
<file path=[Content_Types].xml><?xml version="1.0" encoding="utf-8"?>
<Types xmlns="http://schemas.openxmlformats.org/package/2006/content-types">
  <Override PartName="/word/webSettings.xml" ContentType="application/vnd.openxmlformats-officedocument.wordprocessingml.webSettings+xml"/>
  <Override PartName="/word/header1.xml" ContentType="application/vnd.openxmlformats-officedocument.wordprocessingml.header+xml"/>
  <Override PartName="/word/header3.xml" ContentType="application/vnd.openxmlformats-officedocument.wordprocessingml.header+xml"/>
  <Default Extension="png" ContentType="image/png"/>
  <Override PartName="/word/document.xml" ContentType="application/vnd.openxmlformats-officedocument.wordprocessingml.document.main+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word/footer3.xml" ContentType="application/vnd.openxmlformats-officedocument.wordprocessingml.footer+xml"/>
  <Override PartName="/word/header2.xml" ContentType="application/vnd.openxmlformats-officedocument.wordprocessingml.header+xml"/>
  <Default Extension="jpeg" ContentType="image/jpeg"/>
  <Override PartName="/word/settings.xml" ContentType="application/vnd.openxmlformats-officedocument.wordprocessingml.settings+xml"/>
  <Override PartName="/word/header4.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657F3F" w:rsidRDefault="004D2928">
      <w:pPr>
        <w:sectPr w:rsidR="00657F3F">
          <w:headerReference w:type="default" r:id="rId6"/>
          <w:footerReference w:type="default" r:id="rId7"/>
          <w:headerReference w:type="first" r:id="rId8"/>
          <w:footerReference w:type="first" r:id="rId9"/>
          <w:pgSz w:w="12240" w:h="15840"/>
          <w:pgMar w:top="576" w:right="576" w:bottom="576" w:left="576" w:header="576" w:footer="576" w:gutter="0"/>
          <w:titlePg/>
        </w:sectPr>
      </w:pPr>
      <w:r>
        <w:rPr>
          <w:noProof/>
        </w:rPr>
        <w:pict>
          <v:group id="_x0000_s30817" style="position:absolute;margin-left:259.5pt;margin-top:679.45pt;width:114.5pt;height:95.05pt;z-index:251658260;mso-position-horizontal-relative:page;mso-position-vertical-relative:page" coordsize="20000,20000" wrapcoords="0 0 21600 0 21600 21600 0 21600 0 0" mv:complextextbox="1">
            <o:lock v:ext="edit" ungrouping="t"/>
            <v:shapetype id="_x0000_t202" coordsize="21600,21600" o:spt="202" path="m0,0l0,21600,21600,21600,21600,0xe">
              <v:stroke joinstyle="miter"/>
              <v:path gradientshapeok="t" o:connecttype="rect"/>
            </v:shapetype>
            <v:shape id="_x0000_s30818" type="#_x0000_t202" style="position:absolute;width:20000;height:20000;mso-wrap-edited:f;mso-position-horizontal-relative:page;mso-position-vertical-relative:page" wrapcoords="0 0 21600 0 21600 21600 0 21600 0 0" o:regroupid="75" mv:complextextbox="1" filled="f" stroked="f">
              <v:fill o:detectmouseclick="t"/>
              <v:textbox style="mso-next-textbox:#_x0000_s30762" inset=",0,,0"/>
            </v:shape>
            <v:shape id="_x0000_s30819" type="#_x0000_t202" style="position:absolute;left:1258;width:15231;height:3503" filled="f" stroked="f">
              <v:textbox style="mso-next-textbox:#_x0000_s30820" inset="0,0,0,0">
                <w:txbxContent>
                  <w:p w:rsidR="00657F3F" w:rsidRPr="00B047B0" w:rsidRDefault="004D2928" w:rsidP="00657F3F">
                    <w:pPr>
                      <w:pStyle w:val="BodyText"/>
                    </w:pPr>
                    <w:r>
                      <w:t xml:space="preserve">What a better combination than wine and jewelry. Enjoy a glass! </w:t>
                    </w:r>
                  </w:p>
                </w:txbxContent>
              </v:textbox>
            </v:shape>
            <v:shape id="_x0000_s30820" type="#_x0000_t202" style="position:absolute;left:1258;top:3493;width:15449;height:3514" filled="f" stroked="f">
              <v:textbox style="mso-next-textbox:#_x0000_s30821" inset="0,0,0,0">
                <w:txbxContent/>
              </v:textbox>
            </v:shape>
            <v:shape id="_x0000_s30821" type="#_x0000_t202" style="position:absolute;left:1258;top:6996;width:15816;height:3504" filled="f" stroked="f">
              <v:textbox style="mso-next-textbox:#_x0000_s30822" inset="0,0,0,0">
                <w:txbxContent/>
              </v:textbox>
            </v:shape>
            <v:shape id="_x0000_s30822" type="#_x0000_t202" style="position:absolute;left:1258;top:10489;width:17476;height:8270" filled="f" stroked="f">
              <v:textbox style="mso-next-textbox:#_x0000_s30822" inset="0,0,0,0">
                <w:txbxContent/>
              </v:textbox>
            </v:shape>
            <w10:wrap type="tight" anchorx="page" anchory="page"/>
          </v:group>
        </w:pict>
      </w:r>
      <w:r>
        <w:rPr>
          <w:noProof/>
        </w:rPr>
        <w:pict>
          <v:shape id="_x0000_s1046" type="#_x0000_t202" style="position:absolute;margin-left:259.5pt;margin-top:647.6pt;width:131.5pt;height:17.15pt;z-index:251658258;mso-wrap-edited:f;mso-position-horizontal-relative:page;mso-position-vertical-relative:page" wrapcoords="0 0 21600 0 21600 21600 0 21600 0 0" filled="f" stroked="f">
            <v:fill o:detectmouseclick="t"/>
            <v:textbox style="mso-next-textbox:#_x0000_s1046" inset=",0,,0">
              <w:txbxContent>
                <w:p w:rsidR="00657F3F" w:rsidRPr="00B047B0" w:rsidRDefault="004D2928" w:rsidP="00657F3F">
                  <w:pPr>
                    <w:pStyle w:val="Heading5"/>
                  </w:pPr>
                  <w:r>
                    <w:t>Wagner Wine</w:t>
                  </w:r>
                </w:p>
              </w:txbxContent>
            </v:textbox>
            <w10:wrap type="tight" anchorx="page" anchory="page"/>
          </v:shape>
        </w:pict>
      </w:r>
      <w:r>
        <w:rPr>
          <w:noProof/>
        </w:rPr>
        <w:pict>
          <v:shape id="_x0000_s1047" type="#_x0000_t202" style="position:absolute;margin-left:258.75pt;margin-top:665.95pt;width:114.5pt;height:17.35pt;z-index:251658259;mso-wrap-edited:f;mso-position-horizontal-relative:page;mso-position-vertical-relative:page" wrapcoords="0 0 21600 0 21600 21600 0 21600 0 0" filled="f" stroked="f">
            <v:fill o:detectmouseclick="t"/>
            <v:textbox style="mso-next-textbox:#_x0000_s1047" inset=",0,,0">
              <w:txbxContent>
                <w:p w:rsidR="00657F3F" w:rsidRPr="00B047B0" w:rsidRDefault="004D2928" w:rsidP="00657F3F">
                  <w:pPr>
                    <w:pStyle w:val="BodyText3"/>
                  </w:pPr>
                  <w:r>
                    <w:t>June 5</w:t>
                  </w:r>
                  <w:r w:rsidRPr="008E6F59">
                    <w:rPr>
                      <w:vertAlign w:val="superscript"/>
                    </w:rPr>
                    <w:t>th</w:t>
                  </w:r>
                  <w:r>
                    <w:t>, 2011</w:t>
                  </w:r>
                </w:p>
              </w:txbxContent>
            </v:textbox>
            <w10:wrap type="tight" anchorx="page" anchory="page"/>
          </v:shape>
        </w:pict>
      </w:r>
      <w:r>
        <w:rPr>
          <w:noProof/>
        </w:rPr>
        <w:pict>
          <v:shape id="_x0000_s1044" type="#_x0000_t202" style="position:absolute;margin-left:144.25pt;margin-top:664.75pt;width:114.5pt;height:17.35pt;z-index:251658256;mso-wrap-edited:f;mso-position-horizontal-relative:page;mso-position-vertical-relative:page" wrapcoords="0 0 21600 0 21600 21600 0 21600 0 0" filled="f" stroked="f">
            <v:fill o:detectmouseclick="t"/>
            <v:textbox style="mso-next-textbox:#_x0000_s1044" inset=",0,,0">
              <w:txbxContent>
                <w:p w:rsidR="00657F3F" w:rsidRPr="00B047B0" w:rsidRDefault="004D2928" w:rsidP="00657F3F">
                  <w:pPr>
                    <w:pStyle w:val="BodyText3"/>
                  </w:pPr>
                  <w:r>
                    <w:t>May 6</w:t>
                  </w:r>
                  <w:r w:rsidRPr="008E6F59">
                    <w:rPr>
                      <w:vertAlign w:val="superscript"/>
                    </w:rPr>
                    <w:t>th</w:t>
                  </w:r>
                  <w:r>
                    <w:t>, 2011</w:t>
                  </w:r>
                </w:p>
              </w:txbxContent>
            </v:textbox>
            <w10:wrap type="tight" anchorx="page" anchory="page"/>
          </v:shape>
        </w:pict>
      </w:r>
      <w:r>
        <w:rPr>
          <w:noProof/>
        </w:rPr>
        <w:pict>
          <v:shape id="_x0000_s1045" type="#_x0000_t202" style="position:absolute;margin-left:2in;margin-top:680.35pt;width:115.75pt;height:82.65pt;z-index:251658257;mso-wrap-edited:f;mso-position-horizontal-relative:page;mso-position-vertical-relative:page" wrapcoords="0 0 21600 0 21600 21600 0 21600 0 0" mv:complextextbox="1" filled="f" stroked="f">
            <v:fill o:detectmouseclick="t"/>
            <v:textbox style="mso-next-textbox:#_x0000_s1045" inset=",0,,0">
              <w:txbxContent>
                <w:p w:rsidR="00657F3F" w:rsidRPr="00B047B0" w:rsidRDefault="004D2928" w:rsidP="00657F3F">
                  <w:pPr>
                    <w:pStyle w:val="BodyText"/>
                  </w:pPr>
                  <w:r>
                    <w:t>Need that last minute gift for t</w:t>
                  </w:r>
                  <w:r>
                    <w:t>he perfect mom? Join us for our sale and receive 20% off!</w:t>
                  </w:r>
                </w:p>
              </w:txbxContent>
            </v:textbox>
            <w10:wrap type="tight" anchorx="page" anchory="page"/>
          </v:shape>
        </w:pict>
      </w:r>
      <w:r>
        <w:rPr>
          <w:noProof/>
        </w:rPr>
        <w:pict>
          <v:shape id="_x0000_s1041" type="#_x0000_t202" style="position:absolute;margin-left:29pt;margin-top:665.95pt;width:114.5pt;height:17.35pt;z-index:251658253;mso-wrap-edited:f;mso-position-horizontal-relative:page;mso-position-vertical-relative:page" wrapcoords="0 0 21600 0 21600 21600 0 21600 0 0" filled="f" stroked="f">
            <v:fill o:detectmouseclick="t"/>
            <v:textbox style="mso-next-textbox:#_x0000_s1041" inset=",0,,0">
              <w:txbxContent>
                <w:p w:rsidR="00657F3F" w:rsidRPr="00B047B0" w:rsidRDefault="004D2928" w:rsidP="00657F3F">
                  <w:pPr>
                    <w:pStyle w:val="BodyText3"/>
                  </w:pPr>
                  <w:r>
                    <w:t>April 25</w:t>
                  </w:r>
                  <w:r w:rsidRPr="008E6F59">
                    <w:rPr>
                      <w:vertAlign w:val="superscript"/>
                    </w:rPr>
                    <w:t>th</w:t>
                  </w:r>
                  <w:r>
                    <w:t>, 2011</w:t>
                  </w:r>
                </w:p>
              </w:txbxContent>
            </v:textbox>
            <w10:wrap type="tight" anchorx="page" anchory="page"/>
          </v:shape>
        </w:pict>
      </w:r>
      <w:r>
        <w:rPr>
          <w:noProof/>
        </w:rPr>
        <w:pict>
          <v:shape id="_x0000_s1040" type="#_x0000_t202" style="position:absolute;margin-left:29.75pt;margin-top:647.4pt;width:114.5pt;height:17.35pt;z-index:251658252;mso-wrap-edited:f;mso-position-horizontal-relative:page;mso-position-vertical-relative:page" wrapcoords="0 0 21600 0 21600 21600 0 21600 0 0" filled="f" stroked="f">
            <v:fill o:detectmouseclick="t"/>
            <v:textbox style="mso-next-textbox:#_x0000_s1040" inset=",0,,0">
              <w:txbxContent>
                <w:p w:rsidR="00657F3F" w:rsidRPr="00B047B0" w:rsidRDefault="004D2928" w:rsidP="00657F3F">
                  <w:pPr>
                    <w:pStyle w:val="Heading5"/>
                  </w:pPr>
                  <w:r>
                    <w:t>1</w:t>
                  </w:r>
                  <w:r w:rsidRPr="008E6F59">
                    <w:rPr>
                      <w:vertAlign w:val="superscript"/>
                    </w:rPr>
                    <w:t>st</w:t>
                  </w:r>
                  <w:r>
                    <w:t xml:space="preserve"> Anniversary! </w:t>
                  </w:r>
                </w:p>
              </w:txbxContent>
            </v:textbox>
            <w10:wrap type="tight" anchorx="page" anchory="page"/>
          </v:shape>
        </w:pict>
      </w:r>
      <w:r>
        <w:rPr>
          <w:noProof/>
        </w:rPr>
        <w:pict>
          <v:shape id="_x0000_s1043" type="#_x0000_t202" style="position:absolute;margin-left:136.75pt;margin-top:647.4pt;width:128.25pt;height:18.55pt;z-index:251658255;mso-wrap-edited:f;mso-position-horizontal-relative:page;mso-position-vertical-relative:page" wrapcoords="0 0 21600 0 21600 21600 0 21600 0 0" filled="f" stroked="f">
            <v:fill o:detectmouseclick="t"/>
            <v:textbox style="mso-next-textbox:#_x0000_s1043" inset=",0,,0">
              <w:txbxContent>
                <w:p w:rsidR="00657F3F" w:rsidRPr="00B047B0" w:rsidRDefault="004D2928" w:rsidP="00657F3F">
                  <w:pPr>
                    <w:pStyle w:val="Heading5"/>
                  </w:pPr>
                  <w:r>
                    <w:t>Mother’s Day Sale</w:t>
                  </w:r>
                </w:p>
              </w:txbxContent>
            </v:textbox>
            <w10:wrap type="tight" anchorx="page" anchory="page"/>
          </v:shape>
        </w:pict>
      </w:r>
      <w:r>
        <w:rPr>
          <w:noProof/>
        </w:rPr>
        <w:pict>
          <v:rect id="_x0000_s1026" style="position:absolute;margin-left:29pt;margin-top:612.7pt;width:345pt;height:25pt;z-index:251658244;mso-wrap-edited:f;mso-position-horizontal-relative:page;mso-position-vertical-relative:page" wrapcoords="-46 -526 -46 21073 21646 21073 21646 -526 -46 -526" fillcolor="#fd9320 [3204]" stroked="f" strokecolor="#4a7ebb" strokeweight="1.5pt">
            <v:fill o:detectmouseclick="t"/>
            <v:stroke o:forcedash="t"/>
            <v:shadow opacity="22938f" mv:blur="38100f" offset="0,2pt"/>
            <v:textbox style="mso-next-textbox:#_x0000_s1026" inset=",0,,0">
              <w:txbxContent>
                <w:p w:rsidR="00657F3F" w:rsidRDefault="004D2928" w:rsidP="00657F3F">
                  <w:pPr>
                    <w:pStyle w:val="Heading4"/>
                  </w:pPr>
                  <w:r>
                    <w:t>Save the Date!</w:t>
                  </w:r>
                </w:p>
              </w:txbxContent>
            </v:textbox>
            <w10:wrap type="tight" anchorx="page" anchory="page"/>
          </v:rect>
        </w:pict>
      </w:r>
      <w:r>
        <w:rPr>
          <w:noProof/>
        </w:rPr>
        <w:pict>
          <v:group id="_x0000_s30823" style="position:absolute;margin-left:42.7pt;margin-top:460.75pt;width:348.3pt;height:150.25pt;z-index:251670672;mso-position-horizontal-relative:page;mso-position-vertical-relative:page" coordsize="20000,20000" wrapcoords="0 0 21600 0 21600 21600 0 21600 0 0" mv:complextextbox="1">
            <o:lock v:ext="edit" ungrouping="t"/>
            <v:shape id="_x0000_s30824" type="#_x0000_t202" style="position:absolute;width:20000;height:20000;mso-wrap-edited:f;mso-position-horizontal-relative:page;mso-position-vertical-relative:page" wrapcoords="0 0 21600 0 21600 21600 0 21600 0 0" o:regroupid="81" mv:complextextbox="1" filled="f" stroked="f">
              <v:fill o:detectmouseclick="t"/>
              <v:textbox style="mso-next-textbox:#_x0000_s30808" inset=",7.2pt,,7.2pt"/>
            </v:shape>
            <v:shape id="_x0000_s30825" type="#_x0000_t202" style="position:absolute;left:413;top:958;width:19171;height:8613" filled="f" stroked="f">
              <v:textbox style="mso-next-textbox:#_x0000_s30826" inset="0,0,0,0">
                <w:txbxContent>
                  <w:p w:rsidR="00657F3F" w:rsidRPr="00BE4741" w:rsidRDefault="004D2928">
                    <w:pPr>
                      <w:rPr>
                        <w:sz w:val="28"/>
                      </w:rPr>
                    </w:pPr>
                    <w:r>
                      <w:rPr>
                        <w:sz w:val="26"/>
                      </w:rPr>
                      <w:tab/>
                    </w:r>
                    <w:r w:rsidRPr="00BE4741">
                      <w:rPr>
                        <w:sz w:val="28"/>
                      </w:rPr>
                      <w:t>Welcome to Iron Daisies and the first issue of our semi-annual newsletter. In April of 2010 we proudly opened this unique boutique inside the Shades of G</w:t>
                    </w:r>
                    <w:r w:rsidRPr="00BE4741">
                      <w:rPr>
                        <w:sz w:val="28"/>
                      </w:rPr>
                      <w:t xml:space="preserve">reen garden center in Mayfield. </w:t>
                    </w:r>
                  </w:p>
                  <w:p w:rsidR="00657F3F" w:rsidRPr="00BE4741" w:rsidRDefault="004D2928">
                    <w:pPr>
                      <w:rPr>
                        <w:sz w:val="28"/>
                      </w:rPr>
                    </w:pPr>
                    <w:r w:rsidRPr="00BE4741">
                      <w:rPr>
                        <w:sz w:val="28"/>
                      </w:rPr>
                      <w:tab/>
                      <w:t>Iron Daisies is owned and operated</w:t>
                    </w:r>
                    <w:r w:rsidRPr="00BE4741">
                      <w:rPr>
                        <w:sz w:val="28"/>
                      </w:rPr>
                      <w:t xml:space="preserve"> by mother-daughter team by Lucy Lee and Shelbt McClure. Thank you for visiting and we hope you find as much pleasure in our creations as we find in you.</w:t>
                    </w:r>
                  </w:p>
                </w:txbxContent>
              </v:textbox>
            </v:shape>
            <v:shape id="_x0000_s30826" type="#_x0000_t202" style="position:absolute;left:413;top:9564;width:19171;height:2156" filled="f" stroked="f">
              <v:textbox style="mso-next-textbox:#_x0000_s30827" inset="0,0,0,0">
                <w:txbxContent/>
              </v:textbox>
            </v:shape>
            <v:shape id="_x0000_s30827" type="#_x0000_t202" style="position:absolute;left:413;top:11714;width:17896;height:2156" filled="f" stroked="f">
              <v:textbox style="mso-next-textbox:#_x0000_s30828" inset="0,0,0,0">
                <w:txbxContent/>
              </v:textbox>
            </v:shape>
            <v:shape id="_x0000_s30828" type="#_x0000_t202" style="position:absolute;left:413;top:13864;width:17836;height:2156" filled="f" stroked="f">
              <v:textbox style="mso-next-textbox:#_x0000_s30829" inset="0,0,0,0">
                <w:txbxContent/>
              </v:textbox>
            </v:shape>
            <v:shape id="_x0000_s30829" type="#_x0000_t202" style="position:absolute;left:413;top:16013;width:17778;height:2163" filled="f" stroked="f">
              <v:textbox style="mso-next-textbox:#_x0000_s30829" inset="0,0,0,0">
                <w:txbxContent/>
              </v:textbox>
            </v:shape>
            <w10:wrap type="tight" anchorx="page" anchory="page"/>
          </v:group>
        </w:pict>
      </w:r>
      <w:r>
        <w:rPr>
          <w:noProof/>
        </w:rPr>
        <w:drawing>
          <wp:anchor distT="0" distB="0" distL="114300" distR="114300" simplePos="0" relativeHeight="251658368" behindDoc="0" locked="0" layoutInCell="1" allowOverlap="1">
            <wp:simplePos x="0" y="0"/>
            <wp:positionH relativeFrom="page">
              <wp:posOffset>6297930</wp:posOffset>
            </wp:positionH>
            <wp:positionV relativeFrom="page">
              <wp:posOffset>7476490</wp:posOffset>
            </wp:positionV>
            <wp:extent cx="1112520" cy="1483360"/>
            <wp:effectExtent l="228600" t="152400" r="284480" b="218440"/>
            <wp:wrapTight wrapText="bothSides">
              <wp:wrapPolygon edited="0">
                <wp:start x="19001" y="-1656"/>
                <wp:lineTo x="-2836" y="-1480"/>
                <wp:lineTo x="-2867" y="20455"/>
                <wp:lineTo x="-1849" y="23880"/>
                <wp:lineTo x="1585" y="24144"/>
                <wp:lineTo x="11396" y="24900"/>
                <wp:lineTo x="25384" y="24119"/>
                <wp:lineTo x="25586" y="22648"/>
                <wp:lineTo x="25851" y="17091"/>
                <wp:lineTo x="25902" y="16723"/>
                <wp:lineTo x="25677" y="11129"/>
                <wp:lineTo x="25727" y="10761"/>
                <wp:lineTo x="25502" y="5166"/>
                <wp:lineTo x="25553" y="4798"/>
                <wp:lineTo x="25278" y="-428"/>
                <wp:lineTo x="24888" y="-1202"/>
                <wp:lineTo x="19001" y="-1656"/>
              </wp:wrapPolygon>
            </wp:wrapTight>
            <wp:docPr id="178" name="Placeholder" descr="::spring images:GS101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spring images:GS101007.jpg"/>
                    <pic:cNvPicPr>
                      <a:picLocks noChangeAspect="1" noChangeArrowheads="1"/>
                    </pic:cNvPicPr>
                  </pic:nvPicPr>
                  <pic:blipFill>
                    <a:blip r:embed="rId10"/>
                    <a:stretch>
                      <a:fillRect/>
                    </a:stretch>
                  </pic:blipFill>
                  <pic:spPr bwMode="auto">
                    <a:xfrm rot="21247942">
                      <a:off x="0" y="0"/>
                      <a:ext cx="1112520" cy="1483360"/>
                    </a:xfrm>
                    <a:prstGeom prst="rect">
                      <a:avLst/>
                    </a:prstGeom>
                    <a:noFill/>
                    <a:ln w="76200" cap="flat" cmpd="sng" algn="ctr">
                      <a:solidFill>
                        <a:schemeClr val="bg1"/>
                      </a:solidFill>
                      <a:prstDash val="solid"/>
                      <a:miter lim="800000"/>
                      <a:headEnd type="none" w="med" len="med"/>
                      <a:tailEnd type="none" w="med" len="med"/>
                    </a:ln>
                    <a:effectLst>
                      <a:outerShdw blurRad="88900" dist="63500" dir="2700000">
                        <a:srgbClr val="000000">
                          <a:alpha val="40000"/>
                        </a:srgbClr>
                      </a:outerShdw>
                    </a:effectLst>
                  </pic:spPr>
                </pic:pic>
              </a:graphicData>
            </a:graphic>
          </wp:anchor>
        </w:drawing>
      </w:r>
      <w:r w:rsidRPr="00917D76">
        <w:rPr>
          <w:noProof/>
        </w:rPr>
        <w:drawing>
          <wp:anchor distT="0" distB="0" distL="114300" distR="114300" simplePos="0" relativeHeight="251674768" behindDoc="0" locked="0" layoutInCell="1" allowOverlap="1">
            <wp:simplePos x="0" y="0"/>
            <wp:positionH relativeFrom="page">
              <wp:posOffset>4786630</wp:posOffset>
            </wp:positionH>
            <wp:positionV relativeFrom="page">
              <wp:posOffset>7216775</wp:posOffset>
            </wp:positionV>
            <wp:extent cx="1518285" cy="1771015"/>
            <wp:effectExtent l="177800" t="127000" r="285115" b="210185"/>
            <wp:wrapTight wrapText="bothSides">
              <wp:wrapPolygon edited="0">
                <wp:start x="-1867" y="-963"/>
                <wp:lineTo x="-2024" y="18901"/>
                <wp:lineTo x="-981" y="23816"/>
                <wp:lineTo x="843" y="24039"/>
                <wp:lineTo x="16759" y="23900"/>
                <wp:lineTo x="20366" y="23727"/>
                <wp:lineTo x="23974" y="23555"/>
                <wp:lineTo x="24335" y="23538"/>
                <wp:lineTo x="24656" y="22902"/>
                <wp:lineTo x="24636" y="22593"/>
                <wp:lineTo x="24695" y="17936"/>
                <wp:lineTo x="24675" y="17627"/>
                <wp:lineTo x="24734" y="12970"/>
                <wp:lineTo x="24393" y="7712"/>
                <wp:lineTo x="24452" y="3055"/>
                <wp:lineTo x="24432" y="2745"/>
                <wp:lineTo x="24913" y="-1001"/>
                <wp:lineTo x="5710" y="-1325"/>
                <wp:lineTo x="-1867" y="-963"/>
              </wp:wrapPolygon>
            </wp:wrapTight>
            <wp:docPr id="8" name="Placeholder" descr="::spring images:GS101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spring images:GS101007.jpg"/>
                    <pic:cNvPicPr>
                      <a:picLocks noChangeAspect="1" noChangeArrowheads="1"/>
                    </pic:cNvPicPr>
                  </pic:nvPicPr>
                  <pic:blipFill>
                    <a:blip r:embed="rId11"/>
                    <a:stretch>
                      <a:fillRect/>
                    </a:stretch>
                  </pic:blipFill>
                  <pic:spPr bwMode="auto">
                    <a:xfrm rot="191260">
                      <a:off x="0" y="0"/>
                      <a:ext cx="1518285" cy="1771015"/>
                    </a:xfrm>
                    <a:prstGeom prst="rect">
                      <a:avLst/>
                    </a:prstGeom>
                    <a:noFill/>
                    <a:ln w="76200" cap="flat" cmpd="sng" algn="ctr">
                      <a:solidFill>
                        <a:schemeClr val="bg1"/>
                      </a:solidFill>
                      <a:prstDash val="solid"/>
                      <a:miter lim="800000"/>
                      <a:headEnd type="none" w="med" len="med"/>
                      <a:tailEnd type="none" w="med" len="med"/>
                    </a:ln>
                    <a:effectLst>
                      <a:outerShdw blurRad="88900" dist="63500" dir="2700000">
                        <a:srgbClr val="000000">
                          <a:alpha val="40000"/>
                        </a:srgbClr>
                      </a:outerShdw>
                    </a:effectLst>
                  </pic:spPr>
                </pic:pic>
              </a:graphicData>
            </a:graphic>
          </wp:anchor>
        </w:drawing>
      </w:r>
      <w:r>
        <w:rPr>
          <w:noProof/>
        </w:rPr>
        <w:pict>
          <v:group id="_x0000_s30830" style="position:absolute;margin-left:417.3pt;margin-top:335.4pt;width:2in;height:269.35pt;z-index:251672720;mso-position-horizontal-relative:page;mso-position-vertical-relative:page" coordsize="20000,20000" wrapcoords="0 0 21600 0 21600 21600 0 21600 0 0" mv:complextextbox="1">
            <o:lock v:ext="edit" ungrouping="t"/>
            <v:shape id="_x0000_s30831" type="#_x0000_t202" style="position:absolute;width:20000;height:20000;mso-wrap-edited:f;mso-position-horizontal-relative:page;mso-position-vertical-relative:page" wrapcoords="0 0 21600 0 21600 21600 0 21600 0 0" o:regroupid="82" mv:complextextbox="1" filled="f" stroked="f">
              <v:fill o:detectmouseclick="t"/>
              <v:textbox style="mso-next-textbox:#_x0000_s30813" inset=",7.2pt,,7.2pt"/>
            </v:shape>
            <v:shape id="_x0000_s30832" type="#_x0000_t202" style="position:absolute;left:1000;top:535;width:17993;height:8917" filled="f" stroked="f">
              <v:textbox style="mso-next-textbox:#_x0000_s30833" inset="0,0,0,0">
                <w:txbxContent>
                  <w:p w:rsidR="00657F3F" w:rsidRPr="00BE4741" w:rsidRDefault="004D2928" w:rsidP="00BE4741">
                    <w:pPr>
                      <w:rPr>
                        <w:sz w:val="26"/>
                      </w:rPr>
                    </w:pPr>
                    <w:r>
                      <w:rPr>
                        <w:sz w:val="26"/>
                      </w:rPr>
                      <w:t xml:space="preserve">     </w:t>
                    </w:r>
                    <w:r w:rsidRPr="00BE4741">
                      <w:rPr>
                        <w:sz w:val="26"/>
                      </w:rPr>
                      <w:t>Iron Daisies loves giving back. As part of our commitment to ongoing community service we’re helping to support Mayfield an</w:t>
                    </w:r>
                    <w:r w:rsidRPr="00BE4741">
                      <w:rPr>
                        <w:sz w:val="26"/>
                      </w:rPr>
                      <w:t>imal shelter. Now you can help too.</w:t>
                    </w:r>
                  </w:p>
                  <w:p w:rsidR="00657F3F" w:rsidRPr="00BE4741" w:rsidRDefault="004D2928" w:rsidP="00BE4741">
                    <w:pPr>
                      <w:rPr>
                        <w:sz w:val="26"/>
                      </w:rPr>
                    </w:pPr>
                    <w:r w:rsidRPr="00BE4741">
                      <w:rPr>
                        <w:sz w:val="26"/>
                      </w:rPr>
                      <w:t xml:space="preserve">With every $50 purchase you make, Iron Daisies will donate 5% of the total purchase to the shelter. </w:t>
                    </w:r>
                  </w:p>
                  <w:p w:rsidR="00657F3F" w:rsidRDefault="004D2928" w:rsidP="00BE4741"/>
                </w:txbxContent>
              </v:textbox>
            </v:shape>
            <v:shape id="_x0000_s30833" type="#_x0000_t202" style="position:absolute;left:1000;top:9449;width:17993;height:5576" filled="f" stroked="f">
              <v:textbox style="mso-next-textbox:#_x0000_s30834" inset="0,0,0,0">
                <w:txbxContent/>
              </v:textbox>
            </v:shape>
            <v:shape id="_x0000_s30834" type="#_x0000_t202" style="position:absolute;left:1000;top:15021;width:17993;height:1032" filled="f" stroked="f">
              <v:textbox style="mso-next-textbox:#_x0000_s30834" inset="0,0,0,0">
                <w:txbxContent/>
              </v:textbox>
            </v:shape>
            <w10:wrap type="tight" anchorx="page" anchory="page"/>
          </v:group>
        </w:pict>
      </w:r>
      <w:r>
        <w:rPr>
          <w:noProof/>
        </w:rPr>
        <w:pict>
          <v:shape id="_x0000_s1033" type="#_x0000_t202" style="position:absolute;margin-left:391pt;margin-top:278.85pt;width:185.2pt;height:69.2pt;z-index:251658248;mso-wrap-edited:f;mso-position-horizontal-relative:page;mso-position-vertical-relative:page" wrapcoords="0 0 21600 0 21600 21600 0 21600 0 0" filled="f" stroked="f">
            <v:fill o:detectmouseclick="t"/>
            <v:textbox style="mso-next-textbox:#_x0000_s1033" inset=",0,,0">
              <w:txbxContent>
                <w:p w:rsidR="00657F3F" w:rsidRPr="00BE4741" w:rsidRDefault="004D2928" w:rsidP="00657F3F">
                  <w:pPr>
                    <w:pStyle w:val="Heading1"/>
                    <w:rPr>
                      <w:sz w:val="52"/>
                    </w:rPr>
                  </w:pPr>
                  <w:r w:rsidRPr="00BE4741">
                    <w:rPr>
                      <w:i/>
                      <w:sz w:val="52"/>
                    </w:rPr>
                    <w:t>Iron Daisies</w:t>
                  </w:r>
                  <w:r w:rsidRPr="00BE4741">
                    <w:rPr>
                      <w:sz w:val="52"/>
                    </w:rPr>
                    <w:t xml:space="preserve"> Volunteers</w:t>
                  </w:r>
                </w:p>
              </w:txbxContent>
            </v:textbox>
            <w10:wrap type="tight" anchorx="page" anchory="page"/>
          </v:shape>
        </w:pict>
      </w:r>
      <w:r>
        <w:rPr>
          <w:noProof/>
        </w:rPr>
        <w:pict>
          <v:shape id="_x0000_s1042" type="#_x0000_t202" style="position:absolute;margin-left:27.25pt;margin-top:680.35pt;width:116.25pt;height:81.45pt;z-index:251658254;mso-wrap-edited:f;mso-position-horizontal-relative:page;mso-position-vertical-relative:page" wrapcoords="0 0 21600 0 21600 21600 0 21600 0 0" mv:complextextbox="1" filled="f" stroked="f">
            <v:fill o:detectmouseclick="t"/>
            <v:textbox style="mso-next-textbox:#_x0000_s1042" inset=",0,,0">
              <w:txbxContent>
                <w:p w:rsidR="00657F3F" w:rsidRPr="00B047B0" w:rsidRDefault="004D2928" w:rsidP="00657F3F">
                  <w:pPr>
                    <w:pStyle w:val="BodyText"/>
                  </w:pPr>
                  <w:r>
                    <w:t>Join us for our year anniversary celebration! Enjoy our sweet treats and cof</w:t>
                  </w:r>
                  <w:r>
                    <w:t xml:space="preserve">fee. </w:t>
                  </w:r>
                </w:p>
              </w:txbxContent>
            </v:textbox>
            <w10:wrap type="tight" anchorx="page" anchory="page"/>
          </v:shape>
        </w:pict>
      </w:r>
      <w:r>
        <w:rPr>
          <w:noProof/>
        </w:rPr>
        <w:pict>
          <v:shape id="_x0000_s1038" type="#_x0000_t202" style="position:absolute;margin-left:35pt;margin-top:430.75pt;width:339pt;height:60pt;z-index:251658250;mso-wrap-edited:f;mso-position-horizontal-relative:page;mso-position-vertical-relative:page" wrapcoords="0 0 21600 0 21600 21600 0 21600 0 0" filled="f" stroked="f">
            <v:fill o:detectmouseclick="t"/>
            <v:textbox style="mso-next-textbox:#_x0000_s1038" inset=",0,,0">
              <w:txbxContent>
                <w:p w:rsidR="00657F3F" w:rsidRPr="0078143C" w:rsidRDefault="004D2928" w:rsidP="00657F3F">
                  <w:pPr>
                    <w:pStyle w:val="Heading1"/>
                    <w:rPr>
                      <w:sz w:val="56"/>
                    </w:rPr>
                  </w:pPr>
                  <w:r w:rsidRPr="0078143C">
                    <w:rPr>
                      <w:sz w:val="56"/>
                    </w:rPr>
                    <w:t>WELCOME!</w:t>
                  </w:r>
                </w:p>
              </w:txbxContent>
            </v:textbox>
            <w10:wrap type="tight" anchorx="page" anchory="page"/>
          </v:shape>
        </w:pict>
      </w:r>
      <w:r>
        <w:rPr>
          <w:noProof/>
        </w:rPr>
        <w:drawing>
          <wp:anchor distT="0" distB="0" distL="114300" distR="114300" simplePos="0" relativeHeight="251658367" behindDoc="0" locked="0" layoutInCell="1" allowOverlap="1">
            <wp:simplePos x="0" y="0"/>
            <wp:positionH relativeFrom="page">
              <wp:posOffset>2773680</wp:posOffset>
            </wp:positionH>
            <wp:positionV relativeFrom="page">
              <wp:posOffset>3147695</wp:posOffset>
            </wp:positionV>
            <wp:extent cx="2194560" cy="2105025"/>
            <wp:effectExtent l="0" t="0" r="40640" b="28575"/>
            <wp:wrapTight wrapText="bothSides">
              <wp:wrapPolygon edited="0">
                <wp:start x="6209" y="1041"/>
                <wp:lineTo x="5334" y="1767"/>
                <wp:lineTo x="694" y="7855"/>
                <wp:lineTo x="27" y="9601"/>
                <wp:lineTo x="1813" y="15867"/>
                <wp:lineTo x="4392" y="18494"/>
                <wp:lineTo x="8890" y="21763"/>
                <wp:lineTo x="10268" y="22257"/>
                <wp:lineTo x="11980" y="21879"/>
                <wp:lineTo x="12714" y="21717"/>
                <wp:lineTo x="15056" y="20666"/>
                <wp:lineTo x="15004" y="20411"/>
                <wp:lineTo x="16227" y="20141"/>
                <wp:lineTo x="21177" y="15583"/>
                <wp:lineTo x="21022" y="14818"/>
                <wp:lineTo x="21266" y="14764"/>
                <wp:lineTo x="22200" y="10561"/>
                <wp:lineTo x="21319" y="6227"/>
                <wp:lineTo x="17606" y="3051"/>
                <wp:lineTo x="17347" y="1776"/>
                <wp:lineTo x="13160" y="37"/>
                <wp:lineTo x="10855" y="14"/>
                <wp:lineTo x="6209" y="1041"/>
              </wp:wrapPolygon>
            </wp:wrapTight>
            <wp:docPr id="157" name="Picture 157" descr="::Spring Assets:BXP388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Spring Assets:BXP38849.png"/>
                    <pic:cNvPicPr>
                      <a:picLocks noChangeAspect="1" noChangeArrowheads="1"/>
                    </pic:cNvPicPr>
                  </pic:nvPicPr>
                  <pic:blipFill>
                    <a:blip r:embed="rId12"/>
                    <a:srcRect/>
                    <a:stretch>
                      <a:fillRect/>
                    </a:stretch>
                  </pic:blipFill>
                  <pic:spPr bwMode="auto">
                    <a:xfrm rot="718296">
                      <a:off x="0" y="0"/>
                      <a:ext cx="2194560" cy="2105025"/>
                    </a:xfrm>
                    <a:prstGeom prst="rect">
                      <a:avLst/>
                    </a:prstGeom>
                    <a:noFill/>
                    <a:ln w="9525">
                      <a:noFill/>
                      <a:miter lim="800000"/>
                      <a:headEnd/>
                      <a:tailEnd/>
                    </a:ln>
                    <a:effectLst>
                      <a:outerShdw blurRad="114300" dist="63500" dir="2700000">
                        <a:srgbClr val="000000">
                          <a:alpha val="30000"/>
                        </a:srgbClr>
                      </a:outerShdw>
                    </a:effectLst>
                  </pic:spPr>
                </pic:pic>
              </a:graphicData>
            </a:graphic>
          </wp:anchor>
        </w:drawing>
      </w:r>
      <w:r>
        <w:rPr>
          <w:noProof/>
        </w:rPr>
        <w:drawing>
          <wp:anchor distT="0" distB="0" distL="118745" distR="118745" simplePos="0" relativeHeight="251658366" behindDoc="0" locked="0" layoutInCell="1" allowOverlap="1">
            <wp:simplePos x="0" y="0"/>
            <wp:positionH relativeFrom="page">
              <wp:posOffset>728980</wp:posOffset>
            </wp:positionH>
            <wp:positionV relativeFrom="page">
              <wp:posOffset>2540635</wp:posOffset>
            </wp:positionV>
            <wp:extent cx="2393315" cy="2201545"/>
            <wp:effectExtent l="228600" t="177800" r="273685" b="211455"/>
            <wp:wrapTight wrapText="bothSides">
              <wp:wrapPolygon edited="0">
                <wp:start x="-602" y="-853"/>
                <wp:lineTo x="-1328" y="1955"/>
                <wp:lineTo x="-1350" y="21699"/>
                <wp:lineTo x="-333" y="23116"/>
                <wp:lineTo x="1056" y="23253"/>
                <wp:lineTo x="18287" y="23102"/>
                <wp:lineTo x="21258" y="22861"/>
                <wp:lineTo x="22401" y="22768"/>
                <wp:lineTo x="22630" y="22749"/>
                <wp:lineTo x="23002" y="21469"/>
                <wp:lineTo x="22985" y="21221"/>
                <wp:lineTo x="23186" y="17456"/>
                <wp:lineTo x="23168" y="17208"/>
                <wp:lineTo x="23141" y="13461"/>
                <wp:lineTo x="23124" y="13213"/>
                <wp:lineTo x="23096" y="9466"/>
                <wp:lineTo x="23079" y="9218"/>
                <wp:lineTo x="23051" y="5472"/>
                <wp:lineTo x="23034" y="5223"/>
                <wp:lineTo x="23006" y="1477"/>
                <wp:lineTo x="23293" y="-1045"/>
                <wp:lineTo x="14503" y="-1831"/>
                <wp:lineTo x="313" y="-927"/>
                <wp:lineTo x="-602" y="-853"/>
              </wp:wrapPolygon>
            </wp:wrapTight>
            <wp:docPr id="5" name="Placeholder" descr="42-15345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15345432.jpg"/>
                    <pic:cNvPicPr/>
                  </pic:nvPicPr>
                  <pic:blipFill>
                    <a:blip r:embed="rId13"/>
                    <a:stretch>
                      <a:fillRect/>
                    </a:stretch>
                  </pic:blipFill>
                  <pic:spPr>
                    <a:xfrm rot="256519">
                      <a:off x="0" y="0"/>
                      <a:ext cx="2393315" cy="220154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88900" dist="63500" dir="2700000" algn="br">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pict>
          <v:shape id="_x0000_s1029" type="#_x0000_t202" style="position:absolute;margin-left:43.7pt;margin-top:174pt;width:525.6pt;height:26pt;z-index:251658247;mso-wrap-edited:f;mso-position-horizontal-relative:page;mso-position-vertical-relative:page" wrapcoords="0 0 21600 0 21600 21600 0 21600 0 0" filled="f" stroked="f">
            <v:fill o:detectmouseclick="t"/>
            <v:textbox style="mso-next-textbox:#_x0000_s1029" inset=",0,,0">
              <w:txbxContent>
                <w:p w:rsidR="00657F3F" w:rsidRDefault="004D2928" w:rsidP="00657F3F">
                  <w:pPr>
                    <w:pStyle w:val="Subtitle"/>
                  </w:pPr>
                  <w:r>
                    <w:t>Lucy Lee and Shelby McClure</w:t>
                  </w:r>
                </w:p>
                <w:p w:rsidR="00657F3F" w:rsidRDefault="004D2928" w:rsidP="001D3E6B"/>
                <w:p w:rsidR="00657F3F" w:rsidRDefault="004D2928" w:rsidP="001D3E6B"/>
                <w:p w:rsidR="00657F3F" w:rsidRPr="001D3E6B" w:rsidRDefault="004D2928" w:rsidP="001D3E6B">
                  <w:r>
                    <w:t>;</w:t>
                  </w:r>
                </w:p>
              </w:txbxContent>
            </v:textbox>
            <w10:wrap type="tight" anchorx="page" anchory="page"/>
          </v:shape>
        </w:pict>
      </w:r>
      <w:r>
        <w:rPr>
          <w:noProof/>
        </w:rPr>
        <w:pict>
          <v:shape id="_x0000_s1028" type="#_x0000_t202" style="position:absolute;margin-left:43.2pt;margin-top:87.6pt;width:525.6pt;height:86.4pt;z-index:251658246;mso-wrap-edited:f;mso-position-horizontal-relative:page;mso-position-vertical-relative:page" wrapcoords="0 0 21600 0 21600 21600 0 21600 0 0" filled="f" stroked="f">
            <v:fill o:detectmouseclick="t"/>
            <v:textbox style="mso-next-textbox:#_x0000_s1028" inset=",0,,0">
              <w:txbxContent>
                <w:p w:rsidR="00657F3F" w:rsidRDefault="004D2928" w:rsidP="00657F3F">
                  <w:pPr>
                    <w:pStyle w:val="Title"/>
                  </w:pPr>
                  <w:r>
                    <w:t>Iron Daisy</w:t>
                  </w:r>
                </w:p>
              </w:txbxContent>
            </v:textbox>
            <w10:wrap type="tight" anchorx="page" anchory="page"/>
          </v:shape>
        </w:pict>
      </w:r>
      <w:r>
        <w:rPr>
          <w:noProof/>
        </w:rPr>
        <w:pict>
          <v:shape id="_x0000_s1231" type="#_x0000_t202" style="position:absolute;margin-left:59pt;margin-top:48.25pt;width:494pt;height:21pt;z-index:-251658117;mso-wrap-edited:f;mso-position-horizontal-relative:page;mso-position-vertical-relative:page" wrapcoords="0 0 21600 0 21600 21600 0 21600 0 0" filled="f" stroked="f">
            <v:fill o:detectmouseclick="t"/>
            <v:textbox style="mso-next-textbox:#_x0000_s1231" inset=",0,,0">
              <w:txbxContent>
                <w:p w:rsidR="00657F3F" w:rsidRDefault="004D2928" w:rsidP="00657F3F">
                  <w:pPr>
                    <w:pStyle w:val="CoverHeader"/>
                  </w:pPr>
                  <w:r>
                    <w:t>Spring 2011</w:t>
                  </w:r>
                </w:p>
              </w:txbxContent>
            </v:textbox>
            <w10:wrap type="tight" anchorx="page" anchory="page"/>
          </v:shape>
        </w:pict>
      </w:r>
      <w:r>
        <w:rPr>
          <w:noProof/>
        </w:rPr>
        <w:pict>
          <v:line id="_x0000_s1052" style="position:absolute;z-index:251658262;mso-wrap-edited:f;mso-position-horizontal-relative:page;mso-position-vertical-relative:page" from="143.5pt,653.8pt" to="143.5pt,754.6pt" wrapcoords="-2147483648 0 -2147483648 21413 -2147483648 21413 -2147483648 0 -2147483648 0" strokecolor="#bbdd89 [1950]" strokeweight="1pt">
            <v:fill o:detectmouseclick="t"/>
            <v:shadow opacity="22938f" mv:blur="38100f" offset="0,2pt"/>
            <v:textbox inset=",7.2pt,,7.2pt"/>
            <w10:wrap anchorx="page" anchory="page"/>
          </v:line>
        </w:pict>
      </w:r>
      <w:r>
        <w:rPr>
          <w:noProof/>
        </w:rPr>
        <w:pict>
          <v:line id="_x0000_s1053" style="position:absolute;z-index:251658263;mso-wrap-edited:f;mso-position-horizontal-relative:page;mso-position-vertical-relative:page" from="258.75pt,653.8pt" to="258.75pt,754.6pt" wrapcoords="-2147483648 0 -2147483648 21413 -2147483648 21413 -2147483648 0 -2147483648 0" strokecolor="#bbdd89 [1950]" strokeweight="1pt">
            <v:fill o:detectmouseclick="t"/>
            <v:shadow opacity="22938f" mv:blur="38100f" offset="0,2pt"/>
            <v:textbox inset=",7.2pt,,7.2pt"/>
            <w10:wrap anchorx="page" anchory="page"/>
          </v:line>
        </w:pict>
      </w:r>
      <w:r>
        <w:rPr>
          <w:noProof/>
        </w:rPr>
        <w:pict>
          <v:shape id="_x0000_s1027" type="#_x0000_t202" style="position:absolute;margin-left:76pt;margin-top:77.75pt;width:53pt;height:21pt;z-index:251658245;mso-wrap-edited:f;mso-position-horizontal-relative:page;mso-position-vertical-relative:page" wrapcoords="0 0 21600 0 21600 21600 0 21600 0 0" filled="f" stroked="f">
            <v:fill o:detectmouseclick="t"/>
            <v:stroke o:forcedash="t"/>
            <v:textbox style="mso-next-textbox:#_x0000_s1027" inset=",0,,0">
              <w:txbxContent>
                <w:p w:rsidR="00657F3F" w:rsidRPr="00E579AA" w:rsidRDefault="004D2928" w:rsidP="00657F3F">
                  <w:pPr>
                    <w:pStyle w:val="Heading3"/>
                  </w:pPr>
                  <w:r>
                    <w:t>the</w:t>
                  </w:r>
                </w:p>
              </w:txbxContent>
            </v:textbox>
            <w10:wrap anchorx="page" anchory="page"/>
          </v:shape>
        </w:pict>
      </w:r>
      <w:r>
        <w:br w:type="page"/>
      </w:r>
      <w:r>
        <w:rPr>
          <w:noProof/>
        </w:rPr>
        <w:pict>
          <v:group id="_x0000_s30838" style="position:absolute;margin-left:280.65pt;margin-top:176pt;width:297pt;height:221.15pt;z-index:251658317;mso-position-horizontal-relative:page;mso-position-vertical-relative:page" coordsize="20000,20000" wrapcoords="0 0 21600 0 21600 21600 0 21600 0 0" mv:complextextbox="1">
            <o:lock v:ext="edit" ungrouping="t"/>
            <v:shape id="_x0000_s30839" type="#_x0000_t202" style="position:absolute;width:20000;height:20000;mso-wrap-edited:f;mso-position-horizontal-relative:page;mso-position-vertical-relative:page" wrapcoords="0 0 21600 0 21600 21600 0 21600 0 0" o:regroupid="77" mv:complextextbox="1" filled="f" stroked="f">
              <v:fill o:detectmouseclick="t"/>
              <v:textbox style="mso-next-textbox:#_x0000_s30776" inset=",0,,0"/>
            </v:shape>
            <v:shape id="_x0000_s30840" type="#_x0000_t202" style="position:absolute;left:485;width:19027;height:7520" filled="f" stroked="f">
              <v:textbox style="mso-next-textbox:#_x0000_s30841" inset="0,0,0,0">
                <w:txbxContent>
                  <w:p w:rsidR="00657F3F" w:rsidRDefault="004D2928" w:rsidP="00657F3F">
                    <w:pPr>
                      <w:pStyle w:val="BodyText"/>
                    </w:pPr>
                    <w:r>
                      <w:t xml:space="preserve">      </w:t>
                    </w:r>
                    <w:r>
                      <w:t>Who ever said scarves were for fall only clearly hasn’t seen the soft</w:t>
                    </w:r>
                    <w:r>
                      <w:t xml:space="preserve"> and romantic spring scarves Iron Daisies is bringing to the store this spring. With soft pastels and sweet spring floral accents, these scarves will be a must have for your best collection. From Sunday afternoon brunch to Easter day, these scarves will be</w:t>
                    </w:r>
                    <w:r>
                      <w:t xml:space="preserve"> the perfect accent. </w:t>
                    </w:r>
                  </w:p>
                  <w:p w:rsidR="00657F3F" w:rsidRDefault="004D2928" w:rsidP="00657F3F">
                    <w:pPr>
                      <w:pStyle w:val="BodyText"/>
                    </w:pPr>
                  </w:p>
                  <w:p w:rsidR="00657F3F" w:rsidRPr="00CA47DA" w:rsidRDefault="004D2928" w:rsidP="00657F3F">
                    <w:pPr>
                      <w:pStyle w:val="BodyText"/>
                    </w:pPr>
                    <w:r>
                      <w:t>Shown bottom-left floral soft pink scarf with white flower $25</w:t>
                    </w:r>
                  </w:p>
                </w:txbxContent>
              </v:textbox>
            </v:shape>
            <v:shape id="_x0000_s30841" type="#_x0000_t202" style="position:absolute;left:6118;top:7515;width:13394;height:1511" filled="f" stroked="f">
              <v:textbox style="mso-next-textbox:#_x0000_s30842" inset="0,0,0,0">
                <w:txbxContent/>
              </v:textbox>
            </v:shape>
            <v:shape id="_x0000_s30842" type="#_x0000_t202" style="position:absolute;left:7431;top:9021;width:12081;height:1506" filled="f" stroked="f">
              <v:textbox style="mso-next-textbox:#_x0000_s30843" inset="0,0,0,0">
                <w:txbxContent/>
              </v:textbox>
            </v:shape>
            <v:shape id="_x0000_s30843" type="#_x0000_t202" style="position:absolute;left:7980;top:10522;width:11532;height:2049" filled="f" stroked="f">
              <v:textbox style="mso-next-textbox:#_x0000_s30844" inset="0,0,0,0">
                <w:txbxContent/>
              </v:textbox>
            </v:shape>
            <v:shape id="_x0000_s30844" type="#_x0000_t202" style="position:absolute;left:9047;top:12566;width:10465;height:2053" filled="f" stroked="f">
              <v:textbox style="mso-next-textbox:#_x0000_s30845" inset="0,0,0,0">
                <w:txbxContent/>
              </v:textbox>
            </v:shape>
            <v:shape id="_x0000_s30845" type="#_x0000_t202" style="position:absolute;left:9047;top:14615;width:10465;height:1505" filled="f" stroked="f">
              <v:textbox style="mso-next-textbox:#_x0000_s30846" inset="0,0,0,0">
                <w:txbxContent/>
              </v:textbox>
            </v:shape>
            <v:shape id="_x0000_s30846" type="#_x0000_t202" style="position:absolute;left:9047;top:16116;width:10465;height:1510" filled="f" stroked="f">
              <v:textbox style="mso-next-textbox:#_x0000_s30847" inset="0,0,0,0">
                <w:txbxContent/>
              </v:textbox>
            </v:shape>
            <v:shape id="_x0000_s30847" type="#_x0000_t202" style="position:absolute;left:8704;top:17622;width:10808;height:2048" filled="f" stroked="f">
              <v:textbox style="mso-next-textbox:#_x0000_s30847" inset="0,0,0,0">
                <w:txbxContent/>
              </v:textbox>
            </v:shape>
            <w10:wrap type="tight" anchorx="page" anchory="page"/>
          </v:group>
        </w:pict>
      </w:r>
      <w:r>
        <w:rPr>
          <w:noProof/>
        </w:rPr>
        <w:pict>
          <v:shape id="_x0000_s1581" type="#_x0000_t202" style="position:absolute;margin-left:35.65pt;margin-top:442.75pt;width:297.35pt;height:25.2pt;z-index:251659408;mso-wrap-edited:f;mso-position-horizontal-relative:page;mso-position-vertical-relative:page" wrapcoords="0 0 21600 0 21600 21600 0 21600 0 0" filled="f" stroked="f">
            <v:fill o:detectmouseclick="t"/>
            <v:textbox style="mso-next-textbox:#_x0000_s1581" inset=",0,,0">
              <w:txbxContent>
                <w:p w:rsidR="00657F3F" w:rsidRPr="00CA47DA" w:rsidRDefault="004D2928" w:rsidP="00657F3F">
                  <w:pPr>
                    <w:pStyle w:val="Heading2"/>
                  </w:pPr>
                  <w:r>
                    <w:t>Greens and Pinks</w:t>
                  </w:r>
                </w:p>
              </w:txbxContent>
            </v:textbox>
            <w10:wrap type="tight" anchorx="page" anchory="page"/>
          </v:shape>
        </w:pict>
      </w:r>
      <w:r>
        <w:rPr>
          <w:noProof/>
        </w:rPr>
        <w:pict>
          <v:group id="_x0000_s30848" style="position:absolute;margin-left:36.35pt;margin-top:442.75pt;width:297.35pt;height:148.45pt;z-index:251658321;mso-position-horizontal-relative:page;mso-position-vertical-relative:page" coordsize="20000,20000" wrapcoords="0 0 21600 0 21600 21600 0 21600 0 0" mv:complextextbox="1">
            <o:lock v:ext="edit" ungrouping="t"/>
            <v:shape id="_x0000_s30849" type="#_x0000_t202" style="position:absolute;width:20000;height:20000;mso-wrap-edited:f;mso-position-horizontal-relative:page;mso-position-vertical-relative:page" wrapcoords="0 0 21600 0 21600 21600 0 21600 0 0" o:regroupid="78" mv:complextextbox="1" filled="f" stroked="f">
              <v:fill o:detectmouseclick="t"/>
              <v:textbox style="mso-next-textbox:#_x0000_s30783" inset=",0,,0"/>
            </v:shape>
            <v:shape id="_x0000_s30850" type="#_x0000_t202" style="position:absolute;left:484;top:3732;width:19028;height:7531" filled="f" stroked="f">
              <v:textbox style="mso-next-textbox:#_x0000_s30851" inset="0,0,0,0">
                <w:txbxContent>
                  <w:p w:rsidR="00657F3F" w:rsidRDefault="004D2928" w:rsidP="00657F3F">
                    <w:pPr>
                      <w:pStyle w:val="BodyText"/>
                    </w:pPr>
                    <w:r>
                      <w:t xml:space="preserve">     </w:t>
                    </w:r>
                    <w:r>
                      <w:t>Greens and pinks will be the colors of this upcoming spring season. With soft roses in strands of pearls and ribbon you won’t want to miss t</w:t>
                    </w:r>
                    <w:r>
                      <w:t xml:space="preserve">hese lovely creations. </w:t>
                    </w:r>
                  </w:p>
                  <w:p w:rsidR="00657F3F" w:rsidRDefault="004D2928" w:rsidP="00657F3F">
                    <w:pPr>
                      <w:pStyle w:val="BodyText"/>
                    </w:pPr>
                    <w:r>
                      <w:t>Shown top-right: pink pearls with green ribbon $15</w:t>
                    </w:r>
                  </w:p>
                  <w:p w:rsidR="00657F3F" w:rsidRPr="00CA47DA" w:rsidRDefault="004D2928" w:rsidP="00657F3F">
                    <w:pPr>
                      <w:pStyle w:val="BodyText"/>
                    </w:pPr>
                    <w:r>
                      <w:t>Shown bottom-right: pink pearls with green flower-yo-yos  $20</w:t>
                    </w:r>
                  </w:p>
                </w:txbxContent>
              </v:textbox>
            </v:shape>
            <v:shape id="_x0000_s30851" type="#_x0000_t202" style="position:absolute;left:484;top:11256;width:19028;height:3059" filled="f" stroked="f">
              <v:textbox style="mso-next-textbox:#_x0000_s30852" inset="0,0,0,0">
                <w:txbxContent/>
              </v:textbox>
            </v:shape>
            <v:shape id="_x0000_s30852" type="#_x0000_t202" style="position:absolute;left:484;top:14308;width:19028;height:2243" filled="f" stroked="f">
              <v:textbox style="mso-next-textbox:#_x0000_s30853" inset="0,0,0,0">
                <w:txbxContent/>
              </v:textbox>
            </v:shape>
            <v:shape id="_x0000_s30853" type="#_x0000_t202" style="position:absolute;left:484;top:16544;width:19028;height:3059" filled="f" stroked="f">
              <v:textbox style="mso-next-textbox:#_x0000_s30853" inset="0,0,0,0">
                <w:txbxContent/>
              </v:textbox>
            </v:shape>
            <w10:wrap type="tight" anchorx="page" anchory="page"/>
          </v:group>
        </w:pict>
      </w:r>
      <w:r>
        <w:rPr>
          <w:noProof/>
        </w:rPr>
        <w:drawing>
          <wp:anchor distT="0" distB="0" distL="118745" distR="118745" simplePos="0" relativeHeight="251658370" behindDoc="0" locked="0" layoutInCell="0" allowOverlap="1">
            <wp:simplePos x="0" y="0"/>
            <wp:positionH relativeFrom="page">
              <wp:posOffset>4981575</wp:posOffset>
            </wp:positionH>
            <wp:positionV relativeFrom="page">
              <wp:posOffset>5225415</wp:posOffset>
            </wp:positionV>
            <wp:extent cx="2178050" cy="2302510"/>
            <wp:effectExtent l="228600" t="152400" r="234950" b="161290"/>
            <wp:wrapTight wrapText="bothSides">
              <wp:wrapPolygon edited="0">
                <wp:start x="-1213" y="-590"/>
                <wp:lineTo x="-1539" y="10905"/>
                <wp:lineTo x="-1325" y="22839"/>
                <wp:lineTo x="14343" y="22891"/>
                <wp:lineTo x="18864" y="22562"/>
                <wp:lineTo x="22380" y="22305"/>
                <wp:lineTo x="22631" y="22287"/>
                <wp:lineTo x="22766" y="20843"/>
                <wp:lineTo x="22747" y="20606"/>
                <wp:lineTo x="22708" y="17024"/>
                <wp:lineTo x="22688" y="16786"/>
                <wp:lineTo x="22649" y="13204"/>
                <wp:lineTo x="22630" y="12967"/>
                <wp:lineTo x="22590" y="9385"/>
                <wp:lineTo x="22571" y="9147"/>
                <wp:lineTo x="22783" y="5547"/>
                <wp:lineTo x="22764" y="5309"/>
                <wp:lineTo x="22725" y="1728"/>
                <wp:lineTo x="22705" y="1490"/>
                <wp:lineTo x="23014" y="-922"/>
                <wp:lineTo x="2303" y="-847"/>
                <wp:lineTo x="-1213" y="-590"/>
              </wp:wrapPolygon>
            </wp:wrapTight>
            <wp:docPr id="12" name="Placeholder" descr=":nfc 13 - fall p 2 through 6:42-18021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fc 13 - fall p 2 through 6:42-18021285.jpg"/>
                    <pic:cNvPicPr>
                      <a:picLocks noChangeAspect="1" noChangeArrowheads="1"/>
                    </pic:cNvPicPr>
                  </pic:nvPicPr>
                  <pic:blipFill>
                    <a:blip r:embed="rId14"/>
                    <a:stretch>
                      <a:fillRect/>
                    </a:stretch>
                  </pic:blipFill>
                  <pic:spPr bwMode="auto">
                    <a:xfrm rot="264413">
                      <a:off x="0" y="0"/>
                      <a:ext cx="2178050" cy="23025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pict>
          <v:shape id="_x0000_s1582" type="#_x0000_t202" style="position:absolute;margin-left:36.35pt;margin-top:582.9pt;width:297.35pt;height:25.2pt;z-index:251662480;mso-wrap-edited:f;mso-position-horizontal-relative:page;mso-position-vertical-relative:page" wrapcoords="0 0 21600 0 21600 21600 0 21600 0 0" filled="f" stroked="f">
            <v:fill o:detectmouseclick="t"/>
            <v:textbox style="mso-next-textbox:#_x0000_s1582" inset=",0,,0">
              <w:txbxContent>
                <w:p w:rsidR="00657F3F" w:rsidRPr="00CA47DA" w:rsidRDefault="004D2928" w:rsidP="00657F3F">
                  <w:pPr>
                    <w:pStyle w:val="Heading2"/>
                  </w:pPr>
                  <w:r>
                    <w:t xml:space="preserve">Shades of Green </w:t>
                  </w:r>
                </w:p>
              </w:txbxContent>
            </v:textbox>
            <w10:wrap type="tight" anchorx="page" anchory="page"/>
          </v:shape>
        </w:pict>
      </w:r>
      <w:r w:rsidRPr="00131061">
        <w:rPr>
          <w:noProof/>
        </w:rPr>
        <w:drawing>
          <wp:anchor distT="0" distB="0" distL="114300" distR="114300" simplePos="0" relativeHeight="251661456" behindDoc="0" locked="0" layoutInCell="1" allowOverlap="1">
            <wp:simplePos x="0" y="0"/>
            <wp:positionH relativeFrom="page">
              <wp:posOffset>2921000</wp:posOffset>
            </wp:positionH>
            <wp:positionV relativeFrom="page">
              <wp:posOffset>3302000</wp:posOffset>
            </wp:positionV>
            <wp:extent cx="2194560" cy="2105025"/>
            <wp:effectExtent l="0" t="0" r="40640" b="28575"/>
            <wp:wrapTight wrapText="bothSides">
              <wp:wrapPolygon edited="0">
                <wp:start x="6209" y="1041"/>
                <wp:lineTo x="5334" y="1767"/>
                <wp:lineTo x="694" y="7855"/>
                <wp:lineTo x="27" y="9601"/>
                <wp:lineTo x="1813" y="15867"/>
                <wp:lineTo x="4392" y="18494"/>
                <wp:lineTo x="8890" y="21763"/>
                <wp:lineTo x="10268" y="22257"/>
                <wp:lineTo x="11980" y="21879"/>
                <wp:lineTo x="12714" y="21717"/>
                <wp:lineTo x="15056" y="20666"/>
                <wp:lineTo x="15004" y="20411"/>
                <wp:lineTo x="16227" y="20141"/>
                <wp:lineTo x="21177" y="15583"/>
                <wp:lineTo x="21022" y="14818"/>
                <wp:lineTo x="21266" y="14764"/>
                <wp:lineTo x="22200" y="10561"/>
                <wp:lineTo x="21319" y="6227"/>
                <wp:lineTo x="17606" y="3051"/>
                <wp:lineTo x="17347" y="1776"/>
                <wp:lineTo x="13160" y="37"/>
                <wp:lineTo x="10855" y="14"/>
                <wp:lineTo x="6209" y="1041"/>
              </wp:wrapPolygon>
            </wp:wrapTight>
            <wp:docPr id="7" name="Picture 157" descr="::Spring Assets:BXP388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Spring Assets:BXP38849.png"/>
                    <pic:cNvPicPr>
                      <a:picLocks noChangeAspect="1" noChangeArrowheads="1"/>
                    </pic:cNvPicPr>
                  </pic:nvPicPr>
                  <pic:blipFill>
                    <a:blip r:embed="rId12"/>
                    <a:srcRect/>
                    <a:stretch>
                      <a:fillRect/>
                    </a:stretch>
                  </pic:blipFill>
                  <pic:spPr bwMode="auto">
                    <a:xfrm rot="718296">
                      <a:off x="0" y="0"/>
                      <a:ext cx="2194560" cy="2105025"/>
                    </a:xfrm>
                    <a:prstGeom prst="rect">
                      <a:avLst/>
                    </a:prstGeom>
                    <a:noFill/>
                    <a:ln w="9525">
                      <a:noFill/>
                      <a:miter lim="800000"/>
                      <a:headEnd/>
                      <a:tailEnd/>
                    </a:ln>
                    <a:effectLst>
                      <a:outerShdw blurRad="114300" dist="63500" dir="2700000">
                        <a:srgbClr val="000000">
                          <a:alpha val="30000"/>
                        </a:srgbClr>
                      </a:outerShdw>
                    </a:effectLst>
                  </pic:spPr>
                </pic:pic>
              </a:graphicData>
            </a:graphic>
          </wp:anchor>
        </w:drawing>
      </w:r>
      <w:r>
        <w:rPr>
          <w:noProof/>
        </w:rPr>
        <w:pict>
          <v:shape id="_x0000_s1071" type="#_x0000_t202" style="position:absolute;margin-left:280.65pt;margin-top:142.8pt;width:297.35pt;height:25.2pt;z-index:251658316;mso-wrap-edited:f;mso-position-horizontal-relative:page;mso-position-vertical-relative:page" wrapcoords="0 0 21600 0 21600 21600 0 21600 0 0" filled="f" stroked="f">
            <v:fill o:detectmouseclick="t"/>
            <v:textbox style="mso-next-textbox:#_x0000_s1071" inset=",0,,0">
              <w:txbxContent>
                <w:p w:rsidR="00657F3F" w:rsidRPr="00CA47DA" w:rsidRDefault="004D2928" w:rsidP="00657F3F">
                  <w:pPr>
                    <w:pStyle w:val="Heading2"/>
                  </w:pPr>
                  <w:r>
                    <w:t>Spring Scarves</w:t>
                  </w:r>
                </w:p>
              </w:txbxContent>
            </v:textbox>
            <w10:wrap type="tight" anchorx="page" anchory="page"/>
          </v:shape>
        </w:pict>
      </w:r>
      <w:r>
        <w:rPr>
          <w:noProof/>
        </w:rPr>
        <w:drawing>
          <wp:anchor distT="0" distB="0" distL="118745" distR="118745" simplePos="0" relativeHeight="251658369" behindDoc="0" locked="0" layoutInCell="0" allowOverlap="1">
            <wp:simplePos x="0" y="0"/>
            <wp:positionH relativeFrom="page">
              <wp:posOffset>4698365</wp:posOffset>
            </wp:positionH>
            <wp:positionV relativeFrom="page">
              <wp:posOffset>7586345</wp:posOffset>
            </wp:positionV>
            <wp:extent cx="1956435" cy="1851660"/>
            <wp:effectExtent l="228600" t="177800" r="202565" b="154940"/>
            <wp:wrapTight wrapText="bothSides">
              <wp:wrapPolygon edited="0">
                <wp:start x="17930" y="-1428"/>
                <wp:lineTo x="1911" y="-1815"/>
                <wp:lineTo x="-1518" y="-1260"/>
                <wp:lineTo x="-1619" y="22239"/>
                <wp:lineTo x="3128" y="22707"/>
                <wp:lineTo x="4803" y="22871"/>
                <wp:lineTo x="19732" y="22854"/>
                <wp:lineTo x="19758" y="22559"/>
                <wp:lineTo x="21991" y="22779"/>
                <wp:lineTo x="22959" y="21386"/>
                <wp:lineTo x="22966" y="18113"/>
                <wp:lineTo x="22519" y="13606"/>
                <wp:lineTo x="22545" y="13311"/>
                <wp:lineTo x="22656" y="8858"/>
                <wp:lineTo x="22682" y="8563"/>
                <wp:lineTo x="22793" y="4110"/>
                <wp:lineTo x="22819" y="3815"/>
                <wp:lineTo x="22651" y="-665"/>
                <wp:lineTo x="22677" y="-960"/>
                <wp:lineTo x="17930" y="-1428"/>
              </wp:wrapPolygon>
            </wp:wrapTight>
            <wp:docPr id="11" name="Placeholder" descr=":nfc 13 - fall p 2 through 6:42-17983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fc 13 - fall p 2 through 6:42-17983533.jpg"/>
                    <pic:cNvPicPr>
                      <a:picLocks noChangeAspect="1" noChangeArrowheads="1"/>
                    </pic:cNvPicPr>
                  </pic:nvPicPr>
                  <pic:blipFill>
                    <a:blip r:embed="rId15"/>
                    <a:stretch>
                      <a:fillRect/>
                    </a:stretch>
                  </pic:blipFill>
                  <pic:spPr bwMode="auto">
                    <a:xfrm rot="21280528">
                      <a:off x="0" y="0"/>
                      <a:ext cx="1956435" cy="18516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drawing>
          <wp:anchor distT="0" distB="0" distL="118745" distR="118745" simplePos="0" relativeHeight="251658372" behindDoc="0" locked="0" layoutInCell="0" allowOverlap="1">
            <wp:simplePos x="0" y="0"/>
            <wp:positionH relativeFrom="page">
              <wp:posOffset>1193165</wp:posOffset>
            </wp:positionH>
            <wp:positionV relativeFrom="page">
              <wp:posOffset>3567430</wp:posOffset>
            </wp:positionV>
            <wp:extent cx="1803400" cy="1831975"/>
            <wp:effectExtent l="254000" t="254000" r="279400" b="225425"/>
            <wp:wrapTight wrapText="bothSides">
              <wp:wrapPolygon edited="0">
                <wp:start x="-1878" y="-827"/>
                <wp:lineTo x="-1747" y="18673"/>
                <wp:lineTo x="-520" y="23319"/>
                <wp:lineTo x="3421" y="22871"/>
                <wp:lineTo x="18634" y="23011"/>
                <wp:lineTo x="19530" y="22839"/>
                <wp:lineTo x="22815" y="22211"/>
                <wp:lineTo x="22832" y="19157"/>
                <wp:lineTo x="22774" y="18863"/>
                <wp:lineTo x="22799" y="14282"/>
                <wp:lineTo x="22741" y="13988"/>
                <wp:lineTo x="22767" y="9407"/>
                <wp:lineTo x="22709" y="9113"/>
                <wp:lineTo x="22734" y="4532"/>
                <wp:lineTo x="22676" y="4238"/>
                <wp:lineTo x="22701" y="-343"/>
                <wp:lineTo x="22826" y="-1282"/>
                <wp:lineTo x="1407" y="-1456"/>
                <wp:lineTo x="-1878" y="-827"/>
              </wp:wrapPolygon>
            </wp:wrapTight>
            <wp:docPr id="10" name="Placeholder" descr=":nfc 13 - fall p 2 through 6:42-17193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nfc 13 - fall p 2 through 6:42-17193310.jpg"/>
                    <pic:cNvPicPr>
                      <a:picLocks noChangeAspect="1" noChangeArrowheads="1"/>
                    </pic:cNvPicPr>
                  </pic:nvPicPr>
                  <pic:blipFill>
                    <a:blip r:embed="rId16"/>
                    <a:stretch>
                      <a:fillRect/>
                    </a:stretch>
                  </pic:blipFill>
                  <pic:spPr bwMode="auto">
                    <a:xfrm rot="659886">
                      <a:off x="0" y="0"/>
                      <a:ext cx="1803400" cy="1831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drawing>
          <wp:anchor distT="0" distB="0" distL="118745" distR="118745" simplePos="0" relativeHeight="251658371" behindDoc="0" locked="0" layoutInCell="0" allowOverlap="1">
            <wp:simplePos x="0" y="0"/>
            <wp:positionH relativeFrom="page">
              <wp:posOffset>1149985</wp:posOffset>
            </wp:positionH>
            <wp:positionV relativeFrom="page">
              <wp:posOffset>1233170</wp:posOffset>
            </wp:positionV>
            <wp:extent cx="1891030" cy="2520950"/>
            <wp:effectExtent l="381000" t="254000" r="344170" b="222250"/>
            <wp:wrapTight wrapText="bothSides">
              <wp:wrapPolygon edited="0">
                <wp:start x="20360" y="-1008"/>
                <wp:lineTo x="-1490" y="-1149"/>
                <wp:lineTo x="-1748" y="9905"/>
                <wp:lineTo x="-1512" y="13490"/>
                <wp:lineTo x="-1609" y="20576"/>
                <wp:lineTo x="-1379" y="21941"/>
                <wp:lineTo x="898" y="22279"/>
                <wp:lineTo x="1752" y="22406"/>
                <wp:lineTo x="9433" y="22439"/>
                <wp:lineTo x="9490" y="22225"/>
                <wp:lineTo x="15751" y="23156"/>
                <wp:lineTo x="22804" y="22208"/>
                <wp:lineTo x="22914" y="20671"/>
                <wp:lineTo x="22906" y="17342"/>
                <wp:lineTo x="22963" y="17128"/>
                <wp:lineTo x="22955" y="13799"/>
                <wp:lineTo x="23011" y="13586"/>
                <wp:lineTo x="23004" y="10257"/>
                <wp:lineTo x="23060" y="10043"/>
                <wp:lineTo x="23052" y="6714"/>
                <wp:lineTo x="23108" y="6501"/>
                <wp:lineTo x="22816" y="3129"/>
                <wp:lineTo x="22872" y="2916"/>
                <wp:lineTo x="22636" y="-669"/>
                <wp:lineTo x="20360" y="-1008"/>
              </wp:wrapPolygon>
            </wp:wrapTight>
            <wp:docPr id="13" name="Placeholder" descr=":nfc 13 - fall p 2 through 6:42-18150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fc 13 - fall p 2 through 6:42-18150376.jpg"/>
                    <pic:cNvPicPr>
                      <a:picLocks noChangeAspect="1" noChangeArrowheads="1"/>
                    </pic:cNvPicPr>
                  </pic:nvPicPr>
                  <pic:blipFill>
                    <a:blip r:embed="rId17"/>
                    <a:stretch>
                      <a:fillRect/>
                    </a:stretch>
                  </pic:blipFill>
                  <pic:spPr bwMode="auto">
                    <a:xfrm rot="20927486">
                      <a:off x="0" y="0"/>
                      <a:ext cx="1891030" cy="2520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pict>
          <v:shape id="_x0000_s1068" type="#_x0000_t202" style="position:absolute;margin-left:295.2pt;margin-top:76.3pt;width:272pt;height:30pt;z-index:251658314;mso-wrap-edited:f;mso-position-horizontal-relative:page;mso-position-vertical-relative:page" wrapcoords="0 0 21600 0 21600 21600 0 21600 0 0" filled="f" stroked="f">
            <v:fill o:detectmouseclick="t"/>
            <v:textbox style="mso-next-textbox:#_x0000_s1068" inset=",0,,0">
              <w:txbxContent>
                <w:p w:rsidR="00657F3F" w:rsidRPr="00CA47DA" w:rsidRDefault="004D2928" w:rsidP="00657F3F">
                  <w:pPr>
                    <w:pStyle w:val="Heading1"/>
                  </w:pPr>
                  <w:r>
                    <w:t xml:space="preserve">Iron Daisies </w:t>
                  </w:r>
                </w:p>
              </w:txbxContent>
            </v:textbox>
            <w10:wrap type="tight" anchorx="page" anchory="page"/>
          </v:shape>
        </w:pict>
      </w:r>
      <w:r>
        <w:rPr>
          <w:noProof/>
        </w:rPr>
        <w:pict>
          <v:shape id="_x0000_s1079" type="#_x0000_t202" style="position:absolute;margin-left:36pt;margin-top:614.9pt;width:297pt;height:142.9pt;z-index:251658323;mso-wrap-edited:f;mso-position-horizontal-relative:page;mso-position-vertical-relative:page" wrapcoords="0 0 21600 0 21600 21600 0 21600 0 0" mv:complextextbox="1" o:allowincell="f" filled="f" stroked="f">
            <v:fill o:detectmouseclick="t"/>
            <v:textbox style="mso-next-textbox:#_x0000_s1079" inset=",0,,0">
              <w:txbxContent>
                <w:p w:rsidR="00657F3F" w:rsidRPr="00CA47DA" w:rsidRDefault="004D2928" w:rsidP="00657F3F">
                  <w:pPr>
                    <w:pStyle w:val="BodyText"/>
                  </w:pPr>
                  <w:r>
                    <w:t xml:space="preserve">     </w:t>
                  </w:r>
                  <w:r>
                    <w:t>Shades of Green is the perfect place to create and finish all</w:t>
                  </w:r>
                  <w:r>
                    <w:t xml:space="preserve"> your gardening desires. From bedding plants to a complete nursery and garden center, Shades of Green offers all you need for your gardening adventure. Interested in learning how to plant a garden, or what flowers are in season? Shades of Green offers clas</w:t>
                  </w:r>
                  <w:r>
                    <w:t xml:space="preserve">ses, from intro level to expert. </w:t>
                  </w:r>
                </w:p>
              </w:txbxContent>
            </v:textbox>
            <w10:wrap type="tight" anchorx="page" anchory="page"/>
          </v:shape>
        </w:pict>
      </w:r>
      <w:r>
        <w:rPr>
          <w:noProof/>
        </w:rPr>
        <w:pict>
          <v:shape id="_x0000_s1408" type="#_x0000_t202" style="position:absolute;margin-left:35.65pt;margin-top:591.2pt;width:297.35pt;height:25.2pt;z-index:251658322;mso-wrap-edited:f;mso-position-horizontal-relative:page;mso-position-vertical-relative:page" o:regroupid="31" filled="f" stroked="f">
            <v:fill o:detectmouseclick="t"/>
            <v:textbox style="mso-next-textbox:#_x0000_s1408" inset=",0,,0">
              <w:txbxContent>
                <w:p w:rsidR="00657F3F" w:rsidRPr="00CA47DA" w:rsidRDefault="004D2928" w:rsidP="00657F3F"/>
              </w:txbxContent>
            </v:textbox>
            <w10:wrap anchorx="page" anchory="page"/>
          </v:shape>
        </w:pict>
      </w:r>
      <w:r>
        <w:rPr>
          <w:noProof/>
        </w:rPr>
        <w:pict>
          <v:group id="_x0000_s30835" style="position:absolute;margin-left:295.2pt;margin-top:112pt;width:272pt;height:56pt;z-index:251658315;mso-position-horizontal-relative:page;mso-position-vertical-relative:page" coordsize="20000,20000" wrapcoords="0 0 21600 0 21600 21600 0 21600 0 0" mv:complextextbox="1">
            <o:lock v:ext="edit" ungrouping="t"/>
            <v:shape id="_x0000_s30836" type="#_x0000_t202" style="position:absolute;width:20000;height:20000;mso-wrap-edited:f;mso-position-horizontal-relative:page;mso-position-vertical-relative:page" wrapcoords="0 0 21600 0 21600 21600 0 21600 0 0" o:regroupid="76" mv:complextextbox="1" filled="f" stroked="f">
              <v:fill o:detectmouseclick="t"/>
              <v:textbox style="mso-next-textbox:#_x0000_s30766" inset=",0,,0"/>
            </v:shape>
            <v:shape id="_x0000_s30837" type="#_x0000_t202" style="position:absolute;left:529;width:18938;height:6089" filled="f" stroked="f">
              <v:textbox style="mso-next-textbox:#_x0000_s30837" inset="0,0,0,0">
                <w:txbxContent>
                  <w:p w:rsidR="00657F3F" w:rsidRPr="00CA47DA" w:rsidRDefault="004D2928" w:rsidP="00657F3F">
                    <w:pPr>
                      <w:pStyle w:val="Heading6"/>
                    </w:pPr>
                    <w:r>
                      <w:t>And it’s spring collection</w:t>
                    </w:r>
                  </w:p>
                </w:txbxContent>
              </v:textbox>
            </v:shape>
            <w10:wrap type="tight" anchorx="page" anchory="page"/>
          </v:group>
        </w:pict>
      </w:r>
      <w:r>
        <w:br w:type="page"/>
      </w:r>
      <w:r>
        <w:rPr>
          <w:noProof/>
        </w:rPr>
        <w:pict>
          <v:group id="_x0000_s30854" style="position:absolute;margin-left:292.1pt;margin-top:261.7pt;width:284.4pt;height:308.7pt;z-index:251658326;mso-position-horizontal-relative:page;mso-position-vertical-relative:page" coordsize="20000,20000" wrapcoords="0 0 21600 0 21600 21600 0 21600 0 0" mv:complextextbox="1">
            <o:lock v:ext="edit" ungrouping="t"/>
            <v:shape id="_x0000_s30855" type="#_x0000_t202" style="position:absolute;width:20000;height:20000;mso-wrap-edited:f;mso-position-horizontal-relative:page;mso-position-vertical-relative:page" wrapcoords="0 0 21600 0 21600 21600 0 21600 0 0" o:regroupid="79" mv:complextextbox="1" filled="f" stroked="f">
              <v:fill o:detectmouseclick="t"/>
              <v:textbox style="mso-next-textbox:#_x0000_s30793" inset=",0,,0"/>
            </v:shape>
            <v:shape id="_x0000_s30856" type="#_x0000_t202" style="position:absolute;left:506;width:18984;height:3622" filled="f" stroked="f">
              <v:textbox style="mso-next-textbox:#_x0000_s30857" inset="0,0,0,0">
                <w:txbxContent/>
              </v:textbox>
            </v:shape>
            <v:shape id="_x0000_s30857" type="#_x0000_t202" style="position:absolute;left:506;top:3618;width:18984;height:2598" filled="f" stroked="f">
              <v:textbox style="mso-next-textbox:#_x0000_s30858" inset="0,0,0,0">
                <w:txbxContent/>
              </v:textbox>
            </v:shape>
            <v:shape id="_x0000_s30858" type="#_x0000_t202" style="position:absolute;left:506;top:6213;width:18984;height:4697" filled="f" stroked="f">
              <v:textbox style="mso-next-textbox:#_x0000_s30859" inset="0,0,0,0">
                <w:txbxContent/>
              </v:textbox>
            </v:shape>
            <v:shape id="_x0000_s30859" type="#_x0000_t202" style="position:absolute;left:506;top:10907;width:18984;height:4700" filled="f" stroked="f">
              <v:textbox style="mso-next-textbox:#_x0000_s30860" inset="0,0,0,0">
                <w:txbxContent/>
              </v:textbox>
            </v:shape>
            <v:shape id="_x0000_s30860" type="#_x0000_t202" style="position:absolute;left:506;top:15604;width:18984;height:3097" filled="f" stroked="f">
              <v:textbox style="mso-next-textbox:#_x0000_s30860" inset="0,0,0,0">
                <w:txbxContent/>
              </v:textbox>
            </v:shape>
            <w10:wrap type="tight" anchorx="page" anchory="page"/>
          </v:group>
        </w:pict>
      </w:r>
      <w:r>
        <w:rPr>
          <w:noProof/>
        </w:rPr>
        <w:drawing>
          <wp:anchor distT="0" distB="0" distL="118745" distR="118745" simplePos="0" relativeHeight="251658374" behindDoc="0" locked="0" layoutInCell="0" allowOverlap="1">
            <wp:simplePos x="0" y="0"/>
            <wp:positionH relativeFrom="page">
              <wp:posOffset>571500</wp:posOffset>
            </wp:positionH>
            <wp:positionV relativeFrom="page">
              <wp:posOffset>768350</wp:posOffset>
            </wp:positionV>
            <wp:extent cx="2064385" cy="1538605"/>
            <wp:effectExtent l="228600" t="177800" r="196215" b="163195"/>
            <wp:wrapTight wrapText="bothSides">
              <wp:wrapPolygon edited="0">
                <wp:start x="-1657" y="-1014"/>
                <wp:lineTo x="-1686" y="21907"/>
                <wp:lineTo x="-1588" y="23328"/>
                <wp:lineTo x="10732" y="23955"/>
                <wp:lineTo x="17612" y="23105"/>
                <wp:lineTo x="22641" y="22484"/>
                <wp:lineTo x="22686" y="19256"/>
                <wp:lineTo x="22662" y="18901"/>
                <wp:lineTo x="22561" y="13542"/>
                <wp:lineTo x="22537" y="13187"/>
                <wp:lineTo x="22701" y="7795"/>
                <wp:lineTo x="22676" y="7440"/>
                <wp:lineTo x="22576" y="2081"/>
                <wp:lineTo x="22861" y="-1535"/>
                <wp:lineTo x="16388" y="-2526"/>
                <wp:lineTo x="3107" y="-1602"/>
                <wp:lineTo x="-1657" y="-1014"/>
              </wp:wrapPolygon>
            </wp:wrapTight>
            <wp:docPr id="32" name="Placeholder" descr=":nfc 13 - fall p 2 through 6:42-18162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fc 13 - fall p 2 through 6:42-18162380.jpg"/>
                    <pic:cNvPicPr>
                      <a:picLocks noChangeAspect="1" noChangeArrowheads="1"/>
                    </pic:cNvPicPr>
                  </pic:nvPicPr>
                  <pic:blipFill>
                    <a:blip r:embed="rId18"/>
                    <a:stretch>
                      <a:fillRect/>
                    </a:stretch>
                  </pic:blipFill>
                  <pic:spPr bwMode="auto">
                    <a:xfrm rot="315510">
                      <a:off x="0" y="0"/>
                      <a:ext cx="2064385" cy="15386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drawing>
          <wp:anchor distT="0" distB="0" distL="118745" distR="118745" simplePos="0" relativeHeight="251658375" behindDoc="0" locked="0" layoutInCell="0" allowOverlap="1">
            <wp:simplePos x="0" y="0"/>
            <wp:positionH relativeFrom="page">
              <wp:posOffset>2769235</wp:posOffset>
            </wp:positionH>
            <wp:positionV relativeFrom="page">
              <wp:posOffset>635635</wp:posOffset>
            </wp:positionV>
            <wp:extent cx="2233295" cy="2252345"/>
            <wp:effectExtent l="228600" t="152400" r="205105" b="135255"/>
            <wp:wrapTight wrapText="bothSides">
              <wp:wrapPolygon edited="0">
                <wp:start x="19024" y="-921"/>
                <wp:lineTo x="4548" y="-1681"/>
                <wp:lineTo x="-1402" y="-1117"/>
                <wp:lineTo x="-1433" y="13288"/>
                <wp:lineTo x="-1315" y="22087"/>
                <wp:lineTo x="2116" y="22325"/>
                <wp:lineTo x="5792" y="22579"/>
                <wp:lineTo x="16381" y="22581"/>
                <wp:lineTo x="16398" y="22338"/>
                <wp:lineTo x="21545" y="22695"/>
                <wp:lineTo x="22839" y="21808"/>
                <wp:lineTo x="22554" y="18858"/>
                <wp:lineTo x="22828" y="14970"/>
                <wp:lineTo x="22595" y="11291"/>
                <wp:lineTo x="22612" y="11048"/>
                <wp:lineTo x="22624" y="7386"/>
                <wp:lineTo x="22642" y="7143"/>
                <wp:lineTo x="22653" y="3481"/>
                <wp:lineTo x="22671" y="3238"/>
                <wp:lineTo x="22648" y="63"/>
                <wp:lineTo x="22455" y="-683"/>
                <wp:lineTo x="19024" y="-921"/>
              </wp:wrapPolygon>
            </wp:wrapTight>
            <wp:docPr id="34" name="Placeholder" descr=":nfc 13 - fall p 2 through 6:42-16946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fc 13 - fall p 2 through 6:42-16946464.jpg"/>
                    <pic:cNvPicPr>
                      <a:picLocks noChangeAspect="1" noChangeArrowheads="1"/>
                    </pic:cNvPicPr>
                  </pic:nvPicPr>
                  <pic:blipFill>
                    <a:blip r:embed="rId19"/>
                    <a:stretch>
                      <a:fillRect/>
                    </a:stretch>
                  </pic:blipFill>
                  <pic:spPr bwMode="auto">
                    <a:xfrm rot="21360000">
                      <a:off x="0" y="0"/>
                      <a:ext cx="2233295" cy="22523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pict>
          <v:shape id="_x0000_s1653" type="#_x0000_t202" style="position:absolute;margin-left:39.6pt;margin-top:555.6pt;width:129.6pt;height:62.85pt;z-index:251663504;mso-wrap-edited:f;mso-position-horizontal-relative:page;mso-position-vertical-relative:page" wrapcoords="0 0 21600 0 21600 21600 0 21600 0 0" mv:complextextbox="1" filled="f" stroked="f">
            <v:fill o:detectmouseclick="t"/>
            <v:textbox inset=",7.2pt,,7.2pt">
              <w:txbxContent>
                <w:p w:rsidR="00657F3F" w:rsidRPr="00960B12" w:rsidRDefault="004D2928">
                  <w:pPr>
                    <w:rPr>
                      <w:b/>
                    </w:rPr>
                  </w:pPr>
                  <w:r w:rsidRPr="00960B12">
                    <w:rPr>
                      <w:b/>
                    </w:rPr>
                    <w:t xml:space="preserve">Pictured </w:t>
                  </w:r>
                  <w:r>
                    <w:rPr>
                      <w:b/>
                    </w:rPr>
                    <w:t>below</w:t>
                  </w:r>
                  <w:r w:rsidRPr="00960B12">
                    <w:rPr>
                      <w:b/>
                    </w:rPr>
                    <w:t>:</w:t>
                  </w:r>
                </w:p>
                <w:p w:rsidR="00657F3F" w:rsidRPr="00960B12" w:rsidRDefault="004D2928">
                  <w:pPr>
                    <w:rPr>
                      <w:b/>
                    </w:rPr>
                  </w:pPr>
                  <w:r>
                    <w:rPr>
                      <w:b/>
                    </w:rPr>
                    <w:t>McClure family pet, Scarlett.</w:t>
                  </w:r>
                </w:p>
              </w:txbxContent>
            </v:textbox>
            <w10:wrap type="tight" anchorx="page" anchory="page"/>
          </v:shape>
        </w:pict>
      </w:r>
      <w:r>
        <w:rPr>
          <w:noProof/>
        </w:rPr>
        <w:pict>
          <v:shape id="_x0000_s1081" type="#_x0000_t202" style="position:absolute;margin-left:39.6pt;margin-top:262.4pt;width:259.2pt;height:284.7pt;z-index:251658325;mso-wrap-edited:f;mso-position-horizontal-relative:page;mso-position-vertical-relative:page" wrapcoords="0 0 21600 0 21600 21600 0 21600 0 0" mv:complextextbox="1" filled="f" stroked="f">
            <v:fill o:detectmouseclick="t"/>
            <v:textbox style="mso-next-textbox:#_x0000_s30856" inset=",0,,0">
              <w:txbxContent>
                <w:p w:rsidR="00657F3F" w:rsidRDefault="004D2928" w:rsidP="00657F3F">
                  <w:pPr>
                    <w:pStyle w:val="BodyText"/>
                  </w:pPr>
                  <w:r>
                    <w:t xml:space="preserve">    </w:t>
                  </w:r>
                  <w:r>
                    <w:t>W</w:t>
                  </w:r>
                  <w:r>
                    <w:t>orking with their trademark ribbons and pearls, the co-founders of Iron Daisies</w:t>
                  </w:r>
                  <w:r>
                    <w:t>, pictured above,</w:t>
                  </w:r>
                  <w:r>
                    <w:t xml:space="preserve"> answer readers frequently asked questions.</w:t>
                  </w:r>
                </w:p>
                <w:p w:rsidR="00657F3F" w:rsidRDefault="004D2928" w:rsidP="00657F3F">
                  <w:pPr>
                    <w:pStyle w:val="BodyText"/>
                    <w:rPr>
                      <w:b/>
                    </w:rPr>
                  </w:pPr>
                  <w:r>
                    <w:rPr>
                      <w:b/>
                    </w:rPr>
                    <w:t>Q: Can you tell us more about Iron Daisies?</w:t>
                  </w:r>
                </w:p>
                <w:p w:rsidR="00657F3F" w:rsidRDefault="004D2928" w:rsidP="00657F3F">
                  <w:pPr>
                    <w:pStyle w:val="BodyText"/>
                  </w:pPr>
                  <w:r>
                    <w:t xml:space="preserve">Shelby McClure: Iron Daisies is our vision for a small retail shop where the community can find those one of a kind pieces. We’re connecting vintage with glamour.  </w:t>
                  </w:r>
                </w:p>
                <w:p w:rsidR="00657F3F" w:rsidRDefault="004D2928" w:rsidP="00657F3F">
                  <w:pPr>
                    <w:pStyle w:val="BodyText"/>
                    <w:rPr>
                      <w:b/>
                    </w:rPr>
                  </w:pPr>
                  <w:r>
                    <w:rPr>
                      <w:b/>
                    </w:rPr>
                    <w:t>Q: What prompted you two to create a niche sho</w:t>
                  </w:r>
                  <w:r>
                    <w:rPr>
                      <w:b/>
                    </w:rPr>
                    <w:t>ppe?</w:t>
                  </w:r>
                </w:p>
                <w:p w:rsidR="00657F3F" w:rsidRPr="00960B12" w:rsidRDefault="004D2928" w:rsidP="00657F3F">
                  <w:pPr>
                    <w:pStyle w:val="BodyText"/>
                    <w:rPr>
                      <w:b/>
                    </w:rPr>
                  </w:pPr>
                  <w:r>
                    <w:t>Lucy Lee</w:t>
                  </w:r>
                  <w:r>
                    <w:t xml:space="preserve"> McClure</w:t>
                  </w:r>
                  <w:r>
                    <w:t xml:space="preserve">: We have always loved to shop, to search for and discover, hidden treasures at local antique stores. And I always dreamed of owning my own jewelry store. In Iron Daisies, we’ve found a way to bring our favorite vintage pieces back to </w:t>
                  </w:r>
                  <w:r>
                    <w:t xml:space="preserve">life and fill a need we saw in the community. </w:t>
                  </w:r>
                </w:p>
                <w:p w:rsidR="00657F3F" w:rsidRDefault="004D2928" w:rsidP="00657F3F">
                  <w:pPr>
                    <w:pStyle w:val="BodyText"/>
                    <w:rPr>
                      <w:b/>
                    </w:rPr>
                  </w:pPr>
                  <w:r>
                    <w:rPr>
                      <w:b/>
                    </w:rPr>
                    <w:t>Q: Are the men of the family involved, or is this stric</w:t>
                  </w:r>
                  <w:r>
                    <w:rPr>
                      <w:b/>
                    </w:rPr>
                    <w:t>tly a mother-daughter business?</w:t>
                  </w:r>
                </w:p>
                <w:p w:rsidR="00657F3F" w:rsidRDefault="004D2928" w:rsidP="00657F3F">
                  <w:pPr>
                    <w:pStyle w:val="BodyText"/>
                  </w:pPr>
                  <w:r>
                    <w:t>Lucy Lee</w:t>
                  </w:r>
                  <w:r>
                    <w:t xml:space="preserve"> McClure</w:t>
                  </w:r>
                  <w:r>
                    <w:t>: Oh no, the boys are definitely involved! Mark, my husband, builds furniture and has added some of the m</w:t>
                  </w:r>
                  <w:r>
                    <w:t xml:space="preserve">ost unique pieces to the store. </w:t>
                  </w:r>
                </w:p>
                <w:p w:rsidR="00657F3F" w:rsidRDefault="004D2928" w:rsidP="00657F3F">
                  <w:pPr>
                    <w:pStyle w:val="BodyText"/>
                  </w:pPr>
                  <w:r>
                    <w:t xml:space="preserve">Shelby McClure: Yes, and my brother Drew loves to paint. He’s an amazing artist, so he’s always selling us “latest creation” to use for the store. Well, when he’s not in Canada that is. </w:t>
                  </w:r>
                </w:p>
                <w:p w:rsidR="00657F3F" w:rsidRPr="00691C36" w:rsidRDefault="004D2928" w:rsidP="00657F3F">
                  <w:pPr>
                    <w:pStyle w:val="BodyText"/>
                    <w:rPr>
                      <w:sz w:val="20"/>
                    </w:rPr>
                  </w:pPr>
                  <w:r>
                    <w:rPr>
                      <w:sz w:val="20"/>
                    </w:rPr>
                    <w:t>Have</w:t>
                  </w:r>
                  <w:r>
                    <w:rPr>
                      <w:sz w:val="20"/>
                    </w:rPr>
                    <w:t xml:space="preserve"> a</w:t>
                  </w:r>
                  <w:r>
                    <w:rPr>
                      <w:sz w:val="20"/>
                    </w:rPr>
                    <w:t xml:space="preserve"> question </w:t>
                  </w:r>
                  <w:r>
                    <w:rPr>
                      <w:sz w:val="20"/>
                    </w:rPr>
                    <w:t>about fashion, jewelr</w:t>
                  </w:r>
                  <w:r>
                    <w:rPr>
                      <w:sz w:val="20"/>
                    </w:rPr>
                    <w:t xml:space="preserve">y, gardening or home decorating? Each issue of the </w:t>
                  </w:r>
                  <w:r>
                    <w:rPr>
                      <w:i/>
                      <w:sz w:val="20"/>
                    </w:rPr>
                    <w:t xml:space="preserve">Iron Daisy </w:t>
                  </w:r>
                  <w:r>
                    <w:rPr>
                      <w:sz w:val="20"/>
                    </w:rPr>
                    <w:t>will include answers t</w:t>
                  </w:r>
                  <w:r>
                    <w:rPr>
                      <w:sz w:val="20"/>
                    </w:rPr>
                    <w:t>o your questions! Send them</w:t>
                  </w:r>
                  <w:r>
                    <w:rPr>
                      <w:sz w:val="20"/>
                    </w:rPr>
                    <w:t xml:space="preserve"> to: </w:t>
                  </w:r>
                  <w:hyperlink r:id="rId20" w:history="1">
                    <w:r w:rsidRPr="0056550D">
                      <w:rPr>
                        <w:rStyle w:val="Hyperlink"/>
                        <w:sz w:val="20"/>
                      </w:rPr>
                      <w:t>irondaisies@gmail.com</w:t>
                    </w:r>
                  </w:hyperlink>
                  <w:r>
                    <w:rPr>
                      <w:sz w:val="20"/>
                    </w:rPr>
                    <w:t xml:space="preserve"> </w:t>
                  </w:r>
                </w:p>
              </w:txbxContent>
            </v:textbox>
            <w10:wrap type="tight" anchorx="page" anchory="page"/>
          </v:shape>
        </w:pict>
      </w:r>
      <w:r>
        <w:rPr>
          <w:noProof/>
        </w:rPr>
        <w:pict>
          <v:shape id="_x0000_s1080" type="#_x0000_t202" style="position:absolute;margin-left:36.7pt;margin-top:232.7pt;width:532.8pt;height:58pt;z-index:251658324;mso-wrap-edited:f;mso-position-horizontal-relative:page;mso-position-vertical-relative:page" wrapcoords="0 0 21600 0 21600 21600 0 21600 0 0" filled="f" stroked="f">
            <v:fill o:detectmouseclick="t"/>
            <v:textbox style="mso-next-textbox:#_x0000_s1080" inset=",0,,0">
              <w:txbxContent>
                <w:p w:rsidR="00657F3F" w:rsidRPr="00CA47DA" w:rsidRDefault="004D2928" w:rsidP="00657F3F">
                  <w:pPr>
                    <w:pStyle w:val="Heading1"/>
                  </w:pPr>
                  <w:r>
                    <w:t>Meet the Iron Daisies Family</w:t>
                  </w:r>
                </w:p>
              </w:txbxContent>
            </v:textbox>
            <w10:wrap type="tight" anchorx="page" anchory="page"/>
          </v:shape>
        </w:pict>
      </w:r>
      <w:r>
        <w:rPr>
          <w:noProof/>
        </w:rPr>
        <w:drawing>
          <wp:anchor distT="0" distB="0" distL="118745" distR="118745" simplePos="0" relativeHeight="251658373" behindDoc="0" locked="0" layoutInCell="0" allowOverlap="1">
            <wp:simplePos x="0" y="0"/>
            <wp:positionH relativeFrom="page">
              <wp:posOffset>5041900</wp:posOffset>
            </wp:positionH>
            <wp:positionV relativeFrom="page">
              <wp:posOffset>719455</wp:posOffset>
            </wp:positionV>
            <wp:extent cx="2150110" cy="1612900"/>
            <wp:effectExtent l="177800" t="152400" r="186690" b="139700"/>
            <wp:wrapTight wrapText="bothSides">
              <wp:wrapPolygon edited="0">
                <wp:start x="-954" y="-1312"/>
                <wp:lineTo x="-1587" y="9625"/>
                <wp:lineTo x="-1370" y="22893"/>
                <wp:lineTo x="7599" y="23688"/>
                <wp:lineTo x="20853" y="22849"/>
                <wp:lineTo x="22127" y="22769"/>
                <wp:lineTo x="22771" y="19323"/>
                <wp:lineTo x="22759" y="18983"/>
                <wp:lineTo x="22833" y="13870"/>
                <wp:lineTo x="22627" y="8094"/>
                <wp:lineTo x="22701" y="2981"/>
                <wp:lineTo x="22689" y="2641"/>
                <wp:lineTo x="23065" y="-1128"/>
                <wp:lineTo x="320" y="-1393"/>
                <wp:lineTo x="-954" y="-1312"/>
              </wp:wrapPolygon>
            </wp:wrapTight>
            <wp:docPr id="30" name="Placeholder" descr=":nfc 13 - fall p 2 through 6:42-16792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fc 13 - fall p 2 through 6:42-16792237.jpg"/>
                    <pic:cNvPicPr>
                      <a:picLocks noChangeAspect="1" noChangeArrowheads="1"/>
                    </pic:cNvPicPr>
                  </pic:nvPicPr>
                  <pic:blipFill>
                    <a:blip r:embed="rId21"/>
                    <a:stretch>
                      <a:fillRect/>
                    </a:stretch>
                  </pic:blipFill>
                  <pic:spPr bwMode="auto">
                    <a:xfrm rot="162958">
                      <a:off x="0" y="0"/>
                      <a:ext cx="2150110" cy="1612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pict>
          <v:shape id="_x0000_s30751" type="#_x0000_t202" style="position:absolute;margin-left:625pt;margin-top:725.9pt;width:1in;height:1in;z-index:251664528;mso-wrap-edited:f;mso-position-horizontal-relative:page;mso-position-vertical-relative:page" wrapcoords="0 0 21600 0 21600 21600 0 21600 0 0" mv:complextextbox="1" filled="f" stroked="f">
            <v:fill o:detectmouseclick="t"/>
            <v:textbox inset=",7.2pt,,7.2pt">
              <w:txbxContent>
                <w:p w:rsidR="00657F3F" w:rsidRDefault="004D2928"/>
              </w:txbxContent>
            </v:textbox>
            <w10:wrap type="tight" anchorx="page" anchory="page"/>
          </v:shape>
        </w:pict>
      </w:r>
      <w:r>
        <w:rPr>
          <w:noProof/>
        </w:rPr>
        <w:pict>
          <v:group id="_x0000_s30748" style="position:absolute;margin-left:52.1pt;margin-top:663.4pt;width:209pt;height:120pt;z-index:251658377;mso-position-horizontal-relative:page;mso-position-vertical-relative:page" coordorigin="2820,11120" coordsize="4180,2400" wrapcoords="2090 945 1703 1215 851 2700 851 3240 154 5265 -309 5805 -1083 7155 -1083 7695 -541 10125 1393 11610 2090 11745 4722 15930 4722 16200 5574 18090 5806 18765 15251 20250 18658 20520 19974 20520 20283 20250 20748 18900 20670 15930 21522 13770 21522 12285 21290 10800 19741 10125 16335 9585 14245 7425 14090 6615 12154 6210 5032 5265 4258 2835 3406 1350 3096 945 2090 9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30750" type="#_x0000_t75" alt=":nfc 13 - fall p 2 through 6:yellowBoneShadow.png" style="position:absolute;left:2640;top:11300;width:2160;height:1800;rotation:3394599fd;visibility:visible;mso-position-horizontal-relative:page;mso-position-vertical-relative:page" wrapcoords="-297 9482 1763 18758 3335 20242 9761 18981 11245 16718 11560 17015 19424 15890 19671 15513 20908 13627 21155 13250 19971 4190 18894 1951 15523 2434 10669 5179 1929 6087 -297 9482">
              <v:imagedata r:id="rId22" o:title="yellowBoneShadow"/>
              <v:textbox style="mso-rotate-with-shape:t"/>
            </v:shape>
            <v:shape id="Picture 38" o:spid="_x0000_s30749" type="#_x0000_t75" alt=":nfc 13 - fall p 2 through 6:yellowBoneShadow.png" style="position:absolute;left:4840;top:11720;width:2160;height:1800;rotation:2011404fd;visibility:visible;mso-position-horizontal-relative:page;mso-position-vertical-relative:page" wrapcoords="627 7161 326 14074 2088 19517 5516 19866 13696 15715 13900 16127 18017 15986 18361 15741 21113 13781 21457 13536 21468 10737 21263 10325 19233 3398 19308 1670 2003 6181 627 7161">
              <v:imagedata r:id="rId23" o:title="yellowBoneShadow"/>
              <v:textbox style="mso-rotate-with-shape:t"/>
            </v:shape>
            <w10:wrap type="tight" anchorx="page" anchory="page"/>
          </v:group>
        </w:pict>
      </w:r>
      <w:r>
        <w:rPr>
          <w:noProof/>
        </w:rPr>
        <w:pict>
          <v:shape id="_x0000_s30747" type="#_x0000_t202" style="position:absolute;margin-left:281pt;margin-top:607.75pt;width:123.6pt;height:159.45pt;z-index:251658329;mso-wrap-edited:f;mso-position-horizontal-relative:page;mso-position-vertical-relative:page" wrapcoords="0 0 21600 0 21600 21600 0 21600 0 0" mv:complextextbox="1" filled="f" stroked="f">
            <v:fill o:detectmouseclick="t"/>
            <v:textbox style="mso-next-textbox:#_x0000_s30747" inset=",0,,0">
              <w:txbxContent>
                <w:p w:rsidR="00657F3F" w:rsidRDefault="004D2928" w:rsidP="00657F3F">
                  <w:pPr>
                    <w:pStyle w:val="BlockText"/>
                    <w:rPr>
                      <w:b/>
                    </w:rPr>
                  </w:pPr>
                  <w:r>
                    <w:rPr>
                      <w:b/>
                    </w:rPr>
                    <w:t>2 teaspoons dry yeast</w:t>
                  </w:r>
                </w:p>
                <w:p w:rsidR="00657F3F" w:rsidRDefault="004D2928" w:rsidP="00657F3F">
                  <w:pPr>
                    <w:pStyle w:val="BlockText"/>
                    <w:rPr>
                      <w:b/>
                    </w:rPr>
                  </w:pPr>
                  <w:r>
                    <w:rPr>
                      <w:b/>
                    </w:rPr>
                    <w:t>½ cup l</w:t>
                  </w:r>
                  <w:r>
                    <w:rPr>
                      <w:b/>
                    </w:rPr>
                    <w:t>ukewarm water</w:t>
                  </w:r>
                </w:p>
                <w:p w:rsidR="00657F3F" w:rsidRDefault="004D2928" w:rsidP="00657F3F">
                  <w:pPr>
                    <w:pStyle w:val="BlockText"/>
                    <w:rPr>
                      <w:b/>
                    </w:rPr>
                  </w:pPr>
                  <w:r>
                    <w:rPr>
                      <w:b/>
                    </w:rPr>
                    <w:t>2 tablespoons dry parsley</w:t>
                  </w:r>
                </w:p>
                <w:p w:rsidR="00657F3F" w:rsidRDefault="004D2928" w:rsidP="00657F3F">
                  <w:pPr>
                    <w:pStyle w:val="BlockText"/>
                    <w:rPr>
                      <w:b/>
                    </w:rPr>
                  </w:pPr>
                  <w:r>
                    <w:rPr>
                      <w:b/>
                    </w:rPr>
                    <w:t>2tablespoons-minced garlic</w:t>
                  </w:r>
                </w:p>
                <w:p w:rsidR="00657F3F" w:rsidRDefault="004D2928" w:rsidP="00657F3F">
                  <w:pPr>
                    <w:pStyle w:val="BlockText"/>
                    <w:rPr>
                      <w:b/>
                    </w:rPr>
                  </w:pPr>
                  <w:r>
                    <w:rPr>
                      <w:b/>
                    </w:rPr>
                    <w:t>11/2-cup chicken broth</w:t>
                  </w:r>
                </w:p>
                <w:p w:rsidR="00657F3F" w:rsidRDefault="004D2928" w:rsidP="00657F3F">
                  <w:pPr>
                    <w:pStyle w:val="BlockText"/>
                    <w:rPr>
                      <w:b/>
                    </w:rPr>
                  </w:pPr>
                  <w:r>
                    <w:rPr>
                      <w:b/>
                    </w:rPr>
                    <w:t>3 tablespoons honey</w:t>
                  </w:r>
                </w:p>
                <w:p w:rsidR="00657F3F" w:rsidRDefault="004D2928" w:rsidP="00657F3F">
                  <w:pPr>
                    <w:pStyle w:val="BlockText"/>
                    <w:rPr>
                      <w:b/>
                    </w:rPr>
                  </w:pPr>
                  <w:r>
                    <w:rPr>
                      <w:b/>
                    </w:rPr>
                    <w:t>1 egg</w:t>
                  </w:r>
                </w:p>
                <w:p w:rsidR="00657F3F" w:rsidRDefault="004D2928" w:rsidP="00657F3F">
                  <w:pPr>
                    <w:pStyle w:val="BlockText"/>
                    <w:rPr>
                      <w:b/>
                    </w:rPr>
                  </w:pPr>
                  <w:r>
                    <w:rPr>
                      <w:b/>
                    </w:rPr>
                    <w:t>5-6 cups whole wheat flour</w:t>
                  </w:r>
                </w:p>
                <w:p w:rsidR="00657F3F" w:rsidRPr="00CA47DA" w:rsidRDefault="004D2928" w:rsidP="00657F3F">
                  <w:pPr>
                    <w:pStyle w:val="BlockText"/>
                    <w:rPr>
                      <w:b/>
                    </w:rPr>
                  </w:pPr>
                </w:p>
              </w:txbxContent>
            </v:textbox>
            <w10:wrap type="tight" anchorx="page" anchory="page"/>
          </v:shape>
        </w:pict>
      </w:r>
      <w:r>
        <w:rPr>
          <w:noProof/>
        </w:rPr>
        <w:pict>
          <v:shape id="_x0000_s30746" type="#_x0000_t202" style="position:absolute;margin-left:406pt;margin-top:597.2pt;width:163.5pt;height:165.6pt;z-index:251658330;mso-wrap-edited:f;mso-position-horizontal-relative:page;mso-position-vertical-relative:page" wrapcoords="0 0 21600 0 21600 21600 0 21600 0 0" mv:complextextbox="1" filled="f" stroked="f">
            <v:fill o:detectmouseclick="t"/>
            <v:textbox style="mso-next-textbox:#_x0000_s30746" inset=",0,,0">
              <w:txbxContent>
                <w:p w:rsidR="00657F3F" w:rsidRDefault="004D2928" w:rsidP="00657F3F">
                  <w:pPr>
                    <w:pStyle w:val="BlockText"/>
                    <w:rPr>
                      <w:i/>
                    </w:rPr>
                  </w:pPr>
                  <w:r>
                    <w:rPr>
                      <w:i/>
                    </w:rPr>
                    <w:t>Preheat oven to 350 F</w:t>
                  </w:r>
                </w:p>
                <w:p w:rsidR="00657F3F" w:rsidRDefault="004D2928" w:rsidP="00657F3F">
                  <w:pPr>
                    <w:pStyle w:val="BlockText"/>
                    <w:rPr>
                      <w:i/>
                    </w:rPr>
                  </w:pPr>
                  <w:r>
                    <w:rPr>
                      <w:i/>
                    </w:rPr>
                    <w:t xml:space="preserve">In a </w:t>
                  </w:r>
                  <w:r>
                    <w:rPr>
                      <w:i/>
                    </w:rPr>
                    <w:t>large</w:t>
                  </w:r>
                  <w:r>
                    <w:rPr>
                      <w:i/>
                    </w:rPr>
                    <w:t xml:space="preserve"> bowl, dissolve yeast in warm water. Stir in the parsley, garlic, broth, honey </w:t>
                  </w:r>
                  <w:r>
                    <w:rPr>
                      <w:i/>
                    </w:rPr>
                    <w:t>and egg. Gradually blend in the flour, adding enough to form a stiff dough. Transfer to a floured surface and kneed until smooth. Shape the dough into a ball and roll to ¼-inch thick. Using small bone shape cookie cutters, make biscuits!</w:t>
                  </w:r>
                </w:p>
                <w:p w:rsidR="00657F3F" w:rsidRPr="00CA47DA" w:rsidRDefault="004D2928" w:rsidP="00657F3F">
                  <w:pPr>
                    <w:pStyle w:val="BlockText"/>
                    <w:rPr>
                      <w:i/>
                    </w:rPr>
                  </w:pPr>
                  <w:r>
                    <w:rPr>
                      <w:i/>
                    </w:rPr>
                    <w:t>Bake for 30 minute</w:t>
                  </w:r>
                  <w:r>
                    <w:rPr>
                      <w:i/>
                    </w:rPr>
                    <w:t>s. Turn over bisques and bake for another 15</w:t>
                  </w:r>
                  <w:r>
                    <w:rPr>
                      <w:i/>
                    </w:rPr>
                    <w:t xml:space="preserve"> </w:t>
                  </w:r>
                  <w:r>
                    <w:rPr>
                      <w:i/>
                    </w:rPr>
                    <w:t xml:space="preserve">minutes. Let cool and freeze. </w:t>
                  </w:r>
                </w:p>
              </w:txbxContent>
            </v:textbox>
            <w10:wrap type="tight" anchorx="page" anchory="page"/>
          </v:shape>
        </w:pict>
      </w:r>
      <w:r>
        <w:rPr>
          <w:noProof/>
        </w:rPr>
        <w:pict>
          <v:shape id="_x0000_s30745" type="#_x0000_t202" style="position:absolute;margin-left:281pt;margin-top:586.6pt;width:280.8pt;height:21.15pt;z-index:251658328;mso-wrap-edited:f;mso-position-horizontal-relative:page;mso-position-vertical-relative:page" wrapcoords="0 0 21600 0 21600 21600 0 21600 0 0" filled="f" stroked="f">
            <v:fill o:detectmouseclick="t"/>
            <v:textbox style="mso-next-textbox:#_x0000_s30745" inset=",0,,0">
              <w:txbxContent>
                <w:p w:rsidR="00657F3F" w:rsidRPr="00CA47DA" w:rsidRDefault="004D2928" w:rsidP="00657F3F">
                  <w:pPr>
                    <w:pStyle w:val="Heading6"/>
                  </w:pPr>
                </w:p>
              </w:txbxContent>
            </v:textbox>
            <w10:wrap type="tight" anchorx="page" anchory="page"/>
          </v:shape>
        </w:pict>
      </w:r>
      <w:r>
        <w:rPr>
          <w:noProof/>
        </w:rPr>
        <w:pict>
          <v:rect id="_x0000_s30744" style="position:absolute;margin-left:29.5pt;margin-top:554.6pt;width:552.95pt;height:208.2pt;z-index:251658238;mso-position-horizontal-relative:page;mso-position-vertical-relative:page" fillcolor="#e8f3d7 [670]" stroked="f" strokecolor="#4a7ebb" strokeweight="1.5pt">
            <v:fill color2="white [3212]" o:detectmouseclick="t" focusposition="" focussize=",90" type="gradient"/>
            <v:shadow opacity="22938f" mv:blur="38100f" offset="0,2pt"/>
            <v:textbox inset=",7.2pt,,7.2pt"/>
            <w10:wrap anchorx="page" anchory="page"/>
          </v:rect>
        </w:pict>
      </w:r>
      <w:r>
        <w:rPr>
          <w:noProof/>
        </w:rPr>
        <w:pict>
          <v:shape id="_x0000_s30743" type="#_x0000_t202" style="position:absolute;margin-left:272pt;margin-top:555.6pt;width:310.45pt;height:31pt;z-index:251658327;mso-wrap-edited:f;mso-position-horizontal-relative:page;mso-position-vertical-relative:page" wrapcoords="0 0 21600 0 21600 21600 0 21600 0 0" filled="f" stroked="f">
            <v:fill o:detectmouseclick="t"/>
            <v:textbox style="mso-next-textbox:#_x0000_s30743" inset=",0,,0">
              <w:txbxContent>
                <w:p w:rsidR="00657F3F" w:rsidRPr="00CA47DA" w:rsidRDefault="004D2928" w:rsidP="00657F3F">
                  <w:pPr>
                    <w:pStyle w:val="Heading1"/>
                  </w:pPr>
                  <w:r>
                    <w:t xml:space="preserve">Scarlett’s Bisques </w:t>
                  </w:r>
                </w:p>
              </w:txbxContent>
            </v:textbox>
            <w10:wrap type="tight" anchorx="page" anchory="page"/>
          </v:shape>
        </w:pict>
      </w:r>
      <w:r>
        <w:rPr>
          <w:noProof/>
        </w:rPr>
        <w:drawing>
          <wp:anchor distT="0" distB="0" distL="118745" distR="118745" simplePos="0" relativeHeight="251658376" behindDoc="0" locked="0" layoutInCell="0" allowOverlap="1">
            <wp:simplePos x="5486400" y="8229600"/>
            <wp:positionH relativeFrom="page">
              <wp:posOffset>647700</wp:posOffset>
            </wp:positionH>
            <wp:positionV relativeFrom="page">
              <wp:posOffset>7127240</wp:posOffset>
            </wp:positionV>
            <wp:extent cx="2606040" cy="1910715"/>
            <wp:effectExtent l="228600" t="177800" r="162560" b="146685"/>
            <wp:wrapTight wrapText="bothSides">
              <wp:wrapPolygon edited="0">
                <wp:start x="17695" y="-1381"/>
                <wp:lineTo x="2515" y="-1683"/>
                <wp:lineTo x="-1309" y="-1186"/>
                <wp:lineTo x="-1309" y="15221"/>
                <wp:lineTo x="-1453" y="22115"/>
                <wp:lineTo x="3377" y="22578"/>
                <wp:lineTo x="7157" y="22940"/>
                <wp:lineTo x="22366" y="22669"/>
                <wp:lineTo x="22396" y="22097"/>
                <wp:lineTo x="22407" y="17780"/>
                <wp:lineTo x="22422" y="17494"/>
                <wp:lineTo x="22433" y="13177"/>
                <wp:lineTo x="22448" y="12890"/>
                <wp:lineTo x="22459" y="8574"/>
                <wp:lineTo x="22473" y="8287"/>
                <wp:lineTo x="22485" y="3971"/>
                <wp:lineTo x="22499" y="3684"/>
                <wp:lineTo x="22511" y="-632"/>
                <wp:lineTo x="22525" y="-919"/>
                <wp:lineTo x="17695" y="-1381"/>
              </wp:wrapPolygon>
            </wp:wrapTight>
            <wp:docPr id="29" name="Placeholder" descr=":nfc 13 - fall p 2 through 6:42-16471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fc 13 - fall p 2 through 6:42-16471737.jpg"/>
                    <pic:cNvPicPr>
                      <a:picLocks noChangeAspect="1" noChangeArrowheads="1"/>
                    </pic:cNvPicPr>
                  </pic:nvPicPr>
                  <pic:blipFill>
                    <a:blip r:embed="rId24"/>
                    <a:stretch>
                      <a:fillRect/>
                    </a:stretch>
                  </pic:blipFill>
                  <pic:spPr bwMode="auto">
                    <a:xfrm rot="21359019">
                      <a:off x="0" y="0"/>
                      <a:ext cx="2606040" cy="19107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pict>
          <v:line id="_x0000_s30742" style="position:absolute;z-index:251658311;mso-position-horizontal-relative:page;mso-position-vertical-relative:page" from="43pt,555.1pt" to="569pt,555.1pt" strokecolor="#8ec73b [3214]" strokeweight="1pt">
            <v:fill o:detectmouseclick="t"/>
            <v:shadow opacity="22938f" mv:blur="38100f" offset="0,2pt"/>
            <v:textbox inset=",7.2pt,,7.2pt"/>
            <w10:wrap anchorx="page" anchory="page"/>
          </v:line>
        </w:pict>
      </w:r>
    </w:p>
    <w:p w:rsidR="00657F3F" w:rsidRDefault="004D2928">
      <w:r>
        <w:rPr>
          <w:noProof/>
        </w:rPr>
        <w:pict>
          <v:shape id="_x0000_s30816" type="#_x0000_t202" style="position:absolute;margin-left:493.2pt;margin-top:6in;width:54.25pt;height:44pt;z-index:251683984;mso-wrap-edited:f;mso-position-horizontal-relative:page;mso-position-vertical-relative:page" wrapcoords="0 0 21600 0 21600 21600 0 21600 0 0" mv:complextextbox="1" filled="f" stroked="f">
            <v:fill o:detectmouseclick="t"/>
            <v:textbox inset=",7.2pt,,7.2pt">
              <w:txbxContent>
                <w:p w:rsidR="004F3973" w:rsidRDefault="004D2928">
                  <w:r>
                    <w:t>Postage</w:t>
                  </w:r>
                </w:p>
              </w:txbxContent>
            </v:textbox>
            <w10:wrap type="tight"/>
          </v:shape>
        </w:pict>
      </w:r>
      <w:r>
        <w:rPr>
          <w:noProof/>
        </w:rPr>
        <w:pict>
          <v:rect id="_x0000_s30815" style="position:absolute;margin-left:36.75pt;margin-top:620.25pt;width:234.65pt;height:99pt;z-index:251682960;mso-wrap-edited:f;mso-position-horizontal-relative:page;mso-position-vertical-relative:page" wrapcoords="-222 -270 -222 21330 21822 21330 21822 -270 -222 -270" filled="f" fillcolor="white [3212]" strokecolor="black [3213]" strokeweight="1.5pt">
            <v:fill o:detectmouseclick="t"/>
            <v:shadow opacity="22938f" mv:blur="38100f" offset="0,2pt"/>
            <v:textbox inset=",7.2pt,,7.2pt"/>
            <w10:wrap type="tight"/>
          </v:rect>
        </w:pict>
      </w:r>
      <w:r>
        <w:rPr>
          <w:noProof/>
        </w:rPr>
        <w:pict>
          <v:rect id="_x0000_s30814" style="position:absolute;margin-left:483.85pt;margin-top:420.75pt;width:73pt;height:60pt;z-index:251681936;mso-wrap-edited:f;mso-position-horizontal-relative:page;mso-position-vertical-relative:page" wrapcoords="-222 -270 -222 21330 21822 21330 21822 -270 -222 -270" filled="f" fillcolor="white [3212]" strokecolor="black [3213]" strokeweight="1.5pt">
            <v:fill o:detectmouseclick="t"/>
            <v:shadow opacity="22938f" mv:blur="38100f" offset="0,2pt"/>
            <v:textbox inset=",7.2pt,,7.2pt"/>
            <w10:wrap type="tight"/>
          </v:rect>
        </w:pict>
      </w:r>
      <w:r>
        <w:rPr>
          <w:noProof/>
        </w:rPr>
        <w:pict>
          <v:shape id="_x0000_s30741" type="#_x0000_t202" style="position:absolute;margin-left:36pt;margin-top:650.8pt;width:245pt;height:63pt;z-index:-251658126;mso-wrap-edited:f;mso-position-horizontal-relative:page;mso-position-vertical-relative:page" wrapcoords="0 0 21600 0 21600 21600 0 21600 0 0" filled="f" stroked="f">
            <v:fill o:detectmouseclick="t"/>
            <v:textbox style="mso-next-textbox:#_x0000_s30741" inset=",0,,0">
              <w:txbxContent>
                <w:p w:rsidR="00657F3F" w:rsidRPr="00A021D1" w:rsidRDefault="004D2928" w:rsidP="00657F3F">
                  <w:pPr>
                    <w:pStyle w:val="BodyText"/>
                    <w:rPr>
                      <w:b/>
                    </w:rPr>
                  </w:pPr>
                  <w:r>
                    <w:rPr>
                      <w:b/>
                    </w:rPr>
                    <w:tab/>
                  </w:r>
                  <w:r>
                    <w:rPr>
                      <w:b/>
                    </w:rPr>
                    <w:t xml:space="preserve"> </w:t>
                  </w:r>
                  <w:r w:rsidRPr="00A021D1">
                    <w:rPr>
                      <w:b/>
                    </w:rPr>
                    <w:t>Find us on Facebook and Twitter</w:t>
                  </w:r>
                </w:p>
                <w:p w:rsidR="00657F3F" w:rsidRPr="00CA47DA" w:rsidRDefault="004D2928" w:rsidP="00657F3F">
                  <w:pPr>
                    <w:pStyle w:val="BodyText"/>
                  </w:pPr>
                  <w:r>
                    <w:tab/>
                  </w:r>
                  <w:r>
                    <w:t xml:space="preserve"> </w:t>
                  </w:r>
                  <w:r>
                    <w:t xml:space="preserve">Email Us: </w:t>
                  </w:r>
                  <w:hyperlink r:id="rId25" w:history="1">
                    <w:r w:rsidRPr="00660DF0">
                      <w:rPr>
                        <w:rStyle w:val="Hyperlink"/>
                      </w:rPr>
                      <w:t>IronDaisies@gmail.com</w:t>
                    </w:r>
                  </w:hyperlink>
                  <w:r>
                    <w:t xml:space="preserve"> </w:t>
                  </w:r>
                </w:p>
              </w:txbxContent>
            </v:textbox>
            <w10:wrap type="tight" anchorx="page" anchory="page"/>
          </v:shape>
        </w:pict>
      </w:r>
      <w:r>
        <w:rPr>
          <w:noProof/>
        </w:rPr>
        <w:drawing>
          <wp:anchor distT="0" distB="0" distL="114300" distR="114300" simplePos="0" relativeHeight="251680912" behindDoc="0" locked="0" layoutInCell="1" allowOverlap="1">
            <wp:simplePos x="0" y="0"/>
            <wp:positionH relativeFrom="page">
              <wp:posOffset>733425</wp:posOffset>
            </wp:positionH>
            <wp:positionV relativeFrom="page">
              <wp:posOffset>8245475</wp:posOffset>
            </wp:positionV>
            <wp:extent cx="276225" cy="276225"/>
            <wp:effectExtent l="25400" t="0" r="3175" b="0"/>
            <wp:wrapTight wrapText="bothSides">
              <wp:wrapPolygon edited="0">
                <wp:start x="-1986" y="0"/>
                <wp:lineTo x="-1986" y="19862"/>
                <wp:lineTo x="21848" y="19862"/>
                <wp:lineTo x="21848" y="0"/>
                <wp:lineTo x="-1986" y="0"/>
              </wp:wrapPolygon>
            </wp:wrapTight>
            <wp:docPr id="14" name="Picture 13" descr="twitter_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_logo1.jpg"/>
                    <pic:cNvPicPr/>
                  </pic:nvPicPr>
                  <pic:blipFill>
                    <a:blip r:embed="rId26"/>
                    <a:stretch>
                      <a:fillRect/>
                    </a:stretch>
                  </pic:blipFill>
                  <pic:spPr>
                    <a:xfrm>
                      <a:off x="0" y="0"/>
                      <a:ext cx="276225" cy="276225"/>
                    </a:xfrm>
                    <a:prstGeom prst="rect">
                      <a:avLst/>
                    </a:prstGeom>
                  </pic:spPr>
                </pic:pic>
              </a:graphicData>
            </a:graphic>
          </wp:anchor>
        </w:drawing>
      </w:r>
      <w:r>
        <w:rPr>
          <w:noProof/>
        </w:rPr>
        <w:drawing>
          <wp:anchor distT="0" distB="0" distL="114300" distR="114300" simplePos="0" relativeHeight="251678864" behindDoc="0" locked="0" layoutInCell="1" allowOverlap="1">
            <wp:simplePos x="0" y="0"/>
            <wp:positionH relativeFrom="page">
              <wp:posOffset>477520</wp:posOffset>
            </wp:positionH>
            <wp:positionV relativeFrom="page">
              <wp:posOffset>8258175</wp:posOffset>
            </wp:positionV>
            <wp:extent cx="241300" cy="241300"/>
            <wp:effectExtent l="25400" t="0" r="0" b="0"/>
            <wp:wrapTight wrapText="bothSides">
              <wp:wrapPolygon edited="0">
                <wp:start x="-2274" y="0"/>
                <wp:lineTo x="-2274" y="20463"/>
                <wp:lineTo x="20463" y="20463"/>
                <wp:lineTo x="20463" y="0"/>
                <wp:lineTo x="-2274" y="0"/>
              </wp:wrapPolygon>
            </wp:wrapTight>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27"/>
                    <a:srcRect/>
                    <a:stretch>
                      <a:fillRect/>
                    </a:stretch>
                  </pic:blipFill>
                  <pic:spPr bwMode="auto">
                    <a:xfrm>
                      <a:off x="0" y="0"/>
                      <a:ext cx="241300" cy="241300"/>
                    </a:xfrm>
                    <a:prstGeom prst="rect">
                      <a:avLst/>
                    </a:prstGeom>
                    <a:noFill/>
                    <a:ln w="9525">
                      <a:noFill/>
                      <a:miter lim="800000"/>
                      <a:headEnd/>
                      <a:tailEnd/>
                    </a:ln>
                  </pic:spPr>
                </pic:pic>
              </a:graphicData>
            </a:graphic>
          </wp:anchor>
        </w:drawing>
      </w:r>
      <w:r>
        <w:rPr>
          <w:noProof/>
        </w:rPr>
        <w:pict>
          <v:group id="_x0000_s30861" style="position:absolute;margin-left:189.25pt;margin-top:116.55pt;width:356.3pt;height:173.3pt;z-index:-251658135;mso-position-horizontal-relative:page;mso-position-vertical-relative:page" coordsize="20000,20000" wrapcoords="0 0 21600 0 21600 21600 0 21600 0 0" mv:complextextbox="1">
            <o:lock v:ext="edit" ungrouping="t"/>
            <v:shape id="_x0000_s30862" type="#_x0000_t202" style="position:absolute;width:20000;height:20000;mso-wrap-edited:f;mso-position-horizontal-relative:page;mso-position-vertical-relative:page" wrapcoords="0 0 21600 0 21600 21600 0 21600 0 0" o:regroupid="80" mv:complextextbox="1" filled="f" stroked="f">
              <v:fill o:detectmouseclick="t"/>
              <v:textbox style="mso-next-textbox:#_x0000_s30803" inset=",0,,0"/>
            </v:shape>
            <v:shape id="_x0000_s30863" type="#_x0000_t202" style="position:absolute;left:553;top:1598;width:19040;height:1922" filled="f" stroked="f">
              <v:textbox style="mso-next-textbox:#_x0000_s30864" inset="0,0,0,0">
                <w:txbxContent>
                  <w:p w:rsidR="00657F3F" w:rsidRPr="00F34428" w:rsidRDefault="004D2928" w:rsidP="00657F3F">
                    <w:pPr>
                      <w:pStyle w:val="BodyText"/>
                    </w:pPr>
                    <w:r>
                      <w:t>In our short time here tucked in the corner of “</w:t>
                    </w:r>
                    <w:r>
                      <w:t xml:space="preserve">Shades of Green”, we have tried to create a truly tantalizing shoppe unmatched by others in the area. From shabby chic to organic sparkle, Iron Daisies can outfit your home with fashion and decor. Thank you for sharing in our passion and considering a few </w:t>
                    </w:r>
                    <w:r>
                      <w:t xml:space="preserve">of our traditions. We hope enjoy the sweeter things in life along with our entire family. </w:t>
                    </w:r>
                  </w:p>
                </w:txbxContent>
              </v:textbox>
            </v:shape>
            <v:shape id="_x0000_s30864" type="#_x0000_t202" style="position:absolute;left:679;top:3514;width:18914;height:1927" filled="f" stroked="f">
              <v:textbox style="mso-next-textbox:#_x0000_s30865" inset="0,0,0,0">
                <w:txbxContent/>
              </v:textbox>
            </v:shape>
            <v:shape id="_x0000_s30865" type="#_x0000_t202" style="position:absolute;left:733;top:5436;width:18860;height:1921" filled="f" stroked="f">
              <v:textbox style="mso-next-textbox:#_x0000_s30866" inset="0,0,0,0">
                <w:txbxContent/>
              </v:textbox>
            </v:shape>
            <v:shape id="_x0000_s30866" type="#_x0000_t202" style="position:absolute;left:791;top:7351;width:18802;height:1928" filled="f" stroked="f">
              <v:textbox style="mso-next-textbox:#_x0000_s30867" inset="0,0,0,0">
                <w:txbxContent/>
              </v:textbox>
            </v:shape>
            <v:shape id="_x0000_s30867" type="#_x0000_t202" style="position:absolute;left:850;top:9273;width:18743;height:1921" filled="f" stroked="f">
              <v:textbox style="mso-next-textbox:#_x0000_s30868" inset="0,0,0,0">
                <w:txbxContent/>
              </v:textbox>
            </v:shape>
            <v:shape id="_x0000_s30868" type="#_x0000_t202" style="position:absolute;left:904;top:11189;width:13592;height:1927" filled="f" stroked="f">
              <v:textbox style="mso-next-textbox:#_x0000_s30869" inset="0,0,0,0">
                <w:txbxContent/>
              </v:textbox>
            </v:shape>
            <v:shape id="_x0000_s30869" type="#_x0000_t202" style="position:absolute;left:965;top:13110;width:13413;height:2614" filled="f" stroked="f">
              <v:textbox style="mso-next-textbox:#_x0000_s30869" inset="0,0,0,0">
                <w:txbxContent/>
              </v:textbox>
            </v:shape>
            <w10:wrap type="tight" anchorx="page" anchory="page"/>
          </v:group>
        </w:pict>
      </w:r>
      <w:r>
        <w:rPr>
          <w:noProof/>
        </w:rPr>
        <w:pict>
          <v:shape id="_x0000_s30740" type="#_x0000_t202" style="position:absolute;margin-left:200.95pt;margin-top:70.8pt;width:346.1pt;height:54.85pt;z-index:251658343;mso-wrap-edited:f;mso-position-horizontal-relative:page;mso-position-vertical-relative:page" wrapcoords="0 0 21600 0 21600 21600 0 21600 0 0" filled="f" stroked="f">
            <v:fill o:detectmouseclick="t"/>
            <v:textbox style="mso-next-textbox:#_x0000_s30740" inset=",0,,0">
              <w:txbxContent>
                <w:p w:rsidR="00657F3F" w:rsidRPr="00EC0676" w:rsidRDefault="004D2928" w:rsidP="00657F3F">
                  <w:pPr>
                    <w:pStyle w:val="Title-Back"/>
                    <w:jc w:val="center"/>
                    <w:rPr>
                      <w:sz w:val="40"/>
                    </w:rPr>
                  </w:pPr>
                  <w:r>
                    <w:rPr>
                      <w:sz w:val="40"/>
                    </w:rPr>
                    <w:t>A “Love Note” to Friends and Customers from Shelby</w:t>
                  </w:r>
                </w:p>
              </w:txbxContent>
            </v:textbox>
            <w10:wrap type="tight" anchorx="page" anchory="page"/>
          </v:shape>
        </w:pict>
      </w:r>
      <w:r>
        <w:rPr>
          <w:noProof/>
        </w:rPr>
        <w:pict>
          <v:shape id="_x0000_s30739" type="#_x0000_t202" style="position:absolute;margin-left:281pt;margin-top:239.85pt;width:202.1pt;height:28.7pt;z-index:251658350;mso-wrap-edited:f;mso-position-horizontal-relative:page;mso-position-vertical-relative:page" o:regroupid="33" filled="f" stroked="f">
            <v:fill o:detectmouseclick="t"/>
            <v:textbox style="mso-next-textbox:#_x0000_s30739" inset=",0,,0">
              <w:txbxContent>
                <w:p w:rsidR="00657F3F" w:rsidRPr="00CA47DA" w:rsidRDefault="004D2928" w:rsidP="00657F3F">
                  <w:pPr>
                    <w:pStyle w:val="Subtitle-Back"/>
                  </w:pPr>
                  <w:r>
                    <w:t>Love, Shelby</w:t>
                  </w:r>
                </w:p>
              </w:txbxContent>
            </v:textbox>
            <w10:wrap anchorx="page" anchory="page"/>
          </v:shape>
        </w:pict>
      </w:r>
      <w:r>
        <w:rPr>
          <w:noProof/>
        </w:rPr>
        <w:drawing>
          <wp:anchor distT="0" distB="0" distL="114300" distR="114300" simplePos="0" relativeHeight="251658383" behindDoc="0" locked="0" layoutInCell="1" allowOverlap="1">
            <wp:simplePos x="0" y="0"/>
            <wp:positionH relativeFrom="page">
              <wp:posOffset>4864100</wp:posOffset>
            </wp:positionH>
            <wp:positionV relativeFrom="page">
              <wp:posOffset>3799205</wp:posOffset>
            </wp:positionV>
            <wp:extent cx="1268730" cy="1238885"/>
            <wp:effectExtent l="0" t="0" r="102870" b="56515"/>
            <wp:wrapTight wrapText="bothSides">
              <wp:wrapPolygon edited="0">
                <wp:start x="6085" y="784"/>
                <wp:lineTo x="-607" y="9027"/>
                <wp:lineTo x="1341" y="16300"/>
                <wp:lineTo x="7852" y="22129"/>
                <wp:lineTo x="10236" y="22970"/>
                <wp:lineTo x="13198" y="22327"/>
                <wp:lineTo x="14467" y="22051"/>
                <wp:lineTo x="18095" y="20358"/>
                <wp:lineTo x="18005" y="19925"/>
                <wp:lineTo x="18428" y="19833"/>
                <wp:lineTo x="23428" y="11957"/>
                <wp:lineTo x="23338" y="11524"/>
                <wp:lineTo x="23761" y="11432"/>
                <wp:lineTo x="22351" y="6758"/>
                <wp:lineTo x="21057" y="4776"/>
                <wp:lineTo x="21211" y="3384"/>
                <wp:lineTo x="13789" y="-436"/>
                <wp:lineTo x="11161" y="-319"/>
                <wp:lineTo x="6085" y="784"/>
              </wp:wrapPolygon>
            </wp:wrapTight>
            <wp:docPr id="1" name="Picture 157" descr="::Spring Assets:BXP388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Spring Assets:BXP38849.png"/>
                    <pic:cNvPicPr>
                      <a:picLocks noChangeAspect="1" noChangeArrowheads="1"/>
                    </pic:cNvPicPr>
                  </pic:nvPicPr>
                  <pic:blipFill>
                    <a:blip r:embed="rId12"/>
                    <a:srcRect/>
                    <a:stretch>
                      <a:fillRect/>
                    </a:stretch>
                  </pic:blipFill>
                  <pic:spPr bwMode="auto">
                    <a:xfrm rot="718296">
                      <a:off x="0" y="0"/>
                      <a:ext cx="1268730" cy="1238885"/>
                    </a:xfrm>
                    <a:prstGeom prst="rect">
                      <a:avLst/>
                    </a:prstGeom>
                    <a:noFill/>
                    <a:ln w="9525">
                      <a:noFill/>
                      <a:miter lim="800000"/>
                      <a:headEnd/>
                      <a:tailEnd/>
                    </a:ln>
                    <a:effectLst>
                      <a:outerShdw blurRad="114300" dist="63500" dir="2700000">
                        <a:srgbClr val="000000">
                          <a:alpha val="30000"/>
                        </a:srgbClr>
                      </a:outerShdw>
                    </a:effectLst>
                  </pic:spPr>
                </pic:pic>
              </a:graphicData>
            </a:graphic>
          </wp:anchor>
        </w:drawing>
      </w:r>
      <w:r>
        <w:rPr>
          <w:noProof/>
        </w:rPr>
        <w:drawing>
          <wp:anchor distT="0" distB="0" distL="118745" distR="118745" simplePos="0" relativeHeight="251658382" behindDoc="0" locked="0" layoutInCell="1" allowOverlap="1">
            <wp:simplePos x="0" y="0"/>
            <wp:positionH relativeFrom="page">
              <wp:posOffset>5841365</wp:posOffset>
            </wp:positionH>
            <wp:positionV relativeFrom="page">
              <wp:posOffset>2946400</wp:posOffset>
            </wp:positionV>
            <wp:extent cx="1373505" cy="1841500"/>
            <wp:effectExtent l="254000" t="177800" r="328295" b="241300"/>
            <wp:wrapTight wrapText="bothSides">
              <wp:wrapPolygon edited="0">
                <wp:start x="-2416" y="-975"/>
                <wp:lineTo x="-2481" y="18241"/>
                <wp:lineTo x="-1955" y="23896"/>
                <wp:lineTo x="13799" y="24258"/>
                <wp:lineTo x="20143" y="23679"/>
                <wp:lineTo x="24504" y="23280"/>
                <wp:lineTo x="24909" y="20842"/>
                <wp:lineTo x="24860" y="20547"/>
                <wp:lineTo x="24925" y="16038"/>
                <wp:lineTo x="24877" y="15743"/>
                <wp:lineTo x="24941" y="11234"/>
                <wp:lineTo x="24893" y="10939"/>
                <wp:lineTo x="24957" y="6430"/>
                <wp:lineTo x="24909" y="6135"/>
                <wp:lineTo x="24973" y="1626"/>
                <wp:lineTo x="24925" y="1331"/>
                <wp:lineTo x="24884" y="-1367"/>
                <wp:lineTo x="17950" y="-1934"/>
                <wp:lineTo x="1152" y="-1301"/>
                <wp:lineTo x="-2416" y="-975"/>
              </wp:wrapPolygon>
            </wp:wrapTight>
            <wp:docPr id="180" name="Placeholder" descr="::spring images:42-17499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spring images:42-17499415.jpg"/>
                    <pic:cNvPicPr>
                      <a:picLocks noChangeAspect="1" noChangeArrowheads="1"/>
                    </pic:cNvPicPr>
                  </pic:nvPicPr>
                  <pic:blipFill>
                    <a:blip r:embed="rId28"/>
                    <a:stretch>
                      <a:fillRect/>
                    </a:stretch>
                  </pic:blipFill>
                  <pic:spPr bwMode="auto">
                    <a:xfrm rot="418897">
                      <a:off x="0" y="0"/>
                      <a:ext cx="1373505" cy="1841500"/>
                    </a:xfrm>
                    <a:prstGeom prst="rect">
                      <a:avLst/>
                    </a:prstGeom>
                    <a:noFill/>
                    <a:ln w="76200" cap="flat" cmpd="sng" algn="ctr">
                      <a:solidFill>
                        <a:srgbClr val="FFFFFF"/>
                      </a:solidFill>
                      <a:prstDash val="solid"/>
                      <a:miter lim="800000"/>
                      <a:headEnd type="none" w="med" len="med"/>
                      <a:tailEnd type="none" w="med" len="med"/>
                    </a:ln>
                    <a:effectLst>
                      <a:outerShdw blurRad="88900" dist="63500" dir="2700000">
                        <a:srgbClr val="000000">
                          <a:alpha val="40000"/>
                        </a:srgbClr>
                      </a:outerShdw>
                    </a:effectLst>
                  </pic:spPr>
                </pic:pic>
              </a:graphicData>
            </a:graphic>
          </wp:anchor>
        </w:drawing>
      </w:r>
      <w:r>
        <w:rPr>
          <w:noProof/>
        </w:rPr>
        <w:drawing>
          <wp:anchor distT="0" distB="0" distL="118745" distR="118745" simplePos="0" relativeHeight="251658384" behindDoc="0" locked="0" layoutInCell="1" allowOverlap="1">
            <wp:simplePos x="0" y="0"/>
            <wp:positionH relativeFrom="page">
              <wp:posOffset>635000</wp:posOffset>
            </wp:positionH>
            <wp:positionV relativeFrom="page">
              <wp:posOffset>1383665</wp:posOffset>
            </wp:positionV>
            <wp:extent cx="1611630" cy="2160905"/>
            <wp:effectExtent l="228600" t="152400" r="293370" b="201295"/>
            <wp:wrapTight wrapText="bothSides">
              <wp:wrapPolygon edited="0">
                <wp:start x="19209" y="-1104"/>
                <wp:lineTo x="-1965" y="-967"/>
                <wp:lineTo x="-2047" y="14047"/>
                <wp:lineTo x="-1544" y="22983"/>
                <wp:lineTo x="4908" y="23329"/>
                <wp:lineTo x="7624" y="23475"/>
                <wp:lineTo x="19218" y="23587"/>
                <wp:lineTo x="19242" y="23334"/>
                <wp:lineTo x="23317" y="23553"/>
                <wp:lineTo x="24433" y="22594"/>
                <wp:lineTo x="24386" y="19537"/>
                <wp:lineTo x="24413" y="15721"/>
                <wp:lineTo x="24437" y="15467"/>
                <wp:lineTo x="24464" y="11650"/>
                <wp:lineTo x="24488" y="11397"/>
                <wp:lineTo x="24515" y="7580"/>
                <wp:lineTo x="24540" y="7327"/>
                <wp:lineTo x="24227" y="3492"/>
                <wp:lineTo x="24251" y="3239"/>
                <wp:lineTo x="24229" y="-71"/>
                <wp:lineTo x="23963" y="-849"/>
                <wp:lineTo x="19209" y="-1104"/>
              </wp:wrapPolygon>
            </wp:wrapTight>
            <wp:docPr id="179" name="Placeholder" descr="::spring images:42-18021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spring images:42-18021089.jpg"/>
                    <pic:cNvPicPr>
                      <a:picLocks noChangeAspect="1" noChangeArrowheads="1"/>
                    </pic:cNvPicPr>
                  </pic:nvPicPr>
                  <pic:blipFill>
                    <a:blip r:embed="rId29"/>
                    <a:stretch>
                      <a:fillRect/>
                    </a:stretch>
                  </pic:blipFill>
                  <pic:spPr bwMode="auto">
                    <a:xfrm rot="21353234">
                      <a:off x="0" y="0"/>
                      <a:ext cx="1611630" cy="2160905"/>
                    </a:xfrm>
                    <a:prstGeom prst="rect">
                      <a:avLst/>
                    </a:prstGeom>
                    <a:noFill/>
                    <a:ln w="76200" cap="flat" cmpd="sng" algn="ctr">
                      <a:solidFill>
                        <a:srgbClr val="FFFFFF"/>
                      </a:solidFill>
                      <a:prstDash val="solid"/>
                      <a:miter lim="800000"/>
                      <a:headEnd type="none" w="med" len="med"/>
                      <a:tailEnd type="none" w="med" len="med"/>
                    </a:ln>
                    <a:effectLst>
                      <a:outerShdw blurRad="88900" dist="63500" dir="2700000">
                        <a:srgbClr val="000000">
                          <a:alpha val="40000"/>
                        </a:srgbClr>
                      </a:outerShdw>
                    </a:effectLst>
                  </pic:spPr>
                </pic:pic>
              </a:graphicData>
            </a:graphic>
          </wp:anchor>
        </w:drawing>
      </w:r>
      <w:r>
        <w:rPr>
          <w:noProof/>
        </w:rPr>
        <w:pict>
          <v:shape id="_x0000_s30738" type="#_x0000_t202" style="position:absolute;margin-left:316.2pt;margin-top:48.95pt;width:252pt;height:15pt;z-index:251658365;mso-position-horizontal-relative:page;mso-position-vertical-relative:page" filled="f" stroked="f">
            <v:fill o:detectmouseclick="t"/>
            <v:stroke o:forcedash="t"/>
            <v:textbox style="mso-next-textbox:#_x0000_s30738" inset=",0,,0">
              <w:txbxContent>
                <w:p w:rsidR="00657F3F" w:rsidRDefault="004D2928" w:rsidP="00657F3F">
                  <w:pPr>
                    <w:pStyle w:val="HeaderBack-Right"/>
                  </w:pPr>
                  <w:r>
                    <w:t xml:space="preserve">Spring 2012 </w:t>
                  </w:r>
                </w:p>
              </w:txbxContent>
            </v:textbox>
            <w10:wrap anchorx="page" anchory="page"/>
          </v:shape>
        </w:pict>
      </w:r>
      <w:r>
        <w:rPr>
          <w:noProof/>
        </w:rPr>
        <w:pict>
          <v:shape id="_x0000_s30737" type="#_x0000_t202" style="position:absolute;margin-left:43.2pt;margin-top:48.95pt;width:262.8pt;height:15pt;z-index:251658364;mso-wrap-edited:f;mso-position-horizontal-relative:page;mso-position-vertical-relative:page" filled="f" stroked="f">
            <v:fill o:detectmouseclick="t"/>
            <v:textbox style="mso-next-textbox:#_x0000_s30737" inset=",0,,0">
              <w:txbxContent>
                <w:p w:rsidR="00657F3F" w:rsidRDefault="004D2928" w:rsidP="00657F3F">
                  <w:pPr>
                    <w:pStyle w:val="Header-Back"/>
                  </w:pPr>
                  <w:r>
                    <w:t>Iron Daisy    Vol I Issue I</w:t>
                  </w:r>
                </w:p>
              </w:txbxContent>
            </v:textbox>
            <w10:wrap anchorx="page" anchory="page"/>
          </v:shape>
        </w:pict>
      </w:r>
      <w:r>
        <w:rPr>
          <w:noProof/>
        </w:rPr>
        <w:pict>
          <v:shape id="_x0000_s30736" type="#_x0000_t202" style="position:absolute;margin-left:36pt;margin-top:396pt;width:263pt;height:24pt;z-index:251658351;mso-wrap-edited:f;mso-position-horizontal-relative:page;mso-position-vertical-relative:page" wrapcoords="0 0 21600 0 21600 21600 0 21600 0 0" filled="f" stroked="f">
            <v:fill o:detectmouseclick="t"/>
            <v:textbox style="mso-next-textbox:#_x0000_s30736" inset=",0,,0">
              <w:txbxContent>
                <w:p w:rsidR="00657F3F" w:rsidRPr="00CA47DA" w:rsidRDefault="004D2928" w:rsidP="00657F3F">
                  <w:pPr>
                    <w:pStyle w:val="Mailer"/>
                  </w:pPr>
                  <w:r>
                    <w:t>Iron Daisies</w:t>
                  </w:r>
                </w:p>
              </w:txbxContent>
            </v:textbox>
            <w10:wrap type="tight" anchorx="page" anchory="page"/>
          </v:shape>
        </w:pict>
      </w:r>
      <w:r>
        <w:rPr>
          <w:noProof/>
        </w:rPr>
        <w:pict>
          <v:shape id="_x0000_s30735" type="#_x0000_t202" style="position:absolute;margin-left:36pt;margin-top:420pt;width:263pt;height:34pt;z-index:-251658128;mso-wrap-edited:f;mso-position-horizontal-relative:page;mso-position-vertical-relative:page" wrapcoords="0 0 21600 0 21600 21600 0 21600 0 0" filled="f" stroked="f">
            <v:fill o:detectmouseclick="t"/>
            <v:textbox style="mso-next-textbox:#_x0000_s30735" inset=",0,,0">
              <w:txbxContent>
                <w:p w:rsidR="00657F3F" w:rsidRDefault="004D2928" w:rsidP="00657F3F">
                  <w:pPr>
                    <w:pStyle w:val="BlockText"/>
                  </w:pPr>
                  <w:r>
                    <w:t>2582 State Route 45 North</w:t>
                  </w:r>
                </w:p>
                <w:p w:rsidR="00657F3F" w:rsidRPr="00CA47DA" w:rsidRDefault="004D2928" w:rsidP="00657F3F">
                  <w:pPr>
                    <w:pStyle w:val="BlockText"/>
                  </w:pPr>
                  <w:r>
                    <w:t>Mayfield,</w:t>
                  </w:r>
                  <w:r>
                    <w:t xml:space="preserve"> Kentucky</w:t>
                  </w:r>
                </w:p>
              </w:txbxContent>
            </v:textbox>
            <w10:wrap type="tight" anchorx="page" anchory="page"/>
          </v:shape>
        </w:pict>
      </w:r>
    </w:p>
    <w:sectPr w:rsidR="00657F3F" w:rsidSect="00657F3F">
      <w:headerReference w:type="default" r:id="rId30"/>
      <w:footerReference w:type="default" r:id="rId31"/>
      <w:headerReference w:type="first" r:id="rId32"/>
      <w:pgSz w:w="12240" w:h="15840"/>
      <w:pgMar w:top="576" w:right="576" w:bottom="576" w:left="576" w:header="576" w:footer="576" w:gutter="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listo MT">
    <w:panose1 w:val="0204060305050503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7F3F" w:rsidRDefault="004D2928">
    <w:pPr>
      <w:pStyle w:val="Footer"/>
    </w:pPr>
    <w:r>
      <w:rPr>
        <w:noProof/>
      </w:rPr>
      <w:pict>
        <v:shapetype id="_x0000_t202" coordsize="21600,21600" o:spt="202" path="m0,0l0,21600,21600,21600,21600,0xe">
          <v:stroke joinstyle="miter"/>
          <v:path gradientshapeok="t" o:connecttype="rect"/>
        </v:shapetype>
        <v:shape id="_x0000_s2099" type="#_x0000_t202" style="position:absolute;margin-left:284pt;margin-top:767.2pt;width:44pt;height:16.8pt;z-index:251658265;mso-wrap-edited:f;mso-position-horizontal-relative:page;mso-position-vertical-relative:page" wrapcoords="0 0 21600 0 21600 21600 0 21600 0 0" filled="f" stroked="f">
          <v:fill o:detectmouseclick="t"/>
          <v:textbox style="mso-next-textbox:#_x0000_s2099" inset="0,0,0,0">
            <w:txbxContent>
              <w:p w:rsidR="00657F3F" w:rsidRDefault="004D2928" w:rsidP="00657F3F">
                <w:pPr>
                  <w:pStyle w:val="Page"/>
                </w:pPr>
                <w:r>
                  <w:fldChar w:fldCharType="begin"/>
                </w:r>
                <w:r>
                  <w:instrText xml:space="preserve"> page </w:instrText>
                </w:r>
                <w:r>
                  <w:fldChar w:fldCharType="separate"/>
                </w:r>
                <w:r>
                  <w:rPr>
                    <w:noProof/>
                  </w:rPr>
                  <w:t>3</w:t>
                </w:r>
                <w:r>
                  <w:fldChar w:fldCharType="end"/>
                </w:r>
              </w:p>
            </w:txbxContent>
          </v:textbox>
          <w10:wrap type="tight" anchorx="page" anchory="page"/>
        </v:shape>
      </w:pict>
    </w:r>
    <w:r>
      <w:rPr>
        <w:noProof/>
      </w:rPr>
      <w:pict>
        <v:shape id="_x0000_s2092" type="#_x0000_t202" style="position:absolute;margin-left:-83pt;margin-top:626pt;width:3.55pt;height:3.55pt;z-index:251658260;mso-wrap-edited:f;mso-position-horizontal-relative:page;mso-position-vertical-relative:page" wrapcoords="0 0 21600 0 21600 21600 0 21600 0 0" mv:complextextbox="1" filled="f" stroked="f">
          <v:fill o:detectmouseclick="t"/>
          <v:textbox style="mso-next-textbox:#_x0000_s2092" inset=",7.2pt,,7.2pt">
            <w:txbxContent>
              <w:p w:rsidR="00657F3F" w:rsidRDefault="004D2928"/>
            </w:txbxContent>
          </v:textbox>
          <w10:wrap type="tight" anchorx="page" anchory="page"/>
        </v:shape>
      </w:pict>
    </w: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7F3F" w:rsidRDefault="004D2928">
    <w:pPr>
      <w:pStyle w:val="Footer"/>
    </w:pPr>
    <w:r>
      <w:rPr>
        <w:noProof/>
      </w:rPr>
      <w:drawing>
        <wp:anchor distT="0" distB="0" distL="114300" distR="114300" simplePos="0" relativeHeight="251658223" behindDoc="0" locked="0" layoutInCell="1" allowOverlap="1">
          <wp:simplePos x="5486400" y="8229600"/>
          <wp:positionH relativeFrom="page">
            <wp:posOffset>5046980</wp:posOffset>
          </wp:positionH>
          <wp:positionV relativeFrom="page">
            <wp:posOffset>8780780</wp:posOffset>
          </wp:positionV>
          <wp:extent cx="2369185" cy="914400"/>
          <wp:effectExtent l="25400" t="0" r="0" b="0"/>
          <wp:wrapTight wrapText="bothSides">
            <wp:wrapPolygon edited="0">
              <wp:start x="18294" y="3600"/>
              <wp:lineTo x="232" y="11400"/>
              <wp:lineTo x="-232" y="21000"/>
              <wp:lineTo x="21536" y="21000"/>
              <wp:lineTo x="21536" y="12000"/>
              <wp:lineTo x="20378" y="7200"/>
              <wp:lineTo x="19221" y="3600"/>
              <wp:lineTo x="18294" y="3600"/>
            </wp:wrapPolygon>
          </wp:wrapTight>
          <wp:docPr id="60" name="Picture 59" descr="::Spring Assets:SpringCover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pring Assets:SpringCoverBottom.png"/>
                  <pic:cNvPicPr>
                    <a:picLocks noChangeAspect="1" noChangeArrowheads="1"/>
                  </pic:cNvPicPr>
                </pic:nvPicPr>
                <pic:blipFill>
                  <a:blip r:embed="rId1"/>
                  <a:srcRect/>
                  <a:stretch>
                    <a:fillRect/>
                  </a:stretch>
                </pic:blipFill>
                <pic:spPr bwMode="auto">
                  <a:xfrm>
                    <a:off x="0" y="0"/>
                    <a:ext cx="2369185" cy="914400"/>
                  </a:xfrm>
                  <a:prstGeom prst="rect">
                    <a:avLst/>
                  </a:prstGeom>
                  <a:noFill/>
                  <a:ln w="9525">
                    <a:noFill/>
                    <a:miter lim="800000"/>
                    <a:headEnd/>
                    <a:tailEnd/>
                  </a:ln>
                </pic:spPr>
              </pic:pic>
            </a:graphicData>
          </a:graphic>
        </wp:anchor>
      </w:drawing>
    </w: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7F3F" w:rsidRDefault="004D2928">
    <w:pPr>
      <w:pStyle w:val="Footer"/>
    </w:pPr>
    <w:r>
      <w:rPr>
        <w:noProof/>
      </w:rPr>
      <w:pict>
        <v:shapetype id="_x0000_t202" coordsize="21600,21600" o:spt="202" path="m0,0l0,21600,21600,21600,21600,0xe">
          <v:stroke joinstyle="miter"/>
          <v:path gradientshapeok="t" o:connecttype="rect"/>
        </v:shapetype>
        <v:shape id="_x0000_s2098" type="#_x0000_t202" style="position:absolute;margin-left:-83pt;margin-top:626pt;width:3.55pt;height:3.55pt;z-index:251658264;mso-wrap-edited:f;mso-position-horizontal-relative:page;mso-position-vertical-relative:page" wrapcoords="0 0 21600 0 21600 21600 0 21600 0 0" mv:complextextbox="1" filled="f" stroked="f">
          <v:fill o:detectmouseclick="t"/>
          <v:textbox inset=",7.2pt,,7.2pt">
            <w:txbxContent>
              <w:p w:rsidR="00657F3F" w:rsidRDefault="004D2928"/>
            </w:txbxContent>
          </v:textbox>
          <w10:wrap type="tight" anchorx="page" anchory="page"/>
        </v:shape>
      </w:pict>
    </w: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7F3F" w:rsidRDefault="004D2928">
    <w:pPr>
      <w:pStyle w:val="Header"/>
    </w:pPr>
    <w:r>
      <w:rPr>
        <w:noProof/>
      </w:rPr>
      <w:pict>
        <v:group id="_x0000_s2086" style="position:absolute;margin-left:28.8pt;margin-top:28.8pt;width:554.4pt;height:734.4pt;z-index:251658215;mso-position-horizontal-relative:page;mso-position-vertical-relative:page" coordorigin="576,576" coordsize="11088,14688">
          <v:line id="_x0000_s2070" style="position:absolute;mso-wrap-edited:f;mso-position-horizontal-relative:page;mso-position-vertical-relative:page" from="576,1180" to="11664,1180" o:allowincell="f" strokecolor="#8ec73b [3214]" strokeweight="1pt">
            <v:fill o:detectmouseclick="t"/>
            <v:shadow opacity="22938f" mv:blur="38100f" offset="0,2pt"/>
            <v:textbox inset=",7.2pt,,7.2pt"/>
          </v:line>
          <v:rect id="_x0000_s2085" style="position:absolute;left:576;top:576;width:11088;height:14688;mso-wrap-edited:f;mso-position-horizontal-relative:page;mso-position-vertical-relative:page" filled="f" fillcolor="#3f80cd" strokecolor="#8ec73b [3214]" strokeweight="1pt">
            <v:fill color2="#9bc1ff" o:detectmouseclick="t" focusposition="" focussize=",90" type="gradient">
              <o:fill v:ext="view" type="gradientUnscaled"/>
            </v:fill>
            <v:shadow opacity="22938f" mv:blur="38100f" offset="0,2pt"/>
            <v:textbox inset=",7.2pt,,7.2pt"/>
          </v:rect>
          <w10:wrap anchorx="page" anchory="page"/>
        </v:group>
      </w:pict>
    </w:r>
    <w:r>
      <w:rPr>
        <w:noProof/>
      </w:rPr>
      <w:pict>
        <v:shapetype id="_x0000_t202" coordsize="21600,21600" o:spt="202" path="m0,0l0,21600,21600,21600,21600,0xe">
          <v:stroke joinstyle="miter"/>
          <v:path gradientshapeok="t" o:connecttype="rect"/>
        </v:shapetype>
        <v:shape id="_x0000_s2071" type="#_x0000_t202" style="position:absolute;margin-left:43.2pt;margin-top:36.7pt;width:262.8pt;height:15pt;z-index:251658278;mso-wrap-edited:f;mso-position-horizontal-relative:page;mso-position-vertical-relative:page" filled="f" stroked="f">
          <v:fill o:detectmouseclick="t"/>
          <v:textbox style="mso-next-textbox:#_x0000_s2071" inset=",0,,0">
            <w:txbxContent>
              <w:p w:rsidR="00657F3F" w:rsidRDefault="004D2928" w:rsidP="00657F3F">
                <w:pPr>
                  <w:pStyle w:val="Header"/>
                </w:pPr>
                <w:r>
                  <w:t>Iron Daisy Vol I Issue I</w:t>
                </w:r>
              </w:p>
            </w:txbxContent>
          </v:textbox>
          <w10:wrap anchorx="page" anchory="page"/>
        </v:shape>
      </w:pict>
    </w:r>
    <w:r>
      <w:rPr>
        <w:noProof/>
      </w:rPr>
      <w:pict>
        <v:shape id="_x0000_s2072" type="#_x0000_t202" style="position:absolute;margin-left:317.2pt;margin-top:36.7pt;width:252pt;height:15pt;z-index:251658277;mso-wrap-edited:f;mso-position-horizontal-relative:page;mso-position-vertical-relative:page" wrapcoords="0 0 21600 0 21600 21600 0 21600 0 0" filled="f" stroked="f">
          <v:fill o:detectmouseclick="t"/>
          <v:stroke o:forcedash="t"/>
          <v:textbox style="mso-next-textbox:#_x0000_s2072" inset=",0,,0">
            <w:txbxContent>
              <w:p w:rsidR="00657F3F" w:rsidRDefault="004D2928" w:rsidP="00657F3F">
                <w:pPr>
                  <w:pStyle w:val="Header-Right"/>
                </w:pPr>
                <w:r>
                  <w:t>Spring 2012</w:t>
                </w:r>
              </w:p>
            </w:txbxContent>
          </v:textbox>
          <w10:wrap anchorx="page" anchory="page"/>
        </v:shape>
      </w:pict>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7F3F" w:rsidRDefault="004D2928">
    <w:pPr>
      <w:pStyle w:val="Header"/>
    </w:pPr>
    <w:r w:rsidRPr="0023643B">
      <w:rPr>
        <w:noProof/>
      </w:rPr>
      <w:drawing>
        <wp:anchor distT="0" distB="0" distL="118745" distR="118745" simplePos="0" relativeHeight="251658280" behindDoc="0" locked="0" layoutInCell="1" allowOverlap="1">
          <wp:simplePos x="5486400" y="8229600"/>
          <wp:positionH relativeFrom="page">
            <wp:posOffset>359229</wp:posOffset>
          </wp:positionH>
          <wp:positionV relativeFrom="page">
            <wp:posOffset>362857</wp:posOffset>
          </wp:positionV>
          <wp:extent cx="7043057" cy="3294743"/>
          <wp:effectExtent l="25400" t="0" r="0" b="0"/>
          <wp:wrapNone/>
          <wp:docPr id="6" name="" descr="::Spring Assets:SpringCov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pring Assets:SpringCoverTop.png"/>
                  <pic:cNvPicPr>
                    <a:picLocks noChangeAspect="1" noChangeArrowheads="1"/>
                  </pic:cNvPicPr>
                </pic:nvPicPr>
                <pic:blipFill>
                  <a:blip r:embed="rId1"/>
                  <a:srcRect/>
                  <a:stretch>
                    <a:fillRect/>
                  </a:stretch>
                </pic:blipFill>
                <pic:spPr bwMode="auto">
                  <a:xfrm>
                    <a:off x="0" y="0"/>
                    <a:ext cx="7043057" cy="3294743"/>
                  </a:xfrm>
                  <a:prstGeom prst="rect">
                    <a:avLst/>
                  </a:prstGeom>
                  <a:noFill/>
                  <a:ln w="9525">
                    <a:noFill/>
                    <a:miter lim="800000"/>
                    <a:headEnd/>
                    <a:tailEnd/>
                  </a:ln>
                </pic:spPr>
              </pic:pic>
            </a:graphicData>
          </a:graphic>
        </wp:anchor>
      </w:drawing>
    </w:r>
    <w:r>
      <w:rPr>
        <w:noProof/>
      </w:rPr>
      <w:pict>
        <v:rect id="_x0000_s2112" style="position:absolute;margin-left:396pt;margin-top:4in;width:186.6pt;height:475.4pt;z-index:251658219;mso-wrap-edited:f;mso-position-horizontal-relative:page;mso-position-vertical-relative:page" wrapcoords="-86 -34 -86 21565 21686 21565 21686 -34 -86 -34" stroked="f" strokecolor="#4a7ebb" strokeweight="1.5pt">
          <v:fill color2="#f8f2b4 [3205]" rotate="t" o:detectmouseclick="t" focus="100%" type="gradient"/>
          <v:shadow opacity="22938f" mv:blur="38100f" offset="0,2pt"/>
          <v:textbox inset=",7.2pt,,7.2pt"/>
          <w10:wrap type="tight" anchorx="page" anchory="page"/>
        </v:rect>
      </w:pict>
    </w:r>
    <w:r w:rsidRPr="00840CCE">
      <w:rPr>
        <w:noProof/>
      </w:rPr>
      <w:drawing>
        <wp:anchor distT="0" distB="0" distL="118745" distR="118745" simplePos="0" relativeHeight="251658221" behindDoc="0" locked="0" layoutInCell="1" allowOverlap="1">
          <wp:simplePos x="5486400" y="8229600"/>
          <wp:positionH relativeFrom="page">
            <wp:posOffset>373743</wp:posOffset>
          </wp:positionH>
          <wp:positionV relativeFrom="page">
            <wp:posOffset>377371</wp:posOffset>
          </wp:positionV>
          <wp:extent cx="7021558" cy="3251200"/>
          <wp:effectExtent l="25400" t="0" r="0" b="0"/>
          <wp:wrapNone/>
          <wp:docPr id="4" name="" descr="FLASH 5-07:Transparen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FLASH 5-07:Transparent.png"/>
                  <pic:cNvPicPr>
                    <a:picLocks noChangeAspect="1" noChangeArrowheads="1"/>
                  </pic:cNvPicPr>
                </pic:nvPicPr>
                <pic:blipFill>
                  <a:blip r:embed="rId2"/>
                  <a:srcRect/>
                  <a:stretch>
                    <a:fillRect/>
                  </a:stretch>
                </pic:blipFill>
                <pic:spPr bwMode="auto">
                  <a:xfrm>
                    <a:off x="0" y="0"/>
                    <a:ext cx="7021558" cy="3251200"/>
                  </a:xfrm>
                  <a:prstGeom prst="rect">
                    <a:avLst/>
                  </a:prstGeom>
                  <a:gradFill flip="none" rotWithShape="1">
                    <a:gsLst>
                      <a:gs pos="0">
                        <a:schemeClr val="bg2"/>
                      </a:gs>
                      <a:gs pos="100000">
                        <a:schemeClr val="bg1"/>
                      </a:gs>
                    </a:gsLst>
                    <a:lin ang="5400000" scaled="0"/>
                    <a:tileRect/>
                  </a:gradFill>
                  <a:ln w="9525">
                    <a:noFill/>
                    <a:miter lim="800000"/>
                    <a:headEnd/>
                    <a:tailEnd/>
                  </a:ln>
                </pic:spPr>
              </pic:pic>
            </a:graphicData>
          </a:graphic>
        </wp:anchor>
      </w:drawing>
    </w:r>
    <w:r w:rsidRPr="006577EF">
      <w:rPr>
        <w:caps w:val="0"/>
        <w:noProof/>
      </w:rPr>
      <w:pict>
        <v:group id="_x0000_s2106" style="position:absolute;margin-left:43.2pt;margin-top:43.2pt;width:525.6pt;height:705.6pt;z-index:251658281;mso-position-horizontal-relative:page;mso-position-vertical-relative:page" coordorigin="864,864" coordsize="10512,14112" wrapcoords="-30 0 -30 21577 21661 21577 21661 0 -30 0">
          <v:rect id="_x0000_s2061" style="position:absolute;left:864;top:864;width:10512;height:14112;mso-wrap-edited:f;mso-position-horizontal-relative:page;mso-position-vertical-relative:page" o:regroupid="4" o:allowincell="f" filled="f" fillcolor="#3f80cd" strokecolor="white [3212]" strokeweight="1pt">
            <v:fill color2="#9bc1ff" o:detectmouseclick="t" focusposition="" focussize=",90" type="gradient">
              <o:fill v:ext="view" type="gradientUnscaled"/>
            </v:fill>
            <v:stroke opacity="26214f"/>
            <v:shadow opacity="22938f" mv:blur="38100f" offset="0,2pt"/>
            <v:textbox inset=",7.2pt,,7.2pt"/>
          </v:rect>
          <v:line id="_x0000_s2063" style="position:absolute;mso-wrap-edited:f;mso-position-horizontal-relative:page;mso-position-vertical-relative:page" from="864,1400" to="11376,1400" o:regroupid="4" strokecolor="white [3212]" strokeweight="1pt">
            <v:fill o:detectmouseclick="t"/>
            <v:stroke opacity="26214f"/>
            <v:shadow opacity="22938f" mv:blur="38100f" offset="0,2pt"/>
            <v:textbox inset=",7.2pt,,7.2pt"/>
          </v:line>
          <w10:wrap anchorx="page" anchory="page"/>
        </v:group>
      </w:pict>
    </w: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7F3F" w:rsidRDefault="004D2928">
    <w:pPr>
      <w:pStyle w:val="Header"/>
    </w:pPr>
    <w:r>
      <w:rPr>
        <w:noProof/>
      </w:rPr>
      <w:pict>
        <v:group id="_x0000_s2117" style="position:absolute;margin-left:43.2pt;margin-top:43.2pt;width:525.6pt;height:329.6pt;z-index:251658274;mso-position-horizontal-relative:page;mso-position-vertical-relative:page" coordorigin="864,864" coordsize="10512,6592" wrapcoords="-30 0 -30 21550 21661 21550 21661 0 -30 0">
          <v:line id="_x0000_s2107" style="position:absolute;mso-wrap-edited:f;mso-position-horizontal-relative:page;mso-position-vertical-relative:page" from="864,1400" to="11376,1400" wrapcoords="-30 -2147483648 0 -2147483648 10815 -2147483648 10815 -2147483648 21569 -2147483648 21661 -2147483648 -30 -2147483648" strokecolor="white [3212]" strokeweight="1pt">
            <v:fill o:detectmouseclick="t"/>
            <v:stroke opacity="26214f"/>
            <v:shadow opacity="22938f" mv:blur="38100f" offset="0,2pt"/>
            <v:textbox inset=",7.2pt,,7.2pt"/>
          </v:line>
          <v:rect id="_x0000_s2077" style="position:absolute;left:864;top:864;width:10512;height:6592;mso-position-horizontal-relative:page;mso-position-vertical-relative:page" o:regroupid="3" filled="f" fillcolor="#3f80cd" strokecolor="white [3212]" strokeweight="1pt">
            <v:fill color2="#9bc1ff" o:detectmouseclick="t" focusposition="" focussize=",90" type="gradient">
              <o:fill v:ext="view" type="gradientUnscaled"/>
            </v:fill>
            <v:stroke opacity="26214f"/>
            <v:shadow opacity="22938f" mv:blur="38100f" offset="0,2pt"/>
            <v:textbox inset=",7.2pt,,7.2pt"/>
          </v:rect>
          <w10:wrap type="tight" anchorx="page" anchory="page"/>
        </v:group>
      </w:pict>
    </w:r>
    <w:r w:rsidRPr="0023643B">
      <w:rPr>
        <w:noProof/>
      </w:rPr>
      <w:drawing>
        <wp:anchor distT="0" distB="0" distL="118745" distR="118745" simplePos="0" relativeHeight="251658271" behindDoc="0" locked="0" layoutInCell="1" allowOverlap="1">
          <wp:simplePos x="5486400" y="8229600"/>
          <wp:positionH relativeFrom="page">
            <wp:posOffset>359229</wp:posOffset>
          </wp:positionH>
          <wp:positionV relativeFrom="page">
            <wp:posOffset>362857</wp:posOffset>
          </wp:positionV>
          <wp:extent cx="7043057" cy="4194629"/>
          <wp:effectExtent l="25400" t="0" r="0" b="0"/>
          <wp:wrapNone/>
          <wp:docPr id="3" name="" descr="::Spring Assets:SpringMail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pring Assets:SpringMailerTop.png"/>
                  <pic:cNvPicPr>
                    <a:picLocks noChangeAspect="1" noChangeArrowheads="1"/>
                  </pic:cNvPicPr>
                </pic:nvPicPr>
                <pic:blipFill>
                  <a:blip r:embed="rId1"/>
                  <a:srcRect/>
                  <a:stretch>
                    <a:fillRect/>
                  </a:stretch>
                </pic:blipFill>
                <pic:spPr bwMode="auto">
                  <a:xfrm>
                    <a:off x="0" y="0"/>
                    <a:ext cx="7043057" cy="4194629"/>
                  </a:xfrm>
                  <a:prstGeom prst="rect">
                    <a:avLst/>
                  </a:prstGeom>
                  <a:noFill/>
                  <a:ln w="9525">
                    <a:noFill/>
                    <a:miter lim="800000"/>
                    <a:headEnd/>
                    <a:tailEnd/>
                  </a:ln>
                </pic:spPr>
              </pic:pic>
            </a:graphicData>
          </a:graphic>
        </wp:anchor>
      </w:drawing>
    </w:r>
    <w:r w:rsidRPr="00840CCE">
      <w:rPr>
        <w:noProof/>
      </w:rPr>
      <w:drawing>
        <wp:anchor distT="0" distB="0" distL="118745" distR="118745" simplePos="0" relativeHeight="251658217" behindDoc="0" locked="0" layoutInCell="1" allowOverlap="1">
          <wp:simplePos x="5486400" y="8229600"/>
          <wp:positionH relativeFrom="page">
            <wp:posOffset>373743</wp:posOffset>
          </wp:positionH>
          <wp:positionV relativeFrom="page">
            <wp:posOffset>377371</wp:posOffset>
          </wp:positionV>
          <wp:extent cx="7014028" cy="4165600"/>
          <wp:effectExtent l="25400" t="0" r="0" b="0"/>
          <wp:wrapNone/>
          <wp:docPr id="2" name="" descr="FLASH 5-07:Transparen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FLASH 5-07:Transparent.png"/>
                  <pic:cNvPicPr>
                    <a:picLocks noChangeAspect="1" noChangeArrowheads="1"/>
                  </pic:cNvPicPr>
                </pic:nvPicPr>
                <pic:blipFill>
                  <a:blip r:embed="rId2"/>
                  <a:srcRect/>
                  <a:stretch>
                    <a:fillRect/>
                  </a:stretch>
                </pic:blipFill>
                <pic:spPr bwMode="auto">
                  <a:xfrm>
                    <a:off x="0" y="0"/>
                    <a:ext cx="7014028" cy="4165600"/>
                  </a:xfrm>
                  <a:prstGeom prst="rect">
                    <a:avLst/>
                  </a:prstGeom>
                  <a:gradFill flip="none" rotWithShape="1">
                    <a:gsLst>
                      <a:gs pos="0">
                        <a:schemeClr val="bg2"/>
                      </a:gs>
                      <a:gs pos="100000">
                        <a:schemeClr val="bg1"/>
                      </a:gs>
                    </a:gsLst>
                    <a:lin ang="5400000" scaled="0"/>
                    <a:tileRect/>
                  </a:gradFill>
                  <a:ln w="9525">
                    <a:noFill/>
                    <a:miter lim="800000"/>
                    <a:headEnd/>
                    <a:tailEnd/>
                  </a:ln>
                </pic:spPr>
              </pic:pic>
            </a:graphicData>
          </a:graphic>
        </wp:anchor>
      </w:drawing>
    </w:r>
  </w:p>
</w:hdr>
</file>

<file path=word/header4.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7F3F" w:rsidRDefault="004D2928">
    <w:pPr>
      <w:pStyle w:val="Header"/>
    </w:pPr>
    <w:r>
      <w:rPr>
        <w:noProof/>
      </w:rPr>
      <w:pict>
        <v:group id="_x0000_s2058" style="position:absolute;margin-left:28.8pt;margin-top:28.8pt;width:554pt;height:259pt;z-index:251658244;mso-position-horizontal-relative:page;mso-position-vertical-relative:page" coordorigin="576,576" coordsize="11080,5180" wrapcoords="-29 0 -29 18093 58 19033 58 19408 3069 19972 4793 20034 4764 20410 10025 20660 16514 20660 16660 20660 16660 20598 10843 20347 4998 20034 10025 19972 21600 19346 21600 0 -29 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alt=":NFC13 Seasonal:Fall:Assets:FallCoverBottom.png" style="position:absolute;left:576;top:576;width:11076;height:5040;visibility:visible;mso-wrap-distance-left:9.35pt;mso-wrap-distance-right:9.35pt;mso-position-horizontal-relative:page;mso-position-vertical-relative:page" wrapcoords="-78 0 -78 21429 21608 21429 21608 0 -78 0" o:allowincell="f" filled="t" fillcolor="#ad0202">
            <v:fill color2="#ff8400" rotate="t" focus="100%" type="gradient">
              <o:fill v:ext="view" type="gradientUnscaled"/>
            </v:fill>
            <v:imagedata r:id="rId1" o:title="FallCoverBottom"/>
            <v:textbox style="mso-rotate-with-shape:t"/>
          </v:shape>
          <v:shape id="_x0000_s2060" type="#_x0000_t75" alt=":NFC13 Seasonal:Fall:Assets:FallCoverTop.png" style="position:absolute;left:576;top:576;width:11080;height:5180;visibility:visible;mso-wrap-distance-left:9.35pt;mso-wrap-distance-right:9.35pt;mso-position-horizontal-relative:page;mso-position-vertical-relative:page" wrapcoords="-78 0 -78 21517 21600 21517 21600 0 -78 0" o:allowincell="f" filled="t" fillcolor="#ad0202">
            <v:fill color2="#ff8400" rotate="t" focus="100%" type="gradient">
              <o:fill v:ext="view" type="gradientUnscaled"/>
            </v:fill>
            <v:imagedata r:id="rId2" o:title="FallCoverTop"/>
            <v:textbox style="mso-rotate-with-shape:t"/>
          </v:shape>
          <w10:wrap type="tight" anchorx="page" anchory="page"/>
        </v:group>
      </w:pic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8AA0A5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ttachedTemplate r:id="rId1"/>
  <w:revisionView w:markup="0"/>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31746">
      <o:colormenu v:ext="edit" fillcolor="none" strokecolor="none [3213]"/>
    </o:shapedefaults>
    <o:shapelayout v:ext="edit">
      <o:idmap v:ext="edit" data="2"/>
      <o:regrouptable v:ext="edit">
        <o:entry new="1" old="0"/>
        <o:entry new="2" old="0"/>
        <o:entry new="3" old="0"/>
        <o:entry new="4" old="0"/>
      </o:regrouptable>
    </o:shapelayout>
  </w:hdrShapeDefaults>
  <w:compat>
    <w:useFELayout/>
    <w:splitPgBreakAndParaMark/>
  </w:compat>
  <w:docVars>
    <w:docVar w:name="OpenInPublishingView" w:val="0"/>
    <w:docVar w:name="ShowStaticGuides" w:val="1"/>
  </w:docVars>
  <w:rsids>
    <w:rsidRoot w:val="001D3E6B"/>
    <w:rsid w:val="004D2928"/>
  </w:rsids>
  <m:mathPr>
    <m:mathFont m:val="Rockwell"/>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1746">
      <o:colormenu v:ext="edit" fillcolor="none" strokecolor="none [3213]"/>
    </o:shapedefaults>
    <o:shapelayout v:ext="edit">
      <o:idmap v:ext="edit" data="1,30"/>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entry new="16" old="0"/>
        <o:entry new="17" old="0"/>
        <o:entry new="18" old="0"/>
        <o:entry new="19" old="0"/>
        <o:entry new="20" old="0"/>
        <o:entry new="21" old="0"/>
        <o:entry new="22" old="0"/>
        <o:entry new="23" old="0"/>
        <o:entry new="24" old="0"/>
        <o:entry new="25" old="0"/>
        <o:entry new="26" old="0"/>
        <o:entry new="27" old="0"/>
        <o:entry new="28" old="0"/>
        <o:entry new="29" old="0"/>
        <o:entry new="30" old="0"/>
        <o:entry new="31" old="0"/>
        <o:entry new="32" old="0"/>
        <o:entry new="33" old="0"/>
        <o:entry new="34" old="0"/>
        <o:entry new="35" old="0"/>
        <o:entry new="36" old="0"/>
        <o:entry new="37" old="0"/>
        <o:entry new="38" old="0"/>
        <o:entry new="39" old="0"/>
        <o:entry new="40" old="0"/>
        <o:entry new="41" old="0"/>
        <o:entry new="42" old="0"/>
        <o:entry new="43" old="0"/>
        <o:entry new="44" old="0"/>
        <o:entry new="45" old="0"/>
        <o:entry new="46" old="0"/>
        <o:entry new="47" old="0"/>
        <o:entry new="48" old="0"/>
        <o:entry new="49" old="0"/>
        <o:entry new="50" old="0"/>
        <o:entry new="51" old="0"/>
        <o:entry new="52" old="0"/>
        <o:entry new="53" old="0"/>
        <o:entry new="54" old="0"/>
        <o:entry new="55" old="0"/>
        <o:entry new="56" old="0"/>
        <o:entry new="57" old="0"/>
        <o:entry new="58" old="0"/>
        <o:entry new="59" old="0"/>
        <o:entry new="60" old="0"/>
        <o:entry new="61" old="0"/>
        <o:entry new="62" old="0"/>
        <o:entry new="63" old="0"/>
        <o:entry new="64" old="0"/>
        <o:entry new="65" old="0"/>
        <o:entry new="66" old="0"/>
        <o:entry new="67" old="0"/>
        <o:entry new="68" old="0"/>
        <o:entry new="69" old="0"/>
        <o:entry new="70" old="0"/>
        <o:entry new="71" old="0"/>
        <o:entry new="72" old="0"/>
        <o:entry new="73" old="0"/>
        <o:entry new="74" old="0"/>
        <o:entry new="75" old="0"/>
        <o:entry new="76" old="0"/>
        <o:entry new="77" old="0"/>
        <o:entry new="78" old="0"/>
        <o:entry new="79" old="0"/>
        <o:entry new="80" old="0"/>
        <o:entry new="81" old="0"/>
        <o:entry new="8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2E3FDB"/>
  </w:style>
  <w:style w:type="paragraph" w:styleId="Heading1">
    <w:name w:val="heading 1"/>
    <w:basedOn w:val="Normal"/>
    <w:next w:val="Normal"/>
    <w:link w:val="Heading1Char"/>
    <w:uiPriority w:val="9"/>
    <w:qFormat/>
    <w:rsid w:val="00DA32A1"/>
    <w:pPr>
      <w:jc w:val="center"/>
      <w:outlineLvl w:val="0"/>
    </w:pPr>
    <w:rPr>
      <w:rFonts w:asciiTheme="majorHAnsi" w:eastAsiaTheme="majorEastAsia" w:hAnsiTheme="majorHAnsi" w:cstheme="majorBidi"/>
      <w:bCs/>
      <w:color w:val="6A962B" w:themeColor="background2" w:themeShade="BF"/>
      <w:sz w:val="48"/>
      <w:szCs w:val="32"/>
    </w:rPr>
  </w:style>
  <w:style w:type="paragraph" w:styleId="Heading2">
    <w:name w:val="heading 2"/>
    <w:basedOn w:val="Normal"/>
    <w:next w:val="Normal"/>
    <w:link w:val="Heading2Char"/>
    <w:rsid w:val="00CA47DA"/>
    <w:pPr>
      <w:outlineLvl w:val="1"/>
    </w:pPr>
    <w:rPr>
      <w:rFonts w:asciiTheme="majorHAnsi" w:eastAsiaTheme="majorEastAsia" w:hAnsiTheme="majorHAnsi" w:cstheme="majorBidi"/>
      <w:bCs/>
      <w:color w:val="FD9320" w:themeColor="accent1"/>
      <w:sz w:val="36"/>
      <w:szCs w:val="26"/>
    </w:rPr>
  </w:style>
  <w:style w:type="paragraph" w:styleId="Heading3">
    <w:name w:val="heading 3"/>
    <w:basedOn w:val="Normal"/>
    <w:next w:val="Normal"/>
    <w:link w:val="Heading3Char"/>
    <w:uiPriority w:val="9"/>
    <w:semiHidden/>
    <w:unhideWhenUsed/>
    <w:qFormat/>
    <w:rsid w:val="00E579AA"/>
    <w:pPr>
      <w:jc w:val="center"/>
      <w:outlineLvl w:val="2"/>
    </w:pPr>
    <w:rPr>
      <w:rFonts w:asciiTheme="majorHAnsi" w:eastAsiaTheme="majorEastAsia" w:hAnsiTheme="majorHAnsi" w:cstheme="majorBidi"/>
      <w:bCs/>
      <w:color w:val="6A962B" w:themeColor="background2" w:themeShade="BF"/>
      <w:sz w:val="36"/>
    </w:rPr>
  </w:style>
  <w:style w:type="paragraph" w:styleId="Heading4">
    <w:name w:val="heading 4"/>
    <w:basedOn w:val="Normal"/>
    <w:next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next w:val="Normal"/>
    <w:link w:val="Heading5Char"/>
    <w:rsid w:val="00B047B0"/>
    <w:pPr>
      <w:outlineLvl w:val="4"/>
    </w:pPr>
    <w:rPr>
      <w:rFonts w:asciiTheme="majorHAnsi" w:eastAsiaTheme="majorEastAsia" w:hAnsiTheme="majorHAnsi" w:cstheme="majorBidi"/>
      <w:color w:val="FD9320" w:themeColor="accent1"/>
      <w:sz w:val="28"/>
    </w:rPr>
  </w:style>
  <w:style w:type="paragraph" w:styleId="Heading6">
    <w:name w:val="heading 6"/>
    <w:basedOn w:val="Normal"/>
    <w:next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B047B0"/>
    <w:rPr>
      <w:caps/>
      <w:color w:val="507636" w:themeColor="text2"/>
    </w:rPr>
  </w:style>
  <w:style w:type="character" w:customStyle="1" w:styleId="HeaderChar">
    <w:name w:val="Header Char"/>
    <w:basedOn w:val="DefaultParagraphFont"/>
    <w:link w:val="Header"/>
    <w:uiPriority w:val="99"/>
    <w:semiHidden/>
    <w:rsid w:val="00B047B0"/>
    <w:rPr>
      <w:caps/>
      <w:color w:val="507636" w:themeColor="text2"/>
    </w:rPr>
  </w:style>
  <w:style w:type="paragraph" w:styleId="Footer">
    <w:name w:val="footer"/>
    <w:basedOn w:val="Normal"/>
    <w:link w:val="FooterChar"/>
    <w:uiPriority w:val="99"/>
    <w:semiHidden/>
    <w:unhideWhenUsed/>
    <w:rsid w:val="00DF5F0E"/>
    <w:pPr>
      <w:tabs>
        <w:tab w:val="center" w:pos="4320"/>
        <w:tab w:val="right" w:pos="8640"/>
      </w:tabs>
    </w:pPr>
  </w:style>
  <w:style w:type="character" w:customStyle="1" w:styleId="FooterChar">
    <w:name w:val="Footer Char"/>
    <w:basedOn w:val="DefaultParagraphFont"/>
    <w:link w:val="Footer"/>
    <w:uiPriority w:val="99"/>
    <w:semiHidden/>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E579AA"/>
    <w:rPr>
      <w:rFonts w:asciiTheme="majorHAnsi" w:eastAsiaTheme="majorEastAsia" w:hAnsiTheme="majorHAnsi" w:cstheme="majorBidi"/>
      <w:bCs/>
      <w:color w:val="6A962B" w:themeColor="background2" w:themeShade="BF"/>
      <w:sz w:val="36"/>
    </w:rPr>
  </w:style>
  <w:style w:type="paragraph" w:styleId="Title">
    <w:name w:val="Title"/>
    <w:basedOn w:val="Normal"/>
    <w:next w:val="Normal"/>
    <w:link w:val="TitleChar"/>
    <w:uiPriority w:val="10"/>
    <w:qFormat/>
    <w:rsid w:val="005E0DD9"/>
    <w:pPr>
      <w:spacing w:line="1640" w:lineRule="exact"/>
      <w:jc w:val="center"/>
    </w:pPr>
    <w:rPr>
      <w:rFonts w:asciiTheme="majorHAnsi" w:eastAsiaTheme="majorEastAsia" w:hAnsiTheme="majorHAnsi" w:cstheme="majorBidi"/>
      <w:color w:val="507636" w:themeColor="text2"/>
      <w:sz w:val="160"/>
      <w:szCs w:val="52"/>
    </w:rPr>
  </w:style>
  <w:style w:type="character" w:customStyle="1" w:styleId="TitleChar">
    <w:name w:val="Title Char"/>
    <w:basedOn w:val="DefaultParagraphFont"/>
    <w:link w:val="Title"/>
    <w:uiPriority w:val="10"/>
    <w:rsid w:val="005E0DD9"/>
    <w:rPr>
      <w:rFonts w:asciiTheme="majorHAnsi" w:eastAsiaTheme="majorEastAsia" w:hAnsiTheme="majorHAnsi" w:cstheme="majorBidi"/>
      <w:color w:val="507636" w:themeColor="text2"/>
      <w:sz w:val="160"/>
      <w:szCs w:val="52"/>
    </w:rPr>
  </w:style>
  <w:style w:type="paragraph" w:styleId="Subtitle">
    <w:name w:val="Subtitle"/>
    <w:basedOn w:val="Normal"/>
    <w:next w:val="Normal"/>
    <w:link w:val="SubtitleChar"/>
    <w:uiPriority w:val="11"/>
    <w:qFormat/>
    <w:rsid w:val="00E579AA"/>
    <w:pPr>
      <w:numPr>
        <w:ilvl w:val="1"/>
      </w:numPr>
      <w:jc w:val="center"/>
    </w:pPr>
    <w:rPr>
      <w:rFonts w:asciiTheme="majorHAnsi" w:eastAsiaTheme="majorEastAsia" w:hAnsiTheme="majorHAnsi" w:cstheme="majorBidi"/>
      <w:iCs/>
      <w:color w:val="6A962B" w:themeColor="background2" w:themeShade="BF"/>
      <w:sz w:val="28"/>
    </w:rPr>
  </w:style>
  <w:style w:type="character" w:customStyle="1" w:styleId="SubtitleChar">
    <w:name w:val="Subtitle Char"/>
    <w:basedOn w:val="DefaultParagraphFont"/>
    <w:link w:val="Subtitle"/>
    <w:uiPriority w:val="11"/>
    <w:rsid w:val="00E579AA"/>
    <w:rPr>
      <w:rFonts w:asciiTheme="majorHAnsi" w:eastAsiaTheme="majorEastAsia" w:hAnsiTheme="majorHAnsi" w:cstheme="majorBidi"/>
      <w:iCs/>
      <w:color w:val="6A962B" w:themeColor="background2" w:themeShade="BF"/>
      <w:sz w:val="28"/>
    </w:rPr>
  </w:style>
  <w:style w:type="paragraph" w:styleId="BodyText2">
    <w:name w:val="Body Text 2"/>
    <w:basedOn w:val="Normal"/>
    <w:link w:val="BodyText2Char"/>
    <w:uiPriority w:val="99"/>
    <w:semiHidden/>
    <w:unhideWhenUsed/>
    <w:rsid w:val="00DA32A1"/>
    <w:pPr>
      <w:spacing w:before="120" w:after="120"/>
      <w:jc w:val="center"/>
    </w:pPr>
    <w:rPr>
      <w:color w:val="4D4642" w:themeColor="accent3"/>
      <w:sz w:val="20"/>
    </w:rPr>
  </w:style>
  <w:style w:type="character" w:customStyle="1" w:styleId="BodyText2Char">
    <w:name w:val="Body Text 2 Char"/>
    <w:basedOn w:val="DefaultParagraphFont"/>
    <w:link w:val="BodyText2"/>
    <w:uiPriority w:val="99"/>
    <w:semiHidden/>
    <w:rsid w:val="00DA32A1"/>
    <w:rPr>
      <w:color w:val="4D4642" w:themeColor="accent3"/>
      <w:sz w:val="20"/>
    </w:rPr>
  </w:style>
  <w:style w:type="character" w:customStyle="1" w:styleId="Heading1Char">
    <w:name w:val="Heading 1 Char"/>
    <w:basedOn w:val="DefaultParagraphFont"/>
    <w:link w:val="Heading1"/>
    <w:uiPriority w:val="9"/>
    <w:rsid w:val="00DA32A1"/>
    <w:rPr>
      <w:rFonts w:asciiTheme="majorHAnsi" w:eastAsiaTheme="majorEastAsia" w:hAnsiTheme="majorHAnsi" w:cstheme="majorBidi"/>
      <w:bCs/>
      <w:color w:val="6A962B" w:themeColor="background2" w:themeShade="BF"/>
      <w:sz w:val="48"/>
      <w:szCs w:val="32"/>
    </w:rPr>
  </w:style>
  <w:style w:type="paragraph" w:styleId="BodyText">
    <w:name w:val="Body Text"/>
    <w:basedOn w:val="Normal"/>
    <w:link w:val="BodyTextChar"/>
    <w:uiPriority w:val="99"/>
    <w:semiHidden/>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semiHidden/>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FD9320"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FD9320"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5E0DD9"/>
    <w:pPr>
      <w:spacing w:line="240" w:lineRule="auto"/>
      <w:jc w:val="left"/>
    </w:pPr>
    <w:rPr>
      <w:sz w:val="72"/>
    </w:rPr>
  </w:style>
  <w:style w:type="character" w:customStyle="1" w:styleId="Title-BackChar">
    <w:name w:val="Title - Back Char"/>
    <w:basedOn w:val="TitleChar"/>
    <w:link w:val="Title-Back"/>
    <w:rsid w:val="005E0DD9"/>
    <w:rPr>
      <w:sz w:val="72"/>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iCs/>
      <w:sz w:val="48"/>
    </w:rPr>
  </w:style>
  <w:style w:type="paragraph" w:customStyle="1" w:styleId="Mailer">
    <w:name w:val="Mailer"/>
    <w:basedOn w:val="Normal"/>
    <w:link w:val="MailerChar"/>
    <w:qFormat/>
    <w:rsid w:val="00F34428"/>
    <w:rPr>
      <w:color w:val="6A962B" w:themeColor="background2" w:themeShade="BF"/>
      <w:sz w:val="28"/>
    </w:rPr>
  </w:style>
  <w:style w:type="character" w:customStyle="1" w:styleId="MailerChar">
    <w:name w:val="Mailer Char"/>
    <w:basedOn w:val="DefaultParagraphFont"/>
    <w:link w:val="Mailer"/>
    <w:rsid w:val="00F34428"/>
    <w:rPr>
      <w:color w:val="6A962B" w:themeColor="background2" w:themeShade="BF"/>
      <w:sz w:val="28"/>
    </w:rPr>
  </w:style>
  <w:style w:type="paragraph" w:customStyle="1" w:styleId="Page">
    <w:name w:val="Page"/>
    <w:basedOn w:val="Normal"/>
    <w:link w:val="PageChar"/>
    <w:qFormat/>
    <w:rsid w:val="00E579AA"/>
    <w:pPr>
      <w:jc w:val="center"/>
    </w:pPr>
    <w:rPr>
      <w:color w:val="8EC73B" w:themeColor="background2"/>
      <w:sz w:val="20"/>
    </w:rPr>
  </w:style>
  <w:style w:type="character" w:customStyle="1" w:styleId="PageChar">
    <w:name w:val="Page Char"/>
    <w:basedOn w:val="DefaultParagraphFont"/>
    <w:link w:val="Page"/>
    <w:rsid w:val="00E579AA"/>
    <w:rPr>
      <w:color w:val="8EC73B" w:themeColor="background2"/>
      <w:sz w:val="20"/>
    </w:rPr>
  </w:style>
  <w:style w:type="paragraph" w:customStyle="1" w:styleId="BoxHeading">
    <w:name w:val="Box Heading"/>
    <w:basedOn w:val="Normal"/>
    <w:qFormat/>
    <w:rsid w:val="00DA32A1"/>
    <w:pPr>
      <w:spacing w:before="200" w:after="200" w:line="300" w:lineRule="auto"/>
      <w:jc w:val="center"/>
    </w:pPr>
    <w:rPr>
      <w:rFonts w:asciiTheme="majorHAnsi" w:hAnsiTheme="majorHAnsi" w:cstheme="majorHAnsi"/>
      <w:color w:val="507636" w:themeColor="text2"/>
      <w:sz w:val="22"/>
    </w:rPr>
  </w:style>
  <w:style w:type="character" w:styleId="Hyperlink">
    <w:name w:val="Hyperlink"/>
    <w:basedOn w:val="DefaultParagraphFont"/>
    <w:rsid w:val="00691C36"/>
    <w:rPr>
      <w:color w:val="619941" w:themeColor="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mailto:irondaisies@gmail.com" TargetMode="External"/><Relationship Id="rId21" Type="http://schemas.openxmlformats.org/officeDocument/2006/relationships/image" Target="media/image14.jpe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jpeg"/><Relationship Id="rId25" Type="http://schemas.openxmlformats.org/officeDocument/2006/relationships/hyperlink" Target="mailto:IronDaisies@gmail.com" TargetMode="External"/><Relationship Id="rId26" Type="http://schemas.openxmlformats.org/officeDocument/2006/relationships/image" Target="media/image18.png"/><Relationship Id="rId27" Type="http://schemas.openxmlformats.org/officeDocument/2006/relationships/image" Target="media/image19.jpeg"/><Relationship Id="rId28" Type="http://schemas.openxmlformats.org/officeDocument/2006/relationships/image" Target="media/image20.jpeg"/><Relationship Id="rId29" Type="http://schemas.openxmlformats.org/officeDocument/2006/relationships/image" Target="media/image2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eader" Target="header3.xml"/><Relationship Id="rId31" Type="http://schemas.openxmlformats.org/officeDocument/2006/relationships/footer" Target="footer3.xml"/><Relationship Id="rId32" Type="http://schemas.openxmlformats.org/officeDocument/2006/relationships/header" Target="header4.xml"/><Relationship Id="rId9" Type="http://schemas.openxmlformats.org/officeDocument/2006/relationships/footer" Target="footer2.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header" Target="header2.xml"/><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pn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2.png"/><Relationship Id="rId2"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3.png"/><Relationship Id="rId2" Type="http://schemas.openxmlformats.org/officeDocument/2006/relationships/image" Target="media/image24.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08:Office:Media:Templates:Newsletters:Spring%20Newsletter.dotx" TargetMode="External"/></Relationships>
</file>

<file path=word/theme/theme1.xml><?xml version="1.0" encoding="utf-8"?>
<a:theme xmlns:a="http://schemas.openxmlformats.org/drawingml/2006/main" name="Office Theme">
  <a:themeElements>
    <a:clrScheme name="Spring Newsletter">
      <a:dk1>
        <a:sysClr val="windowText" lastClr="000000"/>
      </a:dk1>
      <a:lt1>
        <a:sysClr val="window" lastClr="FFFFFF"/>
      </a:lt1>
      <a:dk2>
        <a:srgbClr val="507636"/>
      </a:dk2>
      <a:lt2>
        <a:srgbClr val="8EC73B"/>
      </a:lt2>
      <a:accent1>
        <a:srgbClr val="FD9320"/>
      </a:accent1>
      <a:accent2>
        <a:srgbClr val="F8F2B4"/>
      </a:accent2>
      <a:accent3>
        <a:srgbClr val="4D4642"/>
      </a:accent3>
      <a:accent4>
        <a:srgbClr val="B7AC82"/>
      </a:accent4>
      <a:accent5>
        <a:srgbClr val="FFD700"/>
      </a:accent5>
      <a:accent6>
        <a:srgbClr val="9375AB"/>
      </a:accent6>
      <a:hlink>
        <a:srgbClr val="619941"/>
      </a:hlink>
      <a:folHlink>
        <a:srgbClr val="314028"/>
      </a:folHlink>
    </a:clrScheme>
    <a:fontScheme name="Spring Newsletter">
      <a:majorFont>
        <a:latin typeface="Calisto MT"/>
        <a:ea typeface=""/>
        <a:cs typeface=""/>
        <a:font script="Jpan" typeface="ＭＳ Ｐ明朝"/>
      </a:majorFont>
      <a:minorFont>
        <a:latin typeface="Calisto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1A7361-4E5D-034A-AEE1-08C4BFFE7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Spring Newsletter.dotx</Template>
  <TotalTime>374</TotalTime>
  <Pages>4</Pages>
  <Words>10</Words>
  <Characters>59</Characters>
  <Application>Microsoft Macintosh Word</Application>
  <DocSecurity>0</DocSecurity>
  <Lines>1</Lines>
  <Paragraphs>1</Paragraphs>
  <ScaleCrop>false</ScaleCrop>
  <Manager/>
  <Company/>
  <LinksUpToDate>false</LinksUpToDate>
  <CharactersWithSpaces>72</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Rasgorshek</dc:creator>
  <cp:keywords/>
  <dc:description/>
  <cp:lastModifiedBy>Katherine Rasgorshek</cp:lastModifiedBy>
  <cp:revision>27</cp:revision>
  <cp:lastPrinted>2010-12-07T17:31:00Z</cp:lastPrinted>
  <dcterms:created xsi:type="dcterms:W3CDTF">2010-11-09T17:36:00Z</dcterms:created>
  <dcterms:modified xsi:type="dcterms:W3CDTF">2010-12-07T22:29:00Z</dcterms:modified>
  <cp:category/>
</cp:coreProperties>
</file>