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1F9" w:rsidRDefault="008F1B25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3C07484" wp14:editId="6942CC4F">
                <wp:simplePos x="0" y="0"/>
                <wp:positionH relativeFrom="column">
                  <wp:posOffset>8205716</wp:posOffset>
                </wp:positionH>
                <wp:positionV relativeFrom="paragraph">
                  <wp:posOffset>8697037</wp:posOffset>
                </wp:positionV>
                <wp:extent cx="1192530" cy="436728"/>
                <wp:effectExtent l="0" t="0" r="7620" b="1905"/>
                <wp:wrapNone/>
                <wp:docPr id="1494" name="Text Box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530" cy="436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699" w:rsidRPr="008F1B25" w:rsidRDefault="008F1B25">
                            <w:pP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 w:rsidRPr="008F1B25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Contacts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20" o:spid="_x0000_s1026" type="#_x0000_t202" style="position:absolute;margin-left:646.1pt;margin-top:684.8pt;width:93.9pt;height:34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G/esQIAAK8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" filled="f" stroked="f">
                <v:textbox inset="0,0,0,0">
                  <w:txbxContent>
                    <w:p w:rsidR="00C73699" w:rsidRPr="008F1B25" w:rsidRDefault="008F1B25">
                      <w:pPr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 w:rsidRPr="008F1B25"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Contacts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8C80A66" wp14:editId="5D43E988">
                <wp:simplePos x="0" y="0"/>
                <wp:positionH relativeFrom="column">
                  <wp:posOffset>9584055</wp:posOffset>
                </wp:positionH>
                <wp:positionV relativeFrom="paragraph">
                  <wp:posOffset>8507095</wp:posOffset>
                </wp:positionV>
                <wp:extent cx="5073650" cy="956945"/>
                <wp:effectExtent l="0" t="0" r="12700" b="14605"/>
                <wp:wrapNone/>
                <wp:docPr id="1496" name="Text Box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650" cy="956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699" w:rsidRDefault="008F1B25" w:rsidP="00205CE6">
                            <w:pPr>
                              <w:spacing w:line="276" w:lineRule="auto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Twitter: @heyalma89</w:t>
                            </w:r>
                          </w:p>
                          <w:p w:rsidR="008F1B25" w:rsidRDefault="008F1B25" w:rsidP="00205CE6">
                            <w:pPr>
                              <w:spacing w:line="276" w:lineRule="auto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Email: </w:t>
                            </w:r>
                            <w:hyperlink r:id="rId8" w:history="1">
                              <w:r w:rsidRPr="003F0D0B">
                                <w:rPr>
                                  <w:rStyle w:val="Hyperlink"/>
                                  <w:rFonts w:ascii="Georgia" w:hAnsi="Georgia"/>
                                  <w:sz w:val="28"/>
                                  <w:szCs w:val="28"/>
                                </w:rPr>
                                <w:t>aflores01@drury.edu</w:t>
                              </w:r>
                            </w:hyperlink>
                          </w:p>
                          <w:p w:rsidR="008F1B25" w:rsidRPr="008F1B25" w:rsidRDefault="008F1B25" w:rsidP="00205CE6">
                            <w:pPr>
                              <w:spacing w:line="276" w:lineRule="auto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LinkedIn: </w:t>
                            </w:r>
                            <w:r w:rsidRPr="008F1B25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http://www.linkedin.com/pub/alma-flores/57/901/476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2" o:spid="_x0000_s1027" type="#_x0000_t202" style="position:absolute;margin-left:754.65pt;margin-top:669.85pt;width:399.5pt;height:75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JZAsg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" filled="f" stroked="f">
                <v:textbox inset="0,0,0,0">
                  <w:txbxContent>
                    <w:p w:rsidR="00C73699" w:rsidRDefault="008F1B25" w:rsidP="00205CE6">
                      <w:pPr>
                        <w:spacing w:line="276" w:lineRule="auto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>Twitter: @heyalma89</w:t>
                      </w:r>
                    </w:p>
                    <w:p w:rsidR="008F1B25" w:rsidRDefault="008F1B25" w:rsidP="00205CE6">
                      <w:pPr>
                        <w:spacing w:line="276" w:lineRule="auto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Email: </w:t>
                      </w:r>
                      <w:hyperlink r:id="rId9" w:history="1">
                        <w:r w:rsidRPr="003F0D0B">
                          <w:rPr>
                            <w:rStyle w:val="Hyperlink"/>
                            <w:rFonts w:ascii="Georgia" w:hAnsi="Georgia"/>
                            <w:sz w:val="28"/>
                            <w:szCs w:val="28"/>
                          </w:rPr>
                          <w:t>aflores01@drury.edu</w:t>
                        </w:r>
                      </w:hyperlink>
                    </w:p>
                    <w:p w:rsidR="008F1B25" w:rsidRPr="008F1B25" w:rsidRDefault="008F1B25" w:rsidP="00205CE6">
                      <w:pPr>
                        <w:spacing w:line="276" w:lineRule="auto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LinkedIn: </w:t>
                      </w:r>
                      <w:r w:rsidRPr="008F1B25">
                        <w:rPr>
                          <w:rFonts w:ascii="Georgia" w:hAnsi="Georgia"/>
                          <w:sz w:val="28"/>
                          <w:szCs w:val="28"/>
                        </w:rPr>
                        <w:t>http://www.linkedin.com/pub/alma-flores/57/901/476</w:t>
                      </w:r>
                    </w:p>
                  </w:txbxContent>
                </v:textbox>
              </v:shape>
            </w:pict>
          </mc:Fallback>
        </mc:AlternateContent>
      </w:r>
      <w:r w:rsidR="00594095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162F7A0" wp14:editId="1CC27A36">
                <wp:simplePos x="0" y="0"/>
                <wp:positionH relativeFrom="column">
                  <wp:posOffset>12518409</wp:posOffset>
                </wp:positionH>
                <wp:positionV relativeFrom="paragraph">
                  <wp:posOffset>6840940</wp:posOffset>
                </wp:positionV>
                <wp:extent cx="2111839" cy="824230"/>
                <wp:effectExtent l="0" t="0" r="3175" b="13970"/>
                <wp:wrapNone/>
                <wp:docPr id="1739" name="Text Box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1839" cy="824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699" w:rsidRPr="00594095" w:rsidRDefault="00594095" w:rsidP="0059409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2" w:lineRule="auto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Favorite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tv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shows: Doctor Who and Sherlock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7" o:spid="_x0000_s1028" type="#_x0000_t202" style="position:absolute;margin-left:985.7pt;margin-top:538.65pt;width:166.3pt;height:64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" filled="f" stroked="f">
                <v:textbox inset="0,0,0,0">
                  <w:txbxContent>
                    <w:p w:rsidR="00C73699" w:rsidRPr="00594095" w:rsidRDefault="00594095" w:rsidP="0059409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2" w:lineRule="auto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Favorite </w:t>
                      </w:r>
                      <w:proofErr w:type="spellStart"/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>tv</w:t>
                      </w:r>
                      <w:proofErr w:type="spellEnd"/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shows: Doctor Who and Sherlock</w:t>
                      </w:r>
                    </w:p>
                  </w:txbxContent>
                </v:textbox>
              </v:shape>
            </w:pict>
          </mc:Fallback>
        </mc:AlternateContent>
      </w:r>
      <w:r w:rsidR="0059409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BD72F39" wp14:editId="393B9418">
                <wp:simplePos x="0" y="0"/>
                <wp:positionH relativeFrom="column">
                  <wp:posOffset>12334875</wp:posOffset>
                </wp:positionH>
                <wp:positionV relativeFrom="paragraph">
                  <wp:posOffset>5540375</wp:posOffset>
                </wp:positionV>
                <wp:extent cx="2152650" cy="885190"/>
                <wp:effectExtent l="0" t="0" r="0" b="10160"/>
                <wp:wrapNone/>
                <wp:docPr id="1492" name="Text Box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885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699" w:rsidRPr="00594095" w:rsidRDefault="00594095" w:rsidP="0059409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7" w:lineRule="auto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594095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Her favorite pizza toppings are pepperoni </w:t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and jalapenos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6" o:spid="_x0000_s1029" type="#_x0000_t202" style="position:absolute;margin-left:971.25pt;margin-top:436.25pt;width:169.5pt;height:69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g46tQ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" filled="f" stroked="f">
                <v:textbox inset="0,0,0,0">
                  <w:txbxContent>
                    <w:p w:rsidR="00C73699" w:rsidRPr="00594095" w:rsidRDefault="00594095" w:rsidP="0059409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7" w:lineRule="auto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594095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Her favorite pizza toppings are pepperoni </w:t>
                      </w: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and jalapenos </w:t>
                      </w:r>
                    </w:p>
                  </w:txbxContent>
                </v:textbox>
              </v:shape>
            </w:pict>
          </mc:Fallback>
        </mc:AlternateContent>
      </w:r>
      <w:r w:rsidR="00594095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DAD3642" wp14:editId="39075E24">
                <wp:simplePos x="0" y="0"/>
                <wp:positionH relativeFrom="column">
                  <wp:posOffset>8205470</wp:posOffset>
                </wp:positionH>
                <wp:positionV relativeFrom="paragraph">
                  <wp:posOffset>7613650</wp:posOffset>
                </wp:positionV>
                <wp:extent cx="3533775" cy="755650"/>
                <wp:effectExtent l="0" t="0" r="9525" b="6350"/>
                <wp:wrapNone/>
                <wp:docPr id="1493" name="Text Box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699" w:rsidRDefault="00C73699" w:rsidP="00EE1857">
                            <w:pPr>
                              <w:spacing w:line="252" w:lineRule="auto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EE1857">
                              <w:rPr>
                                <w:rFonts w:ascii="Georgia" w:hAnsi="Georgia"/>
                                <w:sz w:val="20"/>
                              </w:rPr>
                              <w:t>.</w:t>
                            </w:r>
                            <w:r w:rsidR="00594095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Rocking out to Green </w:t>
                            </w:r>
                            <w:proofErr w:type="gramStart"/>
                            <w:r w:rsidR="00594095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Day  is</w:t>
                            </w:r>
                            <w:proofErr w:type="gramEnd"/>
                            <w:r w:rsidR="00594095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one of Alma’s </w:t>
                            </w:r>
                          </w:p>
                          <w:p w:rsidR="00594095" w:rsidRPr="00594095" w:rsidRDefault="00594095" w:rsidP="00EE1857">
                            <w:pPr>
                              <w:spacing w:line="252" w:lineRule="auto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favorite</w:t>
                            </w:r>
                            <w:proofErr w:type="gramEnd"/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pastimes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9" o:spid="_x0000_s1030" type="#_x0000_t202" style="position:absolute;margin-left:646.1pt;margin-top:599.5pt;width:278.25pt;height:59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" filled="f" stroked="f">
                <v:textbox inset="0,0,0,0">
                  <w:txbxContent>
                    <w:p w:rsidR="00C73699" w:rsidRDefault="00C73699" w:rsidP="00EE1857">
                      <w:pPr>
                        <w:spacing w:line="252" w:lineRule="auto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EE1857">
                        <w:rPr>
                          <w:rFonts w:ascii="Georgia" w:hAnsi="Georgia"/>
                          <w:sz w:val="20"/>
                        </w:rPr>
                        <w:t>.</w:t>
                      </w:r>
                      <w:r w:rsidR="00594095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Rocking out to Green </w:t>
                      </w:r>
                      <w:proofErr w:type="gramStart"/>
                      <w:r w:rsidR="00594095">
                        <w:rPr>
                          <w:rFonts w:ascii="Georgia" w:hAnsi="Georgia"/>
                          <w:sz w:val="24"/>
                          <w:szCs w:val="24"/>
                        </w:rPr>
                        <w:t>Day  is</w:t>
                      </w:r>
                      <w:proofErr w:type="gramEnd"/>
                      <w:r w:rsidR="00594095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one of Alma’s </w:t>
                      </w:r>
                    </w:p>
                    <w:p w:rsidR="00594095" w:rsidRPr="00594095" w:rsidRDefault="00594095" w:rsidP="00EE1857">
                      <w:pPr>
                        <w:spacing w:line="252" w:lineRule="auto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favorite</w:t>
                      </w:r>
                      <w:proofErr w:type="gramEnd"/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pastimes </w:t>
                      </w:r>
                    </w:p>
                  </w:txbxContent>
                </v:textbox>
              </v:shape>
            </w:pict>
          </mc:Fallback>
        </mc:AlternateContent>
      </w:r>
      <w:r w:rsidR="00594095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AB34E96" wp14:editId="7BDAC394">
                <wp:simplePos x="0" y="0"/>
                <wp:positionH relativeFrom="column">
                  <wp:posOffset>12095328</wp:posOffset>
                </wp:positionH>
                <wp:positionV relativeFrom="paragraph">
                  <wp:posOffset>4111388</wp:posOffset>
                </wp:positionV>
                <wp:extent cx="2636909" cy="860466"/>
                <wp:effectExtent l="0" t="0" r="11430" b="15875"/>
                <wp:wrapNone/>
                <wp:docPr id="1738" name="Text Box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909" cy="8604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699" w:rsidRPr="00594095" w:rsidRDefault="00594095" w:rsidP="0059409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2" w:lineRule="auto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594095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Alma’s favorite band has been the same since she was seven: Green Day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5" o:spid="_x0000_s1031" type="#_x0000_t202" style="position:absolute;margin-left:952.4pt;margin-top:323.75pt;width:207.65pt;height:67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" filled="f" stroked="f">
                <v:textbox inset="0,0,0,0">
                  <w:txbxContent>
                    <w:p w:rsidR="00C73699" w:rsidRPr="00594095" w:rsidRDefault="00594095" w:rsidP="0059409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2" w:lineRule="auto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594095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Alma’s favorite band has been the same since she was seven: Green Day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594095" w:rsidRPr="008261F9">
        <w:rPr>
          <w:noProof/>
        </w:rPr>
        <w:drawing>
          <wp:anchor distT="0" distB="0" distL="114300" distR="114300" simplePos="0" relativeHeight="251644914" behindDoc="0" locked="0" layoutInCell="1" allowOverlap="1" wp14:anchorId="128E04F9" wp14:editId="6D616FD7">
            <wp:simplePos x="0" y="0"/>
            <wp:positionH relativeFrom="column">
              <wp:posOffset>7741920</wp:posOffset>
            </wp:positionH>
            <wp:positionV relativeFrom="paragraph">
              <wp:posOffset>-514350</wp:posOffset>
            </wp:positionV>
            <wp:extent cx="8046720" cy="10139680"/>
            <wp:effectExtent l="0" t="0" r="0" b="0"/>
            <wp:wrapNone/>
            <wp:docPr id="3" name="bgtexture.jpg" descr="\\angler99\Inkd_G\pressp0509 (INKD)\2_In_Progress\venkatesh\072809\chilbert_insurance_news_hf_h_17x11\bgtex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texture.jpg"/>
                    <pic:cNvPicPr/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46720" cy="1013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E91022" w:rsidRPr="00C0160B">
        <w:rPr>
          <w:noProof/>
        </w:rPr>
        <w:drawing>
          <wp:anchor distT="0" distB="0" distL="114300" distR="114300" simplePos="0" relativeHeight="251683840" behindDoc="0" locked="0" layoutInCell="1" allowOverlap="1" wp14:anchorId="4E0C6B76" wp14:editId="4D837E7C">
            <wp:simplePos x="0" y="0"/>
            <wp:positionH relativeFrom="column">
              <wp:posOffset>9147412</wp:posOffset>
            </wp:positionH>
            <wp:positionV relativeFrom="paragraph">
              <wp:posOffset>4834719</wp:posOffset>
            </wp:positionV>
            <wp:extent cx="1819768" cy="2730060"/>
            <wp:effectExtent l="95250" t="95250" r="123825" b="108585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box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32" cy="2743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1600" sx="99000" sy="99000" algn="ctr" rotWithShape="0">
                        <a:prstClr val="black">
                          <a:alpha val="35000"/>
                        </a:prst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85A">
        <w:rPr>
          <w:noProof/>
        </w:rPr>
        <w:drawing>
          <wp:anchor distT="0" distB="0" distL="114300" distR="114300" simplePos="0" relativeHeight="251732992" behindDoc="0" locked="0" layoutInCell="1" allowOverlap="1" wp14:anchorId="4898351C" wp14:editId="123A59C0">
            <wp:simplePos x="0" y="0"/>
            <wp:positionH relativeFrom="column">
              <wp:posOffset>8385810</wp:posOffset>
            </wp:positionH>
            <wp:positionV relativeFrom="paragraph">
              <wp:posOffset>617220</wp:posOffset>
            </wp:positionV>
            <wp:extent cx="3073400" cy="2305050"/>
            <wp:effectExtent l="0" t="0" r="0" b="0"/>
            <wp:wrapNone/>
            <wp:docPr id="9" name="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80C07">
        <w:rPr>
          <w:noProof/>
        </w:rPr>
        <w:drawing>
          <wp:anchor distT="0" distB="0" distL="114300" distR="114300" simplePos="0" relativeHeight="251649014" behindDoc="0" locked="0" layoutInCell="1" allowOverlap="1" wp14:anchorId="6391E7C6" wp14:editId="6F758CA4">
            <wp:simplePos x="0" y="0"/>
            <wp:positionH relativeFrom="column">
              <wp:posOffset>-495300</wp:posOffset>
            </wp:positionH>
            <wp:positionV relativeFrom="paragraph">
              <wp:posOffset>-213360</wp:posOffset>
            </wp:positionV>
            <wp:extent cx="8046085" cy="10137140"/>
            <wp:effectExtent l="0" t="0" r="0" b="0"/>
            <wp:wrapNone/>
            <wp:docPr id="2" name="bgtexture.jpg" descr="\\angler99\Inkd_G\pressp0509 (INKD)\2_In_Progress\venkatesh\072809\chilbert_insurance_news_hf_h_17x11\bgtex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texture.jpg"/>
                    <pic:cNvPicPr/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46085" cy="1013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0C0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A15722" wp14:editId="47986807">
                <wp:simplePos x="0" y="0"/>
                <wp:positionH relativeFrom="column">
                  <wp:posOffset>2841625</wp:posOffset>
                </wp:positionH>
                <wp:positionV relativeFrom="paragraph">
                  <wp:posOffset>7249795</wp:posOffset>
                </wp:positionV>
                <wp:extent cx="4766310" cy="2247900"/>
                <wp:effectExtent l="0" t="0" r="15240" b="0"/>
                <wp:wrapNone/>
                <wp:docPr id="1147" name="Text Box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6310" cy="224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699" w:rsidRPr="006B51D2" w:rsidRDefault="006B51D2" w:rsidP="00D25487">
                            <w:pPr>
                              <w:spacing w:line="264" w:lineRule="auto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6B51D2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She was born in Houston, </w:t>
                            </w:r>
                            <w:proofErr w:type="gramStart"/>
                            <w:r w:rsidRPr="006B51D2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TX  and</w:t>
                            </w:r>
                            <w:proofErr w:type="gramEnd"/>
                            <w:r w:rsidRPr="006B51D2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followed three older brothers</w:t>
                            </w:r>
                            <w:r w:rsidR="00C80C07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gramStart"/>
                            <w:r w:rsidR="00C80C07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Being  the</w:t>
                            </w:r>
                            <w:proofErr w:type="gramEnd"/>
                            <w:r w:rsidR="00C80C07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smallest Flores is not the easiest spot but she has proven herself time and time again. Whether it was moving away from home, </w:t>
                            </w:r>
                            <w:proofErr w:type="gramStart"/>
                            <w:r w:rsidR="005E6114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changing  universities</w:t>
                            </w:r>
                            <w:proofErr w:type="gramEnd"/>
                            <w:r w:rsidR="005E6114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, an writing a 20 page research paper then she can do anything,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9" o:spid="_x0000_s1032" type="#_x0000_t202" style="position:absolute;margin-left:223.75pt;margin-top:570.85pt;width:375.3pt;height:17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/VQtwIAALc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" filled="f" stroked="f">
                <v:textbox inset="0,0,0,0">
                  <w:txbxContent>
                    <w:p w:rsidR="00C73699" w:rsidRPr="006B51D2" w:rsidRDefault="006B51D2" w:rsidP="00D25487">
                      <w:pPr>
                        <w:spacing w:line="264" w:lineRule="auto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6B51D2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She was born in Houston, </w:t>
                      </w:r>
                      <w:proofErr w:type="gramStart"/>
                      <w:r w:rsidRPr="006B51D2">
                        <w:rPr>
                          <w:rFonts w:ascii="Georgia" w:hAnsi="Georgia"/>
                          <w:sz w:val="28"/>
                          <w:szCs w:val="28"/>
                        </w:rPr>
                        <w:t>TX  and</w:t>
                      </w:r>
                      <w:proofErr w:type="gramEnd"/>
                      <w:r w:rsidRPr="006B51D2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followed three older brothers</w:t>
                      </w:r>
                      <w:r w:rsidR="00C80C07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. </w:t>
                      </w:r>
                      <w:proofErr w:type="gramStart"/>
                      <w:r w:rsidR="00C80C07">
                        <w:rPr>
                          <w:rFonts w:ascii="Georgia" w:hAnsi="Georgia"/>
                          <w:sz w:val="28"/>
                          <w:szCs w:val="28"/>
                        </w:rPr>
                        <w:t>Being  the</w:t>
                      </w:r>
                      <w:proofErr w:type="gramEnd"/>
                      <w:r w:rsidR="00C80C07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smallest Flores is not the easiest spot but she has proven herself time and time again. Whether it was moving away from home, </w:t>
                      </w:r>
                      <w:proofErr w:type="gramStart"/>
                      <w:r w:rsidR="005E6114">
                        <w:rPr>
                          <w:rFonts w:ascii="Georgia" w:hAnsi="Georgia"/>
                          <w:sz w:val="28"/>
                          <w:szCs w:val="28"/>
                        </w:rPr>
                        <w:t>changing  universities</w:t>
                      </w:r>
                      <w:proofErr w:type="gramEnd"/>
                      <w:r w:rsidR="005E6114">
                        <w:rPr>
                          <w:rFonts w:ascii="Georgia" w:hAnsi="Georgia"/>
                          <w:sz w:val="28"/>
                          <w:szCs w:val="28"/>
                        </w:rPr>
                        <w:t>, an writing a 20 page research paper then she can do anything,</w:t>
                      </w:r>
                    </w:p>
                  </w:txbxContent>
                </v:textbox>
              </v:shape>
            </w:pict>
          </mc:Fallback>
        </mc:AlternateContent>
      </w:r>
      <w:r w:rsidR="006A767B">
        <w:rPr>
          <w:noProof/>
        </w:rPr>
        <w:drawing>
          <wp:anchor distT="0" distB="0" distL="114300" distR="114300" simplePos="0" relativeHeight="251727872" behindDoc="0" locked="0" layoutInCell="1" allowOverlap="1" wp14:anchorId="3CDBA29E" wp14:editId="50FA6B94">
            <wp:simplePos x="0" y="0"/>
            <wp:positionH relativeFrom="column">
              <wp:posOffset>907415</wp:posOffset>
            </wp:positionH>
            <wp:positionV relativeFrom="paragraph">
              <wp:posOffset>5544185</wp:posOffset>
            </wp:positionV>
            <wp:extent cx="1119505" cy="1225550"/>
            <wp:effectExtent l="0" t="0" r="4445" b="0"/>
            <wp:wrapNone/>
            <wp:docPr id="10" name="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5F0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FDE0FC" wp14:editId="73AD03AD">
                <wp:simplePos x="0" y="0"/>
                <wp:positionH relativeFrom="column">
                  <wp:posOffset>821690</wp:posOffset>
                </wp:positionH>
                <wp:positionV relativeFrom="paragraph">
                  <wp:posOffset>1217930</wp:posOffset>
                </wp:positionV>
                <wp:extent cx="2194560" cy="490220"/>
                <wp:effectExtent l="0" t="0" r="15240" b="5080"/>
                <wp:wrapNone/>
                <wp:docPr id="900" name="Text Box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699" w:rsidRPr="00CF4B22" w:rsidRDefault="006A767B">
                            <w:pPr>
                              <w:rPr>
                                <w:rFonts w:ascii="Times New Roman" w:hAnsi="Times New Roman" w:cs="Times New Roman"/>
                                <w:b/>
                                <w:spacing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20"/>
                              </w:rPr>
                              <w:t>WHOVIAN, NERDFIGHTER</w:t>
                            </w:r>
                            <w:r w:rsidR="006A5F0B">
                              <w:rPr>
                                <w:rFonts w:ascii="Times New Roman" w:hAnsi="Times New Roman" w:cs="Times New Roman"/>
                                <w:b/>
                                <w:spacing w:val="20"/>
                              </w:rPr>
                              <w:t xml:space="preserve">, &amp; FUTURE COSTUME DESIGNER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3" o:spid="_x0000_s1033" type="#_x0000_t202" style="position:absolute;margin-left:64.7pt;margin-top:95.9pt;width:172.8pt;height:3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uQxtA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" filled="f" stroked="f">
                <v:textbox inset="0,0,0,0">
                  <w:txbxContent>
                    <w:p w:rsidR="00C73699" w:rsidRPr="00CF4B22" w:rsidRDefault="006A767B">
                      <w:pPr>
                        <w:rPr>
                          <w:rFonts w:ascii="Times New Roman" w:hAnsi="Times New Roman" w:cs="Times New Roman"/>
                          <w:b/>
                          <w:spacing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pacing w:val="20"/>
                        </w:rPr>
                        <w:t>WHOVIAN, NERDFIGHTER</w:t>
                      </w:r>
                      <w:r w:rsidR="006A5F0B">
                        <w:rPr>
                          <w:rFonts w:ascii="Times New Roman" w:hAnsi="Times New Roman" w:cs="Times New Roman"/>
                          <w:b/>
                          <w:spacing w:val="20"/>
                        </w:rPr>
                        <w:t xml:space="preserve">, &amp; FUTURE COSTUME DESIGNER </w:t>
                      </w:r>
                    </w:p>
                  </w:txbxContent>
                </v:textbox>
              </v:shape>
            </w:pict>
          </mc:Fallback>
        </mc:AlternateContent>
      </w:r>
      <w:r w:rsidR="006A5F0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7305C6" wp14:editId="0AB15593">
                <wp:simplePos x="0" y="0"/>
                <wp:positionH relativeFrom="column">
                  <wp:posOffset>767080</wp:posOffset>
                </wp:positionH>
                <wp:positionV relativeFrom="paragraph">
                  <wp:posOffset>685800</wp:posOffset>
                </wp:positionV>
                <wp:extent cx="2933065" cy="681990"/>
                <wp:effectExtent l="0" t="0" r="635" b="3810"/>
                <wp:wrapNone/>
                <wp:docPr id="899" name="Text Box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065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699" w:rsidRPr="00CF4B22" w:rsidRDefault="006A5F0B" w:rsidP="006A5F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84"/>
                              </w:rPr>
                              <w:t>Flores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1" o:spid="_x0000_s1034" type="#_x0000_t202" style="position:absolute;margin-left:60.4pt;margin-top:54pt;width:230.95pt;height:53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" filled="f" stroked="f">
                <v:textbox inset="0,0,0,0">
                  <w:txbxContent>
                    <w:p w:rsidR="00C73699" w:rsidRPr="00CF4B22" w:rsidRDefault="006A5F0B" w:rsidP="006A5F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8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84"/>
                        </w:rPr>
                        <w:t>Flores</w:t>
                      </w:r>
                    </w:p>
                  </w:txbxContent>
                </v:textbox>
              </v:shape>
            </w:pict>
          </mc:Fallback>
        </mc:AlternateContent>
      </w:r>
      <w:r w:rsidR="006A5F0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02C974F" wp14:editId="59B5804C">
                <wp:simplePos x="0" y="0"/>
                <wp:positionH relativeFrom="column">
                  <wp:posOffset>412845</wp:posOffset>
                </wp:positionH>
                <wp:positionV relativeFrom="paragraph">
                  <wp:posOffset>262719</wp:posOffset>
                </wp:positionV>
                <wp:extent cx="1984375" cy="504968"/>
                <wp:effectExtent l="0" t="0" r="15875" b="9525"/>
                <wp:wrapNone/>
                <wp:docPr id="1743" name="Text 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375" cy="5049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699" w:rsidRPr="00CF4B22" w:rsidRDefault="006A5F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8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84"/>
                              </w:rPr>
                              <w:t>Alma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0" o:spid="_x0000_s1035" type="#_x0000_t202" style="position:absolute;margin-left:32.5pt;margin-top:20.7pt;width:156.25pt;height:39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8qgtAIAALU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" filled="f" stroked="f">
                <v:textbox inset="0,0,0,0">
                  <w:txbxContent>
                    <w:p w:rsidR="00C73699" w:rsidRPr="00CF4B22" w:rsidRDefault="006A5F0B">
                      <w:pPr>
                        <w:rPr>
                          <w:rFonts w:ascii="Times New Roman" w:hAnsi="Times New Roman" w:cs="Times New Roman"/>
                          <w:b/>
                          <w:sz w:val="8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84"/>
                        </w:rPr>
                        <w:t>Alma</w:t>
                      </w:r>
                    </w:p>
                  </w:txbxContent>
                </v:textbox>
              </v:shape>
            </w:pict>
          </mc:Fallback>
        </mc:AlternateContent>
      </w:r>
      <w:r w:rsidR="006A5F0B">
        <w:rPr>
          <w:noProof/>
        </w:rPr>
        <w:drawing>
          <wp:anchor distT="0" distB="0" distL="114300" distR="114300" simplePos="0" relativeHeight="251725824" behindDoc="0" locked="0" layoutInCell="1" allowOverlap="1" wp14:anchorId="2307D235" wp14:editId="7E17F29F">
            <wp:simplePos x="0" y="0"/>
            <wp:positionH relativeFrom="column">
              <wp:posOffset>4452040</wp:posOffset>
            </wp:positionH>
            <wp:positionV relativeFrom="paragraph">
              <wp:posOffset>1004277</wp:posOffset>
            </wp:positionV>
            <wp:extent cx="2360588" cy="2376174"/>
            <wp:effectExtent l="38100" t="19050" r="40005" b="786130"/>
            <wp:wrapNone/>
            <wp:docPr id="4" name="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2360588" cy="23761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3A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7C3C6E1" wp14:editId="2CB18F2A">
                <wp:simplePos x="0" y="0"/>
                <wp:positionH relativeFrom="column">
                  <wp:posOffset>56515</wp:posOffset>
                </wp:positionH>
                <wp:positionV relativeFrom="paragraph">
                  <wp:posOffset>772795</wp:posOffset>
                </wp:positionV>
                <wp:extent cx="1042670" cy="132715"/>
                <wp:effectExtent l="0" t="1270" r="0" b="0"/>
                <wp:wrapNone/>
                <wp:docPr id="1742" name="Rectangl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2670" cy="132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8" o:spid="_x0000_s1026" style="position:absolute;margin-left:4.45pt;margin-top:60.85pt;width:82.1pt;height:10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" fillcolor="white [3212]" stroked="f">
                <v:textbox inset="0,0,0,0"/>
              </v:rect>
            </w:pict>
          </mc:Fallback>
        </mc:AlternateContent>
      </w:r>
      <w:r w:rsidR="001303AA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CE079D" wp14:editId="2506E535">
                <wp:simplePos x="0" y="0"/>
                <wp:positionH relativeFrom="column">
                  <wp:posOffset>12096750</wp:posOffset>
                </wp:positionH>
                <wp:positionV relativeFrom="paragraph">
                  <wp:posOffset>3422015</wp:posOffset>
                </wp:positionV>
                <wp:extent cx="2534920" cy="724535"/>
                <wp:effectExtent l="0" t="2540" r="0" b="0"/>
                <wp:wrapNone/>
                <wp:docPr id="1737" name="Text Box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920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699" w:rsidRPr="00594095" w:rsidRDefault="00594095" w:rsidP="001457ED">
                            <w:pPr>
                              <w:spacing w:line="264" w:lineRule="auto"/>
                              <w:rPr>
                                <w:rFonts w:ascii="Georgia" w:hAnsi="Georgia"/>
                                <w:color w:val="31849B" w:themeColor="accent5" w:themeShade="BF"/>
                                <w:sz w:val="46"/>
                              </w:rPr>
                            </w:pPr>
                            <w:r w:rsidRPr="00594095">
                              <w:rPr>
                                <w:rFonts w:ascii="Georgia" w:hAnsi="Georgia"/>
                                <w:color w:val="31849B" w:themeColor="accent5" w:themeShade="BF"/>
                                <w:sz w:val="46"/>
                              </w:rPr>
                              <w:t xml:space="preserve">Fun Facts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4" o:spid="_x0000_s1036" type="#_x0000_t202" style="position:absolute;margin-left:952.5pt;margin-top:269.45pt;width:199.6pt;height:57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" filled="f" stroked="f">
                <v:textbox inset="0,0,0,0">
                  <w:txbxContent>
                    <w:p w:rsidR="00C73699" w:rsidRPr="00594095" w:rsidRDefault="00594095" w:rsidP="001457ED">
                      <w:pPr>
                        <w:spacing w:line="264" w:lineRule="auto"/>
                        <w:rPr>
                          <w:rFonts w:ascii="Georgia" w:hAnsi="Georgia"/>
                          <w:color w:val="31849B" w:themeColor="accent5" w:themeShade="BF"/>
                          <w:sz w:val="46"/>
                        </w:rPr>
                      </w:pPr>
                      <w:r w:rsidRPr="00594095">
                        <w:rPr>
                          <w:rFonts w:ascii="Georgia" w:hAnsi="Georgia"/>
                          <w:color w:val="31849B" w:themeColor="accent5" w:themeShade="BF"/>
                          <w:sz w:val="46"/>
                        </w:rPr>
                        <w:t xml:space="preserve">Fun Facts </w:t>
                      </w:r>
                    </w:p>
                  </w:txbxContent>
                </v:textbox>
              </v:shape>
            </w:pict>
          </mc:Fallback>
        </mc:AlternateContent>
      </w:r>
      <w:r w:rsidR="001303A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93ED8F" wp14:editId="0A0D4F7C">
                <wp:simplePos x="0" y="0"/>
                <wp:positionH relativeFrom="column">
                  <wp:posOffset>218440</wp:posOffset>
                </wp:positionH>
                <wp:positionV relativeFrom="paragraph">
                  <wp:posOffset>3961765</wp:posOffset>
                </wp:positionV>
                <wp:extent cx="762000" cy="880745"/>
                <wp:effectExtent l="0" t="0" r="635" b="0"/>
                <wp:wrapNone/>
                <wp:docPr id="1736" name="Text Box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880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699" w:rsidRDefault="006A767B" w:rsidP="00DD2CC3">
                            <w:pPr>
                              <w:spacing w:line="242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767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Tri-Lingual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6A767B" w:rsidRDefault="006A767B" w:rsidP="00DD2CC3">
                            <w:pPr>
                              <w:spacing w:line="242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Spanish </w:t>
                            </w:r>
                          </w:p>
                          <w:p w:rsidR="006A767B" w:rsidRDefault="006A767B" w:rsidP="00DD2CC3">
                            <w:pPr>
                              <w:spacing w:line="242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English</w:t>
                            </w:r>
                          </w:p>
                          <w:p w:rsidR="006A767B" w:rsidRPr="006A767B" w:rsidRDefault="006A767B" w:rsidP="00DD2CC3">
                            <w:pPr>
                              <w:spacing w:line="242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French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5" o:spid="_x0000_s1037" type="#_x0000_t202" style="position:absolute;margin-left:17.2pt;margin-top:311.95pt;width:60pt;height:69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" filled="f" stroked="f">
                <v:textbox inset="0,0,0,0">
                  <w:txbxContent>
                    <w:p w:rsidR="00C73699" w:rsidRDefault="006A767B" w:rsidP="00DD2CC3">
                      <w:pPr>
                        <w:spacing w:line="242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767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Tri-Lingual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:rsidR="006A767B" w:rsidRDefault="006A767B" w:rsidP="00DD2CC3">
                      <w:pPr>
                        <w:spacing w:line="242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Spanish </w:t>
                      </w:r>
                    </w:p>
                    <w:p w:rsidR="006A767B" w:rsidRDefault="006A767B" w:rsidP="00DD2CC3">
                      <w:pPr>
                        <w:spacing w:line="242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English</w:t>
                      </w:r>
                    </w:p>
                    <w:p w:rsidR="006A767B" w:rsidRPr="006A767B" w:rsidRDefault="006A767B" w:rsidP="00DD2CC3">
                      <w:pPr>
                        <w:spacing w:line="242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French</w:t>
                      </w:r>
                    </w:p>
                  </w:txbxContent>
                </v:textbox>
              </v:shape>
            </w:pict>
          </mc:Fallback>
        </mc:AlternateContent>
      </w:r>
      <w:r w:rsidR="001303AA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BAEF4EE" wp14:editId="41F720BB">
                <wp:simplePos x="0" y="0"/>
                <wp:positionH relativeFrom="column">
                  <wp:posOffset>11254740</wp:posOffset>
                </wp:positionH>
                <wp:positionV relativeFrom="paragraph">
                  <wp:posOffset>4968875</wp:posOffset>
                </wp:positionV>
                <wp:extent cx="575945" cy="1843405"/>
                <wp:effectExtent l="5715" t="6350" r="8890" b="7620"/>
                <wp:wrapNone/>
                <wp:docPr id="1724" name="Group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" cy="1843405"/>
                          <a:chOff x="-18" y="-6"/>
                          <a:chExt cx="1063" cy="3374"/>
                        </a:xfrm>
                      </wpg:grpSpPr>
                      <wps:wsp>
                        <wps:cNvPr id="1725" name="Freeform 1356"/>
                        <wps:cNvSpPr>
                          <a:spLocks/>
                        </wps:cNvSpPr>
                        <wps:spPr bwMode="auto">
                          <a:xfrm>
                            <a:off x="460" y="153"/>
                            <a:ext cx="12" cy="6"/>
                          </a:xfrm>
                          <a:custGeom>
                            <a:avLst/>
                            <a:gdLst>
                              <a:gd name="T0" fmla="*/ 0 w 2"/>
                              <a:gd name="T1" fmla="*/ 0 h 1"/>
                              <a:gd name="T2" fmla="*/ 1 w 2"/>
                              <a:gd name="T3" fmla="*/ 1 h 1"/>
                              <a:gd name="T4" fmla="*/ 2 w 2"/>
                              <a:gd name="T5" fmla="*/ 0 h 1"/>
                              <a:gd name="T6" fmla="*/ 0 w 2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" y="1"/>
                                  <a:pt x="1" y="1"/>
                                </a:cubicBezTo>
                                <a:cubicBezTo>
                                  <a:pt x="2" y="1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BE8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1357"/>
                        <wps:cNvSpPr>
                          <a:spLocks/>
                        </wps:cNvSpPr>
                        <wps:spPr bwMode="auto">
                          <a:xfrm>
                            <a:off x="319" y="177"/>
                            <a:ext cx="5" cy="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1 h 1"/>
                              <a:gd name="T4" fmla="*/ 1 w 1"/>
                              <a:gd name="T5" fmla="*/ 0 h 1"/>
                              <a:gd name="T6" fmla="*/ 0 w 1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1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BE8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1358"/>
                        <wps:cNvSpPr>
                          <a:spLocks/>
                        </wps:cNvSpPr>
                        <wps:spPr bwMode="auto">
                          <a:xfrm>
                            <a:off x="885" y="461"/>
                            <a:ext cx="6" cy="94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6"/>
                              <a:gd name="T2" fmla="*/ 0 w 1"/>
                              <a:gd name="T3" fmla="*/ 16 h 16"/>
                              <a:gd name="T4" fmla="*/ 0 w 1"/>
                              <a:gd name="T5" fmla="*/ 15 h 16"/>
                              <a:gd name="T6" fmla="*/ 1 w 1"/>
                              <a:gd name="T7" fmla="*/ 1 h 16"/>
                              <a:gd name="T8" fmla="*/ 0 w 1"/>
                              <a:gd name="T9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16">
                                <a:moveTo>
                                  <a:pt x="0" y="0"/>
                                </a:moveTo>
                                <a:cubicBezTo>
                                  <a:pt x="0" y="5"/>
                                  <a:pt x="0" y="11"/>
                                  <a:pt x="0" y="16"/>
                                </a:cubicBezTo>
                                <a:cubicBezTo>
                                  <a:pt x="0" y="16"/>
                                  <a:pt x="0" y="15"/>
                                  <a:pt x="0" y="15"/>
                                </a:cubicBezTo>
                                <a:cubicBezTo>
                                  <a:pt x="1" y="11"/>
                                  <a:pt x="1" y="6"/>
                                  <a:pt x="1" y="1"/>
                                </a:cubicBezTo>
                                <a:cubicBezTo>
                                  <a:pt x="1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BE8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1359"/>
                        <wps:cNvSpPr>
                          <a:spLocks/>
                        </wps:cNvSpPr>
                        <wps:spPr bwMode="auto">
                          <a:xfrm>
                            <a:off x="909" y="425"/>
                            <a:ext cx="12" cy="47"/>
                          </a:xfrm>
                          <a:custGeom>
                            <a:avLst/>
                            <a:gdLst>
                              <a:gd name="T0" fmla="*/ 1 w 2"/>
                              <a:gd name="T1" fmla="*/ 0 h 8"/>
                              <a:gd name="T2" fmla="*/ 1 w 2"/>
                              <a:gd name="T3" fmla="*/ 0 h 8"/>
                              <a:gd name="T4" fmla="*/ 2 w 2"/>
                              <a:gd name="T5" fmla="*/ 8 h 8"/>
                              <a:gd name="T6" fmla="*/ 2 w 2"/>
                              <a:gd name="T7" fmla="*/ 1 h 8"/>
                              <a:gd name="T8" fmla="*/ 1 w 2"/>
                              <a:gd name="T9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2" y="2"/>
                                  <a:pt x="0" y="7"/>
                                  <a:pt x="2" y="8"/>
                                </a:cubicBezTo>
                                <a:cubicBezTo>
                                  <a:pt x="2" y="6"/>
                                  <a:pt x="2" y="3"/>
                                  <a:pt x="2" y="1"/>
                                </a:cubicBezTo>
                                <a:cubicBezTo>
                                  <a:pt x="2" y="0"/>
                                  <a:pt x="2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BE8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1360"/>
                        <wps:cNvSpPr>
                          <a:spLocks/>
                        </wps:cNvSpPr>
                        <wps:spPr bwMode="auto">
                          <a:xfrm>
                            <a:off x="897" y="922"/>
                            <a:ext cx="6" cy="35"/>
                          </a:xfrm>
                          <a:custGeom>
                            <a:avLst/>
                            <a:gdLst>
                              <a:gd name="T0" fmla="*/ 1 w 1"/>
                              <a:gd name="T1" fmla="*/ 0 h 6"/>
                              <a:gd name="T2" fmla="*/ 1 w 1"/>
                              <a:gd name="T3" fmla="*/ 0 h 6"/>
                              <a:gd name="T4" fmla="*/ 0 w 1"/>
                              <a:gd name="T5" fmla="*/ 6 h 6"/>
                              <a:gd name="T6" fmla="*/ 1 w 1"/>
                              <a:gd name="T7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6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2"/>
                                  <a:pt x="0" y="4"/>
                                  <a:pt x="0" y="6"/>
                                </a:cubicBezTo>
                                <a:cubicBezTo>
                                  <a:pt x="1" y="4"/>
                                  <a:pt x="1" y="2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BE8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Freeform 1361"/>
                        <wps:cNvSpPr>
                          <a:spLocks/>
                        </wps:cNvSpPr>
                        <wps:spPr bwMode="auto">
                          <a:xfrm>
                            <a:off x="773" y="3049"/>
                            <a:ext cx="6" cy="1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2"/>
                              <a:gd name="T2" fmla="*/ 0 w 1"/>
                              <a:gd name="T3" fmla="*/ 0 h 2"/>
                              <a:gd name="T4" fmla="*/ 0 w 1"/>
                              <a:gd name="T5" fmla="*/ 2 h 2"/>
                              <a:gd name="T6" fmla="*/ 1 w 1"/>
                              <a:gd name="T7" fmla="*/ 2 h 2"/>
                              <a:gd name="T8" fmla="*/ 1 w 1"/>
                              <a:gd name="T9" fmla="*/ 0 h 2"/>
                              <a:gd name="T10" fmla="*/ 0 w 1"/>
                              <a:gd name="T11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1"/>
                                  <a:pt x="0" y="1"/>
                                  <a:pt x="0" y="2"/>
                                </a:cubicBezTo>
                                <a:cubicBezTo>
                                  <a:pt x="0" y="2"/>
                                  <a:pt x="0" y="2"/>
                                  <a:pt x="1" y="2"/>
                                </a:cubicBezTo>
                                <a:cubicBezTo>
                                  <a:pt x="1" y="2"/>
                                  <a:pt x="1" y="1"/>
                                  <a:pt x="1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BE8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1362"/>
                        <wps:cNvSpPr>
                          <a:spLocks/>
                        </wps:cNvSpPr>
                        <wps:spPr bwMode="auto">
                          <a:xfrm>
                            <a:off x="797" y="3049"/>
                            <a:ext cx="6" cy="1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2"/>
                              <a:gd name="T2" fmla="*/ 0 w 1"/>
                              <a:gd name="T3" fmla="*/ 2 h 2"/>
                              <a:gd name="T4" fmla="*/ 1 w 1"/>
                              <a:gd name="T5" fmla="*/ 2 h 2"/>
                              <a:gd name="T6" fmla="*/ 1 w 1"/>
                              <a:gd name="T7" fmla="*/ 0 h 2"/>
                              <a:gd name="T8" fmla="*/ 0 w 1"/>
                              <a:gd name="T9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cubicBezTo>
                                  <a:pt x="0" y="1"/>
                                  <a:pt x="0" y="2"/>
                                  <a:pt x="0" y="2"/>
                                </a:cubicBezTo>
                                <a:cubicBezTo>
                                  <a:pt x="0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1" y="1"/>
                                  <a:pt x="1" y="0"/>
                                </a:cubicBezTo>
                                <a:cubicBezTo>
                                  <a:pt x="1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BE8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1363"/>
                        <wps:cNvSpPr>
                          <a:spLocks/>
                        </wps:cNvSpPr>
                        <wps:spPr bwMode="auto">
                          <a:xfrm>
                            <a:off x="785" y="3179"/>
                            <a:ext cx="24" cy="1"/>
                          </a:xfrm>
                          <a:custGeom>
                            <a:avLst/>
                            <a:gdLst>
                              <a:gd name="T0" fmla="*/ 3 w 4"/>
                              <a:gd name="T1" fmla="*/ 1 w 4"/>
                              <a:gd name="T2" fmla="*/ 0 w 4"/>
                              <a:gd name="T3" fmla="*/ 0 w 4"/>
                              <a:gd name="T4" fmla="*/ 4 w 4"/>
                              <a:gd name="T5" fmla="*/ 3 w 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3" y="0"/>
                                </a:moveTo>
                                <a:cubicBezTo>
                                  <a:pt x="3" y="0"/>
                                  <a:pt x="2" y="0"/>
                                  <a:pt x="1" y="0"/>
                                </a:cubicBezTo>
                                <a:cubicBezTo>
                                  <a:pt x="1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2" y="0"/>
                                  <a:pt x="4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</a:path>
                            </a:pathLst>
                          </a:custGeom>
                          <a:solidFill>
                            <a:srgbClr val="BE8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Freeform 1364"/>
                        <wps:cNvSpPr>
                          <a:spLocks/>
                        </wps:cNvSpPr>
                        <wps:spPr bwMode="auto">
                          <a:xfrm>
                            <a:off x="785" y="3214"/>
                            <a:ext cx="53" cy="6"/>
                          </a:xfrm>
                          <a:custGeom>
                            <a:avLst/>
                            <a:gdLst>
                              <a:gd name="T0" fmla="*/ 1 w 9"/>
                              <a:gd name="T1" fmla="*/ 0 h 1"/>
                              <a:gd name="T2" fmla="*/ 0 w 9"/>
                              <a:gd name="T3" fmla="*/ 0 h 1"/>
                              <a:gd name="T4" fmla="*/ 9 w 9"/>
                              <a:gd name="T5" fmla="*/ 1 h 1"/>
                              <a:gd name="T6" fmla="*/ 1 w 9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1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3" y="1"/>
                                  <a:pt x="6" y="1"/>
                                  <a:pt x="9" y="1"/>
                                </a:cubicBezTo>
                                <a:cubicBezTo>
                                  <a:pt x="7" y="1"/>
                                  <a:pt x="4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BE8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Freeform 1365"/>
                        <wps:cNvSpPr>
                          <a:spLocks noEditPoints="1"/>
                        </wps:cNvSpPr>
                        <wps:spPr bwMode="auto">
                          <a:xfrm>
                            <a:off x="259" y="3256"/>
                            <a:ext cx="12" cy="23"/>
                          </a:xfrm>
                          <a:custGeom>
                            <a:avLst/>
                            <a:gdLst>
                              <a:gd name="T0" fmla="*/ 1 w 2"/>
                              <a:gd name="T1" fmla="*/ 3 h 4"/>
                              <a:gd name="T2" fmla="*/ 1 w 2"/>
                              <a:gd name="T3" fmla="*/ 4 h 4"/>
                              <a:gd name="T4" fmla="*/ 2 w 2"/>
                              <a:gd name="T5" fmla="*/ 4 h 4"/>
                              <a:gd name="T6" fmla="*/ 2 w 2"/>
                              <a:gd name="T7" fmla="*/ 3 h 4"/>
                              <a:gd name="T8" fmla="*/ 1 w 2"/>
                              <a:gd name="T9" fmla="*/ 3 h 4"/>
                              <a:gd name="T10" fmla="*/ 0 w 2"/>
                              <a:gd name="T11" fmla="*/ 0 h 4"/>
                              <a:gd name="T12" fmla="*/ 0 w 2"/>
                              <a:gd name="T13" fmla="*/ 0 h 4"/>
                              <a:gd name="T14" fmla="*/ 0 w 2"/>
                              <a:gd name="T15" fmla="*/ 0 h 4"/>
                              <a:gd name="T16" fmla="*/ 0 w 2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3"/>
                                </a:moveTo>
                                <a:cubicBezTo>
                                  <a:pt x="1" y="3"/>
                                  <a:pt x="1" y="4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2" y="4"/>
                                </a:cubicBezTo>
                                <a:cubicBezTo>
                                  <a:pt x="2" y="4"/>
                                  <a:pt x="2" y="3"/>
                                  <a:pt x="2" y="3"/>
                                </a:cubicBez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BE8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Freeform 1366"/>
                        <wps:cNvSpPr>
                          <a:spLocks noEditPoints="1"/>
                        </wps:cNvSpPr>
                        <wps:spPr bwMode="auto">
                          <a:xfrm>
                            <a:off x="-18" y="-6"/>
                            <a:ext cx="1063" cy="3374"/>
                          </a:xfrm>
                          <a:custGeom>
                            <a:avLst/>
                            <a:gdLst>
                              <a:gd name="T0" fmla="*/ 48 w 180"/>
                              <a:gd name="T1" fmla="*/ 555 h 571"/>
                              <a:gd name="T2" fmla="*/ 78 w 180"/>
                              <a:gd name="T3" fmla="*/ 552 h 571"/>
                              <a:gd name="T4" fmla="*/ 50 w 180"/>
                              <a:gd name="T5" fmla="*/ 549 h 571"/>
                              <a:gd name="T6" fmla="*/ 51 w 180"/>
                              <a:gd name="T7" fmla="*/ 548 h 571"/>
                              <a:gd name="T8" fmla="*/ 47 w 180"/>
                              <a:gd name="T9" fmla="*/ 552 h 571"/>
                              <a:gd name="T10" fmla="*/ 35 w 180"/>
                              <a:gd name="T11" fmla="*/ 547 h 571"/>
                              <a:gd name="T12" fmla="*/ 158 w 180"/>
                              <a:gd name="T13" fmla="*/ 547 h 571"/>
                              <a:gd name="T14" fmla="*/ 104 w 180"/>
                              <a:gd name="T15" fmla="*/ 543 h 571"/>
                              <a:gd name="T16" fmla="*/ 140 w 180"/>
                              <a:gd name="T17" fmla="*/ 539 h 571"/>
                              <a:gd name="T18" fmla="*/ 30 w 180"/>
                              <a:gd name="T19" fmla="*/ 539 h 571"/>
                              <a:gd name="T20" fmla="*/ 143 w 180"/>
                              <a:gd name="T21" fmla="*/ 532 h 571"/>
                              <a:gd name="T22" fmla="*/ 92 w 180"/>
                              <a:gd name="T23" fmla="*/ 528 h 571"/>
                              <a:gd name="T24" fmla="*/ 37 w 180"/>
                              <a:gd name="T25" fmla="*/ 524 h 571"/>
                              <a:gd name="T26" fmla="*/ 144 w 180"/>
                              <a:gd name="T27" fmla="*/ 520 h 571"/>
                              <a:gd name="T28" fmla="*/ 136 w 180"/>
                              <a:gd name="T29" fmla="*/ 515 h 571"/>
                              <a:gd name="T30" fmla="*/ 135 w 180"/>
                              <a:gd name="T31" fmla="*/ 519 h 571"/>
                              <a:gd name="T32" fmla="*/ 131 w 180"/>
                              <a:gd name="T33" fmla="*/ 495 h 571"/>
                              <a:gd name="T34" fmla="*/ 148 w 180"/>
                              <a:gd name="T35" fmla="*/ 420 h 571"/>
                              <a:gd name="T36" fmla="*/ 155 w 180"/>
                              <a:gd name="T37" fmla="*/ 356 h 571"/>
                              <a:gd name="T38" fmla="*/ 168 w 180"/>
                              <a:gd name="T39" fmla="*/ 335 h 571"/>
                              <a:gd name="T40" fmla="*/ 166 w 180"/>
                              <a:gd name="T41" fmla="*/ 326 h 571"/>
                              <a:gd name="T42" fmla="*/ 168 w 180"/>
                              <a:gd name="T43" fmla="*/ 324 h 571"/>
                              <a:gd name="T44" fmla="*/ 165 w 180"/>
                              <a:gd name="T45" fmla="*/ 305 h 571"/>
                              <a:gd name="T46" fmla="*/ 162 w 180"/>
                              <a:gd name="T47" fmla="*/ 283 h 571"/>
                              <a:gd name="T48" fmla="*/ 161 w 180"/>
                              <a:gd name="T49" fmla="*/ 281 h 571"/>
                              <a:gd name="T50" fmla="*/ 154 w 180"/>
                              <a:gd name="T51" fmla="*/ 268 h 571"/>
                              <a:gd name="T52" fmla="*/ 159 w 180"/>
                              <a:gd name="T53" fmla="*/ 231 h 571"/>
                              <a:gd name="T54" fmla="*/ 150 w 180"/>
                              <a:gd name="T55" fmla="*/ 217 h 571"/>
                              <a:gd name="T56" fmla="*/ 145 w 180"/>
                              <a:gd name="T57" fmla="*/ 181 h 571"/>
                              <a:gd name="T58" fmla="*/ 159 w 180"/>
                              <a:gd name="T59" fmla="*/ 159 h 571"/>
                              <a:gd name="T60" fmla="*/ 162 w 180"/>
                              <a:gd name="T61" fmla="*/ 155 h 571"/>
                              <a:gd name="T62" fmla="*/ 170 w 180"/>
                              <a:gd name="T63" fmla="*/ 148 h 571"/>
                              <a:gd name="T64" fmla="*/ 155 w 180"/>
                              <a:gd name="T65" fmla="*/ 146 h 571"/>
                              <a:gd name="T66" fmla="*/ 163 w 180"/>
                              <a:gd name="T67" fmla="*/ 138 h 571"/>
                              <a:gd name="T68" fmla="*/ 163 w 180"/>
                              <a:gd name="T69" fmla="*/ 125 h 571"/>
                              <a:gd name="T70" fmla="*/ 162 w 180"/>
                              <a:gd name="T71" fmla="*/ 91 h 571"/>
                              <a:gd name="T72" fmla="*/ 141 w 180"/>
                              <a:gd name="T73" fmla="*/ 72 h 571"/>
                              <a:gd name="T74" fmla="*/ 164 w 180"/>
                              <a:gd name="T75" fmla="*/ 77 h 571"/>
                              <a:gd name="T76" fmla="*/ 154 w 180"/>
                              <a:gd name="T77" fmla="*/ 80 h 571"/>
                              <a:gd name="T78" fmla="*/ 143 w 180"/>
                              <a:gd name="T79" fmla="*/ 65 h 571"/>
                              <a:gd name="T80" fmla="*/ 159 w 180"/>
                              <a:gd name="T81" fmla="*/ 56 h 571"/>
                              <a:gd name="T82" fmla="*/ 161 w 180"/>
                              <a:gd name="T83" fmla="*/ 55 h 571"/>
                              <a:gd name="T84" fmla="*/ 60 w 180"/>
                              <a:gd name="T85" fmla="*/ 33 h 571"/>
                              <a:gd name="T86" fmla="*/ 83 w 180"/>
                              <a:gd name="T87" fmla="*/ 27 h 571"/>
                              <a:gd name="T88" fmla="*/ 54 w 180"/>
                              <a:gd name="T89" fmla="*/ 26 h 571"/>
                              <a:gd name="T90" fmla="*/ 136 w 180"/>
                              <a:gd name="T91" fmla="*/ 7 h 571"/>
                              <a:gd name="T92" fmla="*/ 136 w 180"/>
                              <a:gd name="T93" fmla="*/ 7 h 571"/>
                              <a:gd name="T94" fmla="*/ 75 w 180"/>
                              <a:gd name="T95" fmla="*/ 4 h 571"/>
                              <a:gd name="T96" fmla="*/ 43 w 180"/>
                              <a:gd name="T97" fmla="*/ 52 h 571"/>
                              <a:gd name="T98" fmla="*/ 126 w 180"/>
                              <a:gd name="T99" fmla="*/ 54 h 571"/>
                              <a:gd name="T100" fmla="*/ 123 w 180"/>
                              <a:gd name="T101" fmla="*/ 391 h 571"/>
                              <a:gd name="T102" fmla="*/ 90 w 180"/>
                              <a:gd name="T103" fmla="*/ 518 h 571"/>
                              <a:gd name="T104" fmla="*/ 11 w 180"/>
                              <a:gd name="T105" fmla="*/ 520 h 571"/>
                              <a:gd name="T106" fmla="*/ 16 w 180"/>
                              <a:gd name="T107" fmla="*/ 570 h 571"/>
                              <a:gd name="T108" fmla="*/ 56 w 180"/>
                              <a:gd name="T109" fmla="*/ 569 h 571"/>
                              <a:gd name="T110" fmla="*/ 173 w 180"/>
                              <a:gd name="T111" fmla="*/ 551 h 571"/>
                              <a:gd name="T112" fmla="*/ 172 w 180"/>
                              <a:gd name="T113" fmla="*/ 305 h 571"/>
                              <a:gd name="T114" fmla="*/ 178 w 180"/>
                              <a:gd name="T115" fmla="*/ 91 h 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80" h="571">
                                <a:moveTo>
                                  <a:pt x="52" y="564"/>
                                </a:moveTo>
                                <a:cubicBezTo>
                                  <a:pt x="50" y="563"/>
                                  <a:pt x="49" y="563"/>
                                  <a:pt x="47" y="563"/>
                                </a:cubicBezTo>
                                <a:cubicBezTo>
                                  <a:pt x="47" y="562"/>
                                  <a:pt x="47" y="561"/>
                                  <a:pt x="47" y="560"/>
                                </a:cubicBezTo>
                                <a:cubicBezTo>
                                  <a:pt x="48" y="562"/>
                                  <a:pt x="52" y="561"/>
                                  <a:pt x="52" y="564"/>
                                </a:cubicBezTo>
                                <a:moveTo>
                                  <a:pt x="44" y="557"/>
                                </a:moveTo>
                                <a:cubicBezTo>
                                  <a:pt x="44" y="556"/>
                                  <a:pt x="44" y="556"/>
                                  <a:pt x="44" y="555"/>
                                </a:cubicBezTo>
                                <a:cubicBezTo>
                                  <a:pt x="45" y="555"/>
                                  <a:pt x="46" y="555"/>
                                  <a:pt x="48" y="555"/>
                                </a:cubicBezTo>
                                <a:cubicBezTo>
                                  <a:pt x="48" y="555"/>
                                  <a:pt x="48" y="555"/>
                                  <a:pt x="49" y="555"/>
                                </a:cubicBezTo>
                                <a:cubicBezTo>
                                  <a:pt x="49" y="555"/>
                                  <a:pt x="49" y="556"/>
                                  <a:pt x="49" y="556"/>
                                </a:cubicBezTo>
                                <a:cubicBezTo>
                                  <a:pt x="49" y="557"/>
                                  <a:pt x="48" y="557"/>
                                  <a:pt x="47" y="557"/>
                                </a:cubicBezTo>
                                <a:cubicBezTo>
                                  <a:pt x="47" y="557"/>
                                  <a:pt x="46" y="557"/>
                                  <a:pt x="46" y="557"/>
                                </a:cubicBezTo>
                                <a:cubicBezTo>
                                  <a:pt x="45" y="557"/>
                                  <a:pt x="45" y="557"/>
                                  <a:pt x="44" y="557"/>
                                </a:cubicBezTo>
                                <a:cubicBezTo>
                                  <a:pt x="44" y="557"/>
                                  <a:pt x="44" y="557"/>
                                  <a:pt x="44" y="557"/>
                                </a:cubicBezTo>
                                <a:moveTo>
                                  <a:pt x="78" y="552"/>
                                </a:moveTo>
                                <a:cubicBezTo>
                                  <a:pt x="76" y="552"/>
                                  <a:pt x="73" y="552"/>
                                  <a:pt x="71" y="552"/>
                                </a:cubicBezTo>
                                <a:cubicBezTo>
                                  <a:pt x="71" y="551"/>
                                  <a:pt x="71" y="550"/>
                                  <a:pt x="71" y="549"/>
                                </a:cubicBezTo>
                                <a:cubicBezTo>
                                  <a:pt x="74" y="549"/>
                                  <a:pt x="77" y="550"/>
                                  <a:pt x="78" y="552"/>
                                </a:cubicBezTo>
                                <a:moveTo>
                                  <a:pt x="65" y="552"/>
                                </a:moveTo>
                                <a:cubicBezTo>
                                  <a:pt x="63" y="551"/>
                                  <a:pt x="61" y="550"/>
                                  <a:pt x="61" y="548"/>
                                </a:cubicBezTo>
                                <a:cubicBezTo>
                                  <a:pt x="64" y="548"/>
                                  <a:pt x="65" y="549"/>
                                  <a:pt x="65" y="552"/>
                                </a:cubicBezTo>
                                <a:moveTo>
                                  <a:pt x="50" y="549"/>
                                </a:moveTo>
                                <a:cubicBezTo>
                                  <a:pt x="50" y="548"/>
                                  <a:pt x="51" y="548"/>
                                  <a:pt x="52" y="548"/>
                                </a:cubicBezTo>
                                <a:cubicBezTo>
                                  <a:pt x="52" y="548"/>
                                  <a:pt x="53" y="548"/>
                                  <a:pt x="53" y="548"/>
                                </a:cubicBezTo>
                                <a:cubicBezTo>
                                  <a:pt x="54" y="548"/>
                                  <a:pt x="54" y="548"/>
                                  <a:pt x="55" y="548"/>
                                </a:cubicBezTo>
                                <a:cubicBezTo>
                                  <a:pt x="55" y="548"/>
                                  <a:pt x="55" y="548"/>
                                  <a:pt x="55" y="548"/>
                                </a:cubicBezTo>
                                <a:cubicBezTo>
                                  <a:pt x="55" y="549"/>
                                  <a:pt x="55" y="551"/>
                                  <a:pt x="55" y="552"/>
                                </a:cubicBezTo>
                                <a:cubicBezTo>
                                  <a:pt x="54" y="552"/>
                                  <a:pt x="53" y="552"/>
                                  <a:pt x="52" y="552"/>
                                </a:cubicBezTo>
                                <a:cubicBezTo>
                                  <a:pt x="52" y="551"/>
                                  <a:pt x="53" y="548"/>
                                  <a:pt x="51" y="548"/>
                                </a:cubicBezTo>
                                <a:cubicBezTo>
                                  <a:pt x="51" y="548"/>
                                  <a:pt x="51" y="548"/>
                                  <a:pt x="50" y="549"/>
                                </a:cubicBezTo>
                                <a:moveTo>
                                  <a:pt x="40" y="550"/>
                                </a:moveTo>
                                <a:cubicBezTo>
                                  <a:pt x="42" y="547"/>
                                  <a:pt x="38" y="548"/>
                                  <a:pt x="39" y="546"/>
                                </a:cubicBezTo>
                                <a:cubicBezTo>
                                  <a:pt x="41" y="546"/>
                                  <a:pt x="42" y="546"/>
                                  <a:pt x="44" y="546"/>
                                </a:cubicBezTo>
                                <a:cubicBezTo>
                                  <a:pt x="44" y="549"/>
                                  <a:pt x="47" y="549"/>
                                  <a:pt x="47" y="552"/>
                                </a:cubicBezTo>
                                <a:cubicBezTo>
                                  <a:pt x="47" y="552"/>
                                  <a:pt x="47" y="552"/>
                                  <a:pt x="47" y="552"/>
                                </a:cubicBezTo>
                                <a:cubicBezTo>
                                  <a:pt x="47" y="552"/>
                                  <a:pt x="47" y="552"/>
                                  <a:pt x="47" y="552"/>
                                </a:cubicBezTo>
                                <a:cubicBezTo>
                                  <a:pt x="45" y="551"/>
                                  <a:pt x="44" y="550"/>
                                  <a:pt x="42" y="550"/>
                                </a:cubicBezTo>
                                <a:cubicBezTo>
                                  <a:pt x="42" y="550"/>
                                  <a:pt x="41" y="550"/>
                                  <a:pt x="40" y="550"/>
                                </a:cubicBezTo>
                                <a:moveTo>
                                  <a:pt x="33" y="549"/>
                                </a:moveTo>
                                <a:cubicBezTo>
                                  <a:pt x="32" y="549"/>
                                  <a:pt x="30" y="548"/>
                                  <a:pt x="31" y="546"/>
                                </a:cubicBezTo>
                                <a:cubicBezTo>
                                  <a:pt x="32" y="546"/>
                                  <a:pt x="32" y="546"/>
                                  <a:pt x="32" y="546"/>
                                </a:cubicBezTo>
                                <a:cubicBezTo>
                                  <a:pt x="33" y="546"/>
                                  <a:pt x="33" y="546"/>
                                  <a:pt x="33" y="546"/>
                                </a:cubicBezTo>
                                <a:cubicBezTo>
                                  <a:pt x="34" y="546"/>
                                  <a:pt x="35" y="546"/>
                                  <a:pt x="35" y="547"/>
                                </a:cubicBezTo>
                                <a:cubicBezTo>
                                  <a:pt x="35" y="548"/>
                                  <a:pt x="34" y="549"/>
                                  <a:pt x="33" y="549"/>
                                </a:cubicBezTo>
                                <a:moveTo>
                                  <a:pt x="136" y="545"/>
                                </a:moveTo>
                                <a:cubicBezTo>
                                  <a:pt x="136" y="545"/>
                                  <a:pt x="136" y="545"/>
                                  <a:pt x="137" y="545"/>
                                </a:cubicBezTo>
                                <a:cubicBezTo>
                                  <a:pt x="140" y="545"/>
                                  <a:pt x="143" y="546"/>
                                  <a:pt x="145" y="546"/>
                                </a:cubicBezTo>
                                <a:cubicBezTo>
                                  <a:pt x="145" y="546"/>
                                  <a:pt x="145" y="546"/>
                                  <a:pt x="145" y="546"/>
                                </a:cubicBezTo>
                                <a:cubicBezTo>
                                  <a:pt x="148" y="547"/>
                                  <a:pt x="151" y="547"/>
                                  <a:pt x="154" y="547"/>
                                </a:cubicBezTo>
                                <a:cubicBezTo>
                                  <a:pt x="155" y="547"/>
                                  <a:pt x="156" y="547"/>
                                  <a:pt x="158" y="547"/>
                                </a:cubicBezTo>
                                <a:cubicBezTo>
                                  <a:pt x="156" y="548"/>
                                  <a:pt x="154" y="549"/>
                                  <a:pt x="150" y="549"/>
                                </a:cubicBezTo>
                                <a:cubicBezTo>
                                  <a:pt x="144" y="549"/>
                                  <a:pt x="136" y="547"/>
                                  <a:pt x="134" y="545"/>
                                </a:cubicBezTo>
                                <a:cubicBezTo>
                                  <a:pt x="134" y="545"/>
                                  <a:pt x="135" y="545"/>
                                  <a:pt x="136" y="545"/>
                                </a:cubicBezTo>
                                <a:moveTo>
                                  <a:pt x="103" y="543"/>
                                </a:moveTo>
                                <a:cubicBezTo>
                                  <a:pt x="100" y="543"/>
                                  <a:pt x="99" y="542"/>
                                  <a:pt x="99" y="540"/>
                                </a:cubicBezTo>
                                <a:cubicBezTo>
                                  <a:pt x="100" y="540"/>
                                  <a:pt x="102" y="540"/>
                                  <a:pt x="104" y="540"/>
                                </a:cubicBezTo>
                                <a:cubicBezTo>
                                  <a:pt x="104" y="541"/>
                                  <a:pt x="104" y="542"/>
                                  <a:pt x="104" y="543"/>
                                </a:cubicBezTo>
                                <a:cubicBezTo>
                                  <a:pt x="103" y="543"/>
                                  <a:pt x="103" y="543"/>
                                  <a:pt x="103" y="543"/>
                                </a:cubicBezTo>
                                <a:moveTo>
                                  <a:pt x="152" y="542"/>
                                </a:moveTo>
                                <a:cubicBezTo>
                                  <a:pt x="144" y="542"/>
                                  <a:pt x="138" y="541"/>
                                  <a:pt x="134" y="538"/>
                                </a:cubicBezTo>
                                <a:cubicBezTo>
                                  <a:pt x="134" y="539"/>
                                  <a:pt x="135" y="539"/>
                                  <a:pt x="136" y="539"/>
                                </a:cubicBezTo>
                                <a:cubicBezTo>
                                  <a:pt x="136" y="539"/>
                                  <a:pt x="137" y="539"/>
                                  <a:pt x="137" y="539"/>
                                </a:cubicBezTo>
                                <a:cubicBezTo>
                                  <a:pt x="138" y="539"/>
                                  <a:pt x="139" y="539"/>
                                  <a:pt x="139" y="539"/>
                                </a:cubicBezTo>
                                <a:cubicBezTo>
                                  <a:pt x="140" y="539"/>
                                  <a:pt x="140" y="539"/>
                                  <a:pt x="140" y="539"/>
                                </a:cubicBezTo>
                                <a:cubicBezTo>
                                  <a:pt x="141" y="539"/>
                                  <a:pt x="142" y="539"/>
                                  <a:pt x="143" y="539"/>
                                </a:cubicBezTo>
                                <a:cubicBezTo>
                                  <a:pt x="147" y="539"/>
                                  <a:pt x="151" y="539"/>
                                  <a:pt x="153" y="542"/>
                                </a:cubicBezTo>
                                <a:cubicBezTo>
                                  <a:pt x="152" y="542"/>
                                  <a:pt x="152" y="542"/>
                                  <a:pt x="152" y="542"/>
                                </a:cubicBezTo>
                                <a:moveTo>
                                  <a:pt x="41" y="543"/>
                                </a:moveTo>
                                <a:cubicBezTo>
                                  <a:pt x="38" y="541"/>
                                  <a:pt x="37" y="538"/>
                                  <a:pt x="36" y="534"/>
                                </a:cubicBezTo>
                                <a:cubicBezTo>
                                  <a:pt x="39" y="536"/>
                                  <a:pt x="40" y="539"/>
                                  <a:pt x="41" y="543"/>
                                </a:cubicBezTo>
                                <a:moveTo>
                                  <a:pt x="30" y="539"/>
                                </a:moveTo>
                                <a:cubicBezTo>
                                  <a:pt x="29" y="539"/>
                                  <a:pt x="28" y="539"/>
                                  <a:pt x="26" y="539"/>
                                </a:cubicBezTo>
                                <a:cubicBezTo>
                                  <a:pt x="28" y="536"/>
                                  <a:pt x="25" y="537"/>
                                  <a:pt x="25" y="534"/>
                                </a:cubicBezTo>
                                <a:cubicBezTo>
                                  <a:pt x="27" y="535"/>
                                  <a:pt x="29" y="537"/>
                                  <a:pt x="30" y="539"/>
                                </a:cubicBezTo>
                                <a:moveTo>
                                  <a:pt x="144" y="535"/>
                                </a:moveTo>
                                <a:cubicBezTo>
                                  <a:pt x="143" y="535"/>
                                  <a:pt x="141" y="535"/>
                                  <a:pt x="140" y="535"/>
                                </a:cubicBezTo>
                                <a:cubicBezTo>
                                  <a:pt x="139" y="533"/>
                                  <a:pt x="143" y="535"/>
                                  <a:pt x="142" y="532"/>
                                </a:cubicBezTo>
                                <a:cubicBezTo>
                                  <a:pt x="142" y="532"/>
                                  <a:pt x="143" y="532"/>
                                  <a:pt x="143" y="532"/>
                                </a:cubicBezTo>
                                <a:cubicBezTo>
                                  <a:pt x="144" y="532"/>
                                  <a:pt x="144" y="534"/>
                                  <a:pt x="144" y="535"/>
                                </a:cubicBezTo>
                                <a:moveTo>
                                  <a:pt x="90" y="528"/>
                                </a:moveTo>
                                <a:cubicBezTo>
                                  <a:pt x="90" y="528"/>
                                  <a:pt x="89" y="528"/>
                                  <a:pt x="89" y="527"/>
                                </a:cubicBezTo>
                                <a:cubicBezTo>
                                  <a:pt x="89" y="526"/>
                                  <a:pt x="90" y="525"/>
                                  <a:pt x="91" y="525"/>
                                </a:cubicBezTo>
                                <a:cubicBezTo>
                                  <a:pt x="92" y="525"/>
                                  <a:pt x="94" y="527"/>
                                  <a:pt x="94" y="528"/>
                                </a:cubicBezTo>
                                <a:cubicBezTo>
                                  <a:pt x="94" y="528"/>
                                  <a:pt x="93" y="528"/>
                                  <a:pt x="93" y="528"/>
                                </a:cubicBezTo>
                                <a:cubicBezTo>
                                  <a:pt x="93" y="528"/>
                                  <a:pt x="92" y="528"/>
                                  <a:pt x="92" y="528"/>
                                </a:cubicBezTo>
                                <a:cubicBezTo>
                                  <a:pt x="91" y="528"/>
                                  <a:pt x="91" y="528"/>
                                  <a:pt x="90" y="528"/>
                                </a:cubicBezTo>
                                <a:moveTo>
                                  <a:pt x="78" y="528"/>
                                </a:moveTo>
                                <a:cubicBezTo>
                                  <a:pt x="76" y="528"/>
                                  <a:pt x="75" y="527"/>
                                  <a:pt x="73" y="526"/>
                                </a:cubicBezTo>
                                <a:cubicBezTo>
                                  <a:pt x="74" y="526"/>
                                  <a:pt x="75" y="525"/>
                                  <a:pt x="76" y="525"/>
                                </a:cubicBezTo>
                                <a:cubicBezTo>
                                  <a:pt x="78" y="525"/>
                                  <a:pt x="80" y="526"/>
                                  <a:pt x="80" y="528"/>
                                </a:cubicBezTo>
                                <a:cubicBezTo>
                                  <a:pt x="79" y="528"/>
                                  <a:pt x="79" y="528"/>
                                  <a:pt x="78" y="528"/>
                                </a:cubicBezTo>
                                <a:moveTo>
                                  <a:pt x="37" y="524"/>
                                </a:moveTo>
                                <a:cubicBezTo>
                                  <a:pt x="38" y="524"/>
                                  <a:pt x="38" y="524"/>
                                  <a:pt x="38" y="523"/>
                                </a:cubicBezTo>
                                <a:cubicBezTo>
                                  <a:pt x="39" y="523"/>
                                  <a:pt x="39" y="523"/>
                                  <a:pt x="40" y="523"/>
                                </a:cubicBezTo>
                                <a:cubicBezTo>
                                  <a:pt x="40" y="523"/>
                                  <a:pt x="41" y="524"/>
                                  <a:pt x="41" y="524"/>
                                </a:cubicBezTo>
                                <a:cubicBezTo>
                                  <a:pt x="41" y="526"/>
                                  <a:pt x="40" y="526"/>
                                  <a:pt x="39" y="526"/>
                                </a:cubicBezTo>
                                <a:cubicBezTo>
                                  <a:pt x="37" y="526"/>
                                  <a:pt x="35" y="525"/>
                                  <a:pt x="37" y="523"/>
                                </a:cubicBezTo>
                                <a:cubicBezTo>
                                  <a:pt x="37" y="524"/>
                                  <a:pt x="37" y="524"/>
                                  <a:pt x="37" y="524"/>
                                </a:cubicBezTo>
                                <a:moveTo>
                                  <a:pt x="144" y="520"/>
                                </a:moveTo>
                                <a:cubicBezTo>
                                  <a:pt x="143" y="520"/>
                                  <a:pt x="143" y="520"/>
                                  <a:pt x="142" y="519"/>
                                </a:cubicBezTo>
                                <a:cubicBezTo>
                                  <a:pt x="142" y="517"/>
                                  <a:pt x="142" y="515"/>
                                  <a:pt x="142" y="513"/>
                                </a:cubicBezTo>
                                <a:cubicBezTo>
                                  <a:pt x="145" y="514"/>
                                  <a:pt x="146" y="515"/>
                                  <a:pt x="147" y="518"/>
                                </a:cubicBezTo>
                                <a:cubicBezTo>
                                  <a:pt x="147" y="518"/>
                                  <a:pt x="147" y="518"/>
                                  <a:pt x="147" y="518"/>
                                </a:cubicBezTo>
                                <a:cubicBezTo>
                                  <a:pt x="146" y="518"/>
                                  <a:pt x="146" y="518"/>
                                  <a:pt x="145" y="519"/>
                                </a:cubicBezTo>
                                <a:cubicBezTo>
                                  <a:pt x="145" y="519"/>
                                  <a:pt x="144" y="520"/>
                                  <a:pt x="144" y="520"/>
                                </a:cubicBezTo>
                                <a:moveTo>
                                  <a:pt x="136" y="515"/>
                                </a:moveTo>
                                <a:cubicBezTo>
                                  <a:pt x="137" y="515"/>
                                  <a:pt x="137" y="514"/>
                                  <a:pt x="137" y="514"/>
                                </a:cubicBezTo>
                                <a:cubicBezTo>
                                  <a:pt x="137" y="513"/>
                                  <a:pt x="138" y="513"/>
                                  <a:pt x="138" y="513"/>
                                </a:cubicBezTo>
                                <a:cubicBezTo>
                                  <a:pt x="138" y="513"/>
                                  <a:pt x="139" y="513"/>
                                  <a:pt x="139" y="513"/>
                                </a:cubicBezTo>
                                <a:cubicBezTo>
                                  <a:pt x="139" y="514"/>
                                  <a:pt x="139" y="516"/>
                                  <a:pt x="139" y="517"/>
                                </a:cubicBezTo>
                                <a:cubicBezTo>
                                  <a:pt x="139" y="518"/>
                                  <a:pt x="139" y="519"/>
                                  <a:pt x="139" y="519"/>
                                </a:cubicBezTo>
                                <a:cubicBezTo>
                                  <a:pt x="139" y="519"/>
                                  <a:pt x="138" y="519"/>
                                  <a:pt x="138" y="519"/>
                                </a:cubicBezTo>
                                <a:cubicBezTo>
                                  <a:pt x="137" y="519"/>
                                  <a:pt x="136" y="519"/>
                                  <a:pt x="135" y="519"/>
                                </a:cubicBezTo>
                                <a:cubicBezTo>
                                  <a:pt x="134" y="519"/>
                                  <a:pt x="134" y="519"/>
                                  <a:pt x="134" y="519"/>
                                </a:cubicBezTo>
                                <a:cubicBezTo>
                                  <a:pt x="134" y="518"/>
                                  <a:pt x="134" y="518"/>
                                  <a:pt x="134" y="517"/>
                                </a:cubicBezTo>
                                <a:cubicBezTo>
                                  <a:pt x="134" y="515"/>
                                  <a:pt x="134" y="514"/>
                                  <a:pt x="134" y="513"/>
                                </a:cubicBezTo>
                                <a:cubicBezTo>
                                  <a:pt x="134" y="513"/>
                                  <a:pt x="134" y="513"/>
                                  <a:pt x="134" y="513"/>
                                </a:cubicBezTo>
                                <a:cubicBezTo>
                                  <a:pt x="135" y="513"/>
                                  <a:pt x="136" y="513"/>
                                  <a:pt x="136" y="514"/>
                                </a:cubicBezTo>
                                <a:cubicBezTo>
                                  <a:pt x="136" y="515"/>
                                  <a:pt x="136" y="515"/>
                                  <a:pt x="136" y="515"/>
                                </a:cubicBezTo>
                                <a:moveTo>
                                  <a:pt x="131" y="495"/>
                                </a:moveTo>
                                <a:cubicBezTo>
                                  <a:pt x="131" y="484"/>
                                  <a:pt x="131" y="472"/>
                                  <a:pt x="131" y="461"/>
                                </a:cubicBezTo>
                                <a:cubicBezTo>
                                  <a:pt x="132" y="461"/>
                                  <a:pt x="132" y="461"/>
                                  <a:pt x="133" y="461"/>
                                </a:cubicBezTo>
                                <a:cubicBezTo>
                                  <a:pt x="136" y="462"/>
                                  <a:pt x="133" y="463"/>
                                  <a:pt x="133" y="464"/>
                                </a:cubicBezTo>
                                <a:cubicBezTo>
                                  <a:pt x="132" y="472"/>
                                  <a:pt x="134" y="489"/>
                                  <a:pt x="131" y="495"/>
                                </a:cubicBezTo>
                                <a:moveTo>
                                  <a:pt x="149" y="432"/>
                                </a:moveTo>
                                <a:cubicBezTo>
                                  <a:pt x="147" y="432"/>
                                  <a:pt x="148" y="424"/>
                                  <a:pt x="148" y="421"/>
                                </a:cubicBezTo>
                                <a:cubicBezTo>
                                  <a:pt x="148" y="420"/>
                                  <a:pt x="148" y="420"/>
                                  <a:pt x="148" y="420"/>
                                </a:cubicBezTo>
                                <a:cubicBezTo>
                                  <a:pt x="150" y="420"/>
                                  <a:pt x="148" y="429"/>
                                  <a:pt x="149" y="432"/>
                                </a:cubicBezTo>
                                <a:cubicBezTo>
                                  <a:pt x="149" y="432"/>
                                  <a:pt x="149" y="432"/>
                                  <a:pt x="149" y="432"/>
                                </a:cubicBezTo>
                                <a:moveTo>
                                  <a:pt x="154" y="388"/>
                                </a:moveTo>
                                <a:cubicBezTo>
                                  <a:pt x="151" y="388"/>
                                  <a:pt x="153" y="381"/>
                                  <a:pt x="153" y="378"/>
                                </a:cubicBezTo>
                                <a:cubicBezTo>
                                  <a:pt x="156" y="379"/>
                                  <a:pt x="153" y="385"/>
                                  <a:pt x="154" y="388"/>
                                </a:cubicBezTo>
                                <a:moveTo>
                                  <a:pt x="155" y="356"/>
                                </a:moveTo>
                                <a:cubicBezTo>
                                  <a:pt x="155" y="356"/>
                                  <a:pt x="155" y="356"/>
                                  <a:pt x="155" y="356"/>
                                </a:cubicBezTo>
                                <a:cubicBezTo>
                                  <a:pt x="155" y="354"/>
                                  <a:pt x="155" y="352"/>
                                  <a:pt x="155" y="350"/>
                                </a:cubicBezTo>
                                <a:cubicBezTo>
                                  <a:pt x="155" y="350"/>
                                  <a:pt x="155" y="350"/>
                                  <a:pt x="155" y="350"/>
                                </a:cubicBezTo>
                                <a:cubicBezTo>
                                  <a:pt x="156" y="350"/>
                                  <a:pt x="156" y="351"/>
                                  <a:pt x="156" y="353"/>
                                </a:cubicBezTo>
                                <a:cubicBezTo>
                                  <a:pt x="156" y="354"/>
                                  <a:pt x="156" y="356"/>
                                  <a:pt x="155" y="356"/>
                                </a:cubicBezTo>
                                <a:moveTo>
                                  <a:pt x="168" y="335"/>
                                </a:moveTo>
                                <a:cubicBezTo>
                                  <a:pt x="168" y="335"/>
                                  <a:pt x="168" y="335"/>
                                  <a:pt x="168" y="335"/>
                                </a:cubicBezTo>
                                <a:cubicBezTo>
                                  <a:pt x="168" y="335"/>
                                  <a:pt x="168" y="335"/>
                                  <a:pt x="168" y="335"/>
                                </a:cubicBezTo>
                                <a:cubicBezTo>
                                  <a:pt x="168" y="337"/>
                                  <a:pt x="168" y="340"/>
                                  <a:pt x="168" y="342"/>
                                </a:cubicBezTo>
                                <a:cubicBezTo>
                                  <a:pt x="167" y="342"/>
                                  <a:pt x="167" y="342"/>
                                  <a:pt x="166" y="342"/>
                                </a:cubicBezTo>
                                <a:cubicBezTo>
                                  <a:pt x="166" y="339"/>
                                  <a:pt x="166" y="337"/>
                                  <a:pt x="166" y="335"/>
                                </a:cubicBezTo>
                                <a:cubicBezTo>
                                  <a:pt x="167" y="335"/>
                                  <a:pt x="167" y="335"/>
                                  <a:pt x="168" y="335"/>
                                </a:cubicBezTo>
                                <a:moveTo>
                                  <a:pt x="167" y="332"/>
                                </a:moveTo>
                                <a:cubicBezTo>
                                  <a:pt x="167" y="332"/>
                                  <a:pt x="167" y="332"/>
                                  <a:pt x="166" y="332"/>
                                </a:cubicBezTo>
                                <a:cubicBezTo>
                                  <a:pt x="166" y="330"/>
                                  <a:pt x="166" y="328"/>
                                  <a:pt x="166" y="326"/>
                                </a:cubicBezTo>
                                <a:cubicBezTo>
                                  <a:pt x="167" y="326"/>
                                  <a:pt x="167" y="326"/>
                                  <a:pt x="167" y="326"/>
                                </a:cubicBezTo>
                                <a:cubicBezTo>
                                  <a:pt x="168" y="326"/>
                                  <a:pt x="168" y="327"/>
                                  <a:pt x="168" y="329"/>
                                </a:cubicBezTo>
                                <a:cubicBezTo>
                                  <a:pt x="168" y="330"/>
                                  <a:pt x="168" y="332"/>
                                  <a:pt x="167" y="332"/>
                                </a:cubicBezTo>
                                <a:moveTo>
                                  <a:pt x="167" y="324"/>
                                </a:moveTo>
                                <a:cubicBezTo>
                                  <a:pt x="165" y="324"/>
                                  <a:pt x="167" y="321"/>
                                  <a:pt x="167" y="319"/>
                                </a:cubicBezTo>
                                <a:cubicBezTo>
                                  <a:pt x="167" y="319"/>
                                  <a:pt x="167" y="319"/>
                                  <a:pt x="167" y="319"/>
                                </a:cubicBezTo>
                                <a:cubicBezTo>
                                  <a:pt x="169" y="319"/>
                                  <a:pt x="168" y="323"/>
                                  <a:pt x="168" y="324"/>
                                </a:cubicBezTo>
                                <a:cubicBezTo>
                                  <a:pt x="168" y="324"/>
                                  <a:pt x="168" y="324"/>
                                  <a:pt x="167" y="324"/>
                                </a:cubicBezTo>
                                <a:moveTo>
                                  <a:pt x="139" y="319"/>
                                </a:moveTo>
                                <a:cubicBezTo>
                                  <a:pt x="136" y="319"/>
                                  <a:pt x="138" y="313"/>
                                  <a:pt x="137" y="311"/>
                                </a:cubicBezTo>
                                <a:cubicBezTo>
                                  <a:pt x="138" y="311"/>
                                  <a:pt x="138" y="311"/>
                                  <a:pt x="138" y="311"/>
                                </a:cubicBezTo>
                                <a:cubicBezTo>
                                  <a:pt x="141" y="311"/>
                                  <a:pt x="138" y="317"/>
                                  <a:pt x="139" y="319"/>
                                </a:cubicBezTo>
                                <a:cubicBezTo>
                                  <a:pt x="139" y="319"/>
                                  <a:pt x="139" y="319"/>
                                  <a:pt x="139" y="319"/>
                                </a:cubicBezTo>
                                <a:moveTo>
                                  <a:pt x="165" y="305"/>
                                </a:moveTo>
                                <a:cubicBezTo>
                                  <a:pt x="165" y="303"/>
                                  <a:pt x="165" y="301"/>
                                  <a:pt x="165" y="298"/>
                                </a:cubicBezTo>
                                <a:cubicBezTo>
                                  <a:pt x="166" y="298"/>
                                  <a:pt x="166" y="298"/>
                                  <a:pt x="167" y="298"/>
                                </a:cubicBezTo>
                                <a:cubicBezTo>
                                  <a:pt x="167" y="301"/>
                                  <a:pt x="167" y="303"/>
                                  <a:pt x="167" y="305"/>
                                </a:cubicBezTo>
                                <a:cubicBezTo>
                                  <a:pt x="166" y="305"/>
                                  <a:pt x="166" y="305"/>
                                  <a:pt x="165" y="305"/>
                                </a:cubicBezTo>
                                <a:moveTo>
                                  <a:pt x="162" y="287"/>
                                </a:moveTo>
                                <a:cubicBezTo>
                                  <a:pt x="162" y="287"/>
                                  <a:pt x="162" y="287"/>
                                  <a:pt x="162" y="287"/>
                                </a:cubicBezTo>
                                <a:cubicBezTo>
                                  <a:pt x="162" y="285"/>
                                  <a:pt x="162" y="284"/>
                                  <a:pt x="162" y="283"/>
                                </a:cubicBezTo>
                                <a:cubicBezTo>
                                  <a:pt x="162" y="283"/>
                                  <a:pt x="162" y="282"/>
                                  <a:pt x="162" y="282"/>
                                </a:cubicBezTo>
                                <a:cubicBezTo>
                                  <a:pt x="163" y="282"/>
                                  <a:pt x="164" y="284"/>
                                  <a:pt x="164" y="285"/>
                                </a:cubicBezTo>
                                <a:cubicBezTo>
                                  <a:pt x="164" y="286"/>
                                  <a:pt x="163" y="287"/>
                                  <a:pt x="162" y="287"/>
                                </a:cubicBezTo>
                                <a:moveTo>
                                  <a:pt x="139" y="309"/>
                                </a:moveTo>
                                <a:cubicBezTo>
                                  <a:pt x="135" y="302"/>
                                  <a:pt x="139" y="289"/>
                                  <a:pt x="138" y="279"/>
                                </a:cubicBezTo>
                                <a:cubicBezTo>
                                  <a:pt x="142" y="286"/>
                                  <a:pt x="138" y="300"/>
                                  <a:pt x="139" y="309"/>
                                </a:cubicBezTo>
                                <a:moveTo>
                                  <a:pt x="161" y="281"/>
                                </a:moveTo>
                                <a:cubicBezTo>
                                  <a:pt x="159" y="281"/>
                                  <a:pt x="161" y="278"/>
                                  <a:pt x="160" y="276"/>
                                </a:cubicBezTo>
                                <a:cubicBezTo>
                                  <a:pt x="161" y="276"/>
                                  <a:pt x="161" y="276"/>
                                  <a:pt x="161" y="276"/>
                                </a:cubicBezTo>
                                <a:cubicBezTo>
                                  <a:pt x="163" y="276"/>
                                  <a:pt x="161" y="279"/>
                                  <a:pt x="162" y="281"/>
                                </a:cubicBezTo>
                                <a:cubicBezTo>
                                  <a:pt x="162" y="281"/>
                                  <a:pt x="161" y="281"/>
                                  <a:pt x="161" y="281"/>
                                </a:cubicBezTo>
                                <a:moveTo>
                                  <a:pt x="154" y="268"/>
                                </a:moveTo>
                                <a:cubicBezTo>
                                  <a:pt x="150" y="267"/>
                                  <a:pt x="153" y="260"/>
                                  <a:pt x="152" y="257"/>
                                </a:cubicBezTo>
                                <a:cubicBezTo>
                                  <a:pt x="156" y="257"/>
                                  <a:pt x="153" y="264"/>
                                  <a:pt x="154" y="268"/>
                                </a:cubicBezTo>
                                <a:moveTo>
                                  <a:pt x="149" y="224"/>
                                </a:moveTo>
                                <a:cubicBezTo>
                                  <a:pt x="149" y="224"/>
                                  <a:pt x="148" y="224"/>
                                  <a:pt x="148" y="224"/>
                                </a:cubicBezTo>
                                <a:cubicBezTo>
                                  <a:pt x="148" y="222"/>
                                  <a:pt x="148" y="220"/>
                                  <a:pt x="148" y="218"/>
                                </a:cubicBezTo>
                                <a:cubicBezTo>
                                  <a:pt x="148" y="218"/>
                                  <a:pt x="149" y="218"/>
                                  <a:pt x="149" y="218"/>
                                </a:cubicBezTo>
                                <a:cubicBezTo>
                                  <a:pt x="150" y="218"/>
                                  <a:pt x="150" y="220"/>
                                  <a:pt x="150" y="221"/>
                                </a:cubicBezTo>
                                <a:cubicBezTo>
                                  <a:pt x="150" y="223"/>
                                  <a:pt x="150" y="224"/>
                                  <a:pt x="149" y="224"/>
                                </a:cubicBezTo>
                                <a:moveTo>
                                  <a:pt x="159" y="231"/>
                                </a:moveTo>
                                <a:cubicBezTo>
                                  <a:pt x="159" y="226"/>
                                  <a:pt x="159" y="221"/>
                                  <a:pt x="159" y="215"/>
                                </a:cubicBezTo>
                                <a:cubicBezTo>
                                  <a:pt x="162" y="217"/>
                                  <a:pt x="162" y="229"/>
                                  <a:pt x="159" y="231"/>
                                </a:cubicBezTo>
                                <a:moveTo>
                                  <a:pt x="150" y="217"/>
                                </a:moveTo>
                                <a:cubicBezTo>
                                  <a:pt x="147" y="217"/>
                                  <a:pt x="149" y="211"/>
                                  <a:pt x="148" y="208"/>
                                </a:cubicBezTo>
                                <a:cubicBezTo>
                                  <a:pt x="148" y="208"/>
                                  <a:pt x="148" y="208"/>
                                  <a:pt x="148" y="208"/>
                                </a:cubicBezTo>
                                <a:cubicBezTo>
                                  <a:pt x="152" y="208"/>
                                  <a:pt x="149" y="214"/>
                                  <a:pt x="150" y="217"/>
                                </a:cubicBezTo>
                                <a:cubicBezTo>
                                  <a:pt x="150" y="217"/>
                                  <a:pt x="150" y="217"/>
                                  <a:pt x="150" y="217"/>
                                </a:cubicBezTo>
                                <a:moveTo>
                                  <a:pt x="145" y="181"/>
                                </a:moveTo>
                                <a:cubicBezTo>
                                  <a:pt x="145" y="181"/>
                                  <a:pt x="145" y="181"/>
                                  <a:pt x="145" y="181"/>
                                </a:cubicBezTo>
                                <a:cubicBezTo>
                                  <a:pt x="145" y="181"/>
                                  <a:pt x="145" y="181"/>
                                  <a:pt x="145" y="181"/>
                                </a:cubicBezTo>
                                <a:cubicBezTo>
                                  <a:pt x="145" y="183"/>
                                  <a:pt x="145" y="185"/>
                                  <a:pt x="145" y="188"/>
                                </a:cubicBezTo>
                                <a:cubicBezTo>
                                  <a:pt x="145" y="188"/>
                                  <a:pt x="144" y="188"/>
                                  <a:pt x="144" y="188"/>
                                </a:cubicBezTo>
                                <a:cubicBezTo>
                                  <a:pt x="144" y="185"/>
                                  <a:pt x="144" y="183"/>
                                  <a:pt x="144" y="181"/>
                                </a:cubicBezTo>
                                <a:cubicBezTo>
                                  <a:pt x="144" y="181"/>
                                  <a:pt x="145" y="181"/>
                                  <a:pt x="145" y="181"/>
                                </a:cubicBezTo>
                                <a:moveTo>
                                  <a:pt x="145" y="177"/>
                                </a:moveTo>
                                <a:cubicBezTo>
                                  <a:pt x="143" y="177"/>
                                  <a:pt x="144" y="173"/>
                                  <a:pt x="144" y="172"/>
                                </a:cubicBezTo>
                                <a:cubicBezTo>
                                  <a:pt x="144" y="172"/>
                                  <a:pt x="144" y="172"/>
                                  <a:pt x="144" y="172"/>
                                </a:cubicBezTo>
                                <a:cubicBezTo>
                                  <a:pt x="146" y="172"/>
                                  <a:pt x="145" y="175"/>
                                  <a:pt x="145" y="177"/>
                                </a:cubicBezTo>
                                <a:cubicBezTo>
                                  <a:pt x="145" y="177"/>
                                  <a:pt x="145" y="177"/>
                                  <a:pt x="145" y="177"/>
                                </a:cubicBezTo>
                                <a:moveTo>
                                  <a:pt x="159" y="159"/>
                                </a:moveTo>
                                <a:cubicBezTo>
                                  <a:pt x="159" y="159"/>
                                  <a:pt x="159" y="159"/>
                                  <a:pt x="159" y="159"/>
                                </a:cubicBezTo>
                                <a:cubicBezTo>
                                  <a:pt x="159" y="159"/>
                                  <a:pt x="159" y="159"/>
                                  <a:pt x="159" y="159"/>
                                </a:cubicBezTo>
                                <a:moveTo>
                                  <a:pt x="160" y="186"/>
                                </a:moveTo>
                                <a:cubicBezTo>
                                  <a:pt x="160" y="186"/>
                                  <a:pt x="160" y="186"/>
                                  <a:pt x="159" y="186"/>
                                </a:cubicBezTo>
                                <a:cubicBezTo>
                                  <a:pt x="160" y="175"/>
                                  <a:pt x="160" y="164"/>
                                  <a:pt x="160" y="153"/>
                                </a:cubicBezTo>
                                <a:cubicBezTo>
                                  <a:pt x="160" y="153"/>
                                  <a:pt x="160" y="153"/>
                                  <a:pt x="161" y="153"/>
                                </a:cubicBezTo>
                                <a:cubicBezTo>
                                  <a:pt x="161" y="153"/>
                                  <a:pt x="161" y="153"/>
                                  <a:pt x="161" y="154"/>
                                </a:cubicBezTo>
                                <a:cubicBezTo>
                                  <a:pt x="161" y="154"/>
                                  <a:pt x="162" y="155"/>
                                  <a:pt x="162" y="155"/>
                                </a:cubicBezTo>
                                <a:cubicBezTo>
                                  <a:pt x="162" y="155"/>
                                  <a:pt x="163" y="155"/>
                                  <a:pt x="163" y="155"/>
                                </a:cubicBezTo>
                                <a:cubicBezTo>
                                  <a:pt x="161" y="161"/>
                                  <a:pt x="163" y="175"/>
                                  <a:pt x="163" y="181"/>
                                </a:cubicBezTo>
                                <a:cubicBezTo>
                                  <a:pt x="162" y="181"/>
                                  <a:pt x="162" y="181"/>
                                  <a:pt x="162" y="181"/>
                                </a:cubicBezTo>
                                <a:cubicBezTo>
                                  <a:pt x="161" y="181"/>
                                  <a:pt x="161" y="182"/>
                                  <a:pt x="161" y="184"/>
                                </a:cubicBezTo>
                                <a:cubicBezTo>
                                  <a:pt x="161" y="185"/>
                                  <a:pt x="161" y="186"/>
                                  <a:pt x="160" y="186"/>
                                </a:cubicBezTo>
                                <a:moveTo>
                                  <a:pt x="171" y="159"/>
                                </a:moveTo>
                                <a:cubicBezTo>
                                  <a:pt x="168" y="158"/>
                                  <a:pt x="171" y="151"/>
                                  <a:pt x="170" y="148"/>
                                </a:cubicBezTo>
                                <a:cubicBezTo>
                                  <a:pt x="173" y="149"/>
                                  <a:pt x="170" y="156"/>
                                  <a:pt x="171" y="159"/>
                                </a:cubicBezTo>
                                <a:moveTo>
                                  <a:pt x="153" y="172"/>
                                </a:moveTo>
                                <a:cubicBezTo>
                                  <a:pt x="153" y="164"/>
                                  <a:pt x="153" y="156"/>
                                  <a:pt x="153" y="148"/>
                                </a:cubicBezTo>
                                <a:cubicBezTo>
                                  <a:pt x="155" y="151"/>
                                  <a:pt x="155" y="154"/>
                                  <a:pt x="156" y="157"/>
                                </a:cubicBezTo>
                                <a:cubicBezTo>
                                  <a:pt x="156" y="159"/>
                                  <a:pt x="156" y="161"/>
                                  <a:pt x="155" y="163"/>
                                </a:cubicBezTo>
                                <a:cubicBezTo>
                                  <a:pt x="155" y="166"/>
                                  <a:pt x="154" y="169"/>
                                  <a:pt x="153" y="172"/>
                                </a:cubicBezTo>
                                <a:moveTo>
                                  <a:pt x="155" y="146"/>
                                </a:moveTo>
                                <a:cubicBezTo>
                                  <a:pt x="151" y="146"/>
                                  <a:pt x="154" y="140"/>
                                  <a:pt x="153" y="138"/>
                                </a:cubicBezTo>
                                <a:cubicBezTo>
                                  <a:pt x="153" y="138"/>
                                  <a:pt x="153" y="138"/>
                                  <a:pt x="153" y="138"/>
                                </a:cubicBezTo>
                                <a:cubicBezTo>
                                  <a:pt x="157" y="138"/>
                                  <a:pt x="154" y="144"/>
                                  <a:pt x="155" y="146"/>
                                </a:cubicBezTo>
                                <a:cubicBezTo>
                                  <a:pt x="155" y="146"/>
                                  <a:pt x="155" y="146"/>
                                  <a:pt x="155" y="146"/>
                                </a:cubicBezTo>
                                <a:moveTo>
                                  <a:pt x="165" y="141"/>
                                </a:moveTo>
                                <a:cubicBezTo>
                                  <a:pt x="164" y="141"/>
                                  <a:pt x="163" y="141"/>
                                  <a:pt x="161" y="141"/>
                                </a:cubicBezTo>
                                <a:cubicBezTo>
                                  <a:pt x="160" y="139"/>
                                  <a:pt x="164" y="141"/>
                                  <a:pt x="163" y="138"/>
                                </a:cubicBezTo>
                                <a:cubicBezTo>
                                  <a:pt x="164" y="138"/>
                                  <a:pt x="164" y="138"/>
                                  <a:pt x="164" y="138"/>
                                </a:cubicBezTo>
                                <a:cubicBezTo>
                                  <a:pt x="165" y="138"/>
                                  <a:pt x="165" y="140"/>
                                  <a:pt x="165" y="141"/>
                                </a:cubicBezTo>
                                <a:moveTo>
                                  <a:pt x="147" y="146"/>
                                </a:moveTo>
                                <a:cubicBezTo>
                                  <a:pt x="144" y="145"/>
                                  <a:pt x="147" y="136"/>
                                  <a:pt x="146" y="132"/>
                                </a:cubicBezTo>
                                <a:cubicBezTo>
                                  <a:pt x="149" y="134"/>
                                  <a:pt x="146" y="142"/>
                                  <a:pt x="147" y="146"/>
                                </a:cubicBezTo>
                                <a:moveTo>
                                  <a:pt x="165" y="136"/>
                                </a:moveTo>
                                <a:cubicBezTo>
                                  <a:pt x="161" y="136"/>
                                  <a:pt x="164" y="129"/>
                                  <a:pt x="163" y="125"/>
                                </a:cubicBezTo>
                                <a:cubicBezTo>
                                  <a:pt x="167" y="126"/>
                                  <a:pt x="164" y="133"/>
                                  <a:pt x="165" y="136"/>
                                </a:cubicBezTo>
                                <a:moveTo>
                                  <a:pt x="162" y="91"/>
                                </a:moveTo>
                                <a:cubicBezTo>
                                  <a:pt x="162" y="91"/>
                                  <a:pt x="162" y="91"/>
                                  <a:pt x="162" y="91"/>
                                </a:cubicBezTo>
                                <a:cubicBezTo>
                                  <a:pt x="162" y="89"/>
                                  <a:pt x="162" y="87"/>
                                  <a:pt x="162" y="86"/>
                                </a:cubicBezTo>
                                <a:cubicBezTo>
                                  <a:pt x="162" y="85"/>
                                  <a:pt x="162" y="85"/>
                                  <a:pt x="162" y="85"/>
                                </a:cubicBezTo>
                                <a:cubicBezTo>
                                  <a:pt x="163" y="85"/>
                                  <a:pt x="164" y="87"/>
                                  <a:pt x="164" y="88"/>
                                </a:cubicBezTo>
                                <a:cubicBezTo>
                                  <a:pt x="164" y="90"/>
                                  <a:pt x="163" y="91"/>
                                  <a:pt x="162" y="91"/>
                                </a:cubicBezTo>
                                <a:moveTo>
                                  <a:pt x="143" y="98"/>
                                </a:moveTo>
                                <a:cubicBezTo>
                                  <a:pt x="143" y="91"/>
                                  <a:pt x="143" y="85"/>
                                  <a:pt x="143" y="79"/>
                                </a:cubicBezTo>
                                <a:cubicBezTo>
                                  <a:pt x="146" y="81"/>
                                  <a:pt x="146" y="95"/>
                                  <a:pt x="143" y="98"/>
                                </a:cubicBezTo>
                                <a:moveTo>
                                  <a:pt x="141" y="75"/>
                                </a:moveTo>
                                <a:cubicBezTo>
                                  <a:pt x="141" y="75"/>
                                  <a:pt x="141" y="75"/>
                                  <a:pt x="141" y="75"/>
                                </a:cubicBezTo>
                                <a:cubicBezTo>
                                  <a:pt x="141" y="75"/>
                                  <a:pt x="141" y="75"/>
                                  <a:pt x="141" y="75"/>
                                </a:cubicBezTo>
                                <a:moveTo>
                                  <a:pt x="141" y="72"/>
                                </a:moveTo>
                                <a:cubicBezTo>
                                  <a:pt x="141" y="72"/>
                                  <a:pt x="141" y="72"/>
                                  <a:pt x="141" y="72"/>
                                </a:cubicBezTo>
                                <a:cubicBezTo>
                                  <a:pt x="141" y="72"/>
                                  <a:pt x="141" y="72"/>
                                  <a:pt x="141" y="72"/>
                                </a:cubicBezTo>
                                <a:moveTo>
                                  <a:pt x="164" y="77"/>
                                </a:moveTo>
                                <a:cubicBezTo>
                                  <a:pt x="160" y="77"/>
                                  <a:pt x="163" y="71"/>
                                  <a:pt x="162" y="69"/>
                                </a:cubicBezTo>
                                <a:cubicBezTo>
                                  <a:pt x="162" y="69"/>
                                  <a:pt x="162" y="69"/>
                                  <a:pt x="162" y="69"/>
                                </a:cubicBezTo>
                                <a:cubicBezTo>
                                  <a:pt x="166" y="69"/>
                                  <a:pt x="163" y="75"/>
                                  <a:pt x="164" y="77"/>
                                </a:cubicBezTo>
                                <a:cubicBezTo>
                                  <a:pt x="164" y="77"/>
                                  <a:pt x="164" y="77"/>
                                  <a:pt x="164" y="77"/>
                                </a:cubicBezTo>
                                <a:moveTo>
                                  <a:pt x="151" y="104"/>
                                </a:moveTo>
                                <a:cubicBezTo>
                                  <a:pt x="151" y="104"/>
                                  <a:pt x="151" y="104"/>
                                  <a:pt x="151" y="104"/>
                                </a:cubicBezTo>
                                <a:cubicBezTo>
                                  <a:pt x="152" y="91"/>
                                  <a:pt x="151" y="81"/>
                                  <a:pt x="151" y="65"/>
                                </a:cubicBezTo>
                                <a:cubicBezTo>
                                  <a:pt x="151" y="65"/>
                                  <a:pt x="152" y="65"/>
                                  <a:pt x="152" y="65"/>
                                </a:cubicBezTo>
                                <a:cubicBezTo>
                                  <a:pt x="153" y="65"/>
                                  <a:pt x="152" y="74"/>
                                  <a:pt x="152" y="77"/>
                                </a:cubicBezTo>
                                <a:cubicBezTo>
                                  <a:pt x="152" y="78"/>
                                  <a:pt x="152" y="78"/>
                                  <a:pt x="153" y="79"/>
                                </a:cubicBezTo>
                                <a:cubicBezTo>
                                  <a:pt x="153" y="79"/>
                                  <a:pt x="154" y="79"/>
                                  <a:pt x="154" y="80"/>
                                </a:cubicBezTo>
                                <a:cubicBezTo>
                                  <a:pt x="154" y="85"/>
                                  <a:pt x="154" y="90"/>
                                  <a:pt x="153" y="94"/>
                                </a:cubicBezTo>
                                <a:cubicBezTo>
                                  <a:pt x="153" y="97"/>
                                  <a:pt x="152" y="100"/>
                                  <a:pt x="152" y="103"/>
                                </a:cubicBezTo>
                                <a:cubicBezTo>
                                  <a:pt x="152" y="104"/>
                                  <a:pt x="152" y="104"/>
                                  <a:pt x="151" y="104"/>
                                </a:cubicBezTo>
                                <a:moveTo>
                                  <a:pt x="141" y="75"/>
                                </a:moveTo>
                                <a:cubicBezTo>
                                  <a:pt x="141" y="71"/>
                                  <a:pt x="141" y="66"/>
                                  <a:pt x="141" y="61"/>
                                </a:cubicBezTo>
                                <a:cubicBezTo>
                                  <a:pt x="142" y="61"/>
                                  <a:pt x="142" y="61"/>
                                  <a:pt x="142" y="61"/>
                                </a:cubicBezTo>
                                <a:cubicBezTo>
                                  <a:pt x="144" y="61"/>
                                  <a:pt x="143" y="63"/>
                                  <a:pt x="143" y="65"/>
                                </a:cubicBezTo>
                                <a:cubicBezTo>
                                  <a:pt x="143" y="66"/>
                                  <a:pt x="143" y="68"/>
                                  <a:pt x="144" y="68"/>
                                </a:cubicBezTo>
                                <a:cubicBezTo>
                                  <a:pt x="144" y="68"/>
                                  <a:pt x="145" y="68"/>
                                  <a:pt x="145" y="68"/>
                                </a:cubicBezTo>
                                <a:cubicBezTo>
                                  <a:pt x="144" y="69"/>
                                  <a:pt x="141" y="70"/>
                                  <a:pt x="144" y="70"/>
                                </a:cubicBezTo>
                                <a:cubicBezTo>
                                  <a:pt x="145" y="70"/>
                                  <a:pt x="145" y="70"/>
                                  <a:pt x="145" y="70"/>
                                </a:cubicBezTo>
                                <a:cubicBezTo>
                                  <a:pt x="143" y="72"/>
                                  <a:pt x="144" y="75"/>
                                  <a:pt x="141" y="75"/>
                                </a:cubicBezTo>
                                <a:moveTo>
                                  <a:pt x="157" y="91"/>
                                </a:moveTo>
                                <a:cubicBezTo>
                                  <a:pt x="157" y="79"/>
                                  <a:pt x="156" y="66"/>
                                  <a:pt x="159" y="56"/>
                                </a:cubicBezTo>
                                <a:cubicBezTo>
                                  <a:pt x="160" y="60"/>
                                  <a:pt x="160" y="67"/>
                                  <a:pt x="159" y="74"/>
                                </a:cubicBezTo>
                                <a:cubicBezTo>
                                  <a:pt x="159" y="76"/>
                                  <a:pt x="159" y="79"/>
                                  <a:pt x="159" y="81"/>
                                </a:cubicBezTo>
                                <a:cubicBezTo>
                                  <a:pt x="158" y="85"/>
                                  <a:pt x="158" y="89"/>
                                  <a:pt x="157" y="91"/>
                                </a:cubicBezTo>
                                <a:moveTo>
                                  <a:pt x="160" y="55"/>
                                </a:moveTo>
                                <a:cubicBezTo>
                                  <a:pt x="158" y="55"/>
                                  <a:pt x="159" y="51"/>
                                  <a:pt x="159" y="50"/>
                                </a:cubicBezTo>
                                <a:cubicBezTo>
                                  <a:pt x="159" y="50"/>
                                  <a:pt x="159" y="50"/>
                                  <a:pt x="160" y="50"/>
                                </a:cubicBezTo>
                                <a:cubicBezTo>
                                  <a:pt x="162" y="50"/>
                                  <a:pt x="160" y="53"/>
                                  <a:pt x="161" y="55"/>
                                </a:cubicBezTo>
                                <a:cubicBezTo>
                                  <a:pt x="160" y="55"/>
                                  <a:pt x="160" y="55"/>
                                  <a:pt x="160" y="55"/>
                                </a:cubicBezTo>
                                <a:moveTo>
                                  <a:pt x="57" y="32"/>
                                </a:moveTo>
                                <a:cubicBezTo>
                                  <a:pt x="57" y="32"/>
                                  <a:pt x="57" y="32"/>
                                  <a:pt x="57" y="31"/>
                                </a:cubicBezTo>
                                <a:cubicBezTo>
                                  <a:pt x="57" y="31"/>
                                  <a:pt x="57" y="31"/>
                                  <a:pt x="58" y="31"/>
                                </a:cubicBezTo>
                                <a:cubicBezTo>
                                  <a:pt x="60" y="31"/>
                                  <a:pt x="62" y="31"/>
                                  <a:pt x="64" y="31"/>
                                </a:cubicBezTo>
                                <a:cubicBezTo>
                                  <a:pt x="64" y="33"/>
                                  <a:pt x="63" y="33"/>
                                  <a:pt x="62" y="33"/>
                                </a:cubicBezTo>
                                <a:cubicBezTo>
                                  <a:pt x="61" y="33"/>
                                  <a:pt x="60" y="33"/>
                                  <a:pt x="60" y="33"/>
                                </a:cubicBezTo>
                                <a:cubicBezTo>
                                  <a:pt x="59" y="33"/>
                                  <a:pt x="58" y="33"/>
                                  <a:pt x="58" y="33"/>
                                </a:cubicBezTo>
                                <a:cubicBezTo>
                                  <a:pt x="57" y="33"/>
                                  <a:pt x="57" y="33"/>
                                  <a:pt x="57" y="33"/>
                                </a:cubicBezTo>
                                <a:cubicBezTo>
                                  <a:pt x="57" y="33"/>
                                  <a:pt x="57" y="32"/>
                                  <a:pt x="57" y="32"/>
                                </a:cubicBezTo>
                                <a:moveTo>
                                  <a:pt x="76" y="28"/>
                                </a:moveTo>
                                <a:cubicBezTo>
                                  <a:pt x="76" y="28"/>
                                  <a:pt x="76" y="27"/>
                                  <a:pt x="76" y="27"/>
                                </a:cubicBezTo>
                                <a:cubicBezTo>
                                  <a:pt x="78" y="27"/>
                                  <a:pt x="79" y="27"/>
                                  <a:pt x="81" y="27"/>
                                </a:cubicBezTo>
                                <a:cubicBezTo>
                                  <a:pt x="82" y="27"/>
                                  <a:pt x="82" y="27"/>
                                  <a:pt x="83" y="27"/>
                                </a:cubicBezTo>
                                <a:cubicBezTo>
                                  <a:pt x="83" y="27"/>
                                  <a:pt x="83" y="28"/>
                                  <a:pt x="82" y="28"/>
                                </a:cubicBezTo>
                                <a:cubicBezTo>
                                  <a:pt x="82" y="28"/>
                                  <a:pt x="82" y="28"/>
                                  <a:pt x="81" y="28"/>
                                </a:cubicBezTo>
                                <a:cubicBezTo>
                                  <a:pt x="80" y="28"/>
                                  <a:pt x="80" y="28"/>
                                  <a:pt x="79" y="28"/>
                                </a:cubicBezTo>
                                <a:cubicBezTo>
                                  <a:pt x="78" y="28"/>
                                  <a:pt x="78" y="28"/>
                                  <a:pt x="77" y="28"/>
                                </a:cubicBezTo>
                                <a:cubicBezTo>
                                  <a:pt x="77" y="28"/>
                                  <a:pt x="76" y="28"/>
                                  <a:pt x="76" y="28"/>
                                </a:cubicBezTo>
                                <a:moveTo>
                                  <a:pt x="58" y="28"/>
                                </a:moveTo>
                                <a:cubicBezTo>
                                  <a:pt x="56" y="28"/>
                                  <a:pt x="53" y="28"/>
                                  <a:pt x="54" y="26"/>
                                </a:cubicBezTo>
                                <a:cubicBezTo>
                                  <a:pt x="56" y="26"/>
                                  <a:pt x="59" y="26"/>
                                  <a:pt x="62" y="26"/>
                                </a:cubicBezTo>
                                <a:cubicBezTo>
                                  <a:pt x="62" y="28"/>
                                  <a:pt x="60" y="28"/>
                                  <a:pt x="58" y="28"/>
                                </a:cubicBezTo>
                                <a:moveTo>
                                  <a:pt x="88" y="24"/>
                                </a:moveTo>
                                <a:cubicBezTo>
                                  <a:pt x="86" y="24"/>
                                  <a:pt x="85" y="23"/>
                                  <a:pt x="84" y="21"/>
                                </a:cubicBezTo>
                                <a:cubicBezTo>
                                  <a:pt x="86" y="21"/>
                                  <a:pt x="87" y="21"/>
                                  <a:pt x="89" y="21"/>
                                </a:cubicBezTo>
                                <a:cubicBezTo>
                                  <a:pt x="89" y="22"/>
                                  <a:pt x="88" y="23"/>
                                  <a:pt x="88" y="24"/>
                                </a:cubicBezTo>
                                <a:moveTo>
                                  <a:pt x="136" y="7"/>
                                </a:moveTo>
                                <a:cubicBezTo>
                                  <a:pt x="137" y="7"/>
                                  <a:pt x="139" y="6"/>
                                  <a:pt x="140" y="6"/>
                                </a:cubicBezTo>
                                <a:cubicBezTo>
                                  <a:pt x="141" y="6"/>
                                  <a:pt x="143" y="6"/>
                                  <a:pt x="144" y="6"/>
                                </a:cubicBezTo>
                                <a:cubicBezTo>
                                  <a:pt x="147" y="6"/>
                                  <a:pt x="149" y="7"/>
                                  <a:pt x="149" y="10"/>
                                </a:cubicBezTo>
                                <a:cubicBezTo>
                                  <a:pt x="148" y="9"/>
                                  <a:pt x="145" y="8"/>
                                  <a:pt x="142" y="8"/>
                                </a:cubicBezTo>
                                <a:cubicBezTo>
                                  <a:pt x="140" y="8"/>
                                  <a:pt x="139" y="8"/>
                                  <a:pt x="139" y="10"/>
                                </a:cubicBezTo>
                                <a:cubicBezTo>
                                  <a:pt x="137" y="8"/>
                                  <a:pt x="134" y="9"/>
                                  <a:pt x="134" y="6"/>
                                </a:cubicBezTo>
                                <a:cubicBezTo>
                                  <a:pt x="134" y="7"/>
                                  <a:pt x="135" y="7"/>
                                  <a:pt x="136" y="7"/>
                                </a:cubicBezTo>
                                <a:moveTo>
                                  <a:pt x="78" y="4"/>
                                </a:moveTo>
                                <a:cubicBezTo>
                                  <a:pt x="79" y="4"/>
                                  <a:pt x="80" y="4"/>
                                  <a:pt x="82" y="4"/>
                                </a:cubicBezTo>
                                <a:cubicBezTo>
                                  <a:pt x="83" y="4"/>
                                  <a:pt x="85" y="4"/>
                                  <a:pt x="86" y="4"/>
                                </a:cubicBezTo>
                                <a:cubicBezTo>
                                  <a:pt x="89" y="4"/>
                                  <a:pt x="91" y="4"/>
                                  <a:pt x="92" y="6"/>
                                </a:cubicBezTo>
                                <a:cubicBezTo>
                                  <a:pt x="91" y="6"/>
                                  <a:pt x="89" y="6"/>
                                  <a:pt x="88" y="6"/>
                                </a:cubicBezTo>
                                <a:cubicBezTo>
                                  <a:pt x="83" y="6"/>
                                  <a:pt x="79" y="7"/>
                                  <a:pt x="75" y="7"/>
                                </a:cubicBezTo>
                                <a:cubicBezTo>
                                  <a:pt x="75" y="6"/>
                                  <a:pt x="75" y="5"/>
                                  <a:pt x="75" y="4"/>
                                </a:cubicBezTo>
                                <a:cubicBezTo>
                                  <a:pt x="76" y="4"/>
                                  <a:pt x="77" y="4"/>
                                  <a:pt x="78" y="4"/>
                                </a:cubicBezTo>
                                <a:moveTo>
                                  <a:pt x="54" y="0"/>
                                </a:moveTo>
                                <a:cubicBezTo>
                                  <a:pt x="40" y="0"/>
                                  <a:pt x="26" y="1"/>
                                  <a:pt x="12" y="2"/>
                                </a:cubicBezTo>
                                <a:cubicBezTo>
                                  <a:pt x="12" y="18"/>
                                  <a:pt x="7" y="39"/>
                                  <a:pt x="14" y="52"/>
                                </a:cubicBezTo>
                                <a:cubicBezTo>
                                  <a:pt x="17" y="52"/>
                                  <a:pt x="21" y="52"/>
                                  <a:pt x="24" y="52"/>
                                </a:cubicBezTo>
                                <a:cubicBezTo>
                                  <a:pt x="27" y="52"/>
                                  <a:pt x="31" y="52"/>
                                  <a:pt x="34" y="52"/>
                                </a:cubicBezTo>
                                <a:cubicBezTo>
                                  <a:pt x="37" y="52"/>
                                  <a:pt x="40" y="52"/>
                                  <a:pt x="43" y="52"/>
                                </a:cubicBezTo>
                                <a:cubicBezTo>
                                  <a:pt x="46" y="52"/>
                                  <a:pt x="48" y="52"/>
                                  <a:pt x="51" y="52"/>
                                </a:cubicBezTo>
                                <a:cubicBezTo>
                                  <a:pt x="55" y="50"/>
                                  <a:pt x="59" y="49"/>
                                  <a:pt x="63" y="49"/>
                                </a:cubicBezTo>
                                <a:cubicBezTo>
                                  <a:pt x="69" y="49"/>
                                  <a:pt x="75" y="50"/>
                                  <a:pt x="81" y="51"/>
                                </a:cubicBezTo>
                                <a:cubicBezTo>
                                  <a:pt x="85" y="51"/>
                                  <a:pt x="89" y="51"/>
                                  <a:pt x="93" y="51"/>
                                </a:cubicBezTo>
                                <a:cubicBezTo>
                                  <a:pt x="96" y="51"/>
                                  <a:pt x="98" y="51"/>
                                  <a:pt x="101" y="51"/>
                                </a:cubicBezTo>
                                <a:cubicBezTo>
                                  <a:pt x="103" y="51"/>
                                  <a:pt x="106" y="51"/>
                                  <a:pt x="108" y="51"/>
                                </a:cubicBezTo>
                                <a:cubicBezTo>
                                  <a:pt x="115" y="51"/>
                                  <a:pt x="122" y="51"/>
                                  <a:pt x="126" y="54"/>
                                </a:cubicBezTo>
                                <a:cubicBezTo>
                                  <a:pt x="126" y="60"/>
                                  <a:pt x="126" y="66"/>
                                  <a:pt x="126" y="73"/>
                                </a:cubicBezTo>
                                <a:cubicBezTo>
                                  <a:pt x="130" y="91"/>
                                  <a:pt x="127" y="111"/>
                                  <a:pt x="128" y="131"/>
                                </a:cubicBezTo>
                                <a:cubicBezTo>
                                  <a:pt x="130" y="151"/>
                                  <a:pt x="127" y="184"/>
                                  <a:pt x="129" y="214"/>
                                </a:cubicBezTo>
                                <a:cubicBezTo>
                                  <a:pt x="132" y="249"/>
                                  <a:pt x="127" y="289"/>
                                  <a:pt x="125" y="319"/>
                                </a:cubicBezTo>
                                <a:cubicBezTo>
                                  <a:pt x="126" y="321"/>
                                  <a:pt x="127" y="323"/>
                                  <a:pt x="127" y="327"/>
                                </a:cubicBezTo>
                                <a:cubicBezTo>
                                  <a:pt x="128" y="330"/>
                                  <a:pt x="124" y="328"/>
                                  <a:pt x="125" y="331"/>
                                </a:cubicBezTo>
                                <a:cubicBezTo>
                                  <a:pt x="126" y="349"/>
                                  <a:pt x="124" y="373"/>
                                  <a:pt x="123" y="391"/>
                                </a:cubicBezTo>
                                <a:cubicBezTo>
                                  <a:pt x="122" y="393"/>
                                  <a:pt x="124" y="395"/>
                                  <a:pt x="124" y="396"/>
                                </a:cubicBezTo>
                                <a:cubicBezTo>
                                  <a:pt x="123" y="417"/>
                                  <a:pt x="121" y="453"/>
                                  <a:pt x="123" y="475"/>
                                </a:cubicBezTo>
                                <a:cubicBezTo>
                                  <a:pt x="128" y="488"/>
                                  <a:pt x="122" y="505"/>
                                  <a:pt x="123" y="519"/>
                                </a:cubicBezTo>
                                <a:cubicBezTo>
                                  <a:pt x="121" y="520"/>
                                  <a:pt x="119" y="520"/>
                                  <a:pt x="117" y="520"/>
                                </a:cubicBezTo>
                                <a:cubicBezTo>
                                  <a:pt x="108" y="520"/>
                                  <a:pt x="99" y="518"/>
                                  <a:pt x="92" y="517"/>
                                </a:cubicBezTo>
                                <a:cubicBezTo>
                                  <a:pt x="92" y="517"/>
                                  <a:pt x="92" y="517"/>
                                  <a:pt x="92" y="517"/>
                                </a:cubicBezTo>
                                <a:cubicBezTo>
                                  <a:pt x="91" y="517"/>
                                  <a:pt x="90" y="518"/>
                                  <a:pt x="90" y="518"/>
                                </a:cubicBezTo>
                                <a:cubicBezTo>
                                  <a:pt x="89" y="519"/>
                                  <a:pt x="88" y="519"/>
                                  <a:pt x="87" y="519"/>
                                </a:cubicBezTo>
                                <a:cubicBezTo>
                                  <a:pt x="87" y="519"/>
                                  <a:pt x="87" y="519"/>
                                  <a:pt x="87" y="519"/>
                                </a:cubicBezTo>
                                <a:cubicBezTo>
                                  <a:pt x="74" y="518"/>
                                  <a:pt x="63" y="518"/>
                                  <a:pt x="51" y="517"/>
                                </a:cubicBezTo>
                                <a:cubicBezTo>
                                  <a:pt x="47" y="518"/>
                                  <a:pt x="43" y="518"/>
                                  <a:pt x="40" y="518"/>
                                </a:cubicBezTo>
                                <a:cubicBezTo>
                                  <a:pt x="37" y="518"/>
                                  <a:pt x="35" y="518"/>
                                  <a:pt x="32" y="518"/>
                                </a:cubicBezTo>
                                <a:cubicBezTo>
                                  <a:pt x="30" y="518"/>
                                  <a:pt x="27" y="518"/>
                                  <a:pt x="24" y="518"/>
                                </a:cubicBezTo>
                                <a:cubicBezTo>
                                  <a:pt x="20" y="518"/>
                                  <a:pt x="15" y="518"/>
                                  <a:pt x="11" y="520"/>
                                </a:cubicBezTo>
                                <a:cubicBezTo>
                                  <a:pt x="10" y="519"/>
                                  <a:pt x="9" y="519"/>
                                  <a:pt x="8" y="519"/>
                                </a:cubicBezTo>
                                <a:cubicBezTo>
                                  <a:pt x="7" y="519"/>
                                  <a:pt x="7" y="519"/>
                                  <a:pt x="6" y="519"/>
                                </a:cubicBezTo>
                                <a:cubicBezTo>
                                  <a:pt x="6" y="519"/>
                                  <a:pt x="5" y="519"/>
                                  <a:pt x="5" y="519"/>
                                </a:cubicBezTo>
                                <a:cubicBezTo>
                                  <a:pt x="4" y="519"/>
                                  <a:pt x="3" y="519"/>
                                  <a:pt x="2" y="518"/>
                                </a:cubicBezTo>
                                <a:cubicBezTo>
                                  <a:pt x="0" y="532"/>
                                  <a:pt x="5" y="551"/>
                                  <a:pt x="4" y="570"/>
                                </a:cubicBezTo>
                                <a:cubicBezTo>
                                  <a:pt x="5" y="569"/>
                                  <a:pt x="7" y="569"/>
                                  <a:pt x="9" y="569"/>
                                </a:cubicBezTo>
                                <a:cubicBezTo>
                                  <a:pt x="11" y="569"/>
                                  <a:pt x="13" y="569"/>
                                  <a:pt x="16" y="570"/>
                                </a:cubicBezTo>
                                <a:cubicBezTo>
                                  <a:pt x="18" y="570"/>
                                  <a:pt x="20" y="570"/>
                                  <a:pt x="23" y="570"/>
                                </a:cubicBezTo>
                                <a:cubicBezTo>
                                  <a:pt x="24" y="570"/>
                                  <a:pt x="25" y="570"/>
                                  <a:pt x="27" y="570"/>
                                </a:cubicBezTo>
                                <a:cubicBezTo>
                                  <a:pt x="29" y="570"/>
                                  <a:pt x="31" y="568"/>
                                  <a:pt x="32" y="568"/>
                                </a:cubicBezTo>
                                <a:cubicBezTo>
                                  <a:pt x="32" y="568"/>
                                  <a:pt x="32" y="568"/>
                                  <a:pt x="32" y="568"/>
                                </a:cubicBezTo>
                                <a:cubicBezTo>
                                  <a:pt x="35" y="569"/>
                                  <a:pt x="38" y="569"/>
                                  <a:pt x="41" y="569"/>
                                </a:cubicBezTo>
                                <a:cubicBezTo>
                                  <a:pt x="43" y="569"/>
                                  <a:pt x="46" y="569"/>
                                  <a:pt x="48" y="569"/>
                                </a:cubicBezTo>
                                <a:cubicBezTo>
                                  <a:pt x="50" y="569"/>
                                  <a:pt x="53" y="569"/>
                                  <a:pt x="56" y="569"/>
                                </a:cubicBezTo>
                                <a:cubicBezTo>
                                  <a:pt x="57" y="569"/>
                                  <a:pt x="58" y="571"/>
                                  <a:pt x="59" y="571"/>
                                </a:cubicBezTo>
                                <a:cubicBezTo>
                                  <a:pt x="59" y="571"/>
                                  <a:pt x="59" y="571"/>
                                  <a:pt x="59" y="570"/>
                                </a:cubicBezTo>
                                <a:cubicBezTo>
                                  <a:pt x="72" y="568"/>
                                  <a:pt x="86" y="568"/>
                                  <a:pt x="100" y="568"/>
                                </a:cubicBezTo>
                                <a:cubicBezTo>
                                  <a:pt x="104" y="568"/>
                                  <a:pt x="108" y="568"/>
                                  <a:pt x="112" y="568"/>
                                </a:cubicBezTo>
                                <a:cubicBezTo>
                                  <a:pt x="116" y="568"/>
                                  <a:pt x="119" y="568"/>
                                  <a:pt x="123" y="568"/>
                                </a:cubicBezTo>
                                <a:cubicBezTo>
                                  <a:pt x="141" y="568"/>
                                  <a:pt x="159" y="567"/>
                                  <a:pt x="173" y="563"/>
                                </a:cubicBezTo>
                                <a:cubicBezTo>
                                  <a:pt x="173" y="556"/>
                                  <a:pt x="176" y="556"/>
                                  <a:pt x="173" y="551"/>
                                </a:cubicBezTo>
                                <a:cubicBezTo>
                                  <a:pt x="172" y="549"/>
                                  <a:pt x="176" y="551"/>
                                  <a:pt x="175" y="548"/>
                                </a:cubicBezTo>
                                <a:cubicBezTo>
                                  <a:pt x="168" y="526"/>
                                  <a:pt x="176" y="482"/>
                                  <a:pt x="173" y="447"/>
                                </a:cubicBezTo>
                                <a:cubicBezTo>
                                  <a:pt x="171" y="422"/>
                                  <a:pt x="176" y="385"/>
                                  <a:pt x="172" y="358"/>
                                </a:cubicBezTo>
                                <a:cubicBezTo>
                                  <a:pt x="175" y="354"/>
                                  <a:pt x="172" y="352"/>
                                  <a:pt x="174" y="345"/>
                                </a:cubicBezTo>
                                <a:cubicBezTo>
                                  <a:pt x="172" y="340"/>
                                  <a:pt x="172" y="338"/>
                                  <a:pt x="174" y="333"/>
                                </a:cubicBezTo>
                                <a:cubicBezTo>
                                  <a:pt x="173" y="326"/>
                                  <a:pt x="172" y="320"/>
                                  <a:pt x="174" y="310"/>
                                </a:cubicBezTo>
                                <a:cubicBezTo>
                                  <a:pt x="174" y="308"/>
                                  <a:pt x="171" y="309"/>
                                  <a:pt x="172" y="305"/>
                                </a:cubicBezTo>
                                <a:cubicBezTo>
                                  <a:pt x="173" y="301"/>
                                  <a:pt x="174" y="296"/>
                                  <a:pt x="174" y="289"/>
                                </a:cubicBezTo>
                                <a:cubicBezTo>
                                  <a:pt x="174" y="286"/>
                                  <a:pt x="172" y="283"/>
                                  <a:pt x="173" y="282"/>
                                </a:cubicBezTo>
                                <a:cubicBezTo>
                                  <a:pt x="174" y="270"/>
                                  <a:pt x="175" y="246"/>
                                  <a:pt x="175" y="223"/>
                                </a:cubicBezTo>
                                <a:cubicBezTo>
                                  <a:pt x="175" y="200"/>
                                  <a:pt x="176" y="174"/>
                                  <a:pt x="177" y="164"/>
                                </a:cubicBezTo>
                                <a:cubicBezTo>
                                  <a:pt x="177" y="161"/>
                                  <a:pt x="175" y="158"/>
                                  <a:pt x="176" y="155"/>
                                </a:cubicBezTo>
                                <a:cubicBezTo>
                                  <a:pt x="176" y="141"/>
                                  <a:pt x="176" y="130"/>
                                  <a:pt x="177" y="121"/>
                                </a:cubicBezTo>
                                <a:cubicBezTo>
                                  <a:pt x="175" y="107"/>
                                  <a:pt x="177" y="104"/>
                                  <a:pt x="178" y="91"/>
                                </a:cubicBezTo>
                                <a:cubicBezTo>
                                  <a:pt x="178" y="88"/>
                                  <a:pt x="175" y="90"/>
                                  <a:pt x="176" y="87"/>
                                </a:cubicBezTo>
                                <a:cubicBezTo>
                                  <a:pt x="178" y="79"/>
                                  <a:pt x="177" y="71"/>
                                  <a:pt x="178" y="63"/>
                                </a:cubicBezTo>
                                <a:cubicBezTo>
                                  <a:pt x="174" y="47"/>
                                  <a:pt x="180" y="19"/>
                                  <a:pt x="175" y="3"/>
                                </a:cubicBezTo>
                                <a:cubicBezTo>
                                  <a:pt x="170" y="3"/>
                                  <a:pt x="164" y="3"/>
                                  <a:pt x="159" y="3"/>
                                </a:cubicBezTo>
                                <a:cubicBezTo>
                                  <a:pt x="140" y="3"/>
                                  <a:pt x="122" y="2"/>
                                  <a:pt x="105" y="1"/>
                                </a:cubicBezTo>
                                <a:cubicBezTo>
                                  <a:pt x="88" y="1"/>
                                  <a:pt x="71" y="0"/>
                                  <a:pt x="54" y="0"/>
                                </a:cubicBezTo>
                              </a:path>
                            </a:pathLst>
                          </a:custGeom>
                          <a:solidFill>
                            <a:srgbClr val="BE8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5" o:spid="_x0000_s1026" style="position:absolute;margin-left:886.2pt;margin-top:391.25pt;width:45.35pt;height:145.15pt;z-index:251699200" coordorigin="-18,-6" coordsize="1063,3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">
                <v:shape id="Freeform 1356" o:spid="_x0000_s1027" style="position:absolute;left:460;top:153;width:12;height: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ihdcMA&#10;AADdAAAADwAAAGRycy9kb3ducmV2LnhtbERPzWqDQBC+F/oOyxRyKckaQSs2mxCEQFJPTfMAgztR&#10;qzsr7iaat+8WCr3Nx/c7m91senGn0bWWFaxXEQjiyuqWawWXr8MyA+E8ssbeMil4kIPd9vlpg7m2&#10;E3/S/exrEULY5aig8X7IpXRVQwbdyg7Egbva0aAPcKylHnEK4aaXcRSl0mDLoaHBgYqGqu58MwqS&#10;7Ls8TJU9FqfXkhPTpd01+1Bq8TLv30F4mv2/+M991GH+W5zA7zfh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ihdcMAAADdAAAADwAAAAAAAAAAAAAAAACYAgAAZHJzL2Rv&#10;d25yZXYueG1sUEsFBgAAAAAEAAQA9QAAAIgDAAAAAA==&#10;" path="m,c,,1,1,1,1,2,1,2,,2,,1,,1,,,e" fillcolor="#be8a2c" stroked="f">
                  <v:path arrowok="t" o:connecttype="custom" o:connectlocs="0,0;6,6;12,0;0,0" o:connectangles="0,0,0,0"/>
                </v:shape>
                <v:shape id="Freeform 1357" o:spid="_x0000_s1028" style="position:absolute;left:319;top:177;width:5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6i/cIA&#10;AADdAAAADwAAAGRycy9kb3ducmV2LnhtbERPTWvCQBC9F/wPyxS81U09pCV1E0RQPGkblV6H7Jgs&#10;ZmfD7qrx33cLhd7m8T5nUY22FzfywThW8DrLQBA3ThtuFRwP65d3ECEia+wdk4IHBajKydMCC+3u&#10;/EW3OrYihXAoUEEX41BIGZqOLIaZG4gTd3beYkzQt1J7vKdw28t5luXSouHU0OFAq46aS321Cnzd&#10;fG92uTPrzdYf9qfsc2XsUqnp87j8ABFpjP/iP/dWp/lv8xx+v0kn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bqL9wgAAAN0AAAAPAAAAAAAAAAAAAAAAAJgCAABkcnMvZG93&#10;bnJldi54bWxQSwUGAAAAAAQABAD1AAAAhwMAAAAA&#10;" path="m,c,1,,1,,1,,1,,1,1,,,,,,,e" fillcolor="#be8a2c" stroked="f">
                  <v:path arrowok="t" o:connecttype="custom" o:connectlocs="0,0;0,6;5,0;0,0" o:connectangles="0,0,0,0"/>
                </v:shape>
                <v:shape id="Freeform 1358" o:spid="_x0000_s1029" style="position:absolute;left:885;top:461;width:6;height:94;visibility:visible;mso-wrap-style:square;v-text-anchor:top" coordsize="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nxj8MA&#10;AADdAAAADwAAAGRycy9kb3ducmV2LnhtbERPS4vCMBC+L+x/CLOwtzW1h1WqUXQXYRdF8IHnoRmb&#10;ajMpTdTqrzeC4G0+vucMx62txJkaXzpW0O0kIIhzp0suFGw3s68+CB+QNVaOScGVPIxH729DzLS7&#10;8IrO61CIGMI+QwUmhDqT0ueGLPqOq4kjt3eNxRBhU0jd4CWG20qmSfItLZYcGwzW9GMoP65PVsH/&#10;IV3cdt3J79GZTcq36XJeW1Lq86OdDEAEasNL/HT/6Ti/l/bg8U08QY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nxj8MAAADdAAAADwAAAAAAAAAAAAAAAACYAgAAZHJzL2Rv&#10;d25yZXYueG1sUEsFBgAAAAAEAAQA9QAAAIgDAAAAAA==&#10;" path="m,c,5,,11,,16v,,,-1,,-1c1,11,1,6,1,1,1,,,,,e" fillcolor="#be8a2c" stroked="f">
                  <v:path arrowok="t" o:connecttype="custom" o:connectlocs="0,0;0,94;0,88;6,6;0,0" o:connectangles="0,0,0,0,0"/>
                </v:shape>
                <v:shape id="Freeform 1359" o:spid="_x0000_s1030" style="position:absolute;left:909;top:425;width:12;height:47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0WoMMA&#10;AADdAAAADwAAAGRycy9kb3ducmV2LnhtbESPTWsCMRCG70L/Q5iCN81qadWtUUQoeKngx8HjuJnu&#10;BjeTZRN1/fdOodDbDPN+PDNfdr5WN2qjC2xgNMxAERfBOi4NHA9fgymomJAt1oHJwIMiLBcvvTnm&#10;Ntx5R7d9KpWEcMzRQJVSk2sdi4o8xmFoiOX2E1qPSda21LbFu4T7Wo+z7EN7dCwNFTa0rqi47K/+&#10;t+TNfev3lTsdd3yI5y2m2RaN6b92q09Qibr0L/5zb6zgT8aCK9/ICHr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0WoMMAAADdAAAADwAAAAAAAAAAAAAAAACYAgAAZHJzL2Rv&#10;d25yZXYueG1sUEsFBgAAAAAEAAQA9QAAAIgDAAAAAA==&#10;" path="m1,v,,,,,c2,2,,7,2,8,2,6,2,3,2,1,2,,2,,1,e" fillcolor="#be8a2c" stroked="f">
                  <v:path arrowok="t" o:connecttype="custom" o:connectlocs="6,0;6,0;12,47;12,6;6,0" o:connectangles="0,0,0,0,0"/>
                </v:shape>
                <v:shape id="Freeform 1360" o:spid="_x0000_s1031" style="position:absolute;left:897;top:922;width:6;height:3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BkMIA&#10;AADdAAAADwAAAGRycy9kb3ducmV2LnhtbERPS2sCMRC+F/wPYQRvNasWH6tRpEXorfhAPA6bcbO6&#10;mSxJ1G1/fVMoeJuP7zmLVWtrcScfKscKBv0MBHHhdMWlgsN+8zoFESKyxtoxKfimAKtl52WBuXYP&#10;3tJ9F0uRQjjkqMDE2ORShsKQxdB3DXHizs5bjAn6UmqPjxRuaznMsrG0WHFqMNjQu6HiurtZBR97&#10;Pfh5u2w3dDTNaPpFY387oVK9brueg4jUxqf43/2p0/zJcAZ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GMGQwgAAAN0AAAAPAAAAAAAAAAAAAAAAAJgCAABkcnMvZG93&#10;bnJldi54bWxQSwUGAAAAAAQABAD1AAAAhwMAAAAA&#10;" path="m1,v,,,,,c1,2,,4,,6,1,4,1,2,1,e" fillcolor="#be8a2c" stroked="f">
                  <v:path arrowok="t" o:connecttype="custom" o:connectlocs="6,0;6,0;0,35;6,0" o:connectangles="0,0,0,0"/>
                </v:shape>
                <v:shape id="Freeform 1361" o:spid="_x0000_s1032" style="position:absolute;left:773;top:3049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eacQA&#10;AADdAAAADwAAAGRycy9kb3ducmV2LnhtbESPQWvCQBCF7wX/wzJCb3VjhSjRVYoieG1aBG9DdkxC&#10;s7Mxu03S/PrOodDbG+bNN+/tDqNrVE9dqD0bWC4SUMSFtzWXBj4/zi8bUCEiW2w8k4EfCnDYz552&#10;mFk/8Dv1eSyVQDhkaKCKsc20DkVFDsPCt8Syu/vOYZSxK7XtcBC4a/RrkqTaYc3yocKWjhUVX/m3&#10;EwqnV5viNFmdrO+nWzwfr4+lMc/z8W0LKtIY/81/1xcr8dcryS9tRIL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jXmnEAAAA3QAAAA8AAAAAAAAAAAAAAAAAmAIAAGRycy9k&#10;b3ducmV2LnhtbFBLBQYAAAAABAAEAPUAAACJAwAAAAA=&#10;" path="m,c,,,,,,,1,,1,,2v,,,,1,c1,2,1,1,1,,,,,,,e" fillcolor="#be8a2c" stroked="f">
                  <v:path arrowok="t" o:connecttype="custom" o:connectlocs="0,0;0,0;0,12;6,12;6,0;0,0" o:connectangles="0,0,0,0,0,0"/>
                </v:shape>
                <v:shape id="Freeform 1362" o:spid="_x0000_s1033" style="position:absolute;left:797;top:3049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/78sIA&#10;AADdAAAADwAAAGRycy9kb3ducmV2LnhtbESPQYvCMBCF74L/IYywN03rQpVqFFEEr7pS8DY0Y1ts&#10;JrWJWv31RljwNsN775s382VnanGn1lWWFcSjCARxbnXFhYLj33Y4BeE8ssbaMil4koPlot+bY6rt&#10;g/d0P/hCBAi7FBWU3jeplC4vyaAb2YY4aGfbGvRhbQupW3wEuKnlOIoSabDicKHEhtYl5ZfDzQQK&#10;J5lO8PXSMpqcNye/XWfXWKmfQbeagfDU+a/5P73Tof7kN4bPN2EE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b/vywgAAAN0AAAAPAAAAAAAAAAAAAAAAAJgCAABkcnMvZG93&#10;bnJldi54bWxQSwUGAAAAAAQABAD1AAAAhwMAAAAA&#10;" path="m,c,1,,2,,2v,,1,,1,c1,2,1,1,1,,1,,,,,e" fillcolor="#be8a2c" stroked="f">
                  <v:path arrowok="t" o:connecttype="custom" o:connectlocs="0,0;0,12;6,12;6,0;0,0" o:connectangles="0,0,0,0,0"/>
                </v:shape>
                <v:shape id="Freeform 1363" o:spid="_x0000_s1034" style="position:absolute;left:785;top:3179;width:24;height:1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cmsQA&#10;AADdAAAADwAAAGRycy9kb3ducmV2LnhtbERP32vCMBB+H+x/CDfYy9DUDpxUYxnC2FBk6AR9PJoz&#10;rWsupcls/e+NIOztPr6fN8t7W4sztb5yrGA0TEAQF05XbBTsfj4GExA+IGusHZOCC3nI548PM8y0&#10;63hD520wIoawz1BBGUKTSemLkiz6oWuII3d0rcUQYWukbrGL4baWaZKMpcWKY0OJDS1KKn63f1bB&#10;9+poyKwOy2L9gnzqNvv98pOVen7q36cgAvXhX3x3f+k4/+01hds38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IXJrEAAAA3QAAAA8AAAAAAAAAAAAAAAAAmAIAAGRycy9k&#10;b3ducmV2LnhtbFBLBQYAAAAABAAEAPUAAACJAwAAAAA=&#10;" path="m3,c3,,2,,1,,1,,,,,,,,,,,,1,,2,,4,,3,,3,,3,e" fillcolor="#be8a2c" stroked="f">
                  <v:path arrowok="t" o:connecttype="custom" o:connectlocs="18,0;6,0;0,0;0,0;24,0;18,0" o:connectangles="0,0,0,0,0,0"/>
                </v:shape>
                <v:shape id="Freeform 1364" o:spid="_x0000_s1035" style="position:absolute;left:785;top:3214;width:53;height:6;visibility:visible;mso-wrap-style:square;v-text-anchor:top" coordsize="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0hFMEA&#10;AADdAAAADwAAAGRycy9kb3ducmV2LnhtbERP3WrCMBS+H+wdwhl4N1MnONcZpRMEEW+se4BDc9YU&#10;m5OSxFp9eiMIuzsf3+9ZrAbbip58aBwrmIwzEMSV0w3XCn6Pm/c5iBCRNbaOScGVAqyWry8LzLW7&#10;8IH6MtYihXDIUYGJsculDJUhi2HsOuLE/TlvMSboa6k9XlK4beVHls2kxYZTg8GO1oaqU3m2Coqi&#10;P2G1u1Gzwa9ij6U5+MmPUqO3ofgGEWmI/+Kne6vT/M/pFB7fpBP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9IRTBAAAA3QAAAA8AAAAAAAAAAAAAAAAAmAIAAGRycy9kb3du&#10;cmV2LnhtbFBLBQYAAAAABAAEAPUAAACGAwAAAAA=&#10;" path="m1,c,,,,,,3,1,6,1,9,1,7,1,4,,1,e" fillcolor="#be8a2c" stroked="f">
                  <v:path arrowok="t" o:connecttype="custom" o:connectlocs="6,0;0,0;53,6;6,0" o:connectangles="0,0,0,0"/>
                </v:shape>
                <v:shape id="Freeform 1365" o:spid="_x0000_s1036" style="position:absolute;left:259;top:3256;width:12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+p8YA&#10;AADdAAAADwAAAGRycy9kb3ducmV2LnhtbERPTWvCQBC9F/wPywi9lLqpLamkriIFqXiomnjxNman&#10;STA7G7JbE/31bqHgbR7vc6bz3tTiTK2rLCt4GUUgiHOrKy4U7LPl8wSE88gaa8uk4EIO5rPBwxQT&#10;bTve0Tn1hQgh7BJUUHrfJFK6vCSDbmQb4sD92NagD7AtpG6xC+GmluMoiqXBikNDiQ19lpSf0l+j&#10;YFM92WOx1XH2dT1MVul33EX7tVKPw37xAcJT7+/if/dKh/nvr2/w9004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n+p8YAAADdAAAADwAAAAAAAAAAAAAAAACYAgAAZHJz&#10;L2Rvd25yZXYueG1sUEsFBgAAAAAEAAQA9QAAAIsDAAAAAA==&#10;" path="m1,3v,,,1,,1c1,4,1,4,2,4v,,,-1,,-1c1,3,1,3,1,3m,c,,,,,,,,,,,,,,,,,e" fillcolor="#be8a2c" stroked="f">
                  <v:path arrowok="t" o:connecttype="custom" o:connectlocs="6,17;6,23;12,23;12,17;6,17;0,0;0,0;0,0;0,0" o:connectangles="0,0,0,0,0,0,0,0,0"/>
                  <o:lock v:ext="edit" verticies="t"/>
                </v:shape>
                <v:shape id="Freeform 1366" o:spid="_x0000_s1037" style="position:absolute;left:-18;top:-6;width:1063;height:3374;visibility:visible;mso-wrap-style:square;v-text-anchor:top" coordsize="180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qmfMIA&#10;AADdAAAADwAAAGRycy9kb3ducmV2LnhtbERPS2sCMRC+F/wPYYReimat9dGtUVql4NXHweOwGXcX&#10;k8mSRE3/fSMUepuP7zmLVbJG3MiH1rGC0bAAQVw53XKt4Hj4HsxBhIis0TgmBT8UYLXsPS2w1O7O&#10;O7rtYy1yCIcSFTQxdqWUoWrIYhi6jjhzZ+ctxgx9LbXHew63Rr4WxVRabDk3NNjRuqHqsr9aBef3&#10;zfj4Yiq8Tk6FX5v09VZTUuq5nz4/QERK8V/8597qPH82nsDjm3y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qZ8wgAAAN0AAAAPAAAAAAAAAAAAAAAAAJgCAABkcnMvZG93&#10;bnJldi54bWxQSwUGAAAAAAQABAD1AAAAhwMAAAAA&#10;" path="m52,564v-2,-1,-3,-1,-5,-1c47,562,47,561,47,560v1,2,5,1,5,4m44,557v,-1,,-1,,-2c45,555,46,555,48,555v,,,,1,c49,555,49,556,49,556v,1,-1,1,-2,1c47,557,46,557,46,557v-1,,-1,,-2,c44,557,44,557,44,557t34,-5c76,552,73,552,71,552v,-1,,-2,,-3c74,549,77,550,78,552t-13,c63,551,61,550,61,548v3,,4,1,4,4m50,549v,-1,1,-1,2,-1c52,548,53,548,53,548v1,,1,,2,c55,548,55,548,55,548v,1,,3,,4c54,552,53,552,52,552v,-1,1,-4,-1,-4c51,548,51,548,50,549t-10,1c42,547,38,548,39,546v2,,3,,5,c44,549,47,549,47,552v,,,,,c47,552,47,552,47,552v-2,-1,-3,-2,-5,-2c42,550,41,550,40,550t-7,-1c32,549,30,548,31,546v1,,1,,1,c33,546,33,546,33,546v1,,2,,2,1c35,548,34,549,33,549t103,-4c136,545,136,545,137,545v3,,6,1,8,1c145,546,145,546,145,546v3,1,6,1,9,1c155,547,156,547,158,547v-2,1,-4,2,-8,2c144,549,136,547,134,545v,,1,,2,m103,543v-3,,-4,-1,-4,-3c100,540,102,540,104,540v,1,,2,,3c103,543,103,543,103,543t49,-1c144,542,138,541,134,538v,1,1,1,2,1c136,539,137,539,137,539v1,,2,,2,c140,539,140,539,140,539v1,,2,,3,c147,539,151,539,153,542v-1,,-1,,-1,m41,543v-3,-2,-4,-5,-5,-9c39,536,40,539,41,543m30,539v-1,,-2,,-4,c28,536,25,537,25,534v2,1,4,3,5,5m144,535v-1,,-3,,-4,c139,533,143,535,142,532v,,1,,1,c144,532,144,534,144,535m90,528v,,-1,,-1,-1c89,526,90,525,91,525v1,,3,2,3,3c94,528,93,528,93,528v,,-1,,-1,c91,528,91,528,90,528t-12,c76,528,75,527,73,526v1,,2,-1,3,-1c78,525,80,526,80,528v-1,,-1,,-2,m37,524v1,,1,,1,-1c39,523,39,523,40,523v,,1,1,1,1c41,526,40,526,39,526v-2,,-4,-1,-2,-3c37,524,37,524,37,524t107,-4c143,520,143,520,142,519v,-2,,-4,,-6c145,514,146,515,147,518v,,,,,c146,518,146,518,145,519v,,-1,1,-1,1m136,515v1,,1,-1,1,-1c137,513,138,513,138,513v,,1,,1,c139,514,139,516,139,517v,1,,2,,2c139,519,138,519,138,519v-1,,-2,,-3,c134,519,134,519,134,519v,-1,,-1,,-2c134,515,134,514,134,513v,,,,,c135,513,136,513,136,514v,1,,1,,1m131,495v,-11,,-23,,-34c132,461,132,461,133,461v3,1,,2,,3c132,472,134,489,131,495t18,-63c147,432,148,424,148,421v,-1,,-1,,-1c150,420,148,429,149,432v,,,,,m154,388v-3,,-1,-7,-1,-10c156,379,153,385,154,388t1,-32c155,356,155,356,155,356v,-2,,-4,,-6c155,350,155,350,155,350v1,,1,1,1,3c156,354,156,356,155,356t13,-21c168,335,168,335,168,335v,,,,,c168,337,168,340,168,342v-1,,-1,,-2,c166,339,166,337,166,335v1,,1,,2,m167,332v,,,,-1,c166,330,166,328,166,326v1,,1,,1,c168,326,168,327,168,329v,1,,3,-1,3m167,324v-2,,,-3,,-5c167,319,167,319,167,319v2,,1,4,1,5c168,324,168,324,167,324t-28,-5c136,319,138,313,137,311v1,,1,,1,c141,311,138,317,139,319v,,,,,m165,305v,-2,,-4,,-7c166,298,166,298,167,298v,3,,5,,7c166,305,166,305,165,305t-3,-18c162,287,162,287,162,287v,-2,,-3,,-4c162,283,162,282,162,282v1,,2,2,2,3c164,286,163,287,162,287t-23,22c135,302,139,289,138,279v4,7,,21,1,30m161,281v-2,,,-3,-1,-5c161,276,161,276,161,276v2,,,3,1,5c162,281,161,281,161,281t-7,-13c150,267,153,260,152,257v4,,1,7,2,11m149,224v,,-1,,-1,c148,222,148,220,148,218v,,1,,1,c150,218,150,220,150,221v,2,,3,-1,3m159,231v,-5,,-10,,-16c162,217,162,229,159,231t-9,-14c147,217,149,211,148,208v,,,,,c152,208,149,214,150,217v,,,,,m145,181v,,,,,c145,181,145,181,145,181v,2,,4,,7c145,188,144,188,144,188v,-3,,-5,,-7c144,181,145,181,145,181t,-4c143,177,144,173,144,172v,,,,,c146,172,145,175,145,177v,,,,,m159,159v,,,,,c159,159,159,159,159,159t1,27c160,186,160,186,159,186v1,-11,1,-22,1,-33c160,153,160,153,161,153v,,,,,1c161,154,162,155,162,155v,,1,,1,c161,161,163,175,163,181v-1,,-1,,-1,c161,181,161,182,161,184v,1,,2,-1,2m171,159v-3,-1,,-8,-1,-11c173,149,170,156,171,159t-18,13c153,164,153,156,153,148v2,3,2,6,3,9c156,159,156,161,155,163v,3,-1,6,-2,9m155,146v-4,,-1,-6,-2,-8c153,138,153,138,153,138v4,,1,6,2,8c155,146,155,146,155,146t10,-5c164,141,163,141,161,141v-1,-2,3,,2,-3c164,138,164,138,164,138v1,,1,2,1,3m147,146v-3,-1,,-10,-1,-14c149,134,146,142,147,146t18,-10c161,136,164,129,163,125v4,1,1,8,2,11m162,91v,,,,,c162,89,162,87,162,86v,-1,,-1,,-1c163,85,164,87,164,88v,2,-1,3,-2,3m143,98v,-7,,-13,,-19c146,81,146,95,143,98m141,75v,,,,,c141,75,141,75,141,75t,-3c141,72,141,72,141,72v,,,,,m164,77v-4,,-1,-6,-2,-8c162,69,162,69,162,69v4,,1,6,2,8c164,77,164,77,164,77t-13,27c151,104,151,104,151,104v1,-13,,-23,,-39c151,65,152,65,152,65v1,,,9,,12c152,78,152,78,153,79v,,1,,1,1c154,85,154,90,153,94v,3,-1,6,-1,9c152,104,152,104,151,104m141,75v,-4,,-9,,-14c142,61,142,61,142,61v2,,1,2,1,4c143,66,143,68,144,68v,,1,,1,c144,69,141,70,144,70v1,,1,,1,c143,72,144,75,141,75t16,16c157,79,156,66,159,56v1,4,1,11,,18c159,76,159,79,159,81v-1,4,-1,8,-2,10m160,55v-2,,-1,-4,-1,-5c159,50,159,50,160,50v2,,,3,1,5c160,55,160,55,160,55m57,32v,,,,,-1c57,31,57,31,58,31v2,,4,,6,c64,33,63,33,62,33v-1,,-2,,-2,c59,33,58,33,58,33v-1,,-1,,-1,c57,33,57,32,57,32m76,28v,,,-1,,-1c78,27,79,27,81,27v1,,1,,2,c83,27,83,28,82,28v,,,,-1,c80,28,80,28,79,28v-1,,-1,,-2,c77,28,76,28,76,28t-18,c56,28,53,28,54,26v2,,5,,8,c62,28,60,28,58,28m88,24v-2,,-3,-1,-4,-3c86,21,87,21,89,21v,1,-1,2,-1,3m136,7v1,,3,-1,4,-1c141,6,143,6,144,6v3,,5,1,5,4c148,9,145,8,142,8v-2,,-3,,-3,2c137,8,134,9,134,6v,1,1,1,2,1m78,4v1,,2,,4,c83,4,85,4,86,4v3,,5,,6,2c91,6,89,6,88,6,83,6,79,7,75,7v,-1,,-2,,-3c76,4,77,4,78,4m54,c40,,26,1,12,2v,16,-5,37,2,50c17,52,21,52,24,52v3,,7,,10,c37,52,40,52,43,52v3,,5,,8,c55,50,59,49,63,49v6,,12,1,18,2c85,51,89,51,93,51v3,,5,,8,c103,51,106,51,108,51v7,,14,,18,3c126,60,126,66,126,73v4,18,1,38,2,58c130,151,127,184,129,214v3,35,-2,75,-4,105c126,321,127,323,127,327v1,3,-3,1,-2,4c126,349,124,373,123,391v-1,2,1,4,1,5c123,417,121,453,123,475v5,13,-1,30,,44c121,520,119,520,117,520v-9,,-18,-2,-25,-3c92,517,92,517,92,517v-1,,-2,1,-2,1c89,519,88,519,87,519v,,,,,c74,518,63,518,51,517v-4,1,-8,1,-11,1c37,518,35,518,32,518v-2,,-5,,-8,c20,518,15,518,11,520v-1,-1,-2,-1,-3,-1c7,519,7,519,6,519v,,-1,,-1,c4,519,3,519,2,518v-2,14,3,33,2,52c5,569,7,569,9,569v2,,4,,7,1c18,570,20,570,23,570v1,,2,,4,c29,570,31,568,32,568v,,,,,c35,569,38,569,41,569v2,,5,,7,c50,569,53,569,56,569v1,,2,2,3,2c59,571,59,571,59,570v13,-2,27,-2,41,-2c104,568,108,568,112,568v4,,7,,11,c141,568,159,567,173,563v,-7,3,-7,,-12c172,549,176,551,175,548v-7,-22,1,-66,-2,-101c171,422,176,385,172,358v3,-4,,-6,2,-13c172,340,172,338,174,333v-1,-7,-2,-13,,-23c174,308,171,309,172,305v1,-4,2,-9,2,-16c174,286,172,283,173,282v1,-12,2,-36,2,-59c175,200,176,174,177,164v,-3,-2,-6,-1,-9c176,141,176,130,177,121v-2,-14,,-17,1,-30c178,88,175,90,176,87v2,-8,1,-16,2,-24c174,47,180,19,175,3v-5,,-11,,-16,c140,3,122,2,105,1,88,1,71,,54,e" fillcolor="#be8a2c" stroked="f">
                  <v:path arrowok="t" o:connecttype="custom" o:connectlocs="283,3279;461,3262;295,3244;301,3238;278,3262;207,3232;933,3232;614,3209;827,3185;177,3185;844,3144;543,3120;219,3096;850,3073;803,3043;797,3067;774,2925;874,2482;915,2104;992,1979;980,1926;992,1914;974,1802;957,1672;951,1660;909,1584;939,1365;886,1282;856,1070;939,940;957,916;1004,875;915,863;963,815;963,739;957,538;833,425;969,455;909,473;844,384;939,331;951,325;354,195;490,160;319,154;803,41;803,41;443,24;254,307;744,319;726,2310;532,3061;65,3073;94,3368;331,3362;1022,3256;1016,1802;1051,538" o:connectangles="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="001303AA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0AF90B5" wp14:editId="2A4F4360">
                <wp:simplePos x="0" y="0"/>
                <wp:positionH relativeFrom="column">
                  <wp:posOffset>8159115</wp:posOffset>
                </wp:positionH>
                <wp:positionV relativeFrom="paragraph">
                  <wp:posOffset>4791075</wp:posOffset>
                </wp:positionV>
                <wp:extent cx="597535" cy="1998980"/>
                <wp:effectExtent l="5715" t="0" r="6350" b="1270"/>
                <wp:wrapNone/>
                <wp:docPr id="1702" name="Group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" cy="1998980"/>
                          <a:chOff x="-12" y="0"/>
                          <a:chExt cx="1120" cy="3637"/>
                        </a:xfrm>
                      </wpg:grpSpPr>
                      <wps:wsp>
                        <wps:cNvPr id="1703" name="Freeform 1334"/>
                        <wps:cNvSpPr>
                          <a:spLocks/>
                        </wps:cNvSpPr>
                        <wps:spPr bwMode="auto">
                          <a:xfrm>
                            <a:off x="533" y="3619"/>
                            <a:ext cx="101" cy="18"/>
                          </a:xfrm>
                          <a:custGeom>
                            <a:avLst/>
                            <a:gdLst>
                              <a:gd name="T0" fmla="*/ 17 w 17"/>
                              <a:gd name="T1" fmla="*/ 0 h 3"/>
                              <a:gd name="T2" fmla="*/ 5 w 17"/>
                              <a:gd name="T3" fmla="*/ 2 h 3"/>
                              <a:gd name="T4" fmla="*/ 0 w 17"/>
                              <a:gd name="T5" fmla="*/ 1 h 3"/>
                              <a:gd name="T6" fmla="*/ 7 w 17"/>
                              <a:gd name="T7" fmla="*/ 3 h 3"/>
                              <a:gd name="T8" fmla="*/ 10 w 17"/>
                              <a:gd name="T9" fmla="*/ 3 h 3"/>
                              <a:gd name="T10" fmla="*/ 13 w 17"/>
                              <a:gd name="T11" fmla="*/ 3 h 3"/>
                              <a:gd name="T12" fmla="*/ 17 w 17"/>
                              <a:gd name="T13" fmla="*/ 3 h 3"/>
                              <a:gd name="T14" fmla="*/ 17 w 17"/>
                              <a:gd name="T15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" h="3">
                                <a:moveTo>
                                  <a:pt x="17" y="0"/>
                                </a:moveTo>
                                <a:cubicBezTo>
                                  <a:pt x="13" y="1"/>
                                  <a:pt x="9" y="2"/>
                                  <a:pt x="5" y="2"/>
                                </a:cubicBezTo>
                                <a:cubicBezTo>
                                  <a:pt x="3" y="2"/>
                                  <a:pt x="2" y="1"/>
                                  <a:pt x="0" y="1"/>
                                </a:cubicBezTo>
                                <a:cubicBezTo>
                                  <a:pt x="1" y="3"/>
                                  <a:pt x="4" y="3"/>
                                  <a:pt x="7" y="3"/>
                                </a:cubicBezTo>
                                <a:cubicBezTo>
                                  <a:pt x="8" y="3"/>
                                  <a:pt x="9" y="3"/>
                                  <a:pt x="10" y="3"/>
                                </a:cubicBezTo>
                                <a:cubicBezTo>
                                  <a:pt x="11" y="3"/>
                                  <a:pt x="12" y="3"/>
                                  <a:pt x="13" y="3"/>
                                </a:cubicBezTo>
                                <a:cubicBezTo>
                                  <a:pt x="14" y="3"/>
                                  <a:pt x="16" y="3"/>
                                  <a:pt x="17" y="3"/>
                                </a:cubicBezTo>
                                <a:cubicBezTo>
                                  <a:pt x="17" y="2"/>
                                  <a:pt x="17" y="1"/>
                                  <a:pt x="17" y="0"/>
                                </a:cubicBezTo>
                              </a:path>
                            </a:pathLst>
                          </a:custGeom>
                          <a:solidFill>
                            <a:srgbClr val="BE8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1335"/>
                        <wps:cNvSpPr>
                          <a:spLocks/>
                        </wps:cNvSpPr>
                        <wps:spPr bwMode="auto">
                          <a:xfrm>
                            <a:off x="207" y="3595"/>
                            <a:ext cx="89" cy="24"/>
                          </a:xfrm>
                          <a:custGeom>
                            <a:avLst/>
                            <a:gdLst>
                              <a:gd name="T0" fmla="*/ 1 w 15"/>
                              <a:gd name="T1" fmla="*/ 0 h 4"/>
                              <a:gd name="T2" fmla="*/ 6 w 15"/>
                              <a:gd name="T3" fmla="*/ 4 h 4"/>
                              <a:gd name="T4" fmla="*/ 9 w 15"/>
                              <a:gd name="T5" fmla="*/ 3 h 4"/>
                              <a:gd name="T6" fmla="*/ 12 w 15"/>
                              <a:gd name="T7" fmla="*/ 3 h 4"/>
                              <a:gd name="T8" fmla="*/ 15 w 15"/>
                              <a:gd name="T9" fmla="*/ 4 h 4"/>
                              <a:gd name="T10" fmla="*/ 10 w 15"/>
                              <a:gd name="T11" fmla="*/ 0 h 4"/>
                              <a:gd name="T12" fmla="*/ 7 w 15"/>
                              <a:gd name="T13" fmla="*/ 2 h 4"/>
                              <a:gd name="T14" fmla="*/ 1 w 15"/>
                              <a:gd name="T15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1" y="0"/>
                                </a:moveTo>
                                <a:cubicBezTo>
                                  <a:pt x="0" y="3"/>
                                  <a:pt x="3" y="4"/>
                                  <a:pt x="6" y="4"/>
                                </a:cubicBezTo>
                                <a:cubicBezTo>
                                  <a:pt x="7" y="4"/>
                                  <a:pt x="8" y="3"/>
                                  <a:pt x="9" y="3"/>
                                </a:cubicBezTo>
                                <a:cubicBezTo>
                                  <a:pt x="10" y="3"/>
                                  <a:pt x="11" y="3"/>
                                  <a:pt x="12" y="3"/>
                                </a:cubicBezTo>
                                <a:cubicBezTo>
                                  <a:pt x="13" y="3"/>
                                  <a:pt x="14" y="3"/>
                                  <a:pt x="15" y="4"/>
                                </a:cubicBezTo>
                                <a:cubicBezTo>
                                  <a:pt x="15" y="1"/>
                                  <a:pt x="12" y="2"/>
                                  <a:pt x="10" y="0"/>
                                </a:cubicBezTo>
                                <a:cubicBezTo>
                                  <a:pt x="10" y="2"/>
                                  <a:pt x="9" y="2"/>
                                  <a:pt x="7" y="2"/>
                                </a:cubicBezTo>
                                <a:cubicBezTo>
                                  <a:pt x="5" y="2"/>
                                  <a:pt x="2" y="1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BE8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1336"/>
                        <wps:cNvSpPr>
                          <a:spLocks/>
                        </wps:cNvSpPr>
                        <wps:spPr bwMode="auto">
                          <a:xfrm>
                            <a:off x="557" y="3536"/>
                            <a:ext cx="23" cy="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1"/>
                              <a:gd name="T2" fmla="*/ 0 w 4"/>
                              <a:gd name="T3" fmla="*/ 1 h 1"/>
                              <a:gd name="T4" fmla="*/ 0 w 4"/>
                              <a:gd name="T5" fmla="*/ 1 h 1"/>
                              <a:gd name="T6" fmla="*/ 4 w 4"/>
                              <a:gd name="T7" fmla="*/ 1 h 1"/>
                              <a:gd name="T8" fmla="*/ 4 w 4"/>
                              <a:gd name="T9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1">
                                <a:moveTo>
                                  <a:pt x="4" y="0"/>
                                </a:moveTo>
                                <a:cubicBezTo>
                                  <a:pt x="2" y="0"/>
                                  <a:pt x="1" y="0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1" y="1"/>
                                  <a:pt x="3" y="1"/>
                                  <a:pt x="4" y="1"/>
                                </a:cubicBezTo>
                                <a:cubicBezTo>
                                  <a:pt x="4" y="1"/>
                                  <a:pt x="4" y="0"/>
                                  <a:pt x="4" y="0"/>
                                </a:cubicBezTo>
                              </a:path>
                            </a:pathLst>
                          </a:custGeom>
                          <a:solidFill>
                            <a:srgbClr val="BE8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1337"/>
                        <wps:cNvSpPr>
                          <a:spLocks noEditPoints="1"/>
                        </wps:cNvSpPr>
                        <wps:spPr bwMode="auto">
                          <a:xfrm>
                            <a:off x="195" y="3070"/>
                            <a:ext cx="18" cy="148"/>
                          </a:xfrm>
                          <a:custGeom>
                            <a:avLst/>
                            <a:gdLst>
                              <a:gd name="T0" fmla="*/ 2 w 3"/>
                              <a:gd name="T1" fmla="*/ 12 h 25"/>
                              <a:gd name="T2" fmla="*/ 0 w 3"/>
                              <a:gd name="T3" fmla="*/ 16 h 25"/>
                              <a:gd name="T4" fmla="*/ 0 w 3"/>
                              <a:gd name="T5" fmla="*/ 19 h 25"/>
                              <a:gd name="T6" fmla="*/ 0 w 3"/>
                              <a:gd name="T7" fmla="*/ 19 h 25"/>
                              <a:gd name="T8" fmla="*/ 1 w 3"/>
                              <a:gd name="T9" fmla="*/ 22 h 25"/>
                              <a:gd name="T10" fmla="*/ 1 w 3"/>
                              <a:gd name="T11" fmla="*/ 23 h 25"/>
                              <a:gd name="T12" fmla="*/ 1 w 3"/>
                              <a:gd name="T13" fmla="*/ 24 h 25"/>
                              <a:gd name="T14" fmla="*/ 1 w 3"/>
                              <a:gd name="T15" fmla="*/ 25 h 25"/>
                              <a:gd name="T16" fmla="*/ 2 w 3"/>
                              <a:gd name="T17" fmla="*/ 25 h 25"/>
                              <a:gd name="T18" fmla="*/ 2 w 3"/>
                              <a:gd name="T19" fmla="*/ 12 h 25"/>
                              <a:gd name="T20" fmla="*/ 2 w 3"/>
                              <a:gd name="T21" fmla="*/ 0 h 25"/>
                              <a:gd name="T22" fmla="*/ 1 w 3"/>
                              <a:gd name="T23" fmla="*/ 7 h 25"/>
                              <a:gd name="T24" fmla="*/ 2 w 3"/>
                              <a:gd name="T25" fmla="*/ 8 h 25"/>
                              <a:gd name="T26" fmla="*/ 2 w 3"/>
                              <a:gd name="T2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" h="25">
                                <a:moveTo>
                                  <a:pt x="2" y="12"/>
                                </a:moveTo>
                                <a:cubicBezTo>
                                  <a:pt x="1" y="13"/>
                                  <a:pt x="1" y="15"/>
                                  <a:pt x="0" y="16"/>
                                </a:cubicBezTo>
                                <a:cubicBezTo>
                                  <a:pt x="3" y="16"/>
                                  <a:pt x="0" y="18"/>
                                  <a:pt x="0" y="19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2" y="19"/>
                                  <a:pt x="2" y="20"/>
                                  <a:pt x="1" y="22"/>
                                </a:cubicBezTo>
                                <a:cubicBezTo>
                                  <a:pt x="1" y="22"/>
                                  <a:pt x="1" y="22"/>
                                  <a:pt x="1" y="23"/>
                                </a:cubicBezTo>
                                <a:cubicBezTo>
                                  <a:pt x="1" y="23"/>
                                  <a:pt x="1" y="23"/>
                                  <a:pt x="1" y="24"/>
                                </a:cubicBezTo>
                                <a:cubicBezTo>
                                  <a:pt x="1" y="24"/>
                                  <a:pt x="1" y="25"/>
                                  <a:pt x="1" y="25"/>
                                </a:cubicBezTo>
                                <a:cubicBezTo>
                                  <a:pt x="1" y="25"/>
                                  <a:pt x="2" y="25"/>
                                  <a:pt x="2" y="25"/>
                                </a:cubicBezTo>
                                <a:cubicBezTo>
                                  <a:pt x="2" y="21"/>
                                  <a:pt x="2" y="16"/>
                                  <a:pt x="2" y="12"/>
                                </a:cubicBezTo>
                                <a:moveTo>
                                  <a:pt x="2" y="0"/>
                                </a:moveTo>
                                <a:cubicBezTo>
                                  <a:pt x="2" y="2"/>
                                  <a:pt x="1" y="5"/>
                                  <a:pt x="1" y="7"/>
                                </a:cubicBezTo>
                                <a:cubicBezTo>
                                  <a:pt x="1" y="8"/>
                                  <a:pt x="1" y="8"/>
                                  <a:pt x="2" y="8"/>
                                </a:cubicBezTo>
                                <a:cubicBezTo>
                                  <a:pt x="2" y="6"/>
                                  <a:pt x="2" y="3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BE8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1338"/>
                        <wps:cNvSpPr>
                          <a:spLocks/>
                        </wps:cNvSpPr>
                        <wps:spPr bwMode="auto">
                          <a:xfrm>
                            <a:off x="195" y="2739"/>
                            <a:ext cx="12" cy="42"/>
                          </a:xfrm>
                          <a:custGeom>
                            <a:avLst/>
                            <a:gdLst>
                              <a:gd name="T0" fmla="*/ 0 w 2"/>
                              <a:gd name="T1" fmla="*/ 0 h 7"/>
                              <a:gd name="T2" fmla="*/ 1 w 2"/>
                              <a:gd name="T3" fmla="*/ 7 h 7"/>
                              <a:gd name="T4" fmla="*/ 0 w 2"/>
                              <a:gd name="T5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">
                                <a:moveTo>
                                  <a:pt x="0" y="0"/>
                                </a:moveTo>
                                <a:cubicBezTo>
                                  <a:pt x="0" y="2"/>
                                  <a:pt x="0" y="5"/>
                                  <a:pt x="1" y="7"/>
                                </a:cubicBezTo>
                                <a:cubicBezTo>
                                  <a:pt x="1" y="4"/>
                                  <a:pt x="2" y="1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BE8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1339"/>
                        <wps:cNvSpPr>
                          <a:spLocks/>
                        </wps:cNvSpPr>
                        <wps:spPr bwMode="auto">
                          <a:xfrm>
                            <a:off x="106" y="2763"/>
                            <a:ext cx="6" cy="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1 h 1"/>
                              <a:gd name="T4" fmla="*/ 1 w 1"/>
                              <a:gd name="T5" fmla="*/ 0 h 1"/>
                              <a:gd name="T6" fmla="*/ 0 w 1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  <a:cubicBezTo>
                                  <a:pt x="1" y="1"/>
                                  <a:pt x="1" y="1"/>
                                  <a:pt x="1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BE8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1340"/>
                        <wps:cNvSpPr>
                          <a:spLocks noEditPoints="1"/>
                        </wps:cNvSpPr>
                        <wps:spPr bwMode="auto">
                          <a:xfrm>
                            <a:off x="154" y="2615"/>
                            <a:ext cx="12" cy="154"/>
                          </a:xfrm>
                          <a:custGeom>
                            <a:avLst/>
                            <a:gdLst>
                              <a:gd name="T0" fmla="*/ 1 w 2"/>
                              <a:gd name="T1" fmla="*/ 21 h 26"/>
                              <a:gd name="T2" fmla="*/ 0 w 2"/>
                              <a:gd name="T3" fmla="*/ 26 h 26"/>
                              <a:gd name="T4" fmla="*/ 1 w 2"/>
                              <a:gd name="T5" fmla="*/ 26 h 26"/>
                              <a:gd name="T6" fmla="*/ 1 w 2"/>
                              <a:gd name="T7" fmla="*/ 21 h 26"/>
                              <a:gd name="T8" fmla="*/ 1 w 2"/>
                              <a:gd name="T9" fmla="*/ 0 h 26"/>
                              <a:gd name="T10" fmla="*/ 1 w 2"/>
                              <a:gd name="T11" fmla="*/ 13 h 26"/>
                              <a:gd name="T12" fmla="*/ 2 w 2"/>
                              <a:gd name="T13" fmla="*/ 0 h 26"/>
                              <a:gd name="T14" fmla="*/ 1 w 2"/>
                              <a:gd name="T15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" h="26">
                                <a:moveTo>
                                  <a:pt x="1" y="21"/>
                                </a:moveTo>
                                <a:cubicBezTo>
                                  <a:pt x="1" y="23"/>
                                  <a:pt x="0" y="25"/>
                                  <a:pt x="0" y="26"/>
                                </a:cubicBezTo>
                                <a:cubicBezTo>
                                  <a:pt x="0" y="26"/>
                                  <a:pt x="0" y="26"/>
                                  <a:pt x="1" y="26"/>
                                </a:cubicBezTo>
                                <a:cubicBezTo>
                                  <a:pt x="1" y="24"/>
                                  <a:pt x="1" y="22"/>
                                  <a:pt x="1" y="21"/>
                                </a:cubicBezTo>
                                <a:moveTo>
                                  <a:pt x="1" y="0"/>
                                </a:moveTo>
                                <a:cubicBezTo>
                                  <a:pt x="1" y="3"/>
                                  <a:pt x="1" y="8"/>
                                  <a:pt x="1" y="13"/>
                                </a:cubicBezTo>
                                <a:cubicBezTo>
                                  <a:pt x="1" y="9"/>
                                  <a:pt x="1" y="5"/>
                                  <a:pt x="2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BE8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1341"/>
                        <wps:cNvSpPr>
                          <a:spLocks noEditPoints="1"/>
                        </wps:cNvSpPr>
                        <wps:spPr bwMode="auto">
                          <a:xfrm>
                            <a:off x="183" y="2332"/>
                            <a:ext cx="6" cy="41"/>
                          </a:xfrm>
                          <a:custGeom>
                            <a:avLst/>
                            <a:gdLst>
                              <a:gd name="T0" fmla="*/ 1 w 1"/>
                              <a:gd name="T1" fmla="*/ 2 h 7"/>
                              <a:gd name="T2" fmla="*/ 1 w 1"/>
                              <a:gd name="T3" fmla="*/ 7 h 7"/>
                              <a:gd name="T4" fmla="*/ 1 w 1"/>
                              <a:gd name="T5" fmla="*/ 2 h 7"/>
                              <a:gd name="T6" fmla="*/ 1 w 1"/>
                              <a:gd name="T7" fmla="*/ 0 h 7"/>
                              <a:gd name="T8" fmla="*/ 1 w 1"/>
                              <a:gd name="T9" fmla="*/ 0 h 7"/>
                              <a:gd name="T10" fmla="*/ 1 w 1"/>
                              <a:gd name="T11" fmla="*/ 1 h 7"/>
                              <a:gd name="T12" fmla="*/ 1 w 1"/>
                              <a:gd name="T13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" h="7">
                                <a:moveTo>
                                  <a:pt x="1" y="2"/>
                                </a:moveTo>
                                <a:cubicBezTo>
                                  <a:pt x="1" y="4"/>
                                  <a:pt x="0" y="6"/>
                                  <a:pt x="1" y="7"/>
                                </a:cubicBezTo>
                                <a:cubicBezTo>
                                  <a:pt x="1" y="6"/>
                                  <a:pt x="1" y="4"/>
                                  <a:pt x="1" y="2"/>
                                </a:cubicBezTo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BE8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1342"/>
                        <wps:cNvSpPr>
                          <a:spLocks/>
                        </wps:cNvSpPr>
                        <wps:spPr bwMode="auto">
                          <a:xfrm>
                            <a:off x="177" y="2049"/>
                            <a:ext cx="12" cy="29"/>
                          </a:xfrm>
                          <a:custGeom>
                            <a:avLst/>
                            <a:gdLst>
                              <a:gd name="T0" fmla="*/ 1 w 2"/>
                              <a:gd name="T1" fmla="*/ 0 h 5"/>
                              <a:gd name="T2" fmla="*/ 1 w 2"/>
                              <a:gd name="T3" fmla="*/ 0 h 5"/>
                              <a:gd name="T4" fmla="*/ 1 w 2"/>
                              <a:gd name="T5" fmla="*/ 5 h 5"/>
                              <a:gd name="T6" fmla="*/ 1 w 2"/>
                              <a:gd name="T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2"/>
                                  <a:pt x="0" y="5"/>
                                  <a:pt x="1" y="5"/>
                                </a:cubicBezTo>
                                <a:cubicBezTo>
                                  <a:pt x="1" y="3"/>
                                  <a:pt x="2" y="1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BE8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1343"/>
                        <wps:cNvSpPr>
                          <a:spLocks/>
                        </wps:cNvSpPr>
                        <wps:spPr bwMode="auto">
                          <a:xfrm>
                            <a:off x="314" y="2031"/>
                            <a:ext cx="6" cy="35"/>
                          </a:xfrm>
                          <a:custGeom>
                            <a:avLst/>
                            <a:gdLst>
                              <a:gd name="T0" fmla="*/ 1 w 1"/>
                              <a:gd name="T1" fmla="*/ 0 h 6"/>
                              <a:gd name="T2" fmla="*/ 0 w 1"/>
                              <a:gd name="T3" fmla="*/ 5 h 6"/>
                              <a:gd name="T4" fmla="*/ 1 w 1"/>
                              <a:gd name="T5" fmla="*/ 6 h 6"/>
                              <a:gd name="T6" fmla="*/ 1 w 1"/>
                              <a:gd name="T7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6">
                                <a:moveTo>
                                  <a:pt x="1" y="0"/>
                                </a:moveTo>
                                <a:cubicBezTo>
                                  <a:pt x="1" y="2"/>
                                  <a:pt x="1" y="3"/>
                                  <a:pt x="0" y="5"/>
                                </a:cubicBezTo>
                                <a:cubicBezTo>
                                  <a:pt x="1" y="5"/>
                                  <a:pt x="1" y="5"/>
                                  <a:pt x="1" y="6"/>
                                </a:cubicBezTo>
                                <a:cubicBezTo>
                                  <a:pt x="1" y="4"/>
                                  <a:pt x="1" y="2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BE8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1344"/>
                        <wps:cNvSpPr>
                          <a:spLocks/>
                        </wps:cNvSpPr>
                        <wps:spPr bwMode="auto">
                          <a:xfrm>
                            <a:off x="385" y="838"/>
                            <a:ext cx="12" cy="189"/>
                          </a:xfrm>
                          <a:custGeom>
                            <a:avLst/>
                            <a:gdLst>
                              <a:gd name="T0" fmla="*/ 2 w 2"/>
                              <a:gd name="T1" fmla="*/ 0 h 32"/>
                              <a:gd name="T2" fmla="*/ 0 w 2"/>
                              <a:gd name="T3" fmla="*/ 6 h 32"/>
                              <a:gd name="T4" fmla="*/ 0 w 2"/>
                              <a:gd name="T5" fmla="*/ 32 h 32"/>
                              <a:gd name="T6" fmla="*/ 0 w 2"/>
                              <a:gd name="T7" fmla="*/ 32 h 32"/>
                              <a:gd name="T8" fmla="*/ 2 w 2"/>
                              <a:gd name="T9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32">
                                <a:moveTo>
                                  <a:pt x="2" y="0"/>
                                </a:moveTo>
                                <a:cubicBezTo>
                                  <a:pt x="1" y="1"/>
                                  <a:pt x="0" y="3"/>
                                  <a:pt x="0" y="6"/>
                                </a:cubicBezTo>
                                <a:cubicBezTo>
                                  <a:pt x="0" y="13"/>
                                  <a:pt x="0" y="23"/>
                                  <a:pt x="0" y="32"/>
                                </a:cubicBezTo>
                                <a:cubicBezTo>
                                  <a:pt x="0" y="32"/>
                                  <a:pt x="0" y="32"/>
                                  <a:pt x="0" y="32"/>
                                </a:cubicBezTo>
                                <a:cubicBezTo>
                                  <a:pt x="1" y="22"/>
                                  <a:pt x="1" y="11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BE8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1345"/>
                        <wps:cNvSpPr>
                          <a:spLocks/>
                        </wps:cNvSpPr>
                        <wps:spPr bwMode="auto">
                          <a:xfrm>
                            <a:off x="924" y="342"/>
                            <a:ext cx="36" cy="12"/>
                          </a:xfrm>
                          <a:custGeom>
                            <a:avLst/>
                            <a:gdLst>
                              <a:gd name="T0" fmla="*/ 2 w 6"/>
                              <a:gd name="T1" fmla="*/ 0 h 2"/>
                              <a:gd name="T2" fmla="*/ 1 w 6"/>
                              <a:gd name="T3" fmla="*/ 1 h 2"/>
                              <a:gd name="T4" fmla="*/ 2 w 6"/>
                              <a:gd name="T5" fmla="*/ 2 h 2"/>
                              <a:gd name="T6" fmla="*/ 3 w 6"/>
                              <a:gd name="T7" fmla="*/ 2 h 2"/>
                              <a:gd name="T8" fmla="*/ 4 w 6"/>
                              <a:gd name="T9" fmla="*/ 2 h 2"/>
                              <a:gd name="T10" fmla="*/ 5 w 6"/>
                              <a:gd name="T11" fmla="*/ 2 h 2"/>
                              <a:gd name="T12" fmla="*/ 2 w 6"/>
                              <a:gd name="T13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" h="2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0" y="0"/>
                                  <a:pt x="1" y="1"/>
                                </a:cubicBezTo>
                                <a:cubicBezTo>
                                  <a:pt x="1" y="2"/>
                                  <a:pt x="1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3" y="2"/>
                                </a:cubicBezTo>
                                <a:cubicBezTo>
                                  <a:pt x="3" y="2"/>
                                  <a:pt x="4" y="2"/>
                                  <a:pt x="4" y="2"/>
                                </a:cubicBezTo>
                                <a:cubicBezTo>
                                  <a:pt x="4" y="2"/>
                                  <a:pt x="4" y="2"/>
                                  <a:pt x="5" y="2"/>
                                </a:cubicBezTo>
                                <a:cubicBezTo>
                                  <a:pt x="6" y="1"/>
                                  <a:pt x="4" y="0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BE8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1346"/>
                        <wps:cNvSpPr>
                          <a:spLocks/>
                        </wps:cNvSpPr>
                        <wps:spPr bwMode="auto">
                          <a:xfrm>
                            <a:off x="705" y="324"/>
                            <a:ext cx="35" cy="18"/>
                          </a:xfrm>
                          <a:custGeom>
                            <a:avLst/>
                            <a:gdLst>
                              <a:gd name="T0" fmla="*/ 2 w 6"/>
                              <a:gd name="T1" fmla="*/ 0 h 3"/>
                              <a:gd name="T2" fmla="*/ 0 w 6"/>
                              <a:gd name="T3" fmla="*/ 0 h 3"/>
                              <a:gd name="T4" fmla="*/ 4 w 6"/>
                              <a:gd name="T5" fmla="*/ 3 h 3"/>
                              <a:gd name="T6" fmla="*/ 6 w 6"/>
                              <a:gd name="T7" fmla="*/ 2 h 3"/>
                              <a:gd name="T8" fmla="*/ 2 w 6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3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0" y="2"/>
                                  <a:pt x="2" y="3"/>
                                  <a:pt x="4" y="3"/>
                                </a:cubicBezTo>
                                <a:cubicBezTo>
                                  <a:pt x="5" y="3"/>
                                  <a:pt x="6" y="2"/>
                                  <a:pt x="6" y="2"/>
                                </a:cubicBezTo>
                                <a:cubicBezTo>
                                  <a:pt x="5" y="1"/>
                                  <a:pt x="4" y="0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BE8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1347"/>
                        <wps:cNvSpPr>
                          <a:spLocks/>
                        </wps:cNvSpPr>
                        <wps:spPr bwMode="auto">
                          <a:xfrm>
                            <a:off x="622" y="319"/>
                            <a:ext cx="30" cy="17"/>
                          </a:xfrm>
                          <a:custGeom>
                            <a:avLst/>
                            <a:gdLst>
                              <a:gd name="T0" fmla="*/ 0 w 5"/>
                              <a:gd name="T1" fmla="*/ 0 h 3"/>
                              <a:gd name="T2" fmla="*/ 4 w 5"/>
                              <a:gd name="T3" fmla="*/ 3 h 3"/>
                              <a:gd name="T4" fmla="*/ 5 w 5"/>
                              <a:gd name="T5" fmla="*/ 1 h 3"/>
                              <a:gd name="T6" fmla="*/ 4 w 5"/>
                              <a:gd name="T7" fmla="*/ 0 h 3"/>
                              <a:gd name="T8" fmla="*/ 3 w 5"/>
                              <a:gd name="T9" fmla="*/ 0 h 3"/>
                              <a:gd name="T10" fmla="*/ 1 w 5"/>
                              <a:gd name="T11" fmla="*/ 0 h 3"/>
                              <a:gd name="T12" fmla="*/ 0 w 5"/>
                              <a:gd name="T13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0" y="0"/>
                                </a:moveTo>
                                <a:cubicBezTo>
                                  <a:pt x="0" y="2"/>
                                  <a:pt x="2" y="3"/>
                                  <a:pt x="4" y="3"/>
                                </a:cubicBezTo>
                                <a:cubicBezTo>
                                  <a:pt x="5" y="3"/>
                                  <a:pt x="5" y="2"/>
                                  <a:pt x="5" y="1"/>
                                </a:cubicBezTo>
                                <a:cubicBezTo>
                                  <a:pt x="5" y="1"/>
                                  <a:pt x="5" y="0"/>
                                  <a:pt x="4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2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BE8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1348"/>
                        <wps:cNvSpPr>
                          <a:spLocks/>
                        </wps:cNvSpPr>
                        <wps:spPr bwMode="auto">
                          <a:xfrm>
                            <a:off x="337" y="277"/>
                            <a:ext cx="6" cy="12"/>
                          </a:xfrm>
                          <a:custGeom>
                            <a:avLst/>
                            <a:gdLst>
                              <a:gd name="T0" fmla="*/ 1 w 1"/>
                              <a:gd name="T1" fmla="*/ 0 h 2"/>
                              <a:gd name="T2" fmla="*/ 1 w 1"/>
                              <a:gd name="T3" fmla="*/ 2 h 2"/>
                              <a:gd name="T4" fmla="*/ 1 w 1"/>
                              <a:gd name="T5" fmla="*/ 1 h 2"/>
                              <a:gd name="T6" fmla="*/ 1 w 1"/>
                              <a:gd name="T7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cubicBezTo>
                                  <a:pt x="1" y="1"/>
                                  <a:pt x="0" y="2"/>
                                  <a:pt x="1" y="2"/>
                                </a:cubicBezTo>
                                <a:cubicBezTo>
                                  <a:pt x="1" y="2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BE8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1349"/>
                        <wps:cNvSpPr>
                          <a:spLocks/>
                        </wps:cNvSpPr>
                        <wps:spPr bwMode="auto">
                          <a:xfrm>
                            <a:off x="575" y="236"/>
                            <a:ext cx="23" cy="18"/>
                          </a:xfrm>
                          <a:custGeom>
                            <a:avLst/>
                            <a:gdLst>
                              <a:gd name="T0" fmla="*/ 0 w 4"/>
                              <a:gd name="T1" fmla="*/ 0 h 3"/>
                              <a:gd name="T2" fmla="*/ 3 w 4"/>
                              <a:gd name="T3" fmla="*/ 3 h 3"/>
                              <a:gd name="T4" fmla="*/ 4 w 4"/>
                              <a:gd name="T5" fmla="*/ 3 h 3"/>
                              <a:gd name="T6" fmla="*/ 3 w 4"/>
                              <a:gd name="T7" fmla="*/ 0 h 3"/>
                              <a:gd name="T8" fmla="*/ 2 w 4"/>
                              <a:gd name="T9" fmla="*/ 0 h 3"/>
                              <a:gd name="T10" fmla="*/ 1 w 4"/>
                              <a:gd name="T11" fmla="*/ 0 h 3"/>
                              <a:gd name="T12" fmla="*/ 0 w 4"/>
                              <a:gd name="T13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0"/>
                                </a:moveTo>
                                <a:cubicBezTo>
                                  <a:pt x="0" y="2"/>
                                  <a:pt x="2" y="3"/>
                                  <a:pt x="3" y="3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2"/>
                                  <a:pt x="3" y="1"/>
                                  <a:pt x="3" y="0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BE8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1350"/>
                        <wps:cNvSpPr>
                          <a:spLocks/>
                        </wps:cNvSpPr>
                        <wps:spPr bwMode="auto">
                          <a:xfrm>
                            <a:off x="290" y="195"/>
                            <a:ext cx="24" cy="5"/>
                          </a:xfrm>
                          <a:custGeom>
                            <a:avLst/>
                            <a:gdLst>
                              <a:gd name="T0" fmla="*/ 2 w 4"/>
                              <a:gd name="T1" fmla="*/ 0 h 1"/>
                              <a:gd name="T2" fmla="*/ 0 w 4"/>
                              <a:gd name="T3" fmla="*/ 0 h 1"/>
                              <a:gd name="T4" fmla="*/ 0 w 4"/>
                              <a:gd name="T5" fmla="*/ 1 h 1"/>
                              <a:gd name="T6" fmla="*/ 2 w 4"/>
                              <a:gd name="T7" fmla="*/ 1 h 1"/>
                              <a:gd name="T8" fmla="*/ 4 w 4"/>
                              <a:gd name="T9" fmla="*/ 0 h 1"/>
                              <a:gd name="T10" fmla="*/ 2 w 4"/>
                              <a:gd name="T11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" h="1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  <a:cubicBezTo>
                                  <a:pt x="1" y="1"/>
                                  <a:pt x="1" y="1"/>
                                  <a:pt x="2" y="1"/>
                                </a:cubicBezTo>
                                <a:cubicBezTo>
                                  <a:pt x="2" y="0"/>
                                  <a:pt x="4" y="1"/>
                                  <a:pt x="4" y="0"/>
                                </a:cubicBezTo>
                                <a:cubicBezTo>
                                  <a:pt x="3" y="0"/>
                                  <a:pt x="3" y="0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BE8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1351"/>
                        <wps:cNvSpPr>
                          <a:spLocks/>
                        </wps:cNvSpPr>
                        <wps:spPr bwMode="auto">
                          <a:xfrm>
                            <a:off x="889" y="165"/>
                            <a:ext cx="6" cy="1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2"/>
                              <a:gd name="T2" fmla="*/ 0 w 1"/>
                              <a:gd name="T3" fmla="*/ 2 h 2"/>
                              <a:gd name="T4" fmla="*/ 1 w 1"/>
                              <a:gd name="T5" fmla="*/ 2 h 2"/>
                              <a:gd name="T6" fmla="*/ 0 w 1"/>
                              <a:gd name="T7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cubicBezTo>
                                  <a:pt x="0" y="1"/>
                                  <a:pt x="0" y="1"/>
                                  <a:pt x="0" y="2"/>
                                </a:cubicBezTo>
                                <a:cubicBezTo>
                                  <a:pt x="0" y="2"/>
                                  <a:pt x="0" y="2"/>
                                  <a:pt x="1" y="2"/>
                                </a:cubicBezTo>
                                <a:cubicBezTo>
                                  <a:pt x="1" y="1"/>
                                  <a:pt x="0" y="1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BE8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1352"/>
                        <wps:cNvSpPr>
                          <a:spLocks/>
                        </wps:cNvSpPr>
                        <wps:spPr bwMode="auto">
                          <a:xfrm>
                            <a:off x="871" y="124"/>
                            <a:ext cx="24" cy="17"/>
                          </a:xfrm>
                          <a:custGeom>
                            <a:avLst/>
                            <a:gdLst>
                              <a:gd name="T0" fmla="*/ 0 w 4"/>
                              <a:gd name="T1" fmla="*/ 0 h 3"/>
                              <a:gd name="T2" fmla="*/ 4 w 4"/>
                              <a:gd name="T3" fmla="*/ 3 h 3"/>
                              <a:gd name="T4" fmla="*/ 2 w 4"/>
                              <a:gd name="T5" fmla="*/ 1 h 3"/>
                              <a:gd name="T6" fmla="*/ 0 w 4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0"/>
                                </a:moveTo>
                                <a:cubicBezTo>
                                  <a:pt x="0" y="2"/>
                                  <a:pt x="2" y="2"/>
                                  <a:pt x="4" y="3"/>
                                </a:cubicBezTo>
                                <a:cubicBezTo>
                                  <a:pt x="4" y="2"/>
                                  <a:pt x="2" y="2"/>
                                  <a:pt x="2" y="1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BE8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1353"/>
                        <wps:cNvSpPr>
                          <a:spLocks/>
                        </wps:cNvSpPr>
                        <wps:spPr bwMode="auto">
                          <a:xfrm>
                            <a:off x="895" y="195"/>
                            <a:ext cx="11" cy="11"/>
                          </a:xfrm>
                          <a:custGeom>
                            <a:avLst/>
                            <a:gdLst>
                              <a:gd name="T0" fmla="*/ 0 w 2"/>
                              <a:gd name="T1" fmla="*/ 0 h 2"/>
                              <a:gd name="T2" fmla="*/ 2 w 2"/>
                              <a:gd name="T3" fmla="*/ 2 h 2"/>
                              <a:gd name="T4" fmla="*/ 1 w 2"/>
                              <a:gd name="T5" fmla="*/ 0 h 2"/>
                              <a:gd name="T6" fmla="*/ 0 w 2"/>
                              <a:gd name="T7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cubicBezTo>
                                  <a:pt x="0" y="1"/>
                                  <a:pt x="1" y="2"/>
                                  <a:pt x="2" y="2"/>
                                </a:cubicBezTo>
                                <a:cubicBezTo>
                                  <a:pt x="1" y="2"/>
                                  <a:pt x="1" y="1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BE8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Freeform 1354"/>
                        <wps:cNvSpPr>
                          <a:spLocks noEditPoints="1"/>
                        </wps:cNvSpPr>
                        <wps:spPr bwMode="auto">
                          <a:xfrm>
                            <a:off x="-12" y="0"/>
                            <a:ext cx="1120" cy="3584"/>
                          </a:xfrm>
                          <a:custGeom>
                            <a:avLst/>
                            <a:gdLst>
                              <a:gd name="T0" fmla="*/ 90 w 189"/>
                              <a:gd name="T1" fmla="*/ 602 h 607"/>
                              <a:gd name="T2" fmla="*/ 29 w 189"/>
                              <a:gd name="T3" fmla="*/ 595 h 607"/>
                              <a:gd name="T4" fmla="*/ 91 w 189"/>
                              <a:gd name="T5" fmla="*/ 586 h 607"/>
                              <a:gd name="T6" fmla="*/ 121 w 189"/>
                              <a:gd name="T7" fmla="*/ 581 h 607"/>
                              <a:gd name="T8" fmla="*/ 100 w 189"/>
                              <a:gd name="T9" fmla="*/ 579 h 607"/>
                              <a:gd name="T10" fmla="*/ 118 w 189"/>
                              <a:gd name="T11" fmla="*/ 575 h 607"/>
                              <a:gd name="T12" fmla="*/ 20 w 189"/>
                              <a:gd name="T13" fmla="*/ 551 h 607"/>
                              <a:gd name="T14" fmla="*/ 37 w 189"/>
                              <a:gd name="T15" fmla="*/ 545 h 607"/>
                              <a:gd name="T16" fmla="*/ 35 w 189"/>
                              <a:gd name="T17" fmla="*/ 536 h 607"/>
                              <a:gd name="T18" fmla="*/ 24 w 189"/>
                              <a:gd name="T19" fmla="*/ 516 h 607"/>
                              <a:gd name="T20" fmla="*/ 19 w 189"/>
                              <a:gd name="T21" fmla="*/ 516 h 607"/>
                              <a:gd name="T22" fmla="*/ 37 w 189"/>
                              <a:gd name="T23" fmla="*/ 528 h 607"/>
                              <a:gd name="T24" fmla="*/ 29 w 189"/>
                              <a:gd name="T25" fmla="*/ 504 h 607"/>
                              <a:gd name="T26" fmla="*/ 18 w 189"/>
                              <a:gd name="T27" fmla="*/ 471 h 607"/>
                              <a:gd name="T28" fmla="*/ 36 w 189"/>
                              <a:gd name="T29" fmla="*/ 477 h 607"/>
                              <a:gd name="T30" fmla="*/ 29 w 189"/>
                              <a:gd name="T31" fmla="*/ 464 h 607"/>
                              <a:gd name="T32" fmla="*/ 30 w 189"/>
                              <a:gd name="T33" fmla="*/ 438 h 607"/>
                              <a:gd name="T34" fmla="*/ 37 w 189"/>
                              <a:gd name="T35" fmla="*/ 434 h 607"/>
                              <a:gd name="T36" fmla="*/ 24 w 189"/>
                              <a:gd name="T37" fmla="*/ 424 h 607"/>
                              <a:gd name="T38" fmla="*/ 21 w 189"/>
                              <a:gd name="T39" fmla="*/ 429 h 607"/>
                              <a:gd name="T40" fmla="*/ 34 w 189"/>
                              <a:gd name="T41" fmla="*/ 395 h 607"/>
                              <a:gd name="T42" fmla="*/ 34 w 189"/>
                              <a:gd name="T43" fmla="*/ 391 h 607"/>
                              <a:gd name="T44" fmla="*/ 26 w 189"/>
                              <a:gd name="T45" fmla="*/ 381 h 607"/>
                              <a:gd name="T46" fmla="*/ 33 w 189"/>
                              <a:gd name="T47" fmla="*/ 357 h 607"/>
                              <a:gd name="T48" fmla="*/ 23 w 189"/>
                              <a:gd name="T49" fmla="*/ 329 h 607"/>
                              <a:gd name="T50" fmla="*/ 20 w 189"/>
                              <a:gd name="T51" fmla="*/ 310 h 607"/>
                              <a:gd name="T52" fmla="*/ 47 w 189"/>
                              <a:gd name="T53" fmla="*/ 297 h 607"/>
                              <a:gd name="T54" fmla="*/ 21 w 189"/>
                              <a:gd name="T55" fmla="*/ 290 h 607"/>
                              <a:gd name="T56" fmla="*/ 20 w 189"/>
                              <a:gd name="T57" fmla="*/ 281 h 607"/>
                              <a:gd name="T58" fmla="*/ 33 w 189"/>
                              <a:gd name="T59" fmla="*/ 261 h 607"/>
                              <a:gd name="T60" fmla="*/ 41 w 189"/>
                              <a:gd name="T61" fmla="*/ 188 h 607"/>
                              <a:gd name="T62" fmla="*/ 59 w 189"/>
                              <a:gd name="T63" fmla="*/ 160 h 607"/>
                              <a:gd name="T64" fmla="*/ 60 w 189"/>
                              <a:gd name="T65" fmla="*/ 47 h 607"/>
                              <a:gd name="T66" fmla="*/ 57 w 189"/>
                              <a:gd name="T67" fmla="*/ 53 h 607"/>
                              <a:gd name="T68" fmla="*/ 47 w 189"/>
                              <a:gd name="T69" fmla="*/ 49 h 607"/>
                              <a:gd name="T70" fmla="*/ 152 w 189"/>
                              <a:gd name="T71" fmla="*/ 46 h 607"/>
                              <a:gd name="T72" fmla="*/ 102 w 189"/>
                              <a:gd name="T73" fmla="*/ 43 h 607"/>
                              <a:gd name="T74" fmla="*/ 103 w 189"/>
                              <a:gd name="T75" fmla="*/ 43 h 607"/>
                              <a:gd name="T76" fmla="*/ 53 w 189"/>
                              <a:gd name="T77" fmla="*/ 35 h 607"/>
                              <a:gd name="T78" fmla="*/ 166 w 189"/>
                              <a:gd name="T79" fmla="*/ 36 h 607"/>
                              <a:gd name="T80" fmla="*/ 155 w 189"/>
                              <a:gd name="T81" fmla="*/ 36 h 607"/>
                              <a:gd name="T82" fmla="*/ 43 w 189"/>
                              <a:gd name="T83" fmla="*/ 25 h 607"/>
                              <a:gd name="T84" fmla="*/ 148 w 189"/>
                              <a:gd name="T85" fmla="*/ 24 h 607"/>
                              <a:gd name="T86" fmla="*/ 153 w 189"/>
                              <a:gd name="T87" fmla="*/ 24 h 607"/>
                              <a:gd name="T88" fmla="*/ 41 w 189"/>
                              <a:gd name="T89" fmla="*/ 20 h 607"/>
                              <a:gd name="T90" fmla="*/ 142 w 189"/>
                              <a:gd name="T91" fmla="*/ 22 h 607"/>
                              <a:gd name="T92" fmla="*/ 128 w 189"/>
                              <a:gd name="T93" fmla="*/ 18 h 607"/>
                              <a:gd name="T94" fmla="*/ 143 w 189"/>
                              <a:gd name="T95" fmla="*/ 15 h 607"/>
                              <a:gd name="T96" fmla="*/ 148 w 189"/>
                              <a:gd name="T97" fmla="*/ 16 h 607"/>
                              <a:gd name="T98" fmla="*/ 107 w 189"/>
                              <a:gd name="T99" fmla="*/ 2 h 607"/>
                              <a:gd name="T100" fmla="*/ 17 w 189"/>
                              <a:gd name="T101" fmla="*/ 258 h 607"/>
                              <a:gd name="T102" fmla="*/ 10 w 189"/>
                              <a:gd name="T103" fmla="*/ 389 h 607"/>
                              <a:gd name="T104" fmla="*/ 3 w 189"/>
                              <a:gd name="T105" fmla="*/ 601 h 607"/>
                              <a:gd name="T106" fmla="*/ 125 w 189"/>
                              <a:gd name="T107" fmla="*/ 557 h 607"/>
                              <a:gd name="T108" fmla="*/ 55 w 189"/>
                              <a:gd name="T109" fmla="*/ 349 h 607"/>
                              <a:gd name="T110" fmla="*/ 67 w 189"/>
                              <a:gd name="T111" fmla="*/ 174 h 607"/>
                              <a:gd name="T112" fmla="*/ 103 w 189"/>
                              <a:gd name="T113" fmla="*/ 50 h 607"/>
                              <a:gd name="T114" fmla="*/ 179 w 189"/>
                              <a:gd name="T115" fmla="*/ 51 h 607"/>
                              <a:gd name="T116" fmla="*/ 176 w 189"/>
                              <a:gd name="T117" fmla="*/ 2 h 607"/>
                              <a:gd name="T118" fmla="*/ 137 w 189"/>
                              <a:gd name="T119" fmla="*/ 2 h 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89" h="607">
                                <a:moveTo>
                                  <a:pt x="101" y="599"/>
                                </a:moveTo>
                                <a:cubicBezTo>
                                  <a:pt x="101" y="599"/>
                                  <a:pt x="101" y="599"/>
                                  <a:pt x="101" y="599"/>
                                </a:cubicBezTo>
                                <a:cubicBezTo>
                                  <a:pt x="101" y="599"/>
                                  <a:pt x="101" y="599"/>
                                  <a:pt x="101" y="599"/>
                                </a:cubicBezTo>
                                <a:cubicBezTo>
                                  <a:pt x="101" y="600"/>
                                  <a:pt x="101" y="601"/>
                                  <a:pt x="100" y="602"/>
                                </a:cubicBezTo>
                                <a:cubicBezTo>
                                  <a:pt x="99" y="602"/>
                                  <a:pt x="98" y="602"/>
                                  <a:pt x="97" y="602"/>
                                </a:cubicBezTo>
                                <a:cubicBezTo>
                                  <a:pt x="96" y="602"/>
                                  <a:pt x="95" y="602"/>
                                  <a:pt x="94" y="602"/>
                                </a:cubicBezTo>
                                <a:cubicBezTo>
                                  <a:pt x="93" y="602"/>
                                  <a:pt x="91" y="602"/>
                                  <a:pt x="90" y="602"/>
                                </a:cubicBezTo>
                                <a:cubicBezTo>
                                  <a:pt x="87" y="602"/>
                                  <a:pt x="85" y="602"/>
                                  <a:pt x="84" y="600"/>
                                </a:cubicBezTo>
                                <a:cubicBezTo>
                                  <a:pt x="85" y="600"/>
                                  <a:pt x="87" y="600"/>
                                  <a:pt x="88" y="600"/>
                                </a:cubicBezTo>
                                <a:cubicBezTo>
                                  <a:pt x="91" y="600"/>
                                  <a:pt x="94" y="600"/>
                                  <a:pt x="96" y="600"/>
                                </a:cubicBezTo>
                                <a:cubicBezTo>
                                  <a:pt x="97" y="599"/>
                                  <a:pt x="98" y="599"/>
                                  <a:pt x="100" y="599"/>
                                </a:cubicBezTo>
                                <a:cubicBezTo>
                                  <a:pt x="100" y="599"/>
                                  <a:pt x="100" y="599"/>
                                  <a:pt x="101" y="599"/>
                                </a:cubicBezTo>
                                <a:moveTo>
                                  <a:pt x="34" y="598"/>
                                </a:moveTo>
                                <a:cubicBezTo>
                                  <a:pt x="31" y="598"/>
                                  <a:pt x="29" y="598"/>
                                  <a:pt x="29" y="595"/>
                                </a:cubicBezTo>
                                <a:cubicBezTo>
                                  <a:pt x="30" y="596"/>
                                  <a:pt x="33" y="597"/>
                                  <a:pt x="36" y="597"/>
                                </a:cubicBezTo>
                                <a:cubicBezTo>
                                  <a:pt x="37" y="597"/>
                                  <a:pt x="39" y="596"/>
                                  <a:pt x="39" y="595"/>
                                </a:cubicBezTo>
                                <a:cubicBezTo>
                                  <a:pt x="40" y="597"/>
                                  <a:pt x="43" y="596"/>
                                  <a:pt x="44" y="599"/>
                                </a:cubicBezTo>
                                <a:cubicBezTo>
                                  <a:pt x="43" y="598"/>
                                  <a:pt x="42" y="598"/>
                                  <a:pt x="41" y="598"/>
                                </a:cubicBezTo>
                                <a:cubicBezTo>
                                  <a:pt x="40" y="598"/>
                                  <a:pt x="39" y="598"/>
                                  <a:pt x="37" y="598"/>
                                </a:cubicBezTo>
                                <a:cubicBezTo>
                                  <a:pt x="36" y="598"/>
                                  <a:pt x="35" y="598"/>
                                  <a:pt x="34" y="598"/>
                                </a:cubicBezTo>
                                <a:moveTo>
                                  <a:pt x="91" y="586"/>
                                </a:moveTo>
                                <a:cubicBezTo>
                                  <a:pt x="90" y="586"/>
                                  <a:pt x="89" y="586"/>
                                  <a:pt x="88" y="586"/>
                                </a:cubicBezTo>
                                <a:cubicBezTo>
                                  <a:pt x="87" y="584"/>
                                  <a:pt x="89" y="584"/>
                                  <a:pt x="88" y="583"/>
                                </a:cubicBezTo>
                                <a:cubicBezTo>
                                  <a:pt x="90" y="583"/>
                                  <a:pt x="91" y="584"/>
                                  <a:pt x="91" y="586"/>
                                </a:cubicBezTo>
                                <a:moveTo>
                                  <a:pt x="121" y="581"/>
                                </a:moveTo>
                                <a:cubicBezTo>
                                  <a:pt x="119" y="581"/>
                                  <a:pt x="116" y="581"/>
                                  <a:pt x="113" y="581"/>
                                </a:cubicBezTo>
                                <a:cubicBezTo>
                                  <a:pt x="113" y="580"/>
                                  <a:pt x="115" y="579"/>
                                  <a:pt x="117" y="579"/>
                                </a:cubicBezTo>
                                <a:cubicBezTo>
                                  <a:pt x="119" y="579"/>
                                  <a:pt x="122" y="580"/>
                                  <a:pt x="121" y="581"/>
                                </a:cubicBezTo>
                                <a:moveTo>
                                  <a:pt x="100" y="581"/>
                                </a:moveTo>
                                <a:cubicBezTo>
                                  <a:pt x="98" y="581"/>
                                  <a:pt x="95" y="580"/>
                                  <a:pt x="93" y="580"/>
                                </a:cubicBezTo>
                                <a:cubicBezTo>
                                  <a:pt x="93" y="579"/>
                                  <a:pt x="94" y="579"/>
                                  <a:pt x="95" y="579"/>
                                </a:cubicBezTo>
                                <a:cubicBezTo>
                                  <a:pt x="96" y="579"/>
                                  <a:pt x="96" y="579"/>
                                  <a:pt x="97" y="579"/>
                                </a:cubicBezTo>
                                <a:cubicBezTo>
                                  <a:pt x="98" y="579"/>
                                  <a:pt x="98" y="579"/>
                                  <a:pt x="99" y="579"/>
                                </a:cubicBezTo>
                                <a:cubicBezTo>
                                  <a:pt x="99" y="579"/>
                                  <a:pt x="100" y="579"/>
                                  <a:pt x="100" y="579"/>
                                </a:cubicBezTo>
                                <a:cubicBezTo>
                                  <a:pt x="100" y="579"/>
                                  <a:pt x="100" y="579"/>
                                  <a:pt x="100" y="579"/>
                                </a:cubicBezTo>
                                <a:cubicBezTo>
                                  <a:pt x="100" y="579"/>
                                  <a:pt x="100" y="579"/>
                                  <a:pt x="100" y="579"/>
                                </a:cubicBezTo>
                                <a:cubicBezTo>
                                  <a:pt x="100" y="580"/>
                                  <a:pt x="100" y="580"/>
                                  <a:pt x="100" y="581"/>
                                </a:cubicBezTo>
                                <a:moveTo>
                                  <a:pt x="118" y="577"/>
                                </a:moveTo>
                                <a:cubicBezTo>
                                  <a:pt x="116" y="576"/>
                                  <a:pt x="114" y="576"/>
                                  <a:pt x="112" y="576"/>
                                </a:cubicBezTo>
                                <a:cubicBezTo>
                                  <a:pt x="112" y="575"/>
                                  <a:pt x="112" y="575"/>
                                  <a:pt x="114" y="575"/>
                                </a:cubicBezTo>
                                <a:cubicBezTo>
                                  <a:pt x="114" y="575"/>
                                  <a:pt x="115" y="575"/>
                                  <a:pt x="116" y="575"/>
                                </a:cubicBezTo>
                                <a:cubicBezTo>
                                  <a:pt x="116" y="575"/>
                                  <a:pt x="117" y="575"/>
                                  <a:pt x="118" y="575"/>
                                </a:cubicBezTo>
                                <a:cubicBezTo>
                                  <a:pt x="118" y="575"/>
                                  <a:pt x="118" y="575"/>
                                  <a:pt x="118" y="575"/>
                                </a:cubicBezTo>
                                <a:cubicBezTo>
                                  <a:pt x="118" y="575"/>
                                  <a:pt x="118" y="575"/>
                                  <a:pt x="118" y="575"/>
                                </a:cubicBezTo>
                                <a:cubicBezTo>
                                  <a:pt x="118" y="575"/>
                                  <a:pt x="118" y="575"/>
                                  <a:pt x="118" y="575"/>
                                </a:cubicBezTo>
                                <a:cubicBezTo>
                                  <a:pt x="118" y="575"/>
                                  <a:pt x="118" y="576"/>
                                  <a:pt x="118" y="577"/>
                                </a:cubicBezTo>
                                <a:moveTo>
                                  <a:pt x="20" y="556"/>
                                </a:moveTo>
                                <a:cubicBezTo>
                                  <a:pt x="18" y="556"/>
                                  <a:pt x="19" y="553"/>
                                  <a:pt x="19" y="551"/>
                                </a:cubicBezTo>
                                <a:cubicBezTo>
                                  <a:pt x="19" y="551"/>
                                  <a:pt x="19" y="551"/>
                                  <a:pt x="20" y="551"/>
                                </a:cubicBezTo>
                                <a:cubicBezTo>
                                  <a:pt x="22" y="551"/>
                                  <a:pt x="20" y="554"/>
                                  <a:pt x="20" y="556"/>
                                </a:cubicBezTo>
                                <a:cubicBezTo>
                                  <a:pt x="20" y="556"/>
                                  <a:pt x="20" y="556"/>
                                  <a:pt x="20" y="556"/>
                                </a:cubicBezTo>
                                <a:moveTo>
                                  <a:pt x="38" y="532"/>
                                </a:moveTo>
                                <a:cubicBezTo>
                                  <a:pt x="38" y="532"/>
                                  <a:pt x="38" y="532"/>
                                  <a:pt x="38" y="532"/>
                                </a:cubicBezTo>
                                <a:cubicBezTo>
                                  <a:pt x="38" y="532"/>
                                  <a:pt x="38" y="532"/>
                                  <a:pt x="38" y="532"/>
                                </a:cubicBezTo>
                                <a:cubicBezTo>
                                  <a:pt x="38" y="536"/>
                                  <a:pt x="38" y="541"/>
                                  <a:pt x="38" y="545"/>
                                </a:cubicBezTo>
                                <a:cubicBezTo>
                                  <a:pt x="38" y="545"/>
                                  <a:pt x="37" y="545"/>
                                  <a:pt x="37" y="545"/>
                                </a:cubicBezTo>
                                <a:cubicBezTo>
                                  <a:pt x="37" y="545"/>
                                  <a:pt x="37" y="545"/>
                                  <a:pt x="37" y="545"/>
                                </a:cubicBezTo>
                                <a:cubicBezTo>
                                  <a:pt x="37" y="545"/>
                                  <a:pt x="36" y="545"/>
                                  <a:pt x="36" y="545"/>
                                </a:cubicBezTo>
                                <a:cubicBezTo>
                                  <a:pt x="36" y="544"/>
                                  <a:pt x="36" y="544"/>
                                  <a:pt x="36" y="543"/>
                                </a:cubicBezTo>
                                <a:cubicBezTo>
                                  <a:pt x="36" y="542"/>
                                  <a:pt x="36" y="542"/>
                                  <a:pt x="36" y="542"/>
                                </a:cubicBezTo>
                                <a:cubicBezTo>
                                  <a:pt x="37" y="540"/>
                                  <a:pt x="37" y="539"/>
                                  <a:pt x="35" y="539"/>
                                </a:cubicBezTo>
                                <a:cubicBezTo>
                                  <a:pt x="35" y="539"/>
                                  <a:pt x="35" y="539"/>
                                  <a:pt x="35" y="539"/>
                                </a:cubicBezTo>
                                <a:cubicBezTo>
                                  <a:pt x="35" y="538"/>
                                  <a:pt x="38" y="536"/>
                                  <a:pt x="35" y="536"/>
                                </a:cubicBezTo>
                                <a:cubicBezTo>
                                  <a:pt x="36" y="535"/>
                                  <a:pt x="36" y="533"/>
                                  <a:pt x="37" y="532"/>
                                </a:cubicBezTo>
                                <a:cubicBezTo>
                                  <a:pt x="37" y="532"/>
                                  <a:pt x="38" y="532"/>
                                  <a:pt x="38" y="532"/>
                                </a:cubicBezTo>
                                <a:moveTo>
                                  <a:pt x="18" y="537"/>
                                </a:moveTo>
                                <a:cubicBezTo>
                                  <a:pt x="15" y="537"/>
                                  <a:pt x="17" y="532"/>
                                  <a:pt x="17" y="529"/>
                                </a:cubicBezTo>
                                <a:cubicBezTo>
                                  <a:pt x="20" y="529"/>
                                  <a:pt x="17" y="535"/>
                                  <a:pt x="18" y="537"/>
                                </a:cubicBezTo>
                                <a:moveTo>
                                  <a:pt x="24" y="516"/>
                                </a:moveTo>
                                <a:cubicBezTo>
                                  <a:pt x="24" y="516"/>
                                  <a:pt x="24" y="516"/>
                                  <a:pt x="24" y="516"/>
                                </a:cubicBezTo>
                                <a:cubicBezTo>
                                  <a:pt x="24" y="516"/>
                                  <a:pt x="24" y="516"/>
                                  <a:pt x="24" y="516"/>
                                </a:cubicBezTo>
                                <a:cubicBezTo>
                                  <a:pt x="23" y="527"/>
                                  <a:pt x="24" y="540"/>
                                  <a:pt x="21" y="549"/>
                                </a:cubicBezTo>
                                <a:cubicBezTo>
                                  <a:pt x="19" y="542"/>
                                  <a:pt x="21" y="525"/>
                                  <a:pt x="24" y="516"/>
                                </a:cubicBezTo>
                                <a:moveTo>
                                  <a:pt x="18" y="521"/>
                                </a:moveTo>
                                <a:cubicBezTo>
                                  <a:pt x="17" y="521"/>
                                  <a:pt x="17" y="520"/>
                                  <a:pt x="17" y="519"/>
                                </a:cubicBezTo>
                                <a:cubicBezTo>
                                  <a:pt x="17" y="517"/>
                                  <a:pt x="17" y="516"/>
                                  <a:pt x="18" y="516"/>
                                </a:cubicBezTo>
                                <a:cubicBezTo>
                                  <a:pt x="18" y="516"/>
                                  <a:pt x="19" y="516"/>
                                  <a:pt x="19" y="516"/>
                                </a:cubicBezTo>
                                <a:cubicBezTo>
                                  <a:pt x="19" y="518"/>
                                  <a:pt x="19" y="519"/>
                                  <a:pt x="19" y="521"/>
                                </a:cubicBezTo>
                                <a:cubicBezTo>
                                  <a:pt x="18" y="521"/>
                                  <a:pt x="18" y="521"/>
                                  <a:pt x="18" y="521"/>
                                </a:cubicBezTo>
                                <a:moveTo>
                                  <a:pt x="37" y="510"/>
                                </a:moveTo>
                                <a:cubicBezTo>
                                  <a:pt x="37" y="510"/>
                                  <a:pt x="37" y="510"/>
                                  <a:pt x="37" y="510"/>
                                </a:cubicBezTo>
                                <a:cubicBezTo>
                                  <a:pt x="37" y="510"/>
                                  <a:pt x="37" y="510"/>
                                  <a:pt x="37" y="510"/>
                                </a:cubicBezTo>
                                <a:cubicBezTo>
                                  <a:pt x="37" y="513"/>
                                  <a:pt x="37" y="517"/>
                                  <a:pt x="37" y="520"/>
                                </a:cubicBezTo>
                                <a:cubicBezTo>
                                  <a:pt x="37" y="523"/>
                                  <a:pt x="37" y="526"/>
                                  <a:pt x="37" y="528"/>
                                </a:cubicBezTo>
                                <a:cubicBezTo>
                                  <a:pt x="36" y="528"/>
                                  <a:pt x="36" y="528"/>
                                  <a:pt x="36" y="527"/>
                                </a:cubicBezTo>
                                <a:cubicBezTo>
                                  <a:pt x="34" y="522"/>
                                  <a:pt x="35" y="512"/>
                                  <a:pt x="37" y="510"/>
                                </a:cubicBezTo>
                                <a:moveTo>
                                  <a:pt x="28" y="541"/>
                                </a:moveTo>
                                <a:cubicBezTo>
                                  <a:pt x="27" y="541"/>
                                  <a:pt x="28" y="533"/>
                                  <a:pt x="28" y="530"/>
                                </a:cubicBezTo>
                                <a:cubicBezTo>
                                  <a:pt x="28" y="528"/>
                                  <a:pt x="26" y="529"/>
                                  <a:pt x="26" y="527"/>
                                </a:cubicBezTo>
                                <a:cubicBezTo>
                                  <a:pt x="26" y="518"/>
                                  <a:pt x="28" y="512"/>
                                  <a:pt x="29" y="505"/>
                                </a:cubicBezTo>
                                <a:cubicBezTo>
                                  <a:pt x="29" y="504"/>
                                  <a:pt x="29" y="504"/>
                                  <a:pt x="29" y="504"/>
                                </a:cubicBezTo>
                                <a:cubicBezTo>
                                  <a:pt x="30" y="504"/>
                                  <a:pt x="30" y="504"/>
                                  <a:pt x="30" y="504"/>
                                </a:cubicBezTo>
                                <a:cubicBezTo>
                                  <a:pt x="28" y="517"/>
                                  <a:pt x="29" y="526"/>
                                  <a:pt x="28" y="541"/>
                                </a:cubicBezTo>
                                <a:cubicBezTo>
                                  <a:pt x="28" y="541"/>
                                  <a:pt x="28" y="541"/>
                                  <a:pt x="28" y="541"/>
                                </a:cubicBezTo>
                                <a:moveTo>
                                  <a:pt x="18" y="483"/>
                                </a:moveTo>
                                <a:cubicBezTo>
                                  <a:pt x="15" y="482"/>
                                  <a:pt x="18" y="476"/>
                                  <a:pt x="17" y="472"/>
                                </a:cubicBezTo>
                                <a:cubicBezTo>
                                  <a:pt x="21" y="473"/>
                                  <a:pt x="18" y="480"/>
                                  <a:pt x="18" y="483"/>
                                </a:cubicBezTo>
                                <a:moveTo>
                                  <a:pt x="18" y="471"/>
                                </a:moveTo>
                                <a:cubicBezTo>
                                  <a:pt x="17" y="471"/>
                                  <a:pt x="18" y="469"/>
                                  <a:pt x="17" y="468"/>
                                </a:cubicBezTo>
                                <a:cubicBezTo>
                                  <a:pt x="18" y="468"/>
                                  <a:pt x="19" y="468"/>
                                  <a:pt x="20" y="468"/>
                                </a:cubicBezTo>
                                <a:cubicBezTo>
                                  <a:pt x="20" y="468"/>
                                  <a:pt x="20" y="468"/>
                                  <a:pt x="21" y="468"/>
                                </a:cubicBezTo>
                                <a:cubicBezTo>
                                  <a:pt x="21" y="469"/>
                                  <a:pt x="21" y="469"/>
                                  <a:pt x="20" y="469"/>
                                </a:cubicBezTo>
                                <a:cubicBezTo>
                                  <a:pt x="19" y="469"/>
                                  <a:pt x="18" y="469"/>
                                  <a:pt x="19" y="471"/>
                                </a:cubicBezTo>
                                <a:cubicBezTo>
                                  <a:pt x="19" y="471"/>
                                  <a:pt x="18" y="471"/>
                                  <a:pt x="18" y="471"/>
                                </a:cubicBezTo>
                                <a:moveTo>
                                  <a:pt x="36" y="477"/>
                                </a:moveTo>
                                <a:cubicBezTo>
                                  <a:pt x="32" y="475"/>
                                  <a:pt x="35" y="468"/>
                                  <a:pt x="34" y="463"/>
                                </a:cubicBezTo>
                                <a:cubicBezTo>
                                  <a:pt x="35" y="464"/>
                                  <a:pt x="35" y="464"/>
                                  <a:pt x="35" y="464"/>
                                </a:cubicBezTo>
                                <a:cubicBezTo>
                                  <a:pt x="37" y="465"/>
                                  <a:pt x="36" y="468"/>
                                  <a:pt x="36" y="471"/>
                                </a:cubicBezTo>
                                <a:cubicBezTo>
                                  <a:pt x="36" y="473"/>
                                  <a:pt x="35" y="476"/>
                                  <a:pt x="36" y="477"/>
                                </a:cubicBezTo>
                                <a:moveTo>
                                  <a:pt x="29" y="471"/>
                                </a:moveTo>
                                <a:cubicBezTo>
                                  <a:pt x="25" y="471"/>
                                  <a:pt x="28" y="466"/>
                                  <a:pt x="27" y="463"/>
                                </a:cubicBezTo>
                                <a:cubicBezTo>
                                  <a:pt x="28" y="463"/>
                                  <a:pt x="29" y="463"/>
                                  <a:pt x="29" y="464"/>
                                </a:cubicBezTo>
                                <a:cubicBezTo>
                                  <a:pt x="29" y="465"/>
                                  <a:pt x="29" y="467"/>
                                  <a:pt x="29" y="469"/>
                                </a:cubicBezTo>
                                <a:cubicBezTo>
                                  <a:pt x="28" y="470"/>
                                  <a:pt x="28" y="471"/>
                                  <a:pt x="29" y="471"/>
                                </a:cubicBezTo>
                                <a:moveTo>
                                  <a:pt x="13" y="461"/>
                                </a:moveTo>
                                <a:cubicBezTo>
                                  <a:pt x="9" y="460"/>
                                  <a:pt x="12" y="454"/>
                                  <a:pt x="12" y="450"/>
                                </a:cubicBezTo>
                                <a:cubicBezTo>
                                  <a:pt x="15" y="451"/>
                                  <a:pt x="12" y="458"/>
                                  <a:pt x="13" y="461"/>
                                </a:cubicBezTo>
                                <a:moveTo>
                                  <a:pt x="30" y="438"/>
                                </a:moveTo>
                                <a:cubicBezTo>
                                  <a:pt x="30" y="438"/>
                                  <a:pt x="30" y="438"/>
                                  <a:pt x="30" y="438"/>
                                </a:cubicBezTo>
                                <a:cubicBezTo>
                                  <a:pt x="30" y="438"/>
                                  <a:pt x="30" y="438"/>
                                  <a:pt x="30" y="438"/>
                                </a:cubicBezTo>
                                <a:cubicBezTo>
                                  <a:pt x="30" y="440"/>
                                  <a:pt x="30" y="442"/>
                                  <a:pt x="30" y="443"/>
                                </a:cubicBezTo>
                                <a:cubicBezTo>
                                  <a:pt x="29" y="448"/>
                                  <a:pt x="29" y="452"/>
                                  <a:pt x="29" y="456"/>
                                </a:cubicBezTo>
                                <a:cubicBezTo>
                                  <a:pt x="29" y="458"/>
                                  <a:pt x="29" y="460"/>
                                  <a:pt x="29" y="462"/>
                                </a:cubicBezTo>
                                <a:cubicBezTo>
                                  <a:pt x="26" y="455"/>
                                  <a:pt x="26" y="445"/>
                                  <a:pt x="30" y="438"/>
                                </a:cubicBezTo>
                                <a:moveTo>
                                  <a:pt x="38" y="439"/>
                                </a:moveTo>
                                <a:cubicBezTo>
                                  <a:pt x="36" y="439"/>
                                  <a:pt x="38" y="435"/>
                                  <a:pt x="37" y="434"/>
                                </a:cubicBezTo>
                                <a:cubicBezTo>
                                  <a:pt x="37" y="434"/>
                                  <a:pt x="38" y="434"/>
                                  <a:pt x="38" y="434"/>
                                </a:cubicBezTo>
                                <a:cubicBezTo>
                                  <a:pt x="40" y="434"/>
                                  <a:pt x="38" y="437"/>
                                  <a:pt x="39" y="439"/>
                                </a:cubicBezTo>
                                <a:cubicBezTo>
                                  <a:pt x="38" y="439"/>
                                  <a:pt x="38" y="439"/>
                                  <a:pt x="38" y="439"/>
                                </a:cubicBezTo>
                                <a:moveTo>
                                  <a:pt x="21" y="429"/>
                                </a:moveTo>
                                <a:cubicBezTo>
                                  <a:pt x="22" y="429"/>
                                  <a:pt x="22" y="428"/>
                                  <a:pt x="22" y="427"/>
                                </a:cubicBezTo>
                                <a:cubicBezTo>
                                  <a:pt x="22" y="426"/>
                                  <a:pt x="22" y="424"/>
                                  <a:pt x="23" y="424"/>
                                </a:cubicBezTo>
                                <a:cubicBezTo>
                                  <a:pt x="23" y="424"/>
                                  <a:pt x="24" y="424"/>
                                  <a:pt x="24" y="424"/>
                                </a:cubicBezTo>
                                <a:cubicBezTo>
                                  <a:pt x="24" y="435"/>
                                  <a:pt x="23" y="446"/>
                                  <a:pt x="23" y="457"/>
                                </a:cubicBezTo>
                                <a:cubicBezTo>
                                  <a:pt x="22" y="457"/>
                                  <a:pt x="22" y="457"/>
                                  <a:pt x="22" y="457"/>
                                </a:cubicBezTo>
                                <a:cubicBezTo>
                                  <a:pt x="21" y="457"/>
                                  <a:pt x="21" y="456"/>
                                  <a:pt x="21" y="456"/>
                                </a:cubicBezTo>
                                <a:cubicBezTo>
                                  <a:pt x="21" y="455"/>
                                  <a:pt x="21" y="455"/>
                                  <a:pt x="20" y="455"/>
                                </a:cubicBezTo>
                                <a:cubicBezTo>
                                  <a:pt x="20" y="455"/>
                                  <a:pt x="20" y="455"/>
                                  <a:pt x="20" y="455"/>
                                </a:cubicBezTo>
                                <a:cubicBezTo>
                                  <a:pt x="21" y="449"/>
                                  <a:pt x="21" y="435"/>
                                  <a:pt x="21" y="429"/>
                                </a:cubicBezTo>
                                <a:cubicBezTo>
                                  <a:pt x="21" y="429"/>
                                  <a:pt x="21" y="429"/>
                                  <a:pt x="21" y="429"/>
                                </a:cubicBezTo>
                                <a:moveTo>
                                  <a:pt x="39" y="430"/>
                                </a:moveTo>
                                <a:cubicBezTo>
                                  <a:pt x="38" y="430"/>
                                  <a:pt x="38" y="430"/>
                                  <a:pt x="37" y="430"/>
                                </a:cubicBezTo>
                                <a:cubicBezTo>
                                  <a:pt x="37" y="428"/>
                                  <a:pt x="38" y="426"/>
                                  <a:pt x="38" y="423"/>
                                </a:cubicBezTo>
                                <a:cubicBezTo>
                                  <a:pt x="38" y="423"/>
                                  <a:pt x="39" y="423"/>
                                  <a:pt x="39" y="423"/>
                                </a:cubicBezTo>
                                <a:cubicBezTo>
                                  <a:pt x="39" y="426"/>
                                  <a:pt x="39" y="428"/>
                                  <a:pt x="39" y="430"/>
                                </a:cubicBezTo>
                                <a:moveTo>
                                  <a:pt x="34" y="395"/>
                                </a:moveTo>
                                <a:cubicBezTo>
                                  <a:pt x="34" y="395"/>
                                  <a:pt x="34" y="395"/>
                                  <a:pt x="34" y="395"/>
                                </a:cubicBezTo>
                                <a:cubicBezTo>
                                  <a:pt x="37" y="395"/>
                                  <a:pt x="35" y="401"/>
                                  <a:pt x="35" y="403"/>
                                </a:cubicBezTo>
                                <a:cubicBezTo>
                                  <a:pt x="34" y="403"/>
                                  <a:pt x="34" y="403"/>
                                  <a:pt x="34" y="402"/>
                                </a:cubicBezTo>
                                <a:cubicBezTo>
                                  <a:pt x="33" y="401"/>
                                  <a:pt x="34" y="399"/>
                                  <a:pt x="34" y="397"/>
                                </a:cubicBezTo>
                                <a:cubicBezTo>
                                  <a:pt x="34" y="397"/>
                                  <a:pt x="34" y="396"/>
                                  <a:pt x="34" y="396"/>
                                </a:cubicBezTo>
                                <a:cubicBezTo>
                                  <a:pt x="34" y="396"/>
                                  <a:pt x="34" y="395"/>
                                  <a:pt x="34" y="395"/>
                                </a:cubicBezTo>
                                <a:moveTo>
                                  <a:pt x="35" y="394"/>
                                </a:moveTo>
                                <a:cubicBezTo>
                                  <a:pt x="34" y="394"/>
                                  <a:pt x="34" y="392"/>
                                  <a:pt x="34" y="391"/>
                                </a:cubicBezTo>
                                <a:cubicBezTo>
                                  <a:pt x="34" y="389"/>
                                  <a:pt x="34" y="388"/>
                                  <a:pt x="35" y="388"/>
                                </a:cubicBezTo>
                                <a:cubicBezTo>
                                  <a:pt x="35" y="388"/>
                                  <a:pt x="36" y="388"/>
                                  <a:pt x="36" y="388"/>
                                </a:cubicBezTo>
                                <a:cubicBezTo>
                                  <a:pt x="36" y="390"/>
                                  <a:pt x="36" y="392"/>
                                  <a:pt x="36" y="394"/>
                                </a:cubicBezTo>
                                <a:cubicBezTo>
                                  <a:pt x="35" y="394"/>
                                  <a:pt x="35" y="394"/>
                                  <a:pt x="35" y="394"/>
                                </a:cubicBezTo>
                                <a:moveTo>
                                  <a:pt x="26" y="381"/>
                                </a:moveTo>
                                <a:cubicBezTo>
                                  <a:pt x="26" y="381"/>
                                  <a:pt x="26" y="381"/>
                                  <a:pt x="26" y="381"/>
                                </a:cubicBezTo>
                                <a:cubicBezTo>
                                  <a:pt x="26" y="381"/>
                                  <a:pt x="26" y="381"/>
                                  <a:pt x="26" y="381"/>
                                </a:cubicBezTo>
                                <a:cubicBezTo>
                                  <a:pt x="25" y="386"/>
                                  <a:pt x="25" y="391"/>
                                  <a:pt x="25" y="396"/>
                                </a:cubicBezTo>
                                <a:cubicBezTo>
                                  <a:pt x="22" y="395"/>
                                  <a:pt x="23" y="383"/>
                                  <a:pt x="26" y="381"/>
                                </a:cubicBezTo>
                                <a:moveTo>
                                  <a:pt x="33" y="357"/>
                                </a:moveTo>
                                <a:cubicBezTo>
                                  <a:pt x="30" y="356"/>
                                  <a:pt x="33" y="349"/>
                                  <a:pt x="32" y="346"/>
                                </a:cubicBezTo>
                                <a:cubicBezTo>
                                  <a:pt x="32" y="346"/>
                                  <a:pt x="33" y="347"/>
                                  <a:pt x="33" y="347"/>
                                </a:cubicBezTo>
                                <a:cubicBezTo>
                                  <a:pt x="34" y="348"/>
                                  <a:pt x="33" y="350"/>
                                  <a:pt x="33" y="352"/>
                                </a:cubicBezTo>
                                <a:cubicBezTo>
                                  <a:pt x="33" y="354"/>
                                  <a:pt x="33" y="355"/>
                                  <a:pt x="33" y="357"/>
                                </a:cubicBezTo>
                                <a:moveTo>
                                  <a:pt x="25" y="338"/>
                                </a:moveTo>
                                <a:cubicBezTo>
                                  <a:pt x="23" y="338"/>
                                  <a:pt x="25" y="335"/>
                                  <a:pt x="24" y="333"/>
                                </a:cubicBezTo>
                                <a:cubicBezTo>
                                  <a:pt x="25" y="333"/>
                                  <a:pt x="25" y="333"/>
                                  <a:pt x="25" y="333"/>
                                </a:cubicBezTo>
                                <a:cubicBezTo>
                                  <a:pt x="27" y="333"/>
                                  <a:pt x="25" y="336"/>
                                  <a:pt x="26" y="338"/>
                                </a:cubicBezTo>
                                <a:cubicBezTo>
                                  <a:pt x="25" y="338"/>
                                  <a:pt x="25" y="338"/>
                                  <a:pt x="25" y="338"/>
                                </a:cubicBezTo>
                                <a:moveTo>
                                  <a:pt x="24" y="332"/>
                                </a:moveTo>
                                <a:cubicBezTo>
                                  <a:pt x="23" y="332"/>
                                  <a:pt x="23" y="331"/>
                                  <a:pt x="23" y="329"/>
                                </a:cubicBezTo>
                                <a:cubicBezTo>
                                  <a:pt x="23" y="328"/>
                                  <a:pt x="23" y="327"/>
                                  <a:pt x="24" y="327"/>
                                </a:cubicBezTo>
                                <a:cubicBezTo>
                                  <a:pt x="24" y="327"/>
                                  <a:pt x="24" y="327"/>
                                  <a:pt x="25" y="327"/>
                                </a:cubicBezTo>
                                <a:cubicBezTo>
                                  <a:pt x="24" y="329"/>
                                  <a:pt x="24" y="330"/>
                                  <a:pt x="24" y="331"/>
                                </a:cubicBezTo>
                                <a:cubicBezTo>
                                  <a:pt x="24" y="332"/>
                                  <a:pt x="24" y="332"/>
                                  <a:pt x="24" y="332"/>
                                </a:cubicBezTo>
                                <a:moveTo>
                                  <a:pt x="22" y="316"/>
                                </a:moveTo>
                                <a:cubicBezTo>
                                  <a:pt x="21" y="316"/>
                                  <a:pt x="21" y="316"/>
                                  <a:pt x="20" y="316"/>
                                </a:cubicBezTo>
                                <a:cubicBezTo>
                                  <a:pt x="20" y="314"/>
                                  <a:pt x="20" y="312"/>
                                  <a:pt x="20" y="310"/>
                                </a:cubicBezTo>
                                <a:cubicBezTo>
                                  <a:pt x="21" y="310"/>
                                  <a:pt x="21" y="310"/>
                                  <a:pt x="22" y="310"/>
                                </a:cubicBezTo>
                                <a:cubicBezTo>
                                  <a:pt x="22" y="312"/>
                                  <a:pt x="22" y="314"/>
                                  <a:pt x="22" y="316"/>
                                </a:cubicBezTo>
                                <a:moveTo>
                                  <a:pt x="47" y="336"/>
                                </a:moveTo>
                                <a:cubicBezTo>
                                  <a:pt x="44" y="329"/>
                                  <a:pt x="48" y="316"/>
                                  <a:pt x="47" y="307"/>
                                </a:cubicBezTo>
                                <a:cubicBezTo>
                                  <a:pt x="50" y="313"/>
                                  <a:pt x="47" y="326"/>
                                  <a:pt x="47" y="336"/>
                                </a:cubicBezTo>
                                <a:moveTo>
                                  <a:pt x="49" y="305"/>
                                </a:moveTo>
                                <a:cubicBezTo>
                                  <a:pt x="45" y="305"/>
                                  <a:pt x="48" y="300"/>
                                  <a:pt x="47" y="297"/>
                                </a:cubicBezTo>
                                <a:cubicBezTo>
                                  <a:pt x="51" y="297"/>
                                  <a:pt x="48" y="303"/>
                                  <a:pt x="49" y="305"/>
                                </a:cubicBezTo>
                                <a:moveTo>
                                  <a:pt x="20" y="296"/>
                                </a:moveTo>
                                <a:cubicBezTo>
                                  <a:pt x="18" y="296"/>
                                  <a:pt x="20" y="293"/>
                                  <a:pt x="19" y="291"/>
                                </a:cubicBezTo>
                                <a:cubicBezTo>
                                  <a:pt x="20" y="291"/>
                                  <a:pt x="20" y="291"/>
                                  <a:pt x="20" y="291"/>
                                </a:cubicBezTo>
                                <a:cubicBezTo>
                                  <a:pt x="22" y="291"/>
                                  <a:pt x="21" y="295"/>
                                  <a:pt x="21" y="296"/>
                                </a:cubicBezTo>
                                <a:cubicBezTo>
                                  <a:pt x="21" y="296"/>
                                  <a:pt x="20" y="296"/>
                                  <a:pt x="20" y="296"/>
                                </a:cubicBezTo>
                                <a:moveTo>
                                  <a:pt x="21" y="290"/>
                                </a:moveTo>
                                <a:cubicBezTo>
                                  <a:pt x="20" y="290"/>
                                  <a:pt x="19" y="288"/>
                                  <a:pt x="19" y="287"/>
                                </a:cubicBezTo>
                                <a:cubicBezTo>
                                  <a:pt x="19" y="285"/>
                                  <a:pt x="20" y="284"/>
                                  <a:pt x="21" y="284"/>
                                </a:cubicBezTo>
                                <a:cubicBezTo>
                                  <a:pt x="21" y="284"/>
                                  <a:pt x="21" y="284"/>
                                  <a:pt x="21" y="284"/>
                                </a:cubicBezTo>
                                <a:cubicBezTo>
                                  <a:pt x="21" y="286"/>
                                  <a:pt x="21" y="288"/>
                                  <a:pt x="21" y="290"/>
                                </a:cubicBezTo>
                                <a:cubicBezTo>
                                  <a:pt x="21" y="290"/>
                                  <a:pt x="21" y="290"/>
                                  <a:pt x="21" y="290"/>
                                </a:cubicBezTo>
                                <a:moveTo>
                                  <a:pt x="21" y="281"/>
                                </a:moveTo>
                                <a:cubicBezTo>
                                  <a:pt x="21" y="281"/>
                                  <a:pt x="20" y="281"/>
                                  <a:pt x="20" y="281"/>
                                </a:cubicBezTo>
                                <a:cubicBezTo>
                                  <a:pt x="20" y="279"/>
                                  <a:pt x="20" y="276"/>
                                  <a:pt x="20" y="274"/>
                                </a:cubicBezTo>
                                <a:cubicBezTo>
                                  <a:pt x="21" y="274"/>
                                  <a:pt x="21" y="274"/>
                                  <a:pt x="22" y="274"/>
                                </a:cubicBezTo>
                                <a:cubicBezTo>
                                  <a:pt x="22" y="277"/>
                                  <a:pt x="22" y="279"/>
                                  <a:pt x="21" y="281"/>
                                </a:cubicBezTo>
                                <a:moveTo>
                                  <a:pt x="33" y="267"/>
                                </a:moveTo>
                                <a:cubicBezTo>
                                  <a:pt x="32" y="267"/>
                                  <a:pt x="31" y="265"/>
                                  <a:pt x="31" y="264"/>
                                </a:cubicBezTo>
                                <a:cubicBezTo>
                                  <a:pt x="31" y="263"/>
                                  <a:pt x="32" y="261"/>
                                  <a:pt x="33" y="261"/>
                                </a:cubicBezTo>
                                <a:cubicBezTo>
                                  <a:pt x="33" y="261"/>
                                  <a:pt x="33" y="261"/>
                                  <a:pt x="33" y="261"/>
                                </a:cubicBezTo>
                                <a:cubicBezTo>
                                  <a:pt x="33" y="263"/>
                                  <a:pt x="33" y="265"/>
                                  <a:pt x="33" y="267"/>
                                </a:cubicBezTo>
                                <a:cubicBezTo>
                                  <a:pt x="33" y="267"/>
                                  <a:pt x="33" y="267"/>
                                  <a:pt x="33" y="267"/>
                                </a:cubicBezTo>
                                <a:moveTo>
                                  <a:pt x="36" y="240"/>
                                </a:moveTo>
                                <a:cubicBezTo>
                                  <a:pt x="32" y="239"/>
                                  <a:pt x="35" y="233"/>
                                  <a:pt x="35" y="230"/>
                                </a:cubicBezTo>
                                <a:cubicBezTo>
                                  <a:pt x="38" y="230"/>
                                  <a:pt x="35" y="237"/>
                                  <a:pt x="36" y="240"/>
                                </a:cubicBezTo>
                                <a:moveTo>
                                  <a:pt x="41" y="199"/>
                                </a:moveTo>
                                <a:cubicBezTo>
                                  <a:pt x="40" y="199"/>
                                  <a:pt x="41" y="191"/>
                                  <a:pt x="41" y="188"/>
                                </a:cubicBezTo>
                                <a:cubicBezTo>
                                  <a:pt x="41" y="188"/>
                                  <a:pt x="41" y="188"/>
                                  <a:pt x="41" y="188"/>
                                </a:cubicBezTo>
                                <a:cubicBezTo>
                                  <a:pt x="43" y="188"/>
                                  <a:pt x="41" y="196"/>
                                  <a:pt x="41" y="199"/>
                                </a:cubicBezTo>
                                <a:cubicBezTo>
                                  <a:pt x="41" y="199"/>
                                  <a:pt x="41" y="199"/>
                                  <a:pt x="41" y="199"/>
                                </a:cubicBezTo>
                                <a:moveTo>
                                  <a:pt x="63" y="71"/>
                                </a:moveTo>
                                <a:cubicBezTo>
                                  <a:pt x="63" y="71"/>
                                  <a:pt x="63" y="71"/>
                                  <a:pt x="63" y="71"/>
                                </a:cubicBezTo>
                                <a:cubicBezTo>
                                  <a:pt x="63" y="71"/>
                                  <a:pt x="63" y="71"/>
                                  <a:pt x="63" y="71"/>
                                </a:cubicBezTo>
                                <a:cubicBezTo>
                                  <a:pt x="62" y="82"/>
                                  <a:pt x="59" y="149"/>
                                  <a:pt x="59" y="160"/>
                                </a:cubicBezTo>
                                <a:cubicBezTo>
                                  <a:pt x="58" y="160"/>
                                  <a:pt x="58" y="160"/>
                                  <a:pt x="57" y="160"/>
                                </a:cubicBezTo>
                                <a:cubicBezTo>
                                  <a:pt x="54" y="160"/>
                                  <a:pt x="57" y="159"/>
                                  <a:pt x="58" y="157"/>
                                </a:cubicBezTo>
                                <a:cubicBezTo>
                                  <a:pt x="59" y="150"/>
                                  <a:pt x="59" y="77"/>
                                  <a:pt x="63" y="71"/>
                                </a:cubicBezTo>
                                <a:moveTo>
                                  <a:pt x="56" y="54"/>
                                </a:moveTo>
                                <a:cubicBezTo>
                                  <a:pt x="56" y="54"/>
                                  <a:pt x="56" y="54"/>
                                  <a:pt x="55" y="54"/>
                                </a:cubicBezTo>
                                <a:cubicBezTo>
                                  <a:pt x="55" y="52"/>
                                  <a:pt x="55" y="49"/>
                                  <a:pt x="55" y="47"/>
                                </a:cubicBezTo>
                                <a:cubicBezTo>
                                  <a:pt x="57" y="47"/>
                                  <a:pt x="58" y="47"/>
                                  <a:pt x="60" y="47"/>
                                </a:cubicBezTo>
                                <a:cubicBezTo>
                                  <a:pt x="60" y="48"/>
                                  <a:pt x="60" y="48"/>
                                  <a:pt x="60" y="48"/>
                                </a:cubicBezTo>
                                <a:cubicBezTo>
                                  <a:pt x="60" y="48"/>
                                  <a:pt x="60" y="49"/>
                                  <a:pt x="60" y="49"/>
                                </a:cubicBezTo>
                                <a:cubicBezTo>
                                  <a:pt x="60" y="51"/>
                                  <a:pt x="60" y="52"/>
                                  <a:pt x="60" y="54"/>
                                </a:cubicBezTo>
                                <a:cubicBezTo>
                                  <a:pt x="60" y="54"/>
                                  <a:pt x="60" y="54"/>
                                  <a:pt x="60" y="54"/>
                                </a:cubicBezTo>
                                <a:cubicBezTo>
                                  <a:pt x="59" y="54"/>
                                  <a:pt x="59" y="53"/>
                                  <a:pt x="59" y="52"/>
                                </a:cubicBezTo>
                                <a:cubicBezTo>
                                  <a:pt x="58" y="52"/>
                                  <a:pt x="58" y="52"/>
                                  <a:pt x="58" y="52"/>
                                </a:cubicBezTo>
                                <a:cubicBezTo>
                                  <a:pt x="57" y="52"/>
                                  <a:pt x="57" y="53"/>
                                  <a:pt x="57" y="53"/>
                                </a:cubicBezTo>
                                <a:cubicBezTo>
                                  <a:pt x="57" y="54"/>
                                  <a:pt x="57" y="54"/>
                                  <a:pt x="56" y="54"/>
                                </a:cubicBezTo>
                                <a:moveTo>
                                  <a:pt x="48" y="49"/>
                                </a:moveTo>
                                <a:cubicBezTo>
                                  <a:pt x="48" y="49"/>
                                  <a:pt x="49" y="48"/>
                                  <a:pt x="49" y="48"/>
                                </a:cubicBezTo>
                                <a:cubicBezTo>
                                  <a:pt x="50" y="47"/>
                                  <a:pt x="50" y="47"/>
                                  <a:pt x="51" y="47"/>
                                </a:cubicBezTo>
                                <a:cubicBezTo>
                                  <a:pt x="51" y="47"/>
                                  <a:pt x="52" y="47"/>
                                  <a:pt x="52" y="47"/>
                                </a:cubicBezTo>
                                <a:cubicBezTo>
                                  <a:pt x="52" y="49"/>
                                  <a:pt x="52" y="51"/>
                                  <a:pt x="52" y="54"/>
                                </a:cubicBezTo>
                                <a:cubicBezTo>
                                  <a:pt x="50" y="53"/>
                                  <a:pt x="48" y="51"/>
                                  <a:pt x="47" y="49"/>
                                </a:cubicBezTo>
                                <a:cubicBezTo>
                                  <a:pt x="48" y="49"/>
                                  <a:pt x="48" y="49"/>
                                  <a:pt x="48" y="49"/>
                                </a:cubicBezTo>
                                <a:moveTo>
                                  <a:pt x="151" y="46"/>
                                </a:moveTo>
                                <a:cubicBezTo>
                                  <a:pt x="151" y="46"/>
                                  <a:pt x="150" y="46"/>
                                  <a:pt x="150" y="45"/>
                                </a:cubicBezTo>
                                <a:cubicBezTo>
                                  <a:pt x="150" y="44"/>
                                  <a:pt x="151" y="44"/>
                                  <a:pt x="152" y="44"/>
                                </a:cubicBezTo>
                                <a:cubicBezTo>
                                  <a:pt x="154" y="44"/>
                                  <a:pt x="155" y="45"/>
                                  <a:pt x="154" y="46"/>
                                </a:cubicBezTo>
                                <a:cubicBezTo>
                                  <a:pt x="154" y="46"/>
                                  <a:pt x="154" y="46"/>
                                  <a:pt x="153" y="46"/>
                                </a:cubicBezTo>
                                <a:cubicBezTo>
                                  <a:pt x="153" y="46"/>
                                  <a:pt x="153" y="46"/>
                                  <a:pt x="152" y="46"/>
                                </a:cubicBezTo>
                                <a:cubicBezTo>
                                  <a:pt x="152" y="46"/>
                                  <a:pt x="152" y="46"/>
                                  <a:pt x="151" y="46"/>
                                </a:cubicBezTo>
                                <a:moveTo>
                                  <a:pt x="117" y="43"/>
                                </a:moveTo>
                                <a:cubicBezTo>
                                  <a:pt x="115" y="43"/>
                                  <a:pt x="112" y="42"/>
                                  <a:pt x="113" y="41"/>
                                </a:cubicBezTo>
                                <a:cubicBezTo>
                                  <a:pt x="113" y="41"/>
                                  <a:pt x="114" y="41"/>
                                  <a:pt x="114" y="41"/>
                                </a:cubicBezTo>
                                <a:cubicBezTo>
                                  <a:pt x="117" y="41"/>
                                  <a:pt x="117" y="42"/>
                                  <a:pt x="119" y="43"/>
                                </a:cubicBezTo>
                                <a:cubicBezTo>
                                  <a:pt x="119" y="43"/>
                                  <a:pt x="118" y="43"/>
                                  <a:pt x="117" y="43"/>
                                </a:cubicBezTo>
                                <a:moveTo>
                                  <a:pt x="102" y="43"/>
                                </a:moveTo>
                                <a:cubicBezTo>
                                  <a:pt x="101" y="43"/>
                                  <a:pt x="99" y="42"/>
                                  <a:pt x="99" y="40"/>
                                </a:cubicBezTo>
                                <a:cubicBezTo>
                                  <a:pt x="99" y="40"/>
                                  <a:pt x="100" y="40"/>
                                  <a:pt x="100" y="40"/>
                                </a:cubicBezTo>
                                <a:cubicBezTo>
                                  <a:pt x="100" y="40"/>
                                  <a:pt x="101" y="40"/>
                                  <a:pt x="101" y="40"/>
                                </a:cubicBezTo>
                                <a:cubicBezTo>
                                  <a:pt x="101" y="40"/>
                                  <a:pt x="102" y="40"/>
                                  <a:pt x="102" y="40"/>
                                </a:cubicBezTo>
                                <a:cubicBezTo>
                                  <a:pt x="102" y="40"/>
                                  <a:pt x="102" y="40"/>
                                  <a:pt x="102" y="40"/>
                                </a:cubicBezTo>
                                <a:cubicBezTo>
                                  <a:pt x="103" y="40"/>
                                  <a:pt x="104" y="40"/>
                                  <a:pt x="104" y="41"/>
                                </a:cubicBezTo>
                                <a:cubicBezTo>
                                  <a:pt x="104" y="42"/>
                                  <a:pt x="104" y="42"/>
                                  <a:pt x="103" y="43"/>
                                </a:cubicBezTo>
                                <a:cubicBezTo>
                                  <a:pt x="103" y="43"/>
                                  <a:pt x="103" y="43"/>
                                  <a:pt x="102" y="43"/>
                                </a:cubicBezTo>
                                <a:moveTo>
                                  <a:pt x="51" y="33"/>
                                </a:moveTo>
                                <a:cubicBezTo>
                                  <a:pt x="51" y="32"/>
                                  <a:pt x="51" y="32"/>
                                  <a:pt x="51" y="32"/>
                                </a:cubicBezTo>
                                <a:cubicBezTo>
                                  <a:pt x="52" y="32"/>
                                  <a:pt x="53" y="32"/>
                                  <a:pt x="54" y="32"/>
                                </a:cubicBezTo>
                                <a:cubicBezTo>
                                  <a:pt x="55" y="32"/>
                                  <a:pt x="55" y="32"/>
                                  <a:pt x="55" y="33"/>
                                </a:cubicBezTo>
                                <a:cubicBezTo>
                                  <a:pt x="55" y="34"/>
                                  <a:pt x="53" y="33"/>
                                  <a:pt x="53" y="34"/>
                                </a:cubicBezTo>
                                <a:cubicBezTo>
                                  <a:pt x="53" y="35"/>
                                  <a:pt x="53" y="35"/>
                                  <a:pt x="53" y="35"/>
                                </a:cubicBezTo>
                                <a:cubicBezTo>
                                  <a:pt x="52" y="35"/>
                                  <a:pt x="52" y="35"/>
                                  <a:pt x="52" y="35"/>
                                </a:cubicBezTo>
                                <a:cubicBezTo>
                                  <a:pt x="51" y="35"/>
                                  <a:pt x="51" y="35"/>
                                  <a:pt x="51" y="34"/>
                                </a:cubicBezTo>
                                <a:cubicBezTo>
                                  <a:pt x="51" y="34"/>
                                  <a:pt x="51" y="33"/>
                                  <a:pt x="51" y="33"/>
                                </a:cubicBezTo>
                                <a:moveTo>
                                  <a:pt x="166" y="36"/>
                                </a:moveTo>
                                <a:cubicBezTo>
                                  <a:pt x="164" y="35"/>
                                  <a:pt x="162" y="34"/>
                                  <a:pt x="161" y="31"/>
                                </a:cubicBezTo>
                                <a:cubicBezTo>
                                  <a:pt x="162" y="31"/>
                                  <a:pt x="163" y="31"/>
                                  <a:pt x="164" y="32"/>
                                </a:cubicBezTo>
                                <a:cubicBezTo>
                                  <a:pt x="163" y="35"/>
                                  <a:pt x="166" y="34"/>
                                  <a:pt x="166" y="36"/>
                                </a:cubicBezTo>
                                <a:moveTo>
                                  <a:pt x="155" y="36"/>
                                </a:moveTo>
                                <a:cubicBezTo>
                                  <a:pt x="152" y="35"/>
                                  <a:pt x="152" y="31"/>
                                  <a:pt x="151" y="28"/>
                                </a:cubicBezTo>
                                <a:cubicBezTo>
                                  <a:pt x="151" y="28"/>
                                  <a:pt x="152" y="28"/>
                                  <a:pt x="152" y="28"/>
                                </a:cubicBezTo>
                                <a:cubicBezTo>
                                  <a:pt x="152" y="29"/>
                                  <a:pt x="153" y="29"/>
                                  <a:pt x="153" y="30"/>
                                </a:cubicBezTo>
                                <a:cubicBezTo>
                                  <a:pt x="153" y="31"/>
                                  <a:pt x="154" y="32"/>
                                  <a:pt x="154" y="33"/>
                                </a:cubicBezTo>
                                <a:cubicBezTo>
                                  <a:pt x="154" y="34"/>
                                  <a:pt x="154" y="35"/>
                                  <a:pt x="155" y="35"/>
                                </a:cubicBezTo>
                                <a:cubicBezTo>
                                  <a:pt x="155" y="36"/>
                                  <a:pt x="155" y="36"/>
                                  <a:pt x="155" y="36"/>
                                </a:cubicBezTo>
                                <a:moveTo>
                                  <a:pt x="95" y="29"/>
                                </a:moveTo>
                                <a:cubicBezTo>
                                  <a:pt x="93" y="29"/>
                                  <a:pt x="91" y="29"/>
                                  <a:pt x="90" y="29"/>
                                </a:cubicBezTo>
                                <a:cubicBezTo>
                                  <a:pt x="90" y="28"/>
                                  <a:pt x="90" y="26"/>
                                  <a:pt x="90" y="25"/>
                                </a:cubicBezTo>
                                <a:cubicBezTo>
                                  <a:pt x="90" y="25"/>
                                  <a:pt x="91" y="25"/>
                                  <a:pt x="91" y="25"/>
                                </a:cubicBezTo>
                                <a:cubicBezTo>
                                  <a:pt x="93" y="25"/>
                                  <a:pt x="94" y="27"/>
                                  <a:pt x="95" y="29"/>
                                </a:cubicBezTo>
                                <a:moveTo>
                                  <a:pt x="61" y="29"/>
                                </a:moveTo>
                                <a:cubicBezTo>
                                  <a:pt x="54" y="28"/>
                                  <a:pt x="45" y="30"/>
                                  <a:pt x="43" y="25"/>
                                </a:cubicBezTo>
                                <a:cubicBezTo>
                                  <a:pt x="50" y="25"/>
                                  <a:pt x="57" y="26"/>
                                  <a:pt x="61" y="29"/>
                                </a:cubicBezTo>
                                <a:moveTo>
                                  <a:pt x="160" y="25"/>
                                </a:moveTo>
                                <a:cubicBezTo>
                                  <a:pt x="159" y="25"/>
                                  <a:pt x="157" y="25"/>
                                  <a:pt x="157" y="24"/>
                                </a:cubicBezTo>
                                <a:cubicBezTo>
                                  <a:pt x="156" y="23"/>
                                  <a:pt x="157" y="22"/>
                                  <a:pt x="158" y="22"/>
                                </a:cubicBezTo>
                                <a:cubicBezTo>
                                  <a:pt x="159" y="22"/>
                                  <a:pt x="161" y="23"/>
                                  <a:pt x="160" y="25"/>
                                </a:cubicBezTo>
                                <a:moveTo>
                                  <a:pt x="153" y="25"/>
                                </a:moveTo>
                                <a:cubicBezTo>
                                  <a:pt x="151" y="25"/>
                                  <a:pt x="149" y="25"/>
                                  <a:pt x="148" y="24"/>
                                </a:cubicBezTo>
                                <a:cubicBezTo>
                                  <a:pt x="148" y="22"/>
                                  <a:pt x="145" y="21"/>
                                  <a:pt x="145" y="19"/>
                                </a:cubicBezTo>
                                <a:cubicBezTo>
                                  <a:pt x="146" y="19"/>
                                  <a:pt x="147" y="21"/>
                                  <a:pt x="150" y="21"/>
                                </a:cubicBezTo>
                                <a:cubicBezTo>
                                  <a:pt x="150" y="21"/>
                                  <a:pt x="151" y="21"/>
                                  <a:pt x="151" y="21"/>
                                </a:cubicBezTo>
                                <a:cubicBezTo>
                                  <a:pt x="151" y="21"/>
                                  <a:pt x="151" y="21"/>
                                  <a:pt x="151" y="21"/>
                                </a:cubicBezTo>
                                <a:cubicBezTo>
                                  <a:pt x="151" y="21"/>
                                  <a:pt x="151" y="21"/>
                                  <a:pt x="151" y="21"/>
                                </a:cubicBezTo>
                                <a:cubicBezTo>
                                  <a:pt x="151" y="21"/>
                                  <a:pt x="151" y="21"/>
                                  <a:pt x="151" y="22"/>
                                </a:cubicBezTo>
                                <a:cubicBezTo>
                                  <a:pt x="151" y="23"/>
                                  <a:pt x="153" y="23"/>
                                  <a:pt x="153" y="24"/>
                                </a:cubicBezTo>
                                <a:cubicBezTo>
                                  <a:pt x="153" y="24"/>
                                  <a:pt x="153" y="24"/>
                                  <a:pt x="153" y="25"/>
                                </a:cubicBezTo>
                                <a:moveTo>
                                  <a:pt x="38" y="20"/>
                                </a:moveTo>
                                <a:cubicBezTo>
                                  <a:pt x="39" y="19"/>
                                  <a:pt x="42" y="18"/>
                                  <a:pt x="45" y="18"/>
                                </a:cubicBezTo>
                                <a:cubicBezTo>
                                  <a:pt x="51" y="18"/>
                                  <a:pt x="59" y="21"/>
                                  <a:pt x="61" y="23"/>
                                </a:cubicBezTo>
                                <a:cubicBezTo>
                                  <a:pt x="61" y="23"/>
                                  <a:pt x="60" y="23"/>
                                  <a:pt x="59" y="23"/>
                                </a:cubicBezTo>
                                <a:cubicBezTo>
                                  <a:pt x="55" y="23"/>
                                  <a:pt x="53" y="22"/>
                                  <a:pt x="50" y="21"/>
                                </a:cubicBezTo>
                                <a:cubicBezTo>
                                  <a:pt x="47" y="21"/>
                                  <a:pt x="44" y="20"/>
                                  <a:pt x="41" y="20"/>
                                </a:cubicBezTo>
                                <a:cubicBezTo>
                                  <a:pt x="40" y="20"/>
                                  <a:pt x="39" y="20"/>
                                  <a:pt x="38" y="20"/>
                                </a:cubicBezTo>
                                <a:moveTo>
                                  <a:pt x="137" y="22"/>
                                </a:moveTo>
                                <a:cubicBezTo>
                                  <a:pt x="137" y="21"/>
                                  <a:pt x="137" y="20"/>
                                  <a:pt x="137" y="18"/>
                                </a:cubicBezTo>
                                <a:cubicBezTo>
                                  <a:pt x="138" y="18"/>
                                  <a:pt x="139" y="18"/>
                                  <a:pt x="140" y="19"/>
                                </a:cubicBezTo>
                                <a:cubicBezTo>
                                  <a:pt x="140" y="20"/>
                                  <a:pt x="139" y="22"/>
                                  <a:pt x="141" y="22"/>
                                </a:cubicBezTo>
                                <a:cubicBezTo>
                                  <a:pt x="141" y="22"/>
                                  <a:pt x="141" y="22"/>
                                  <a:pt x="142" y="22"/>
                                </a:cubicBezTo>
                                <a:cubicBezTo>
                                  <a:pt x="142" y="22"/>
                                  <a:pt x="142" y="22"/>
                                  <a:pt x="142" y="22"/>
                                </a:cubicBezTo>
                                <a:cubicBezTo>
                                  <a:pt x="142" y="22"/>
                                  <a:pt x="142" y="22"/>
                                  <a:pt x="142" y="22"/>
                                </a:cubicBezTo>
                                <a:cubicBezTo>
                                  <a:pt x="141" y="22"/>
                                  <a:pt x="141" y="23"/>
                                  <a:pt x="140" y="23"/>
                                </a:cubicBezTo>
                                <a:cubicBezTo>
                                  <a:pt x="140" y="23"/>
                                  <a:pt x="139" y="23"/>
                                  <a:pt x="139" y="23"/>
                                </a:cubicBezTo>
                                <a:cubicBezTo>
                                  <a:pt x="138" y="22"/>
                                  <a:pt x="138" y="22"/>
                                  <a:pt x="137" y="22"/>
                                </a:cubicBezTo>
                                <a:cubicBezTo>
                                  <a:pt x="137" y="22"/>
                                  <a:pt x="137" y="22"/>
                                  <a:pt x="137" y="22"/>
                                </a:cubicBezTo>
                                <a:moveTo>
                                  <a:pt x="131" y="22"/>
                                </a:moveTo>
                                <a:cubicBezTo>
                                  <a:pt x="129" y="22"/>
                                  <a:pt x="127" y="21"/>
                                  <a:pt x="128" y="18"/>
                                </a:cubicBezTo>
                                <a:cubicBezTo>
                                  <a:pt x="130" y="19"/>
                                  <a:pt x="131" y="20"/>
                                  <a:pt x="131" y="22"/>
                                </a:cubicBezTo>
                                <a:moveTo>
                                  <a:pt x="121" y="21"/>
                                </a:moveTo>
                                <a:cubicBezTo>
                                  <a:pt x="118" y="21"/>
                                  <a:pt x="116" y="20"/>
                                  <a:pt x="115" y="18"/>
                                </a:cubicBezTo>
                                <a:cubicBezTo>
                                  <a:pt x="117" y="18"/>
                                  <a:pt x="119" y="18"/>
                                  <a:pt x="122" y="18"/>
                                </a:cubicBezTo>
                                <a:cubicBezTo>
                                  <a:pt x="122" y="19"/>
                                  <a:pt x="122" y="20"/>
                                  <a:pt x="121" y="21"/>
                                </a:cubicBezTo>
                                <a:moveTo>
                                  <a:pt x="148" y="16"/>
                                </a:moveTo>
                                <a:cubicBezTo>
                                  <a:pt x="147" y="16"/>
                                  <a:pt x="145" y="15"/>
                                  <a:pt x="143" y="15"/>
                                </a:cubicBezTo>
                                <a:cubicBezTo>
                                  <a:pt x="143" y="14"/>
                                  <a:pt x="144" y="14"/>
                                  <a:pt x="145" y="14"/>
                                </a:cubicBezTo>
                                <a:cubicBezTo>
                                  <a:pt x="145" y="14"/>
                                  <a:pt x="146" y="14"/>
                                  <a:pt x="146" y="14"/>
                                </a:cubicBezTo>
                                <a:cubicBezTo>
                                  <a:pt x="147" y="14"/>
                                  <a:pt x="147" y="14"/>
                                  <a:pt x="148" y="14"/>
                                </a:cubicBezTo>
                                <a:cubicBezTo>
                                  <a:pt x="148" y="14"/>
                                  <a:pt x="148" y="14"/>
                                  <a:pt x="148" y="14"/>
                                </a:cubicBezTo>
                                <a:cubicBezTo>
                                  <a:pt x="148" y="14"/>
                                  <a:pt x="148" y="14"/>
                                  <a:pt x="148" y="14"/>
                                </a:cubicBezTo>
                                <a:cubicBezTo>
                                  <a:pt x="148" y="14"/>
                                  <a:pt x="148" y="14"/>
                                  <a:pt x="148" y="14"/>
                                </a:cubicBezTo>
                                <a:cubicBezTo>
                                  <a:pt x="148" y="15"/>
                                  <a:pt x="148" y="15"/>
                                  <a:pt x="148" y="16"/>
                                </a:cubicBezTo>
                                <a:moveTo>
                                  <a:pt x="145" y="11"/>
                                </a:moveTo>
                                <a:cubicBezTo>
                                  <a:pt x="144" y="9"/>
                                  <a:pt x="141" y="10"/>
                                  <a:pt x="140" y="7"/>
                                </a:cubicBezTo>
                                <a:cubicBezTo>
                                  <a:pt x="142" y="7"/>
                                  <a:pt x="144" y="7"/>
                                  <a:pt x="145" y="7"/>
                                </a:cubicBezTo>
                                <a:cubicBezTo>
                                  <a:pt x="145" y="9"/>
                                  <a:pt x="145" y="10"/>
                                  <a:pt x="145" y="11"/>
                                </a:cubicBezTo>
                                <a:moveTo>
                                  <a:pt x="134" y="0"/>
                                </a:moveTo>
                                <a:cubicBezTo>
                                  <a:pt x="134" y="0"/>
                                  <a:pt x="134" y="0"/>
                                  <a:pt x="134" y="1"/>
                                </a:cubicBezTo>
                                <a:cubicBezTo>
                                  <a:pt x="125" y="2"/>
                                  <a:pt x="116" y="2"/>
                                  <a:pt x="107" y="2"/>
                                </a:cubicBezTo>
                                <a:cubicBezTo>
                                  <a:pt x="99" y="2"/>
                                  <a:pt x="91" y="2"/>
                                  <a:pt x="83" y="2"/>
                                </a:cubicBezTo>
                                <a:cubicBezTo>
                                  <a:pt x="74" y="1"/>
                                  <a:pt x="66" y="1"/>
                                  <a:pt x="58" y="1"/>
                                </a:cubicBezTo>
                                <a:cubicBezTo>
                                  <a:pt x="45" y="1"/>
                                  <a:pt x="34" y="2"/>
                                  <a:pt x="23" y="4"/>
                                </a:cubicBezTo>
                                <a:cubicBezTo>
                                  <a:pt x="24" y="11"/>
                                  <a:pt x="21" y="11"/>
                                  <a:pt x="23" y="16"/>
                                </a:cubicBezTo>
                                <a:cubicBezTo>
                                  <a:pt x="24" y="18"/>
                                  <a:pt x="20" y="16"/>
                                  <a:pt x="21" y="19"/>
                                </a:cubicBezTo>
                                <a:cubicBezTo>
                                  <a:pt x="28" y="41"/>
                                  <a:pt x="16" y="139"/>
                                  <a:pt x="18" y="173"/>
                                </a:cubicBezTo>
                                <a:cubicBezTo>
                                  <a:pt x="20" y="197"/>
                                  <a:pt x="13" y="233"/>
                                  <a:pt x="17" y="258"/>
                                </a:cubicBezTo>
                                <a:cubicBezTo>
                                  <a:pt x="14" y="263"/>
                                  <a:pt x="16" y="264"/>
                                  <a:pt x="15" y="271"/>
                                </a:cubicBezTo>
                                <a:cubicBezTo>
                                  <a:pt x="16" y="276"/>
                                  <a:pt x="16" y="278"/>
                                  <a:pt x="14" y="283"/>
                                </a:cubicBezTo>
                                <a:cubicBezTo>
                                  <a:pt x="15" y="290"/>
                                  <a:pt x="16" y="295"/>
                                  <a:pt x="13" y="305"/>
                                </a:cubicBezTo>
                                <a:cubicBezTo>
                                  <a:pt x="13" y="307"/>
                                  <a:pt x="16" y="306"/>
                                  <a:pt x="15" y="309"/>
                                </a:cubicBezTo>
                                <a:cubicBezTo>
                                  <a:pt x="14" y="313"/>
                                  <a:pt x="13" y="318"/>
                                  <a:pt x="13" y="325"/>
                                </a:cubicBezTo>
                                <a:cubicBezTo>
                                  <a:pt x="12" y="328"/>
                                  <a:pt x="14" y="331"/>
                                  <a:pt x="14" y="332"/>
                                </a:cubicBezTo>
                                <a:cubicBezTo>
                                  <a:pt x="12" y="343"/>
                                  <a:pt x="11" y="367"/>
                                  <a:pt x="10" y="389"/>
                                </a:cubicBezTo>
                                <a:cubicBezTo>
                                  <a:pt x="9" y="411"/>
                                  <a:pt x="7" y="436"/>
                                  <a:pt x="6" y="445"/>
                                </a:cubicBezTo>
                                <a:cubicBezTo>
                                  <a:pt x="6" y="448"/>
                                  <a:pt x="8" y="451"/>
                                  <a:pt x="8" y="454"/>
                                </a:cubicBezTo>
                                <a:cubicBezTo>
                                  <a:pt x="7" y="468"/>
                                  <a:pt x="6" y="479"/>
                                  <a:pt x="5" y="487"/>
                                </a:cubicBezTo>
                                <a:cubicBezTo>
                                  <a:pt x="7" y="500"/>
                                  <a:pt x="5" y="503"/>
                                  <a:pt x="4" y="516"/>
                                </a:cubicBezTo>
                                <a:cubicBezTo>
                                  <a:pt x="3" y="518"/>
                                  <a:pt x="6" y="517"/>
                                  <a:pt x="5" y="520"/>
                                </a:cubicBezTo>
                                <a:cubicBezTo>
                                  <a:pt x="3" y="527"/>
                                  <a:pt x="4" y="535"/>
                                  <a:pt x="3" y="542"/>
                                </a:cubicBezTo>
                                <a:cubicBezTo>
                                  <a:pt x="6" y="559"/>
                                  <a:pt x="0" y="585"/>
                                  <a:pt x="3" y="601"/>
                                </a:cubicBezTo>
                                <a:cubicBezTo>
                                  <a:pt x="52" y="601"/>
                                  <a:pt x="95" y="607"/>
                                  <a:pt x="137" y="607"/>
                                </a:cubicBezTo>
                                <a:cubicBezTo>
                                  <a:pt x="145" y="607"/>
                                  <a:pt x="153" y="607"/>
                                  <a:pt x="161" y="606"/>
                                </a:cubicBezTo>
                                <a:cubicBezTo>
                                  <a:pt x="161" y="590"/>
                                  <a:pt x="167" y="571"/>
                                  <a:pt x="161" y="558"/>
                                </a:cubicBezTo>
                                <a:cubicBezTo>
                                  <a:pt x="156" y="557"/>
                                  <a:pt x="151" y="557"/>
                                  <a:pt x="147" y="557"/>
                                </a:cubicBezTo>
                                <a:cubicBezTo>
                                  <a:pt x="145" y="557"/>
                                  <a:pt x="143" y="557"/>
                                  <a:pt x="141" y="557"/>
                                </a:cubicBezTo>
                                <a:cubicBezTo>
                                  <a:pt x="139" y="557"/>
                                  <a:pt x="137" y="557"/>
                                  <a:pt x="135" y="557"/>
                                </a:cubicBezTo>
                                <a:cubicBezTo>
                                  <a:pt x="131" y="557"/>
                                  <a:pt x="128" y="557"/>
                                  <a:pt x="125" y="557"/>
                                </a:cubicBezTo>
                                <a:cubicBezTo>
                                  <a:pt x="121" y="559"/>
                                  <a:pt x="117" y="559"/>
                                  <a:pt x="114" y="559"/>
                                </a:cubicBezTo>
                                <a:cubicBezTo>
                                  <a:pt x="108" y="559"/>
                                  <a:pt x="102" y="558"/>
                                  <a:pt x="96" y="557"/>
                                </a:cubicBezTo>
                                <a:cubicBezTo>
                                  <a:pt x="79" y="555"/>
                                  <a:pt x="60" y="558"/>
                                  <a:pt x="53" y="553"/>
                                </a:cubicBezTo>
                                <a:cubicBezTo>
                                  <a:pt x="53" y="547"/>
                                  <a:pt x="53" y="541"/>
                                  <a:pt x="53" y="535"/>
                                </a:cubicBezTo>
                                <a:cubicBezTo>
                                  <a:pt x="50" y="517"/>
                                  <a:pt x="53" y="497"/>
                                  <a:pt x="52" y="479"/>
                                </a:cubicBezTo>
                                <a:cubicBezTo>
                                  <a:pt x="51" y="459"/>
                                  <a:pt x="55" y="428"/>
                                  <a:pt x="54" y="398"/>
                                </a:cubicBezTo>
                                <a:cubicBezTo>
                                  <a:pt x="53" y="382"/>
                                  <a:pt x="54" y="365"/>
                                  <a:pt x="55" y="349"/>
                                </a:cubicBezTo>
                                <a:cubicBezTo>
                                  <a:pt x="56" y="347"/>
                                  <a:pt x="56" y="346"/>
                                  <a:pt x="56" y="344"/>
                                </a:cubicBezTo>
                                <a:cubicBezTo>
                                  <a:pt x="57" y="327"/>
                                  <a:pt x="59" y="311"/>
                                  <a:pt x="61" y="298"/>
                                </a:cubicBezTo>
                                <a:cubicBezTo>
                                  <a:pt x="60" y="296"/>
                                  <a:pt x="59" y="293"/>
                                  <a:pt x="60" y="290"/>
                                </a:cubicBezTo>
                                <a:cubicBezTo>
                                  <a:pt x="59" y="287"/>
                                  <a:pt x="62" y="289"/>
                                  <a:pt x="61" y="286"/>
                                </a:cubicBezTo>
                                <a:cubicBezTo>
                                  <a:pt x="61" y="268"/>
                                  <a:pt x="63" y="245"/>
                                  <a:pt x="65" y="228"/>
                                </a:cubicBezTo>
                                <a:cubicBezTo>
                                  <a:pt x="65" y="227"/>
                                  <a:pt x="64" y="225"/>
                                  <a:pt x="64" y="223"/>
                                </a:cubicBezTo>
                                <a:cubicBezTo>
                                  <a:pt x="65" y="210"/>
                                  <a:pt x="67" y="192"/>
                                  <a:pt x="67" y="174"/>
                                </a:cubicBezTo>
                                <a:cubicBezTo>
                                  <a:pt x="67" y="165"/>
                                  <a:pt x="67" y="155"/>
                                  <a:pt x="67" y="148"/>
                                </a:cubicBezTo>
                                <a:cubicBezTo>
                                  <a:pt x="67" y="147"/>
                                  <a:pt x="67" y="147"/>
                                  <a:pt x="67" y="147"/>
                                </a:cubicBezTo>
                                <a:cubicBezTo>
                                  <a:pt x="62" y="134"/>
                                  <a:pt x="71" y="62"/>
                                  <a:pt x="71" y="48"/>
                                </a:cubicBezTo>
                                <a:cubicBezTo>
                                  <a:pt x="72" y="48"/>
                                  <a:pt x="74" y="48"/>
                                  <a:pt x="75" y="48"/>
                                </a:cubicBezTo>
                                <a:cubicBezTo>
                                  <a:pt x="85" y="48"/>
                                  <a:pt x="94" y="50"/>
                                  <a:pt x="100" y="51"/>
                                </a:cubicBezTo>
                                <a:cubicBezTo>
                                  <a:pt x="100" y="51"/>
                                  <a:pt x="100" y="51"/>
                                  <a:pt x="101" y="51"/>
                                </a:cubicBezTo>
                                <a:cubicBezTo>
                                  <a:pt x="101" y="51"/>
                                  <a:pt x="102" y="50"/>
                                  <a:pt x="103" y="50"/>
                                </a:cubicBezTo>
                                <a:cubicBezTo>
                                  <a:pt x="104" y="50"/>
                                  <a:pt x="104" y="49"/>
                                  <a:pt x="105" y="49"/>
                                </a:cubicBezTo>
                                <a:cubicBezTo>
                                  <a:pt x="105" y="49"/>
                                  <a:pt x="105" y="49"/>
                                  <a:pt x="105" y="49"/>
                                </a:cubicBezTo>
                                <a:cubicBezTo>
                                  <a:pt x="118" y="51"/>
                                  <a:pt x="128" y="51"/>
                                  <a:pt x="140" y="52"/>
                                </a:cubicBezTo>
                                <a:cubicBezTo>
                                  <a:pt x="143" y="51"/>
                                  <a:pt x="146" y="51"/>
                                  <a:pt x="149" y="51"/>
                                </a:cubicBezTo>
                                <a:cubicBezTo>
                                  <a:pt x="152" y="51"/>
                                  <a:pt x="155" y="51"/>
                                  <a:pt x="158" y="52"/>
                                </a:cubicBezTo>
                                <a:cubicBezTo>
                                  <a:pt x="161" y="52"/>
                                  <a:pt x="164" y="52"/>
                                  <a:pt x="168" y="52"/>
                                </a:cubicBezTo>
                                <a:cubicBezTo>
                                  <a:pt x="171" y="52"/>
                                  <a:pt x="175" y="52"/>
                                  <a:pt x="179" y="51"/>
                                </a:cubicBezTo>
                                <a:cubicBezTo>
                                  <a:pt x="180" y="52"/>
                                  <a:pt x="181" y="52"/>
                                  <a:pt x="182" y="52"/>
                                </a:cubicBezTo>
                                <a:cubicBezTo>
                                  <a:pt x="182" y="52"/>
                                  <a:pt x="183" y="52"/>
                                  <a:pt x="183" y="52"/>
                                </a:cubicBezTo>
                                <a:cubicBezTo>
                                  <a:pt x="184" y="51"/>
                                  <a:pt x="184" y="51"/>
                                  <a:pt x="185" y="51"/>
                                </a:cubicBezTo>
                                <a:cubicBezTo>
                                  <a:pt x="185" y="51"/>
                                  <a:pt x="186" y="52"/>
                                  <a:pt x="187" y="52"/>
                                </a:cubicBezTo>
                                <a:cubicBezTo>
                                  <a:pt x="189" y="39"/>
                                  <a:pt x="185" y="21"/>
                                  <a:pt x="187" y="3"/>
                                </a:cubicBezTo>
                                <a:cubicBezTo>
                                  <a:pt x="186" y="3"/>
                                  <a:pt x="184" y="3"/>
                                  <a:pt x="183" y="3"/>
                                </a:cubicBezTo>
                                <a:cubicBezTo>
                                  <a:pt x="180" y="3"/>
                                  <a:pt x="178" y="3"/>
                                  <a:pt x="176" y="2"/>
                                </a:cubicBezTo>
                                <a:cubicBezTo>
                                  <a:pt x="173" y="2"/>
                                  <a:pt x="171" y="1"/>
                                  <a:pt x="168" y="1"/>
                                </a:cubicBezTo>
                                <a:cubicBezTo>
                                  <a:pt x="167" y="1"/>
                                  <a:pt x="166" y="2"/>
                                  <a:pt x="165" y="2"/>
                                </a:cubicBezTo>
                                <a:cubicBezTo>
                                  <a:pt x="163" y="2"/>
                                  <a:pt x="161" y="3"/>
                                  <a:pt x="160" y="3"/>
                                </a:cubicBezTo>
                                <a:cubicBezTo>
                                  <a:pt x="160" y="3"/>
                                  <a:pt x="160" y="3"/>
                                  <a:pt x="160" y="3"/>
                                </a:cubicBezTo>
                                <a:cubicBezTo>
                                  <a:pt x="155" y="3"/>
                                  <a:pt x="151" y="2"/>
                                  <a:pt x="147" y="2"/>
                                </a:cubicBezTo>
                                <a:cubicBezTo>
                                  <a:pt x="146" y="2"/>
                                  <a:pt x="146" y="2"/>
                                  <a:pt x="145" y="2"/>
                                </a:cubicBezTo>
                                <a:cubicBezTo>
                                  <a:pt x="142" y="2"/>
                                  <a:pt x="140" y="2"/>
                                  <a:pt x="137" y="2"/>
                                </a:cubicBezTo>
                                <a:cubicBezTo>
                                  <a:pt x="136" y="2"/>
                                  <a:pt x="135" y="0"/>
                                  <a:pt x="134" y="0"/>
                                </a:cubicBezTo>
                              </a:path>
                            </a:pathLst>
                          </a:custGeom>
                          <a:solidFill>
                            <a:srgbClr val="BE8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3" o:spid="_x0000_s1026" style="position:absolute;margin-left:642.45pt;margin-top:377.25pt;width:47.05pt;height:157.4pt;z-index:251698176" coordorigin="-12" coordsize="1120,3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">
                <v:shape id="Freeform 1334" o:spid="_x0000_s1027" style="position:absolute;left:533;top:3619;width:101;height:18;visibility:visible;mso-wrap-style:square;v-text-anchor:top" coordsize="1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zRvMMA&#10;AADdAAAADwAAAGRycy9kb3ducmV2LnhtbERP24rCMBB9F/yHMIJvmnrB1WqURVZXfBBW/YChGdvu&#10;NpPSxLb+vVkQfJvDuc5q05pC1FS53LKC0TACQZxYnXOq4HrZDeYgnEfWWFgmBQ9ysFl3OyuMtW34&#10;h+qzT0UIYRejgsz7MpbSJRkZdENbEgfuZiuDPsAqlbrCJoSbQo6jaCYN5hwaMixpm1Hyd74bBeP9&#10;STf6+jttR/X2+Pi6TBbfJ1aq32s/lyA8tf4tfrkPOsz/iCbw/004Qa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zRvMMAAADdAAAADwAAAAAAAAAAAAAAAACYAgAAZHJzL2Rv&#10;d25yZXYueG1sUEsFBgAAAAAEAAQA9QAAAIgDAAAAAA==&#10;" path="m17,c13,1,9,2,5,2,3,2,2,1,,1,1,3,4,3,7,3v1,,2,,3,c11,3,12,3,13,3v1,,3,,4,c17,2,17,1,17,e" fillcolor="#be8a2c" stroked="f">
                  <v:path arrowok="t" o:connecttype="custom" o:connectlocs="101,0;30,12;0,6;42,18;59,18;77,18;101,18;101,0" o:connectangles="0,0,0,0,0,0,0,0"/>
                </v:shape>
                <v:shape id="Freeform 1335" o:spid="_x0000_s1028" style="position:absolute;left:207;top:3595;width:89;height:24;visibility:visible;mso-wrap-style:square;v-text-anchor:top" coordsize="1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ucBsMA&#10;AADdAAAADwAAAGRycy9kb3ducmV2LnhtbERP32vCMBB+F/Y/hBv4MjSZiM5qlDEQBJmiK+jj0dza&#10;YnMpTWy7/34ZDHy7j+/nrTa9rURLjS8da3gdKxDEmTMl5xrSr+3oDYQPyAYrx6Thhzxs1k+DFSbG&#10;dXyi9hxyEUPYJ6ihCKFOpPRZQRb92NXEkft2jcUQYZNL02AXw20lJ0rNpMWSY0OBNX0UlN3Od6vh&#10;0xxv7K/Xe+rVJWvT/YEX3YvWw+f+fQkiUB8e4n/3zsT5czWFv2/i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ucBsMAAADdAAAADwAAAAAAAAAAAAAAAACYAgAAZHJzL2Rv&#10;d25yZXYueG1sUEsFBgAAAAAEAAQA9QAAAIgDAAAAAA==&#10;" path="m1,c,3,3,4,6,4,7,4,8,3,9,3v1,,2,,3,c13,3,14,3,15,4,15,1,12,2,10,,10,2,9,2,7,2,5,2,2,1,1,e" fillcolor="#be8a2c" stroked="f">
                  <v:path arrowok="t" o:connecttype="custom" o:connectlocs="6,0;36,24;53,18;71,18;89,24;59,0;42,12;6,0" o:connectangles="0,0,0,0,0,0,0,0"/>
                </v:shape>
                <v:shape id="Freeform 1336" o:spid="_x0000_s1029" style="position:absolute;left:557;top:3536;width:23;height:6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0OU8QA&#10;AADdAAAADwAAAGRycy9kb3ducmV2LnhtbERP32vCMBB+H/g/hBP2MjSdMB2dsYgwHMoQneAej+ZM&#10;q82lNFnb/ffLQPDtPr6fN896W4mWGl86VvA8TkAQ506XbBQcv95HryB8QNZYOSYFv+QhWwwe5phq&#10;1/Ge2kMwIoawT1FBEUKdSunzgiz6sauJI3d2jcUQYWOkbrCL4baSkySZSoslx4YCa1oVlF8PP1bB&#10;bns2ZLbfm/zzCfnS7U+nzZqVehz2yzcQgfpwF9/cHzrOnyUv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NDlPEAAAA3QAAAA8AAAAAAAAAAAAAAAAAmAIAAGRycy9k&#10;b3ducmV2LnhtbFBLBQYAAAAABAAEAPUAAACJAwAAAAA=&#10;" path="m4,c2,,1,,,1v,,,,,c1,1,3,1,4,1,4,1,4,,4,e" fillcolor="#be8a2c" stroked="f">
                  <v:path arrowok="t" o:connecttype="custom" o:connectlocs="23,0;0,6;0,6;23,6;23,0" o:connectangles="0,0,0,0,0"/>
                </v:shape>
                <v:shape id="Freeform 1337" o:spid="_x0000_s1030" style="position:absolute;left:195;top:3070;width:18;height:148;visibility:visible;mso-wrap-style:square;v-text-anchor:top" coordsize="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Yh88EA&#10;AADdAAAADwAAAGRycy9kb3ducmV2LnhtbERPTWvCQBC9C/0PyxR6Ed3YQxqiq5SC1JvESs7D7phN&#10;m50N2a3Gf+8Kgrd5vM9ZbUbXiTMNofWsYDHPQBBrb1puFBx/trMCRIjIBjvPpOBKATbrl8kKS+Mv&#10;XNH5EBuRQjiUqMDG2JdSBm3JYZj7njhxJz84jAkOjTQDXlK46+R7luXSYcupwWJPX5b03+HfKWAz&#10;2tNUV3v9q52230Ud5a5W6u11/FyCiDTGp/jh3pk0/yPL4f5NOkG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GIfPBAAAA3QAAAA8AAAAAAAAAAAAAAAAAmAIAAGRycy9kb3du&#10;cmV2LnhtbFBLBQYAAAAABAAEAPUAAACGAwAAAAA=&#10;" path="m2,12c1,13,1,15,,16v3,,,2,,3c,19,,19,,19v2,,2,1,1,3c1,22,1,22,1,23v,,,,,1c1,24,1,25,1,25v,,1,,1,c2,21,2,16,2,12m2,c2,2,1,5,1,7v,1,,1,1,1c2,6,2,3,2,e" fillcolor="#be8a2c" stroked="f">
                  <v:path arrowok="t" o:connecttype="custom" o:connectlocs="12,71;0,95;0,112;0,112;6,130;6,136;6,142;6,148;12,148;12,71;12,0;6,41;12,47;12,0" o:connectangles="0,0,0,0,0,0,0,0,0,0,0,0,0,0"/>
                  <o:lock v:ext="edit" verticies="t"/>
                </v:shape>
                <v:shape id="Freeform 1338" o:spid="_x0000_s1031" style="position:absolute;left:195;top:2739;width:12;height:42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/7sIA&#10;AADdAAAADwAAAGRycy9kb3ducmV2LnhtbERPzYrCMBC+L+w7hFnY25q6CyrVKKIsePFg6wOMzZgU&#10;m0lp0lrf3iwseJuP73dWm9E1YqAu1J4VTCcZCOLK65qNgnP5+7UAESKyxsYzKXhQgM36/W2FufZ3&#10;PtFQRCNSCIccFdgY21zKUFlyGCa+JU7c1XcOY4KdkbrDewp3jfzOspl0WHNqsNjSzlJ1K3qn4NQM&#10;ZX+7HPeH0exNaX52ti8eSn1+jNsliEhjfIn/3Qed5s+zOfx9k0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ZD/uwgAAAN0AAAAPAAAAAAAAAAAAAAAAAJgCAABkcnMvZG93&#10;bnJldi54bWxQSwUGAAAAAAQABAD1AAAAhwMAAAAA&#10;" path="m,c,2,,5,1,7,1,4,2,1,,e" fillcolor="#be8a2c" stroked="f">
                  <v:path arrowok="t" o:connecttype="custom" o:connectlocs="0,0;6,42;0,0" o:connectangles="0,0,0"/>
                </v:shape>
                <v:shape id="Freeform 1339" o:spid="_x0000_s1032" style="position:absolute;left:106;top:2763;width:6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jPdMUA&#10;AADdAAAADwAAAGRycy9kb3ducmV2LnhtbESPT2sCMRDF7wW/Qxiht5rowZatUURQPPXP2tLrsBl3&#10;g5vJkqS6/fadQ6G3Gd6b936z2oyhV1dK2Ue2MJ8ZUMRNdJ5bCx+n/cMTqFyQHfaRycIPZdisJ3cr&#10;rFy88Ttd69IqCeFcoYWulKHSOjcdBcyzOBCLdo4pYJE1tdolvEl46PXCmKUO6FkaOhxo11Fzqb+D&#10;hVQ3X4eXZfT7wzGdXj/N286HrbX303H7DKrQWP7Nf9dHJ/iPRnD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M90xQAAAN0AAAAPAAAAAAAAAAAAAAAAAJgCAABkcnMv&#10;ZG93bnJldi54bWxQSwUGAAAAAAQABAD1AAAAigMAAAAA&#10;" path="m,c,,,1,,1,1,1,1,1,1,,,,,,,e" fillcolor="#be8a2c" stroked="f">
                  <v:path arrowok="t" o:connecttype="custom" o:connectlocs="0,0;0,6;6,0;0,0" o:connectangles="0,0,0,0"/>
                </v:shape>
                <v:shape id="Freeform 1340" o:spid="_x0000_s1033" style="position:absolute;left:154;top:2615;width:12;height:154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6sf8QA&#10;AADdAAAADwAAAGRycy9kb3ducmV2LnhtbERP30vDMBB+F/wfwgm+udRN3FaXDRlMBUHpNoaPZ3Om&#10;Zc2lNLFN/3sjCL7dx/fzVptoG9FT52vHCm4nGQji0umajYLjYXezAOEDssbGMSkYycNmfXmxwly7&#10;gQvq98GIFMI+RwVVCG0upS8rsugnriVO3JfrLIYEOyN1h0MKt42cZtm9tFhzaqiwpW1F5Xn/bRUU&#10;8a7/eB3N2/v5cyhieD6NZvak1PVVfHwAESiGf/Gf+0Wn+fNsCb/fpB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urH/EAAAA3QAAAA8AAAAAAAAAAAAAAAAAmAIAAGRycy9k&#10;b3ducmV2LnhtbFBLBQYAAAAABAAEAPUAAACJAwAAAAA=&#10;" path="m1,21c1,23,,25,,26v,,,,1,c1,24,1,22,1,21m1,v,3,,8,,13c1,9,1,5,2,,1,,1,,1,e" fillcolor="#be8a2c" stroked="f">
                  <v:path arrowok="t" o:connecttype="custom" o:connectlocs="6,124;0,154;6,154;6,124;6,0;6,77;12,0;6,0" o:connectangles="0,0,0,0,0,0,0,0"/>
                  <o:lock v:ext="edit" verticies="t"/>
                </v:shape>
                <v:shape id="Freeform 1341" o:spid="_x0000_s1034" style="position:absolute;left:183;top:2332;width:6;height:41;visibility:visible;mso-wrap-style:square;v-text-anchor:top" coordsize="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Rfr8cA&#10;AADdAAAADwAAAGRycy9kb3ducmV2LnhtbESPQWvCQBCF70L/wzIFb7rRg0rqKkUoVYpQTQ/tbcyO&#10;SWp2NuxuNf33nUPB2wzvzXvfLNe9a9WVQmw8G5iMM1DEpbcNVwY+ipfRAlRMyBZbz2TglyKsVw+D&#10;JebW3/hA12OqlIRwzNFAnVKXax3LmhzGse+IRTv74DDJGiptA94k3LV6mmUz7bBhaaixo01N5eX4&#10;4wx8795nu5PdF1+F3/gqu2zfXsOnMcPH/vkJVKI+3c3/11sr+POJ8Ms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kX6/HAAAA3QAAAA8AAAAAAAAAAAAAAAAAmAIAAGRy&#10;cy9kb3ducmV2LnhtbFBLBQYAAAAABAAEAPUAAACMAwAAAAA=&#10;" path="m1,2c1,4,,6,1,7,1,6,1,4,1,2m1,v,,,,,c1,,1,1,1,1,1,1,1,,1,e" fillcolor="#be8a2c" stroked="f">
                  <v:path arrowok="t" o:connecttype="custom" o:connectlocs="6,12;6,41;6,12;6,0;6,0;6,6;6,0" o:connectangles="0,0,0,0,0,0,0"/>
                  <o:lock v:ext="edit" verticies="t"/>
                </v:shape>
                <v:shape id="Freeform 1342" o:spid="_x0000_s1035" style="position:absolute;left:177;top:2049;width:12;height:29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IlV8YA&#10;AADdAAAADwAAAGRycy9kb3ducmV2LnhtbERPTUvDQBC9C/0PyxS82U0KthK7LVII9uChiUrwNmTH&#10;JJqdjbtrm/bXdwuCt3m8z1ltRtOLAznfWVaQzhIQxLXVHTcK3l7zuwcQPiBr7C2TghN52KwnNyvM&#10;tD1yQYcyNCKGsM9QQRvCkEnp65YM+pkdiCP3aZ3BEKFrpHZ4jOGml/MkWUiDHceGFgfatlR/l79G&#10;wU+VFzv9Vb4/n1/27t4WQ5WfP5S6nY5PjyACjeFf/Ofe6Th/maZw/Sae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IlV8YAAADdAAAADwAAAAAAAAAAAAAAAACYAgAAZHJz&#10;L2Rvd25yZXYueG1sUEsFBgAAAAAEAAQA9QAAAIsDAAAAAA==&#10;" path="m1,v,,,,,c1,2,,5,1,5,1,3,2,1,1,e" fillcolor="#be8a2c" stroked="f">
                  <v:path arrowok="t" o:connecttype="custom" o:connectlocs="6,0;6,0;6,29;6,0" o:connectangles="0,0,0,0"/>
                </v:shape>
                <v:shape id="Freeform 1343" o:spid="_x0000_s1036" style="position:absolute;left:314;top:2031;width:6;height:3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CZXMIA&#10;AADdAAAADwAAAGRycy9kb3ducmV2LnhtbERPTWsCMRC9C/6HMEJvml1brKxGEUXoraileBw242Z1&#10;M1mSqNv++kYQepvH+5z5srONuJEPtWMF+SgDQVw6XXOl4OuwHU5BhIissXFMCn4owHLR782x0O7O&#10;O7rtYyVSCIcCFZgY20LKUBqyGEauJU7cyXmLMUFfSe3xnsJtI8dZNpEWa04NBltaGyov+6tVsDno&#10;/PftvNvSt2lfp5808dcjKvUy6FYzEJG6+C9+uj90mv+ej+HxTTp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0JlcwgAAAN0AAAAPAAAAAAAAAAAAAAAAAJgCAABkcnMvZG93&#10;bnJldi54bWxQSwUGAAAAAAQABAD1AAAAhwMAAAAA&#10;" path="m1,c1,2,1,3,,5v1,,1,,1,1c1,4,1,2,1,e" fillcolor="#be8a2c" stroked="f">
                  <v:path arrowok="t" o:connecttype="custom" o:connectlocs="6,0;0,29;6,35;6,0" o:connectangles="0,0,0,0"/>
                </v:shape>
                <v:shape id="Freeform 1344" o:spid="_x0000_s1037" style="position:absolute;left:385;top:838;width:12;height:189;visibility:visible;mso-wrap-style:square;v-text-anchor:top" coordsize="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75McEA&#10;AADdAAAADwAAAGRycy9kb3ducmV2LnhtbERPTWvCQBC9C/6HZQRvOomCltRVRFB7jW2hxyE7TYLZ&#10;2ZBdTfz3XUHobR7vcza7wTbqzp2vnWhI5wkolsKZWkoNX5/H2RsoH0gMNU5Yw4M97Lbj0YYy43rJ&#10;+X4JpYoh4jPSUIXQZoi+qNiSn7uWJXK/rrMUIuxKNB31Mdw2uEiSFVqqJTZU1PKh4uJ6uVkN7Rkf&#10;p8T/rNYpYr84nfPbt8+1nk6G/TuowEP4F7/cHybOX6dLeH4TT8D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++THBAAAA3QAAAA8AAAAAAAAAAAAAAAAAmAIAAGRycy9kb3du&#10;cmV2LnhtbFBLBQYAAAAABAAEAPUAAACGAwAAAAA=&#10;" path="m2,c1,1,,3,,6v,7,,17,,26c,32,,32,,32,1,22,1,11,2,e" fillcolor="#be8a2c" stroked="f">
                  <v:path arrowok="t" o:connecttype="custom" o:connectlocs="12,0;0,35;0,189;0,189;12,0" o:connectangles="0,0,0,0,0"/>
                </v:shape>
                <v:shape id="Freeform 1345" o:spid="_x0000_s1038" style="position:absolute;left:924;top:342;width:36;height:1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IUMIA&#10;AADdAAAADwAAAGRycy9kb3ducmV2LnhtbERPzYrCMBC+L/gOYQRva6ouulSjiCAIexC7PsDYjG2w&#10;mcQm2u7bbxYWvM3H9zurTW8b8aQ2GMcKJuMMBHHptOFKwfl7//4JIkRkjY1jUvBDATbrwdsKc+06&#10;PtGziJVIIRxyVFDH6HMpQ1mTxTB2njhxV9dajAm2ldQtdincNnKaZXNp0XBqqNHTrqbyVjysguPi&#10;cp7erZmbIl4Ox6+Z72TmlRoN++0SRKQ+vsT/7oNO8xeTD/j7Jp0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A4hQwgAAAN0AAAAPAAAAAAAAAAAAAAAAAJgCAABkcnMvZG93&#10;bnJldi54bWxQSwUGAAAAAAQABAD1AAAAhwMAAAAA&#10;" path="m2,c1,,,,1,1v,1,,1,1,1c2,2,2,2,3,2v,,1,,1,c4,2,4,2,5,2,6,1,4,,2,e" fillcolor="#be8a2c" stroked="f">
                  <v:path arrowok="t" o:connecttype="custom" o:connectlocs="12,0;6,6;12,12;18,12;24,12;30,12;12,0" o:connectangles="0,0,0,0,0,0,0"/>
                </v:shape>
                <v:shape id="Freeform 1346" o:spid="_x0000_s1039" style="position:absolute;left:705;top:324;width:35;height:18;visibility:visible;mso-wrap-style:square;v-text-anchor:top" coordsize="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iZCcQA&#10;AADdAAAADwAAAGRycy9kb3ducmV2LnhtbERPTWvCQBC9F/oflil4azaKWk1dRVoF8aBtau9jdpqE&#10;ZmdDdk3Sf98VBG/zeJ+zWPWmEi01rrSsYBjFIIgzq0vOFZy+ts8zEM4ja6wsk4I/crBaPj4sMNG2&#10;409qU5+LEMIuQQWF93UipcsKMugiWxMH7sc2Bn2ATS51g10IN5UcxfFUGiw5NBRY01tB2W96MQrS&#10;o06z8r392JzHs3l3mBzP++9WqcFTv34F4an3d/HNvdNh/stwAtdvwgl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4mQnEAAAA3QAAAA8AAAAAAAAAAAAAAAAAmAIAAGRycy9k&#10;b3ducmV2LnhtbFBLBQYAAAAABAAEAPUAAACJAwAAAAA=&#10;" path="m2,c1,,1,,,,,2,2,3,4,3,5,3,6,2,6,2,5,1,4,,2,e" fillcolor="#be8a2c" stroked="f">
                  <v:path arrowok="t" o:connecttype="custom" o:connectlocs="12,0;0,0;23,18;35,12;12,0" o:connectangles="0,0,0,0,0"/>
                </v:shape>
                <v:shape id="Freeform 1347" o:spid="_x0000_s1040" style="position:absolute;left:622;top:319;width:30;height:17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2xp8MA&#10;AADdAAAADwAAAGRycy9kb3ducmV2LnhtbESP0YrCMBBF34X9hzCCb5oqWKUaRbosLD7tWj9gbMY2&#10;2ExKE239eyMs7NsM9547d7b7wTbiQZ03jhXMZwkI4tJpw5WCc/E1XYPwAVlj45gUPMnDfvcx2mKm&#10;Xc+/9DiFSsQQ9hkqqENoMyl9WZNFP3MtcdSurrMY4tpVUnfYx3DbyEWSpNKi4Xihxpbymsrb6W5j&#10;jSPf1svVZfjMf1qfFr3JCzZKTcbDYQMi0BD+zX/0t47cap7C+5s4gt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2xp8MAAADdAAAADwAAAAAAAAAAAAAAAACYAgAAZHJzL2Rv&#10;d25yZXYueG1sUEsFBgAAAAAEAAQA9QAAAIgDAAAAAA==&#10;" path="m,c,2,2,3,4,3,5,3,5,2,5,1,5,1,5,,4,,3,,3,,3,,2,,2,,1,,1,,1,,,e" fillcolor="#be8a2c" stroked="f">
                  <v:path arrowok="t" o:connecttype="custom" o:connectlocs="0,0;24,17;30,6;24,0;18,0;6,0;0,0" o:connectangles="0,0,0,0,0,0,0"/>
                </v:shape>
                <v:shape id="Freeform 1348" o:spid="_x0000_s1041" style="position:absolute;left:337;top:277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+afcQA&#10;AADdAAAADwAAAGRycy9kb3ducmV2LnhtbESPQWuDQBCF74H8h2UCvcXVHrSYbEJICPRaWwK5De5E&#10;Je6scTdq/fXdQqG3Gd5737zZ7ifTioF611hWkEQxCOLS6oYrBV+f5/UbCOeRNbaWScE3Odjvlost&#10;5tqO/EFD4SsRIOxyVFB73+VSurImgy6yHXHQbrY36MPaV1L3OAa4aeVrHKfSYMPhQo0dHWsq78XT&#10;BAqnF53iPGsZZ7fT1Z+Pl0ei1MtqOmxAeJr8v/kv/a5D/SzJ4PebMIL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/mn3EAAAA3QAAAA8AAAAAAAAAAAAAAAAAmAIAAGRycy9k&#10;b3ducmV2LnhtbFBLBQYAAAAABAAEAPUAAACJAwAAAAA=&#10;" path="m1,c1,1,,2,1,2v,,,-1,,-1c1,1,1,1,1,e" fillcolor="#be8a2c" stroked="f">
                  <v:path arrowok="t" o:connecttype="custom" o:connectlocs="6,0;6,12;6,6;6,0" o:connectangles="0,0,0,0"/>
                </v:shape>
                <v:shape id="Freeform 1349" o:spid="_x0000_s1042" style="position:absolute;left:575;top:236;width:23;height:18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2qMcUA&#10;AADdAAAADwAAAGRycy9kb3ducmV2LnhtbESPQWvCQBCF74L/YRmhN90oVGvqKiJYCl6qLdXjkJ0m&#10;wexszG40/vvOQfA2w3vz3jeLVecqdaUmlJ4NjEcJKOLM25JzAz/f2+EbqBCRLVaeycCdAqyW/d4C&#10;U+tvvKfrIeZKQjikaKCIsU61DllBDsPI18Si/fnGYZS1ybVt8CbhrtKTJJlqhyVLQ4E1bQrKzofW&#10;Gfg47U6/e5rMj1+v00uNvm1x3RrzMujW76AidfFpflx/WsGfjQVXvpER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XaoxxQAAAN0AAAAPAAAAAAAAAAAAAAAAAJgCAABkcnMv&#10;ZG93bnJldi54bWxQSwUGAAAAAAQABAD1AAAAigMAAAAA&#10;" path="m,c,2,2,3,3,3v1,,1,,1,c4,2,3,1,3,,3,,2,,2,,2,,1,,1,,1,,,,,e" fillcolor="#be8a2c" stroked="f">
                  <v:path arrowok="t" o:connecttype="custom" o:connectlocs="0,0;17,18;23,18;17,0;12,0;6,0;0,0" o:connectangles="0,0,0,0,0,0,0"/>
                </v:shape>
                <v:shape id="Freeform 1350" o:spid="_x0000_s1043" style="position:absolute;left:290;top:195;width:24;height:5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mSi8UA&#10;AADdAAAADwAAAGRycy9kb3ducmV2LnhtbERPS2vCQBC+F/wPywheSt2kB2tT11AEqShSfIAeh+y4&#10;SZudDdnVpP++KxR6m4/vObO8t7W4UesrxwrScQKCuHC6YqPgeFg+TUH4gKyxdkwKfshDPh88zDDT&#10;ruMd3fbBiBjCPkMFZQhNJqUvSrLox64hjtzFtRZDhK2RusUuhttaPifJRFqsODaU2NCipOJ7f7UK&#10;PjcXQ2ZzXhfbR+Svbnc6rT9YqdGwf38DEagP/+I/90rH+S/pK9y/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2ZKLxQAAAN0AAAAPAAAAAAAAAAAAAAAAAJgCAABkcnMv&#10;ZG93bnJldi54bWxQSwUGAAAAAAQABAD1AAAAigMAAAAA&#10;" path="m2,c1,,1,,,,,,,1,,1v1,,1,,2,c2,,4,1,4,,3,,3,,2,e" fillcolor="#be8a2c" stroked="f">
                  <v:path arrowok="t" o:connecttype="custom" o:connectlocs="12,0;0,0;0,5;12,5;24,0;12,0" o:connectangles="0,0,0,0,0,0"/>
                </v:shape>
                <v:shape id="Freeform 1351" o:spid="_x0000_s1044" style="position:absolute;left:889;top:165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rItMQA&#10;AADdAAAADwAAAGRycy9kb3ducmV2LnhtbESPQWvCQBCF74X+h2UK3upGD7FE11AigldtEbwN2TEJ&#10;ZmfT7Gpifn3nUOjtDfPmm/c2+eha9aA+NJ4NLOYJKOLS24YrA99f+/cPUCEiW2w9k4EnBci3ry8b&#10;zKwf+EiPU6yUQDhkaKCOscu0DmVNDsPcd8Syu/reYZSxr7TtcRC4a/UySVLtsGH5UGNHRU3l7XR3&#10;QuH0bFOcJquT1XV3ifvi/LMwZvY2fq5BRRrjv/nv+mAl/mop+aWNSN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6yLTEAAAA3QAAAA8AAAAAAAAAAAAAAAAAmAIAAGRycy9k&#10;b3ducmV2LnhtbFBLBQYAAAAABAAEAPUAAACJAwAAAAA=&#10;" path="m,c,1,,1,,2v,,,,1,c1,1,,1,,e" fillcolor="#be8a2c" stroked="f">
                  <v:path arrowok="t" o:connecttype="custom" o:connectlocs="0,0;0,12;6,12;0,0" o:connectangles="0,0,0,0"/>
                </v:shape>
                <v:shape id="Freeform 1352" o:spid="_x0000_s1045" style="position:absolute;left:871;top:124;width:24;height:17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vJEcQA&#10;AADdAAAADwAAAGRycy9kb3ducmV2LnhtbERPS2vCQBC+F/oflin0VjcGmtboKqHQInjxUdTjkJ0m&#10;odnZNLt5+O9doeBtPr7nLFajqUVPrassK5hOIhDEudUVFwq+D58v7yCcR9ZYWyYFF3KwWj4+LDDV&#10;duAd9XtfiBDCLkUFpfdNKqXLSzLoJrYhDtyPbQ36ANtC6haHEG5qGUdRIg1WHBpKbOijpPx33xkF&#10;X+fN+bijeHbaviZ/Ddquw6xT6vlpzOYgPI3+Lv53r3WY/xZP4fZNOE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LyRHEAAAA3QAAAA8AAAAAAAAAAAAAAAAAmAIAAGRycy9k&#10;b3ducmV2LnhtbFBLBQYAAAAABAAEAPUAAACJAwAAAAA=&#10;" path="m,c,2,2,2,4,3,4,2,2,2,2,1,1,,1,,,e" fillcolor="#be8a2c" stroked="f">
                  <v:path arrowok="t" o:connecttype="custom" o:connectlocs="0,0;24,17;12,6;0,0" o:connectangles="0,0,0,0"/>
                </v:shape>
                <v:shape id="Freeform 1353" o:spid="_x0000_s1046" style="position:absolute;left:895;top:195;width:11;height:11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ercEA&#10;AADdAAAADwAAAGRycy9kb3ducmV2LnhtbERPzYrCMBC+C75DGGFvmloWlWosxdXFo1YfYGjGtthM&#10;apPV7j79RhC8zcf3O6u0N424U+dqywqmkwgEcWF1zaWC82k3XoBwHlljY5kU/JKDdD0crDDR9sFH&#10;uue+FCGEXYIKKu/bREpXVGTQTWxLHLiL7Qz6ALtS6g4fIdw0Mo6imTRYc2iosKVNRcU1/zEK+m/b&#10;1vNTPm2Oh88v/LtF3mRbpT5GfbYE4an3b/HLvddh/jyO4flNOEG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UXq3BAAAA3QAAAA8AAAAAAAAAAAAAAAAAmAIAAGRycy9kb3du&#10;cmV2LnhtbFBLBQYAAAAABAAEAPUAAACGAwAAAAA=&#10;" path="m,c,1,1,2,2,2,1,2,1,1,1,,1,,1,,,e" fillcolor="#be8a2c" stroked="f">
                  <v:path arrowok="t" o:connecttype="custom" o:connectlocs="0,0;11,11;6,0;0,0" o:connectangles="0,0,0,0"/>
                </v:shape>
                <v:shape id="Freeform 1354" o:spid="_x0000_s1047" style="position:absolute;left:-12;width:1120;height:3584;visibility:visible;mso-wrap-style:square;v-text-anchor:top" coordsize="189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6FOcUA&#10;AADdAAAADwAAAGRycy9kb3ducmV2LnhtbERPS2vCQBC+F/wPyxR6q5sqtBLdBFGU9tCDD2i9jdkx&#10;iWZnl+w2pv++Kwi9zcf3nFnem0Z01PrasoKXYQKCuLC65lLBfrd6noDwAVljY5kU/JKHPBs8zDDV&#10;9sob6rahFDGEfYoKqhBcKqUvKjLoh9YRR+5kW4MhwraUusVrDDeNHCXJqzRYc2yo0NGiouKy/TEK&#10;5odjvf4uTsu9+7xQ19DHF5+dUk+P/XwKIlAf/sV397uO899GY7h9E0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oU5xQAAAN0AAAAPAAAAAAAAAAAAAAAAAJgCAABkcnMv&#10;ZG93bnJldi54bWxQSwUGAAAAAAQABAD1AAAAigMAAAAA&#10;" path="m101,599v,,,,,c101,599,101,599,101,599v,1,,2,-1,3c99,602,98,602,97,602v-1,,-2,,-3,c93,602,91,602,90,602v-3,,-5,,-6,-2c85,600,87,600,88,600v3,,6,,8,c97,599,98,599,100,599v,,,,1,m34,598v-3,,-5,,-5,-3c30,596,33,597,36,597v1,,3,-1,3,-2c40,597,43,596,44,599v-1,-1,-2,-1,-3,-1c40,598,39,598,37,598v-1,,-2,,-3,m91,586v-1,,-2,,-3,c87,584,89,584,88,583v2,,3,1,3,3m121,581v-2,,-5,,-8,c113,580,115,579,117,579v2,,5,1,4,2m100,581v-2,,-5,-1,-7,-1c93,579,94,579,95,579v1,,1,,2,c98,579,98,579,99,579v,,1,,1,c100,579,100,579,100,579v,,,,,c100,580,100,580,100,581t18,-4c116,576,114,576,112,576v,-1,,-1,2,-1c114,575,115,575,116,575v,,1,,2,c118,575,118,575,118,575v,,,,,c118,575,118,575,118,575v,,,1,,2m20,556v-2,,-1,-3,-1,-5c19,551,19,551,20,551v2,,,3,,5c20,556,20,556,20,556m38,532v,,,,,c38,532,38,532,38,532v,4,,9,,13c38,545,37,545,37,545v,,,,,c37,545,36,545,36,545v,-1,,-1,,-2c36,542,36,542,36,542v1,-2,1,-3,-1,-3c35,539,35,539,35,539v,-1,3,-3,,-3c36,535,36,533,37,532v,,1,,1,m18,537v-3,,-1,-5,-1,-8c20,529,17,535,18,537t6,-21c24,516,24,516,24,516v,,,,,c23,527,24,540,21,549v-2,-7,,-24,3,-33m18,521v-1,,-1,-1,-1,-2c17,517,17,516,18,516v,,1,,1,c19,518,19,519,19,521v-1,,-1,,-1,m37,510v,,,,,c37,510,37,510,37,510v,3,,7,,10c37,523,37,526,37,528v-1,,-1,,-1,-1c34,522,35,512,37,510t-9,31c27,541,28,533,28,530v,-2,-2,-1,-2,-3c26,518,28,512,29,505v,-1,,-1,,-1c30,504,30,504,30,504v-2,13,-1,22,-2,37c28,541,28,541,28,541m18,483v-3,-1,,-7,-1,-11c21,473,18,480,18,483t,-12c17,471,18,469,17,468v1,,2,,3,c20,468,20,468,21,468v,1,,1,-1,1c19,469,18,469,19,471v,,-1,,-1,m36,477v-4,-2,-1,-9,-2,-14c35,464,35,464,35,464v2,1,1,4,1,7c36,473,35,476,36,477t-7,-6c25,471,28,466,27,463v1,,2,,2,1c29,465,29,467,29,469v-1,1,-1,2,,2m13,461v-4,-1,-1,-7,-1,-11c15,451,12,458,13,461m30,438v,,,,,c30,438,30,438,30,438v,2,,4,,5c29,448,29,452,29,456v,2,,4,,6c26,455,26,445,30,438t8,1c36,439,38,435,37,434v,,1,,1,c40,434,38,437,39,439v-1,,-1,,-1,m21,429v1,,1,-1,1,-2c22,426,22,424,23,424v,,1,,1,c24,435,23,446,23,457v-1,,-1,,-1,c21,457,21,456,21,456v,-1,,-1,-1,-1c20,455,20,455,20,455v1,-6,1,-20,1,-26c21,429,21,429,21,429t18,1c38,430,38,430,37,430v,-2,1,-4,1,-7c38,423,39,423,39,423v,3,,5,,7m34,395v,,,,,c37,395,35,401,35,403v-1,,-1,,-1,-1c33,401,34,399,34,397v,,,-1,,-1c34,396,34,395,34,395t1,-1c34,394,34,392,34,391v,-2,,-3,1,-3c35,388,36,388,36,388v,2,,4,,6c35,394,35,394,35,394m26,381v,,,,,c26,381,26,381,26,381v-1,5,-1,10,-1,15c22,395,23,383,26,381t7,-24c30,356,33,349,32,346v,,1,1,1,1c34,348,33,350,33,352v,2,,3,,5m25,338v-2,,,-3,-1,-5c25,333,25,333,25,333v2,,,3,1,5c25,338,25,338,25,338t-1,-6c23,332,23,331,23,329v,-1,,-2,1,-2c24,327,24,327,25,327v-1,2,-1,3,-1,4c24,332,24,332,24,332m22,316v-1,,-1,,-2,c20,314,20,312,20,310v1,,1,,2,c22,312,22,314,22,316t25,20c44,329,48,316,47,307v3,6,,19,,29m49,305v-4,,-1,-5,-2,-8c51,297,48,303,49,305m20,296v-2,,,-3,-1,-5c20,291,20,291,20,291v2,,1,4,1,5c21,296,20,296,20,296t1,-6c20,290,19,288,19,287v,-2,1,-3,2,-3c21,284,21,284,21,284v,2,,4,,6c21,290,21,290,21,290t,-9c21,281,20,281,20,281v,-2,,-5,,-7c21,274,21,274,22,274v,3,,5,-1,7m33,267v-1,,-2,-2,-2,-3c31,263,32,261,33,261v,,,,,c33,263,33,265,33,267v,,,,,m36,240v-4,-1,-1,-7,-1,-10c38,230,35,237,36,240t5,-41c40,199,41,191,41,188v,,,,,c43,188,41,196,41,199v,,,,,m63,71v,,,,,c63,71,63,71,63,71v-1,11,-4,78,-4,89c58,160,58,160,57,160v-3,,,-1,1,-3c59,150,59,77,63,71m56,54v,,,,-1,c55,52,55,49,55,47v2,,3,,5,c60,48,60,48,60,48v,,,1,,1c60,51,60,52,60,54v,,,,,c59,54,59,53,59,52v-1,,-1,,-1,c57,52,57,53,57,53v,1,,1,-1,1m48,49v,,1,-1,1,-1c50,47,50,47,51,47v,,1,,1,c52,49,52,51,52,54,50,53,48,51,47,49v1,,1,,1,m151,46v,,-1,,-1,-1c150,44,151,44,152,44v2,,3,1,2,2c154,46,154,46,153,46v,,,,-1,c152,46,152,46,151,46m117,43v-2,,-5,-1,-4,-2c113,41,114,41,114,41v3,,3,1,5,2c119,43,118,43,117,43t-15,c101,43,99,42,99,40v,,1,,1,c100,40,101,40,101,40v,,1,,1,c102,40,102,40,102,40v1,,2,,2,1c104,42,104,42,103,43v,,,,-1,m51,33v,-1,,-1,,-1c52,32,53,32,54,32v1,,1,,1,1c55,34,53,33,53,34v,1,,1,,1c52,35,52,35,52,35v-1,,-1,,-1,-1c51,34,51,33,51,33t115,3c164,35,162,34,161,31v1,,2,,3,1c163,35,166,34,166,36t-11,c152,35,152,31,151,28v,,1,,1,c152,29,153,29,153,30v,1,1,2,1,3c154,34,154,35,155,35v,1,,1,,1m95,29v-2,,-4,,-5,c90,28,90,26,90,25v,,1,,1,c93,25,94,27,95,29t-34,c54,28,45,30,43,25v7,,14,1,18,4m160,25v-1,,-3,,-3,-1c156,23,157,22,158,22v1,,3,1,2,3m153,25v-2,,-4,,-5,-1c148,22,145,21,145,19v1,,2,2,5,2c150,21,151,21,151,21v,,,,,c151,21,151,21,151,21v,,,,,1c151,23,153,23,153,24v,,,,,1m38,20v1,-1,4,-2,7,-2c51,18,59,21,61,23v,,-1,,-2,c55,23,53,22,50,21v-3,,-6,-1,-9,-1c40,20,39,20,38,20t99,2c137,21,137,20,137,18v1,,2,,3,1c140,20,139,22,141,22v,,,,1,c142,22,142,22,142,22v,,,,,c141,22,141,23,140,23v,,-1,,-1,c138,22,138,22,137,22v,,,,,m131,22v-2,,-4,-1,-3,-4c130,19,131,20,131,22m121,21v-3,,-5,-1,-6,-3c117,18,119,18,122,18v,1,,2,-1,3m148,16v-1,,-3,-1,-5,-1c143,14,144,14,145,14v,,1,,1,c147,14,147,14,148,14v,,,,,c148,14,148,14,148,14v,,,,,c148,15,148,15,148,16t-3,-5c144,9,141,10,140,7v2,,4,,5,c145,9,145,10,145,11m134,v,,,,,1c125,2,116,2,107,2v-8,,-16,,-24,c74,1,66,1,58,1,45,1,34,2,23,4v1,7,-2,7,,12c24,18,20,16,21,19v7,22,-5,120,-3,154c20,197,13,233,17,258v-3,5,-1,6,-2,13c16,276,16,278,14,283v1,7,2,12,-1,22c13,307,16,306,15,309v-1,4,-2,9,-2,16c12,328,14,331,14,332v-2,11,-3,35,-4,57c9,411,7,436,6,445v,3,2,6,2,9c7,468,6,479,5,487v2,13,,16,-1,29c3,518,6,517,5,520v-2,7,-1,15,-2,22c6,559,,585,3,601v49,,92,6,134,6c145,607,153,607,161,606v,-16,6,-35,,-48c156,557,151,557,147,557v-2,,-4,,-6,c139,557,137,557,135,557v-4,,-7,,-10,c121,559,117,559,114,559v-6,,-12,-1,-18,-2c79,555,60,558,53,553v,-6,,-12,,-18c50,517,53,497,52,479v-1,-20,3,-51,2,-81c53,382,54,365,55,349v1,-2,1,-3,1,-5c57,327,59,311,61,298v-1,-2,-2,-5,-1,-8c59,287,62,289,61,286v,-18,2,-41,4,-58c65,227,64,225,64,223v1,-13,3,-31,3,-49c67,165,67,155,67,148v,-1,,-1,,-1c62,134,71,62,71,48v1,,3,,4,c85,48,94,50,100,51v,,,,1,c101,51,102,50,103,50v1,,1,-1,2,-1c105,49,105,49,105,49v13,2,23,2,35,3c143,51,146,51,149,51v3,,6,,9,1c161,52,164,52,168,52v3,,7,,11,-1c180,52,181,52,182,52v,,1,,1,c184,51,184,51,185,51v,,1,1,2,1c189,39,185,21,187,3v-1,,-3,,-4,c180,3,178,3,176,2v-3,,-5,-1,-8,-1c167,1,166,2,165,2v-2,,-4,1,-5,1c160,3,160,3,160,3v-5,,-9,-1,-13,-1c146,2,146,2,145,2v-3,,-5,,-8,c136,2,135,,134,e" fillcolor="#be8a2c" stroked="f">
                  <v:path arrowok="t" o:connecttype="custom" o:connectlocs="533,3554;172,3513;539,3460;717,3430;593,3419;699,3395;119,3253;219,3218;207,3165;142,3047;113,3047;219,3118;172,2976;107,2781;213,2816;172,2740;178,2586;219,2563;142,2503;124,2533;201,2332;201,2309;154,2250;196,2108;136,1943;119,1830;279,1754;124,1712;119,1659;196,1541;243,1110;350,945;356,278;338,313;279,289;901,272;604,254;610,254;314,207;984,213;919,213;255,148;877,142;907,142;243,118;841,130;759,106;847,89;877,94;634,12;101,1523;59,2297;18,3549;741,3289;326,2061;397,1027;610,295;1061,301;1043,12;812,12" o:connectangles="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="001303AA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DD888A0" wp14:editId="36FE384B">
                <wp:simplePos x="0" y="0"/>
                <wp:positionH relativeFrom="column">
                  <wp:posOffset>11146790</wp:posOffset>
                </wp:positionH>
                <wp:positionV relativeFrom="paragraph">
                  <wp:posOffset>782320</wp:posOffset>
                </wp:positionV>
                <wp:extent cx="632460" cy="2103755"/>
                <wp:effectExtent l="2540" t="1270" r="3175" b="0"/>
                <wp:wrapNone/>
                <wp:docPr id="1690" name="Group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460" cy="2103755"/>
                          <a:chOff x="-12" y="-6"/>
                          <a:chExt cx="1151" cy="3456"/>
                        </a:xfrm>
                      </wpg:grpSpPr>
                      <wps:wsp>
                        <wps:cNvPr id="1691" name="Freeform 1322"/>
                        <wps:cNvSpPr>
                          <a:spLocks/>
                        </wps:cNvSpPr>
                        <wps:spPr bwMode="auto">
                          <a:xfrm>
                            <a:off x="433" y="165"/>
                            <a:ext cx="12" cy="6"/>
                          </a:xfrm>
                          <a:custGeom>
                            <a:avLst/>
                            <a:gdLst>
                              <a:gd name="T0" fmla="*/ 1 w 2"/>
                              <a:gd name="T1" fmla="*/ 0 h 1"/>
                              <a:gd name="T2" fmla="*/ 0 w 2"/>
                              <a:gd name="T3" fmla="*/ 0 h 1"/>
                              <a:gd name="T4" fmla="*/ 1 w 2"/>
                              <a:gd name="T5" fmla="*/ 1 h 1"/>
                              <a:gd name="T6" fmla="*/ 1 w 2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1"/>
                                  <a:pt x="1" y="1"/>
                                </a:cubicBezTo>
                                <a:cubicBezTo>
                                  <a:pt x="2" y="1"/>
                                  <a:pt x="2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reeform 1323"/>
                        <wps:cNvSpPr>
                          <a:spLocks/>
                        </wps:cNvSpPr>
                        <wps:spPr bwMode="auto">
                          <a:xfrm>
                            <a:off x="285" y="201"/>
                            <a:ext cx="6" cy="1"/>
                          </a:xfrm>
                          <a:custGeom>
                            <a:avLst/>
                            <a:gdLst>
                              <a:gd name="T0" fmla="*/ 1 w 1"/>
                              <a:gd name="T1" fmla="*/ 0 w 1"/>
                              <a:gd name="T2" fmla="*/ 0 w 1"/>
                              <a:gd name="T3" fmla="*/ 1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1324"/>
                        <wps:cNvSpPr>
                          <a:spLocks/>
                        </wps:cNvSpPr>
                        <wps:spPr bwMode="auto">
                          <a:xfrm>
                            <a:off x="878" y="461"/>
                            <a:ext cx="12" cy="100"/>
                          </a:xfrm>
                          <a:custGeom>
                            <a:avLst/>
                            <a:gdLst>
                              <a:gd name="T0" fmla="*/ 0 w 2"/>
                              <a:gd name="T1" fmla="*/ 0 h 17"/>
                              <a:gd name="T2" fmla="*/ 1 w 2"/>
                              <a:gd name="T3" fmla="*/ 17 h 17"/>
                              <a:gd name="T4" fmla="*/ 1 w 2"/>
                              <a:gd name="T5" fmla="*/ 15 h 17"/>
                              <a:gd name="T6" fmla="*/ 1 w 2"/>
                              <a:gd name="T7" fmla="*/ 1 h 17"/>
                              <a:gd name="T8" fmla="*/ 0 w 2"/>
                              <a:gd name="T9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17">
                                <a:moveTo>
                                  <a:pt x="0" y="0"/>
                                </a:moveTo>
                                <a:cubicBezTo>
                                  <a:pt x="0" y="5"/>
                                  <a:pt x="1" y="11"/>
                                  <a:pt x="1" y="17"/>
                                </a:cubicBezTo>
                                <a:cubicBezTo>
                                  <a:pt x="1" y="16"/>
                                  <a:pt x="1" y="16"/>
                                  <a:pt x="1" y="15"/>
                                </a:cubicBezTo>
                                <a:cubicBezTo>
                                  <a:pt x="1" y="11"/>
                                  <a:pt x="2" y="6"/>
                                  <a:pt x="1" y="1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1325"/>
                        <wps:cNvSpPr>
                          <a:spLocks/>
                        </wps:cNvSpPr>
                        <wps:spPr bwMode="auto">
                          <a:xfrm>
                            <a:off x="902" y="425"/>
                            <a:ext cx="12" cy="48"/>
                          </a:xfrm>
                          <a:custGeom>
                            <a:avLst/>
                            <a:gdLst>
                              <a:gd name="T0" fmla="*/ 1 w 2"/>
                              <a:gd name="T1" fmla="*/ 0 h 8"/>
                              <a:gd name="T2" fmla="*/ 1 w 2"/>
                              <a:gd name="T3" fmla="*/ 0 h 8"/>
                              <a:gd name="T4" fmla="*/ 2 w 2"/>
                              <a:gd name="T5" fmla="*/ 8 h 8"/>
                              <a:gd name="T6" fmla="*/ 2 w 2"/>
                              <a:gd name="T7" fmla="*/ 0 h 8"/>
                              <a:gd name="T8" fmla="*/ 1 w 2"/>
                              <a:gd name="T9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2" y="2"/>
                                  <a:pt x="0" y="7"/>
                                  <a:pt x="2" y="8"/>
                                </a:cubicBezTo>
                                <a:cubicBezTo>
                                  <a:pt x="2" y="6"/>
                                  <a:pt x="2" y="3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1326"/>
                        <wps:cNvSpPr>
                          <a:spLocks/>
                        </wps:cNvSpPr>
                        <wps:spPr bwMode="auto">
                          <a:xfrm>
                            <a:off x="914" y="927"/>
                            <a:ext cx="1" cy="42"/>
                          </a:xfrm>
                          <a:custGeom>
                            <a:avLst/>
                            <a:gdLst>
                              <a:gd name="T0" fmla="*/ 0 h 7"/>
                              <a:gd name="T1" fmla="*/ 0 h 7"/>
                              <a:gd name="T2" fmla="*/ 7 h 7"/>
                              <a:gd name="T3" fmla="*/ 0 h 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3"/>
                                  <a:pt x="0" y="5"/>
                                  <a:pt x="0" y="7"/>
                                </a:cubicBezTo>
                                <a:cubicBezTo>
                                  <a:pt x="0" y="5"/>
                                  <a:pt x="0" y="2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1327"/>
                        <wps:cNvSpPr>
                          <a:spLocks/>
                        </wps:cNvSpPr>
                        <wps:spPr bwMode="auto">
                          <a:xfrm>
                            <a:off x="872" y="3095"/>
                            <a:ext cx="6" cy="18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"/>
                              <a:gd name="T2" fmla="*/ 0 w 1"/>
                              <a:gd name="T3" fmla="*/ 0 h 3"/>
                              <a:gd name="T4" fmla="*/ 0 w 1"/>
                              <a:gd name="T5" fmla="*/ 3 h 3"/>
                              <a:gd name="T6" fmla="*/ 1 w 1"/>
                              <a:gd name="T7" fmla="*/ 3 h 3"/>
                              <a:gd name="T8" fmla="*/ 1 w 1"/>
                              <a:gd name="T9" fmla="*/ 1 h 3"/>
                              <a:gd name="T10" fmla="*/ 0 w 1"/>
                              <a:gd name="T11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1"/>
                                  <a:pt x="0" y="2"/>
                                  <a:pt x="0" y="3"/>
                                </a:cubicBezTo>
                                <a:cubicBezTo>
                                  <a:pt x="0" y="3"/>
                                  <a:pt x="1" y="3"/>
                                  <a:pt x="1" y="3"/>
                                </a:cubicBezTo>
                                <a:cubicBezTo>
                                  <a:pt x="1" y="2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1328"/>
                        <wps:cNvSpPr>
                          <a:spLocks/>
                        </wps:cNvSpPr>
                        <wps:spPr bwMode="auto">
                          <a:xfrm>
                            <a:off x="896" y="3101"/>
                            <a:ext cx="6" cy="1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2"/>
                              <a:gd name="T2" fmla="*/ 0 w 1"/>
                              <a:gd name="T3" fmla="*/ 2 h 2"/>
                              <a:gd name="T4" fmla="*/ 1 w 1"/>
                              <a:gd name="T5" fmla="*/ 2 h 2"/>
                              <a:gd name="T6" fmla="*/ 1 w 1"/>
                              <a:gd name="T7" fmla="*/ 0 h 2"/>
                              <a:gd name="T8" fmla="*/ 0 w 1"/>
                              <a:gd name="T9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1"/>
                                  <a:pt x="0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1"/>
                                  <a:pt x="1" y="1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1329"/>
                        <wps:cNvSpPr>
                          <a:spLocks/>
                        </wps:cNvSpPr>
                        <wps:spPr bwMode="auto">
                          <a:xfrm>
                            <a:off x="890" y="3231"/>
                            <a:ext cx="24" cy="1"/>
                          </a:xfrm>
                          <a:custGeom>
                            <a:avLst/>
                            <a:gdLst>
                              <a:gd name="T0" fmla="*/ 4 w 4"/>
                              <a:gd name="T1" fmla="*/ 0 w 4"/>
                              <a:gd name="T2" fmla="*/ 0 w 4"/>
                              <a:gd name="T3" fmla="*/ 4 w 4"/>
                              <a:gd name="T4" fmla="*/ 4 w 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4" y="0"/>
                                </a:moveTo>
                                <a:cubicBezTo>
                                  <a:pt x="3" y="0"/>
                                  <a:pt x="1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2" y="0"/>
                                  <a:pt x="3" y="0"/>
                                  <a:pt x="4" y="0"/>
                                </a:cubicBez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Freeform 1330"/>
                        <wps:cNvSpPr>
                          <a:spLocks/>
                        </wps:cNvSpPr>
                        <wps:spPr bwMode="auto">
                          <a:xfrm>
                            <a:off x="890" y="3267"/>
                            <a:ext cx="59" cy="6"/>
                          </a:xfrm>
                          <a:custGeom>
                            <a:avLst/>
                            <a:gdLst>
                              <a:gd name="T0" fmla="*/ 2 w 10"/>
                              <a:gd name="T1" fmla="*/ 0 h 1"/>
                              <a:gd name="T2" fmla="*/ 0 w 10"/>
                              <a:gd name="T3" fmla="*/ 0 h 1"/>
                              <a:gd name="T4" fmla="*/ 9 w 10"/>
                              <a:gd name="T5" fmla="*/ 1 h 1"/>
                              <a:gd name="T6" fmla="*/ 10 w 10"/>
                              <a:gd name="T7" fmla="*/ 1 h 1"/>
                              <a:gd name="T8" fmla="*/ 2 w 10"/>
                              <a:gd name="T9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1">
                                <a:moveTo>
                                  <a:pt x="2" y="0"/>
                                </a:moveTo>
                                <a:cubicBezTo>
                                  <a:pt x="2" y="0"/>
                                  <a:pt x="1" y="0"/>
                                  <a:pt x="0" y="0"/>
                                </a:cubicBezTo>
                                <a:cubicBezTo>
                                  <a:pt x="3" y="1"/>
                                  <a:pt x="6" y="1"/>
                                  <a:pt x="9" y="1"/>
                                </a:cubicBezTo>
                                <a:cubicBezTo>
                                  <a:pt x="9" y="1"/>
                                  <a:pt x="10" y="1"/>
                                  <a:pt x="10" y="1"/>
                                </a:cubicBezTo>
                                <a:cubicBezTo>
                                  <a:pt x="7" y="1"/>
                                  <a:pt x="5" y="0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1331"/>
                        <wps:cNvSpPr>
                          <a:spLocks noEditPoints="1"/>
                        </wps:cNvSpPr>
                        <wps:spPr bwMode="auto">
                          <a:xfrm>
                            <a:off x="356" y="3332"/>
                            <a:ext cx="12" cy="23"/>
                          </a:xfrm>
                          <a:custGeom>
                            <a:avLst/>
                            <a:gdLst>
                              <a:gd name="T0" fmla="*/ 2 w 2"/>
                              <a:gd name="T1" fmla="*/ 3 h 4"/>
                              <a:gd name="T2" fmla="*/ 1 w 2"/>
                              <a:gd name="T3" fmla="*/ 3 h 4"/>
                              <a:gd name="T4" fmla="*/ 1 w 2"/>
                              <a:gd name="T5" fmla="*/ 4 h 4"/>
                              <a:gd name="T6" fmla="*/ 2 w 2"/>
                              <a:gd name="T7" fmla="*/ 4 h 4"/>
                              <a:gd name="T8" fmla="*/ 2 w 2"/>
                              <a:gd name="T9" fmla="*/ 3 h 4"/>
                              <a:gd name="T10" fmla="*/ 0 w 2"/>
                              <a:gd name="T11" fmla="*/ 0 h 4"/>
                              <a:gd name="T12" fmla="*/ 0 w 2"/>
                              <a:gd name="T13" fmla="*/ 0 h 4"/>
                              <a:gd name="T14" fmla="*/ 0 w 2"/>
                              <a:gd name="T15" fmla="*/ 0 h 4"/>
                              <a:gd name="T16" fmla="*/ 0 w 2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2" y="3"/>
                                </a:moveTo>
                                <a:cubicBezTo>
                                  <a:pt x="2" y="3"/>
                                  <a:pt x="1" y="3"/>
                                  <a:pt x="1" y="3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2" y="4"/>
                                  <a:pt x="2" y="4"/>
                                  <a:pt x="2" y="4"/>
                                </a:cubicBezTo>
                                <a:cubicBezTo>
                                  <a:pt x="2" y="4"/>
                                  <a:pt x="2" y="4"/>
                                  <a:pt x="2" y="3"/>
                                </a:cubicBezTo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1332"/>
                        <wps:cNvSpPr>
                          <a:spLocks noEditPoints="1"/>
                        </wps:cNvSpPr>
                        <wps:spPr bwMode="auto">
                          <a:xfrm>
                            <a:off x="-12" y="-6"/>
                            <a:ext cx="1151" cy="3456"/>
                          </a:xfrm>
                          <a:custGeom>
                            <a:avLst/>
                            <a:gdLst>
                              <a:gd name="T0" fmla="*/ 64 w 194"/>
                              <a:gd name="T1" fmla="*/ 569 h 585"/>
                              <a:gd name="T2" fmla="*/ 87 w 194"/>
                              <a:gd name="T3" fmla="*/ 564 h 585"/>
                              <a:gd name="T4" fmla="*/ 67 w 194"/>
                              <a:gd name="T5" fmla="*/ 565 h 585"/>
                              <a:gd name="T6" fmla="*/ 76 w 194"/>
                              <a:gd name="T7" fmla="*/ 560 h 585"/>
                              <a:gd name="T8" fmla="*/ 46 w 194"/>
                              <a:gd name="T9" fmla="*/ 559 h 585"/>
                              <a:gd name="T10" fmla="*/ 62 w 194"/>
                              <a:gd name="T11" fmla="*/ 565 h 585"/>
                              <a:gd name="T12" fmla="*/ 170 w 194"/>
                              <a:gd name="T13" fmla="*/ 556 h 585"/>
                              <a:gd name="T14" fmla="*/ 119 w 194"/>
                              <a:gd name="T15" fmla="*/ 550 h 585"/>
                              <a:gd name="T16" fmla="*/ 55 w 194"/>
                              <a:gd name="T17" fmla="*/ 556 h 585"/>
                              <a:gd name="T18" fmla="*/ 165 w 194"/>
                              <a:gd name="T19" fmla="*/ 551 h 585"/>
                              <a:gd name="T20" fmla="*/ 159 w 194"/>
                              <a:gd name="T21" fmla="*/ 540 h 585"/>
                              <a:gd name="T22" fmla="*/ 92 w 194"/>
                              <a:gd name="T23" fmla="*/ 540 h 585"/>
                              <a:gd name="T24" fmla="*/ 51 w 194"/>
                              <a:gd name="T25" fmla="*/ 537 h 585"/>
                              <a:gd name="T26" fmla="*/ 105 w 194"/>
                              <a:gd name="T27" fmla="*/ 539 h 585"/>
                              <a:gd name="T28" fmla="*/ 151 w 194"/>
                              <a:gd name="T29" fmla="*/ 523 h 585"/>
                              <a:gd name="T30" fmla="*/ 150 w 194"/>
                              <a:gd name="T31" fmla="*/ 528 h 585"/>
                              <a:gd name="T32" fmla="*/ 145 w 194"/>
                              <a:gd name="T33" fmla="*/ 504 h 585"/>
                              <a:gd name="T34" fmla="*/ 160 w 194"/>
                              <a:gd name="T35" fmla="*/ 427 h 585"/>
                              <a:gd name="T36" fmla="*/ 163 w 194"/>
                              <a:gd name="T37" fmla="*/ 361 h 585"/>
                              <a:gd name="T38" fmla="*/ 176 w 194"/>
                              <a:gd name="T39" fmla="*/ 339 h 585"/>
                              <a:gd name="T40" fmla="*/ 176 w 194"/>
                              <a:gd name="T41" fmla="*/ 333 h 585"/>
                              <a:gd name="T42" fmla="*/ 146 w 194"/>
                              <a:gd name="T43" fmla="*/ 324 h 585"/>
                              <a:gd name="T44" fmla="*/ 173 w 194"/>
                              <a:gd name="T45" fmla="*/ 302 h 585"/>
                              <a:gd name="T46" fmla="*/ 170 w 194"/>
                              <a:gd name="T47" fmla="*/ 288 h 585"/>
                              <a:gd name="T48" fmla="*/ 167 w 194"/>
                              <a:gd name="T49" fmla="*/ 279 h 585"/>
                              <a:gd name="T50" fmla="*/ 151 w 194"/>
                              <a:gd name="T51" fmla="*/ 227 h 585"/>
                              <a:gd name="T52" fmla="*/ 163 w 194"/>
                              <a:gd name="T53" fmla="*/ 234 h 585"/>
                              <a:gd name="T54" fmla="*/ 145 w 194"/>
                              <a:gd name="T55" fmla="*/ 183 h 585"/>
                              <a:gd name="T56" fmla="*/ 147 w 194"/>
                              <a:gd name="T57" fmla="*/ 179 h 585"/>
                              <a:gd name="T58" fmla="*/ 160 w 194"/>
                              <a:gd name="T59" fmla="*/ 154 h 585"/>
                              <a:gd name="T60" fmla="*/ 163 w 194"/>
                              <a:gd name="T61" fmla="*/ 185 h 585"/>
                              <a:gd name="T62" fmla="*/ 172 w 194"/>
                              <a:gd name="T63" fmla="*/ 160 h 585"/>
                              <a:gd name="T64" fmla="*/ 155 w 194"/>
                              <a:gd name="T65" fmla="*/ 147 h 585"/>
                              <a:gd name="T66" fmla="*/ 145 w 194"/>
                              <a:gd name="T67" fmla="*/ 133 h 585"/>
                              <a:gd name="T68" fmla="*/ 160 w 194"/>
                              <a:gd name="T69" fmla="*/ 85 h 585"/>
                              <a:gd name="T70" fmla="*/ 137 w 194"/>
                              <a:gd name="T71" fmla="*/ 75 h 585"/>
                              <a:gd name="T72" fmla="*/ 159 w 194"/>
                              <a:gd name="T73" fmla="*/ 68 h 585"/>
                              <a:gd name="T74" fmla="*/ 148 w 194"/>
                              <a:gd name="T75" fmla="*/ 65 h 585"/>
                              <a:gd name="T76" fmla="*/ 138 w 194"/>
                              <a:gd name="T77" fmla="*/ 76 h 585"/>
                              <a:gd name="T78" fmla="*/ 141 w 194"/>
                              <a:gd name="T79" fmla="*/ 71 h 585"/>
                              <a:gd name="T80" fmla="*/ 156 w 194"/>
                              <a:gd name="T81" fmla="*/ 54 h 585"/>
                              <a:gd name="T82" fmla="*/ 55 w 194"/>
                              <a:gd name="T83" fmla="*/ 36 h 585"/>
                              <a:gd name="T84" fmla="*/ 51 w 194"/>
                              <a:gd name="T85" fmla="*/ 31 h 585"/>
                              <a:gd name="T86" fmla="*/ 74 w 194"/>
                              <a:gd name="T87" fmla="*/ 31 h 585"/>
                              <a:gd name="T88" fmla="*/ 78 w 194"/>
                              <a:gd name="T89" fmla="*/ 23 h 585"/>
                              <a:gd name="T90" fmla="*/ 82 w 194"/>
                              <a:gd name="T91" fmla="*/ 7 h 585"/>
                              <a:gd name="T92" fmla="*/ 143 w 194"/>
                              <a:gd name="T93" fmla="*/ 9 h 585"/>
                              <a:gd name="T94" fmla="*/ 7 w 194"/>
                              <a:gd name="T95" fmla="*/ 57 h 585"/>
                              <a:gd name="T96" fmla="*/ 81 w 194"/>
                              <a:gd name="T97" fmla="*/ 53 h 585"/>
                              <a:gd name="T98" fmla="*/ 132 w 194"/>
                              <a:gd name="T99" fmla="*/ 324 h 585"/>
                              <a:gd name="T100" fmla="*/ 129 w 194"/>
                              <a:gd name="T101" fmla="*/ 529 h 585"/>
                              <a:gd name="T102" fmla="*/ 46 w 194"/>
                              <a:gd name="T103" fmla="*/ 531 h 585"/>
                              <a:gd name="T104" fmla="*/ 19 w 194"/>
                              <a:gd name="T105" fmla="*/ 585 h 585"/>
                              <a:gd name="T106" fmla="*/ 53 w 194"/>
                              <a:gd name="T107" fmla="*/ 583 h 585"/>
                              <a:gd name="T108" fmla="*/ 186 w 194"/>
                              <a:gd name="T109" fmla="*/ 452 h 585"/>
                              <a:gd name="T110" fmla="*/ 179 w 194"/>
                              <a:gd name="T111" fmla="*/ 285 h 585"/>
                              <a:gd name="T112" fmla="*/ 175 w 194"/>
                              <a:gd name="T113" fmla="*/ 62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4" h="585">
                                <a:moveTo>
                                  <a:pt x="63" y="577"/>
                                </a:moveTo>
                                <a:cubicBezTo>
                                  <a:pt x="63" y="576"/>
                                  <a:pt x="62" y="574"/>
                                  <a:pt x="62" y="573"/>
                                </a:cubicBezTo>
                                <a:cubicBezTo>
                                  <a:pt x="64" y="575"/>
                                  <a:pt x="67" y="574"/>
                                  <a:pt x="68" y="577"/>
                                </a:cubicBezTo>
                                <a:cubicBezTo>
                                  <a:pt x="66" y="577"/>
                                  <a:pt x="64" y="577"/>
                                  <a:pt x="63" y="577"/>
                                </a:cubicBezTo>
                                <a:moveTo>
                                  <a:pt x="63" y="568"/>
                                </a:moveTo>
                                <a:cubicBezTo>
                                  <a:pt x="63" y="568"/>
                                  <a:pt x="64" y="568"/>
                                  <a:pt x="64" y="568"/>
                                </a:cubicBezTo>
                                <a:cubicBezTo>
                                  <a:pt x="64" y="569"/>
                                  <a:pt x="64" y="569"/>
                                  <a:pt x="64" y="569"/>
                                </a:cubicBezTo>
                                <a:cubicBezTo>
                                  <a:pt x="64" y="570"/>
                                  <a:pt x="63" y="570"/>
                                  <a:pt x="62" y="570"/>
                                </a:cubicBezTo>
                                <a:cubicBezTo>
                                  <a:pt x="62" y="570"/>
                                  <a:pt x="62" y="570"/>
                                  <a:pt x="61" y="570"/>
                                </a:cubicBezTo>
                                <a:cubicBezTo>
                                  <a:pt x="61" y="570"/>
                                  <a:pt x="60" y="570"/>
                                  <a:pt x="60" y="570"/>
                                </a:cubicBezTo>
                                <a:cubicBezTo>
                                  <a:pt x="60" y="570"/>
                                  <a:pt x="59" y="570"/>
                                  <a:pt x="59" y="570"/>
                                </a:cubicBezTo>
                                <a:cubicBezTo>
                                  <a:pt x="59" y="570"/>
                                  <a:pt x="59" y="569"/>
                                  <a:pt x="59" y="568"/>
                                </a:cubicBezTo>
                                <a:cubicBezTo>
                                  <a:pt x="60" y="568"/>
                                  <a:pt x="62" y="568"/>
                                  <a:pt x="63" y="568"/>
                                </a:cubicBezTo>
                                <a:moveTo>
                                  <a:pt x="87" y="564"/>
                                </a:moveTo>
                                <a:cubicBezTo>
                                  <a:pt x="87" y="563"/>
                                  <a:pt x="87" y="562"/>
                                  <a:pt x="87" y="561"/>
                                </a:cubicBezTo>
                                <a:cubicBezTo>
                                  <a:pt x="90" y="561"/>
                                  <a:pt x="92" y="562"/>
                                  <a:pt x="94" y="564"/>
                                </a:cubicBezTo>
                                <a:cubicBezTo>
                                  <a:pt x="91" y="564"/>
                                  <a:pt x="89" y="564"/>
                                  <a:pt x="87" y="564"/>
                                </a:cubicBezTo>
                                <a:moveTo>
                                  <a:pt x="70" y="561"/>
                                </a:moveTo>
                                <a:cubicBezTo>
                                  <a:pt x="70" y="561"/>
                                  <a:pt x="70" y="560"/>
                                  <a:pt x="71" y="560"/>
                                </a:cubicBezTo>
                                <a:cubicBezTo>
                                  <a:pt x="71" y="562"/>
                                  <a:pt x="71" y="563"/>
                                  <a:pt x="71" y="565"/>
                                </a:cubicBezTo>
                                <a:cubicBezTo>
                                  <a:pt x="70" y="565"/>
                                  <a:pt x="68" y="565"/>
                                  <a:pt x="67" y="565"/>
                                </a:cubicBezTo>
                                <a:cubicBezTo>
                                  <a:pt x="67" y="563"/>
                                  <a:pt x="68" y="561"/>
                                  <a:pt x="66" y="561"/>
                                </a:cubicBezTo>
                                <a:cubicBezTo>
                                  <a:pt x="66" y="561"/>
                                  <a:pt x="66" y="561"/>
                                  <a:pt x="65" y="561"/>
                                </a:cubicBezTo>
                                <a:cubicBezTo>
                                  <a:pt x="65" y="561"/>
                                  <a:pt x="66" y="560"/>
                                  <a:pt x="67" y="560"/>
                                </a:cubicBezTo>
                                <a:cubicBezTo>
                                  <a:pt x="67" y="560"/>
                                  <a:pt x="68" y="560"/>
                                  <a:pt x="68" y="560"/>
                                </a:cubicBezTo>
                                <a:cubicBezTo>
                                  <a:pt x="69" y="560"/>
                                  <a:pt x="69" y="561"/>
                                  <a:pt x="70" y="561"/>
                                </a:cubicBezTo>
                                <a:moveTo>
                                  <a:pt x="80" y="564"/>
                                </a:moveTo>
                                <a:cubicBezTo>
                                  <a:pt x="78" y="564"/>
                                  <a:pt x="76" y="563"/>
                                  <a:pt x="76" y="560"/>
                                </a:cubicBezTo>
                                <a:cubicBezTo>
                                  <a:pt x="79" y="560"/>
                                  <a:pt x="81" y="561"/>
                                  <a:pt x="80" y="564"/>
                                </a:cubicBezTo>
                                <a:moveTo>
                                  <a:pt x="46" y="559"/>
                                </a:moveTo>
                                <a:cubicBezTo>
                                  <a:pt x="46" y="559"/>
                                  <a:pt x="47" y="559"/>
                                  <a:pt x="47" y="559"/>
                                </a:cubicBezTo>
                                <a:cubicBezTo>
                                  <a:pt x="47" y="559"/>
                                  <a:pt x="48" y="559"/>
                                  <a:pt x="48" y="559"/>
                                </a:cubicBezTo>
                                <a:cubicBezTo>
                                  <a:pt x="49" y="559"/>
                                  <a:pt x="49" y="560"/>
                                  <a:pt x="49" y="560"/>
                                </a:cubicBezTo>
                                <a:cubicBezTo>
                                  <a:pt x="50" y="562"/>
                                  <a:pt x="49" y="562"/>
                                  <a:pt x="48" y="562"/>
                                </a:cubicBezTo>
                                <a:cubicBezTo>
                                  <a:pt x="46" y="562"/>
                                  <a:pt x="45" y="561"/>
                                  <a:pt x="46" y="559"/>
                                </a:cubicBezTo>
                                <a:cubicBezTo>
                                  <a:pt x="46" y="559"/>
                                  <a:pt x="46" y="559"/>
                                  <a:pt x="46" y="559"/>
                                </a:cubicBezTo>
                                <a:moveTo>
                                  <a:pt x="55" y="563"/>
                                </a:moveTo>
                                <a:cubicBezTo>
                                  <a:pt x="56" y="560"/>
                                  <a:pt x="53" y="562"/>
                                  <a:pt x="54" y="559"/>
                                </a:cubicBezTo>
                                <a:cubicBezTo>
                                  <a:pt x="55" y="559"/>
                                  <a:pt x="57" y="559"/>
                                  <a:pt x="59" y="559"/>
                                </a:cubicBezTo>
                                <a:cubicBezTo>
                                  <a:pt x="59" y="562"/>
                                  <a:pt x="62" y="562"/>
                                  <a:pt x="62" y="565"/>
                                </a:cubicBezTo>
                                <a:cubicBezTo>
                                  <a:pt x="62" y="565"/>
                                  <a:pt x="62" y="565"/>
                                  <a:pt x="62" y="565"/>
                                </a:cubicBezTo>
                                <a:cubicBezTo>
                                  <a:pt x="62" y="565"/>
                                  <a:pt x="62" y="565"/>
                                  <a:pt x="62" y="565"/>
                                </a:cubicBezTo>
                                <a:cubicBezTo>
                                  <a:pt x="61" y="564"/>
                                  <a:pt x="59" y="563"/>
                                  <a:pt x="57" y="563"/>
                                </a:cubicBezTo>
                                <a:cubicBezTo>
                                  <a:pt x="57" y="563"/>
                                  <a:pt x="56" y="563"/>
                                  <a:pt x="55" y="563"/>
                                </a:cubicBezTo>
                                <a:moveTo>
                                  <a:pt x="152" y="554"/>
                                </a:moveTo>
                                <a:cubicBezTo>
                                  <a:pt x="153" y="554"/>
                                  <a:pt x="154" y="554"/>
                                  <a:pt x="154" y="554"/>
                                </a:cubicBezTo>
                                <a:cubicBezTo>
                                  <a:pt x="157" y="554"/>
                                  <a:pt x="159" y="555"/>
                                  <a:pt x="162" y="555"/>
                                </a:cubicBezTo>
                                <a:cubicBezTo>
                                  <a:pt x="162" y="555"/>
                                  <a:pt x="162" y="555"/>
                                  <a:pt x="162" y="555"/>
                                </a:cubicBezTo>
                                <a:cubicBezTo>
                                  <a:pt x="165" y="555"/>
                                  <a:pt x="167" y="556"/>
                                  <a:pt x="170" y="556"/>
                                </a:cubicBezTo>
                                <a:cubicBezTo>
                                  <a:pt x="171" y="556"/>
                                  <a:pt x="173" y="556"/>
                                  <a:pt x="175" y="555"/>
                                </a:cubicBezTo>
                                <a:cubicBezTo>
                                  <a:pt x="173" y="557"/>
                                  <a:pt x="170" y="558"/>
                                  <a:pt x="166" y="558"/>
                                </a:cubicBezTo>
                                <a:cubicBezTo>
                                  <a:pt x="160" y="558"/>
                                  <a:pt x="153" y="556"/>
                                  <a:pt x="150" y="554"/>
                                </a:cubicBezTo>
                                <a:cubicBezTo>
                                  <a:pt x="151" y="554"/>
                                  <a:pt x="152" y="554"/>
                                  <a:pt x="152" y="554"/>
                                </a:cubicBezTo>
                                <a:moveTo>
                                  <a:pt x="118" y="554"/>
                                </a:moveTo>
                                <a:cubicBezTo>
                                  <a:pt x="116" y="554"/>
                                  <a:pt x="115" y="552"/>
                                  <a:pt x="114" y="551"/>
                                </a:cubicBezTo>
                                <a:cubicBezTo>
                                  <a:pt x="116" y="550"/>
                                  <a:pt x="118" y="550"/>
                                  <a:pt x="119" y="550"/>
                                </a:cubicBezTo>
                                <a:cubicBezTo>
                                  <a:pt x="119" y="551"/>
                                  <a:pt x="119" y="553"/>
                                  <a:pt x="119" y="554"/>
                                </a:cubicBezTo>
                                <a:cubicBezTo>
                                  <a:pt x="119" y="554"/>
                                  <a:pt x="119" y="554"/>
                                  <a:pt x="118" y="554"/>
                                </a:cubicBezTo>
                                <a:moveTo>
                                  <a:pt x="41" y="553"/>
                                </a:moveTo>
                                <a:cubicBezTo>
                                  <a:pt x="42" y="549"/>
                                  <a:pt x="39" y="550"/>
                                  <a:pt x="39" y="548"/>
                                </a:cubicBezTo>
                                <a:cubicBezTo>
                                  <a:pt x="41" y="549"/>
                                  <a:pt x="43" y="550"/>
                                  <a:pt x="44" y="553"/>
                                </a:cubicBezTo>
                                <a:cubicBezTo>
                                  <a:pt x="43" y="553"/>
                                  <a:pt x="42" y="553"/>
                                  <a:pt x="41" y="553"/>
                                </a:cubicBezTo>
                                <a:moveTo>
                                  <a:pt x="55" y="556"/>
                                </a:moveTo>
                                <a:cubicBezTo>
                                  <a:pt x="52" y="555"/>
                                  <a:pt x="52" y="551"/>
                                  <a:pt x="51" y="547"/>
                                </a:cubicBezTo>
                                <a:cubicBezTo>
                                  <a:pt x="54" y="549"/>
                                  <a:pt x="54" y="552"/>
                                  <a:pt x="55" y="556"/>
                                </a:cubicBezTo>
                                <a:moveTo>
                                  <a:pt x="156" y="548"/>
                                </a:moveTo>
                                <a:cubicBezTo>
                                  <a:pt x="156" y="548"/>
                                  <a:pt x="156" y="547"/>
                                  <a:pt x="156" y="547"/>
                                </a:cubicBezTo>
                                <a:cubicBezTo>
                                  <a:pt x="158" y="547"/>
                                  <a:pt x="159" y="547"/>
                                  <a:pt x="161" y="547"/>
                                </a:cubicBezTo>
                                <a:cubicBezTo>
                                  <a:pt x="165" y="547"/>
                                  <a:pt x="168" y="548"/>
                                  <a:pt x="169" y="550"/>
                                </a:cubicBezTo>
                                <a:cubicBezTo>
                                  <a:pt x="168" y="551"/>
                                  <a:pt x="166" y="551"/>
                                  <a:pt x="165" y="551"/>
                                </a:cubicBezTo>
                                <a:cubicBezTo>
                                  <a:pt x="159" y="551"/>
                                  <a:pt x="154" y="550"/>
                                  <a:pt x="150" y="548"/>
                                </a:cubicBezTo>
                                <a:cubicBezTo>
                                  <a:pt x="150" y="548"/>
                                  <a:pt x="151" y="548"/>
                                  <a:pt x="151" y="548"/>
                                </a:cubicBezTo>
                                <a:cubicBezTo>
                                  <a:pt x="151" y="548"/>
                                  <a:pt x="152" y="548"/>
                                  <a:pt x="152" y="548"/>
                                </a:cubicBezTo>
                                <a:cubicBezTo>
                                  <a:pt x="153" y="548"/>
                                  <a:pt x="155" y="548"/>
                                  <a:pt x="156" y="548"/>
                                </a:cubicBezTo>
                                <a:moveTo>
                                  <a:pt x="156" y="544"/>
                                </a:moveTo>
                                <a:cubicBezTo>
                                  <a:pt x="155" y="541"/>
                                  <a:pt x="159" y="543"/>
                                  <a:pt x="158" y="541"/>
                                </a:cubicBezTo>
                                <a:cubicBezTo>
                                  <a:pt x="158" y="541"/>
                                  <a:pt x="159" y="540"/>
                                  <a:pt x="159" y="540"/>
                                </a:cubicBezTo>
                                <a:cubicBezTo>
                                  <a:pt x="160" y="540"/>
                                  <a:pt x="160" y="543"/>
                                  <a:pt x="160" y="544"/>
                                </a:cubicBezTo>
                                <a:cubicBezTo>
                                  <a:pt x="159" y="544"/>
                                  <a:pt x="158" y="544"/>
                                  <a:pt x="156" y="544"/>
                                </a:cubicBezTo>
                                <a:moveTo>
                                  <a:pt x="92" y="540"/>
                                </a:moveTo>
                                <a:cubicBezTo>
                                  <a:pt x="90" y="540"/>
                                  <a:pt x="89" y="538"/>
                                  <a:pt x="88" y="538"/>
                                </a:cubicBezTo>
                                <a:cubicBezTo>
                                  <a:pt x="88" y="537"/>
                                  <a:pt x="89" y="537"/>
                                  <a:pt x="91" y="537"/>
                                </a:cubicBezTo>
                                <a:cubicBezTo>
                                  <a:pt x="93" y="537"/>
                                  <a:pt x="95" y="538"/>
                                  <a:pt x="94" y="539"/>
                                </a:cubicBezTo>
                                <a:cubicBezTo>
                                  <a:pt x="94" y="539"/>
                                  <a:pt x="93" y="540"/>
                                  <a:pt x="92" y="540"/>
                                </a:cubicBezTo>
                                <a:moveTo>
                                  <a:pt x="51" y="537"/>
                                </a:moveTo>
                                <a:cubicBezTo>
                                  <a:pt x="51" y="537"/>
                                  <a:pt x="52" y="536"/>
                                  <a:pt x="52" y="536"/>
                                </a:cubicBezTo>
                                <a:cubicBezTo>
                                  <a:pt x="53" y="536"/>
                                  <a:pt x="53" y="536"/>
                                  <a:pt x="53" y="536"/>
                                </a:cubicBezTo>
                                <a:cubicBezTo>
                                  <a:pt x="54" y="536"/>
                                  <a:pt x="55" y="536"/>
                                  <a:pt x="55" y="537"/>
                                </a:cubicBezTo>
                                <a:cubicBezTo>
                                  <a:pt x="55" y="538"/>
                                  <a:pt x="54" y="539"/>
                                  <a:pt x="52" y="539"/>
                                </a:cubicBezTo>
                                <a:cubicBezTo>
                                  <a:pt x="51" y="539"/>
                                  <a:pt x="49" y="538"/>
                                  <a:pt x="50" y="536"/>
                                </a:cubicBezTo>
                                <a:cubicBezTo>
                                  <a:pt x="50" y="537"/>
                                  <a:pt x="51" y="537"/>
                                  <a:pt x="51" y="537"/>
                                </a:cubicBezTo>
                                <a:moveTo>
                                  <a:pt x="105" y="539"/>
                                </a:moveTo>
                                <a:cubicBezTo>
                                  <a:pt x="104" y="539"/>
                                  <a:pt x="104" y="539"/>
                                  <a:pt x="104" y="538"/>
                                </a:cubicBezTo>
                                <a:cubicBezTo>
                                  <a:pt x="104" y="537"/>
                                  <a:pt x="104" y="536"/>
                                  <a:pt x="106" y="536"/>
                                </a:cubicBezTo>
                                <a:cubicBezTo>
                                  <a:pt x="107" y="536"/>
                                  <a:pt x="109" y="537"/>
                                  <a:pt x="109" y="539"/>
                                </a:cubicBezTo>
                                <a:cubicBezTo>
                                  <a:pt x="109" y="539"/>
                                  <a:pt x="108" y="539"/>
                                  <a:pt x="108" y="539"/>
                                </a:cubicBezTo>
                                <a:cubicBezTo>
                                  <a:pt x="108" y="539"/>
                                  <a:pt x="107" y="539"/>
                                  <a:pt x="107" y="539"/>
                                </a:cubicBezTo>
                                <a:cubicBezTo>
                                  <a:pt x="106" y="539"/>
                                  <a:pt x="106" y="539"/>
                                  <a:pt x="105" y="539"/>
                                </a:cubicBezTo>
                                <a:moveTo>
                                  <a:pt x="159" y="528"/>
                                </a:moveTo>
                                <a:cubicBezTo>
                                  <a:pt x="159" y="528"/>
                                  <a:pt x="158" y="528"/>
                                  <a:pt x="158" y="528"/>
                                </a:cubicBezTo>
                                <a:cubicBezTo>
                                  <a:pt x="158" y="526"/>
                                  <a:pt x="158" y="523"/>
                                  <a:pt x="157" y="521"/>
                                </a:cubicBezTo>
                                <a:cubicBezTo>
                                  <a:pt x="160" y="522"/>
                                  <a:pt x="162" y="524"/>
                                  <a:pt x="163" y="526"/>
                                </a:cubicBezTo>
                                <a:cubicBezTo>
                                  <a:pt x="162" y="526"/>
                                  <a:pt x="161" y="527"/>
                                  <a:pt x="161" y="527"/>
                                </a:cubicBezTo>
                                <a:cubicBezTo>
                                  <a:pt x="160" y="528"/>
                                  <a:pt x="160" y="528"/>
                                  <a:pt x="159" y="528"/>
                                </a:cubicBezTo>
                                <a:moveTo>
                                  <a:pt x="151" y="523"/>
                                </a:moveTo>
                                <a:cubicBezTo>
                                  <a:pt x="152" y="523"/>
                                  <a:pt x="152" y="523"/>
                                  <a:pt x="152" y="522"/>
                                </a:cubicBezTo>
                                <a:cubicBezTo>
                                  <a:pt x="152" y="522"/>
                                  <a:pt x="153" y="521"/>
                                  <a:pt x="153" y="521"/>
                                </a:cubicBezTo>
                                <a:cubicBezTo>
                                  <a:pt x="154" y="521"/>
                                  <a:pt x="154" y="521"/>
                                  <a:pt x="154" y="521"/>
                                </a:cubicBezTo>
                                <a:cubicBezTo>
                                  <a:pt x="154" y="523"/>
                                  <a:pt x="154" y="524"/>
                                  <a:pt x="154" y="526"/>
                                </a:cubicBezTo>
                                <a:cubicBezTo>
                                  <a:pt x="154" y="527"/>
                                  <a:pt x="154" y="527"/>
                                  <a:pt x="154" y="528"/>
                                </a:cubicBezTo>
                                <a:cubicBezTo>
                                  <a:pt x="154" y="528"/>
                                  <a:pt x="154" y="528"/>
                                  <a:pt x="153" y="528"/>
                                </a:cubicBezTo>
                                <a:cubicBezTo>
                                  <a:pt x="152" y="528"/>
                                  <a:pt x="151" y="528"/>
                                  <a:pt x="150" y="528"/>
                                </a:cubicBezTo>
                                <a:cubicBezTo>
                                  <a:pt x="150" y="528"/>
                                  <a:pt x="149" y="528"/>
                                  <a:pt x="149" y="528"/>
                                </a:cubicBezTo>
                                <a:cubicBezTo>
                                  <a:pt x="149" y="527"/>
                                  <a:pt x="149" y="526"/>
                                  <a:pt x="149" y="525"/>
                                </a:cubicBezTo>
                                <a:cubicBezTo>
                                  <a:pt x="149" y="524"/>
                                  <a:pt x="149" y="523"/>
                                  <a:pt x="149" y="521"/>
                                </a:cubicBezTo>
                                <a:cubicBezTo>
                                  <a:pt x="149" y="521"/>
                                  <a:pt x="149" y="521"/>
                                  <a:pt x="150" y="521"/>
                                </a:cubicBezTo>
                                <a:cubicBezTo>
                                  <a:pt x="150" y="521"/>
                                  <a:pt x="151" y="522"/>
                                  <a:pt x="151" y="523"/>
                                </a:cubicBezTo>
                                <a:cubicBezTo>
                                  <a:pt x="151" y="523"/>
                                  <a:pt x="151" y="523"/>
                                  <a:pt x="151" y="523"/>
                                </a:cubicBezTo>
                                <a:moveTo>
                                  <a:pt x="145" y="504"/>
                                </a:moveTo>
                                <a:cubicBezTo>
                                  <a:pt x="145" y="492"/>
                                  <a:pt x="144" y="481"/>
                                  <a:pt x="144" y="469"/>
                                </a:cubicBezTo>
                                <a:cubicBezTo>
                                  <a:pt x="144" y="469"/>
                                  <a:pt x="145" y="469"/>
                                  <a:pt x="146" y="469"/>
                                </a:cubicBezTo>
                                <a:cubicBezTo>
                                  <a:pt x="149" y="469"/>
                                  <a:pt x="146" y="471"/>
                                  <a:pt x="146" y="472"/>
                                </a:cubicBezTo>
                                <a:cubicBezTo>
                                  <a:pt x="145" y="480"/>
                                  <a:pt x="149" y="497"/>
                                  <a:pt x="145" y="504"/>
                                </a:cubicBezTo>
                                <a:moveTo>
                                  <a:pt x="161" y="439"/>
                                </a:moveTo>
                                <a:cubicBezTo>
                                  <a:pt x="159" y="439"/>
                                  <a:pt x="160" y="430"/>
                                  <a:pt x="160" y="427"/>
                                </a:cubicBezTo>
                                <a:cubicBezTo>
                                  <a:pt x="160" y="427"/>
                                  <a:pt x="160" y="427"/>
                                  <a:pt x="160" y="427"/>
                                </a:cubicBezTo>
                                <a:cubicBezTo>
                                  <a:pt x="161" y="427"/>
                                  <a:pt x="160" y="436"/>
                                  <a:pt x="161" y="439"/>
                                </a:cubicBezTo>
                                <a:cubicBezTo>
                                  <a:pt x="161" y="439"/>
                                  <a:pt x="161" y="439"/>
                                  <a:pt x="161" y="439"/>
                                </a:cubicBezTo>
                                <a:moveTo>
                                  <a:pt x="164" y="394"/>
                                </a:moveTo>
                                <a:cubicBezTo>
                                  <a:pt x="161" y="394"/>
                                  <a:pt x="163" y="387"/>
                                  <a:pt x="162" y="384"/>
                                </a:cubicBezTo>
                                <a:cubicBezTo>
                                  <a:pt x="166" y="384"/>
                                  <a:pt x="163" y="391"/>
                                  <a:pt x="164" y="394"/>
                                </a:cubicBezTo>
                                <a:moveTo>
                                  <a:pt x="164" y="361"/>
                                </a:moveTo>
                                <a:cubicBezTo>
                                  <a:pt x="164" y="361"/>
                                  <a:pt x="164" y="361"/>
                                  <a:pt x="163" y="361"/>
                                </a:cubicBezTo>
                                <a:cubicBezTo>
                                  <a:pt x="163" y="359"/>
                                  <a:pt x="163" y="357"/>
                                  <a:pt x="163" y="355"/>
                                </a:cubicBezTo>
                                <a:cubicBezTo>
                                  <a:pt x="163" y="355"/>
                                  <a:pt x="164" y="355"/>
                                  <a:pt x="164" y="355"/>
                                </a:cubicBezTo>
                                <a:cubicBezTo>
                                  <a:pt x="165" y="355"/>
                                  <a:pt x="165" y="356"/>
                                  <a:pt x="165" y="358"/>
                                </a:cubicBezTo>
                                <a:cubicBezTo>
                                  <a:pt x="165" y="359"/>
                                  <a:pt x="165" y="361"/>
                                  <a:pt x="164" y="361"/>
                                </a:cubicBezTo>
                                <a:moveTo>
                                  <a:pt x="175" y="346"/>
                                </a:moveTo>
                                <a:cubicBezTo>
                                  <a:pt x="175" y="344"/>
                                  <a:pt x="175" y="341"/>
                                  <a:pt x="175" y="339"/>
                                </a:cubicBezTo>
                                <a:cubicBezTo>
                                  <a:pt x="175" y="339"/>
                                  <a:pt x="176" y="339"/>
                                  <a:pt x="176" y="339"/>
                                </a:cubicBezTo>
                                <a:cubicBezTo>
                                  <a:pt x="176" y="341"/>
                                  <a:pt x="176" y="344"/>
                                  <a:pt x="176" y="346"/>
                                </a:cubicBezTo>
                                <a:cubicBezTo>
                                  <a:pt x="176" y="346"/>
                                  <a:pt x="175" y="346"/>
                                  <a:pt x="175" y="346"/>
                                </a:cubicBezTo>
                                <a:moveTo>
                                  <a:pt x="175" y="336"/>
                                </a:moveTo>
                                <a:cubicBezTo>
                                  <a:pt x="175" y="336"/>
                                  <a:pt x="175" y="336"/>
                                  <a:pt x="174" y="336"/>
                                </a:cubicBezTo>
                                <a:cubicBezTo>
                                  <a:pt x="174" y="334"/>
                                  <a:pt x="174" y="332"/>
                                  <a:pt x="174" y="330"/>
                                </a:cubicBezTo>
                                <a:cubicBezTo>
                                  <a:pt x="174" y="330"/>
                                  <a:pt x="175" y="330"/>
                                  <a:pt x="175" y="330"/>
                                </a:cubicBezTo>
                                <a:cubicBezTo>
                                  <a:pt x="176" y="330"/>
                                  <a:pt x="176" y="331"/>
                                  <a:pt x="176" y="333"/>
                                </a:cubicBezTo>
                                <a:cubicBezTo>
                                  <a:pt x="176" y="334"/>
                                  <a:pt x="176" y="336"/>
                                  <a:pt x="175" y="336"/>
                                </a:cubicBezTo>
                                <a:moveTo>
                                  <a:pt x="175" y="328"/>
                                </a:moveTo>
                                <a:cubicBezTo>
                                  <a:pt x="173" y="328"/>
                                  <a:pt x="175" y="325"/>
                                  <a:pt x="174" y="323"/>
                                </a:cubicBezTo>
                                <a:cubicBezTo>
                                  <a:pt x="174" y="323"/>
                                  <a:pt x="175" y="323"/>
                                  <a:pt x="175" y="323"/>
                                </a:cubicBezTo>
                                <a:cubicBezTo>
                                  <a:pt x="177" y="323"/>
                                  <a:pt x="175" y="327"/>
                                  <a:pt x="176" y="328"/>
                                </a:cubicBezTo>
                                <a:cubicBezTo>
                                  <a:pt x="176" y="328"/>
                                  <a:pt x="175" y="328"/>
                                  <a:pt x="175" y="328"/>
                                </a:cubicBezTo>
                                <a:moveTo>
                                  <a:pt x="146" y="324"/>
                                </a:moveTo>
                                <a:cubicBezTo>
                                  <a:pt x="143" y="324"/>
                                  <a:pt x="145" y="318"/>
                                  <a:pt x="144" y="316"/>
                                </a:cubicBezTo>
                                <a:cubicBezTo>
                                  <a:pt x="144" y="316"/>
                                  <a:pt x="144" y="316"/>
                                  <a:pt x="144" y="316"/>
                                </a:cubicBezTo>
                                <a:cubicBezTo>
                                  <a:pt x="148" y="316"/>
                                  <a:pt x="145" y="322"/>
                                  <a:pt x="146" y="324"/>
                                </a:cubicBezTo>
                                <a:cubicBezTo>
                                  <a:pt x="146" y="324"/>
                                  <a:pt x="146" y="324"/>
                                  <a:pt x="146" y="324"/>
                                </a:cubicBezTo>
                                <a:moveTo>
                                  <a:pt x="172" y="309"/>
                                </a:moveTo>
                                <a:cubicBezTo>
                                  <a:pt x="172" y="307"/>
                                  <a:pt x="172" y="304"/>
                                  <a:pt x="172" y="302"/>
                                </a:cubicBezTo>
                                <a:cubicBezTo>
                                  <a:pt x="172" y="302"/>
                                  <a:pt x="173" y="302"/>
                                  <a:pt x="173" y="302"/>
                                </a:cubicBezTo>
                                <a:cubicBezTo>
                                  <a:pt x="173" y="304"/>
                                  <a:pt x="174" y="306"/>
                                  <a:pt x="174" y="309"/>
                                </a:cubicBezTo>
                                <a:cubicBezTo>
                                  <a:pt x="173" y="309"/>
                                  <a:pt x="172" y="309"/>
                                  <a:pt x="172" y="309"/>
                                </a:cubicBezTo>
                                <a:moveTo>
                                  <a:pt x="168" y="290"/>
                                </a:moveTo>
                                <a:cubicBezTo>
                                  <a:pt x="168" y="290"/>
                                  <a:pt x="168" y="290"/>
                                  <a:pt x="168" y="290"/>
                                </a:cubicBezTo>
                                <a:cubicBezTo>
                                  <a:pt x="168" y="289"/>
                                  <a:pt x="168" y="287"/>
                                  <a:pt x="168" y="286"/>
                                </a:cubicBezTo>
                                <a:cubicBezTo>
                                  <a:pt x="168" y="286"/>
                                  <a:pt x="168" y="286"/>
                                  <a:pt x="168" y="286"/>
                                </a:cubicBezTo>
                                <a:cubicBezTo>
                                  <a:pt x="169" y="286"/>
                                  <a:pt x="170" y="287"/>
                                  <a:pt x="170" y="288"/>
                                </a:cubicBezTo>
                                <a:cubicBezTo>
                                  <a:pt x="170" y="289"/>
                                  <a:pt x="169" y="290"/>
                                  <a:pt x="168" y="290"/>
                                </a:cubicBezTo>
                                <a:moveTo>
                                  <a:pt x="146" y="314"/>
                                </a:moveTo>
                                <a:cubicBezTo>
                                  <a:pt x="142" y="307"/>
                                  <a:pt x="144" y="293"/>
                                  <a:pt x="143" y="283"/>
                                </a:cubicBezTo>
                                <a:cubicBezTo>
                                  <a:pt x="147" y="290"/>
                                  <a:pt x="144" y="304"/>
                                  <a:pt x="146" y="314"/>
                                </a:cubicBezTo>
                                <a:moveTo>
                                  <a:pt x="167" y="284"/>
                                </a:moveTo>
                                <a:cubicBezTo>
                                  <a:pt x="165" y="284"/>
                                  <a:pt x="166" y="281"/>
                                  <a:pt x="166" y="279"/>
                                </a:cubicBezTo>
                                <a:cubicBezTo>
                                  <a:pt x="166" y="279"/>
                                  <a:pt x="166" y="279"/>
                                  <a:pt x="167" y="279"/>
                                </a:cubicBezTo>
                                <a:cubicBezTo>
                                  <a:pt x="169" y="279"/>
                                  <a:pt x="167" y="283"/>
                                  <a:pt x="168" y="284"/>
                                </a:cubicBezTo>
                                <a:cubicBezTo>
                                  <a:pt x="167" y="284"/>
                                  <a:pt x="167" y="284"/>
                                  <a:pt x="167" y="284"/>
                                </a:cubicBezTo>
                                <a:moveTo>
                                  <a:pt x="159" y="271"/>
                                </a:moveTo>
                                <a:cubicBezTo>
                                  <a:pt x="155" y="271"/>
                                  <a:pt x="158" y="263"/>
                                  <a:pt x="157" y="260"/>
                                </a:cubicBezTo>
                                <a:cubicBezTo>
                                  <a:pt x="160" y="261"/>
                                  <a:pt x="158" y="268"/>
                                  <a:pt x="159" y="271"/>
                                </a:cubicBezTo>
                                <a:moveTo>
                                  <a:pt x="152" y="227"/>
                                </a:moveTo>
                                <a:cubicBezTo>
                                  <a:pt x="152" y="227"/>
                                  <a:pt x="152" y="227"/>
                                  <a:pt x="151" y="227"/>
                                </a:cubicBezTo>
                                <a:cubicBezTo>
                                  <a:pt x="151" y="225"/>
                                  <a:pt x="151" y="223"/>
                                  <a:pt x="151" y="221"/>
                                </a:cubicBezTo>
                                <a:cubicBezTo>
                                  <a:pt x="151" y="221"/>
                                  <a:pt x="152" y="221"/>
                                  <a:pt x="152" y="221"/>
                                </a:cubicBezTo>
                                <a:cubicBezTo>
                                  <a:pt x="153" y="221"/>
                                  <a:pt x="153" y="223"/>
                                  <a:pt x="153" y="224"/>
                                </a:cubicBezTo>
                                <a:cubicBezTo>
                                  <a:pt x="153" y="226"/>
                                  <a:pt x="153" y="227"/>
                                  <a:pt x="152" y="227"/>
                                </a:cubicBezTo>
                                <a:moveTo>
                                  <a:pt x="163" y="234"/>
                                </a:moveTo>
                                <a:cubicBezTo>
                                  <a:pt x="163" y="228"/>
                                  <a:pt x="162" y="223"/>
                                  <a:pt x="162" y="218"/>
                                </a:cubicBezTo>
                                <a:cubicBezTo>
                                  <a:pt x="165" y="219"/>
                                  <a:pt x="165" y="232"/>
                                  <a:pt x="163" y="234"/>
                                </a:cubicBezTo>
                                <a:moveTo>
                                  <a:pt x="153" y="220"/>
                                </a:moveTo>
                                <a:cubicBezTo>
                                  <a:pt x="150" y="220"/>
                                  <a:pt x="152" y="214"/>
                                  <a:pt x="151" y="211"/>
                                </a:cubicBezTo>
                                <a:cubicBezTo>
                                  <a:pt x="151" y="211"/>
                                  <a:pt x="151" y="211"/>
                                  <a:pt x="151" y="211"/>
                                </a:cubicBezTo>
                                <a:cubicBezTo>
                                  <a:pt x="154" y="211"/>
                                  <a:pt x="152" y="217"/>
                                  <a:pt x="153" y="219"/>
                                </a:cubicBezTo>
                                <a:cubicBezTo>
                                  <a:pt x="153" y="220"/>
                                  <a:pt x="153" y="220"/>
                                  <a:pt x="153" y="220"/>
                                </a:cubicBezTo>
                                <a:moveTo>
                                  <a:pt x="145" y="190"/>
                                </a:moveTo>
                                <a:cubicBezTo>
                                  <a:pt x="145" y="188"/>
                                  <a:pt x="145" y="186"/>
                                  <a:pt x="145" y="183"/>
                                </a:cubicBezTo>
                                <a:cubicBezTo>
                                  <a:pt x="146" y="183"/>
                                  <a:pt x="146" y="183"/>
                                  <a:pt x="147" y="183"/>
                                </a:cubicBezTo>
                                <a:cubicBezTo>
                                  <a:pt x="147" y="186"/>
                                  <a:pt x="147" y="188"/>
                                  <a:pt x="147" y="190"/>
                                </a:cubicBezTo>
                                <a:cubicBezTo>
                                  <a:pt x="146" y="190"/>
                                  <a:pt x="146" y="190"/>
                                  <a:pt x="145" y="190"/>
                                </a:cubicBezTo>
                                <a:moveTo>
                                  <a:pt x="146" y="179"/>
                                </a:moveTo>
                                <a:cubicBezTo>
                                  <a:pt x="144" y="179"/>
                                  <a:pt x="145" y="176"/>
                                  <a:pt x="145" y="174"/>
                                </a:cubicBezTo>
                                <a:cubicBezTo>
                                  <a:pt x="145" y="174"/>
                                  <a:pt x="145" y="174"/>
                                  <a:pt x="145" y="174"/>
                                </a:cubicBezTo>
                                <a:cubicBezTo>
                                  <a:pt x="147" y="174"/>
                                  <a:pt x="146" y="177"/>
                                  <a:pt x="147" y="179"/>
                                </a:cubicBezTo>
                                <a:cubicBezTo>
                                  <a:pt x="146" y="179"/>
                                  <a:pt x="146" y="179"/>
                                  <a:pt x="146" y="179"/>
                                </a:cubicBezTo>
                                <a:moveTo>
                                  <a:pt x="160" y="160"/>
                                </a:moveTo>
                                <a:cubicBezTo>
                                  <a:pt x="160" y="160"/>
                                  <a:pt x="160" y="160"/>
                                  <a:pt x="160" y="160"/>
                                </a:cubicBezTo>
                                <a:cubicBezTo>
                                  <a:pt x="160" y="160"/>
                                  <a:pt x="160" y="160"/>
                                  <a:pt x="160" y="160"/>
                                </a:cubicBezTo>
                                <a:moveTo>
                                  <a:pt x="162" y="188"/>
                                </a:moveTo>
                                <a:cubicBezTo>
                                  <a:pt x="162" y="188"/>
                                  <a:pt x="162" y="188"/>
                                  <a:pt x="161" y="188"/>
                                </a:cubicBezTo>
                                <a:cubicBezTo>
                                  <a:pt x="161" y="177"/>
                                  <a:pt x="161" y="165"/>
                                  <a:pt x="160" y="154"/>
                                </a:cubicBezTo>
                                <a:cubicBezTo>
                                  <a:pt x="161" y="154"/>
                                  <a:pt x="161" y="154"/>
                                  <a:pt x="161" y="154"/>
                                </a:cubicBezTo>
                                <a:cubicBezTo>
                                  <a:pt x="162" y="154"/>
                                  <a:pt x="162" y="154"/>
                                  <a:pt x="162" y="155"/>
                                </a:cubicBezTo>
                                <a:cubicBezTo>
                                  <a:pt x="162" y="155"/>
                                  <a:pt x="162" y="156"/>
                                  <a:pt x="163" y="156"/>
                                </a:cubicBezTo>
                                <a:cubicBezTo>
                                  <a:pt x="163" y="156"/>
                                  <a:pt x="163" y="156"/>
                                  <a:pt x="164" y="156"/>
                                </a:cubicBezTo>
                                <a:cubicBezTo>
                                  <a:pt x="162" y="162"/>
                                  <a:pt x="164" y="177"/>
                                  <a:pt x="164" y="183"/>
                                </a:cubicBezTo>
                                <a:cubicBezTo>
                                  <a:pt x="164" y="183"/>
                                  <a:pt x="164" y="183"/>
                                  <a:pt x="164" y="183"/>
                                </a:cubicBezTo>
                                <a:cubicBezTo>
                                  <a:pt x="162" y="183"/>
                                  <a:pt x="163" y="184"/>
                                  <a:pt x="163" y="185"/>
                                </a:cubicBezTo>
                                <a:cubicBezTo>
                                  <a:pt x="163" y="187"/>
                                  <a:pt x="163" y="188"/>
                                  <a:pt x="162" y="188"/>
                                </a:cubicBezTo>
                                <a:moveTo>
                                  <a:pt x="154" y="174"/>
                                </a:moveTo>
                                <a:cubicBezTo>
                                  <a:pt x="154" y="165"/>
                                  <a:pt x="153" y="157"/>
                                  <a:pt x="153" y="149"/>
                                </a:cubicBezTo>
                                <a:cubicBezTo>
                                  <a:pt x="155" y="152"/>
                                  <a:pt x="156" y="155"/>
                                  <a:pt x="156" y="158"/>
                                </a:cubicBezTo>
                                <a:cubicBezTo>
                                  <a:pt x="156" y="160"/>
                                  <a:pt x="156" y="163"/>
                                  <a:pt x="156" y="165"/>
                                </a:cubicBezTo>
                                <a:cubicBezTo>
                                  <a:pt x="156" y="168"/>
                                  <a:pt x="155" y="171"/>
                                  <a:pt x="154" y="174"/>
                                </a:cubicBezTo>
                                <a:moveTo>
                                  <a:pt x="172" y="160"/>
                                </a:moveTo>
                                <a:cubicBezTo>
                                  <a:pt x="169" y="159"/>
                                  <a:pt x="171" y="152"/>
                                  <a:pt x="170" y="149"/>
                                </a:cubicBezTo>
                                <a:cubicBezTo>
                                  <a:pt x="174" y="149"/>
                                  <a:pt x="171" y="156"/>
                                  <a:pt x="172" y="160"/>
                                </a:cubicBezTo>
                                <a:moveTo>
                                  <a:pt x="155" y="147"/>
                                </a:moveTo>
                                <a:cubicBezTo>
                                  <a:pt x="151" y="147"/>
                                  <a:pt x="154" y="141"/>
                                  <a:pt x="153" y="139"/>
                                </a:cubicBezTo>
                                <a:cubicBezTo>
                                  <a:pt x="153" y="139"/>
                                  <a:pt x="153" y="139"/>
                                  <a:pt x="153" y="139"/>
                                </a:cubicBezTo>
                                <a:cubicBezTo>
                                  <a:pt x="156" y="139"/>
                                  <a:pt x="154" y="145"/>
                                  <a:pt x="155" y="147"/>
                                </a:cubicBezTo>
                                <a:cubicBezTo>
                                  <a:pt x="155" y="147"/>
                                  <a:pt x="155" y="147"/>
                                  <a:pt x="155" y="147"/>
                                </a:cubicBezTo>
                                <a:moveTo>
                                  <a:pt x="161" y="142"/>
                                </a:moveTo>
                                <a:cubicBezTo>
                                  <a:pt x="160" y="139"/>
                                  <a:pt x="164" y="141"/>
                                  <a:pt x="163" y="139"/>
                                </a:cubicBezTo>
                                <a:cubicBezTo>
                                  <a:pt x="163" y="139"/>
                                  <a:pt x="164" y="138"/>
                                  <a:pt x="164" y="138"/>
                                </a:cubicBezTo>
                                <a:cubicBezTo>
                                  <a:pt x="165" y="138"/>
                                  <a:pt x="165" y="141"/>
                                  <a:pt x="165" y="142"/>
                                </a:cubicBezTo>
                                <a:cubicBezTo>
                                  <a:pt x="164" y="142"/>
                                  <a:pt x="163" y="142"/>
                                  <a:pt x="161" y="142"/>
                                </a:cubicBezTo>
                                <a:moveTo>
                                  <a:pt x="147" y="148"/>
                                </a:moveTo>
                                <a:cubicBezTo>
                                  <a:pt x="143" y="146"/>
                                  <a:pt x="146" y="138"/>
                                  <a:pt x="145" y="133"/>
                                </a:cubicBezTo>
                                <a:cubicBezTo>
                                  <a:pt x="149" y="135"/>
                                  <a:pt x="146" y="143"/>
                                  <a:pt x="147" y="148"/>
                                </a:cubicBezTo>
                                <a:moveTo>
                                  <a:pt x="165" y="137"/>
                                </a:moveTo>
                                <a:cubicBezTo>
                                  <a:pt x="161" y="136"/>
                                  <a:pt x="164" y="129"/>
                                  <a:pt x="163" y="126"/>
                                </a:cubicBezTo>
                                <a:cubicBezTo>
                                  <a:pt x="166" y="126"/>
                                  <a:pt x="164" y="134"/>
                                  <a:pt x="165" y="137"/>
                                </a:cubicBezTo>
                                <a:moveTo>
                                  <a:pt x="160" y="91"/>
                                </a:moveTo>
                                <a:cubicBezTo>
                                  <a:pt x="160" y="91"/>
                                  <a:pt x="160" y="91"/>
                                  <a:pt x="160" y="91"/>
                                </a:cubicBezTo>
                                <a:cubicBezTo>
                                  <a:pt x="160" y="89"/>
                                  <a:pt x="160" y="87"/>
                                  <a:pt x="160" y="85"/>
                                </a:cubicBezTo>
                                <a:cubicBezTo>
                                  <a:pt x="160" y="85"/>
                                  <a:pt x="160" y="85"/>
                                  <a:pt x="160" y="85"/>
                                </a:cubicBezTo>
                                <a:cubicBezTo>
                                  <a:pt x="161" y="85"/>
                                  <a:pt x="162" y="87"/>
                                  <a:pt x="162" y="88"/>
                                </a:cubicBezTo>
                                <a:cubicBezTo>
                                  <a:pt x="162" y="90"/>
                                  <a:pt x="161" y="91"/>
                                  <a:pt x="160" y="91"/>
                                </a:cubicBezTo>
                                <a:moveTo>
                                  <a:pt x="141" y="99"/>
                                </a:moveTo>
                                <a:cubicBezTo>
                                  <a:pt x="140" y="92"/>
                                  <a:pt x="140" y="86"/>
                                  <a:pt x="140" y="79"/>
                                </a:cubicBezTo>
                                <a:cubicBezTo>
                                  <a:pt x="143" y="82"/>
                                  <a:pt x="143" y="96"/>
                                  <a:pt x="141" y="99"/>
                                </a:cubicBezTo>
                                <a:moveTo>
                                  <a:pt x="137" y="75"/>
                                </a:moveTo>
                                <a:cubicBezTo>
                                  <a:pt x="137" y="75"/>
                                  <a:pt x="137" y="75"/>
                                  <a:pt x="137" y="75"/>
                                </a:cubicBezTo>
                                <a:cubicBezTo>
                                  <a:pt x="137" y="75"/>
                                  <a:pt x="137" y="75"/>
                                  <a:pt x="137" y="75"/>
                                </a:cubicBezTo>
                                <a:moveTo>
                                  <a:pt x="137" y="72"/>
                                </a:moveTo>
                                <a:cubicBezTo>
                                  <a:pt x="137" y="72"/>
                                  <a:pt x="137" y="72"/>
                                  <a:pt x="137" y="72"/>
                                </a:cubicBezTo>
                                <a:cubicBezTo>
                                  <a:pt x="137" y="72"/>
                                  <a:pt x="137" y="72"/>
                                  <a:pt x="137" y="72"/>
                                </a:cubicBezTo>
                                <a:moveTo>
                                  <a:pt x="161" y="77"/>
                                </a:moveTo>
                                <a:cubicBezTo>
                                  <a:pt x="158" y="77"/>
                                  <a:pt x="160" y="71"/>
                                  <a:pt x="159" y="68"/>
                                </a:cubicBezTo>
                                <a:cubicBezTo>
                                  <a:pt x="159" y="68"/>
                                  <a:pt x="159" y="68"/>
                                  <a:pt x="159" y="68"/>
                                </a:cubicBezTo>
                                <a:cubicBezTo>
                                  <a:pt x="163" y="68"/>
                                  <a:pt x="160" y="74"/>
                                  <a:pt x="161" y="77"/>
                                </a:cubicBezTo>
                                <a:cubicBezTo>
                                  <a:pt x="161" y="77"/>
                                  <a:pt x="161" y="77"/>
                                  <a:pt x="161" y="77"/>
                                </a:cubicBezTo>
                                <a:moveTo>
                                  <a:pt x="150" y="105"/>
                                </a:moveTo>
                                <a:cubicBezTo>
                                  <a:pt x="149" y="105"/>
                                  <a:pt x="149" y="105"/>
                                  <a:pt x="149" y="104"/>
                                </a:cubicBezTo>
                                <a:cubicBezTo>
                                  <a:pt x="150" y="91"/>
                                  <a:pt x="148" y="81"/>
                                  <a:pt x="148" y="65"/>
                                </a:cubicBezTo>
                                <a:cubicBezTo>
                                  <a:pt x="148" y="65"/>
                                  <a:pt x="148" y="65"/>
                                  <a:pt x="148" y="65"/>
                                </a:cubicBezTo>
                                <a:cubicBezTo>
                                  <a:pt x="150" y="65"/>
                                  <a:pt x="149" y="74"/>
                                  <a:pt x="149" y="77"/>
                                </a:cubicBezTo>
                                <a:cubicBezTo>
                                  <a:pt x="149" y="78"/>
                                  <a:pt x="150" y="78"/>
                                  <a:pt x="150" y="79"/>
                                </a:cubicBezTo>
                                <a:cubicBezTo>
                                  <a:pt x="151" y="79"/>
                                  <a:pt x="151" y="79"/>
                                  <a:pt x="151" y="80"/>
                                </a:cubicBezTo>
                                <a:cubicBezTo>
                                  <a:pt x="152" y="85"/>
                                  <a:pt x="151" y="90"/>
                                  <a:pt x="151" y="94"/>
                                </a:cubicBezTo>
                                <a:cubicBezTo>
                                  <a:pt x="151" y="97"/>
                                  <a:pt x="150" y="100"/>
                                  <a:pt x="150" y="103"/>
                                </a:cubicBezTo>
                                <a:cubicBezTo>
                                  <a:pt x="150" y="104"/>
                                  <a:pt x="150" y="105"/>
                                  <a:pt x="150" y="105"/>
                                </a:cubicBezTo>
                                <a:moveTo>
                                  <a:pt x="138" y="76"/>
                                </a:moveTo>
                                <a:cubicBezTo>
                                  <a:pt x="138" y="71"/>
                                  <a:pt x="138" y="66"/>
                                  <a:pt x="138" y="61"/>
                                </a:cubicBezTo>
                                <a:cubicBezTo>
                                  <a:pt x="138" y="61"/>
                                  <a:pt x="138" y="61"/>
                                  <a:pt x="138" y="61"/>
                                </a:cubicBezTo>
                                <a:cubicBezTo>
                                  <a:pt x="140" y="61"/>
                                  <a:pt x="140" y="63"/>
                                  <a:pt x="140" y="65"/>
                                </a:cubicBezTo>
                                <a:cubicBezTo>
                                  <a:pt x="139" y="67"/>
                                  <a:pt x="139" y="68"/>
                                  <a:pt x="141" y="68"/>
                                </a:cubicBezTo>
                                <a:cubicBezTo>
                                  <a:pt x="141" y="68"/>
                                  <a:pt x="141" y="68"/>
                                  <a:pt x="141" y="68"/>
                                </a:cubicBezTo>
                                <a:cubicBezTo>
                                  <a:pt x="141" y="69"/>
                                  <a:pt x="138" y="71"/>
                                  <a:pt x="141" y="71"/>
                                </a:cubicBezTo>
                                <a:cubicBezTo>
                                  <a:pt x="141" y="71"/>
                                  <a:pt x="141" y="71"/>
                                  <a:pt x="141" y="71"/>
                                </a:cubicBezTo>
                                <a:cubicBezTo>
                                  <a:pt x="140" y="72"/>
                                  <a:pt x="141" y="75"/>
                                  <a:pt x="138" y="76"/>
                                </a:cubicBezTo>
                                <a:moveTo>
                                  <a:pt x="155" y="91"/>
                                </a:moveTo>
                                <a:cubicBezTo>
                                  <a:pt x="155" y="79"/>
                                  <a:pt x="153" y="66"/>
                                  <a:pt x="155" y="56"/>
                                </a:cubicBezTo>
                                <a:cubicBezTo>
                                  <a:pt x="156" y="60"/>
                                  <a:pt x="157" y="66"/>
                                  <a:pt x="156" y="73"/>
                                </a:cubicBezTo>
                                <a:cubicBezTo>
                                  <a:pt x="156" y="76"/>
                                  <a:pt x="156" y="79"/>
                                  <a:pt x="156" y="81"/>
                                </a:cubicBezTo>
                                <a:cubicBezTo>
                                  <a:pt x="156" y="85"/>
                                  <a:pt x="155" y="89"/>
                                  <a:pt x="155" y="91"/>
                                </a:cubicBezTo>
                                <a:moveTo>
                                  <a:pt x="156" y="54"/>
                                </a:moveTo>
                                <a:cubicBezTo>
                                  <a:pt x="154" y="54"/>
                                  <a:pt x="156" y="51"/>
                                  <a:pt x="155" y="49"/>
                                </a:cubicBezTo>
                                <a:cubicBezTo>
                                  <a:pt x="155" y="49"/>
                                  <a:pt x="156" y="49"/>
                                  <a:pt x="156" y="49"/>
                                </a:cubicBezTo>
                                <a:cubicBezTo>
                                  <a:pt x="158" y="49"/>
                                  <a:pt x="156" y="52"/>
                                  <a:pt x="157" y="54"/>
                                </a:cubicBezTo>
                                <a:cubicBezTo>
                                  <a:pt x="157" y="54"/>
                                  <a:pt x="156" y="54"/>
                                  <a:pt x="156" y="54"/>
                                </a:cubicBezTo>
                                <a:moveTo>
                                  <a:pt x="51" y="35"/>
                                </a:moveTo>
                                <a:cubicBezTo>
                                  <a:pt x="53" y="34"/>
                                  <a:pt x="55" y="34"/>
                                  <a:pt x="57" y="34"/>
                                </a:cubicBezTo>
                                <a:cubicBezTo>
                                  <a:pt x="57" y="36"/>
                                  <a:pt x="56" y="36"/>
                                  <a:pt x="55" y="36"/>
                                </a:cubicBezTo>
                                <a:cubicBezTo>
                                  <a:pt x="55" y="36"/>
                                  <a:pt x="54" y="36"/>
                                  <a:pt x="53" y="36"/>
                                </a:cubicBezTo>
                                <a:cubicBezTo>
                                  <a:pt x="53" y="36"/>
                                  <a:pt x="52" y="36"/>
                                  <a:pt x="52" y="36"/>
                                </a:cubicBezTo>
                                <a:cubicBezTo>
                                  <a:pt x="51" y="36"/>
                                  <a:pt x="51" y="36"/>
                                  <a:pt x="50" y="36"/>
                                </a:cubicBezTo>
                                <a:cubicBezTo>
                                  <a:pt x="50" y="36"/>
                                  <a:pt x="50" y="35"/>
                                  <a:pt x="50" y="35"/>
                                </a:cubicBezTo>
                                <a:cubicBezTo>
                                  <a:pt x="50" y="35"/>
                                  <a:pt x="50" y="35"/>
                                  <a:pt x="50" y="35"/>
                                </a:cubicBezTo>
                                <a:cubicBezTo>
                                  <a:pt x="51" y="35"/>
                                  <a:pt x="51" y="35"/>
                                  <a:pt x="51" y="35"/>
                                </a:cubicBezTo>
                                <a:moveTo>
                                  <a:pt x="51" y="31"/>
                                </a:moveTo>
                                <a:cubicBezTo>
                                  <a:pt x="49" y="31"/>
                                  <a:pt x="47" y="31"/>
                                  <a:pt x="47" y="30"/>
                                </a:cubicBezTo>
                                <a:cubicBezTo>
                                  <a:pt x="50" y="29"/>
                                  <a:pt x="53" y="29"/>
                                  <a:pt x="55" y="29"/>
                                </a:cubicBezTo>
                                <a:cubicBezTo>
                                  <a:pt x="56" y="31"/>
                                  <a:pt x="53" y="31"/>
                                  <a:pt x="51" y="31"/>
                                </a:cubicBezTo>
                                <a:moveTo>
                                  <a:pt x="75" y="29"/>
                                </a:moveTo>
                                <a:cubicBezTo>
                                  <a:pt x="75" y="29"/>
                                  <a:pt x="76" y="29"/>
                                  <a:pt x="76" y="29"/>
                                </a:cubicBezTo>
                                <a:cubicBezTo>
                                  <a:pt x="77" y="29"/>
                                  <a:pt x="77" y="30"/>
                                  <a:pt x="76" y="30"/>
                                </a:cubicBezTo>
                                <a:cubicBezTo>
                                  <a:pt x="76" y="30"/>
                                  <a:pt x="75" y="31"/>
                                  <a:pt x="74" y="31"/>
                                </a:cubicBezTo>
                                <a:cubicBezTo>
                                  <a:pt x="74" y="31"/>
                                  <a:pt x="73" y="31"/>
                                  <a:pt x="73" y="30"/>
                                </a:cubicBezTo>
                                <a:cubicBezTo>
                                  <a:pt x="72" y="30"/>
                                  <a:pt x="72" y="30"/>
                                  <a:pt x="71" y="30"/>
                                </a:cubicBezTo>
                                <a:cubicBezTo>
                                  <a:pt x="71" y="30"/>
                                  <a:pt x="70" y="30"/>
                                  <a:pt x="70" y="31"/>
                                </a:cubicBezTo>
                                <a:cubicBezTo>
                                  <a:pt x="70" y="30"/>
                                  <a:pt x="70" y="29"/>
                                  <a:pt x="70" y="29"/>
                                </a:cubicBezTo>
                                <a:cubicBezTo>
                                  <a:pt x="71" y="29"/>
                                  <a:pt x="73" y="29"/>
                                  <a:pt x="75" y="29"/>
                                </a:cubicBezTo>
                                <a:moveTo>
                                  <a:pt x="81" y="26"/>
                                </a:moveTo>
                                <a:cubicBezTo>
                                  <a:pt x="80" y="26"/>
                                  <a:pt x="78" y="25"/>
                                  <a:pt x="78" y="23"/>
                                </a:cubicBezTo>
                                <a:cubicBezTo>
                                  <a:pt x="79" y="23"/>
                                  <a:pt x="81" y="23"/>
                                  <a:pt x="82" y="23"/>
                                </a:cubicBezTo>
                                <a:cubicBezTo>
                                  <a:pt x="82" y="24"/>
                                  <a:pt x="81" y="24"/>
                                  <a:pt x="81" y="26"/>
                                </a:cubicBezTo>
                                <a:moveTo>
                                  <a:pt x="69" y="6"/>
                                </a:moveTo>
                                <a:cubicBezTo>
                                  <a:pt x="71" y="6"/>
                                  <a:pt x="73" y="6"/>
                                  <a:pt x="75" y="6"/>
                                </a:cubicBezTo>
                                <a:cubicBezTo>
                                  <a:pt x="76" y="6"/>
                                  <a:pt x="78" y="5"/>
                                  <a:pt x="80" y="5"/>
                                </a:cubicBezTo>
                                <a:cubicBezTo>
                                  <a:pt x="82" y="5"/>
                                  <a:pt x="84" y="6"/>
                                  <a:pt x="85" y="7"/>
                                </a:cubicBezTo>
                                <a:cubicBezTo>
                                  <a:pt x="84" y="7"/>
                                  <a:pt x="83" y="7"/>
                                  <a:pt x="82" y="7"/>
                                </a:cubicBezTo>
                                <a:cubicBezTo>
                                  <a:pt x="76" y="7"/>
                                  <a:pt x="72" y="9"/>
                                  <a:pt x="67" y="9"/>
                                </a:cubicBezTo>
                                <a:cubicBezTo>
                                  <a:pt x="67" y="8"/>
                                  <a:pt x="67" y="7"/>
                                  <a:pt x="67" y="6"/>
                                </a:cubicBezTo>
                                <a:cubicBezTo>
                                  <a:pt x="68" y="6"/>
                                  <a:pt x="69" y="6"/>
                                  <a:pt x="69" y="6"/>
                                </a:cubicBezTo>
                                <a:moveTo>
                                  <a:pt x="129" y="6"/>
                                </a:moveTo>
                                <a:cubicBezTo>
                                  <a:pt x="131" y="6"/>
                                  <a:pt x="132" y="6"/>
                                  <a:pt x="134" y="6"/>
                                </a:cubicBezTo>
                                <a:cubicBezTo>
                                  <a:pt x="136" y="5"/>
                                  <a:pt x="137" y="5"/>
                                  <a:pt x="139" y="5"/>
                                </a:cubicBezTo>
                                <a:cubicBezTo>
                                  <a:pt x="141" y="5"/>
                                  <a:pt x="143" y="6"/>
                                  <a:pt x="143" y="9"/>
                                </a:cubicBezTo>
                                <a:cubicBezTo>
                                  <a:pt x="142" y="8"/>
                                  <a:pt x="139" y="7"/>
                                  <a:pt x="136" y="7"/>
                                </a:cubicBezTo>
                                <a:cubicBezTo>
                                  <a:pt x="135" y="7"/>
                                  <a:pt x="133" y="7"/>
                                  <a:pt x="133" y="9"/>
                                </a:cubicBezTo>
                                <a:cubicBezTo>
                                  <a:pt x="131" y="8"/>
                                  <a:pt x="128" y="8"/>
                                  <a:pt x="127" y="6"/>
                                </a:cubicBezTo>
                                <a:cubicBezTo>
                                  <a:pt x="128" y="6"/>
                                  <a:pt x="129" y="6"/>
                                  <a:pt x="129" y="6"/>
                                </a:cubicBezTo>
                                <a:moveTo>
                                  <a:pt x="170" y="0"/>
                                </a:moveTo>
                                <a:cubicBezTo>
                                  <a:pt x="109" y="4"/>
                                  <a:pt x="57" y="0"/>
                                  <a:pt x="4" y="6"/>
                                </a:cubicBezTo>
                                <a:cubicBezTo>
                                  <a:pt x="4" y="23"/>
                                  <a:pt x="0" y="44"/>
                                  <a:pt x="7" y="57"/>
                                </a:cubicBezTo>
                                <a:cubicBezTo>
                                  <a:pt x="9" y="57"/>
                                  <a:pt x="11" y="57"/>
                                  <a:pt x="13" y="57"/>
                                </a:cubicBezTo>
                                <a:cubicBezTo>
                                  <a:pt x="19" y="57"/>
                                  <a:pt x="23" y="57"/>
                                  <a:pt x="28" y="57"/>
                                </a:cubicBezTo>
                                <a:cubicBezTo>
                                  <a:pt x="32" y="56"/>
                                  <a:pt x="36" y="56"/>
                                  <a:pt x="41" y="56"/>
                                </a:cubicBezTo>
                                <a:cubicBezTo>
                                  <a:pt x="42" y="56"/>
                                  <a:pt x="44" y="56"/>
                                  <a:pt x="45" y="56"/>
                                </a:cubicBezTo>
                                <a:cubicBezTo>
                                  <a:pt x="50" y="53"/>
                                  <a:pt x="54" y="52"/>
                                  <a:pt x="59" y="52"/>
                                </a:cubicBezTo>
                                <a:cubicBezTo>
                                  <a:pt x="65" y="52"/>
                                  <a:pt x="70" y="53"/>
                                  <a:pt x="76" y="53"/>
                                </a:cubicBezTo>
                                <a:cubicBezTo>
                                  <a:pt x="77" y="53"/>
                                  <a:pt x="79" y="53"/>
                                  <a:pt x="81" y="53"/>
                                </a:cubicBezTo>
                                <a:cubicBezTo>
                                  <a:pt x="86" y="53"/>
                                  <a:pt x="91" y="53"/>
                                  <a:pt x="95" y="53"/>
                                </a:cubicBezTo>
                                <a:cubicBezTo>
                                  <a:pt x="100" y="53"/>
                                  <a:pt x="104" y="52"/>
                                  <a:pt x="109" y="52"/>
                                </a:cubicBezTo>
                                <a:cubicBezTo>
                                  <a:pt x="114" y="52"/>
                                  <a:pt x="118" y="53"/>
                                  <a:pt x="121" y="54"/>
                                </a:cubicBezTo>
                                <a:cubicBezTo>
                                  <a:pt x="122" y="61"/>
                                  <a:pt x="122" y="67"/>
                                  <a:pt x="122" y="74"/>
                                </a:cubicBezTo>
                                <a:cubicBezTo>
                                  <a:pt x="127" y="92"/>
                                  <a:pt x="125" y="113"/>
                                  <a:pt x="127" y="133"/>
                                </a:cubicBezTo>
                                <a:cubicBezTo>
                                  <a:pt x="130" y="153"/>
                                  <a:pt x="128" y="187"/>
                                  <a:pt x="132" y="218"/>
                                </a:cubicBezTo>
                                <a:cubicBezTo>
                                  <a:pt x="136" y="253"/>
                                  <a:pt x="133" y="294"/>
                                  <a:pt x="132" y="324"/>
                                </a:cubicBezTo>
                                <a:cubicBezTo>
                                  <a:pt x="133" y="326"/>
                                  <a:pt x="134" y="329"/>
                                  <a:pt x="134" y="333"/>
                                </a:cubicBezTo>
                                <a:cubicBezTo>
                                  <a:pt x="135" y="336"/>
                                  <a:pt x="131" y="334"/>
                                  <a:pt x="132" y="336"/>
                                </a:cubicBezTo>
                                <a:cubicBezTo>
                                  <a:pt x="134" y="355"/>
                                  <a:pt x="133" y="380"/>
                                  <a:pt x="132" y="398"/>
                                </a:cubicBezTo>
                                <a:cubicBezTo>
                                  <a:pt x="132" y="400"/>
                                  <a:pt x="134" y="402"/>
                                  <a:pt x="134" y="403"/>
                                </a:cubicBezTo>
                                <a:cubicBezTo>
                                  <a:pt x="134" y="425"/>
                                  <a:pt x="133" y="462"/>
                                  <a:pt x="137" y="484"/>
                                </a:cubicBezTo>
                                <a:cubicBezTo>
                                  <a:pt x="142" y="497"/>
                                  <a:pt x="137" y="514"/>
                                  <a:pt x="138" y="529"/>
                                </a:cubicBezTo>
                                <a:cubicBezTo>
                                  <a:pt x="135" y="529"/>
                                  <a:pt x="132" y="529"/>
                                  <a:pt x="129" y="529"/>
                                </a:cubicBezTo>
                                <a:cubicBezTo>
                                  <a:pt x="121" y="529"/>
                                  <a:pt x="113" y="528"/>
                                  <a:pt x="107" y="528"/>
                                </a:cubicBezTo>
                                <a:cubicBezTo>
                                  <a:pt x="106" y="528"/>
                                  <a:pt x="105" y="528"/>
                                  <a:pt x="104" y="529"/>
                                </a:cubicBezTo>
                                <a:cubicBezTo>
                                  <a:pt x="103" y="529"/>
                                  <a:pt x="103" y="530"/>
                                  <a:pt x="102" y="530"/>
                                </a:cubicBezTo>
                                <a:cubicBezTo>
                                  <a:pt x="102" y="530"/>
                                  <a:pt x="102" y="530"/>
                                  <a:pt x="102" y="530"/>
                                </a:cubicBezTo>
                                <a:cubicBezTo>
                                  <a:pt x="88" y="529"/>
                                  <a:pt x="77" y="530"/>
                                  <a:pt x="64" y="529"/>
                                </a:cubicBezTo>
                                <a:cubicBezTo>
                                  <a:pt x="60" y="531"/>
                                  <a:pt x="55" y="531"/>
                                  <a:pt x="49" y="531"/>
                                </a:cubicBezTo>
                                <a:cubicBezTo>
                                  <a:pt x="48" y="531"/>
                                  <a:pt x="47" y="531"/>
                                  <a:pt x="46" y="531"/>
                                </a:cubicBezTo>
                                <a:cubicBezTo>
                                  <a:pt x="44" y="531"/>
                                  <a:pt x="43" y="531"/>
                                  <a:pt x="42" y="531"/>
                                </a:cubicBezTo>
                                <a:cubicBezTo>
                                  <a:pt x="36" y="531"/>
                                  <a:pt x="30" y="532"/>
                                  <a:pt x="24" y="534"/>
                                </a:cubicBezTo>
                                <a:cubicBezTo>
                                  <a:pt x="23" y="533"/>
                                  <a:pt x="22" y="533"/>
                                  <a:pt x="21" y="533"/>
                                </a:cubicBezTo>
                                <a:cubicBezTo>
                                  <a:pt x="21" y="533"/>
                                  <a:pt x="20" y="533"/>
                                  <a:pt x="19" y="533"/>
                                </a:cubicBezTo>
                                <a:cubicBezTo>
                                  <a:pt x="19" y="533"/>
                                  <a:pt x="18" y="533"/>
                                  <a:pt x="17" y="533"/>
                                </a:cubicBezTo>
                                <a:cubicBezTo>
                                  <a:pt x="17" y="533"/>
                                  <a:pt x="16" y="533"/>
                                  <a:pt x="15" y="532"/>
                                </a:cubicBezTo>
                                <a:cubicBezTo>
                                  <a:pt x="14" y="547"/>
                                  <a:pt x="20" y="566"/>
                                  <a:pt x="19" y="585"/>
                                </a:cubicBezTo>
                                <a:cubicBezTo>
                                  <a:pt x="21" y="584"/>
                                  <a:pt x="23" y="584"/>
                                  <a:pt x="25" y="584"/>
                                </a:cubicBezTo>
                                <a:cubicBezTo>
                                  <a:pt x="27" y="584"/>
                                  <a:pt x="29" y="584"/>
                                  <a:pt x="31" y="584"/>
                                </a:cubicBezTo>
                                <a:cubicBezTo>
                                  <a:pt x="33" y="585"/>
                                  <a:pt x="35" y="585"/>
                                  <a:pt x="37" y="585"/>
                                </a:cubicBezTo>
                                <a:cubicBezTo>
                                  <a:pt x="39" y="585"/>
                                  <a:pt x="41" y="585"/>
                                  <a:pt x="42" y="584"/>
                                </a:cubicBezTo>
                                <a:cubicBezTo>
                                  <a:pt x="44" y="584"/>
                                  <a:pt x="46" y="582"/>
                                  <a:pt x="47" y="582"/>
                                </a:cubicBezTo>
                                <a:cubicBezTo>
                                  <a:pt x="47" y="582"/>
                                  <a:pt x="47" y="582"/>
                                  <a:pt x="48" y="582"/>
                                </a:cubicBezTo>
                                <a:cubicBezTo>
                                  <a:pt x="50" y="582"/>
                                  <a:pt x="51" y="583"/>
                                  <a:pt x="53" y="583"/>
                                </a:cubicBezTo>
                                <a:cubicBezTo>
                                  <a:pt x="60" y="583"/>
                                  <a:pt x="65" y="582"/>
                                  <a:pt x="72" y="582"/>
                                </a:cubicBezTo>
                                <a:cubicBezTo>
                                  <a:pt x="73" y="582"/>
                                  <a:pt x="74" y="584"/>
                                  <a:pt x="75" y="584"/>
                                </a:cubicBezTo>
                                <a:cubicBezTo>
                                  <a:pt x="75" y="584"/>
                                  <a:pt x="75" y="584"/>
                                  <a:pt x="75" y="583"/>
                                </a:cubicBezTo>
                                <a:cubicBezTo>
                                  <a:pt x="110" y="575"/>
                                  <a:pt x="160" y="582"/>
                                  <a:pt x="191" y="571"/>
                                </a:cubicBezTo>
                                <a:cubicBezTo>
                                  <a:pt x="191" y="564"/>
                                  <a:pt x="193" y="564"/>
                                  <a:pt x="191" y="559"/>
                                </a:cubicBezTo>
                                <a:cubicBezTo>
                                  <a:pt x="190" y="556"/>
                                  <a:pt x="194" y="558"/>
                                  <a:pt x="192" y="556"/>
                                </a:cubicBezTo>
                                <a:cubicBezTo>
                                  <a:pt x="184" y="533"/>
                                  <a:pt x="190" y="489"/>
                                  <a:pt x="186" y="452"/>
                                </a:cubicBezTo>
                                <a:cubicBezTo>
                                  <a:pt x="183" y="427"/>
                                  <a:pt x="187" y="389"/>
                                  <a:pt x="181" y="363"/>
                                </a:cubicBezTo>
                                <a:cubicBezTo>
                                  <a:pt x="184" y="358"/>
                                  <a:pt x="181" y="356"/>
                                  <a:pt x="183" y="349"/>
                                </a:cubicBezTo>
                                <a:cubicBezTo>
                                  <a:pt x="180" y="344"/>
                                  <a:pt x="181" y="342"/>
                                  <a:pt x="182" y="336"/>
                                </a:cubicBezTo>
                                <a:cubicBezTo>
                                  <a:pt x="180" y="329"/>
                                  <a:pt x="180" y="323"/>
                                  <a:pt x="181" y="314"/>
                                </a:cubicBezTo>
                                <a:cubicBezTo>
                                  <a:pt x="181" y="311"/>
                                  <a:pt x="178" y="312"/>
                                  <a:pt x="180" y="309"/>
                                </a:cubicBezTo>
                                <a:cubicBezTo>
                                  <a:pt x="180" y="304"/>
                                  <a:pt x="181" y="299"/>
                                  <a:pt x="181" y="292"/>
                                </a:cubicBezTo>
                                <a:cubicBezTo>
                                  <a:pt x="181" y="289"/>
                                  <a:pt x="179" y="286"/>
                                  <a:pt x="179" y="285"/>
                                </a:cubicBezTo>
                                <a:cubicBezTo>
                                  <a:pt x="180" y="273"/>
                                  <a:pt x="179" y="248"/>
                                  <a:pt x="179" y="225"/>
                                </a:cubicBezTo>
                                <a:cubicBezTo>
                                  <a:pt x="178" y="201"/>
                                  <a:pt x="178" y="175"/>
                                  <a:pt x="178" y="164"/>
                                </a:cubicBezTo>
                                <a:cubicBezTo>
                                  <a:pt x="178" y="162"/>
                                  <a:pt x="176" y="158"/>
                                  <a:pt x="176" y="155"/>
                                </a:cubicBezTo>
                                <a:cubicBezTo>
                                  <a:pt x="176" y="141"/>
                                  <a:pt x="176" y="129"/>
                                  <a:pt x="177" y="120"/>
                                </a:cubicBezTo>
                                <a:cubicBezTo>
                                  <a:pt x="174" y="107"/>
                                  <a:pt x="176" y="103"/>
                                  <a:pt x="176" y="90"/>
                                </a:cubicBezTo>
                                <a:cubicBezTo>
                                  <a:pt x="176" y="87"/>
                                  <a:pt x="173" y="89"/>
                                  <a:pt x="174" y="86"/>
                                </a:cubicBezTo>
                                <a:cubicBezTo>
                                  <a:pt x="176" y="78"/>
                                  <a:pt x="174" y="70"/>
                                  <a:pt x="175" y="62"/>
                                </a:cubicBezTo>
                                <a:cubicBezTo>
                                  <a:pt x="170" y="45"/>
                                  <a:pt x="175" y="17"/>
                                  <a:pt x="170" y="0"/>
                                </a:cubicBez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1" o:spid="_x0000_s1026" style="position:absolute;margin-left:877.7pt;margin-top:61.6pt;width:49.8pt;height:165.65pt;z-index:251696128" coordorigin="-12,-6" coordsize="1151,3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">
                <v:shape id="Freeform 1322" o:spid="_x0000_s1027" style="position:absolute;left:433;top:165;width:12;height: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RtjsQA&#10;AADdAAAADwAAAGRycy9kb3ducmV2LnhtbERPTWvCQBC9C/0PyxR6Kbqxh1TTrFIsgmB70BZ6HbKT&#10;bDQ7G7Orif/eLRS8zeN9Tr4cbCMu1PnasYLpJAFBXDhdc6Xg53s9noHwAVlj45gUXMnDcvEwyjHT&#10;rucdXfahEjGEfYYKTAhtJqUvDFn0E9cSR650ncUQYVdJ3WEfw20jX5IklRZrjg0GW1oZKo77s1Vw&#10;MByo3674tP74Oj2ncvtbfr4q9fQ4vL+BCDSEu/jfvdFxfjqfwt8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0bY7EAAAA3QAAAA8AAAAAAAAAAAAAAAAAmAIAAGRycy9k&#10;b3ducmV2LnhtbFBLBQYAAAAABAAEAPUAAACJAwAAAAA=&#10;" path="m1,c1,,,,,,,,1,1,1,1,2,1,2,,1,e" fillcolor="#ed1c24" stroked="f">
                  <v:path arrowok="t" o:connecttype="custom" o:connectlocs="6,0;0,0;6,6;6,0" o:connectangles="0,0,0,0"/>
                </v:shape>
                <v:shape id="Freeform 1323" o:spid="_x0000_s1028" style="position:absolute;left:285;top:201;width:6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0DIcEA&#10;AADdAAAADwAAAGRycy9kb3ducmV2LnhtbERPTYvCMBC9L/gfwgjetqkiol2jqCB6EGHV3fPQjE3X&#10;ZlKaqPXfG2HB2zze50znra3EjRpfOlbQT1IQxLnTJRcKTsf15xiED8gaK8ek4EEe5rPOxxQz7e78&#10;TbdDKEQMYZ+hAhNCnUnpc0MWfeJq4sidXWMxRNgUUjd4j+G2koM0HUmLJccGgzWtDOWXw9UqWA5/&#10;z8SG/c73N/vd+LLEn79WqV63XXyBCNSGt/jfvdVx/mgygNc38QQ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dAyHBAAAA3QAAAA8AAAAAAAAAAAAAAAAAmAIAAGRycy9kb3du&#10;cmV2LnhtbFBLBQYAAAAABAAEAPUAAACGAwAAAAA=&#10;" path="m1,c1,,1,,,,,,,,,,1,,1,,1,e" fillcolor="#ed1c24" stroked="f">
                  <v:path arrowok="t" o:connecttype="custom" o:connectlocs="6,0;0,0;0,0;6,0" o:connectangles="0,0,0,0"/>
                </v:shape>
                <v:shape id="Freeform 1324" o:spid="_x0000_s1029" style="position:absolute;left:878;top:461;width:12;height:100;visibility:visible;mso-wrap-style:square;v-text-anchor:top" coordsize="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2H38MA&#10;AADdAAAADwAAAGRycy9kb3ducmV2LnhtbERPS2sCMRC+F/ofwhS81ayViq5GKUWx3ur7OrsZdxc3&#10;k20Sdf33jVDobT6+50xmranFlZyvLCvodRMQxLnVFRcKdtvF6xCED8gaa8uk4E4eZtPnpwmm2t54&#10;TddNKEQMYZ+igjKEJpXS5yUZ9F3bEEfuZJ3BEKErpHZ4i+Gmlm9JMpAGK44NJTb0WVJ+3lyMgmOm&#10;s2x/Wf68Dw/r71Xu5sn8eFaq89J+jEEEasO/+M/9peP8wagPj2/iCX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2H38MAAADdAAAADwAAAAAAAAAAAAAAAACYAgAAZHJzL2Rv&#10;d25yZXYueG1sUEsFBgAAAAAEAAQA9QAAAIgDAAAAAA==&#10;" path="m,c,5,1,11,1,17v,-1,,-1,,-2c1,11,2,6,1,1,1,,1,,,e" fillcolor="#ed1c24" stroked="f">
                  <v:path arrowok="t" o:connecttype="custom" o:connectlocs="0,0;6,100;6,88;6,6;0,0" o:connectangles="0,0,0,0,0"/>
                </v:shape>
                <v:shape id="Freeform 1325" o:spid="_x0000_s1030" style="position:absolute;left:902;top:425;width:12;height:4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5fXMMA&#10;AADdAAAADwAAAGRycy9kb3ducmV2LnhtbERP32vCMBB+F/Y/hBN801QpxVWjOGFQ2MNYN9jrmZxt&#10;sbmEJtO6v34ZDPZ2H9/P2+5H24srDaFzrGC5yEAQa2c6bhR8vD/P1yBCRDbYOyYFdwqw3z1Mtlga&#10;d+M3utaxESmEQ4kK2hh9KWXQLVkMC+eJE3d2g8WY4NBIM+AthdterrKskBY7Tg0tejq2pC/1l1Xw&#10;9Nr70+VlrT+9Liq2dVXk37lSs+l42ICINMZ/8Z+7Mml+8ZjD7zfp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5fXMMAAADdAAAADwAAAAAAAAAAAAAAAACYAgAAZHJzL2Rv&#10;d25yZXYueG1sUEsFBgAAAAAEAAQA9QAAAIgDAAAAAA==&#10;" path="m1,v,,,,,c2,2,,7,2,8,2,6,2,3,2,v,,,,-1,e" fillcolor="#ed1c24" stroked="f">
                  <v:path arrowok="t" o:connecttype="custom" o:connectlocs="6,0;6,0;12,48;12,0;6,0" o:connectangles="0,0,0,0,0"/>
                </v:shape>
                <v:shape id="Freeform 1326" o:spid="_x0000_s1031" style="position:absolute;left:914;top:927;width:1;height:42;visibility:visible;mso-wrap-style:square;v-text-anchor:top" coordsize="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XyWMMA&#10;AADdAAAADwAAAGRycy9kb3ducmV2LnhtbERPzWrCQBC+C32HZYTedGOhtkZXEVPB0oM0+gBDdswG&#10;s7MhO9X07buFQm/z8f3OajP4Vt2oj01gA7NpBoq4Crbh2sD5tJ+8goqCbLENTAa+KcJm/TBaYW7D&#10;nT/pVkqtUgjHHA04kS7XOlaOPMZp6IgTdwm9R0mwr7Xt8Z7CfaufsmyuPTacGhx2tHNUXcsvb6Bw&#10;7WW2k70uXj7eF1Jsw/HtfDDmcTxsl6CEBvkX/7kPNs2fL57h95t0gl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XyWMMAAADdAAAADwAAAAAAAAAAAAAAAACYAgAAZHJzL2Rv&#10;d25yZXYueG1sUEsFBgAAAAAEAAQA9QAAAIgDAAAAAA==&#10;" path="m,c,,,,,,,3,,5,,7,,5,,2,,e" fillcolor="#ed1c24" stroked="f">
                  <v:path arrowok="t" o:connecttype="custom" o:connectlocs="0,0;0,0;0,42;0,0" o:connectangles="0,0,0,0"/>
                </v:shape>
                <v:shape id="Freeform 1327" o:spid="_x0000_s1032" style="position:absolute;left:872;top:3095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4rhcUA&#10;AADdAAAADwAAAGRycy9kb3ducmV2LnhtbESPT4vCMBDF74LfIcyCN027h6rVVBZhwYMX/xz0NjSz&#10;bbfNpDSxtt/eLCx4m+G935s3291gGtFT5yrLCuJFBII4t7riQsH18j1fgXAeWWNjmRSM5GCXTSdb&#10;TLV98on6sy9ECGGXooLS+zaV0uUlGXQL2xIH7cd2Bn1Yu0LqDp8h3DTyM4oSabDicKHElvYl5fX5&#10;YRTIvB5PfRwtj79Lf4hv9zEwlVKzj+FrA8LT4N/mf/qgQ/1kncDfN2EEmb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iuFxQAAAN0AAAAPAAAAAAAAAAAAAAAAAJgCAABkcnMv&#10;ZG93bnJldi54bWxQSwUGAAAAAAQABAD1AAAAigMAAAAA&#10;" path="m,c,,,,,,,1,,2,,3v,,1,,1,c1,2,1,1,1,1,1,1,,,,e" fillcolor="#ed1c24" stroked="f">
                  <v:path arrowok="t" o:connecttype="custom" o:connectlocs="0,0;0,0;0,18;6,18;6,6;0,0" o:connectangles="0,0,0,0,0,0"/>
                </v:shape>
                <v:shape id="Freeform 1328" o:spid="_x0000_s1033" style="position:absolute;left:896;top:3101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sTcMA&#10;AADdAAAADwAAAGRycy9kb3ducmV2LnhtbESPT4vCMBDF7wt+hzCCtzXVg6vVKFJZ8CbrH/A4NGNT&#10;bCalyWrtpzeC4G2G9+a93yxWra3EjRpfOlYwGiYgiHOnSy4UHA+/31MQPiBrrByTggd5WC17XwtM&#10;tbvzH932oRAxhH2KCkwIdSqlzw1Z9ENXE0ft4hqLIa5NIXWD9xhuKzlOkom0WHJsMFhTZii/7v+t&#10;giTS0HTTnbNT3dHZ7MaPLrNKDfrteg4iUBs+5vf1Vkf8yewHXt/EEe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csTcMAAADdAAAADwAAAAAAAAAAAAAAAACYAgAAZHJzL2Rv&#10;d25yZXYueG1sUEsFBgAAAAAEAAQA9QAAAIgDAAAAAA==&#10;" path="m,c,,,1,,2v1,,1,,1,c1,1,1,1,1,,1,,1,,,e" fillcolor="#ed1c24" stroked="f">
                  <v:path arrowok="t" o:connecttype="custom" o:connectlocs="0,0;0,12;6,12;6,0;0,0" o:connectangles="0,0,0,0,0"/>
                </v:shape>
                <v:shape id="Freeform 1329" o:spid="_x0000_s1034" style="position:absolute;left:890;top:3231;width:24;height:1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4YAsYA&#10;AADdAAAADwAAAGRycy9kb3ducmV2LnhtbESPT2sCQQzF7wW/w5BCb3W2PWjdOooISikiuHrpLexk&#10;/+BOZpmZ1e23bw5Cbwnv5b1fluvRdepGIbaeDbxNM1DEpbct1wYu593rB6iYkC12nsnAL0VYryZP&#10;S8ytv/OJbkWqlYRwzNFAk1Kfax3LhhzGqe+JRat8cJhkDbW2Ae8S7jr9nmUz7bBlaWiwp21D5bUY&#10;nIHvcPZDd1zM9z/V7lLNh0PaF9GYl+dx8wkq0Zj+zY/rLyv4s4Xgyj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4YAsYAAADdAAAADwAAAAAAAAAAAAAAAACYAgAAZHJz&#10;L2Rvd25yZXYueG1sUEsFBgAAAAAEAAQA9QAAAIsDAAAAAA==&#10;" path="m4,c3,,1,,,,,,,,,,2,,3,,4,v,,,,,e" fillcolor="#ed1c24" stroked="f">
                  <v:path arrowok="t" o:connecttype="custom" o:connectlocs="24,0;0,0;0,0;24,0;24,0" o:connectangles="0,0,0,0,0"/>
                </v:shape>
                <v:shape id="Freeform 1330" o:spid="_x0000_s1035" style="position:absolute;left:890;top:3267;width:59;height:6;visibility:visible;mso-wrap-style:square;v-text-anchor:top" coordsize="1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CWKsMA&#10;AADdAAAADwAAAGRycy9kb3ducmV2LnhtbERPS4vCMBC+L/gfwix4W1MVX9UoKgiyJ1tF8DY0Y1u2&#10;mZQmat1fv1kQvM3H95zFqjWVuFPjSssK+r0IBHFmdcm5gtNx9zUF4TyyxsoyKXiSg9Wy87HAWNsH&#10;J3RPfS5CCLsYFRTe17GULivIoOvZmjhwV9sY9AE2udQNPkK4qeQgisbSYMmhocCatgVlP+nNKLjk&#10;h/7vOZkMzbd3Sb3ZbdvzqFSq+9mu5yA8tf4tfrn3Oswfz2bw/004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CWKsMAAADdAAAADwAAAAAAAAAAAAAAAACYAgAAZHJzL2Rv&#10;d25yZXYueG1sUEsFBgAAAAAEAAQA9QAAAIgDAAAAAA==&#10;" path="m2,c2,,1,,,,3,1,6,1,9,1v,,1,,1,c7,1,5,,2,e" fillcolor="#ed1c24" stroked="f">
                  <v:path arrowok="t" o:connecttype="custom" o:connectlocs="12,0;0,0;53,6;59,6;12,0" o:connectangles="0,0,0,0,0"/>
                </v:shape>
                <v:shape id="Freeform 1331" o:spid="_x0000_s1036" style="position:absolute;left:356;top:3332;width:12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DTsQA&#10;AADdAAAADwAAAGRycy9kb3ducmV2LnhtbESPTWvCQBCG7wX/wzKCt7qxSpXoKjbQIvZkFLyO2TEJ&#10;ZmdDdqvpv3cOhd5mmPfjmdWmd426UxdqzwYm4wQUceFtzaWB0/HzdQEqRGSLjWcy8EsBNuvBywpT&#10;6x98oHseSyUhHFI0UMXYplqHoiKHYexbYrldfecwytqV2nb4kHDX6LckedcOa5aGClvKKipu+Y+T&#10;kmI24f5r/326nT9sfsnq83SeGTMa9tslqEh9/Bf/uXdW8OeJ8Ms3MoJe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sw07EAAAA3QAAAA8AAAAAAAAAAAAAAAAAmAIAAGRycy9k&#10;b3ducmV2LnhtbFBLBQYAAAAABAAEAPUAAACJAwAAAAA=&#10;" path="m2,3v,,-1,,-1,c1,4,1,4,1,4v1,,1,,1,c2,4,2,4,2,3m,c,,,,,,,,,,,,,,,,,e" fillcolor="#ed1c24" stroked="f">
                  <v:path arrowok="t" o:connecttype="custom" o:connectlocs="12,17;6,17;6,23;12,23;12,17;0,0;0,0;0,0;0,0" o:connectangles="0,0,0,0,0,0,0,0,0"/>
                  <o:lock v:ext="edit" verticies="t"/>
                </v:shape>
                <v:shape id="Freeform 1332" o:spid="_x0000_s1037" style="position:absolute;left:-12;top:-6;width:1151;height:3456;visibility:visible;mso-wrap-style:square;v-text-anchor:top" coordsize="194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pfMEA&#10;AADdAAAADwAAAGRycy9kb3ducmV2LnhtbERPTYvCMBC9L/gfwgheRFM9uNo1yq4g6FErLHsbmtmm&#10;2ExKErX+eyMI3ubxPme57mwjruRD7VjBZJyBIC6drrlScCq2ozmIEJE1No5JwZ0CrFe9jyXm2t34&#10;QNdjrEQK4ZCjAhNjm0sZSkMWw9i1xIn7d95iTNBXUnu8pXDbyGmWzaTFmlODwZY2hsrz8WIVnIez&#10;ogh/KL1x7Y//XQz3u4aUGvS77y8Qkbr4Fr/cO53mf2YTeH6TTp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maXzBAAAA3QAAAA8AAAAAAAAAAAAAAAAAmAIAAGRycy9kb3du&#10;cmV2LnhtbFBLBQYAAAAABAAEAPUAAACGAwAAAAA=&#10;" path="m63,577v,-1,-1,-3,-1,-4c64,575,67,574,68,577v-2,,-4,,-5,m63,568v,,1,,1,c64,569,64,569,64,569v,1,-1,1,-2,1c62,570,62,570,61,570v,,-1,,-1,c60,570,59,570,59,570v,,,-1,,-2c60,568,62,568,63,568t24,-4c87,563,87,562,87,561v3,,5,1,7,3c91,564,89,564,87,564m70,561v,,,-1,1,-1c71,562,71,563,71,565v-1,,-3,,-4,c67,563,68,561,66,561v,,,,-1,c65,561,66,560,67,560v,,1,,1,c69,560,69,561,70,561t10,3c78,564,76,563,76,560v3,,5,1,4,4m46,559v,,1,,1,c47,559,48,559,48,559v1,,1,1,1,1c50,562,49,562,48,562v-2,,-3,-1,-2,-3c46,559,46,559,46,559t9,4c56,560,53,562,54,559v1,,3,,5,c59,562,62,562,62,565v,,,,,c62,565,62,565,62,565v-1,-1,-3,-2,-5,-2c57,563,56,563,55,563t97,-9c153,554,154,554,154,554v3,,5,1,8,1c162,555,162,555,162,555v3,,5,1,8,1c171,556,173,556,175,555v-2,2,-5,3,-9,3c160,558,153,556,150,554v1,,2,,2,m118,554v-2,,-3,-2,-4,-3c116,550,118,550,119,550v,1,,3,,4c119,554,119,554,118,554m41,553v1,-4,-2,-3,-2,-5c41,549,43,550,44,553v-1,,-2,,-3,m55,556v-3,-1,-3,-5,-4,-9c54,549,54,552,55,556t101,-8c156,548,156,547,156,547v2,,3,,5,c165,547,168,548,169,550v-1,1,-3,1,-4,1c159,551,154,550,150,548v,,1,,1,c151,548,152,548,152,548v1,,3,,4,m156,544v-1,-3,3,-1,2,-3c158,541,159,540,159,540v1,,1,3,1,4c159,544,158,544,156,544m92,540v-2,,-3,-2,-4,-2c88,537,89,537,91,537v2,,4,1,3,2c94,539,93,540,92,540m51,537v,,1,-1,1,-1c53,536,53,536,53,536v1,,2,,2,1c55,538,54,539,52,539v-1,,-3,-1,-2,-3c50,537,51,537,51,537t54,2c104,539,104,539,104,538v,-1,,-2,2,-2c107,536,109,537,109,539v,,-1,,-1,c108,539,107,539,107,539v-1,,-1,,-2,m159,528v,,-1,,-1,c158,526,158,523,157,521v3,1,5,3,6,5c162,526,161,527,161,527v-1,1,-1,1,-2,1m151,523v1,,1,,1,-1c152,522,153,521,153,521v1,,1,,1,c154,523,154,524,154,526v,1,,1,,2c154,528,154,528,153,528v-1,,-2,,-3,c150,528,149,528,149,528v,-1,,-2,,-3c149,524,149,523,149,521v,,,,1,c150,521,151,522,151,523v,,,,,m145,504v,-12,-1,-23,-1,-35c144,469,145,469,146,469v3,,,2,,3c145,480,149,497,145,504t16,-65c159,439,160,430,160,427v,,,,,c161,427,160,436,161,439v,,,,,m164,394v-3,,-1,-7,-2,-10c166,384,163,391,164,394t,-33c164,361,164,361,163,361v,-2,,-4,,-6c163,355,164,355,164,355v1,,1,1,1,3c165,359,165,361,164,361t11,-15c175,344,175,341,175,339v,,1,,1,c176,341,176,344,176,346v,,-1,,-1,m175,336v,,,,-1,c174,334,174,332,174,330v,,1,,1,c176,330,176,331,176,333v,1,,3,-1,3m175,328v-2,,,-3,-1,-5c174,323,175,323,175,323v2,,,4,1,5c176,328,175,328,175,328t-29,-4c143,324,145,318,144,316v,,,,,c148,316,145,322,146,324v,,,,,m172,309v,-2,,-5,,-7c172,302,173,302,173,302v,2,1,4,1,7c173,309,172,309,172,309t-4,-19c168,290,168,290,168,290v,-1,,-3,,-4c168,286,168,286,168,286v1,,2,1,2,2c170,289,169,290,168,290t-22,24c142,307,144,293,143,283v4,7,1,21,3,31m167,284v-2,,-1,-3,-1,-5c166,279,166,279,167,279v2,,,4,1,5c167,284,167,284,167,284t-8,-13c155,271,158,263,157,260v3,1,1,8,2,11m152,227v,,,,-1,c151,225,151,223,151,221v,,1,,1,c153,221,153,223,153,224v,2,,3,-1,3m163,234v,-6,-1,-11,-1,-16c165,219,165,232,163,234m153,220v-3,,-1,-6,-2,-9c151,211,151,211,151,211v3,,1,6,2,8c153,220,153,220,153,220t-8,-30c145,188,145,186,145,183v1,,1,,2,c147,186,147,188,147,190v-1,,-1,,-2,m146,179v-2,,-1,-3,-1,-5c145,174,145,174,145,174v2,,1,3,2,5c146,179,146,179,146,179t14,-19c160,160,160,160,160,160v,,,,,m162,188v,,,,-1,c161,177,161,165,160,154v1,,1,,1,c162,154,162,154,162,155v,,,1,1,1c163,156,163,156,164,156v-2,6,,21,,27c164,183,164,183,164,183v-2,,-1,1,-1,2c163,187,163,188,162,188t-8,-14c154,165,153,157,153,149v2,3,3,6,3,9c156,160,156,163,156,165v,3,-1,6,-2,9m172,160v-3,-1,-1,-8,-2,-11c174,149,171,156,172,160m155,147v-4,,-1,-6,-2,-8c153,139,153,139,153,139v3,,1,6,2,8c155,147,155,147,155,147t6,-5c160,139,164,141,163,139v,,1,-1,1,-1c165,138,165,141,165,142v-1,,-2,,-4,m147,148v-4,-2,-1,-10,-2,-15c149,135,146,143,147,148t18,-11c161,136,164,129,163,126v3,,1,8,2,11m160,91v,,,,,c160,89,160,87,160,85v,,,,,c161,85,162,87,162,88v,2,-1,3,-2,3m141,99v-1,-7,-1,-13,-1,-20c143,82,143,96,141,99m137,75v,,,,,c137,75,137,75,137,75t,-3c137,72,137,72,137,72v,,,,,m161,77v-3,,-1,-6,-2,-9c159,68,159,68,159,68v4,,1,6,2,9c161,77,161,77,161,77t-11,28c149,105,149,105,149,104v1,-13,-1,-23,-1,-39c148,65,148,65,148,65v2,,1,9,1,12c149,78,150,78,150,79v1,,1,,1,1c152,85,151,90,151,94v,3,-1,6,-1,9c150,104,150,105,150,105m138,76v,-5,,-10,,-15c138,61,138,61,138,61v2,,2,2,2,4c139,67,139,68,141,68v,,,,,c141,69,138,71,141,71v,,,,,c140,72,141,75,138,76t17,15c155,79,153,66,155,56v1,4,2,10,1,17c156,76,156,79,156,81v,4,-1,8,-1,10m156,54v-2,,,-3,-1,-5c155,49,156,49,156,49v2,,,3,1,5c157,54,156,54,156,54m51,35v2,-1,4,-1,6,-1c57,36,56,36,55,36v,,-1,,-2,c53,36,52,36,52,36v-1,,-1,,-2,c50,36,50,35,50,35v,,,,,c51,35,51,35,51,35t,-4c49,31,47,31,47,30v3,-1,6,-1,8,-1c56,31,53,31,51,31m75,29v,,1,,1,c77,29,77,30,76,30v,,-1,1,-2,1c74,31,73,31,73,30v-1,,-1,,-2,c71,30,70,30,70,31v,-1,,-2,,-2c71,29,73,29,75,29t6,-3c80,26,78,25,78,23v1,,3,,4,c82,24,81,24,81,26m69,6v2,,4,,6,c76,6,78,5,80,5v2,,4,1,5,2c84,7,83,7,82,7,76,7,72,9,67,9v,-1,,-2,,-3c68,6,69,6,69,6t60,c131,6,132,6,134,6v2,-1,3,-1,5,-1c141,5,143,6,143,9,142,8,139,7,136,7v-1,,-3,,-3,2c131,8,128,8,127,6v1,,2,,2,m170,c109,4,57,,4,6,4,23,,44,7,57v2,,4,,6,c19,57,23,57,28,57v4,-1,8,-1,13,-1c42,56,44,56,45,56v5,-3,9,-4,14,-4c65,52,70,53,76,53v1,,3,,5,c86,53,91,53,95,53v5,,9,-1,14,-1c114,52,118,53,121,54v1,7,1,13,1,20c127,92,125,113,127,133v3,20,1,54,5,85c136,253,133,294,132,324v1,2,2,5,2,9c135,336,131,334,132,336v2,19,1,44,,62c132,400,134,402,134,403v,22,-1,59,3,81c142,497,137,514,138,529v-3,,-6,,-9,c121,529,113,528,107,528v-1,,-2,,-3,1c103,529,103,530,102,530v,,,,,c88,529,77,530,64,529v-4,2,-9,2,-15,2c48,531,47,531,46,531v-2,,-3,,-4,c36,531,30,532,24,534v-1,-1,-2,-1,-3,-1c21,533,20,533,19,533v,,-1,,-2,c17,533,16,533,15,532v-1,15,5,34,4,53c21,584,23,584,25,584v2,,4,,6,c33,585,35,585,37,585v2,,4,,5,-1c44,584,46,582,47,582v,,,,1,c50,582,51,583,53,583v7,,12,-1,19,-1c73,582,74,584,75,584v,,,,,-1c110,575,160,582,191,571v,-7,2,-7,,-12c190,556,194,558,192,556v-8,-23,-2,-67,-6,-104c183,427,187,389,181,363v3,-5,,-7,2,-14c180,344,181,342,182,336v-2,-7,-2,-13,-1,-22c181,311,178,312,180,309v,-5,1,-10,1,-17c181,289,179,286,179,285v1,-12,,-37,,-60c178,201,178,175,178,164v,-2,-2,-6,-2,-9c176,141,176,129,177,120v-3,-13,-1,-17,-1,-30c176,87,173,89,174,86v2,-8,,-16,1,-24c170,45,175,17,170,e" fillcolor="#ed1c24" stroked="f">
                  <v:path arrowok="t" o:connecttype="custom" o:connectlocs="380,3361;516,3332;398,3338;451,3308;273,3302;368,3338;1009,3285;706,3249;326,3285;979,3255;943,3190;546,3190;303,3172;623,3184;896,3090;890,3119;860,2977;949,2523;967,2133;1044,2003;1044,1967;866,1914;1026,1784;1009,1701;991,1648;896,1341;967,1382;860,1081;872,1057;949,910;967,1093;1020,945;920,868;860,786;949,502;813,443;943,402;878,384;819,449;837,419;926,319;326,213;303,183;439,183;463,136;487,41;848,53;42,337;481,313;783,1914;765,3125;273,3137;113,3456;314,3444;1104,2670;1062,1684;1038,366" o:connectangles="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="001303AA">
        <w:rPr>
          <w:noProof/>
        </w:rPr>
        <mc:AlternateContent>
          <mc:Choice Requires="wpg">
            <w:drawing>
              <wp:anchor distT="0" distB="0" distL="114300" distR="114300" simplePos="0" relativeHeight="251645939" behindDoc="0" locked="0" layoutInCell="1" allowOverlap="1" wp14:anchorId="51C26ABD" wp14:editId="2A85B82B">
                <wp:simplePos x="0" y="0"/>
                <wp:positionH relativeFrom="column">
                  <wp:posOffset>8653145</wp:posOffset>
                </wp:positionH>
                <wp:positionV relativeFrom="paragraph">
                  <wp:posOffset>260350</wp:posOffset>
                </wp:positionV>
                <wp:extent cx="2324735" cy="2985770"/>
                <wp:effectExtent l="4445" t="3175" r="4445" b="1905"/>
                <wp:wrapNone/>
                <wp:docPr id="1585" name="Gro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4735" cy="2985770"/>
                          <a:chOff x="6" y="6"/>
                          <a:chExt cx="4389" cy="5504"/>
                        </a:xfrm>
                      </wpg:grpSpPr>
                      <wps:wsp>
                        <wps:cNvPr id="1586" name="Freeform 1014"/>
                        <wps:cNvSpPr>
                          <a:spLocks/>
                        </wps:cNvSpPr>
                        <wps:spPr bwMode="auto">
                          <a:xfrm>
                            <a:off x="2339" y="1795"/>
                            <a:ext cx="24" cy="59"/>
                          </a:xfrm>
                          <a:custGeom>
                            <a:avLst/>
                            <a:gdLst>
                              <a:gd name="T0" fmla="*/ 3 w 4"/>
                              <a:gd name="T1" fmla="*/ 10 h 10"/>
                              <a:gd name="T2" fmla="*/ 2 w 4"/>
                              <a:gd name="T3" fmla="*/ 0 h 10"/>
                              <a:gd name="T4" fmla="*/ 3 w 4"/>
                              <a:gd name="T5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0">
                                <a:moveTo>
                                  <a:pt x="3" y="10"/>
                                </a:moveTo>
                                <a:cubicBezTo>
                                  <a:pt x="2" y="8"/>
                                  <a:pt x="0" y="2"/>
                                  <a:pt x="2" y="0"/>
                                </a:cubicBezTo>
                                <a:cubicBezTo>
                                  <a:pt x="2" y="4"/>
                                  <a:pt x="4" y="6"/>
                                  <a:pt x="3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Freeform 1015"/>
                        <wps:cNvSpPr>
                          <a:spLocks/>
                        </wps:cNvSpPr>
                        <wps:spPr bwMode="auto">
                          <a:xfrm>
                            <a:off x="2327" y="1813"/>
                            <a:ext cx="18" cy="36"/>
                          </a:xfrm>
                          <a:custGeom>
                            <a:avLst/>
                            <a:gdLst>
                              <a:gd name="T0" fmla="*/ 2 w 3"/>
                              <a:gd name="T1" fmla="*/ 6 h 6"/>
                              <a:gd name="T2" fmla="*/ 1 w 3"/>
                              <a:gd name="T3" fmla="*/ 0 h 6"/>
                              <a:gd name="T4" fmla="*/ 2 w 3"/>
                              <a:gd name="T5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2" y="6"/>
                                </a:moveTo>
                                <a:cubicBezTo>
                                  <a:pt x="0" y="6"/>
                                  <a:pt x="1" y="2"/>
                                  <a:pt x="1" y="0"/>
                                </a:cubicBezTo>
                                <a:cubicBezTo>
                                  <a:pt x="3" y="1"/>
                                  <a:pt x="1" y="4"/>
                                  <a:pt x="2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Freeform 1016"/>
                        <wps:cNvSpPr>
                          <a:spLocks/>
                        </wps:cNvSpPr>
                        <wps:spPr bwMode="auto">
                          <a:xfrm>
                            <a:off x="2309" y="1612"/>
                            <a:ext cx="12" cy="71"/>
                          </a:xfrm>
                          <a:custGeom>
                            <a:avLst/>
                            <a:gdLst>
                              <a:gd name="T0" fmla="*/ 2 w 2"/>
                              <a:gd name="T1" fmla="*/ 12 h 12"/>
                              <a:gd name="T2" fmla="*/ 2 w 2"/>
                              <a:gd name="T3" fmla="*/ 0 h 12"/>
                              <a:gd name="T4" fmla="*/ 2 w 2"/>
                              <a:gd name="T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12">
                                <a:moveTo>
                                  <a:pt x="2" y="12"/>
                                </a:moveTo>
                                <a:cubicBezTo>
                                  <a:pt x="0" y="10"/>
                                  <a:pt x="0" y="2"/>
                                  <a:pt x="2" y="0"/>
                                </a:cubicBezTo>
                                <a:cubicBezTo>
                                  <a:pt x="2" y="4"/>
                                  <a:pt x="2" y="8"/>
                                  <a:pt x="2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Freeform 1017"/>
                        <wps:cNvSpPr>
                          <a:spLocks/>
                        </wps:cNvSpPr>
                        <wps:spPr bwMode="auto">
                          <a:xfrm>
                            <a:off x="2239" y="1612"/>
                            <a:ext cx="11" cy="24"/>
                          </a:xfrm>
                          <a:custGeom>
                            <a:avLst/>
                            <a:gdLst>
                              <a:gd name="T0" fmla="*/ 1 w 2"/>
                              <a:gd name="T1" fmla="*/ 4 h 4"/>
                              <a:gd name="T2" fmla="*/ 0 w 2"/>
                              <a:gd name="T3" fmla="*/ 1 h 4"/>
                              <a:gd name="T4" fmla="*/ 1 w 2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4"/>
                                </a:moveTo>
                                <a:cubicBezTo>
                                  <a:pt x="0" y="4"/>
                                  <a:pt x="1" y="2"/>
                                  <a:pt x="0" y="1"/>
                                </a:cubicBezTo>
                                <a:cubicBezTo>
                                  <a:pt x="2" y="0"/>
                                  <a:pt x="1" y="3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Freeform 1018"/>
                        <wps:cNvSpPr>
                          <a:spLocks/>
                        </wps:cNvSpPr>
                        <wps:spPr bwMode="auto">
                          <a:xfrm>
                            <a:off x="2221" y="1477"/>
                            <a:ext cx="29" cy="59"/>
                          </a:xfrm>
                          <a:custGeom>
                            <a:avLst/>
                            <a:gdLst>
                              <a:gd name="T0" fmla="*/ 3 w 5"/>
                              <a:gd name="T1" fmla="*/ 10 h 10"/>
                              <a:gd name="T2" fmla="*/ 2 w 5"/>
                              <a:gd name="T3" fmla="*/ 3 h 10"/>
                              <a:gd name="T4" fmla="*/ 4 w 5"/>
                              <a:gd name="T5" fmla="*/ 1 h 10"/>
                              <a:gd name="T6" fmla="*/ 3 w 5"/>
                              <a:gd name="T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3" y="10"/>
                                </a:moveTo>
                                <a:cubicBezTo>
                                  <a:pt x="0" y="8"/>
                                  <a:pt x="5" y="4"/>
                                  <a:pt x="2" y="3"/>
                                </a:cubicBezTo>
                                <a:cubicBezTo>
                                  <a:pt x="4" y="3"/>
                                  <a:pt x="2" y="0"/>
                                  <a:pt x="4" y="1"/>
                                </a:cubicBezTo>
                                <a:cubicBezTo>
                                  <a:pt x="5" y="4"/>
                                  <a:pt x="4" y="8"/>
                                  <a:pt x="3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Freeform 1019"/>
                        <wps:cNvSpPr>
                          <a:spLocks/>
                        </wps:cNvSpPr>
                        <wps:spPr bwMode="auto">
                          <a:xfrm>
                            <a:off x="2250" y="1347"/>
                            <a:ext cx="18" cy="29"/>
                          </a:xfrm>
                          <a:custGeom>
                            <a:avLst/>
                            <a:gdLst>
                              <a:gd name="T0" fmla="*/ 2 w 3"/>
                              <a:gd name="T1" fmla="*/ 5 h 5"/>
                              <a:gd name="T2" fmla="*/ 1 w 3"/>
                              <a:gd name="T3" fmla="*/ 0 h 5"/>
                              <a:gd name="T4" fmla="*/ 2 w 3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2" y="5"/>
                                </a:moveTo>
                                <a:cubicBezTo>
                                  <a:pt x="0" y="5"/>
                                  <a:pt x="2" y="1"/>
                                  <a:pt x="1" y="0"/>
                                </a:cubicBezTo>
                                <a:cubicBezTo>
                                  <a:pt x="3" y="0"/>
                                  <a:pt x="2" y="3"/>
                                  <a:pt x="2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Freeform 1020"/>
                        <wps:cNvSpPr>
                          <a:spLocks/>
                        </wps:cNvSpPr>
                        <wps:spPr bwMode="auto">
                          <a:xfrm>
                            <a:off x="2286" y="1347"/>
                            <a:ext cx="12" cy="23"/>
                          </a:xfrm>
                          <a:custGeom>
                            <a:avLst/>
                            <a:gdLst>
                              <a:gd name="T0" fmla="*/ 1 w 2"/>
                              <a:gd name="T1" fmla="*/ 3 h 4"/>
                              <a:gd name="T2" fmla="*/ 0 w 2"/>
                              <a:gd name="T3" fmla="*/ 0 h 4"/>
                              <a:gd name="T4" fmla="*/ 1 w 2"/>
                              <a:gd name="T5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3"/>
                                </a:moveTo>
                                <a:cubicBezTo>
                                  <a:pt x="0" y="4"/>
                                  <a:pt x="1" y="1"/>
                                  <a:pt x="0" y="0"/>
                                </a:cubicBezTo>
                                <a:cubicBezTo>
                                  <a:pt x="2" y="0"/>
                                  <a:pt x="1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Freeform 1021"/>
                        <wps:cNvSpPr>
                          <a:spLocks/>
                        </wps:cNvSpPr>
                        <wps:spPr bwMode="auto">
                          <a:xfrm>
                            <a:off x="2339" y="1329"/>
                            <a:ext cx="6" cy="35"/>
                          </a:xfrm>
                          <a:custGeom>
                            <a:avLst/>
                            <a:gdLst>
                              <a:gd name="T0" fmla="*/ 1 w 1"/>
                              <a:gd name="T1" fmla="*/ 5 h 6"/>
                              <a:gd name="T2" fmla="*/ 1 w 1"/>
                              <a:gd name="T3" fmla="*/ 1 h 6"/>
                              <a:gd name="T4" fmla="*/ 1 w 1"/>
                              <a:gd name="T5" fmla="*/ 5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">
                                <a:moveTo>
                                  <a:pt x="1" y="5"/>
                                </a:moveTo>
                                <a:cubicBezTo>
                                  <a:pt x="0" y="6"/>
                                  <a:pt x="1" y="2"/>
                                  <a:pt x="1" y="1"/>
                                </a:cubicBezTo>
                                <a:cubicBezTo>
                                  <a:pt x="1" y="0"/>
                                  <a:pt x="1" y="4"/>
                                  <a:pt x="1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Freeform 1022"/>
                        <wps:cNvSpPr>
                          <a:spLocks/>
                        </wps:cNvSpPr>
                        <wps:spPr bwMode="auto">
                          <a:xfrm>
                            <a:off x="2274" y="1252"/>
                            <a:ext cx="18" cy="41"/>
                          </a:xfrm>
                          <a:custGeom>
                            <a:avLst/>
                            <a:gdLst>
                              <a:gd name="T0" fmla="*/ 2 w 3"/>
                              <a:gd name="T1" fmla="*/ 7 h 7"/>
                              <a:gd name="T2" fmla="*/ 1 w 3"/>
                              <a:gd name="T3" fmla="*/ 0 h 7"/>
                              <a:gd name="T4" fmla="*/ 2 w 3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7">
                                <a:moveTo>
                                  <a:pt x="2" y="7"/>
                                </a:moveTo>
                                <a:cubicBezTo>
                                  <a:pt x="0" y="6"/>
                                  <a:pt x="2" y="2"/>
                                  <a:pt x="1" y="0"/>
                                </a:cubicBezTo>
                                <a:cubicBezTo>
                                  <a:pt x="3" y="1"/>
                                  <a:pt x="2" y="5"/>
                                  <a:pt x="2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Freeform 1023"/>
                        <wps:cNvSpPr>
                          <a:spLocks/>
                        </wps:cNvSpPr>
                        <wps:spPr bwMode="auto">
                          <a:xfrm>
                            <a:off x="2286" y="1205"/>
                            <a:ext cx="18" cy="23"/>
                          </a:xfrm>
                          <a:custGeom>
                            <a:avLst/>
                            <a:gdLst>
                              <a:gd name="T0" fmla="*/ 2 w 3"/>
                              <a:gd name="T1" fmla="*/ 3 h 4"/>
                              <a:gd name="T2" fmla="*/ 1 w 3"/>
                              <a:gd name="T3" fmla="*/ 0 h 4"/>
                              <a:gd name="T4" fmla="*/ 2 w 3"/>
                              <a:gd name="T5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2" y="3"/>
                                </a:moveTo>
                                <a:cubicBezTo>
                                  <a:pt x="0" y="4"/>
                                  <a:pt x="1" y="1"/>
                                  <a:pt x="1" y="0"/>
                                </a:cubicBezTo>
                                <a:cubicBezTo>
                                  <a:pt x="3" y="0"/>
                                  <a:pt x="2" y="2"/>
                                  <a:pt x="2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Freeform 1024"/>
                        <wps:cNvSpPr>
                          <a:spLocks/>
                        </wps:cNvSpPr>
                        <wps:spPr bwMode="auto">
                          <a:xfrm>
                            <a:off x="2351" y="1158"/>
                            <a:ext cx="18" cy="35"/>
                          </a:xfrm>
                          <a:custGeom>
                            <a:avLst/>
                            <a:gdLst>
                              <a:gd name="T0" fmla="*/ 2 w 3"/>
                              <a:gd name="T1" fmla="*/ 6 h 6"/>
                              <a:gd name="T2" fmla="*/ 1 w 3"/>
                              <a:gd name="T3" fmla="*/ 0 h 6"/>
                              <a:gd name="T4" fmla="*/ 2 w 3"/>
                              <a:gd name="T5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2" y="6"/>
                                </a:moveTo>
                                <a:cubicBezTo>
                                  <a:pt x="0" y="5"/>
                                  <a:pt x="1" y="1"/>
                                  <a:pt x="1" y="0"/>
                                </a:cubicBezTo>
                                <a:cubicBezTo>
                                  <a:pt x="3" y="0"/>
                                  <a:pt x="1" y="4"/>
                                  <a:pt x="2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Freeform 1025"/>
                        <wps:cNvSpPr>
                          <a:spLocks/>
                        </wps:cNvSpPr>
                        <wps:spPr bwMode="auto">
                          <a:xfrm>
                            <a:off x="2298" y="1164"/>
                            <a:ext cx="17" cy="29"/>
                          </a:xfrm>
                          <a:custGeom>
                            <a:avLst/>
                            <a:gdLst>
                              <a:gd name="T0" fmla="*/ 2 w 3"/>
                              <a:gd name="T1" fmla="*/ 5 h 5"/>
                              <a:gd name="T2" fmla="*/ 1 w 3"/>
                              <a:gd name="T3" fmla="*/ 0 h 5"/>
                              <a:gd name="T4" fmla="*/ 2 w 3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2" y="5"/>
                                </a:moveTo>
                                <a:cubicBezTo>
                                  <a:pt x="0" y="5"/>
                                  <a:pt x="2" y="1"/>
                                  <a:pt x="1" y="0"/>
                                </a:cubicBezTo>
                                <a:cubicBezTo>
                                  <a:pt x="3" y="0"/>
                                  <a:pt x="2" y="3"/>
                                  <a:pt x="2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Freeform 1026"/>
                        <wps:cNvSpPr>
                          <a:spLocks/>
                        </wps:cNvSpPr>
                        <wps:spPr bwMode="auto">
                          <a:xfrm>
                            <a:off x="2333" y="1146"/>
                            <a:ext cx="12" cy="23"/>
                          </a:xfrm>
                          <a:custGeom>
                            <a:avLst/>
                            <a:gdLst>
                              <a:gd name="T0" fmla="*/ 2 w 2"/>
                              <a:gd name="T1" fmla="*/ 3 h 4"/>
                              <a:gd name="T2" fmla="*/ 1 w 2"/>
                              <a:gd name="T3" fmla="*/ 1 h 4"/>
                              <a:gd name="T4" fmla="*/ 2 w 2"/>
                              <a:gd name="T5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2" y="3"/>
                                </a:moveTo>
                                <a:cubicBezTo>
                                  <a:pt x="0" y="4"/>
                                  <a:pt x="1" y="2"/>
                                  <a:pt x="1" y="1"/>
                                </a:cubicBezTo>
                                <a:cubicBezTo>
                                  <a:pt x="2" y="0"/>
                                  <a:pt x="1" y="3"/>
                                  <a:pt x="2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Freeform 1027"/>
                        <wps:cNvSpPr>
                          <a:spLocks/>
                        </wps:cNvSpPr>
                        <wps:spPr bwMode="auto">
                          <a:xfrm>
                            <a:off x="2274" y="1099"/>
                            <a:ext cx="6" cy="65"/>
                          </a:xfrm>
                          <a:custGeom>
                            <a:avLst/>
                            <a:gdLst>
                              <a:gd name="T0" fmla="*/ 1 w 1"/>
                              <a:gd name="T1" fmla="*/ 11 h 11"/>
                              <a:gd name="T2" fmla="*/ 1 w 1"/>
                              <a:gd name="T3" fmla="*/ 0 h 11"/>
                              <a:gd name="T4" fmla="*/ 1 w 1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11">
                                <a:moveTo>
                                  <a:pt x="1" y="11"/>
                                </a:moveTo>
                                <a:cubicBezTo>
                                  <a:pt x="0" y="10"/>
                                  <a:pt x="0" y="2"/>
                                  <a:pt x="1" y="0"/>
                                </a:cubicBezTo>
                                <a:cubicBezTo>
                                  <a:pt x="1" y="4"/>
                                  <a:pt x="1" y="8"/>
                                  <a:pt x="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Freeform 1028"/>
                        <wps:cNvSpPr>
                          <a:spLocks/>
                        </wps:cNvSpPr>
                        <wps:spPr bwMode="auto">
                          <a:xfrm>
                            <a:off x="2351" y="1116"/>
                            <a:ext cx="12" cy="36"/>
                          </a:xfrm>
                          <a:custGeom>
                            <a:avLst/>
                            <a:gdLst>
                              <a:gd name="T0" fmla="*/ 2 w 2"/>
                              <a:gd name="T1" fmla="*/ 6 h 6"/>
                              <a:gd name="T2" fmla="*/ 0 w 2"/>
                              <a:gd name="T3" fmla="*/ 2 h 6"/>
                              <a:gd name="T4" fmla="*/ 2 w 2"/>
                              <a:gd name="T5" fmla="*/ 1 h 6"/>
                              <a:gd name="T6" fmla="*/ 2 w 2"/>
                              <a:gd name="T7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2" y="6"/>
                                </a:moveTo>
                                <a:cubicBezTo>
                                  <a:pt x="0" y="5"/>
                                  <a:pt x="1" y="3"/>
                                  <a:pt x="0" y="2"/>
                                </a:cubicBezTo>
                                <a:cubicBezTo>
                                  <a:pt x="1" y="3"/>
                                  <a:pt x="0" y="0"/>
                                  <a:pt x="2" y="1"/>
                                </a:cubicBezTo>
                                <a:cubicBezTo>
                                  <a:pt x="2" y="3"/>
                                  <a:pt x="2" y="4"/>
                                  <a:pt x="2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1029"/>
                        <wps:cNvSpPr>
                          <a:spLocks/>
                        </wps:cNvSpPr>
                        <wps:spPr bwMode="auto">
                          <a:xfrm>
                            <a:off x="2244" y="1022"/>
                            <a:ext cx="30" cy="112"/>
                          </a:xfrm>
                          <a:custGeom>
                            <a:avLst/>
                            <a:gdLst>
                              <a:gd name="T0" fmla="*/ 3 w 5"/>
                              <a:gd name="T1" fmla="*/ 11 h 19"/>
                              <a:gd name="T2" fmla="*/ 3 w 5"/>
                              <a:gd name="T3" fmla="*/ 9 h 19"/>
                              <a:gd name="T4" fmla="*/ 2 w 5"/>
                              <a:gd name="T5" fmla="*/ 19 h 19"/>
                              <a:gd name="T6" fmla="*/ 2 w 5"/>
                              <a:gd name="T7" fmla="*/ 0 h 19"/>
                              <a:gd name="T8" fmla="*/ 4 w 5"/>
                              <a:gd name="T9" fmla="*/ 0 h 19"/>
                              <a:gd name="T10" fmla="*/ 4 w 5"/>
                              <a:gd name="T11" fmla="*/ 2 h 19"/>
                              <a:gd name="T12" fmla="*/ 4 w 5"/>
                              <a:gd name="T13" fmla="*/ 5 h 19"/>
                              <a:gd name="T14" fmla="*/ 2 w 5"/>
                              <a:gd name="T15" fmla="*/ 5 h 19"/>
                              <a:gd name="T16" fmla="*/ 2 w 5"/>
                              <a:gd name="T17" fmla="*/ 7 h 19"/>
                              <a:gd name="T18" fmla="*/ 5 w 5"/>
                              <a:gd name="T19" fmla="*/ 7 h 19"/>
                              <a:gd name="T20" fmla="*/ 3 w 5"/>
                              <a:gd name="T21" fmla="*/ 11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" h="19">
                                <a:moveTo>
                                  <a:pt x="3" y="11"/>
                                </a:moveTo>
                                <a:cubicBezTo>
                                  <a:pt x="3" y="10"/>
                                  <a:pt x="3" y="9"/>
                                  <a:pt x="3" y="9"/>
                                </a:cubicBezTo>
                                <a:cubicBezTo>
                                  <a:pt x="3" y="13"/>
                                  <a:pt x="3" y="13"/>
                                  <a:pt x="2" y="19"/>
                                </a:cubicBezTo>
                                <a:cubicBezTo>
                                  <a:pt x="0" y="14"/>
                                  <a:pt x="2" y="6"/>
                                  <a:pt x="2" y="0"/>
                                </a:cubicBezTo>
                                <a:cubicBezTo>
                                  <a:pt x="3" y="0"/>
                                  <a:pt x="3" y="0"/>
                                  <a:pt x="4" y="0"/>
                                </a:cubicBezTo>
                                <a:cubicBezTo>
                                  <a:pt x="4" y="1"/>
                                  <a:pt x="2" y="2"/>
                                  <a:pt x="4" y="2"/>
                                </a:cubicBezTo>
                                <a:cubicBezTo>
                                  <a:pt x="2" y="3"/>
                                  <a:pt x="5" y="3"/>
                                  <a:pt x="4" y="5"/>
                                </a:cubicBezTo>
                                <a:cubicBezTo>
                                  <a:pt x="3" y="5"/>
                                  <a:pt x="3" y="5"/>
                                  <a:pt x="2" y="5"/>
                                </a:cubicBezTo>
                                <a:cubicBezTo>
                                  <a:pt x="2" y="6"/>
                                  <a:pt x="2" y="6"/>
                                  <a:pt x="2" y="7"/>
                                </a:cubicBezTo>
                                <a:cubicBezTo>
                                  <a:pt x="2" y="8"/>
                                  <a:pt x="4" y="7"/>
                                  <a:pt x="5" y="7"/>
                                </a:cubicBezTo>
                                <a:cubicBezTo>
                                  <a:pt x="5" y="9"/>
                                  <a:pt x="5" y="11"/>
                                  <a:pt x="3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Freeform 1030"/>
                        <wps:cNvSpPr>
                          <a:spLocks/>
                        </wps:cNvSpPr>
                        <wps:spPr bwMode="auto">
                          <a:xfrm>
                            <a:off x="2345" y="1045"/>
                            <a:ext cx="12" cy="71"/>
                          </a:xfrm>
                          <a:custGeom>
                            <a:avLst/>
                            <a:gdLst>
                              <a:gd name="T0" fmla="*/ 2 w 2"/>
                              <a:gd name="T1" fmla="*/ 12 h 12"/>
                              <a:gd name="T2" fmla="*/ 2 w 2"/>
                              <a:gd name="T3" fmla="*/ 0 h 12"/>
                              <a:gd name="T4" fmla="*/ 2 w 2"/>
                              <a:gd name="T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12">
                                <a:moveTo>
                                  <a:pt x="2" y="12"/>
                                </a:moveTo>
                                <a:cubicBezTo>
                                  <a:pt x="0" y="10"/>
                                  <a:pt x="0" y="2"/>
                                  <a:pt x="2" y="0"/>
                                </a:cubicBezTo>
                                <a:cubicBezTo>
                                  <a:pt x="2" y="4"/>
                                  <a:pt x="2" y="8"/>
                                  <a:pt x="2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Freeform 1031"/>
                        <wps:cNvSpPr>
                          <a:spLocks/>
                        </wps:cNvSpPr>
                        <wps:spPr bwMode="auto">
                          <a:xfrm>
                            <a:off x="2298" y="1087"/>
                            <a:ext cx="17" cy="23"/>
                          </a:xfrm>
                          <a:custGeom>
                            <a:avLst/>
                            <a:gdLst>
                              <a:gd name="T0" fmla="*/ 2 w 3"/>
                              <a:gd name="T1" fmla="*/ 4 h 4"/>
                              <a:gd name="T2" fmla="*/ 1 w 3"/>
                              <a:gd name="T3" fmla="*/ 0 h 4"/>
                              <a:gd name="T4" fmla="*/ 2 w 3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2" y="4"/>
                                </a:moveTo>
                                <a:cubicBezTo>
                                  <a:pt x="0" y="4"/>
                                  <a:pt x="1" y="1"/>
                                  <a:pt x="1" y="0"/>
                                </a:cubicBezTo>
                                <a:cubicBezTo>
                                  <a:pt x="3" y="0"/>
                                  <a:pt x="2" y="3"/>
                                  <a:pt x="2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Freeform 1032"/>
                        <wps:cNvSpPr>
                          <a:spLocks/>
                        </wps:cNvSpPr>
                        <wps:spPr bwMode="auto">
                          <a:xfrm>
                            <a:off x="2227" y="1081"/>
                            <a:ext cx="6" cy="23"/>
                          </a:xfrm>
                          <a:custGeom>
                            <a:avLst/>
                            <a:gdLst>
                              <a:gd name="T0" fmla="*/ 1 w 1"/>
                              <a:gd name="T1" fmla="*/ 4 h 4"/>
                              <a:gd name="T2" fmla="*/ 0 w 1"/>
                              <a:gd name="T3" fmla="*/ 4 h 4"/>
                              <a:gd name="T4" fmla="*/ 0 w 1"/>
                              <a:gd name="T5" fmla="*/ 0 h 4"/>
                              <a:gd name="T6" fmla="*/ 1 w 1"/>
                              <a:gd name="T7" fmla="*/ 0 h 4"/>
                              <a:gd name="T8" fmla="*/ 1 w 1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1" y="4"/>
                                </a:move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0" y="3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1" y="1"/>
                                  <a:pt x="1" y="3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Freeform 1033"/>
                        <wps:cNvSpPr>
                          <a:spLocks/>
                        </wps:cNvSpPr>
                        <wps:spPr bwMode="auto">
                          <a:xfrm>
                            <a:off x="2315" y="1016"/>
                            <a:ext cx="12" cy="77"/>
                          </a:xfrm>
                          <a:custGeom>
                            <a:avLst/>
                            <a:gdLst>
                              <a:gd name="T0" fmla="*/ 2 w 2"/>
                              <a:gd name="T1" fmla="*/ 13 h 13"/>
                              <a:gd name="T2" fmla="*/ 2 w 2"/>
                              <a:gd name="T3" fmla="*/ 0 h 13"/>
                              <a:gd name="T4" fmla="*/ 2 w 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13">
                                <a:moveTo>
                                  <a:pt x="2" y="13"/>
                                </a:moveTo>
                                <a:cubicBezTo>
                                  <a:pt x="0" y="11"/>
                                  <a:pt x="0" y="3"/>
                                  <a:pt x="2" y="0"/>
                                </a:cubicBezTo>
                                <a:cubicBezTo>
                                  <a:pt x="2" y="5"/>
                                  <a:pt x="2" y="9"/>
                                  <a:pt x="2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Freeform 1034"/>
                        <wps:cNvSpPr>
                          <a:spLocks/>
                        </wps:cNvSpPr>
                        <wps:spPr bwMode="auto">
                          <a:xfrm>
                            <a:off x="2268" y="1051"/>
                            <a:ext cx="18" cy="42"/>
                          </a:xfrm>
                          <a:custGeom>
                            <a:avLst/>
                            <a:gdLst>
                              <a:gd name="T0" fmla="*/ 2 w 3"/>
                              <a:gd name="T1" fmla="*/ 7 h 7"/>
                              <a:gd name="T2" fmla="*/ 1 w 3"/>
                              <a:gd name="T3" fmla="*/ 0 h 7"/>
                              <a:gd name="T4" fmla="*/ 2 w 3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7">
                                <a:moveTo>
                                  <a:pt x="2" y="7"/>
                                </a:moveTo>
                                <a:cubicBezTo>
                                  <a:pt x="0" y="7"/>
                                  <a:pt x="2" y="2"/>
                                  <a:pt x="1" y="0"/>
                                </a:cubicBezTo>
                                <a:cubicBezTo>
                                  <a:pt x="3" y="1"/>
                                  <a:pt x="2" y="5"/>
                                  <a:pt x="2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Freeform 1035"/>
                        <wps:cNvSpPr>
                          <a:spLocks/>
                        </wps:cNvSpPr>
                        <wps:spPr bwMode="auto">
                          <a:xfrm>
                            <a:off x="2333" y="1045"/>
                            <a:ext cx="12" cy="24"/>
                          </a:xfrm>
                          <a:custGeom>
                            <a:avLst/>
                            <a:gdLst>
                              <a:gd name="T0" fmla="*/ 2 w 2"/>
                              <a:gd name="T1" fmla="*/ 3 h 4"/>
                              <a:gd name="T2" fmla="*/ 1 w 2"/>
                              <a:gd name="T3" fmla="*/ 1 h 4"/>
                              <a:gd name="T4" fmla="*/ 2 w 2"/>
                              <a:gd name="T5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2" y="3"/>
                                </a:moveTo>
                                <a:cubicBezTo>
                                  <a:pt x="0" y="4"/>
                                  <a:pt x="1" y="2"/>
                                  <a:pt x="1" y="1"/>
                                </a:cubicBezTo>
                                <a:cubicBezTo>
                                  <a:pt x="2" y="0"/>
                                  <a:pt x="1" y="2"/>
                                  <a:pt x="2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Freeform 1036"/>
                        <wps:cNvSpPr>
                          <a:spLocks/>
                        </wps:cNvSpPr>
                        <wps:spPr bwMode="auto">
                          <a:xfrm>
                            <a:off x="2304" y="1028"/>
                            <a:ext cx="17" cy="35"/>
                          </a:xfrm>
                          <a:custGeom>
                            <a:avLst/>
                            <a:gdLst>
                              <a:gd name="T0" fmla="*/ 2 w 3"/>
                              <a:gd name="T1" fmla="*/ 6 h 6"/>
                              <a:gd name="T2" fmla="*/ 1 w 3"/>
                              <a:gd name="T3" fmla="*/ 0 h 6"/>
                              <a:gd name="T4" fmla="*/ 2 w 3"/>
                              <a:gd name="T5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2" y="6"/>
                                </a:moveTo>
                                <a:cubicBezTo>
                                  <a:pt x="0" y="6"/>
                                  <a:pt x="1" y="2"/>
                                  <a:pt x="1" y="0"/>
                                </a:cubicBezTo>
                                <a:cubicBezTo>
                                  <a:pt x="3" y="1"/>
                                  <a:pt x="1" y="5"/>
                                  <a:pt x="2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Freeform 1037"/>
                        <wps:cNvSpPr>
                          <a:spLocks/>
                        </wps:cNvSpPr>
                        <wps:spPr bwMode="auto">
                          <a:xfrm>
                            <a:off x="2280" y="975"/>
                            <a:ext cx="18" cy="59"/>
                          </a:xfrm>
                          <a:custGeom>
                            <a:avLst/>
                            <a:gdLst>
                              <a:gd name="T0" fmla="*/ 2 w 3"/>
                              <a:gd name="T1" fmla="*/ 10 h 10"/>
                              <a:gd name="T2" fmla="*/ 0 w 3"/>
                              <a:gd name="T3" fmla="*/ 9 h 10"/>
                              <a:gd name="T4" fmla="*/ 1 w 3"/>
                              <a:gd name="T5" fmla="*/ 0 h 10"/>
                              <a:gd name="T6" fmla="*/ 2 w 3"/>
                              <a:gd name="T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10">
                                <a:moveTo>
                                  <a:pt x="2" y="10"/>
                                </a:moveTo>
                                <a:cubicBezTo>
                                  <a:pt x="1" y="10"/>
                                  <a:pt x="1" y="9"/>
                                  <a:pt x="0" y="9"/>
                                </a:cubicBezTo>
                                <a:cubicBezTo>
                                  <a:pt x="2" y="7"/>
                                  <a:pt x="1" y="3"/>
                                  <a:pt x="1" y="0"/>
                                </a:cubicBezTo>
                                <a:cubicBezTo>
                                  <a:pt x="3" y="2"/>
                                  <a:pt x="2" y="7"/>
                                  <a:pt x="2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Freeform 1038"/>
                        <wps:cNvSpPr>
                          <a:spLocks/>
                        </wps:cNvSpPr>
                        <wps:spPr bwMode="auto">
                          <a:xfrm>
                            <a:off x="2215" y="998"/>
                            <a:ext cx="18" cy="30"/>
                          </a:xfrm>
                          <a:custGeom>
                            <a:avLst/>
                            <a:gdLst>
                              <a:gd name="T0" fmla="*/ 2 w 3"/>
                              <a:gd name="T1" fmla="*/ 5 h 5"/>
                              <a:gd name="T2" fmla="*/ 1 w 3"/>
                              <a:gd name="T3" fmla="*/ 0 h 5"/>
                              <a:gd name="T4" fmla="*/ 2 w 3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2" y="5"/>
                                </a:moveTo>
                                <a:cubicBezTo>
                                  <a:pt x="0" y="5"/>
                                  <a:pt x="1" y="1"/>
                                  <a:pt x="1" y="0"/>
                                </a:cubicBezTo>
                                <a:cubicBezTo>
                                  <a:pt x="3" y="0"/>
                                  <a:pt x="1" y="4"/>
                                  <a:pt x="2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" name="Freeform 1039"/>
                        <wps:cNvSpPr>
                          <a:spLocks/>
                        </wps:cNvSpPr>
                        <wps:spPr bwMode="auto">
                          <a:xfrm>
                            <a:off x="2304" y="1004"/>
                            <a:ext cx="17" cy="24"/>
                          </a:xfrm>
                          <a:custGeom>
                            <a:avLst/>
                            <a:gdLst>
                              <a:gd name="T0" fmla="*/ 2 w 3"/>
                              <a:gd name="T1" fmla="*/ 3 h 4"/>
                              <a:gd name="T2" fmla="*/ 1 w 3"/>
                              <a:gd name="T3" fmla="*/ 1 h 4"/>
                              <a:gd name="T4" fmla="*/ 2 w 3"/>
                              <a:gd name="T5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2" y="3"/>
                                </a:moveTo>
                                <a:cubicBezTo>
                                  <a:pt x="0" y="4"/>
                                  <a:pt x="1" y="2"/>
                                  <a:pt x="1" y="1"/>
                                </a:cubicBezTo>
                                <a:cubicBezTo>
                                  <a:pt x="3" y="0"/>
                                  <a:pt x="2" y="2"/>
                                  <a:pt x="2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Freeform 1040"/>
                        <wps:cNvSpPr>
                          <a:spLocks/>
                        </wps:cNvSpPr>
                        <wps:spPr bwMode="auto">
                          <a:xfrm>
                            <a:off x="2268" y="969"/>
                            <a:ext cx="12" cy="47"/>
                          </a:xfrm>
                          <a:custGeom>
                            <a:avLst/>
                            <a:gdLst>
                              <a:gd name="T0" fmla="*/ 1 w 2"/>
                              <a:gd name="T1" fmla="*/ 7 h 8"/>
                              <a:gd name="T2" fmla="*/ 1 w 2"/>
                              <a:gd name="T3" fmla="*/ 1 h 8"/>
                              <a:gd name="T4" fmla="*/ 1 w 2"/>
                              <a:gd name="T5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1" y="7"/>
                                </a:moveTo>
                                <a:cubicBezTo>
                                  <a:pt x="0" y="8"/>
                                  <a:pt x="1" y="2"/>
                                  <a:pt x="1" y="1"/>
                                </a:cubicBezTo>
                                <a:cubicBezTo>
                                  <a:pt x="2" y="0"/>
                                  <a:pt x="1" y="5"/>
                                  <a:pt x="1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Freeform 1041"/>
                        <wps:cNvSpPr>
                          <a:spLocks/>
                        </wps:cNvSpPr>
                        <wps:spPr bwMode="auto">
                          <a:xfrm>
                            <a:off x="2315" y="904"/>
                            <a:ext cx="6" cy="17"/>
                          </a:xfrm>
                          <a:custGeom>
                            <a:avLst/>
                            <a:gdLst>
                              <a:gd name="T0" fmla="*/ 1 w 1"/>
                              <a:gd name="T1" fmla="*/ 3 h 3"/>
                              <a:gd name="T2" fmla="*/ 0 w 1"/>
                              <a:gd name="T3" fmla="*/ 3 h 3"/>
                              <a:gd name="T4" fmla="*/ 0 w 1"/>
                              <a:gd name="T5" fmla="*/ 0 h 3"/>
                              <a:gd name="T6" fmla="*/ 1 w 1"/>
                              <a:gd name="T7" fmla="*/ 0 h 3"/>
                              <a:gd name="T8" fmla="*/ 1 w 1"/>
                              <a:gd name="T9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3"/>
                                </a:moveTo>
                                <a:cubicBezTo>
                                  <a:pt x="1" y="3"/>
                                  <a:pt x="0" y="3"/>
                                  <a:pt x="0" y="3"/>
                                </a:cubicBez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1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Freeform 1042"/>
                        <wps:cNvSpPr>
                          <a:spLocks/>
                        </wps:cNvSpPr>
                        <wps:spPr bwMode="auto">
                          <a:xfrm>
                            <a:off x="2274" y="862"/>
                            <a:ext cx="18" cy="53"/>
                          </a:xfrm>
                          <a:custGeom>
                            <a:avLst/>
                            <a:gdLst>
                              <a:gd name="T0" fmla="*/ 2 w 3"/>
                              <a:gd name="T1" fmla="*/ 9 h 9"/>
                              <a:gd name="T2" fmla="*/ 1 w 3"/>
                              <a:gd name="T3" fmla="*/ 0 h 9"/>
                              <a:gd name="T4" fmla="*/ 3 w 3"/>
                              <a:gd name="T5" fmla="*/ 3 h 9"/>
                              <a:gd name="T6" fmla="*/ 2 w 3"/>
                              <a:gd name="T7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9">
                                <a:moveTo>
                                  <a:pt x="2" y="9"/>
                                </a:moveTo>
                                <a:cubicBezTo>
                                  <a:pt x="0" y="8"/>
                                  <a:pt x="2" y="3"/>
                                  <a:pt x="1" y="0"/>
                                </a:cubicBezTo>
                                <a:cubicBezTo>
                                  <a:pt x="3" y="0"/>
                                  <a:pt x="2" y="3"/>
                                  <a:pt x="3" y="3"/>
                                </a:cubicBezTo>
                                <a:cubicBezTo>
                                  <a:pt x="1" y="4"/>
                                  <a:pt x="3" y="8"/>
                                  <a:pt x="2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Freeform 1043"/>
                        <wps:cNvSpPr>
                          <a:spLocks/>
                        </wps:cNvSpPr>
                        <wps:spPr bwMode="auto">
                          <a:xfrm>
                            <a:off x="2333" y="856"/>
                            <a:ext cx="18" cy="24"/>
                          </a:xfrm>
                          <a:custGeom>
                            <a:avLst/>
                            <a:gdLst>
                              <a:gd name="T0" fmla="*/ 2 w 3"/>
                              <a:gd name="T1" fmla="*/ 4 h 4"/>
                              <a:gd name="T2" fmla="*/ 1 w 3"/>
                              <a:gd name="T3" fmla="*/ 0 h 4"/>
                              <a:gd name="T4" fmla="*/ 2 w 3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2" y="4"/>
                                </a:moveTo>
                                <a:cubicBezTo>
                                  <a:pt x="0" y="4"/>
                                  <a:pt x="1" y="1"/>
                                  <a:pt x="1" y="0"/>
                                </a:cubicBezTo>
                                <a:cubicBezTo>
                                  <a:pt x="3" y="0"/>
                                  <a:pt x="1" y="3"/>
                                  <a:pt x="2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Freeform 1044"/>
                        <wps:cNvSpPr>
                          <a:spLocks/>
                        </wps:cNvSpPr>
                        <wps:spPr bwMode="auto">
                          <a:xfrm>
                            <a:off x="2274" y="703"/>
                            <a:ext cx="30" cy="12"/>
                          </a:xfrm>
                          <a:custGeom>
                            <a:avLst/>
                            <a:gdLst>
                              <a:gd name="T0" fmla="*/ 2 w 5"/>
                              <a:gd name="T1" fmla="*/ 2 h 2"/>
                              <a:gd name="T2" fmla="*/ 0 w 5"/>
                              <a:gd name="T3" fmla="*/ 0 h 2"/>
                              <a:gd name="T4" fmla="*/ 4 w 5"/>
                              <a:gd name="T5" fmla="*/ 0 h 2"/>
                              <a:gd name="T6" fmla="*/ 2 w 5"/>
                              <a:gd name="T7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2" y="2"/>
                                </a:moveTo>
                                <a:cubicBezTo>
                                  <a:pt x="1" y="1"/>
                                  <a:pt x="0" y="1"/>
                                  <a:pt x="0" y="0"/>
                                </a:cubicBezTo>
                                <a:cubicBezTo>
                                  <a:pt x="1" y="0"/>
                                  <a:pt x="3" y="0"/>
                                  <a:pt x="4" y="0"/>
                                </a:cubicBezTo>
                                <a:cubicBezTo>
                                  <a:pt x="5" y="2"/>
                                  <a:pt x="2" y="0"/>
                                  <a:pt x="2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Freeform 1045"/>
                        <wps:cNvSpPr>
                          <a:spLocks/>
                        </wps:cNvSpPr>
                        <wps:spPr bwMode="auto">
                          <a:xfrm>
                            <a:off x="2244" y="1276"/>
                            <a:ext cx="24" cy="65"/>
                          </a:xfrm>
                          <a:custGeom>
                            <a:avLst/>
                            <a:gdLst>
                              <a:gd name="T0" fmla="*/ 3 w 4"/>
                              <a:gd name="T1" fmla="*/ 9 h 11"/>
                              <a:gd name="T2" fmla="*/ 1 w 4"/>
                              <a:gd name="T3" fmla="*/ 0 h 11"/>
                              <a:gd name="T4" fmla="*/ 3 w 4"/>
                              <a:gd name="T5" fmla="*/ 9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3" y="9"/>
                                </a:moveTo>
                                <a:cubicBezTo>
                                  <a:pt x="1" y="11"/>
                                  <a:pt x="1" y="3"/>
                                  <a:pt x="1" y="0"/>
                                </a:cubicBezTo>
                                <a:cubicBezTo>
                                  <a:pt x="4" y="1"/>
                                  <a:pt x="0" y="8"/>
                                  <a:pt x="3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1046"/>
                        <wps:cNvSpPr>
                          <a:spLocks/>
                        </wps:cNvSpPr>
                        <wps:spPr bwMode="auto">
                          <a:xfrm>
                            <a:off x="2292" y="1116"/>
                            <a:ext cx="23" cy="36"/>
                          </a:xfrm>
                          <a:custGeom>
                            <a:avLst/>
                            <a:gdLst>
                              <a:gd name="T0" fmla="*/ 0 w 4"/>
                              <a:gd name="T1" fmla="*/ 4 h 6"/>
                              <a:gd name="T2" fmla="*/ 3 w 4"/>
                              <a:gd name="T3" fmla="*/ 0 h 6"/>
                              <a:gd name="T4" fmla="*/ 2 w 4"/>
                              <a:gd name="T5" fmla="*/ 6 h 6"/>
                              <a:gd name="T6" fmla="*/ 2 w 4"/>
                              <a:gd name="T7" fmla="*/ 2 h 6"/>
                              <a:gd name="T8" fmla="*/ 2 w 4"/>
                              <a:gd name="T9" fmla="*/ 1 h 6"/>
                              <a:gd name="T10" fmla="*/ 0 w 4"/>
                              <a:gd name="T11" fmla="*/ 4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" h="6">
                                <a:moveTo>
                                  <a:pt x="0" y="4"/>
                                </a:moveTo>
                                <a:cubicBezTo>
                                  <a:pt x="0" y="1"/>
                                  <a:pt x="1" y="0"/>
                                  <a:pt x="3" y="0"/>
                                </a:cubicBezTo>
                                <a:cubicBezTo>
                                  <a:pt x="2" y="2"/>
                                  <a:pt x="4" y="5"/>
                                  <a:pt x="2" y="6"/>
                                </a:cubicBezTo>
                                <a:cubicBezTo>
                                  <a:pt x="2" y="4"/>
                                  <a:pt x="2" y="3"/>
                                  <a:pt x="2" y="2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0" y="1"/>
                                  <a:pt x="2" y="4"/>
                                  <a:pt x="0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Freeform 1047"/>
                        <wps:cNvSpPr>
                          <a:spLocks noEditPoints="1"/>
                        </wps:cNvSpPr>
                        <wps:spPr bwMode="auto">
                          <a:xfrm>
                            <a:off x="2191" y="673"/>
                            <a:ext cx="201" cy="1229"/>
                          </a:xfrm>
                          <a:custGeom>
                            <a:avLst/>
                            <a:gdLst>
                              <a:gd name="T0" fmla="*/ 6 w 34"/>
                              <a:gd name="T1" fmla="*/ 149 h 208"/>
                              <a:gd name="T2" fmla="*/ 3 w 34"/>
                              <a:gd name="T3" fmla="*/ 48 h 208"/>
                              <a:gd name="T4" fmla="*/ 8 w 34"/>
                              <a:gd name="T5" fmla="*/ 2 h 208"/>
                              <a:gd name="T6" fmla="*/ 27 w 34"/>
                              <a:gd name="T7" fmla="*/ 29 h 208"/>
                              <a:gd name="T8" fmla="*/ 7 w 34"/>
                              <a:gd name="T9" fmla="*/ 208 h 208"/>
                              <a:gd name="T10" fmla="*/ 27 w 34"/>
                              <a:gd name="T11" fmla="*/ 190 h 208"/>
                              <a:gd name="T12" fmla="*/ 24 w 34"/>
                              <a:gd name="T13" fmla="*/ 193 h 208"/>
                              <a:gd name="T14" fmla="*/ 22 w 34"/>
                              <a:gd name="T15" fmla="*/ 159 h 208"/>
                              <a:gd name="T16" fmla="*/ 8 w 34"/>
                              <a:gd name="T17" fmla="*/ 160 h 208"/>
                              <a:gd name="T18" fmla="*/ 8 w 34"/>
                              <a:gd name="T19" fmla="*/ 146 h 208"/>
                              <a:gd name="T20" fmla="*/ 12 w 34"/>
                              <a:gd name="T21" fmla="*/ 119 h 208"/>
                              <a:gd name="T22" fmla="*/ 17 w 34"/>
                              <a:gd name="T23" fmla="*/ 117 h 208"/>
                              <a:gd name="T24" fmla="*/ 26 w 34"/>
                              <a:gd name="T25" fmla="*/ 116 h 208"/>
                              <a:gd name="T26" fmla="*/ 12 w 34"/>
                              <a:gd name="T27" fmla="*/ 111 h 208"/>
                              <a:gd name="T28" fmla="*/ 16 w 34"/>
                              <a:gd name="T29" fmla="*/ 105 h 208"/>
                              <a:gd name="T30" fmla="*/ 18 w 34"/>
                              <a:gd name="T31" fmla="*/ 93 h 208"/>
                              <a:gd name="T32" fmla="*/ 29 w 34"/>
                              <a:gd name="T33" fmla="*/ 88 h 208"/>
                              <a:gd name="T34" fmla="*/ 20 w 34"/>
                              <a:gd name="T35" fmla="*/ 88 h 208"/>
                              <a:gd name="T36" fmla="*/ 26 w 34"/>
                              <a:gd name="T37" fmla="*/ 83 h 208"/>
                              <a:gd name="T38" fmla="*/ 15 w 34"/>
                              <a:gd name="T39" fmla="*/ 83 h 208"/>
                              <a:gd name="T40" fmla="*/ 27 w 34"/>
                              <a:gd name="T41" fmla="*/ 77 h 208"/>
                              <a:gd name="T42" fmla="*/ 19 w 34"/>
                              <a:gd name="T43" fmla="*/ 76 h 208"/>
                              <a:gd name="T44" fmla="*/ 20 w 34"/>
                              <a:gd name="T45" fmla="*/ 75 h 208"/>
                              <a:gd name="T46" fmla="*/ 14 w 34"/>
                              <a:gd name="T47" fmla="*/ 66 h 208"/>
                              <a:gd name="T48" fmla="*/ 13 w 34"/>
                              <a:gd name="T49" fmla="*/ 64 h 208"/>
                              <a:gd name="T50" fmla="*/ 11 w 34"/>
                              <a:gd name="T51" fmla="*/ 59 h 208"/>
                              <a:gd name="T52" fmla="*/ 12 w 34"/>
                              <a:gd name="T53" fmla="*/ 70 h 208"/>
                              <a:gd name="T54" fmla="*/ 28 w 34"/>
                              <a:gd name="T55" fmla="*/ 75 h 208"/>
                              <a:gd name="T56" fmla="*/ 20 w 34"/>
                              <a:gd name="T57" fmla="*/ 74 h 208"/>
                              <a:gd name="T58" fmla="*/ 6 w 34"/>
                              <a:gd name="T59" fmla="*/ 69 h 208"/>
                              <a:gd name="T60" fmla="*/ 7 w 34"/>
                              <a:gd name="T61" fmla="*/ 69 h 208"/>
                              <a:gd name="T62" fmla="*/ 23 w 34"/>
                              <a:gd name="T63" fmla="*/ 58 h 208"/>
                              <a:gd name="T64" fmla="*/ 14 w 34"/>
                              <a:gd name="T65" fmla="*/ 64 h 208"/>
                              <a:gd name="T66" fmla="*/ 25 w 34"/>
                              <a:gd name="T67" fmla="*/ 64 h 208"/>
                              <a:gd name="T68" fmla="*/ 20 w 34"/>
                              <a:gd name="T69" fmla="*/ 60 h 208"/>
                              <a:gd name="T70" fmla="*/ 17 w 34"/>
                              <a:gd name="T71" fmla="*/ 61 h 208"/>
                              <a:gd name="T72" fmla="*/ 6 w 34"/>
                              <a:gd name="T73" fmla="*/ 60 h 208"/>
                              <a:gd name="T74" fmla="*/ 21 w 34"/>
                              <a:gd name="T75" fmla="*/ 59 h 208"/>
                              <a:gd name="T76" fmla="*/ 14 w 34"/>
                              <a:gd name="T77" fmla="*/ 57 h 208"/>
                              <a:gd name="T78" fmla="*/ 26 w 34"/>
                              <a:gd name="T79" fmla="*/ 56 h 208"/>
                              <a:gd name="T80" fmla="*/ 22 w 34"/>
                              <a:gd name="T81" fmla="*/ 39 h 208"/>
                              <a:gd name="T82" fmla="*/ 22 w 34"/>
                              <a:gd name="T83" fmla="*/ 42 h 208"/>
                              <a:gd name="T84" fmla="*/ 15 w 34"/>
                              <a:gd name="T85" fmla="*/ 32 h 208"/>
                              <a:gd name="T86" fmla="*/ 25 w 34"/>
                              <a:gd name="T87" fmla="*/ 31 h 208"/>
                              <a:gd name="T88" fmla="*/ 18 w 34"/>
                              <a:gd name="T89" fmla="*/ 5 h 208"/>
                              <a:gd name="T90" fmla="*/ 18 w 34"/>
                              <a:gd name="T91" fmla="*/ 5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4" h="208">
                                <a:moveTo>
                                  <a:pt x="7" y="208"/>
                                </a:moveTo>
                                <a:cubicBezTo>
                                  <a:pt x="7" y="189"/>
                                  <a:pt x="9" y="177"/>
                                  <a:pt x="6" y="162"/>
                                </a:cubicBezTo>
                                <a:cubicBezTo>
                                  <a:pt x="5" y="158"/>
                                  <a:pt x="6" y="153"/>
                                  <a:pt x="6" y="149"/>
                                </a:cubicBezTo>
                                <a:cubicBezTo>
                                  <a:pt x="4" y="136"/>
                                  <a:pt x="8" y="116"/>
                                  <a:pt x="5" y="105"/>
                                </a:cubicBezTo>
                                <a:cubicBezTo>
                                  <a:pt x="4" y="88"/>
                                  <a:pt x="5" y="81"/>
                                  <a:pt x="3" y="66"/>
                                </a:cubicBezTo>
                                <a:cubicBezTo>
                                  <a:pt x="3" y="60"/>
                                  <a:pt x="2" y="51"/>
                                  <a:pt x="3" y="48"/>
                                </a:cubicBezTo>
                                <a:cubicBezTo>
                                  <a:pt x="1" y="42"/>
                                  <a:pt x="2" y="29"/>
                                  <a:pt x="2" y="19"/>
                                </a:cubicBezTo>
                                <a:cubicBezTo>
                                  <a:pt x="2" y="13"/>
                                  <a:pt x="0" y="7"/>
                                  <a:pt x="3" y="3"/>
                                </a:cubicBezTo>
                                <a:cubicBezTo>
                                  <a:pt x="6" y="3"/>
                                  <a:pt x="7" y="5"/>
                                  <a:pt x="8" y="2"/>
                                </a:cubicBezTo>
                                <a:cubicBezTo>
                                  <a:pt x="13" y="5"/>
                                  <a:pt x="19" y="0"/>
                                  <a:pt x="25" y="2"/>
                                </a:cubicBezTo>
                                <a:cubicBezTo>
                                  <a:pt x="27" y="7"/>
                                  <a:pt x="24" y="14"/>
                                  <a:pt x="27" y="17"/>
                                </a:cubicBezTo>
                                <a:cubicBezTo>
                                  <a:pt x="27" y="21"/>
                                  <a:pt x="27" y="25"/>
                                  <a:pt x="27" y="29"/>
                                </a:cubicBezTo>
                                <a:cubicBezTo>
                                  <a:pt x="32" y="84"/>
                                  <a:pt x="34" y="139"/>
                                  <a:pt x="34" y="197"/>
                                </a:cubicBezTo>
                                <a:cubicBezTo>
                                  <a:pt x="33" y="199"/>
                                  <a:pt x="34" y="205"/>
                                  <a:pt x="34" y="207"/>
                                </a:cubicBezTo>
                                <a:cubicBezTo>
                                  <a:pt x="29" y="208"/>
                                  <a:pt x="16" y="208"/>
                                  <a:pt x="7" y="208"/>
                                </a:cubicBezTo>
                                <a:close/>
                                <a:moveTo>
                                  <a:pt x="27" y="190"/>
                                </a:moveTo>
                                <a:cubicBezTo>
                                  <a:pt x="25" y="192"/>
                                  <a:pt x="27" y="198"/>
                                  <a:pt x="28" y="200"/>
                                </a:cubicBezTo>
                                <a:cubicBezTo>
                                  <a:pt x="29" y="196"/>
                                  <a:pt x="27" y="194"/>
                                  <a:pt x="27" y="190"/>
                                </a:cubicBezTo>
                                <a:close/>
                                <a:moveTo>
                                  <a:pt x="24" y="193"/>
                                </a:moveTo>
                                <a:cubicBezTo>
                                  <a:pt x="24" y="195"/>
                                  <a:pt x="23" y="199"/>
                                  <a:pt x="25" y="199"/>
                                </a:cubicBezTo>
                                <a:cubicBezTo>
                                  <a:pt x="24" y="197"/>
                                  <a:pt x="26" y="194"/>
                                  <a:pt x="24" y="193"/>
                                </a:cubicBezTo>
                                <a:close/>
                                <a:moveTo>
                                  <a:pt x="22" y="159"/>
                                </a:moveTo>
                                <a:cubicBezTo>
                                  <a:pt x="20" y="161"/>
                                  <a:pt x="20" y="169"/>
                                  <a:pt x="22" y="171"/>
                                </a:cubicBezTo>
                                <a:cubicBezTo>
                                  <a:pt x="22" y="167"/>
                                  <a:pt x="22" y="163"/>
                                  <a:pt x="22" y="159"/>
                                </a:cubicBezTo>
                                <a:close/>
                                <a:moveTo>
                                  <a:pt x="8" y="160"/>
                                </a:moveTo>
                                <a:cubicBezTo>
                                  <a:pt x="9" y="161"/>
                                  <a:pt x="8" y="163"/>
                                  <a:pt x="9" y="163"/>
                                </a:cubicBezTo>
                                <a:cubicBezTo>
                                  <a:pt x="9" y="162"/>
                                  <a:pt x="10" y="159"/>
                                  <a:pt x="8" y="160"/>
                                </a:cubicBezTo>
                                <a:close/>
                                <a:moveTo>
                                  <a:pt x="9" y="137"/>
                                </a:moveTo>
                                <a:cubicBezTo>
                                  <a:pt x="7" y="136"/>
                                  <a:pt x="9" y="139"/>
                                  <a:pt x="7" y="139"/>
                                </a:cubicBezTo>
                                <a:cubicBezTo>
                                  <a:pt x="10" y="140"/>
                                  <a:pt x="5" y="144"/>
                                  <a:pt x="8" y="146"/>
                                </a:cubicBezTo>
                                <a:cubicBezTo>
                                  <a:pt x="9" y="144"/>
                                  <a:pt x="10" y="140"/>
                                  <a:pt x="9" y="137"/>
                                </a:cubicBezTo>
                                <a:close/>
                                <a:moveTo>
                                  <a:pt x="11" y="114"/>
                                </a:moveTo>
                                <a:cubicBezTo>
                                  <a:pt x="12" y="115"/>
                                  <a:pt x="10" y="119"/>
                                  <a:pt x="12" y="119"/>
                                </a:cubicBezTo>
                                <a:cubicBezTo>
                                  <a:pt x="12" y="117"/>
                                  <a:pt x="13" y="114"/>
                                  <a:pt x="11" y="114"/>
                                </a:cubicBezTo>
                                <a:close/>
                                <a:moveTo>
                                  <a:pt x="16" y="114"/>
                                </a:moveTo>
                                <a:cubicBezTo>
                                  <a:pt x="17" y="115"/>
                                  <a:pt x="16" y="118"/>
                                  <a:pt x="17" y="117"/>
                                </a:cubicBezTo>
                                <a:cubicBezTo>
                                  <a:pt x="17" y="116"/>
                                  <a:pt x="18" y="114"/>
                                  <a:pt x="16" y="114"/>
                                </a:cubicBezTo>
                                <a:close/>
                                <a:moveTo>
                                  <a:pt x="26" y="112"/>
                                </a:moveTo>
                                <a:cubicBezTo>
                                  <a:pt x="26" y="113"/>
                                  <a:pt x="25" y="117"/>
                                  <a:pt x="26" y="116"/>
                                </a:cubicBezTo>
                                <a:cubicBezTo>
                                  <a:pt x="26" y="115"/>
                                  <a:pt x="26" y="111"/>
                                  <a:pt x="26" y="112"/>
                                </a:cubicBezTo>
                                <a:close/>
                                <a:moveTo>
                                  <a:pt x="10" y="102"/>
                                </a:moveTo>
                                <a:cubicBezTo>
                                  <a:pt x="10" y="105"/>
                                  <a:pt x="10" y="113"/>
                                  <a:pt x="12" y="111"/>
                                </a:cubicBezTo>
                                <a:cubicBezTo>
                                  <a:pt x="9" y="110"/>
                                  <a:pt x="13" y="103"/>
                                  <a:pt x="10" y="102"/>
                                </a:cubicBezTo>
                                <a:close/>
                                <a:moveTo>
                                  <a:pt x="15" y="98"/>
                                </a:moveTo>
                                <a:cubicBezTo>
                                  <a:pt x="16" y="100"/>
                                  <a:pt x="14" y="104"/>
                                  <a:pt x="16" y="105"/>
                                </a:cubicBezTo>
                                <a:cubicBezTo>
                                  <a:pt x="16" y="103"/>
                                  <a:pt x="17" y="99"/>
                                  <a:pt x="15" y="98"/>
                                </a:cubicBezTo>
                                <a:close/>
                                <a:moveTo>
                                  <a:pt x="17" y="90"/>
                                </a:moveTo>
                                <a:cubicBezTo>
                                  <a:pt x="17" y="91"/>
                                  <a:pt x="16" y="94"/>
                                  <a:pt x="18" y="93"/>
                                </a:cubicBezTo>
                                <a:cubicBezTo>
                                  <a:pt x="18" y="92"/>
                                  <a:pt x="19" y="90"/>
                                  <a:pt x="17" y="90"/>
                                </a:cubicBezTo>
                                <a:close/>
                                <a:moveTo>
                                  <a:pt x="28" y="82"/>
                                </a:moveTo>
                                <a:cubicBezTo>
                                  <a:pt x="28" y="83"/>
                                  <a:pt x="27" y="87"/>
                                  <a:pt x="29" y="88"/>
                                </a:cubicBezTo>
                                <a:cubicBezTo>
                                  <a:pt x="28" y="86"/>
                                  <a:pt x="30" y="82"/>
                                  <a:pt x="28" y="82"/>
                                </a:cubicBezTo>
                                <a:close/>
                                <a:moveTo>
                                  <a:pt x="19" y="83"/>
                                </a:moveTo>
                                <a:cubicBezTo>
                                  <a:pt x="20" y="84"/>
                                  <a:pt x="18" y="88"/>
                                  <a:pt x="20" y="88"/>
                                </a:cubicBezTo>
                                <a:cubicBezTo>
                                  <a:pt x="20" y="86"/>
                                  <a:pt x="21" y="83"/>
                                  <a:pt x="19" y="83"/>
                                </a:cubicBezTo>
                                <a:close/>
                                <a:moveTo>
                                  <a:pt x="25" y="81"/>
                                </a:moveTo>
                                <a:cubicBezTo>
                                  <a:pt x="25" y="82"/>
                                  <a:pt x="24" y="84"/>
                                  <a:pt x="26" y="83"/>
                                </a:cubicBezTo>
                                <a:cubicBezTo>
                                  <a:pt x="25" y="83"/>
                                  <a:pt x="26" y="80"/>
                                  <a:pt x="25" y="81"/>
                                </a:cubicBezTo>
                                <a:close/>
                                <a:moveTo>
                                  <a:pt x="15" y="72"/>
                                </a:moveTo>
                                <a:cubicBezTo>
                                  <a:pt x="14" y="74"/>
                                  <a:pt x="14" y="82"/>
                                  <a:pt x="15" y="83"/>
                                </a:cubicBezTo>
                                <a:cubicBezTo>
                                  <a:pt x="15" y="80"/>
                                  <a:pt x="15" y="76"/>
                                  <a:pt x="15" y="72"/>
                                </a:cubicBezTo>
                                <a:close/>
                                <a:moveTo>
                                  <a:pt x="29" y="76"/>
                                </a:moveTo>
                                <a:cubicBezTo>
                                  <a:pt x="27" y="75"/>
                                  <a:pt x="28" y="78"/>
                                  <a:pt x="27" y="77"/>
                                </a:cubicBezTo>
                                <a:cubicBezTo>
                                  <a:pt x="28" y="78"/>
                                  <a:pt x="27" y="80"/>
                                  <a:pt x="29" y="81"/>
                                </a:cubicBezTo>
                                <a:cubicBezTo>
                                  <a:pt x="29" y="79"/>
                                  <a:pt x="29" y="78"/>
                                  <a:pt x="29" y="76"/>
                                </a:cubicBezTo>
                                <a:close/>
                                <a:moveTo>
                                  <a:pt x="19" y="76"/>
                                </a:moveTo>
                                <a:cubicBezTo>
                                  <a:pt x="19" y="76"/>
                                  <a:pt x="19" y="76"/>
                                  <a:pt x="19" y="77"/>
                                </a:cubicBezTo>
                                <a:cubicBezTo>
                                  <a:pt x="19" y="78"/>
                                  <a:pt x="19" y="79"/>
                                  <a:pt x="19" y="81"/>
                                </a:cubicBezTo>
                                <a:cubicBezTo>
                                  <a:pt x="21" y="80"/>
                                  <a:pt x="19" y="77"/>
                                  <a:pt x="20" y="75"/>
                                </a:cubicBezTo>
                                <a:cubicBezTo>
                                  <a:pt x="18" y="75"/>
                                  <a:pt x="17" y="76"/>
                                  <a:pt x="17" y="79"/>
                                </a:cubicBezTo>
                                <a:cubicBezTo>
                                  <a:pt x="19" y="79"/>
                                  <a:pt x="17" y="76"/>
                                  <a:pt x="19" y="76"/>
                                </a:cubicBezTo>
                                <a:close/>
                                <a:moveTo>
                                  <a:pt x="14" y="66"/>
                                </a:moveTo>
                                <a:cubicBezTo>
                                  <a:pt x="13" y="66"/>
                                  <a:pt x="11" y="67"/>
                                  <a:pt x="11" y="66"/>
                                </a:cubicBezTo>
                                <a:cubicBezTo>
                                  <a:pt x="11" y="65"/>
                                  <a:pt x="11" y="65"/>
                                  <a:pt x="11" y="64"/>
                                </a:cubicBezTo>
                                <a:cubicBezTo>
                                  <a:pt x="12" y="64"/>
                                  <a:pt x="12" y="64"/>
                                  <a:pt x="13" y="64"/>
                                </a:cubicBezTo>
                                <a:cubicBezTo>
                                  <a:pt x="14" y="62"/>
                                  <a:pt x="11" y="62"/>
                                  <a:pt x="13" y="61"/>
                                </a:cubicBezTo>
                                <a:cubicBezTo>
                                  <a:pt x="11" y="61"/>
                                  <a:pt x="13" y="60"/>
                                  <a:pt x="13" y="59"/>
                                </a:cubicBezTo>
                                <a:cubicBezTo>
                                  <a:pt x="12" y="59"/>
                                  <a:pt x="12" y="59"/>
                                  <a:pt x="11" y="59"/>
                                </a:cubicBezTo>
                                <a:cubicBezTo>
                                  <a:pt x="11" y="65"/>
                                  <a:pt x="9" y="73"/>
                                  <a:pt x="11" y="78"/>
                                </a:cubicBezTo>
                                <a:cubicBezTo>
                                  <a:pt x="12" y="72"/>
                                  <a:pt x="12" y="72"/>
                                  <a:pt x="12" y="68"/>
                                </a:cubicBezTo>
                                <a:cubicBezTo>
                                  <a:pt x="12" y="68"/>
                                  <a:pt x="12" y="69"/>
                                  <a:pt x="12" y="70"/>
                                </a:cubicBezTo>
                                <a:cubicBezTo>
                                  <a:pt x="14" y="70"/>
                                  <a:pt x="14" y="68"/>
                                  <a:pt x="14" y="66"/>
                                </a:cubicBezTo>
                                <a:close/>
                                <a:moveTo>
                                  <a:pt x="28" y="63"/>
                                </a:moveTo>
                                <a:cubicBezTo>
                                  <a:pt x="26" y="65"/>
                                  <a:pt x="26" y="73"/>
                                  <a:pt x="28" y="75"/>
                                </a:cubicBezTo>
                                <a:cubicBezTo>
                                  <a:pt x="28" y="71"/>
                                  <a:pt x="28" y="67"/>
                                  <a:pt x="28" y="63"/>
                                </a:cubicBezTo>
                                <a:close/>
                                <a:moveTo>
                                  <a:pt x="19" y="70"/>
                                </a:moveTo>
                                <a:cubicBezTo>
                                  <a:pt x="19" y="71"/>
                                  <a:pt x="18" y="74"/>
                                  <a:pt x="20" y="74"/>
                                </a:cubicBezTo>
                                <a:cubicBezTo>
                                  <a:pt x="20" y="73"/>
                                  <a:pt x="21" y="70"/>
                                  <a:pt x="19" y="70"/>
                                </a:cubicBezTo>
                                <a:close/>
                                <a:moveTo>
                                  <a:pt x="7" y="69"/>
                                </a:moveTo>
                                <a:cubicBezTo>
                                  <a:pt x="6" y="69"/>
                                  <a:pt x="6" y="69"/>
                                  <a:pt x="6" y="69"/>
                                </a:cubicBezTo>
                                <a:cubicBezTo>
                                  <a:pt x="6" y="70"/>
                                  <a:pt x="6" y="72"/>
                                  <a:pt x="6" y="73"/>
                                </a:cubicBezTo>
                                <a:cubicBezTo>
                                  <a:pt x="6" y="73"/>
                                  <a:pt x="6" y="73"/>
                                  <a:pt x="7" y="73"/>
                                </a:cubicBezTo>
                                <a:cubicBezTo>
                                  <a:pt x="7" y="72"/>
                                  <a:pt x="7" y="70"/>
                                  <a:pt x="7" y="69"/>
                                </a:cubicBezTo>
                                <a:close/>
                                <a:moveTo>
                                  <a:pt x="23" y="58"/>
                                </a:moveTo>
                                <a:cubicBezTo>
                                  <a:pt x="21" y="61"/>
                                  <a:pt x="21" y="69"/>
                                  <a:pt x="23" y="71"/>
                                </a:cubicBezTo>
                                <a:cubicBezTo>
                                  <a:pt x="23" y="67"/>
                                  <a:pt x="23" y="63"/>
                                  <a:pt x="23" y="58"/>
                                </a:cubicBezTo>
                                <a:close/>
                                <a:moveTo>
                                  <a:pt x="14" y="64"/>
                                </a:moveTo>
                                <a:cubicBezTo>
                                  <a:pt x="15" y="66"/>
                                  <a:pt x="13" y="71"/>
                                  <a:pt x="15" y="71"/>
                                </a:cubicBezTo>
                                <a:cubicBezTo>
                                  <a:pt x="15" y="69"/>
                                  <a:pt x="16" y="65"/>
                                  <a:pt x="14" y="64"/>
                                </a:cubicBezTo>
                                <a:close/>
                                <a:moveTo>
                                  <a:pt x="25" y="64"/>
                                </a:moveTo>
                                <a:cubicBezTo>
                                  <a:pt x="25" y="65"/>
                                  <a:pt x="24" y="67"/>
                                  <a:pt x="26" y="66"/>
                                </a:cubicBezTo>
                                <a:cubicBezTo>
                                  <a:pt x="25" y="65"/>
                                  <a:pt x="26" y="63"/>
                                  <a:pt x="25" y="64"/>
                                </a:cubicBezTo>
                                <a:close/>
                                <a:moveTo>
                                  <a:pt x="20" y="60"/>
                                </a:moveTo>
                                <a:cubicBezTo>
                                  <a:pt x="20" y="62"/>
                                  <a:pt x="19" y="66"/>
                                  <a:pt x="21" y="66"/>
                                </a:cubicBezTo>
                                <a:cubicBezTo>
                                  <a:pt x="20" y="65"/>
                                  <a:pt x="22" y="61"/>
                                  <a:pt x="20" y="60"/>
                                </a:cubicBezTo>
                                <a:close/>
                                <a:moveTo>
                                  <a:pt x="16" y="51"/>
                                </a:moveTo>
                                <a:cubicBezTo>
                                  <a:pt x="16" y="54"/>
                                  <a:pt x="17" y="58"/>
                                  <a:pt x="15" y="60"/>
                                </a:cubicBezTo>
                                <a:cubicBezTo>
                                  <a:pt x="16" y="60"/>
                                  <a:pt x="16" y="61"/>
                                  <a:pt x="17" y="61"/>
                                </a:cubicBezTo>
                                <a:cubicBezTo>
                                  <a:pt x="17" y="58"/>
                                  <a:pt x="18" y="53"/>
                                  <a:pt x="16" y="51"/>
                                </a:cubicBezTo>
                                <a:close/>
                                <a:moveTo>
                                  <a:pt x="5" y="55"/>
                                </a:moveTo>
                                <a:cubicBezTo>
                                  <a:pt x="5" y="56"/>
                                  <a:pt x="4" y="60"/>
                                  <a:pt x="6" y="60"/>
                                </a:cubicBezTo>
                                <a:cubicBezTo>
                                  <a:pt x="5" y="59"/>
                                  <a:pt x="7" y="55"/>
                                  <a:pt x="5" y="55"/>
                                </a:cubicBezTo>
                                <a:close/>
                                <a:moveTo>
                                  <a:pt x="20" y="57"/>
                                </a:moveTo>
                                <a:cubicBezTo>
                                  <a:pt x="20" y="58"/>
                                  <a:pt x="19" y="60"/>
                                  <a:pt x="21" y="59"/>
                                </a:cubicBezTo>
                                <a:cubicBezTo>
                                  <a:pt x="21" y="58"/>
                                  <a:pt x="22" y="56"/>
                                  <a:pt x="20" y="57"/>
                                </a:cubicBezTo>
                                <a:close/>
                                <a:moveTo>
                                  <a:pt x="14" y="51"/>
                                </a:moveTo>
                                <a:cubicBezTo>
                                  <a:pt x="14" y="52"/>
                                  <a:pt x="13" y="58"/>
                                  <a:pt x="14" y="57"/>
                                </a:cubicBezTo>
                                <a:cubicBezTo>
                                  <a:pt x="14" y="55"/>
                                  <a:pt x="15" y="50"/>
                                  <a:pt x="14" y="51"/>
                                </a:cubicBezTo>
                                <a:close/>
                                <a:moveTo>
                                  <a:pt x="23" y="46"/>
                                </a:moveTo>
                                <a:cubicBezTo>
                                  <a:pt x="25" y="48"/>
                                  <a:pt x="22" y="55"/>
                                  <a:pt x="26" y="56"/>
                                </a:cubicBezTo>
                                <a:cubicBezTo>
                                  <a:pt x="25" y="53"/>
                                  <a:pt x="24" y="51"/>
                                  <a:pt x="25" y="48"/>
                                </a:cubicBezTo>
                                <a:cubicBezTo>
                                  <a:pt x="23" y="49"/>
                                  <a:pt x="25" y="45"/>
                                  <a:pt x="23" y="46"/>
                                </a:cubicBezTo>
                                <a:close/>
                                <a:moveTo>
                                  <a:pt x="22" y="39"/>
                                </a:moveTo>
                                <a:cubicBezTo>
                                  <a:pt x="22" y="39"/>
                                  <a:pt x="21" y="39"/>
                                  <a:pt x="21" y="39"/>
                                </a:cubicBezTo>
                                <a:cubicBezTo>
                                  <a:pt x="21" y="40"/>
                                  <a:pt x="21" y="41"/>
                                  <a:pt x="21" y="42"/>
                                </a:cubicBezTo>
                                <a:cubicBezTo>
                                  <a:pt x="21" y="42"/>
                                  <a:pt x="22" y="42"/>
                                  <a:pt x="22" y="42"/>
                                </a:cubicBezTo>
                                <a:cubicBezTo>
                                  <a:pt x="22" y="41"/>
                                  <a:pt x="22" y="40"/>
                                  <a:pt x="22" y="39"/>
                                </a:cubicBezTo>
                                <a:close/>
                                <a:moveTo>
                                  <a:pt x="17" y="35"/>
                                </a:moveTo>
                                <a:cubicBezTo>
                                  <a:pt x="16" y="35"/>
                                  <a:pt x="17" y="32"/>
                                  <a:pt x="15" y="32"/>
                                </a:cubicBezTo>
                                <a:cubicBezTo>
                                  <a:pt x="16" y="35"/>
                                  <a:pt x="14" y="40"/>
                                  <a:pt x="16" y="41"/>
                                </a:cubicBezTo>
                                <a:cubicBezTo>
                                  <a:pt x="17" y="40"/>
                                  <a:pt x="15" y="36"/>
                                  <a:pt x="17" y="35"/>
                                </a:cubicBezTo>
                                <a:close/>
                                <a:moveTo>
                                  <a:pt x="25" y="31"/>
                                </a:moveTo>
                                <a:cubicBezTo>
                                  <a:pt x="25" y="32"/>
                                  <a:pt x="24" y="35"/>
                                  <a:pt x="26" y="35"/>
                                </a:cubicBezTo>
                                <a:cubicBezTo>
                                  <a:pt x="25" y="34"/>
                                  <a:pt x="27" y="31"/>
                                  <a:pt x="25" y="31"/>
                                </a:cubicBezTo>
                                <a:close/>
                                <a:moveTo>
                                  <a:pt x="18" y="5"/>
                                </a:moveTo>
                                <a:cubicBezTo>
                                  <a:pt x="17" y="5"/>
                                  <a:pt x="15" y="5"/>
                                  <a:pt x="14" y="5"/>
                                </a:cubicBezTo>
                                <a:cubicBezTo>
                                  <a:pt x="14" y="6"/>
                                  <a:pt x="15" y="6"/>
                                  <a:pt x="16" y="7"/>
                                </a:cubicBezTo>
                                <a:cubicBezTo>
                                  <a:pt x="16" y="5"/>
                                  <a:pt x="19" y="7"/>
                                  <a:pt x="18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Freeform 1048"/>
                        <wps:cNvSpPr>
                          <a:spLocks/>
                        </wps:cNvSpPr>
                        <wps:spPr bwMode="auto">
                          <a:xfrm>
                            <a:off x="2321" y="939"/>
                            <a:ext cx="24" cy="65"/>
                          </a:xfrm>
                          <a:custGeom>
                            <a:avLst/>
                            <a:gdLst>
                              <a:gd name="T0" fmla="*/ 3 w 4"/>
                              <a:gd name="T1" fmla="*/ 3 h 11"/>
                              <a:gd name="T2" fmla="*/ 4 w 4"/>
                              <a:gd name="T3" fmla="*/ 11 h 11"/>
                              <a:gd name="T4" fmla="*/ 1 w 4"/>
                              <a:gd name="T5" fmla="*/ 1 h 11"/>
                              <a:gd name="T6" fmla="*/ 3 w 4"/>
                              <a:gd name="T7" fmla="*/ 3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3" y="3"/>
                                </a:moveTo>
                                <a:cubicBezTo>
                                  <a:pt x="2" y="6"/>
                                  <a:pt x="3" y="8"/>
                                  <a:pt x="4" y="11"/>
                                </a:cubicBezTo>
                                <a:cubicBezTo>
                                  <a:pt x="0" y="10"/>
                                  <a:pt x="3" y="3"/>
                                  <a:pt x="1" y="1"/>
                                </a:cubicBezTo>
                                <a:cubicBezTo>
                                  <a:pt x="3" y="0"/>
                                  <a:pt x="1" y="4"/>
                                  <a:pt x="3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Freeform 1049"/>
                        <wps:cNvSpPr>
                          <a:spLocks/>
                        </wps:cNvSpPr>
                        <wps:spPr bwMode="auto">
                          <a:xfrm>
                            <a:off x="206" y="1837"/>
                            <a:ext cx="18" cy="23"/>
                          </a:xfrm>
                          <a:custGeom>
                            <a:avLst/>
                            <a:gdLst>
                              <a:gd name="T0" fmla="*/ 2 w 3"/>
                              <a:gd name="T1" fmla="*/ 4 h 4"/>
                              <a:gd name="T2" fmla="*/ 1 w 3"/>
                              <a:gd name="T3" fmla="*/ 0 h 4"/>
                              <a:gd name="T4" fmla="*/ 2 w 3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2" y="4"/>
                                </a:moveTo>
                                <a:cubicBezTo>
                                  <a:pt x="0" y="4"/>
                                  <a:pt x="2" y="1"/>
                                  <a:pt x="1" y="0"/>
                                </a:cubicBezTo>
                                <a:cubicBezTo>
                                  <a:pt x="3" y="0"/>
                                  <a:pt x="2" y="3"/>
                                  <a:pt x="2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Freeform 1050"/>
                        <wps:cNvSpPr>
                          <a:spLocks/>
                        </wps:cNvSpPr>
                        <wps:spPr bwMode="auto">
                          <a:xfrm>
                            <a:off x="124" y="1772"/>
                            <a:ext cx="17" cy="77"/>
                          </a:xfrm>
                          <a:custGeom>
                            <a:avLst/>
                            <a:gdLst>
                              <a:gd name="T0" fmla="*/ 3 w 3"/>
                              <a:gd name="T1" fmla="*/ 13 h 13"/>
                              <a:gd name="T2" fmla="*/ 1 w 3"/>
                              <a:gd name="T3" fmla="*/ 0 h 13"/>
                              <a:gd name="T4" fmla="*/ 3 w 3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13">
                                <a:moveTo>
                                  <a:pt x="3" y="13"/>
                                </a:moveTo>
                                <a:cubicBezTo>
                                  <a:pt x="0" y="11"/>
                                  <a:pt x="1" y="5"/>
                                  <a:pt x="1" y="0"/>
                                </a:cubicBezTo>
                                <a:cubicBezTo>
                                  <a:pt x="3" y="4"/>
                                  <a:pt x="2" y="10"/>
                                  <a:pt x="3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Freeform 1051"/>
                        <wps:cNvSpPr>
                          <a:spLocks/>
                        </wps:cNvSpPr>
                        <wps:spPr bwMode="auto">
                          <a:xfrm>
                            <a:off x="165" y="1789"/>
                            <a:ext cx="6" cy="24"/>
                          </a:xfrm>
                          <a:custGeom>
                            <a:avLst/>
                            <a:gdLst>
                              <a:gd name="T0" fmla="*/ 1 w 1"/>
                              <a:gd name="T1" fmla="*/ 4 h 4"/>
                              <a:gd name="T2" fmla="*/ 0 w 1"/>
                              <a:gd name="T3" fmla="*/ 4 h 4"/>
                              <a:gd name="T4" fmla="*/ 0 w 1"/>
                              <a:gd name="T5" fmla="*/ 0 h 4"/>
                              <a:gd name="T6" fmla="*/ 1 w 1"/>
                              <a:gd name="T7" fmla="*/ 0 h 4"/>
                              <a:gd name="T8" fmla="*/ 1 w 1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1" y="4"/>
                                </a:moveTo>
                                <a:cubicBezTo>
                                  <a:pt x="1" y="4"/>
                                  <a:pt x="0" y="4"/>
                                  <a:pt x="0" y="4"/>
                                </a:cubicBez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1" y="2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Freeform 1052"/>
                        <wps:cNvSpPr>
                          <a:spLocks/>
                        </wps:cNvSpPr>
                        <wps:spPr bwMode="auto">
                          <a:xfrm>
                            <a:off x="153" y="1601"/>
                            <a:ext cx="12" cy="171"/>
                          </a:xfrm>
                          <a:custGeom>
                            <a:avLst/>
                            <a:gdLst>
                              <a:gd name="T0" fmla="*/ 2 w 2"/>
                              <a:gd name="T1" fmla="*/ 29 h 29"/>
                              <a:gd name="T2" fmla="*/ 1 w 2"/>
                              <a:gd name="T3" fmla="*/ 20 h 29"/>
                              <a:gd name="T4" fmla="*/ 1 w 2"/>
                              <a:gd name="T5" fmla="*/ 0 h 29"/>
                              <a:gd name="T6" fmla="*/ 2 w 2"/>
                              <a:gd name="T7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29">
                                <a:moveTo>
                                  <a:pt x="2" y="29"/>
                                </a:moveTo>
                                <a:cubicBezTo>
                                  <a:pt x="1" y="27"/>
                                  <a:pt x="0" y="21"/>
                                  <a:pt x="1" y="20"/>
                                </a:cubicBezTo>
                                <a:cubicBezTo>
                                  <a:pt x="0" y="15"/>
                                  <a:pt x="0" y="5"/>
                                  <a:pt x="1" y="0"/>
                                </a:cubicBezTo>
                                <a:cubicBezTo>
                                  <a:pt x="0" y="10"/>
                                  <a:pt x="2" y="18"/>
                                  <a:pt x="2" y="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Freeform 1053"/>
                        <wps:cNvSpPr>
                          <a:spLocks/>
                        </wps:cNvSpPr>
                        <wps:spPr bwMode="auto">
                          <a:xfrm>
                            <a:off x="118" y="1665"/>
                            <a:ext cx="18" cy="101"/>
                          </a:xfrm>
                          <a:custGeom>
                            <a:avLst/>
                            <a:gdLst>
                              <a:gd name="T0" fmla="*/ 2 w 3"/>
                              <a:gd name="T1" fmla="*/ 17 h 17"/>
                              <a:gd name="T2" fmla="*/ 1 w 3"/>
                              <a:gd name="T3" fmla="*/ 0 h 17"/>
                              <a:gd name="T4" fmla="*/ 2 w 3"/>
                              <a:gd name="T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17">
                                <a:moveTo>
                                  <a:pt x="2" y="17"/>
                                </a:moveTo>
                                <a:cubicBezTo>
                                  <a:pt x="0" y="13"/>
                                  <a:pt x="2" y="6"/>
                                  <a:pt x="1" y="0"/>
                                </a:cubicBezTo>
                                <a:cubicBezTo>
                                  <a:pt x="3" y="4"/>
                                  <a:pt x="1" y="12"/>
                                  <a:pt x="2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Freeform 1054"/>
                        <wps:cNvSpPr>
                          <a:spLocks/>
                        </wps:cNvSpPr>
                        <wps:spPr bwMode="auto">
                          <a:xfrm>
                            <a:off x="106" y="1683"/>
                            <a:ext cx="6" cy="24"/>
                          </a:xfrm>
                          <a:custGeom>
                            <a:avLst/>
                            <a:gdLst>
                              <a:gd name="T0" fmla="*/ 1 w 1"/>
                              <a:gd name="T1" fmla="*/ 4 h 4"/>
                              <a:gd name="T2" fmla="*/ 0 w 1"/>
                              <a:gd name="T3" fmla="*/ 4 h 4"/>
                              <a:gd name="T4" fmla="*/ 0 w 1"/>
                              <a:gd name="T5" fmla="*/ 0 h 4"/>
                              <a:gd name="T6" fmla="*/ 1 w 1"/>
                              <a:gd name="T7" fmla="*/ 0 h 4"/>
                              <a:gd name="T8" fmla="*/ 1 w 1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1" y="4"/>
                                </a:moveTo>
                                <a:cubicBezTo>
                                  <a:pt x="1" y="4"/>
                                  <a:pt x="1" y="4"/>
                                  <a:pt x="0" y="4"/>
                                </a:cubicBezTo>
                                <a:cubicBezTo>
                                  <a:pt x="0" y="3"/>
                                  <a:pt x="0" y="1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1" y="3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Freeform 1055"/>
                        <wps:cNvSpPr>
                          <a:spLocks/>
                        </wps:cNvSpPr>
                        <wps:spPr bwMode="auto">
                          <a:xfrm>
                            <a:off x="94" y="1648"/>
                            <a:ext cx="18" cy="23"/>
                          </a:xfrm>
                          <a:custGeom>
                            <a:avLst/>
                            <a:gdLst>
                              <a:gd name="T0" fmla="*/ 2 w 3"/>
                              <a:gd name="T1" fmla="*/ 4 h 4"/>
                              <a:gd name="T2" fmla="*/ 1 w 3"/>
                              <a:gd name="T3" fmla="*/ 0 h 4"/>
                              <a:gd name="T4" fmla="*/ 2 w 3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2" y="4"/>
                                </a:moveTo>
                                <a:cubicBezTo>
                                  <a:pt x="0" y="4"/>
                                  <a:pt x="2" y="1"/>
                                  <a:pt x="1" y="0"/>
                                </a:cubicBezTo>
                                <a:cubicBezTo>
                                  <a:pt x="3" y="0"/>
                                  <a:pt x="2" y="3"/>
                                  <a:pt x="2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1056"/>
                        <wps:cNvSpPr>
                          <a:spLocks/>
                        </wps:cNvSpPr>
                        <wps:spPr bwMode="auto">
                          <a:xfrm>
                            <a:off x="124" y="1624"/>
                            <a:ext cx="17" cy="36"/>
                          </a:xfrm>
                          <a:custGeom>
                            <a:avLst/>
                            <a:gdLst>
                              <a:gd name="T0" fmla="*/ 2 w 3"/>
                              <a:gd name="T1" fmla="*/ 6 h 6"/>
                              <a:gd name="T2" fmla="*/ 1 w 3"/>
                              <a:gd name="T3" fmla="*/ 0 h 6"/>
                              <a:gd name="T4" fmla="*/ 2 w 3"/>
                              <a:gd name="T5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2" y="6"/>
                                </a:moveTo>
                                <a:cubicBezTo>
                                  <a:pt x="0" y="6"/>
                                  <a:pt x="2" y="2"/>
                                  <a:pt x="1" y="0"/>
                                </a:cubicBezTo>
                                <a:cubicBezTo>
                                  <a:pt x="3" y="1"/>
                                  <a:pt x="2" y="4"/>
                                  <a:pt x="2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Freeform 1057"/>
                        <wps:cNvSpPr>
                          <a:spLocks/>
                        </wps:cNvSpPr>
                        <wps:spPr bwMode="auto">
                          <a:xfrm>
                            <a:off x="94" y="1524"/>
                            <a:ext cx="18" cy="29"/>
                          </a:xfrm>
                          <a:custGeom>
                            <a:avLst/>
                            <a:gdLst>
                              <a:gd name="T0" fmla="*/ 2 w 3"/>
                              <a:gd name="T1" fmla="*/ 5 h 5"/>
                              <a:gd name="T2" fmla="*/ 1 w 3"/>
                              <a:gd name="T3" fmla="*/ 0 h 5"/>
                              <a:gd name="T4" fmla="*/ 2 w 3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2" y="5"/>
                                </a:moveTo>
                                <a:cubicBezTo>
                                  <a:pt x="0" y="5"/>
                                  <a:pt x="2" y="2"/>
                                  <a:pt x="1" y="0"/>
                                </a:cubicBezTo>
                                <a:cubicBezTo>
                                  <a:pt x="3" y="0"/>
                                  <a:pt x="2" y="4"/>
                                  <a:pt x="2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Freeform 1058"/>
                        <wps:cNvSpPr>
                          <a:spLocks/>
                        </wps:cNvSpPr>
                        <wps:spPr bwMode="auto">
                          <a:xfrm>
                            <a:off x="171" y="1506"/>
                            <a:ext cx="18" cy="30"/>
                          </a:xfrm>
                          <a:custGeom>
                            <a:avLst/>
                            <a:gdLst>
                              <a:gd name="T0" fmla="*/ 2 w 3"/>
                              <a:gd name="T1" fmla="*/ 5 h 5"/>
                              <a:gd name="T2" fmla="*/ 1 w 3"/>
                              <a:gd name="T3" fmla="*/ 0 h 5"/>
                              <a:gd name="T4" fmla="*/ 2 w 3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2" y="5"/>
                                </a:moveTo>
                                <a:cubicBezTo>
                                  <a:pt x="0" y="5"/>
                                  <a:pt x="1" y="1"/>
                                  <a:pt x="1" y="0"/>
                                </a:cubicBezTo>
                                <a:cubicBezTo>
                                  <a:pt x="3" y="0"/>
                                  <a:pt x="1" y="4"/>
                                  <a:pt x="2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Freeform 1059"/>
                        <wps:cNvSpPr>
                          <a:spLocks/>
                        </wps:cNvSpPr>
                        <wps:spPr bwMode="auto">
                          <a:xfrm>
                            <a:off x="118" y="1412"/>
                            <a:ext cx="18" cy="94"/>
                          </a:xfrm>
                          <a:custGeom>
                            <a:avLst/>
                            <a:gdLst>
                              <a:gd name="T0" fmla="*/ 3 w 3"/>
                              <a:gd name="T1" fmla="*/ 16 h 16"/>
                              <a:gd name="T2" fmla="*/ 1 w 3"/>
                              <a:gd name="T3" fmla="*/ 2 h 16"/>
                              <a:gd name="T4" fmla="*/ 3 w 3"/>
                              <a:gd name="T5" fmla="*/ 1 h 16"/>
                              <a:gd name="T6" fmla="*/ 3 w 3"/>
                              <a:gd name="T7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16">
                                <a:moveTo>
                                  <a:pt x="3" y="16"/>
                                </a:moveTo>
                                <a:cubicBezTo>
                                  <a:pt x="0" y="11"/>
                                  <a:pt x="2" y="6"/>
                                  <a:pt x="1" y="2"/>
                                </a:cubicBezTo>
                                <a:cubicBezTo>
                                  <a:pt x="3" y="3"/>
                                  <a:pt x="1" y="0"/>
                                  <a:pt x="3" y="1"/>
                                </a:cubicBezTo>
                                <a:cubicBezTo>
                                  <a:pt x="3" y="6"/>
                                  <a:pt x="3" y="11"/>
                                  <a:pt x="3" y="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Freeform 1060"/>
                        <wps:cNvSpPr>
                          <a:spLocks/>
                        </wps:cNvSpPr>
                        <wps:spPr bwMode="auto">
                          <a:xfrm>
                            <a:off x="82" y="1429"/>
                            <a:ext cx="12" cy="59"/>
                          </a:xfrm>
                          <a:custGeom>
                            <a:avLst/>
                            <a:gdLst>
                              <a:gd name="T0" fmla="*/ 2 w 2"/>
                              <a:gd name="T1" fmla="*/ 10 h 10"/>
                              <a:gd name="T2" fmla="*/ 2 w 2"/>
                              <a:gd name="T3" fmla="*/ 0 h 10"/>
                              <a:gd name="T4" fmla="*/ 2 w 2"/>
                              <a:gd name="T5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10">
                                <a:moveTo>
                                  <a:pt x="2" y="10"/>
                                </a:moveTo>
                                <a:cubicBezTo>
                                  <a:pt x="0" y="9"/>
                                  <a:pt x="0" y="1"/>
                                  <a:pt x="2" y="0"/>
                                </a:cubicBezTo>
                                <a:cubicBezTo>
                                  <a:pt x="2" y="4"/>
                                  <a:pt x="2" y="7"/>
                                  <a:pt x="2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reeform 1061"/>
                        <wps:cNvSpPr>
                          <a:spLocks/>
                        </wps:cNvSpPr>
                        <wps:spPr bwMode="auto">
                          <a:xfrm>
                            <a:off x="100" y="1364"/>
                            <a:ext cx="30" cy="53"/>
                          </a:xfrm>
                          <a:custGeom>
                            <a:avLst/>
                            <a:gdLst>
                              <a:gd name="T0" fmla="*/ 3 w 5"/>
                              <a:gd name="T1" fmla="*/ 9 h 9"/>
                              <a:gd name="T2" fmla="*/ 1 w 5"/>
                              <a:gd name="T3" fmla="*/ 0 h 9"/>
                              <a:gd name="T4" fmla="*/ 3 w 5"/>
                              <a:gd name="T5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9">
                                <a:moveTo>
                                  <a:pt x="3" y="9"/>
                                </a:moveTo>
                                <a:cubicBezTo>
                                  <a:pt x="0" y="8"/>
                                  <a:pt x="2" y="3"/>
                                  <a:pt x="1" y="0"/>
                                </a:cubicBezTo>
                                <a:cubicBezTo>
                                  <a:pt x="5" y="0"/>
                                  <a:pt x="3" y="6"/>
                                  <a:pt x="3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Freeform 1062"/>
                        <wps:cNvSpPr>
                          <a:spLocks/>
                        </wps:cNvSpPr>
                        <wps:spPr bwMode="auto">
                          <a:xfrm>
                            <a:off x="141" y="1276"/>
                            <a:ext cx="18" cy="53"/>
                          </a:xfrm>
                          <a:custGeom>
                            <a:avLst/>
                            <a:gdLst>
                              <a:gd name="T0" fmla="*/ 2 w 3"/>
                              <a:gd name="T1" fmla="*/ 9 h 9"/>
                              <a:gd name="T2" fmla="*/ 1 w 3"/>
                              <a:gd name="T3" fmla="*/ 0 h 9"/>
                              <a:gd name="T4" fmla="*/ 2 w 3"/>
                              <a:gd name="T5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9">
                                <a:moveTo>
                                  <a:pt x="2" y="9"/>
                                </a:moveTo>
                                <a:cubicBezTo>
                                  <a:pt x="0" y="8"/>
                                  <a:pt x="2" y="3"/>
                                  <a:pt x="1" y="0"/>
                                </a:cubicBezTo>
                                <a:cubicBezTo>
                                  <a:pt x="3" y="1"/>
                                  <a:pt x="2" y="6"/>
                                  <a:pt x="2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reeform 1063"/>
                        <wps:cNvSpPr>
                          <a:spLocks/>
                        </wps:cNvSpPr>
                        <wps:spPr bwMode="auto">
                          <a:xfrm>
                            <a:off x="141" y="1211"/>
                            <a:ext cx="18" cy="29"/>
                          </a:xfrm>
                          <a:custGeom>
                            <a:avLst/>
                            <a:gdLst>
                              <a:gd name="T0" fmla="*/ 2 w 3"/>
                              <a:gd name="T1" fmla="*/ 5 h 5"/>
                              <a:gd name="T2" fmla="*/ 1 w 3"/>
                              <a:gd name="T3" fmla="*/ 0 h 5"/>
                              <a:gd name="T4" fmla="*/ 2 w 3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2" y="5"/>
                                </a:moveTo>
                                <a:cubicBezTo>
                                  <a:pt x="0" y="5"/>
                                  <a:pt x="2" y="1"/>
                                  <a:pt x="1" y="0"/>
                                </a:cubicBezTo>
                                <a:cubicBezTo>
                                  <a:pt x="3" y="0"/>
                                  <a:pt x="2" y="4"/>
                                  <a:pt x="2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1064"/>
                        <wps:cNvSpPr>
                          <a:spLocks/>
                        </wps:cNvSpPr>
                        <wps:spPr bwMode="auto">
                          <a:xfrm>
                            <a:off x="59" y="1205"/>
                            <a:ext cx="17" cy="29"/>
                          </a:xfrm>
                          <a:custGeom>
                            <a:avLst/>
                            <a:gdLst>
                              <a:gd name="T0" fmla="*/ 2 w 3"/>
                              <a:gd name="T1" fmla="*/ 5 h 5"/>
                              <a:gd name="T2" fmla="*/ 1 w 3"/>
                              <a:gd name="T3" fmla="*/ 0 h 5"/>
                              <a:gd name="T4" fmla="*/ 2 w 3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2" y="5"/>
                                </a:moveTo>
                                <a:cubicBezTo>
                                  <a:pt x="0" y="5"/>
                                  <a:pt x="2" y="1"/>
                                  <a:pt x="1" y="0"/>
                                </a:cubicBezTo>
                                <a:cubicBezTo>
                                  <a:pt x="3" y="0"/>
                                  <a:pt x="2" y="4"/>
                                  <a:pt x="2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Freeform 1065"/>
                        <wps:cNvSpPr>
                          <a:spLocks/>
                        </wps:cNvSpPr>
                        <wps:spPr bwMode="auto">
                          <a:xfrm>
                            <a:off x="53" y="1140"/>
                            <a:ext cx="18" cy="35"/>
                          </a:xfrm>
                          <a:custGeom>
                            <a:avLst/>
                            <a:gdLst>
                              <a:gd name="T0" fmla="*/ 2 w 3"/>
                              <a:gd name="T1" fmla="*/ 6 h 6"/>
                              <a:gd name="T2" fmla="*/ 1 w 3"/>
                              <a:gd name="T3" fmla="*/ 0 h 6"/>
                              <a:gd name="T4" fmla="*/ 2 w 3"/>
                              <a:gd name="T5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2" y="6"/>
                                </a:moveTo>
                                <a:cubicBezTo>
                                  <a:pt x="0" y="5"/>
                                  <a:pt x="2" y="2"/>
                                  <a:pt x="1" y="0"/>
                                </a:cubicBezTo>
                                <a:cubicBezTo>
                                  <a:pt x="3" y="0"/>
                                  <a:pt x="2" y="4"/>
                                  <a:pt x="2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1066"/>
                        <wps:cNvSpPr>
                          <a:spLocks/>
                        </wps:cNvSpPr>
                        <wps:spPr bwMode="auto">
                          <a:xfrm>
                            <a:off x="53" y="1110"/>
                            <a:ext cx="6" cy="24"/>
                          </a:xfrm>
                          <a:custGeom>
                            <a:avLst/>
                            <a:gdLst>
                              <a:gd name="T0" fmla="*/ 1 w 1"/>
                              <a:gd name="T1" fmla="*/ 3 h 4"/>
                              <a:gd name="T2" fmla="*/ 1 w 1"/>
                              <a:gd name="T3" fmla="*/ 1 h 4"/>
                              <a:gd name="T4" fmla="*/ 1 w 1"/>
                              <a:gd name="T5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1" y="3"/>
                                </a:moveTo>
                                <a:cubicBezTo>
                                  <a:pt x="0" y="4"/>
                                  <a:pt x="0" y="0"/>
                                  <a:pt x="1" y="1"/>
                                </a:cubicBezTo>
                                <a:cubicBezTo>
                                  <a:pt x="1" y="2"/>
                                  <a:pt x="1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1067"/>
                        <wps:cNvSpPr>
                          <a:spLocks/>
                        </wps:cNvSpPr>
                        <wps:spPr bwMode="auto">
                          <a:xfrm>
                            <a:off x="153" y="898"/>
                            <a:ext cx="6" cy="147"/>
                          </a:xfrm>
                          <a:custGeom>
                            <a:avLst/>
                            <a:gdLst>
                              <a:gd name="T0" fmla="*/ 1 w 1"/>
                              <a:gd name="T1" fmla="*/ 25 h 25"/>
                              <a:gd name="T2" fmla="*/ 1 w 1"/>
                              <a:gd name="T3" fmla="*/ 0 h 25"/>
                              <a:gd name="T4" fmla="*/ 1 w 1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25">
                                <a:moveTo>
                                  <a:pt x="1" y="25"/>
                                </a:moveTo>
                                <a:cubicBezTo>
                                  <a:pt x="0" y="19"/>
                                  <a:pt x="0" y="7"/>
                                  <a:pt x="1" y="0"/>
                                </a:cubicBezTo>
                                <a:cubicBezTo>
                                  <a:pt x="1" y="9"/>
                                  <a:pt x="1" y="17"/>
                                  <a:pt x="1" y="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1068"/>
                        <wps:cNvSpPr>
                          <a:spLocks/>
                        </wps:cNvSpPr>
                        <wps:spPr bwMode="auto">
                          <a:xfrm>
                            <a:off x="136" y="975"/>
                            <a:ext cx="11" cy="59"/>
                          </a:xfrm>
                          <a:custGeom>
                            <a:avLst/>
                            <a:gdLst>
                              <a:gd name="T0" fmla="*/ 2 w 2"/>
                              <a:gd name="T1" fmla="*/ 10 h 10"/>
                              <a:gd name="T2" fmla="*/ 2 w 2"/>
                              <a:gd name="T3" fmla="*/ 0 h 10"/>
                              <a:gd name="T4" fmla="*/ 2 w 2"/>
                              <a:gd name="T5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10">
                                <a:moveTo>
                                  <a:pt x="2" y="10"/>
                                </a:moveTo>
                                <a:cubicBezTo>
                                  <a:pt x="0" y="8"/>
                                  <a:pt x="0" y="1"/>
                                  <a:pt x="2" y="0"/>
                                </a:cubicBezTo>
                                <a:cubicBezTo>
                                  <a:pt x="2" y="3"/>
                                  <a:pt x="2" y="6"/>
                                  <a:pt x="2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Freeform 1069"/>
                        <wps:cNvSpPr>
                          <a:spLocks/>
                        </wps:cNvSpPr>
                        <wps:spPr bwMode="auto">
                          <a:xfrm>
                            <a:off x="183" y="951"/>
                            <a:ext cx="12" cy="77"/>
                          </a:xfrm>
                          <a:custGeom>
                            <a:avLst/>
                            <a:gdLst>
                              <a:gd name="T0" fmla="*/ 2 w 2"/>
                              <a:gd name="T1" fmla="*/ 13 h 13"/>
                              <a:gd name="T2" fmla="*/ 2 w 2"/>
                              <a:gd name="T3" fmla="*/ 0 h 13"/>
                              <a:gd name="T4" fmla="*/ 2 w 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13">
                                <a:moveTo>
                                  <a:pt x="2" y="13"/>
                                </a:moveTo>
                                <a:cubicBezTo>
                                  <a:pt x="0" y="11"/>
                                  <a:pt x="0" y="2"/>
                                  <a:pt x="2" y="0"/>
                                </a:cubicBezTo>
                                <a:cubicBezTo>
                                  <a:pt x="2" y="4"/>
                                  <a:pt x="2" y="8"/>
                                  <a:pt x="2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Freeform 1070"/>
                        <wps:cNvSpPr>
                          <a:spLocks/>
                        </wps:cNvSpPr>
                        <wps:spPr bwMode="auto">
                          <a:xfrm>
                            <a:off x="59" y="986"/>
                            <a:ext cx="12" cy="18"/>
                          </a:xfrm>
                          <a:custGeom>
                            <a:avLst/>
                            <a:gdLst>
                              <a:gd name="T0" fmla="*/ 1 w 2"/>
                              <a:gd name="T1" fmla="*/ 3 h 3"/>
                              <a:gd name="T2" fmla="*/ 0 w 2"/>
                              <a:gd name="T3" fmla="*/ 0 h 3"/>
                              <a:gd name="T4" fmla="*/ 1 w 2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3"/>
                                </a:moveTo>
                                <a:cubicBezTo>
                                  <a:pt x="0" y="3"/>
                                  <a:pt x="1" y="1"/>
                                  <a:pt x="0" y="0"/>
                                </a:cubicBezTo>
                                <a:cubicBezTo>
                                  <a:pt x="2" y="0"/>
                                  <a:pt x="1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Freeform 1071"/>
                        <wps:cNvSpPr>
                          <a:spLocks/>
                        </wps:cNvSpPr>
                        <wps:spPr bwMode="auto">
                          <a:xfrm>
                            <a:off x="141" y="933"/>
                            <a:ext cx="6" cy="24"/>
                          </a:xfrm>
                          <a:custGeom>
                            <a:avLst/>
                            <a:gdLst>
                              <a:gd name="T0" fmla="*/ 1 w 1"/>
                              <a:gd name="T1" fmla="*/ 4 h 4"/>
                              <a:gd name="T2" fmla="*/ 0 w 1"/>
                              <a:gd name="T3" fmla="*/ 4 h 4"/>
                              <a:gd name="T4" fmla="*/ 0 w 1"/>
                              <a:gd name="T5" fmla="*/ 0 h 4"/>
                              <a:gd name="T6" fmla="*/ 1 w 1"/>
                              <a:gd name="T7" fmla="*/ 0 h 4"/>
                              <a:gd name="T8" fmla="*/ 1 w 1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1" y="4"/>
                                </a:moveTo>
                                <a:cubicBezTo>
                                  <a:pt x="1" y="4"/>
                                  <a:pt x="0" y="4"/>
                                  <a:pt x="0" y="4"/>
                                </a:cubicBezTo>
                                <a:cubicBezTo>
                                  <a:pt x="0" y="3"/>
                                  <a:pt x="0" y="2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2"/>
                                  <a:pt x="1" y="3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Freeform 1072"/>
                        <wps:cNvSpPr>
                          <a:spLocks/>
                        </wps:cNvSpPr>
                        <wps:spPr bwMode="auto">
                          <a:xfrm>
                            <a:off x="177" y="886"/>
                            <a:ext cx="18" cy="47"/>
                          </a:xfrm>
                          <a:custGeom>
                            <a:avLst/>
                            <a:gdLst>
                              <a:gd name="T0" fmla="*/ 2 w 3"/>
                              <a:gd name="T1" fmla="*/ 8 h 8"/>
                              <a:gd name="T2" fmla="*/ 1 w 3"/>
                              <a:gd name="T3" fmla="*/ 0 h 8"/>
                              <a:gd name="T4" fmla="*/ 3 w 3"/>
                              <a:gd name="T5" fmla="*/ 0 h 8"/>
                              <a:gd name="T6" fmla="*/ 3 w 3"/>
                              <a:gd name="T7" fmla="*/ 4 h 8"/>
                              <a:gd name="T8" fmla="*/ 3 w 3"/>
                              <a:gd name="T9" fmla="*/ 7 h 8"/>
                              <a:gd name="T10" fmla="*/ 2 w 3"/>
                              <a:gd name="T11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8">
                                <a:moveTo>
                                  <a:pt x="2" y="8"/>
                                </a:moveTo>
                                <a:cubicBezTo>
                                  <a:pt x="0" y="7"/>
                                  <a:pt x="1" y="3"/>
                                  <a:pt x="1" y="0"/>
                                </a:cubicBezTo>
                                <a:cubicBezTo>
                                  <a:pt x="1" y="0"/>
                                  <a:pt x="2" y="0"/>
                                  <a:pt x="3" y="0"/>
                                </a:cubicBezTo>
                                <a:cubicBezTo>
                                  <a:pt x="2" y="2"/>
                                  <a:pt x="2" y="3"/>
                                  <a:pt x="3" y="4"/>
                                </a:cubicBezTo>
                                <a:cubicBezTo>
                                  <a:pt x="0" y="4"/>
                                  <a:pt x="3" y="7"/>
                                  <a:pt x="3" y="7"/>
                                </a:cubicBezTo>
                                <a:cubicBezTo>
                                  <a:pt x="2" y="7"/>
                                  <a:pt x="2" y="8"/>
                                  <a:pt x="2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Freeform 1073"/>
                        <wps:cNvSpPr>
                          <a:spLocks/>
                        </wps:cNvSpPr>
                        <wps:spPr bwMode="auto">
                          <a:xfrm>
                            <a:off x="130" y="886"/>
                            <a:ext cx="6" cy="18"/>
                          </a:xfrm>
                          <a:custGeom>
                            <a:avLst/>
                            <a:gdLst>
                              <a:gd name="T0" fmla="*/ 1 w 1"/>
                              <a:gd name="T1" fmla="*/ 3 h 3"/>
                              <a:gd name="T2" fmla="*/ 0 w 1"/>
                              <a:gd name="T3" fmla="*/ 3 h 3"/>
                              <a:gd name="T4" fmla="*/ 0 w 1"/>
                              <a:gd name="T5" fmla="*/ 0 h 3"/>
                              <a:gd name="T6" fmla="*/ 1 w 1"/>
                              <a:gd name="T7" fmla="*/ 0 h 3"/>
                              <a:gd name="T8" fmla="*/ 1 w 1"/>
                              <a:gd name="T9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3"/>
                                </a:moveTo>
                                <a:cubicBezTo>
                                  <a:pt x="1" y="3"/>
                                  <a:pt x="0" y="3"/>
                                  <a:pt x="0" y="3"/>
                                </a:cubicBez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1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Freeform 1074"/>
                        <wps:cNvSpPr>
                          <a:spLocks/>
                        </wps:cNvSpPr>
                        <wps:spPr bwMode="auto">
                          <a:xfrm>
                            <a:off x="136" y="874"/>
                            <a:ext cx="17" cy="24"/>
                          </a:xfrm>
                          <a:custGeom>
                            <a:avLst/>
                            <a:gdLst>
                              <a:gd name="T0" fmla="*/ 2 w 3"/>
                              <a:gd name="T1" fmla="*/ 3 h 4"/>
                              <a:gd name="T2" fmla="*/ 1 w 3"/>
                              <a:gd name="T3" fmla="*/ 1 h 4"/>
                              <a:gd name="T4" fmla="*/ 2 w 3"/>
                              <a:gd name="T5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2" y="3"/>
                                </a:moveTo>
                                <a:cubicBezTo>
                                  <a:pt x="0" y="4"/>
                                  <a:pt x="1" y="2"/>
                                  <a:pt x="1" y="1"/>
                                </a:cubicBezTo>
                                <a:cubicBezTo>
                                  <a:pt x="3" y="0"/>
                                  <a:pt x="2" y="2"/>
                                  <a:pt x="2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Freeform 1075"/>
                        <wps:cNvSpPr>
                          <a:spLocks/>
                        </wps:cNvSpPr>
                        <wps:spPr bwMode="auto">
                          <a:xfrm>
                            <a:off x="147" y="851"/>
                            <a:ext cx="12" cy="35"/>
                          </a:xfrm>
                          <a:custGeom>
                            <a:avLst/>
                            <a:gdLst>
                              <a:gd name="T0" fmla="*/ 1 w 2"/>
                              <a:gd name="T1" fmla="*/ 6 h 6"/>
                              <a:gd name="T2" fmla="*/ 1 w 2"/>
                              <a:gd name="T3" fmla="*/ 0 h 6"/>
                              <a:gd name="T4" fmla="*/ 2 w 2"/>
                              <a:gd name="T5" fmla="*/ 6 h 6"/>
                              <a:gd name="T6" fmla="*/ 1 w 2"/>
                              <a:gd name="T7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1" y="6"/>
                                </a:moveTo>
                                <a:cubicBezTo>
                                  <a:pt x="0" y="6"/>
                                  <a:pt x="0" y="0"/>
                                  <a:pt x="1" y="0"/>
                                </a:cubicBezTo>
                                <a:cubicBezTo>
                                  <a:pt x="1" y="2"/>
                                  <a:pt x="1" y="4"/>
                                  <a:pt x="2" y="6"/>
                                </a:cubicBezTo>
                                <a:cubicBezTo>
                                  <a:pt x="1" y="5"/>
                                  <a:pt x="1" y="6"/>
                                  <a:pt x="1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1076"/>
                        <wps:cNvSpPr>
                          <a:spLocks/>
                        </wps:cNvSpPr>
                        <wps:spPr bwMode="auto">
                          <a:xfrm>
                            <a:off x="147" y="774"/>
                            <a:ext cx="6" cy="23"/>
                          </a:xfrm>
                          <a:custGeom>
                            <a:avLst/>
                            <a:gdLst>
                              <a:gd name="T0" fmla="*/ 1 w 1"/>
                              <a:gd name="T1" fmla="*/ 4 h 4"/>
                              <a:gd name="T2" fmla="*/ 0 w 1"/>
                              <a:gd name="T3" fmla="*/ 4 h 4"/>
                              <a:gd name="T4" fmla="*/ 0 w 1"/>
                              <a:gd name="T5" fmla="*/ 0 h 4"/>
                              <a:gd name="T6" fmla="*/ 1 w 1"/>
                              <a:gd name="T7" fmla="*/ 0 h 4"/>
                              <a:gd name="T8" fmla="*/ 1 w 1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1" y="4"/>
                                </a:moveTo>
                                <a:cubicBezTo>
                                  <a:pt x="1" y="4"/>
                                  <a:pt x="1" y="4"/>
                                  <a:pt x="0" y="4"/>
                                </a:cubicBezTo>
                                <a:cubicBezTo>
                                  <a:pt x="0" y="3"/>
                                  <a:pt x="0" y="2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2"/>
                                  <a:pt x="1" y="3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Freeform 1077"/>
                        <wps:cNvSpPr>
                          <a:spLocks/>
                        </wps:cNvSpPr>
                        <wps:spPr bwMode="auto">
                          <a:xfrm>
                            <a:off x="59" y="638"/>
                            <a:ext cx="6" cy="47"/>
                          </a:xfrm>
                          <a:custGeom>
                            <a:avLst/>
                            <a:gdLst>
                              <a:gd name="T0" fmla="*/ 1 w 1"/>
                              <a:gd name="T1" fmla="*/ 8 h 8"/>
                              <a:gd name="T2" fmla="*/ 0 w 1"/>
                              <a:gd name="T3" fmla="*/ 8 h 8"/>
                              <a:gd name="T4" fmla="*/ 0 w 1"/>
                              <a:gd name="T5" fmla="*/ 0 h 8"/>
                              <a:gd name="T6" fmla="*/ 1 w 1"/>
                              <a:gd name="T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8">
                                <a:moveTo>
                                  <a:pt x="1" y="8"/>
                                </a:moveTo>
                                <a:cubicBezTo>
                                  <a:pt x="1" y="8"/>
                                  <a:pt x="0" y="8"/>
                                  <a:pt x="0" y="8"/>
                                </a:cubicBezTo>
                                <a:cubicBezTo>
                                  <a:pt x="0" y="5"/>
                                  <a:pt x="0" y="3"/>
                                  <a:pt x="0" y="0"/>
                                </a:cubicBezTo>
                                <a:cubicBezTo>
                                  <a:pt x="1" y="2"/>
                                  <a:pt x="1" y="5"/>
                                  <a:pt x="1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Freeform 1078"/>
                        <wps:cNvSpPr>
                          <a:spLocks/>
                        </wps:cNvSpPr>
                        <wps:spPr bwMode="auto">
                          <a:xfrm>
                            <a:off x="94" y="620"/>
                            <a:ext cx="12" cy="12"/>
                          </a:xfrm>
                          <a:custGeom>
                            <a:avLst/>
                            <a:gdLst>
                              <a:gd name="T0" fmla="*/ 2 w 2"/>
                              <a:gd name="T1" fmla="*/ 2 h 2"/>
                              <a:gd name="T2" fmla="*/ 0 w 2"/>
                              <a:gd name="T3" fmla="*/ 0 h 2"/>
                              <a:gd name="T4" fmla="*/ 2 w 2"/>
                              <a:gd name="T5" fmla="*/ 0 h 2"/>
                              <a:gd name="T6" fmla="*/ 2 w 2"/>
                              <a:gd name="T7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2"/>
                                </a:moveTo>
                                <a:cubicBezTo>
                                  <a:pt x="1" y="2"/>
                                  <a:pt x="0" y="2"/>
                                  <a:pt x="0" y="0"/>
                                </a:cubicBezTo>
                                <a:cubicBezTo>
                                  <a:pt x="1" y="0"/>
                                  <a:pt x="2" y="0"/>
                                  <a:pt x="2" y="0"/>
                                </a:cubicBezTo>
                                <a:cubicBezTo>
                                  <a:pt x="2" y="1"/>
                                  <a:pt x="2" y="2"/>
                                  <a:pt x="2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Freeform 1079"/>
                        <wps:cNvSpPr>
                          <a:spLocks/>
                        </wps:cNvSpPr>
                        <wps:spPr bwMode="auto">
                          <a:xfrm>
                            <a:off x="59" y="555"/>
                            <a:ext cx="17" cy="42"/>
                          </a:xfrm>
                          <a:custGeom>
                            <a:avLst/>
                            <a:gdLst>
                              <a:gd name="T0" fmla="*/ 1 w 3"/>
                              <a:gd name="T1" fmla="*/ 7 h 7"/>
                              <a:gd name="T2" fmla="*/ 0 w 3"/>
                              <a:gd name="T3" fmla="*/ 7 h 7"/>
                              <a:gd name="T4" fmla="*/ 0 w 3"/>
                              <a:gd name="T5" fmla="*/ 0 h 7"/>
                              <a:gd name="T6" fmla="*/ 1 w 3"/>
                              <a:gd name="T7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7">
                                <a:moveTo>
                                  <a:pt x="1" y="7"/>
                                </a:moveTo>
                                <a:cubicBezTo>
                                  <a:pt x="1" y="7"/>
                                  <a:pt x="0" y="7"/>
                                  <a:pt x="0" y="7"/>
                                </a:cubicBezTo>
                                <a:cubicBezTo>
                                  <a:pt x="1" y="6"/>
                                  <a:pt x="0" y="3"/>
                                  <a:pt x="0" y="0"/>
                                </a:cubicBezTo>
                                <a:cubicBezTo>
                                  <a:pt x="3" y="1"/>
                                  <a:pt x="1" y="5"/>
                                  <a:pt x="1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Freeform 1080"/>
                        <wps:cNvSpPr>
                          <a:spLocks/>
                        </wps:cNvSpPr>
                        <wps:spPr bwMode="auto">
                          <a:xfrm>
                            <a:off x="41" y="484"/>
                            <a:ext cx="18" cy="54"/>
                          </a:xfrm>
                          <a:custGeom>
                            <a:avLst/>
                            <a:gdLst>
                              <a:gd name="T0" fmla="*/ 2 w 3"/>
                              <a:gd name="T1" fmla="*/ 9 h 9"/>
                              <a:gd name="T2" fmla="*/ 1 w 3"/>
                              <a:gd name="T3" fmla="*/ 0 h 9"/>
                              <a:gd name="T4" fmla="*/ 2 w 3"/>
                              <a:gd name="T5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9">
                                <a:moveTo>
                                  <a:pt x="2" y="9"/>
                                </a:moveTo>
                                <a:cubicBezTo>
                                  <a:pt x="0" y="8"/>
                                  <a:pt x="1" y="3"/>
                                  <a:pt x="1" y="0"/>
                                </a:cubicBezTo>
                                <a:cubicBezTo>
                                  <a:pt x="3" y="1"/>
                                  <a:pt x="1" y="6"/>
                                  <a:pt x="2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Freeform 1081"/>
                        <wps:cNvSpPr>
                          <a:spLocks/>
                        </wps:cNvSpPr>
                        <wps:spPr bwMode="auto">
                          <a:xfrm>
                            <a:off x="65" y="484"/>
                            <a:ext cx="17" cy="24"/>
                          </a:xfrm>
                          <a:custGeom>
                            <a:avLst/>
                            <a:gdLst>
                              <a:gd name="T0" fmla="*/ 2 w 3"/>
                              <a:gd name="T1" fmla="*/ 4 h 4"/>
                              <a:gd name="T2" fmla="*/ 0 w 3"/>
                              <a:gd name="T3" fmla="*/ 4 h 4"/>
                              <a:gd name="T4" fmla="*/ 0 w 3"/>
                              <a:gd name="T5" fmla="*/ 0 h 4"/>
                              <a:gd name="T6" fmla="*/ 2 w 3"/>
                              <a:gd name="T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2" y="4"/>
                                </a:moveTo>
                                <a:cubicBezTo>
                                  <a:pt x="1" y="4"/>
                                  <a:pt x="1" y="4"/>
                                  <a:pt x="0" y="4"/>
                                </a:cubicBezTo>
                                <a:cubicBezTo>
                                  <a:pt x="0" y="3"/>
                                  <a:pt x="0" y="1"/>
                                  <a:pt x="0" y="0"/>
                                </a:cubicBezTo>
                                <a:cubicBezTo>
                                  <a:pt x="3" y="0"/>
                                  <a:pt x="2" y="2"/>
                                  <a:pt x="2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Freeform 1082"/>
                        <wps:cNvSpPr>
                          <a:spLocks/>
                        </wps:cNvSpPr>
                        <wps:spPr bwMode="auto">
                          <a:xfrm>
                            <a:off x="88" y="414"/>
                            <a:ext cx="12" cy="23"/>
                          </a:xfrm>
                          <a:custGeom>
                            <a:avLst/>
                            <a:gdLst>
                              <a:gd name="T0" fmla="*/ 1 w 2"/>
                              <a:gd name="T1" fmla="*/ 4 h 4"/>
                              <a:gd name="T2" fmla="*/ 1 w 2"/>
                              <a:gd name="T3" fmla="*/ 1 h 4"/>
                              <a:gd name="T4" fmla="*/ 1 w 2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4"/>
                                </a:moveTo>
                                <a:cubicBezTo>
                                  <a:pt x="0" y="4"/>
                                  <a:pt x="1" y="2"/>
                                  <a:pt x="1" y="1"/>
                                </a:cubicBezTo>
                                <a:cubicBezTo>
                                  <a:pt x="2" y="0"/>
                                  <a:pt x="1" y="3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reeform 1083"/>
                        <wps:cNvSpPr>
                          <a:spLocks/>
                        </wps:cNvSpPr>
                        <wps:spPr bwMode="auto">
                          <a:xfrm>
                            <a:off x="88" y="337"/>
                            <a:ext cx="24" cy="47"/>
                          </a:xfrm>
                          <a:custGeom>
                            <a:avLst/>
                            <a:gdLst>
                              <a:gd name="T0" fmla="*/ 2 w 4"/>
                              <a:gd name="T1" fmla="*/ 8 h 8"/>
                              <a:gd name="T2" fmla="*/ 1 w 4"/>
                              <a:gd name="T3" fmla="*/ 0 h 8"/>
                              <a:gd name="T4" fmla="*/ 2 w 4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2" y="8"/>
                                </a:moveTo>
                                <a:cubicBezTo>
                                  <a:pt x="0" y="7"/>
                                  <a:pt x="2" y="2"/>
                                  <a:pt x="1" y="0"/>
                                </a:cubicBezTo>
                                <a:cubicBezTo>
                                  <a:pt x="4" y="1"/>
                                  <a:pt x="2" y="5"/>
                                  <a:pt x="2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1084"/>
                        <wps:cNvSpPr>
                          <a:spLocks/>
                        </wps:cNvSpPr>
                        <wps:spPr bwMode="auto">
                          <a:xfrm>
                            <a:off x="118" y="325"/>
                            <a:ext cx="18" cy="41"/>
                          </a:xfrm>
                          <a:custGeom>
                            <a:avLst/>
                            <a:gdLst>
                              <a:gd name="T0" fmla="*/ 2 w 3"/>
                              <a:gd name="T1" fmla="*/ 7 h 7"/>
                              <a:gd name="T2" fmla="*/ 1 w 3"/>
                              <a:gd name="T3" fmla="*/ 0 h 7"/>
                              <a:gd name="T4" fmla="*/ 2 w 3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7">
                                <a:moveTo>
                                  <a:pt x="2" y="7"/>
                                </a:moveTo>
                                <a:cubicBezTo>
                                  <a:pt x="0" y="6"/>
                                  <a:pt x="2" y="2"/>
                                  <a:pt x="1" y="0"/>
                                </a:cubicBezTo>
                                <a:cubicBezTo>
                                  <a:pt x="3" y="1"/>
                                  <a:pt x="2" y="5"/>
                                  <a:pt x="2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1085"/>
                        <wps:cNvSpPr>
                          <a:spLocks/>
                        </wps:cNvSpPr>
                        <wps:spPr bwMode="auto">
                          <a:xfrm>
                            <a:off x="53" y="319"/>
                            <a:ext cx="6" cy="30"/>
                          </a:xfrm>
                          <a:custGeom>
                            <a:avLst/>
                            <a:gdLst>
                              <a:gd name="T0" fmla="*/ 1 w 1"/>
                              <a:gd name="T1" fmla="*/ 4 h 5"/>
                              <a:gd name="T2" fmla="*/ 1 w 1"/>
                              <a:gd name="T3" fmla="*/ 1 h 5"/>
                              <a:gd name="T4" fmla="*/ 1 w 1"/>
                              <a:gd name="T5" fmla="*/ 4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1" y="4"/>
                                </a:moveTo>
                                <a:cubicBezTo>
                                  <a:pt x="0" y="5"/>
                                  <a:pt x="0" y="0"/>
                                  <a:pt x="1" y="1"/>
                                </a:cubicBezTo>
                                <a:cubicBezTo>
                                  <a:pt x="1" y="2"/>
                                  <a:pt x="1" y="3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Freeform 1086"/>
                        <wps:cNvSpPr>
                          <a:spLocks/>
                        </wps:cNvSpPr>
                        <wps:spPr bwMode="auto">
                          <a:xfrm>
                            <a:off x="29" y="295"/>
                            <a:ext cx="12" cy="18"/>
                          </a:xfrm>
                          <a:custGeom>
                            <a:avLst/>
                            <a:gdLst>
                              <a:gd name="T0" fmla="*/ 2 w 2"/>
                              <a:gd name="T1" fmla="*/ 3 h 3"/>
                              <a:gd name="T2" fmla="*/ 0 w 2"/>
                              <a:gd name="T3" fmla="*/ 0 h 3"/>
                              <a:gd name="T4" fmla="*/ 2 w 2"/>
                              <a:gd name="T5" fmla="*/ 0 h 3"/>
                              <a:gd name="T6" fmla="*/ 2 w 2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3"/>
                                </a:moveTo>
                                <a:cubicBezTo>
                                  <a:pt x="0" y="3"/>
                                  <a:pt x="1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2" y="1"/>
                                  <a:pt x="2" y="2"/>
                                  <a:pt x="2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Freeform 1087"/>
                        <wps:cNvSpPr>
                          <a:spLocks/>
                        </wps:cNvSpPr>
                        <wps:spPr bwMode="auto">
                          <a:xfrm>
                            <a:off x="124" y="165"/>
                            <a:ext cx="6" cy="77"/>
                          </a:xfrm>
                          <a:custGeom>
                            <a:avLst/>
                            <a:gdLst>
                              <a:gd name="T0" fmla="*/ 1 w 1"/>
                              <a:gd name="T1" fmla="*/ 13 h 13"/>
                              <a:gd name="T2" fmla="*/ 1 w 1"/>
                              <a:gd name="T3" fmla="*/ 0 h 13"/>
                              <a:gd name="T4" fmla="*/ 1 w 1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13">
                                <a:moveTo>
                                  <a:pt x="1" y="13"/>
                                </a:moveTo>
                                <a:cubicBezTo>
                                  <a:pt x="0" y="11"/>
                                  <a:pt x="0" y="2"/>
                                  <a:pt x="1" y="0"/>
                                </a:cubicBezTo>
                                <a:cubicBezTo>
                                  <a:pt x="1" y="4"/>
                                  <a:pt x="1" y="9"/>
                                  <a:pt x="1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Freeform 1088"/>
                        <wps:cNvSpPr>
                          <a:spLocks/>
                        </wps:cNvSpPr>
                        <wps:spPr bwMode="auto">
                          <a:xfrm>
                            <a:off x="59" y="148"/>
                            <a:ext cx="6" cy="23"/>
                          </a:xfrm>
                          <a:custGeom>
                            <a:avLst/>
                            <a:gdLst>
                              <a:gd name="T0" fmla="*/ 1 w 1"/>
                              <a:gd name="T1" fmla="*/ 4 h 4"/>
                              <a:gd name="T2" fmla="*/ 0 w 1"/>
                              <a:gd name="T3" fmla="*/ 4 h 4"/>
                              <a:gd name="T4" fmla="*/ 0 w 1"/>
                              <a:gd name="T5" fmla="*/ 0 h 4"/>
                              <a:gd name="T6" fmla="*/ 1 w 1"/>
                              <a:gd name="T7" fmla="*/ 0 h 4"/>
                              <a:gd name="T8" fmla="*/ 1 w 1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1" y="4"/>
                                </a:moveTo>
                                <a:cubicBezTo>
                                  <a:pt x="1" y="4"/>
                                  <a:pt x="1" y="4"/>
                                  <a:pt x="0" y="4"/>
                                </a:cubicBezTo>
                                <a:cubicBezTo>
                                  <a:pt x="0" y="3"/>
                                  <a:pt x="0" y="2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2"/>
                                  <a:pt x="1" y="3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Freeform 1089"/>
                        <wps:cNvSpPr>
                          <a:spLocks/>
                        </wps:cNvSpPr>
                        <wps:spPr bwMode="auto">
                          <a:xfrm>
                            <a:off x="94" y="1459"/>
                            <a:ext cx="30" cy="77"/>
                          </a:xfrm>
                          <a:custGeom>
                            <a:avLst/>
                            <a:gdLst>
                              <a:gd name="T0" fmla="*/ 4 w 5"/>
                              <a:gd name="T1" fmla="*/ 13 h 13"/>
                              <a:gd name="T2" fmla="*/ 2 w 5"/>
                              <a:gd name="T3" fmla="*/ 10 h 13"/>
                              <a:gd name="T4" fmla="*/ 3 w 5"/>
                              <a:gd name="T5" fmla="*/ 0 h 13"/>
                              <a:gd name="T6" fmla="*/ 4 w 5"/>
                              <a:gd name="T7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3">
                                <a:moveTo>
                                  <a:pt x="4" y="13"/>
                                </a:moveTo>
                                <a:cubicBezTo>
                                  <a:pt x="2" y="13"/>
                                  <a:pt x="4" y="10"/>
                                  <a:pt x="2" y="10"/>
                                </a:cubicBezTo>
                                <a:cubicBezTo>
                                  <a:pt x="5" y="8"/>
                                  <a:pt x="0" y="2"/>
                                  <a:pt x="3" y="0"/>
                                </a:cubicBezTo>
                                <a:cubicBezTo>
                                  <a:pt x="3" y="6"/>
                                  <a:pt x="5" y="6"/>
                                  <a:pt x="4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Freeform 1090"/>
                        <wps:cNvSpPr>
                          <a:spLocks/>
                        </wps:cNvSpPr>
                        <wps:spPr bwMode="auto">
                          <a:xfrm>
                            <a:off x="82" y="1128"/>
                            <a:ext cx="24" cy="77"/>
                          </a:xfrm>
                          <a:custGeom>
                            <a:avLst/>
                            <a:gdLst>
                              <a:gd name="T0" fmla="*/ 2 w 4"/>
                              <a:gd name="T1" fmla="*/ 1 h 13"/>
                              <a:gd name="T2" fmla="*/ 2 w 4"/>
                              <a:gd name="T3" fmla="*/ 13 h 13"/>
                              <a:gd name="T4" fmla="*/ 1 w 4"/>
                              <a:gd name="T5" fmla="*/ 5 h 13"/>
                              <a:gd name="T6" fmla="*/ 2 w 4"/>
                              <a:gd name="T7" fmla="*/ 0 h 13"/>
                              <a:gd name="T8" fmla="*/ 2 w 4"/>
                              <a:gd name="T9" fmla="*/ 1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13">
                                <a:moveTo>
                                  <a:pt x="2" y="1"/>
                                </a:moveTo>
                                <a:cubicBezTo>
                                  <a:pt x="2" y="5"/>
                                  <a:pt x="4" y="11"/>
                                  <a:pt x="2" y="13"/>
                                </a:cubicBezTo>
                                <a:cubicBezTo>
                                  <a:pt x="1" y="10"/>
                                  <a:pt x="3" y="6"/>
                                  <a:pt x="1" y="5"/>
                                </a:cubicBezTo>
                                <a:cubicBezTo>
                                  <a:pt x="3" y="4"/>
                                  <a:pt x="0" y="0"/>
                                  <a:pt x="2" y="0"/>
                                </a:cubicBezTo>
                                <a:cubicBezTo>
                                  <a:pt x="1" y="1"/>
                                  <a:pt x="2" y="1"/>
                                  <a:pt x="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Freeform 1091"/>
                        <wps:cNvSpPr>
                          <a:spLocks noEditPoints="1"/>
                        </wps:cNvSpPr>
                        <wps:spPr bwMode="auto">
                          <a:xfrm>
                            <a:off x="6" y="6"/>
                            <a:ext cx="236" cy="1996"/>
                          </a:xfrm>
                          <a:custGeom>
                            <a:avLst/>
                            <a:gdLst>
                              <a:gd name="T0" fmla="*/ 9 w 40"/>
                              <a:gd name="T1" fmla="*/ 285 h 338"/>
                              <a:gd name="T2" fmla="*/ 6 w 40"/>
                              <a:gd name="T3" fmla="*/ 142 h 338"/>
                              <a:gd name="T4" fmla="*/ 4 w 40"/>
                              <a:gd name="T5" fmla="*/ 109 h 338"/>
                              <a:gd name="T6" fmla="*/ 2 w 40"/>
                              <a:gd name="T7" fmla="*/ 2 h 338"/>
                              <a:gd name="T8" fmla="*/ 33 w 40"/>
                              <a:gd name="T9" fmla="*/ 120 h 338"/>
                              <a:gd name="T10" fmla="*/ 34 w 40"/>
                              <a:gd name="T11" fmla="*/ 233 h 338"/>
                              <a:gd name="T12" fmla="*/ 40 w 40"/>
                              <a:gd name="T13" fmla="*/ 334 h 338"/>
                              <a:gd name="T14" fmla="*/ 35 w 40"/>
                              <a:gd name="T15" fmla="*/ 310 h 338"/>
                              <a:gd name="T16" fmla="*/ 21 w 40"/>
                              <a:gd name="T17" fmla="*/ 299 h 338"/>
                              <a:gd name="T18" fmla="*/ 28 w 40"/>
                              <a:gd name="T19" fmla="*/ 302 h 338"/>
                              <a:gd name="T20" fmla="*/ 28 w 40"/>
                              <a:gd name="T21" fmla="*/ 306 h 338"/>
                              <a:gd name="T22" fmla="*/ 26 w 40"/>
                              <a:gd name="T23" fmla="*/ 290 h 338"/>
                              <a:gd name="T24" fmla="*/ 20 w 40"/>
                              <a:gd name="T25" fmla="*/ 281 h 338"/>
                              <a:gd name="T26" fmla="*/ 18 w 40"/>
                              <a:gd name="T27" fmla="*/ 284 h 338"/>
                              <a:gd name="T28" fmla="*/ 18 w 40"/>
                              <a:gd name="T29" fmla="*/ 288 h 338"/>
                              <a:gd name="T30" fmla="*/ 17 w 40"/>
                              <a:gd name="T31" fmla="*/ 282 h 338"/>
                              <a:gd name="T32" fmla="*/ 22 w 40"/>
                              <a:gd name="T33" fmla="*/ 280 h 338"/>
                              <a:gd name="T34" fmla="*/ 17 w 40"/>
                              <a:gd name="T35" fmla="*/ 262 h 338"/>
                              <a:gd name="T36" fmla="*/ 30 w 40"/>
                              <a:gd name="T37" fmla="*/ 259 h 338"/>
                              <a:gd name="T38" fmla="*/ 17 w 40"/>
                              <a:gd name="T39" fmla="*/ 256 h 338"/>
                              <a:gd name="T40" fmla="*/ 22 w 40"/>
                              <a:gd name="T41" fmla="*/ 239 h 338"/>
                              <a:gd name="T42" fmla="*/ 22 w 40"/>
                              <a:gd name="T43" fmla="*/ 239 h 338"/>
                              <a:gd name="T44" fmla="*/ 15 w 40"/>
                              <a:gd name="T45" fmla="*/ 241 h 338"/>
                              <a:gd name="T46" fmla="*/ 17 w 40"/>
                              <a:gd name="T47" fmla="*/ 230 h 338"/>
                              <a:gd name="T48" fmla="*/ 24 w 40"/>
                              <a:gd name="T49" fmla="*/ 215 h 338"/>
                              <a:gd name="T50" fmla="*/ 24 w 40"/>
                              <a:gd name="T51" fmla="*/ 204 h 338"/>
                              <a:gd name="T52" fmla="*/ 10 w 40"/>
                              <a:gd name="T53" fmla="*/ 203 h 338"/>
                              <a:gd name="T54" fmla="*/ 15 w 40"/>
                              <a:gd name="T55" fmla="*/ 203 h 338"/>
                              <a:gd name="T56" fmla="*/ 9 w 40"/>
                              <a:gd name="T57" fmla="*/ 192 h 338"/>
                              <a:gd name="T58" fmla="*/ 9 w 40"/>
                              <a:gd name="T59" fmla="*/ 188 h 338"/>
                              <a:gd name="T60" fmla="*/ 26 w 40"/>
                              <a:gd name="T61" fmla="*/ 151 h 338"/>
                              <a:gd name="T62" fmla="*/ 24 w 40"/>
                              <a:gd name="T63" fmla="*/ 164 h 338"/>
                              <a:gd name="T64" fmla="*/ 32 w 40"/>
                              <a:gd name="T65" fmla="*/ 160 h 338"/>
                              <a:gd name="T66" fmla="*/ 9 w 40"/>
                              <a:gd name="T67" fmla="*/ 166 h 338"/>
                              <a:gd name="T68" fmla="*/ 24 w 40"/>
                              <a:gd name="T69" fmla="*/ 157 h 338"/>
                              <a:gd name="T70" fmla="*/ 24 w 40"/>
                              <a:gd name="T71" fmla="*/ 161 h 338"/>
                              <a:gd name="T72" fmla="*/ 32 w 40"/>
                              <a:gd name="T73" fmla="*/ 153 h 338"/>
                              <a:gd name="T74" fmla="*/ 31 w 40"/>
                              <a:gd name="T75" fmla="*/ 157 h 338"/>
                              <a:gd name="T76" fmla="*/ 21 w 40"/>
                              <a:gd name="T77" fmla="*/ 149 h 338"/>
                              <a:gd name="T78" fmla="*/ 22 w 40"/>
                              <a:gd name="T79" fmla="*/ 149 h 338"/>
                              <a:gd name="T80" fmla="*/ 23 w 40"/>
                              <a:gd name="T81" fmla="*/ 148 h 338"/>
                              <a:gd name="T82" fmla="*/ 25 w 40"/>
                              <a:gd name="T83" fmla="*/ 149 h 338"/>
                              <a:gd name="T84" fmla="*/ 24 w 40"/>
                              <a:gd name="T85" fmla="*/ 130 h 338"/>
                              <a:gd name="T86" fmla="*/ 25 w 40"/>
                              <a:gd name="T87" fmla="*/ 130 h 338"/>
                              <a:gd name="T88" fmla="*/ 10 w 40"/>
                              <a:gd name="T89" fmla="*/ 115 h 338"/>
                              <a:gd name="T90" fmla="*/ 15 w 40"/>
                              <a:gd name="T91" fmla="*/ 104 h 338"/>
                              <a:gd name="T92" fmla="*/ 9 w 40"/>
                              <a:gd name="T93" fmla="*/ 93 h 338"/>
                              <a:gd name="T94" fmla="*/ 9 w 40"/>
                              <a:gd name="T95" fmla="*/ 93 h 338"/>
                              <a:gd name="T96" fmla="*/ 7 w 40"/>
                              <a:gd name="T97" fmla="*/ 81 h 338"/>
                              <a:gd name="T98" fmla="*/ 12 w 40"/>
                              <a:gd name="T99" fmla="*/ 85 h 338"/>
                              <a:gd name="T100" fmla="*/ 15 w 40"/>
                              <a:gd name="T101" fmla="*/ 73 h 338"/>
                              <a:gd name="T102" fmla="*/ 16 w 40"/>
                              <a:gd name="T103" fmla="*/ 64 h 338"/>
                              <a:gd name="T104" fmla="*/ 21 w 40"/>
                              <a:gd name="T105" fmla="*/ 61 h 338"/>
                              <a:gd name="T106" fmla="*/ 9 w 40"/>
                              <a:gd name="T107" fmla="*/ 57 h 338"/>
                              <a:gd name="T108" fmla="*/ 4 w 40"/>
                              <a:gd name="T109" fmla="*/ 49 h 338"/>
                              <a:gd name="T110" fmla="*/ 21 w 40"/>
                              <a:gd name="T111" fmla="*/ 27 h 338"/>
                              <a:gd name="T112" fmla="*/ 10 w 40"/>
                              <a:gd name="T113" fmla="*/ 24 h 338"/>
                              <a:gd name="T114" fmla="*/ 10 w 40"/>
                              <a:gd name="T115" fmla="*/ 28 h 3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0" h="338">
                                <a:moveTo>
                                  <a:pt x="14" y="338"/>
                                </a:moveTo>
                                <a:cubicBezTo>
                                  <a:pt x="14" y="338"/>
                                  <a:pt x="14" y="338"/>
                                  <a:pt x="14" y="338"/>
                                </a:cubicBezTo>
                                <a:cubicBezTo>
                                  <a:pt x="12" y="324"/>
                                  <a:pt x="11" y="299"/>
                                  <a:pt x="9" y="285"/>
                                </a:cubicBezTo>
                                <a:cubicBezTo>
                                  <a:pt x="8" y="272"/>
                                  <a:pt x="10" y="258"/>
                                  <a:pt x="8" y="247"/>
                                </a:cubicBezTo>
                                <a:cubicBezTo>
                                  <a:pt x="7" y="233"/>
                                  <a:pt x="9" y="217"/>
                                  <a:pt x="7" y="205"/>
                                </a:cubicBezTo>
                                <a:cubicBezTo>
                                  <a:pt x="7" y="179"/>
                                  <a:pt x="6" y="168"/>
                                  <a:pt x="6" y="142"/>
                                </a:cubicBezTo>
                                <a:cubicBezTo>
                                  <a:pt x="5" y="141"/>
                                  <a:pt x="4" y="143"/>
                                  <a:pt x="3" y="142"/>
                                </a:cubicBezTo>
                                <a:cubicBezTo>
                                  <a:pt x="7" y="139"/>
                                  <a:pt x="5" y="133"/>
                                  <a:pt x="5" y="126"/>
                                </a:cubicBezTo>
                                <a:cubicBezTo>
                                  <a:pt x="4" y="121"/>
                                  <a:pt x="4" y="115"/>
                                  <a:pt x="4" y="109"/>
                                </a:cubicBezTo>
                                <a:cubicBezTo>
                                  <a:pt x="3" y="99"/>
                                  <a:pt x="4" y="89"/>
                                  <a:pt x="4" y="84"/>
                                </a:cubicBezTo>
                                <a:cubicBezTo>
                                  <a:pt x="2" y="60"/>
                                  <a:pt x="3" y="32"/>
                                  <a:pt x="0" y="8"/>
                                </a:cubicBezTo>
                                <a:cubicBezTo>
                                  <a:pt x="0" y="6"/>
                                  <a:pt x="1" y="4"/>
                                  <a:pt x="2" y="2"/>
                                </a:cubicBezTo>
                                <a:cubicBezTo>
                                  <a:pt x="7" y="2"/>
                                  <a:pt x="18" y="1"/>
                                  <a:pt x="26" y="0"/>
                                </a:cubicBezTo>
                                <a:cubicBezTo>
                                  <a:pt x="29" y="22"/>
                                  <a:pt x="27" y="48"/>
                                  <a:pt x="31" y="69"/>
                                </a:cubicBezTo>
                                <a:cubicBezTo>
                                  <a:pt x="30" y="80"/>
                                  <a:pt x="31" y="102"/>
                                  <a:pt x="33" y="120"/>
                                </a:cubicBezTo>
                                <a:cubicBezTo>
                                  <a:pt x="32" y="143"/>
                                  <a:pt x="33" y="164"/>
                                  <a:pt x="34" y="187"/>
                                </a:cubicBezTo>
                                <a:cubicBezTo>
                                  <a:pt x="35" y="189"/>
                                  <a:pt x="34" y="189"/>
                                  <a:pt x="34" y="192"/>
                                </a:cubicBezTo>
                                <a:cubicBezTo>
                                  <a:pt x="37" y="204"/>
                                  <a:pt x="33" y="219"/>
                                  <a:pt x="34" y="233"/>
                                </a:cubicBezTo>
                                <a:cubicBezTo>
                                  <a:pt x="35" y="237"/>
                                  <a:pt x="35" y="253"/>
                                  <a:pt x="36" y="259"/>
                                </a:cubicBezTo>
                                <a:cubicBezTo>
                                  <a:pt x="37" y="275"/>
                                  <a:pt x="36" y="289"/>
                                  <a:pt x="38" y="303"/>
                                </a:cubicBezTo>
                                <a:cubicBezTo>
                                  <a:pt x="38" y="314"/>
                                  <a:pt x="39" y="324"/>
                                  <a:pt x="40" y="334"/>
                                </a:cubicBezTo>
                                <a:cubicBezTo>
                                  <a:pt x="39" y="335"/>
                                  <a:pt x="39" y="336"/>
                                  <a:pt x="38" y="337"/>
                                </a:cubicBezTo>
                                <a:cubicBezTo>
                                  <a:pt x="31" y="336"/>
                                  <a:pt x="21" y="338"/>
                                  <a:pt x="14" y="338"/>
                                </a:cubicBezTo>
                                <a:close/>
                                <a:moveTo>
                                  <a:pt x="35" y="310"/>
                                </a:moveTo>
                                <a:cubicBezTo>
                                  <a:pt x="36" y="311"/>
                                  <a:pt x="34" y="314"/>
                                  <a:pt x="36" y="314"/>
                                </a:cubicBezTo>
                                <a:cubicBezTo>
                                  <a:pt x="36" y="313"/>
                                  <a:pt x="37" y="310"/>
                                  <a:pt x="35" y="310"/>
                                </a:cubicBezTo>
                                <a:close/>
                                <a:moveTo>
                                  <a:pt x="21" y="299"/>
                                </a:moveTo>
                                <a:cubicBezTo>
                                  <a:pt x="21" y="304"/>
                                  <a:pt x="20" y="310"/>
                                  <a:pt x="23" y="312"/>
                                </a:cubicBezTo>
                                <a:cubicBezTo>
                                  <a:pt x="22" y="309"/>
                                  <a:pt x="23" y="303"/>
                                  <a:pt x="21" y="299"/>
                                </a:cubicBezTo>
                                <a:close/>
                                <a:moveTo>
                                  <a:pt x="28" y="302"/>
                                </a:moveTo>
                                <a:cubicBezTo>
                                  <a:pt x="28" y="302"/>
                                  <a:pt x="27" y="302"/>
                                  <a:pt x="27" y="302"/>
                                </a:cubicBezTo>
                                <a:cubicBezTo>
                                  <a:pt x="27" y="303"/>
                                  <a:pt x="27" y="304"/>
                                  <a:pt x="27" y="306"/>
                                </a:cubicBezTo>
                                <a:cubicBezTo>
                                  <a:pt x="27" y="306"/>
                                  <a:pt x="28" y="306"/>
                                  <a:pt x="28" y="306"/>
                                </a:cubicBezTo>
                                <a:cubicBezTo>
                                  <a:pt x="28" y="304"/>
                                  <a:pt x="28" y="303"/>
                                  <a:pt x="28" y="302"/>
                                </a:cubicBezTo>
                                <a:close/>
                                <a:moveTo>
                                  <a:pt x="26" y="270"/>
                                </a:moveTo>
                                <a:cubicBezTo>
                                  <a:pt x="25" y="275"/>
                                  <a:pt x="25" y="285"/>
                                  <a:pt x="26" y="290"/>
                                </a:cubicBezTo>
                                <a:cubicBezTo>
                                  <a:pt x="25" y="291"/>
                                  <a:pt x="26" y="297"/>
                                  <a:pt x="27" y="299"/>
                                </a:cubicBezTo>
                                <a:cubicBezTo>
                                  <a:pt x="27" y="288"/>
                                  <a:pt x="25" y="280"/>
                                  <a:pt x="26" y="270"/>
                                </a:cubicBezTo>
                                <a:close/>
                                <a:moveTo>
                                  <a:pt x="20" y="281"/>
                                </a:moveTo>
                                <a:cubicBezTo>
                                  <a:pt x="21" y="287"/>
                                  <a:pt x="19" y="294"/>
                                  <a:pt x="21" y="298"/>
                                </a:cubicBezTo>
                                <a:cubicBezTo>
                                  <a:pt x="20" y="293"/>
                                  <a:pt x="22" y="285"/>
                                  <a:pt x="20" y="281"/>
                                </a:cubicBezTo>
                                <a:close/>
                                <a:moveTo>
                                  <a:pt x="18" y="284"/>
                                </a:moveTo>
                                <a:cubicBezTo>
                                  <a:pt x="18" y="284"/>
                                  <a:pt x="18" y="284"/>
                                  <a:pt x="17" y="284"/>
                                </a:cubicBezTo>
                                <a:cubicBezTo>
                                  <a:pt x="17" y="285"/>
                                  <a:pt x="17" y="287"/>
                                  <a:pt x="17" y="288"/>
                                </a:cubicBezTo>
                                <a:cubicBezTo>
                                  <a:pt x="18" y="288"/>
                                  <a:pt x="18" y="288"/>
                                  <a:pt x="18" y="288"/>
                                </a:cubicBezTo>
                                <a:cubicBezTo>
                                  <a:pt x="18" y="287"/>
                                  <a:pt x="18" y="285"/>
                                  <a:pt x="18" y="284"/>
                                </a:cubicBezTo>
                                <a:close/>
                                <a:moveTo>
                                  <a:pt x="16" y="278"/>
                                </a:moveTo>
                                <a:cubicBezTo>
                                  <a:pt x="17" y="279"/>
                                  <a:pt x="15" y="282"/>
                                  <a:pt x="17" y="282"/>
                                </a:cubicBezTo>
                                <a:cubicBezTo>
                                  <a:pt x="17" y="281"/>
                                  <a:pt x="18" y="278"/>
                                  <a:pt x="16" y="278"/>
                                </a:cubicBezTo>
                                <a:close/>
                                <a:moveTo>
                                  <a:pt x="21" y="274"/>
                                </a:moveTo>
                                <a:cubicBezTo>
                                  <a:pt x="22" y="276"/>
                                  <a:pt x="20" y="280"/>
                                  <a:pt x="22" y="280"/>
                                </a:cubicBezTo>
                                <a:cubicBezTo>
                                  <a:pt x="22" y="278"/>
                                  <a:pt x="23" y="275"/>
                                  <a:pt x="21" y="274"/>
                                </a:cubicBezTo>
                                <a:close/>
                                <a:moveTo>
                                  <a:pt x="16" y="257"/>
                                </a:moveTo>
                                <a:cubicBezTo>
                                  <a:pt x="17" y="259"/>
                                  <a:pt x="15" y="262"/>
                                  <a:pt x="17" y="262"/>
                                </a:cubicBezTo>
                                <a:cubicBezTo>
                                  <a:pt x="17" y="261"/>
                                  <a:pt x="18" y="257"/>
                                  <a:pt x="16" y="257"/>
                                </a:cubicBezTo>
                                <a:close/>
                                <a:moveTo>
                                  <a:pt x="29" y="254"/>
                                </a:moveTo>
                                <a:cubicBezTo>
                                  <a:pt x="29" y="255"/>
                                  <a:pt x="28" y="259"/>
                                  <a:pt x="30" y="259"/>
                                </a:cubicBezTo>
                                <a:cubicBezTo>
                                  <a:pt x="29" y="258"/>
                                  <a:pt x="31" y="254"/>
                                  <a:pt x="29" y="254"/>
                                </a:cubicBezTo>
                                <a:close/>
                                <a:moveTo>
                                  <a:pt x="18" y="246"/>
                                </a:moveTo>
                                <a:cubicBezTo>
                                  <a:pt x="15" y="248"/>
                                  <a:pt x="20" y="254"/>
                                  <a:pt x="17" y="256"/>
                                </a:cubicBezTo>
                                <a:cubicBezTo>
                                  <a:pt x="19" y="256"/>
                                  <a:pt x="17" y="259"/>
                                  <a:pt x="19" y="259"/>
                                </a:cubicBezTo>
                                <a:cubicBezTo>
                                  <a:pt x="20" y="252"/>
                                  <a:pt x="18" y="252"/>
                                  <a:pt x="18" y="246"/>
                                </a:cubicBezTo>
                                <a:close/>
                                <a:moveTo>
                                  <a:pt x="22" y="239"/>
                                </a:moveTo>
                                <a:cubicBezTo>
                                  <a:pt x="20" y="238"/>
                                  <a:pt x="22" y="241"/>
                                  <a:pt x="20" y="240"/>
                                </a:cubicBezTo>
                                <a:cubicBezTo>
                                  <a:pt x="21" y="244"/>
                                  <a:pt x="19" y="249"/>
                                  <a:pt x="22" y="254"/>
                                </a:cubicBezTo>
                                <a:cubicBezTo>
                                  <a:pt x="22" y="249"/>
                                  <a:pt x="22" y="244"/>
                                  <a:pt x="22" y="239"/>
                                </a:cubicBezTo>
                                <a:close/>
                                <a:moveTo>
                                  <a:pt x="15" y="241"/>
                                </a:moveTo>
                                <a:cubicBezTo>
                                  <a:pt x="13" y="242"/>
                                  <a:pt x="13" y="250"/>
                                  <a:pt x="15" y="251"/>
                                </a:cubicBezTo>
                                <a:cubicBezTo>
                                  <a:pt x="15" y="248"/>
                                  <a:pt x="15" y="245"/>
                                  <a:pt x="15" y="241"/>
                                </a:cubicBezTo>
                                <a:close/>
                                <a:moveTo>
                                  <a:pt x="17" y="230"/>
                                </a:moveTo>
                                <a:cubicBezTo>
                                  <a:pt x="18" y="233"/>
                                  <a:pt x="16" y="238"/>
                                  <a:pt x="19" y="239"/>
                                </a:cubicBezTo>
                                <a:cubicBezTo>
                                  <a:pt x="19" y="236"/>
                                  <a:pt x="21" y="230"/>
                                  <a:pt x="17" y="230"/>
                                </a:cubicBezTo>
                                <a:close/>
                                <a:moveTo>
                                  <a:pt x="24" y="215"/>
                                </a:moveTo>
                                <a:cubicBezTo>
                                  <a:pt x="25" y="218"/>
                                  <a:pt x="23" y="223"/>
                                  <a:pt x="25" y="224"/>
                                </a:cubicBezTo>
                                <a:cubicBezTo>
                                  <a:pt x="25" y="221"/>
                                  <a:pt x="26" y="216"/>
                                  <a:pt x="24" y="215"/>
                                </a:cubicBezTo>
                                <a:close/>
                                <a:moveTo>
                                  <a:pt x="24" y="204"/>
                                </a:moveTo>
                                <a:cubicBezTo>
                                  <a:pt x="25" y="205"/>
                                  <a:pt x="23" y="209"/>
                                  <a:pt x="25" y="209"/>
                                </a:cubicBezTo>
                                <a:cubicBezTo>
                                  <a:pt x="25" y="208"/>
                                  <a:pt x="26" y="204"/>
                                  <a:pt x="24" y="204"/>
                                </a:cubicBezTo>
                                <a:close/>
                                <a:moveTo>
                                  <a:pt x="10" y="203"/>
                                </a:moveTo>
                                <a:cubicBezTo>
                                  <a:pt x="11" y="204"/>
                                  <a:pt x="9" y="208"/>
                                  <a:pt x="11" y="208"/>
                                </a:cubicBezTo>
                                <a:cubicBezTo>
                                  <a:pt x="11" y="207"/>
                                  <a:pt x="12" y="203"/>
                                  <a:pt x="10" y="203"/>
                                </a:cubicBezTo>
                                <a:close/>
                                <a:moveTo>
                                  <a:pt x="15" y="190"/>
                                </a:moveTo>
                                <a:cubicBezTo>
                                  <a:pt x="13" y="190"/>
                                  <a:pt x="16" y="194"/>
                                  <a:pt x="14" y="195"/>
                                </a:cubicBezTo>
                                <a:cubicBezTo>
                                  <a:pt x="16" y="196"/>
                                  <a:pt x="14" y="200"/>
                                  <a:pt x="15" y="203"/>
                                </a:cubicBezTo>
                                <a:cubicBezTo>
                                  <a:pt x="17" y="201"/>
                                  <a:pt x="15" y="195"/>
                                  <a:pt x="15" y="191"/>
                                </a:cubicBezTo>
                                <a:cubicBezTo>
                                  <a:pt x="15" y="191"/>
                                  <a:pt x="14" y="191"/>
                                  <a:pt x="15" y="190"/>
                                </a:cubicBezTo>
                                <a:close/>
                                <a:moveTo>
                                  <a:pt x="9" y="192"/>
                                </a:moveTo>
                                <a:cubicBezTo>
                                  <a:pt x="10" y="194"/>
                                  <a:pt x="8" y="197"/>
                                  <a:pt x="10" y="198"/>
                                </a:cubicBezTo>
                                <a:cubicBezTo>
                                  <a:pt x="10" y="196"/>
                                  <a:pt x="11" y="192"/>
                                  <a:pt x="9" y="192"/>
                                </a:cubicBezTo>
                                <a:close/>
                                <a:moveTo>
                                  <a:pt x="9" y="188"/>
                                </a:moveTo>
                                <a:cubicBezTo>
                                  <a:pt x="8" y="187"/>
                                  <a:pt x="8" y="191"/>
                                  <a:pt x="9" y="190"/>
                                </a:cubicBezTo>
                                <a:cubicBezTo>
                                  <a:pt x="9" y="189"/>
                                  <a:pt x="9" y="189"/>
                                  <a:pt x="9" y="188"/>
                                </a:cubicBezTo>
                                <a:close/>
                                <a:moveTo>
                                  <a:pt x="26" y="151"/>
                                </a:moveTo>
                                <a:cubicBezTo>
                                  <a:pt x="25" y="158"/>
                                  <a:pt x="25" y="170"/>
                                  <a:pt x="26" y="176"/>
                                </a:cubicBezTo>
                                <a:cubicBezTo>
                                  <a:pt x="26" y="168"/>
                                  <a:pt x="26" y="160"/>
                                  <a:pt x="26" y="151"/>
                                </a:cubicBezTo>
                                <a:close/>
                                <a:moveTo>
                                  <a:pt x="24" y="164"/>
                                </a:moveTo>
                                <a:cubicBezTo>
                                  <a:pt x="22" y="165"/>
                                  <a:pt x="22" y="172"/>
                                  <a:pt x="24" y="174"/>
                                </a:cubicBezTo>
                                <a:cubicBezTo>
                                  <a:pt x="24" y="170"/>
                                  <a:pt x="24" y="167"/>
                                  <a:pt x="24" y="164"/>
                                </a:cubicBezTo>
                                <a:close/>
                                <a:moveTo>
                                  <a:pt x="32" y="160"/>
                                </a:moveTo>
                                <a:cubicBezTo>
                                  <a:pt x="30" y="162"/>
                                  <a:pt x="30" y="171"/>
                                  <a:pt x="32" y="173"/>
                                </a:cubicBezTo>
                                <a:cubicBezTo>
                                  <a:pt x="32" y="168"/>
                                  <a:pt x="32" y="164"/>
                                  <a:pt x="32" y="160"/>
                                </a:cubicBezTo>
                                <a:close/>
                                <a:moveTo>
                                  <a:pt x="9" y="166"/>
                                </a:moveTo>
                                <a:cubicBezTo>
                                  <a:pt x="10" y="167"/>
                                  <a:pt x="9" y="169"/>
                                  <a:pt x="10" y="169"/>
                                </a:cubicBezTo>
                                <a:cubicBezTo>
                                  <a:pt x="10" y="168"/>
                                  <a:pt x="11" y="166"/>
                                  <a:pt x="9" y="166"/>
                                </a:cubicBezTo>
                                <a:close/>
                                <a:moveTo>
                                  <a:pt x="24" y="157"/>
                                </a:moveTo>
                                <a:cubicBezTo>
                                  <a:pt x="24" y="157"/>
                                  <a:pt x="23" y="157"/>
                                  <a:pt x="23" y="157"/>
                                </a:cubicBezTo>
                                <a:cubicBezTo>
                                  <a:pt x="23" y="159"/>
                                  <a:pt x="23" y="160"/>
                                  <a:pt x="23" y="161"/>
                                </a:cubicBezTo>
                                <a:cubicBezTo>
                                  <a:pt x="23" y="161"/>
                                  <a:pt x="24" y="161"/>
                                  <a:pt x="24" y="161"/>
                                </a:cubicBezTo>
                                <a:cubicBezTo>
                                  <a:pt x="24" y="160"/>
                                  <a:pt x="24" y="159"/>
                                  <a:pt x="24" y="157"/>
                                </a:cubicBezTo>
                                <a:close/>
                                <a:moveTo>
                                  <a:pt x="32" y="156"/>
                                </a:moveTo>
                                <a:cubicBezTo>
                                  <a:pt x="32" y="156"/>
                                  <a:pt x="29" y="153"/>
                                  <a:pt x="32" y="153"/>
                                </a:cubicBezTo>
                                <a:cubicBezTo>
                                  <a:pt x="31" y="152"/>
                                  <a:pt x="31" y="151"/>
                                  <a:pt x="32" y="149"/>
                                </a:cubicBezTo>
                                <a:cubicBezTo>
                                  <a:pt x="31" y="149"/>
                                  <a:pt x="30" y="149"/>
                                  <a:pt x="30" y="149"/>
                                </a:cubicBezTo>
                                <a:cubicBezTo>
                                  <a:pt x="30" y="152"/>
                                  <a:pt x="29" y="156"/>
                                  <a:pt x="31" y="157"/>
                                </a:cubicBezTo>
                                <a:cubicBezTo>
                                  <a:pt x="31" y="157"/>
                                  <a:pt x="31" y="156"/>
                                  <a:pt x="32" y="156"/>
                                </a:cubicBezTo>
                                <a:close/>
                                <a:moveTo>
                                  <a:pt x="22" y="149"/>
                                </a:moveTo>
                                <a:cubicBezTo>
                                  <a:pt x="22" y="149"/>
                                  <a:pt x="21" y="149"/>
                                  <a:pt x="21" y="149"/>
                                </a:cubicBezTo>
                                <a:cubicBezTo>
                                  <a:pt x="21" y="150"/>
                                  <a:pt x="21" y="151"/>
                                  <a:pt x="21" y="152"/>
                                </a:cubicBezTo>
                                <a:cubicBezTo>
                                  <a:pt x="21" y="152"/>
                                  <a:pt x="22" y="152"/>
                                  <a:pt x="22" y="152"/>
                                </a:cubicBezTo>
                                <a:cubicBezTo>
                                  <a:pt x="22" y="151"/>
                                  <a:pt x="22" y="150"/>
                                  <a:pt x="22" y="149"/>
                                </a:cubicBezTo>
                                <a:close/>
                                <a:moveTo>
                                  <a:pt x="23" y="148"/>
                                </a:moveTo>
                                <a:cubicBezTo>
                                  <a:pt x="23" y="149"/>
                                  <a:pt x="22" y="151"/>
                                  <a:pt x="24" y="150"/>
                                </a:cubicBezTo>
                                <a:cubicBezTo>
                                  <a:pt x="24" y="149"/>
                                  <a:pt x="25" y="147"/>
                                  <a:pt x="23" y="148"/>
                                </a:cubicBezTo>
                                <a:close/>
                                <a:moveTo>
                                  <a:pt x="26" y="149"/>
                                </a:moveTo>
                                <a:cubicBezTo>
                                  <a:pt x="25" y="147"/>
                                  <a:pt x="25" y="145"/>
                                  <a:pt x="25" y="143"/>
                                </a:cubicBezTo>
                                <a:cubicBezTo>
                                  <a:pt x="24" y="143"/>
                                  <a:pt x="24" y="149"/>
                                  <a:pt x="25" y="149"/>
                                </a:cubicBezTo>
                                <a:cubicBezTo>
                                  <a:pt x="25" y="149"/>
                                  <a:pt x="25" y="148"/>
                                  <a:pt x="26" y="149"/>
                                </a:cubicBezTo>
                                <a:close/>
                                <a:moveTo>
                                  <a:pt x="25" y="130"/>
                                </a:moveTo>
                                <a:cubicBezTo>
                                  <a:pt x="25" y="130"/>
                                  <a:pt x="25" y="130"/>
                                  <a:pt x="24" y="130"/>
                                </a:cubicBezTo>
                                <a:cubicBezTo>
                                  <a:pt x="24" y="132"/>
                                  <a:pt x="24" y="133"/>
                                  <a:pt x="24" y="134"/>
                                </a:cubicBezTo>
                                <a:cubicBezTo>
                                  <a:pt x="25" y="134"/>
                                  <a:pt x="25" y="134"/>
                                  <a:pt x="25" y="134"/>
                                </a:cubicBezTo>
                                <a:cubicBezTo>
                                  <a:pt x="25" y="133"/>
                                  <a:pt x="25" y="132"/>
                                  <a:pt x="25" y="130"/>
                                </a:cubicBezTo>
                                <a:close/>
                                <a:moveTo>
                                  <a:pt x="9" y="107"/>
                                </a:moveTo>
                                <a:cubicBezTo>
                                  <a:pt x="9" y="110"/>
                                  <a:pt x="9" y="112"/>
                                  <a:pt x="9" y="115"/>
                                </a:cubicBezTo>
                                <a:cubicBezTo>
                                  <a:pt x="9" y="115"/>
                                  <a:pt x="10" y="115"/>
                                  <a:pt x="10" y="115"/>
                                </a:cubicBezTo>
                                <a:cubicBezTo>
                                  <a:pt x="10" y="112"/>
                                  <a:pt x="10" y="109"/>
                                  <a:pt x="9" y="107"/>
                                </a:cubicBezTo>
                                <a:close/>
                                <a:moveTo>
                                  <a:pt x="17" y="104"/>
                                </a:moveTo>
                                <a:cubicBezTo>
                                  <a:pt x="17" y="104"/>
                                  <a:pt x="16" y="104"/>
                                  <a:pt x="15" y="104"/>
                                </a:cubicBezTo>
                                <a:cubicBezTo>
                                  <a:pt x="15" y="106"/>
                                  <a:pt x="16" y="106"/>
                                  <a:pt x="17" y="106"/>
                                </a:cubicBezTo>
                                <a:cubicBezTo>
                                  <a:pt x="17" y="106"/>
                                  <a:pt x="17" y="105"/>
                                  <a:pt x="17" y="104"/>
                                </a:cubicBezTo>
                                <a:close/>
                                <a:moveTo>
                                  <a:pt x="9" y="93"/>
                                </a:moveTo>
                                <a:cubicBezTo>
                                  <a:pt x="9" y="96"/>
                                  <a:pt x="10" y="99"/>
                                  <a:pt x="9" y="100"/>
                                </a:cubicBezTo>
                                <a:cubicBezTo>
                                  <a:pt x="9" y="100"/>
                                  <a:pt x="10" y="100"/>
                                  <a:pt x="10" y="100"/>
                                </a:cubicBezTo>
                                <a:cubicBezTo>
                                  <a:pt x="10" y="98"/>
                                  <a:pt x="12" y="94"/>
                                  <a:pt x="9" y="93"/>
                                </a:cubicBezTo>
                                <a:close/>
                                <a:moveTo>
                                  <a:pt x="7" y="81"/>
                                </a:moveTo>
                                <a:cubicBezTo>
                                  <a:pt x="7" y="84"/>
                                  <a:pt x="6" y="89"/>
                                  <a:pt x="8" y="90"/>
                                </a:cubicBezTo>
                                <a:cubicBezTo>
                                  <a:pt x="7" y="87"/>
                                  <a:pt x="9" y="82"/>
                                  <a:pt x="7" y="81"/>
                                </a:cubicBezTo>
                                <a:close/>
                                <a:moveTo>
                                  <a:pt x="10" y="81"/>
                                </a:moveTo>
                                <a:cubicBezTo>
                                  <a:pt x="10" y="82"/>
                                  <a:pt x="10" y="84"/>
                                  <a:pt x="10" y="85"/>
                                </a:cubicBezTo>
                                <a:cubicBezTo>
                                  <a:pt x="11" y="85"/>
                                  <a:pt x="11" y="85"/>
                                  <a:pt x="12" y="85"/>
                                </a:cubicBezTo>
                                <a:cubicBezTo>
                                  <a:pt x="12" y="83"/>
                                  <a:pt x="13" y="81"/>
                                  <a:pt x="10" y="81"/>
                                </a:cubicBezTo>
                                <a:close/>
                                <a:moveTo>
                                  <a:pt x="15" y="70"/>
                                </a:moveTo>
                                <a:cubicBezTo>
                                  <a:pt x="15" y="71"/>
                                  <a:pt x="14" y="73"/>
                                  <a:pt x="15" y="73"/>
                                </a:cubicBezTo>
                                <a:cubicBezTo>
                                  <a:pt x="15" y="72"/>
                                  <a:pt x="16" y="69"/>
                                  <a:pt x="15" y="70"/>
                                </a:cubicBezTo>
                                <a:close/>
                                <a:moveTo>
                                  <a:pt x="15" y="56"/>
                                </a:moveTo>
                                <a:cubicBezTo>
                                  <a:pt x="16" y="58"/>
                                  <a:pt x="14" y="63"/>
                                  <a:pt x="16" y="64"/>
                                </a:cubicBezTo>
                                <a:cubicBezTo>
                                  <a:pt x="16" y="61"/>
                                  <a:pt x="18" y="57"/>
                                  <a:pt x="15" y="56"/>
                                </a:cubicBezTo>
                                <a:close/>
                                <a:moveTo>
                                  <a:pt x="20" y="54"/>
                                </a:moveTo>
                                <a:cubicBezTo>
                                  <a:pt x="21" y="56"/>
                                  <a:pt x="19" y="60"/>
                                  <a:pt x="21" y="61"/>
                                </a:cubicBezTo>
                                <a:cubicBezTo>
                                  <a:pt x="21" y="59"/>
                                  <a:pt x="22" y="55"/>
                                  <a:pt x="20" y="54"/>
                                </a:cubicBezTo>
                                <a:close/>
                                <a:moveTo>
                                  <a:pt x="9" y="54"/>
                                </a:moveTo>
                                <a:cubicBezTo>
                                  <a:pt x="8" y="53"/>
                                  <a:pt x="8" y="58"/>
                                  <a:pt x="9" y="57"/>
                                </a:cubicBezTo>
                                <a:cubicBezTo>
                                  <a:pt x="9" y="56"/>
                                  <a:pt x="9" y="55"/>
                                  <a:pt x="9" y="54"/>
                                </a:cubicBezTo>
                                <a:close/>
                                <a:moveTo>
                                  <a:pt x="6" y="49"/>
                                </a:moveTo>
                                <a:cubicBezTo>
                                  <a:pt x="5" y="49"/>
                                  <a:pt x="5" y="49"/>
                                  <a:pt x="4" y="49"/>
                                </a:cubicBezTo>
                                <a:cubicBezTo>
                                  <a:pt x="5" y="49"/>
                                  <a:pt x="4" y="52"/>
                                  <a:pt x="6" y="52"/>
                                </a:cubicBezTo>
                                <a:cubicBezTo>
                                  <a:pt x="6" y="51"/>
                                  <a:pt x="6" y="50"/>
                                  <a:pt x="6" y="49"/>
                                </a:cubicBezTo>
                                <a:close/>
                                <a:moveTo>
                                  <a:pt x="21" y="27"/>
                                </a:moveTo>
                                <a:cubicBezTo>
                                  <a:pt x="20" y="29"/>
                                  <a:pt x="20" y="38"/>
                                  <a:pt x="21" y="40"/>
                                </a:cubicBezTo>
                                <a:cubicBezTo>
                                  <a:pt x="21" y="36"/>
                                  <a:pt x="21" y="31"/>
                                  <a:pt x="21" y="27"/>
                                </a:cubicBezTo>
                                <a:close/>
                                <a:moveTo>
                                  <a:pt x="10" y="24"/>
                                </a:moveTo>
                                <a:cubicBezTo>
                                  <a:pt x="10" y="24"/>
                                  <a:pt x="10" y="24"/>
                                  <a:pt x="9" y="24"/>
                                </a:cubicBezTo>
                                <a:cubicBezTo>
                                  <a:pt x="9" y="26"/>
                                  <a:pt x="9" y="27"/>
                                  <a:pt x="9" y="28"/>
                                </a:cubicBezTo>
                                <a:cubicBezTo>
                                  <a:pt x="10" y="28"/>
                                  <a:pt x="10" y="28"/>
                                  <a:pt x="10" y="28"/>
                                </a:cubicBezTo>
                                <a:cubicBezTo>
                                  <a:pt x="10" y="27"/>
                                  <a:pt x="10" y="26"/>
                                  <a:pt x="10" y="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Freeform 1092"/>
                        <wps:cNvSpPr>
                          <a:spLocks/>
                        </wps:cNvSpPr>
                        <wps:spPr bwMode="auto">
                          <a:xfrm>
                            <a:off x="4229" y="5445"/>
                            <a:ext cx="18" cy="18"/>
                          </a:xfrm>
                          <a:custGeom>
                            <a:avLst/>
                            <a:gdLst>
                              <a:gd name="T0" fmla="*/ 2 w 3"/>
                              <a:gd name="T1" fmla="*/ 3 h 3"/>
                              <a:gd name="T2" fmla="*/ 1 w 3"/>
                              <a:gd name="T3" fmla="*/ 0 h 3"/>
                              <a:gd name="T4" fmla="*/ 2 w 3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3"/>
                                </a:moveTo>
                                <a:cubicBezTo>
                                  <a:pt x="0" y="3"/>
                                  <a:pt x="1" y="1"/>
                                  <a:pt x="1" y="0"/>
                                </a:cubicBezTo>
                                <a:cubicBezTo>
                                  <a:pt x="3" y="0"/>
                                  <a:pt x="1" y="2"/>
                                  <a:pt x="2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Freeform 1093"/>
                        <wps:cNvSpPr>
                          <a:spLocks/>
                        </wps:cNvSpPr>
                        <wps:spPr bwMode="auto">
                          <a:xfrm>
                            <a:off x="4229" y="5427"/>
                            <a:ext cx="6" cy="12"/>
                          </a:xfrm>
                          <a:custGeom>
                            <a:avLst/>
                            <a:gdLst>
                              <a:gd name="T0" fmla="*/ 1 w 1"/>
                              <a:gd name="T1" fmla="*/ 2 h 2"/>
                              <a:gd name="T2" fmla="*/ 1 w 1"/>
                              <a:gd name="T3" fmla="*/ 0 h 2"/>
                              <a:gd name="T4" fmla="*/ 1 w 1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2"/>
                                </a:moveTo>
                                <a:cubicBezTo>
                                  <a:pt x="0" y="2"/>
                                  <a:pt x="0" y="0"/>
                                  <a:pt x="1" y="0"/>
                                </a:cubicBezTo>
                                <a:cubicBezTo>
                                  <a:pt x="1" y="1"/>
                                  <a:pt x="1" y="1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Freeform 1094"/>
                        <wps:cNvSpPr>
                          <a:spLocks/>
                        </wps:cNvSpPr>
                        <wps:spPr bwMode="auto">
                          <a:xfrm>
                            <a:off x="4330" y="5286"/>
                            <a:ext cx="12" cy="100"/>
                          </a:xfrm>
                          <a:custGeom>
                            <a:avLst/>
                            <a:gdLst>
                              <a:gd name="T0" fmla="*/ 1 w 2"/>
                              <a:gd name="T1" fmla="*/ 17 h 17"/>
                              <a:gd name="T2" fmla="*/ 2 w 2"/>
                              <a:gd name="T3" fmla="*/ 0 h 17"/>
                              <a:gd name="T4" fmla="*/ 1 w 2"/>
                              <a:gd name="T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17">
                                <a:moveTo>
                                  <a:pt x="1" y="17"/>
                                </a:moveTo>
                                <a:cubicBezTo>
                                  <a:pt x="0" y="13"/>
                                  <a:pt x="0" y="4"/>
                                  <a:pt x="2" y="0"/>
                                </a:cubicBezTo>
                                <a:cubicBezTo>
                                  <a:pt x="2" y="6"/>
                                  <a:pt x="2" y="11"/>
                                  <a:pt x="1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Freeform 1095"/>
                        <wps:cNvSpPr>
                          <a:spLocks/>
                        </wps:cNvSpPr>
                        <wps:spPr bwMode="auto">
                          <a:xfrm>
                            <a:off x="4318" y="5333"/>
                            <a:ext cx="6" cy="41"/>
                          </a:xfrm>
                          <a:custGeom>
                            <a:avLst/>
                            <a:gdLst>
                              <a:gd name="T0" fmla="*/ 1 w 1"/>
                              <a:gd name="T1" fmla="*/ 7 h 7"/>
                              <a:gd name="T2" fmla="*/ 1 w 1"/>
                              <a:gd name="T3" fmla="*/ 0 h 7"/>
                              <a:gd name="T4" fmla="*/ 1 w 1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">
                                <a:moveTo>
                                  <a:pt x="1" y="7"/>
                                </a:moveTo>
                                <a:cubicBezTo>
                                  <a:pt x="0" y="6"/>
                                  <a:pt x="0" y="1"/>
                                  <a:pt x="1" y="0"/>
                                </a:cubicBezTo>
                                <a:cubicBezTo>
                                  <a:pt x="1" y="3"/>
                                  <a:pt x="1" y="5"/>
                                  <a:pt x="1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Freeform 1096"/>
                        <wps:cNvSpPr>
                          <a:spLocks/>
                        </wps:cNvSpPr>
                        <wps:spPr bwMode="auto">
                          <a:xfrm>
                            <a:off x="4359" y="5321"/>
                            <a:ext cx="12" cy="47"/>
                          </a:xfrm>
                          <a:custGeom>
                            <a:avLst/>
                            <a:gdLst>
                              <a:gd name="T0" fmla="*/ 2 w 2"/>
                              <a:gd name="T1" fmla="*/ 8 h 8"/>
                              <a:gd name="T2" fmla="*/ 2 w 2"/>
                              <a:gd name="T3" fmla="*/ 0 h 8"/>
                              <a:gd name="T4" fmla="*/ 2 w 2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8"/>
                                </a:moveTo>
                                <a:cubicBezTo>
                                  <a:pt x="0" y="7"/>
                                  <a:pt x="1" y="1"/>
                                  <a:pt x="2" y="0"/>
                                </a:cubicBezTo>
                                <a:cubicBezTo>
                                  <a:pt x="2" y="3"/>
                                  <a:pt x="2" y="6"/>
                                  <a:pt x="2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Freeform 1097"/>
                        <wps:cNvSpPr>
                          <a:spLocks/>
                        </wps:cNvSpPr>
                        <wps:spPr bwMode="auto">
                          <a:xfrm>
                            <a:off x="4235" y="5339"/>
                            <a:ext cx="18" cy="17"/>
                          </a:xfrm>
                          <a:custGeom>
                            <a:avLst/>
                            <a:gdLst>
                              <a:gd name="T0" fmla="*/ 2 w 3"/>
                              <a:gd name="T1" fmla="*/ 3 h 3"/>
                              <a:gd name="T2" fmla="*/ 1 w 3"/>
                              <a:gd name="T3" fmla="*/ 1 h 3"/>
                              <a:gd name="T4" fmla="*/ 2 w 3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3"/>
                                </a:moveTo>
                                <a:cubicBezTo>
                                  <a:pt x="0" y="3"/>
                                  <a:pt x="1" y="1"/>
                                  <a:pt x="1" y="1"/>
                                </a:cubicBezTo>
                                <a:cubicBezTo>
                                  <a:pt x="3" y="0"/>
                                  <a:pt x="2" y="2"/>
                                  <a:pt x="2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Freeform 1098"/>
                        <wps:cNvSpPr>
                          <a:spLocks/>
                        </wps:cNvSpPr>
                        <wps:spPr bwMode="auto">
                          <a:xfrm>
                            <a:off x="4324" y="5309"/>
                            <a:ext cx="6" cy="18"/>
                          </a:xfrm>
                          <a:custGeom>
                            <a:avLst/>
                            <a:gdLst>
                              <a:gd name="T0" fmla="*/ 1 w 1"/>
                              <a:gd name="T1" fmla="*/ 3 h 3"/>
                              <a:gd name="T2" fmla="*/ 0 w 1"/>
                              <a:gd name="T3" fmla="*/ 3 h 3"/>
                              <a:gd name="T4" fmla="*/ 0 w 1"/>
                              <a:gd name="T5" fmla="*/ 0 h 3"/>
                              <a:gd name="T6" fmla="*/ 1 w 1"/>
                              <a:gd name="T7" fmla="*/ 0 h 3"/>
                              <a:gd name="T8" fmla="*/ 1 w 1"/>
                              <a:gd name="T9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3"/>
                                </a:move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1" y="1"/>
                                  <a:pt x="1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Freeform 1099"/>
                        <wps:cNvSpPr>
                          <a:spLocks/>
                        </wps:cNvSpPr>
                        <wps:spPr bwMode="auto">
                          <a:xfrm>
                            <a:off x="4359" y="5280"/>
                            <a:ext cx="18" cy="29"/>
                          </a:xfrm>
                          <a:custGeom>
                            <a:avLst/>
                            <a:gdLst>
                              <a:gd name="T0" fmla="*/ 2 w 3"/>
                              <a:gd name="T1" fmla="*/ 5 h 5"/>
                              <a:gd name="T2" fmla="*/ 1 w 3"/>
                              <a:gd name="T3" fmla="*/ 0 h 5"/>
                              <a:gd name="T4" fmla="*/ 3 w 3"/>
                              <a:gd name="T5" fmla="*/ 0 h 5"/>
                              <a:gd name="T6" fmla="*/ 3 w 3"/>
                              <a:gd name="T7" fmla="*/ 3 h 5"/>
                              <a:gd name="T8" fmla="*/ 3 w 3"/>
                              <a:gd name="T9" fmla="*/ 5 h 5"/>
                              <a:gd name="T10" fmla="*/ 2 w 3"/>
                              <a:gd name="T11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2" y="5"/>
                                </a:moveTo>
                                <a:cubicBezTo>
                                  <a:pt x="0" y="5"/>
                                  <a:pt x="1" y="2"/>
                                  <a:pt x="1" y="0"/>
                                </a:cubicBezTo>
                                <a:cubicBezTo>
                                  <a:pt x="2" y="0"/>
                                  <a:pt x="2" y="0"/>
                                  <a:pt x="3" y="0"/>
                                </a:cubicBezTo>
                                <a:cubicBezTo>
                                  <a:pt x="2" y="1"/>
                                  <a:pt x="2" y="2"/>
                                  <a:pt x="3" y="3"/>
                                </a:cubicBezTo>
                                <a:cubicBezTo>
                                  <a:pt x="0" y="3"/>
                                  <a:pt x="2" y="4"/>
                                  <a:pt x="3" y="5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Freeform 1100"/>
                        <wps:cNvSpPr>
                          <a:spLocks/>
                        </wps:cNvSpPr>
                        <wps:spPr bwMode="auto">
                          <a:xfrm>
                            <a:off x="4312" y="5274"/>
                            <a:ext cx="6" cy="17"/>
                          </a:xfrm>
                          <a:custGeom>
                            <a:avLst/>
                            <a:gdLst>
                              <a:gd name="T0" fmla="*/ 1 w 1"/>
                              <a:gd name="T1" fmla="*/ 3 h 3"/>
                              <a:gd name="T2" fmla="*/ 0 w 1"/>
                              <a:gd name="T3" fmla="*/ 3 h 3"/>
                              <a:gd name="T4" fmla="*/ 0 w 1"/>
                              <a:gd name="T5" fmla="*/ 0 h 3"/>
                              <a:gd name="T6" fmla="*/ 1 w 1"/>
                              <a:gd name="T7" fmla="*/ 0 h 3"/>
                              <a:gd name="T8" fmla="*/ 1 w 1"/>
                              <a:gd name="T9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3"/>
                                </a:moveTo>
                                <a:cubicBezTo>
                                  <a:pt x="1" y="3"/>
                                  <a:pt x="0" y="3"/>
                                  <a:pt x="0" y="3"/>
                                </a:cubicBez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1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Freeform 1101"/>
                        <wps:cNvSpPr>
                          <a:spLocks/>
                        </wps:cNvSpPr>
                        <wps:spPr bwMode="auto">
                          <a:xfrm>
                            <a:off x="4318" y="5268"/>
                            <a:ext cx="18" cy="18"/>
                          </a:xfrm>
                          <a:custGeom>
                            <a:avLst/>
                            <a:gdLst>
                              <a:gd name="T0" fmla="*/ 2 w 3"/>
                              <a:gd name="T1" fmla="*/ 3 h 3"/>
                              <a:gd name="T2" fmla="*/ 1 w 3"/>
                              <a:gd name="T3" fmla="*/ 1 h 3"/>
                              <a:gd name="T4" fmla="*/ 2 w 3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3"/>
                                </a:moveTo>
                                <a:cubicBezTo>
                                  <a:pt x="0" y="3"/>
                                  <a:pt x="1" y="1"/>
                                  <a:pt x="1" y="1"/>
                                </a:cubicBezTo>
                                <a:cubicBezTo>
                                  <a:pt x="3" y="0"/>
                                  <a:pt x="2" y="2"/>
                                  <a:pt x="2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Freeform 1102"/>
                        <wps:cNvSpPr>
                          <a:spLocks/>
                        </wps:cNvSpPr>
                        <wps:spPr bwMode="auto">
                          <a:xfrm>
                            <a:off x="4330" y="5256"/>
                            <a:ext cx="12" cy="24"/>
                          </a:xfrm>
                          <a:custGeom>
                            <a:avLst/>
                            <a:gdLst>
                              <a:gd name="T0" fmla="*/ 1 w 2"/>
                              <a:gd name="T1" fmla="*/ 4 h 4"/>
                              <a:gd name="T2" fmla="*/ 2 w 2"/>
                              <a:gd name="T3" fmla="*/ 0 h 4"/>
                              <a:gd name="T4" fmla="*/ 2 w 2"/>
                              <a:gd name="T5" fmla="*/ 3 h 4"/>
                              <a:gd name="T6" fmla="*/ 1 w 2"/>
                              <a:gd name="T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4"/>
                                </a:moveTo>
                                <a:cubicBezTo>
                                  <a:pt x="0" y="4"/>
                                  <a:pt x="0" y="0"/>
                                  <a:pt x="2" y="0"/>
                                </a:cubicBezTo>
                                <a:cubicBezTo>
                                  <a:pt x="1" y="1"/>
                                  <a:pt x="1" y="3"/>
                                  <a:pt x="2" y="3"/>
                                </a:cubicBezTo>
                                <a:cubicBezTo>
                                  <a:pt x="2" y="3"/>
                                  <a:pt x="1" y="4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1103"/>
                        <wps:cNvSpPr>
                          <a:spLocks/>
                        </wps:cNvSpPr>
                        <wps:spPr bwMode="auto">
                          <a:xfrm>
                            <a:off x="4336" y="5203"/>
                            <a:ext cx="6" cy="18"/>
                          </a:xfrm>
                          <a:custGeom>
                            <a:avLst/>
                            <a:gdLst>
                              <a:gd name="T0" fmla="*/ 1 w 1"/>
                              <a:gd name="T1" fmla="*/ 3 h 3"/>
                              <a:gd name="T2" fmla="*/ 0 w 1"/>
                              <a:gd name="T3" fmla="*/ 3 h 3"/>
                              <a:gd name="T4" fmla="*/ 0 w 1"/>
                              <a:gd name="T5" fmla="*/ 0 h 3"/>
                              <a:gd name="T6" fmla="*/ 1 w 1"/>
                              <a:gd name="T7" fmla="*/ 1 h 3"/>
                              <a:gd name="T8" fmla="*/ 1 w 1"/>
                              <a:gd name="T9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3"/>
                                </a:moveTo>
                                <a:cubicBezTo>
                                  <a:pt x="1" y="3"/>
                                  <a:pt x="0" y="3"/>
                                  <a:pt x="0" y="3"/>
                                </a:cubicBez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1104"/>
                        <wps:cNvSpPr>
                          <a:spLocks/>
                        </wps:cNvSpPr>
                        <wps:spPr bwMode="auto">
                          <a:xfrm>
                            <a:off x="4247" y="5114"/>
                            <a:ext cx="12" cy="30"/>
                          </a:xfrm>
                          <a:custGeom>
                            <a:avLst/>
                            <a:gdLst>
                              <a:gd name="T0" fmla="*/ 2 w 2"/>
                              <a:gd name="T1" fmla="*/ 5 h 5"/>
                              <a:gd name="T2" fmla="*/ 0 w 2"/>
                              <a:gd name="T3" fmla="*/ 5 h 5"/>
                              <a:gd name="T4" fmla="*/ 1 w 2"/>
                              <a:gd name="T5" fmla="*/ 0 h 5"/>
                              <a:gd name="T6" fmla="*/ 2 w 2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5"/>
                                </a:moveTo>
                                <a:cubicBezTo>
                                  <a:pt x="1" y="5"/>
                                  <a:pt x="1" y="5"/>
                                  <a:pt x="0" y="5"/>
                                </a:cubicBezTo>
                                <a:cubicBezTo>
                                  <a:pt x="0" y="3"/>
                                  <a:pt x="0" y="2"/>
                                  <a:pt x="1" y="0"/>
                                </a:cubicBezTo>
                                <a:cubicBezTo>
                                  <a:pt x="2" y="1"/>
                                  <a:pt x="2" y="3"/>
                                  <a:pt x="2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Freeform 1105"/>
                        <wps:cNvSpPr>
                          <a:spLocks/>
                        </wps:cNvSpPr>
                        <wps:spPr bwMode="auto">
                          <a:xfrm>
                            <a:off x="4288" y="5102"/>
                            <a:ext cx="12" cy="12"/>
                          </a:xfrm>
                          <a:custGeom>
                            <a:avLst/>
                            <a:gdLst>
                              <a:gd name="T0" fmla="*/ 2 w 2"/>
                              <a:gd name="T1" fmla="*/ 2 h 2"/>
                              <a:gd name="T2" fmla="*/ 1 w 2"/>
                              <a:gd name="T3" fmla="*/ 0 h 2"/>
                              <a:gd name="T4" fmla="*/ 2 w 2"/>
                              <a:gd name="T5" fmla="*/ 0 h 2"/>
                              <a:gd name="T6" fmla="*/ 2 w 2"/>
                              <a:gd name="T7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2"/>
                                </a:moveTo>
                                <a:cubicBezTo>
                                  <a:pt x="1" y="1"/>
                                  <a:pt x="0" y="1"/>
                                  <a:pt x="1" y="0"/>
                                </a:cubicBezTo>
                                <a:cubicBezTo>
                                  <a:pt x="1" y="0"/>
                                  <a:pt x="2" y="0"/>
                                  <a:pt x="2" y="0"/>
                                </a:cubicBezTo>
                                <a:cubicBezTo>
                                  <a:pt x="2" y="1"/>
                                  <a:pt x="2" y="1"/>
                                  <a:pt x="2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1106"/>
                        <wps:cNvSpPr>
                          <a:spLocks/>
                        </wps:cNvSpPr>
                        <wps:spPr bwMode="auto">
                          <a:xfrm>
                            <a:off x="4253" y="5061"/>
                            <a:ext cx="18" cy="30"/>
                          </a:xfrm>
                          <a:custGeom>
                            <a:avLst/>
                            <a:gdLst>
                              <a:gd name="T0" fmla="*/ 2 w 3"/>
                              <a:gd name="T1" fmla="*/ 5 h 5"/>
                              <a:gd name="T2" fmla="*/ 0 w 3"/>
                              <a:gd name="T3" fmla="*/ 4 h 5"/>
                              <a:gd name="T4" fmla="*/ 1 w 3"/>
                              <a:gd name="T5" fmla="*/ 0 h 5"/>
                              <a:gd name="T6" fmla="*/ 2 w 3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2" y="5"/>
                                </a:moveTo>
                                <a:cubicBezTo>
                                  <a:pt x="1" y="4"/>
                                  <a:pt x="0" y="4"/>
                                  <a:pt x="0" y="4"/>
                                </a:cubicBezTo>
                                <a:cubicBezTo>
                                  <a:pt x="1" y="4"/>
                                  <a:pt x="1" y="1"/>
                                  <a:pt x="1" y="0"/>
                                </a:cubicBezTo>
                                <a:cubicBezTo>
                                  <a:pt x="3" y="0"/>
                                  <a:pt x="1" y="3"/>
                                  <a:pt x="2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1107"/>
                        <wps:cNvSpPr>
                          <a:spLocks/>
                        </wps:cNvSpPr>
                        <wps:spPr bwMode="auto">
                          <a:xfrm>
                            <a:off x="4235" y="5014"/>
                            <a:ext cx="24" cy="29"/>
                          </a:xfrm>
                          <a:custGeom>
                            <a:avLst/>
                            <a:gdLst>
                              <a:gd name="T0" fmla="*/ 2 w 4"/>
                              <a:gd name="T1" fmla="*/ 5 h 5"/>
                              <a:gd name="T2" fmla="*/ 2 w 4"/>
                              <a:gd name="T3" fmla="*/ 0 h 5"/>
                              <a:gd name="T4" fmla="*/ 2 w 4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2" y="5"/>
                                </a:moveTo>
                                <a:cubicBezTo>
                                  <a:pt x="0" y="5"/>
                                  <a:pt x="2" y="2"/>
                                  <a:pt x="2" y="0"/>
                                </a:cubicBezTo>
                                <a:cubicBezTo>
                                  <a:pt x="4" y="1"/>
                                  <a:pt x="2" y="4"/>
                                  <a:pt x="2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Freeform 1108"/>
                        <wps:cNvSpPr>
                          <a:spLocks/>
                        </wps:cNvSpPr>
                        <wps:spPr bwMode="auto">
                          <a:xfrm>
                            <a:off x="4265" y="5014"/>
                            <a:ext cx="17" cy="12"/>
                          </a:xfrm>
                          <a:custGeom>
                            <a:avLst/>
                            <a:gdLst>
                              <a:gd name="T0" fmla="*/ 2 w 3"/>
                              <a:gd name="T1" fmla="*/ 2 h 2"/>
                              <a:gd name="T2" fmla="*/ 0 w 3"/>
                              <a:gd name="T3" fmla="*/ 2 h 2"/>
                              <a:gd name="T4" fmla="*/ 0 w 3"/>
                              <a:gd name="T5" fmla="*/ 0 h 2"/>
                              <a:gd name="T6" fmla="*/ 2 w 3"/>
                              <a:gd name="T7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2"/>
                                </a:moveTo>
                                <a:cubicBezTo>
                                  <a:pt x="1" y="2"/>
                                  <a:pt x="1" y="2"/>
                                  <a:pt x="0" y="2"/>
                                </a:cubicBez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ubicBezTo>
                                  <a:pt x="3" y="0"/>
                                  <a:pt x="2" y="1"/>
                                  <a:pt x="2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Freeform 1109"/>
                        <wps:cNvSpPr>
                          <a:spLocks/>
                        </wps:cNvSpPr>
                        <wps:spPr bwMode="auto">
                          <a:xfrm>
                            <a:off x="4288" y="4967"/>
                            <a:ext cx="18" cy="17"/>
                          </a:xfrm>
                          <a:custGeom>
                            <a:avLst/>
                            <a:gdLst>
                              <a:gd name="T0" fmla="*/ 2 w 3"/>
                              <a:gd name="T1" fmla="*/ 2 h 3"/>
                              <a:gd name="T2" fmla="*/ 1 w 3"/>
                              <a:gd name="T3" fmla="*/ 0 h 3"/>
                              <a:gd name="T4" fmla="*/ 2 w 3"/>
                              <a:gd name="T5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2"/>
                                </a:moveTo>
                                <a:cubicBezTo>
                                  <a:pt x="0" y="3"/>
                                  <a:pt x="1" y="1"/>
                                  <a:pt x="1" y="0"/>
                                </a:cubicBezTo>
                                <a:cubicBezTo>
                                  <a:pt x="3" y="0"/>
                                  <a:pt x="2" y="2"/>
                                  <a:pt x="2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1110"/>
                        <wps:cNvSpPr>
                          <a:spLocks/>
                        </wps:cNvSpPr>
                        <wps:spPr bwMode="auto">
                          <a:xfrm>
                            <a:off x="4294" y="4914"/>
                            <a:ext cx="24" cy="35"/>
                          </a:xfrm>
                          <a:custGeom>
                            <a:avLst/>
                            <a:gdLst>
                              <a:gd name="T0" fmla="*/ 2 w 4"/>
                              <a:gd name="T1" fmla="*/ 6 h 6"/>
                              <a:gd name="T2" fmla="*/ 2 w 4"/>
                              <a:gd name="T3" fmla="*/ 0 h 6"/>
                              <a:gd name="T4" fmla="*/ 2 w 4"/>
                              <a:gd name="T5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6">
                                <a:moveTo>
                                  <a:pt x="2" y="6"/>
                                </a:moveTo>
                                <a:cubicBezTo>
                                  <a:pt x="0" y="5"/>
                                  <a:pt x="2" y="2"/>
                                  <a:pt x="2" y="0"/>
                                </a:cubicBezTo>
                                <a:cubicBezTo>
                                  <a:pt x="4" y="1"/>
                                  <a:pt x="2" y="4"/>
                                  <a:pt x="2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reeform 1111"/>
                        <wps:cNvSpPr>
                          <a:spLocks/>
                        </wps:cNvSpPr>
                        <wps:spPr bwMode="auto">
                          <a:xfrm>
                            <a:off x="4324" y="4908"/>
                            <a:ext cx="18" cy="29"/>
                          </a:xfrm>
                          <a:custGeom>
                            <a:avLst/>
                            <a:gdLst>
                              <a:gd name="T0" fmla="*/ 2 w 3"/>
                              <a:gd name="T1" fmla="*/ 5 h 5"/>
                              <a:gd name="T2" fmla="*/ 1 w 3"/>
                              <a:gd name="T3" fmla="*/ 0 h 5"/>
                              <a:gd name="T4" fmla="*/ 2 w 3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2" y="5"/>
                                </a:moveTo>
                                <a:cubicBezTo>
                                  <a:pt x="0" y="4"/>
                                  <a:pt x="2" y="2"/>
                                  <a:pt x="1" y="0"/>
                                </a:cubicBezTo>
                                <a:cubicBezTo>
                                  <a:pt x="3" y="1"/>
                                  <a:pt x="1" y="3"/>
                                  <a:pt x="2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Freeform 1112"/>
                        <wps:cNvSpPr>
                          <a:spLocks/>
                        </wps:cNvSpPr>
                        <wps:spPr bwMode="auto">
                          <a:xfrm>
                            <a:off x="4259" y="4908"/>
                            <a:ext cx="12" cy="17"/>
                          </a:xfrm>
                          <a:custGeom>
                            <a:avLst/>
                            <a:gdLst>
                              <a:gd name="T0" fmla="*/ 2 w 2"/>
                              <a:gd name="T1" fmla="*/ 2 h 3"/>
                              <a:gd name="T2" fmla="*/ 2 w 2"/>
                              <a:gd name="T3" fmla="*/ 0 h 3"/>
                              <a:gd name="T4" fmla="*/ 2 w 2"/>
                              <a:gd name="T5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2"/>
                                </a:moveTo>
                                <a:cubicBezTo>
                                  <a:pt x="0" y="3"/>
                                  <a:pt x="0" y="0"/>
                                  <a:pt x="2" y="0"/>
                                </a:cubicBezTo>
                                <a:cubicBezTo>
                                  <a:pt x="2" y="1"/>
                                  <a:pt x="2" y="1"/>
                                  <a:pt x="2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Freeform 1113"/>
                        <wps:cNvSpPr>
                          <a:spLocks/>
                        </wps:cNvSpPr>
                        <wps:spPr bwMode="auto">
                          <a:xfrm>
                            <a:off x="4235" y="4884"/>
                            <a:ext cx="12" cy="18"/>
                          </a:xfrm>
                          <a:custGeom>
                            <a:avLst/>
                            <a:gdLst>
                              <a:gd name="T0" fmla="*/ 2 w 2"/>
                              <a:gd name="T1" fmla="*/ 3 h 3"/>
                              <a:gd name="T2" fmla="*/ 0 w 2"/>
                              <a:gd name="T3" fmla="*/ 0 h 3"/>
                              <a:gd name="T4" fmla="*/ 2 w 2"/>
                              <a:gd name="T5" fmla="*/ 0 h 3"/>
                              <a:gd name="T6" fmla="*/ 2 w 2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3"/>
                                </a:moveTo>
                                <a:cubicBezTo>
                                  <a:pt x="0" y="3"/>
                                  <a:pt x="2" y="1"/>
                                  <a:pt x="0" y="0"/>
                                </a:cubicBezTo>
                                <a:cubicBezTo>
                                  <a:pt x="1" y="0"/>
                                  <a:pt x="2" y="0"/>
                                  <a:pt x="2" y="0"/>
                                </a:cubicBezTo>
                                <a:cubicBezTo>
                                  <a:pt x="2" y="1"/>
                                  <a:pt x="2" y="2"/>
                                  <a:pt x="2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reeform 1114"/>
                        <wps:cNvSpPr>
                          <a:spLocks/>
                        </wps:cNvSpPr>
                        <wps:spPr bwMode="auto">
                          <a:xfrm>
                            <a:off x="4330" y="4807"/>
                            <a:ext cx="12" cy="47"/>
                          </a:xfrm>
                          <a:custGeom>
                            <a:avLst/>
                            <a:gdLst>
                              <a:gd name="T0" fmla="*/ 2 w 2"/>
                              <a:gd name="T1" fmla="*/ 8 h 8"/>
                              <a:gd name="T2" fmla="*/ 2 w 2"/>
                              <a:gd name="T3" fmla="*/ 0 h 8"/>
                              <a:gd name="T4" fmla="*/ 2 w 2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8"/>
                                </a:moveTo>
                                <a:cubicBezTo>
                                  <a:pt x="0" y="6"/>
                                  <a:pt x="1" y="1"/>
                                  <a:pt x="2" y="0"/>
                                </a:cubicBezTo>
                                <a:cubicBezTo>
                                  <a:pt x="2" y="2"/>
                                  <a:pt x="2" y="5"/>
                                  <a:pt x="2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1115"/>
                        <wps:cNvSpPr>
                          <a:spLocks/>
                        </wps:cNvSpPr>
                        <wps:spPr bwMode="auto">
                          <a:xfrm>
                            <a:off x="4277" y="4795"/>
                            <a:ext cx="5" cy="12"/>
                          </a:xfrm>
                          <a:custGeom>
                            <a:avLst/>
                            <a:gdLst>
                              <a:gd name="T0" fmla="*/ 1 w 1"/>
                              <a:gd name="T1" fmla="*/ 2 h 2"/>
                              <a:gd name="T2" fmla="*/ 0 w 1"/>
                              <a:gd name="T3" fmla="*/ 2 h 2"/>
                              <a:gd name="T4" fmla="*/ 0 w 1"/>
                              <a:gd name="T5" fmla="*/ 0 h 2"/>
                              <a:gd name="T6" fmla="*/ 1 w 1"/>
                              <a:gd name="T7" fmla="*/ 0 h 2"/>
                              <a:gd name="T8" fmla="*/ 1 w 1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2"/>
                                </a:move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1" y="1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1116"/>
                        <wps:cNvSpPr>
                          <a:spLocks/>
                        </wps:cNvSpPr>
                        <wps:spPr bwMode="auto">
                          <a:xfrm>
                            <a:off x="4253" y="5439"/>
                            <a:ext cx="24" cy="47"/>
                          </a:xfrm>
                          <a:custGeom>
                            <a:avLst/>
                            <a:gdLst>
                              <a:gd name="T0" fmla="*/ 3 w 4"/>
                              <a:gd name="T1" fmla="*/ 0 h 8"/>
                              <a:gd name="T2" fmla="*/ 2 w 4"/>
                              <a:gd name="T3" fmla="*/ 8 h 8"/>
                              <a:gd name="T4" fmla="*/ 1 w 4"/>
                              <a:gd name="T5" fmla="*/ 3 h 8"/>
                              <a:gd name="T6" fmla="*/ 2 w 4"/>
                              <a:gd name="T7" fmla="*/ 0 h 8"/>
                              <a:gd name="T8" fmla="*/ 3 w 4"/>
                              <a:gd name="T9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3" y="0"/>
                                </a:moveTo>
                                <a:cubicBezTo>
                                  <a:pt x="2" y="3"/>
                                  <a:pt x="4" y="7"/>
                                  <a:pt x="2" y="8"/>
                                </a:cubicBezTo>
                                <a:cubicBezTo>
                                  <a:pt x="1" y="6"/>
                                  <a:pt x="3" y="3"/>
                                  <a:pt x="1" y="3"/>
                                </a:cubicBezTo>
                                <a:cubicBezTo>
                                  <a:pt x="3" y="2"/>
                                  <a:pt x="0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1117"/>
                        <wps:cNvSpPr>
                          <a:spLocks noEditPoints="1"/>
                        </wps:cNvSpPr>
                        <wps:spPr bwMode="auto">
                          <a:xfrm>
                            <a:off x="4212" y="4748"/>
                            <a:ext cx="183" cy="762"/>
                          </a:xfrm>
                          <a:custGeom>
                            <a:avLst/>
                            <a:gdLst>
                              <a:gd name="T0" fmla="*/ 0 w 31"/>
                              <a:gd name="T1" fmla="*/ 109 h 129"/>
                              <a:gd name="T2" fmla="*/ 3 w 31"/>
                              <a:gd name="T3" fmla="*/ 54 h 129"/>
                              <a:gd name="T4" fmla="*/ 2 w 31"/>
                              <a:gd name="T5" fmla="*/ 41 h 129"/>
                              <a:gd name="T6" fmla="*/ 4 w 31"/>
                              <a:gd name="T7" fmla="*/ 0 h 129"/>
                              <a:gd name="T8" fmla="*/ 30 w 31"/>
                              <a:gd name="T9" fmla="*/ 46 h 129"/>
                              <a:gd name="T10" fmla="*/ 27 w 31"/>
                              <a:gd name="T11" fmla="*/ 89 h 129"/>
                              <a:gd name="T12" fmla="*/ 29 w 31"/>
                              <a:gd name="T13" fmla="*/ 128 h 129"/>
                              <a:gd name="T14" fmla="*/ 25 w 31"/>
                              <a:gd name="T15" fmla="*/ 118 h 129"/>
                              <a:gd name="T16" fmla="*/ 11 w 31"/>
                              <a:gd name="T17" fmla="*/ 114 h 129"/>
                              <a:gd name="T18" fmla="*/ 18 w 31"/>
                              <a:gd name="T19" fmla="*/ 115 h 129"/>
                              <a:gd name="T20" fmla="*/ 18 w 31"/>
                              <a:gd name="T21" fmla="*/ 117 h 129"/>
                              <a:gd name="T22" fmla="*/ 17 w 31"/>
                              <a:gd name="T23" fmla="*/ 111 h 129"/>
                              <a:gd name="T24" fmla="*/ 11 w 31"/>
                              <a:gd name="T25" fmla="*/ 107 h 129"/>
                              <a:gd name="T26" fmla="*/ 9 w 31"/>
                              <a:gd name="T27" fmla="*/ 108 h 129"/>
                              <a:gd name="T28" fmla="*/ 9 w 31"/>
                              <a:gd name="T29" fmla="*/ 110 h 129"/>
                              <a:gd name="T30" fmla="*/ 8 w 31"/>
                              <a:gd name="T31" fmla="*/ 108 h 129"/>
                              <a:gd name="T32" fmla="*/ 13 w 31"/>
                              <a:gd name="T33" fmla="*/ 107 h 129"/>
                              <a:gd name="T34" fmla="*/ 9 w 31"/>
                              <a:gd name="T35" fmla="*/ 100 h 129"/>
                              <a:gd name="T36" fmla="*/ 22 w 31"/>
                              <a:gd name="T37" fmla="*/ 99 h 129"/>
                              <a:gd name="T38" fmla="*/ 9 w 31"/>
                              <a:gd name="T39" fmla="*/ 97 h 129"/>
                              <a:gd name="T40" fmla="*/ 15 w 31"/>
                              <a:gd name="T41" fmla="*/ 91 h 129"/>
                              <a:gd name="T42" fmla="*/ 15 w 31"/>
                              <a:gd name="T43" fmla="*/ 91 h 129"/>
                              <a:gd name="T44" fmla="*/ 7 w 31"/>
                              <a:gd name="T45" fmla="*/ 92 h 129"/>
                              <a:gd name="T46" fmla="*/ 11 w 31"/>
                              <a:gd name="T47" fmla="*/ 87 h 129"/>
                              <a:gd name="T48" fmla="*/ 18 w 31"/>
                              <a:gd name="T49" fmla="*/ 82 h 129"/>
                              <a:gd name="T50" fmla="*/ 18 w 31"/>
                              <a:gd name="T51" fmla="*/ 78 h 129"/>
                              <a:gd name="T52" fmla="*/ 5 w 31"/>
                              <a:gd name="T53" fmla="*/ 77 h 129"/>
                              <a:gd name="T54" fmla="*/ 9 w 31"/>
                              <a:gd name="T55" fmla="*/ 77 h 129"/>
                              <a:gd name="T56" fmla="*/ 4 w 31"/>
                              <a:gd name="T57" fmla="*/ 73 h 129"/>
                              <a:gd name="T58" fmla="*/ 4 w 31"/>
                              <a:gd name="T59" fmla="*/ 71 h 129"/>
                              <a:gd name="T60" fmla="*/ 22 w 31"/>
                              <a:gd name="T61" fmla="*/ 58 h 129"/>
                              <a:gd name="T62" fmla="*/ 20 w 31"/>
                              <a:gd name="T63" fmla="*/ 62 h 129"/>
                              <a:gd name="T64" fmla="*/ 28 w 31"/>
                              <a:gd name="T65" fmla="*/ 61 h 129"/>
                              <a:gd name="T66" fmla="*/ 5 w 31"/>
                              <a:gd name="T67" fmla="*/ 63 h 129"/>
                              <a:gd name="T68" fmla="*/ 20 w 31"/>
                              <a:gd name="T69" fmla="*/ 60 h 129"/>
                              <a:gd name="T70" fmla="*/ 20 w 31"/>
                              <a:gd name="T71" fmla="*/ 61 h 129"/>
                              <a:gd name="T72" fmla="*/ 28 w 31"/>
                              <a:gd name="T73" fmla="*/ 58 h 129"/>
                              <a:gd name="T74" fmla="*/ 27 w 31"/>
                              <a:gd name="T75" fmla="*/ 60 h 129"/>
                              <a:gd name="T76" fmla="*/ 17 w 31"/>
                              <a:gd name="T77" fmla="*/ 56 h 129"/>
                              <a:gd name="T78" fmla="*/ 18 w 31"/>
                              <a:gd name="T79" fmla="*/ 56 h 129"/>
                              <a:gd name="T80" fmla="*/ 19 w 31"/>
                              <a:gd name="T81" fmla="*/ 56 h 129"/>
                              <a:gd name="T82" fmla="*/ 22 w 31"/>
                              <a:gd name="T83" fmla="*/ 57 h 129"/>
                              <a:gd name="T84" fmla="*/ 21 w 31"/>
                              <a:gd name="T85" fmla="*/ 50 h 129"/>
                              <a:gd name="T86" fmla="*/ 22 w 31"/>
                              <a:gd name="T87" fmla="*/ 50 h 129"/>
                              <a:gd name="T88" fmla="*/ 8 w 31"/>
                              <a:gd name="T89" fmla="*/ 43 h 129"/>
                              <a:gd name="T90" fmla="*/ 14 w 31"/>
                              <a:gd name="T91" fmla="*/ 39 h 129"/>
                              <a:gd name="T92" fmla="*/ 8 w 31"/>
                              <a:gd name="T93" fmla="*/ 35 h 129"/>
                              <a:gd name="T94" fmla="*/ 8 w 31"/>
                              <a:gd name="T95" fmla="*/ 35 h 129"/>
                              <a:gd name="T96" fmla="*/ 6 w 31"/>
                              <a:gd name="T97" fmla="*/ 31 h 129"/>
                              <a:gd name="T98" fmla="*/ 11 w 31"/>
                              <a:gd name="T99" fmla="*/ 32 h 129"/>
                              <a:gd name="T100" fmla="*/ 15 w 31"/>
                              <a:gd name="T101" fmla="*/ 27 h 129"/>
                              <a:gd name="T102" fmla="*/ 16 w 31"/>
                              <a:gd name="T103" fmla="*/ 24 h 129"/>
                              <a:gd name="T104" fmla="*/ 21 w 31"/>
                              <a:gd name="T105" fmla="*/ 23 h 129"/>
                              <a:gd name="T106" fmla="*/ 10 w 31"/>
                              <a:gd name="T107" fmla="*/ 21 h 129"/>
                              <a:gd name="T108" fmla="*/ 5 w 31"/>
                              <a:gd name="T109" fmla="*/ 18 h 129"/>
                              <a:gd name="T110" fmla="*/ 22 w 31"/>
                              <a:gd name="T111" fmla="*/ 10 h 129"/>
                              <a:gd name="T112" fmla="*/ 12 w 31"/>
                              <a:gd name="T113" fmla="*/ 9 h 129"/>
                              <a:gd name="T114" fmla="*/ 12 w 31"/>
                              <a:gd name="T115" fmla="*/ 1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1" h="129">
                                <a:moveTo>
                                  <a:pt x="3" y="129"/>
                                </a:moveTo>
                                <a:cubicBezTo>
                                  <a:pt x="2" y="129"/>
                                  <a:pt x="2" y="129"/>
                                  <a:pt x="2" y="129"/>
                                </a:cubicBezTo>
                                <a:cubicBezTo>
                                  <a:pt x="2" y="123"/>
                                  <a:pt x="1" y="114"/>
                                  <a:pt x="0" y="109"/>
                                </a:cubicBezTo>
                                <a:cubicBezTo>
                                  <a:pt x="0" y="104"/>
                                  <a:pt x="2" y="98"/>
                                  <a:pt x="0" y="94"/>
                                </a:cubicBezTo>
                                <a:cubicBezTo>
                                  <a:pt x="0" y="89"/>
                                  <a:pt x="3" y="83"/>
                                  <a:pt x="1" y="78"/>
                                </a:cubicBezTo>
                                <a:cubicBezTo>
                                  <a:pt x="2" y="68"/>
                                  <a:pt x="2" y="64"/>
                                  <a:pt x="3" y="54"/>
                                </a:cubicBezTo>
                                <a:cubicBezTo>
                                  <a:pt x="2" y="53"/>
                                  <a:pt x="1" y="54"/>
                                  <a:pt x="0" y="54"/>
                                </a:cubicBezTo>
                                <a:cubicBezTo>
                                  <a:pt x="4" y="53"/>
                                  <a:pt x="3" y="50"/>
                                  <a:pt x="2" y="48"/>
                                </a:cubicBezTo>
                                <a:cubicBezTo>
                                  <a:pt x="2" y="46"/>
                                  <a:pt x="2" y="44"/>
                                  <a:pt x="2" y="41"/>
                                </a:cubicBezTo>
                                <a:cubicBezTo>
                                  <a:pt x="2" y="37"/>
                                  <a:pt x="3" y="34"/>
                                  <a:pt x="3" y="32"/>
                                </a:cubicBezTo>
                                <a:cubicBezTo>
                                  <a:pt x="2" y="22"/>
                                  <a:pt x="4" y="12"/>
                                  <a:pt x="3" y="3"/>
                                </a:cubicBezTo>
                                <a:cubicBezTo>
                                  <a:pt x="3" y="2"/>
                                  <a:pt x="4" y="1"/>
                                  <a:pt x="4" y="0"/>
                                </a:cubicBezTo>
                                <a:cubicBezTo>
                                  <a:pt x="9" y="0"/>
                                  <a:pt x="20" y="0"/>
                                  <a:pt x="29" y="0"/>
                                </a:cubicBezTo>
                                <a:cubicBezTo>
                                  <a:pt x="31" y="8"/>
                                  <a:pt x="28" y="18"/>
                                  <a:pt x="30" y="26"/>
                                </a:cubicBezTo>
                                <a:cubicBezTo>
                                  <a:pt x="29" y="30"/>
                                  <a:pt x="30" y="39"/>
                                  <a:pt x="30" y="46"/>
                                </a:cubicBezTo>
                                <a:cubicBezTo>
                                  <a:pt x="28" y="54"/>
                                  <a:pt x="29" y="63"/>
                                  <a:pt x="29" y="71"/>
                                </a:cubicBezTo>
                                <a:cubicBezTo>
                                  <a:pt x="29" y="72"/>
                                  <a:pt x="29" y="72"/>
                                  <a:pt x="29" y="73"/>
                                </a:cubicBezTo>
                                <a:cubicBezTo>
                                  <a:pt x="31" y="78"/>
                                  <a:pt x="27" y="84"/>
                                  <a:pt x="27" y="89"/>
                                </a:cubicBezTo>
                                <a:cubicBezTo>
                                  <a:pt x="27" y="90"/>
                                  <a:pt x="28" y="96"/>
                                  <a:pt x="28" y="99"/>
                                </a:cubicBezTo>
                                <a:cubicBezTo>
                                  <a:pt x="28" y="105"/>
                                  <a:pt x="26" y="110"/>
                                  <a:pt x="28" y="116"/>
                                </a:cubicBezTo>
                                <a:cubicBezTo>
                                  <a:pt x="28" y="120"/>
                                  <a:pt x="29" y="124"/>
                                  <a:pt x="29" y="128"/>
                                </a:cubicBezTo>
                                <a:cubicBezTo>
                                  <a:pt x="28" y="128"/>
                                  <a:pt x="27" y="128"/>
                                  <a:pt x="26" y="129"/>
                                </a:cubicBezTo>
                                <a:cubicBezTo>
                                  <a:pt x="20" y="128"/>
                                  <a:pt x="10" y="129"/>
                                  <a:pt x="3" y="129"/>
                                </a:cubicBezTo>
                                <a:close/>
                                <a:moveTo>
                                  <a:pt x="25" y="118"/>
                                </a:moveTo>
                                <a:cubicBezTo>
                                  <a:pt x="26" y="119"/>
                                  <a:pt x="24" y="120"/>
                                  <a:pt x="26" y="120"/>
                                </a:cubicBezTo>
                                <a:cubicBezTo>
                                  <a:pt x="26" y="119"/>
                                  <a:pt x="27" y="118"/>
                                  <a:pt x="25" y="118"/>
                                </a:cubicBezTo>
                                <a:close/>
                                <a:moveTo>
                                  <a:pt x="11" y="114"/>
                                </a:moveTo>
                                <a:cubicBezTo>
                                  <a:pt x="11" y="116"/>
                                  <a:pt x="10" y="118"/>
                                  <a:pt x="13" y="119"/>
                                </a:cubicBezTo>
                                <a:cubicBezTo>
                                  <a:pt x="11" y="118"/>
                                  <a:pt x="13" y="115"/>
                                  <a:pt x="11" y="114"/>
                                </a:cubicBezTo>
                                <a:close/>
                                <a:moveTo>
                                  <a:pt x="18" y="115"/>
                                </a:moveTo>
                                <a:cubicBezTo>
                                  <a:pt x="18" y="115"/>
                                  <a:pt x="18" y="115"/>
                                  <a:pt x="17" y="115"/>
                                </a:cubicBezTo>
                                <a:cubicBezTo>
                                  <a:pt x="17" y="116"/>
                                  <a:pt x="17" y="116"/>
                                  <a:pt x="17" y="117"/>
                                </a:cubicBezTo>
                                <a:cubicBezTo>
                                  <a:pt x="17" y="117"/>
                                  <a:pt x="18" y="117"/>
                                  <a:pt x="18" y="117"/>
                                </a:cubicBezTo>
                                <a:cubicBezTo>
                                  <a:pt x="18" y="116"/>
                                  <a:pt x="18" y="116"/>
                                  <a:pt x="18" y="115"/>
                                </a:cubicBezTo>
                                <a:close/>
                                <a:moveTo>
                                  <a:pt x="18" y="103"/>
                                </a:moveTo>
                                <a:cubicBezTo>
                                  <a:pt x="16" y="105"/>
                                  <a:pt x="16" y="109"/>
                                  <a:pt x="17" y="111"/>
                                </a:cubicBezTo>
                                <a:cubicBezTo>
                                  <a:pt x="16" y="111"/>
                                  <a:pt x="16" y="113"/>
                                  <a:pt x="17" y="114"/>
                                </a:cubicBezTo>
                                <a:cubicBezTo>
                                  <a:pt x="18" y="110"/>
                                  <a:pt x="16" y="107"/>
                                  <a:pt x="18" y="103"/>
                                </a:cubicBezTo>
                                <a:close/>
                                <a:moveTo>
                                  <a:pt x="11" y="107"/>
                                </a:moveTo>
                                <a:cubicBezTo>
                                  <a:pt x="12" y="109"/>
                                  <a:pt x="9" y="112"/>
                                  <a:pt x="11" y="113"/>
                                </a:cubicBezTo>
                                <a:cubicBezTo>
                                  <a:pt x="11" y="111"/>
                                  <a:pt x="13" y="109"/>
                                  <a:pt x="11" y="107"/>
                                </a:cubicBezTo>
                                <a:close/>
                                <a:moveTo>
                                  <a:pt x="9" y="108"/>
                                </a:moveTo>
                                <a:cubicBezTo>
                                  <a:pt x="9" y="108"/>
                                  <a:pt x="9" y="108"/>
                                  <a:pt x="8" y="108"/>
                                </a:cubicBezTo>
                                <a:cubicBezTo>
                                  <a:pt x="8" y="109"/>
                                  <a:pt x="8" y="109"/>
                                  <a:pt x="8" y="110"/>
                                </a:cubicBezTo>
                                <a:cubicBezTo>
                                  <a:pt x="8" y="110"/>
                                  <a:pt x="9" y="110"/>
                                  <a:pt x="9" y="110"/>
                                </a:cubicBezTo>
                                <a:cubicBezTo>
                                  <a:pt x="9" y="109"/>
                                  <a:pt x="9" y="109"/>
                                  <a:pt x="9" y="108"/>
                                </a:cubicBezTo>
                                <a:close/>
                                <a:moveTo>
                                  <a:pt x="8" y="106"/>
                                </a:moveTo>
                                <a:cubicBezTo>
                                  <a:pt x="8" y="106"/>
                                  <a:pt x="6" y="108"/>
                                  <a:pt x="8" y="108"/>
                                </a:cubicBezTo>
                                <a:cubicBezTo>
                                  <a:pt x="8" y="107"/>
                                  <a:pt x="10" y="106"/>
                                  <a:pt x="8" y="106"/>
                                </a:cubicBezTo>
                                <a:close/>
                                <a:moveTo>
                                  <a:pt x="12" y="105"/>
                                </a:moveTo>
                                <a:cubicBezTo>
                                  <a:pt x="13" y="105"/>
                                  <a:pt x="11" y="107"/>
                                  <a:pt x="13" y="107"/>
                                </a:cubicBezTo>
                                <a:cubicBezTo>
                                  <a:pt x="13" y="106"/>
                                  <a:pt x="14" y="105"/>
                                  <a:pt x="12" y="105"/>
                                </a:cubicBezTo>
                                <a:close/>
                                <a:moveTo>
                                  <a:pt x="8" y="98"/>
                                </a:moveTo>
                                <a:cubicBezTo>
                                  <a:pt x="9" y="99"/>
                                  <a:pt x="7" y="100"/>
                                  <a:pt x="9" y="100"/>
                                </a:cubicBezTo>
                                <a:cubicBezTo>
                                  <a:pt x="9" y="99"/>
                                  <a:pt x="10" y="98"/>
                                  <a:pt x="8" y="98"/>
                                </a:cubicBezTo>
                                <a:close/>
                                <a:moveTo>
                                  <a:pt x="21" y="97"/>
                                </a:moveTo>
                                <a:cubicBezTo>
                                  <a:pt x="21" y="97"/>
                                  <a:pt x="20" y="99"/>
                                  <a:pt x="22" y="99"/>
                                </a:cubicBezTo>
                                <a:cubicBezTo>
                                  <a:pt x="21" y="98"/>
                                  <a:pt x="23" y="97"/>
                                  <a:pt x="21" y="97"/>
                                </a:cubicBezTo>
                                <a:close/>
                                <a:moveTo>
                                  <a:pt x="11" y="94"/>
                                </a:moveTo>
                                <a:cubicBezTo>
                                  <a:pt x="8" y="95"/>
                                  <a:pt x="12" y="97"/>
                                  <a:pt x="9" y="97"/>
                                </a:cubicBezTo>
                                <a:cubicBezTo>
                                  <a:pt x="11" y="97"/>
                                  <a:pt x="9" y="99"/>
                                  <a:pt x="11" y="99"/>
                                </a:cubicBezTo>
                                <a:cubicBezTo>
                                  <a:pt x="12" y="96"/>
                                  <a:pt x="10" y="96"/>
                                  <a:pt x="11" y="94"/>
                                </a:cubicBezTo>
                                <a:close/>
                                <a:moveTo>
                                  <a:pt x="15" y="91"/>
                                </a:moveTo>
                                <a:cubicBezTo>
                                  <a:pt x="13" y="91"/>
                                  <a:pt x="15" y="92"/>
                                  <a:pt x="13" y="91"/>
                                </a:cubicBezTo>
                                <a:cubicBezTo>
                                  <a:pt x="14" y="93"/>
                                  <a:pt x="12" y="95"/>
                                  <a:pt x="14" y="97"/>
                                </a:cubicBezTo>
                                <a:cubicBezTo>
                                  <a:pt x="14" y="95"/>
                                  <a:pt x="15" y="93"/>
                                  <a:pt x="15" y="91"/>
                                </a:cubicBezTo>
                                <a:close/>
                                <a:moveTo>
                                  <a:pt x="7" y="92"/>
                                </a:moveTo>
                                <a:cubicBezTo>
                                  <a:pt x="6" y="92"/>
                                  <a:pt x="5" y="95"/>
                                  <a:pt x="7" y="96"/>
                                </a:cubicBezTo>
                                <a:cubicBezTo>
                                  <a:pt x="7" y="94"/>
                                  <a:pt x="7" y="93"/>
                                  <a:pt x="7" y="92"/>
                                </a:cubicBezTo>
                                <a:close/>
                                <a:moveTo>
                                  <a:pt x="11" y="87"/>
                                </a:moveTo>
                                <a:cubicBezTo>
                                  <a:pt x="11" y="89"/>
                                  <a:pt x="9" y="91"/>
                                  <a:pt x="12" y="91"/>
                                </a:cubicBezTo>
                                <a:cubicBezTo>
                                  <a:pt x="12" y="90"/>
                                  <a:pt x="14" y="88"/>
                                  <a:pt x="11" y="87"/>
                                </a:cubicBezTo>
                                <a:close/>
                                <a:moveTo>
                                  <a:pt x="18" y="82"/>
                                </a:moveTo>
                                <a:cubicBezTo>
                                  <a:pt x="18" y="83"/>
                                  <a:pt x="17" y="85"/>
                                  <a:pt x="19" y="85"/>
                                </a:cubicBezTo>
                                <a:cubicBezTo>
                                  <a:pt x="18" y="84"/>
                                  <a:pt x="20" y="82"/>
                                  <a:pt x="18" y="82"/>
                                </a:cubicBezTo>
                                <a:close/>
                                <a:moveTo>
                                  <a:pt x="18" y="78"/>
                                </a:moveTo>
                                <a:cubicBezTo>
                                  <a:pt x="19" y="78"/>
                                  <a:pt x="17" y="80"/>
                                  <a:pt x="19" y="80"/>
                                </a:cubicBezTo>
                                <a:cubicBezTo>
                                  <a:pt x="19" y="79"/>
                                  <a:pt x="20" y="78"/>
                                  <a:pt x="18" y="78"/>
                                </a:cubicBezTo>
                                <a:close/>
                                <a:moveTo>
                                  <a:pt x="5" y="77"/>
                                </a:moveTo>
                                <a:cubicBezTo>
                                  <a:pt x="5" y="78"/>
                                  <a:pt x="3" y="79"/>
                                  <a:pt x="5" y="79"/>
                                </a:cubicBezTo>
                                <a:cubicBezTo>
                                  <a:pt x="5" y="79"/>
                                  <a:pt x="7" y="77"/>
                                  <a:pt x="5" y="77"/>
                                </a:cubicBezTo>
                                <a:close/>
                                <a:moveTo>
                                  <a:pt x="9" y="72"/>
                                </a:moveTo>
                                <a:cubicBezTo>
                                  <a:pt x="8" y="72"/>
                                  <a:pt x="11" y="74"/>
                                  <a:pt x="8" y="74"/>
                                </a:cubicBezTo>
                                <a:cubicBezTo>
                                  <a:pt x="10" y="74"/>
                                  <a:pt x="8" y="76"/>
                                  <a:pt x="9" y="77"/>
                                </a:cubicBezTo>
                                <a:cubicBezTo>
                                  <a:pt x="11" y="76"/>
                                  <a:pt x="10" y="74"/>
                                  <a:pt x="10" y="73"/>
                                </a:cubicBezTo>
                                <a:cubicBezTo>
                                  <a:pt x="10" y="73"/>
                                  <a:pt x="9" y="73"/>
                                  <a:pt x="9" y="72"/>
                                </a:cubicBezTo>
                                <a:close/>
                                <a:moveTo>
                                  <a:pt x="4" y="73"/>
                                </a:moveTo>
                                <a:cubicBezTo>
                                  <a:pt x="5" y="74"/>
                                  <a:pt x="3" y="75"/>
                                  <a:pt x="5" y="75"/>
                                </a:cubicBezTo>
                                <a:cubicBezTo>
                                  <a:pt x="5" y="74"/>
                                  <a:pt x="6" y="73"/>
                                  <a:pt x="4" y="73"/>
                                </a:cubicBezTo>
                                <a:close/>
                                <a:moveTo>
                                  <a:pt x="4" y="71"/>
                                </a:moveTo>
                                <a:cubicBezTo>
                                  <a:pt x="3" y="71"/>
                                  <a:pt x="3" y="73"/>
                                  <a:pt x="4" y="72"/>
                                </a:cubicBezTo>
                                <a:cubicBezTo>
                                  <a:pt x="4" y="72"/>
                                  <a:pt x="4" y="72"/>
                                  <a:pt x="4" y="71"/>
                                </a:cubicBezTo>
                                <a:close/>
                                <a:moveTo>
                                  <a:pt x="22" y="58"/>
                                </a:moveTo>
                                <a:cubicBezTo>
                                  <a:pt x="21" y="60"/>
                                  <a:pt x="20" y="65"/>
                                  <a:pt x="21" y="67"/>
                                </a:cubicBezTo>
                                <a:cubicBezTo>
                                  <a:pt x="22" y="64"/>
                                  <a:pt x="22" y="61"/>
                                  <a:pt x="22" y="58"/>
                                </a:cubicBezTo>
                                <a:close/>
                                <a:moveTo>
                                  <a:pt x="20" y="62"/>
                                </a:moveTo>
                                <a:cubicBezTo>
                                  <a:pt x="18" y="63"/>
                                  <a:pt x="18" y="66"/>
                                  <a:pt x="19" y="66"/>
                                </a:cubicBezTo>
                                <a:cubicBezTo>
                                  <a:pt x="19" y="65"/>
                                  <a:pt x="19" y="64"/>
                                  <a:pt x="20" y="62"/>
                                </a:cubicBezTo>
                                <a:close/>
                                <a:moveTo>
                                  <a:pt x="28" y="61"/>
                                </a:moveTo>
                                <a:cubicBezTo>
                                  <a:pt x="26" y="62"/>
                                  <a:pt x="26" y="65"/>
                                  <a:pt x="27" y="66"/>
                                </a:cubicBezTo>
                                <a:cubicBezTo>
                                  <a:pt x="27" y="64"/>
                                  <a:pt x="27" y="63"/>
                                  <a:pt x="28" y="61"/>
                                </a:cubicBezTo>
                                <a:close/>
                                <a:moveTo>
                                  <a:pt x="5" y="63"/>
                                </a:moveTo>
                                <a:cubicBezTo>
                                  <a:pt x="6" y="63"/>
                                  <a:pt x="4" y="64"/>
                                  <a:pt x="6" y="64"/>
                                </a:cubicBezTo>
                                <a:cubicBezTo>
                                  <a:pt x="6" y="64"/>
                                  <a:pt x="7" y="63"/>
                                  <a:pt x="5" y="63"/>
                                </a:cubicBezTo>
                                <a:close/>
                                <a:moveTo>
                                  <a:pt x="20" y="60"/>
                                </a:moveTo>
                                <a:cubicBezTo>
                                  <a:pt x="20" y="60"/>
                                  <a:pt x="19" y="60"/>
                                  <a:pt x="19" y="60"/>
                                </a:cubicBezTo>
                                <a:cubicBezTo>
                                  <a:pt x="19" y="60"/>
                                  <a:pt x="19" y="61"/>
                                  <a:pt x="19" y="61"/>
                                </a:cubicBezTo>
                                <a:cubicBezTo>
                                  <a:pt x="19" y="61"/>
                                  <a:pt x="19" y="61"/>
                                  <a:pt x="20" y="61"/>
                                </a:cubicBezTo>
                                <a:cubicBezTo>
                                  <a:pt x="20" y="61"/>
                                  <a:pt x="20" y="60"/>
                                  <a:pt x="20" y="60"/>
                                </a:cubicBezTo>
                                <a:close/>
                                <a:moveTo>
                                  <a:pt x="28" y="60"/>
                                </a:moveTo>
                                <a:cubicBezTo>
                                  <a:pt x="28" y="59"/>
                                  <a:pt x="26" y="58"/>
                                  <a:pt x="28" y="58"/>
                                </a:cubicBezTo>
                                <a:cubicBezTo>
                                  <a:pt x="27" y="58"/>
                                  <a:pt x="27" y="57"/>
                                  <a:pt x="28" y="57"/>
                                </a:cubicBezTo>
                                <a:cubicBezTo>
                                  <a:pt x="27" y="57"/>
                                  <a:pt x="27" y="57"/>
                                  <a:pt x="26" y="57"/>
                                </a:cubicBezTo>
                                <a:cubicBezTo>
                                  <a:pt x="27" y="58"/>
                                  <a:pt x="25" y="60"/>
                                  <a:pt x="27" y="60"/>
                                </a:cubicBezTo>
                                <a:cubicBezTo>
                                  <a:pt x="27" y="60"/>
                                  <a:pt x="27" y="59"/>
                                  <a:pt x="28" y="60"/>
                                </a:cubicBezTo>
                                <a:close/>
                                <a:moveTo>
                                  <a:pt x="18" y="56"/>
                                </a:moveTo>
                                <a:cubicBezTo>
                                  <a:pt x="18" y="56"/>
                                  <a:pt x="18" y="56"/>
                                  <a:pt x="17" y="56"/>
                                </a:cubicBezTo>
                                <a:cubicBezTo>
                                  <a:pt x="17" y="57"/>
                                  <a:pt x="17" y="57"/>
                                  <a:pt x="17" y="58"/>
                                </a:cubicBezTo>
                                <a:cubicBezTo>
                                  <a:pt x="18" y="58"/>
                                  <a:pt x="18" y="58"/>
                                  <a:pt x="18" y="58"/>
                                </a:cubicBezTo>
                                <a:cubicBezTo>
                                  <a:pt x="18" y="57"/>
                                  <a:pt x="18" y="57"/>
                                  <a:pt x="18" y="56"/>
                                </a:cubicBezTo>
                                <a:close/>
                                <a:moveTo>
                                  <a:pt x="19" y="56"/>
                                </a:moveTo>
                                <a:cubicBezTo>
                                  <a:pt x="20" y="56"/>
                                  <a:pt x="18" y="57"/>
                                  <a:pt x="20" y="57"/>
                                </a:cubicBezTo>
                                <a:cubicBezTo>
                                  <a:pt x="20" y="57"/>
                                  <a:pt x="21" y="56"/>
                                  <a:pt x="19" y="56"/>
                                </a:cubicBezTo>
                                <a:close/>
                                <a:moveTo>
                                  <a:pt x="23" y="56"/>
                                </a:moveTo>
                                <a:cubicBezTo>
                                  <a:pt x="22" y="56"/>
                                  <a:pt x="22" y="55"/>
                                  <a:pt x="22" y="54"/>
                                </a:cubicBezTo>
                                <a:cubicBezTo>
                                  <a:pt x="20" y="54"/>
                                  <a:pt x="20" y="57"/>
                                  <a:pt x="22" y="57"/>
                                </a:cubicBezTo>
                                <a:cubicBezTo>
                                  <a:pt x="22" y="57"/>
                                  <a:pt x="22" y="56"/>
                                  <a:pt x="23" y="56"/>
                                </a:cubicBezTo>
                                <a:close/>
                                <a:moveTo>
                                  <a:pt x="22" y="50"/>
                                </a:moveTo>
                                <a:cubicBezTo>
                                  <a:pt x="22" y="50"/>
                                  <a:pt x="22" y="50"/>
                                  <a:pt x="21" y="50"/>
                                </a:cubicBezTo>
                                <a:cubicBezTo>
                                  <a:pt x="21" y="50"/>
                                  <a:pt x="21" y="51"/>
                                  <a:pt x="21" y="51"/>
                                </a:cubicBezTo>
                                <a:cubicBezTo>
                                  <a:pt x="22" y="51"/>
                                  <a:pt x="22" y="51"/>
                                  <a:pt x="22" y="51"/>
                                </a:cubicBezTo>
                                <a:cubicBezTo>
                                  <a:pt x="22" y="51"/>
                                  <a:pt x="22" y="50"/>
                                  <a:pt x="22" y="50"/>
                                </a:cubicBezTo>
                                <a:close/>
                                <a:moveTo>
                                  <a:pt x="7" y="41"/>
                                </a:moveTo>
                                <a:cubicBezTo>
                                  <a:pt x="7" y="42"/>
                                  <a:pt x="7" y="42"/>
                                  <a:pt x="6" y="43"/>
                                </a:cubicBezTo>
                                <a:cubicBezTo>
                                  <a:pt x="7" y="43"/>
                                  <a:pt x="8" y="43"/>
                                  <a:pt x="8" y="43"/>
                                </a:cubicBezTo>
                                <a:cubicBezTo>
                                  <a:pt x="8" y="42"/>
                                  <a:pt x="8" y="41"/>
                                  <a:pt x="7" y="41"/>
                                </a:cubicBezTo>
                                <a:close/>
                                <a:moveTo>
                                  <a:pt x="16" y="39"/>
                                </a:moveTo>
                                <a:cubicBezTo>
                                  <a:pt x="15" y="39"/>
                                  <a:pt x="14" y="39"/>
                                  <a:pt x="14" y="39"/>
                                </a:cubicBezTo>
                                <a:cubicBezTo>
                                  <a:pt x="14" y="40"/>
                                  <a:pt x="14" y="40"/>
                                  <a:pt x="16" y="40"/>
                                </a:cubicBezTo>
                                <a:cubicBezTo>
                                  <a:pt x="16" y="40"/>
                                  <a:pt x="16" y="40"/>
                                  <a:pt x="16" y="39"/>
                                </a:cubicBezTo>
                                <a:close/>
                                <a:moveTo>
                                  <a:pt x="8" y="35"/>
                                </a:moveTo>
                                <a:cubicBezTo>
                                  <a:pt x="8" y="36"/>
                                  <a:pt x="8" y="37"/>
                                  <a:pt x="7" y="38"/>
                                </a:cubicBezTo>
                                <a:cubicBezTo>
                                  <a:pt x="8" y="38"/>
                                  <a:pt x="8" y="38"/>
                                  <a:pt x="9" y="38"/>
                                </a:cubicBezTo>
                                <a:cubicBezTo>
                                  <a:pt x="8" y="37"/>
                                  <a:pt x="10" y="35"/>
                                  <a:pt x="8" y="35"/>
                                </a:cubicBezTo>
                                <a:close/>
                                <a:moveTo>
                                  <a:pt x="6" y="31"/>
                                </a:moveTo>
                                <a:cubicBezTo>
                                  <a:pt x="6" y="32"/>
                                  <a:pt x="5" y="33"/>
                                  <a:pt x="7" y="34"/>
                                </a:cubicBezTo>
                                <a:cubicBezTo>
                                  <a:pt x="6" y="33"/>
                                  <a:pt x="8" y="31"/>
                                  <a:pt x="6" y="31"/>
                                </a:cubicBezTo>
                                <a:close/>
                                <a:moveTo>
                                  <a:pt x="10" y="30"/>
                                </a:moveTo>
                                <a:cubicBezTo>
                                  <a:pt x="10" y="31"/>
                                  <a:pt x="10" y="32"/>
                                  <a:pt x="9" y="32"/>
                                </a:cubicBezTo>
                                <a:cubicBezTo>
                                  <a:pt x="10" y="32"/>
                                  <a:pt x="10" y="32"/>
                                  <a:pt x="11" y="32"/>
                                </a:cubicBezTo>
                                <a:cubicBezTo>
                                  <a:pt x="11" y="31"/>
                                  <a:pt x="12" y="30"/>
                                  <a:pt x="10" y="30"/>
                                </a:cubicBezTo>
                                <a:close/>
                                <a:moveTo>
                                  <a:pt x="14" y="26"/>
                                </a:moveTo>
                                <a:cubicBezTo>
                                  <a:pt x="14" y="27"/>
                                  <a:pt x="13" y="28"/>
                                  <a:pt x="15" y="27"/>
                                </a:cubicBezTo>
                                <a:cubicBezTo>
                                  <a:pt x="15" y="27"/>
                                  <a:pt x="16" y="26"/>
                                  <a:pt x="14" y="26"/>
                                </a:cubicBezTo>
                                <a:close/>
                                <a:moveTo>
                                  <a:pt x="16" y="21"/>
                                </a:moveTo>
                                <a:cubicBezTo>
                                  <a:pt x="16" y="22"/>
                                  <a:pt x="14" y="24"/>
                                  <a:pt x="16" y="24"/>
                                </a:cubicBezTo>
                                <a:cubicBezTo>
                                  <a:pt x="16" y="23"/>
                                  <a:pt x="18" y="21"/>
                                  <a:pt x="16" y="21"/>
                                </a:cubicBezTo>
                                <a:close/>
                                <a:moveTo>
                                  <a:pt x="20" y="20"/>
                                </a:moveTo>
                                <a:cubicBezTo>
                                  <a:pt x="21" y="21"/>
                                  <a:pt x="19" y="23"/>
                                  <a:pt x="21" y="23"/>
                                </a:cubicBezTo>
                                <a:cubicBezTo>
                                  <a:pt x="21" y="22"/>
                                  <a:pt x="22" y="21"/>
                                  <a:pt x="20" y="20"/>
                                </a:cubicBezTo>
                                <a:close/>
                                <a:moveTo>
                                  <a:pt x="10" y="20"/>
                                </a:moveTo>
                                <a:cubicBezTo>
                                  <a:pt x="8" y="20"/>
                                  <a:pt x="8" y="22"/>
                                  <a:pt x="10" y="21"/>
                                </a:cubicBezTo>
                                <a:cubicBezTo>
                                  <a:pt x="10" y="21"/>
                                  <a:pt x="10" y="21"/>
                                  <a:pt x="10" y="20"/>
                                </a:cubicBezTo>
                                <a:close/>
                                <a:moveTo>
                                  <a:pt x="6" y="18"/>
                                </a:moveTo>
                                <a:cubicBezTo>
                                  <a:pt x="6" y="18"/>
                                  <a:pt x="5" y="18"/>
                                  <a:pt x="5" y="18"/>
                                </a:cubicBezTo>
                                <a:cubicBezTo>
                                  <a:pt x="6" y="18"/>
                                  <a:pt x="5" y="19"/>
                                  <a:pt x="6" y="19"/>
                                </a:cubicBezTo>
                                <a:cubicBezTo>
                                  <a:pt x="6" y="19"/>
                                  <a:pt x="6" y="19"/>
                                  <a:pt x="6" y="18"/>
                                </a:cubicBezTo>
                                <a:close/>
                                <a:moveTo>
                                  <a:pt x="22" y="10"/>
                                </a:moveTo>
                                <a:cubicBezTo>
                                  <a:pt x="21" y="11"/>
                                  <a:pt x="20" y="14"/>
                                  <a:pt x="22" y="15"/>
                                </a:cubicBezTo>
                                <a:cubicBezTo>
                                  <a:pt x="22" y="13"/>
                                  <a:pt x="22" y="12"/>
                                  <a:pt x="22" y="10"/>
                                </a:cubicBezTo>
                                <a:close/>
                                <a:moveTo>
                                  <a:pt x="12" y="9"/>
                                </a:moveTo>
                                <a:cubicBezTo>
                                  <a:pt x="12" y="9"/>
                                  <a:pt x="11" y="9"/>
                                  <a:pt x="11" y="9"/>
                                </a:cubicBezTo>
                                <a:cubicBezTo>
                                  <a:pt x="11" y="9"/>
                                  <a:pt x="11" y="10"/>
                                  <a:pt x="11" y="10"/>
                                </a:cubicBezTo>
                                <a:cubicBezTo>
                                  <a:pt x="11" y="10"/>
                                  <a:pt x="11" y="10"/>
                                  <a:pt x="12" y="10"/>
                                </a:cubicBezTo>
                                <a:cubicBezTo>
                                  <a:pt x="12" y="10"/>
                                  <a:pt x="12" y="9"/>
                                  <a:pt x="12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3" o:spid="_x0000_s1026" style="position:absolute;margin-left:681.35pt;margin-top:20.5pt;width:183.05pt;height:235.1pt;z-index:251645939" coordorigin="6,6" coordsize="4389,5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">
                <v:shape id="Freeform 1014" o:spid="_x0000_s1027" style="position:absolute;left:2339;top:1795;width:24;height:59;visibility:visible;mso-wrap-style:square;v-text-anchor:top" coordsize="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d1E8EA&#10;AADdAAAADwAAAGRycy9kb3ducmV2LnhtbERP24rCMBB9F/yHMMK+iKYKFqlGEWFXwScvHzA0Y1Js&#10;JrWJWv9+Iyzs2xzOdZbrztXiSW2oPCuYjDMQxKXXFRsFl/P3aA4iRGSNtWdS8KYA61W/t8RC+xcf&#10;6XmKRqQQDgUqsDE2hZShtOQwjH1DnLirbx3GBFsjdYuvFO5qOc2yXDqsODVYbGhrqbydHk6Bud9M&#10;NdzNju+f7WGSH2z3iKVV6mvQbRYgInXxX/zn3us0fzbP4fNNOkG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ndRPBAAAA3QAAAA8AAAAAAAAAAAAAAAAAmAIAAGRycy9kb3du&#10;cmV2LnhtbFBLBQYAAAAABAAEAPUAAACGAwAAAAA=&#10;" path="m3,10c2,8,,2,2,v,4,2,6,1,10xe" fillcolor="#02a0bf" stroked="f">
                  <v:path arrowok="t" o:connecttype="custom" o:connectlocs="18,59;12,0;18,59" o:connectangles="0,0,0"/>
                </v:shape>
                <v:shape id="Freeform 1015" o:spid="_x0000_s1028" style="position:absolute;left:2327;top:1813;width:18;height:36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IuMMQA&#10;AADdAAAADwAAAGRycy9kb3ducmV2LnhtbERPS4vCMBC+C/sfwix403RFXa1GWQVFxIuPg8exGdti&#10;MylNrNVfv1kQ9jYf33Om88YUoqbK5ZYVfHUjEMSJ1TmnCk7HVWcEwnlkjYVlUvAkB/PZR2uKsbYP&#10;3lN98KkIIexiVJB5X8ZSuiQjg65rS+LAXW1l0AdYpVJX+AjhppC9KBpKgzmHhgxLWmaU3A53o6Be&#10;7sfHbUmnRf165qv167zdXfpKtT+bnwkIT43/F7/dGx3mD0bf8PdNOE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iLjDEAAAA3QAAAA8AAAAAAAAAAAAAAAAAmAIAAGRycy9k&#10;b3ducmV2LnhtbFBLBQYAAAAABAAEAPUAAACJAwAAAAA=&#10;" path="m2,6c,6,1,2,1,v2,1,,4,1,6xe" fillcolor="#02a0bf" stroked="f">
                  <v:path arrowok="t" o:connecttype="custom" o:connectlocs="12,36;6,0;12,36" o:connectangles="0,0,0"/>
                </v:shape>
                <v:shape id="Freeform 1016" o:spid="_x0000_s1029" style="position:absolute;left:2309;top:1612;width:12;height:71;visibility:visible;mso-wrap-style:square;v-text-anchor:top" coordsize="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FSW8cA&#10;AADdAAAADwAAAGRycy9kb3ducmV2LnhtbESPQWvCQBCF74X+h2UKvdVNhVqbuooIgYIn0yr0NmSn&#10;2dDsbJrdxuivdw6Ctxnem/e+WaxG36qB+tgENvA8yUARV8E2XBv4+iye5qBiQrbYBiYDJ4qwWt7f&#10;LTC34cg7GspUKwnhmKMBl1KXax0rRx7jJHTEov2E3mOSta+17fEo4b7V0yybaY8NS4PDjjaOqt/y&#10;3xvw29n5bf9duHJY29e/5lTQ4bA35vFhXL+DSjSmm/l6/WEF/2Uuu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RUlvHAAAA3QAAAA8AAAAAAAAAAAAAAAAAmAIAAGRy&#10;cy9kb3ducmV2LnhtbFBLBQYAAAAABAAEAPUAAACMAwAAAAA=&#10;" path="m2,12c,10,,2,2,v,4,,8,,12xe" fillcolor="#02a0bf" stroked="f">
                  <v:path arrowok="t" o:connecttype="custom" o:connectlocs="12,71;12,0;12,71" o:connectangles="0,0,0"/>
                </v:shape>
                <v:shape id="Freeform 1017" o:spid="_x0000_s1030" style="position:absolute;left:2239;top:1612;width:11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/VcIA&#10;AADdAAAADwAAAGRycy9kb3ducmV2LnhtbERPS2vCQBC+C/0PyxS86caCr+gqVggIOaix0OuQHZPQ&#10;7GzIbpP4712h0Nt8fM/Z7gdTi45aV1lWMJtGIIhzqysuFHzdkskKhPPIGmvLpOBBDva7t9EWY217&#10;vlKX+UKEEHYxKii9b2IpXV6SQTe1DXHg7rY16ANsC6lb7EO4qeVHFC2kwYpDQ4kNHUvKf7JfoyBL&#10;k+XhaL75It0tup5n69R+aqXG78NhA8LT4P/Ff+6TDvPnqzW8vgkny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79VwgAAAN0AAAAPAAAAAAAAAAAAAAAAAJgCAABkcnMvZG93&#10;bnJldi54bWxQSwUGAAAAAAQABAD1AAAAhwMAAAAA&#10;" path="m1,4c,4,1,2,,1,2,,1,3,1,4xe" fillcolor="#02a0bf" stroked="f">
                  <v:path arrowok="t" o:connecttype="custom" o:connectlocs="6,24;0,6;6,24" o:connectangles="0,0,0"/>
                </v:shape>
                <v:shape id="Freeform 1018" o:spid="_x0000_s1031" style="position:absolute;left:2221;top:1477;width:29;height:59;visibility:visible;mso-wrap-style:square;v-text-anchor:top" coordsize="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0tscUA&#10;AADdAAAADwAAAGRycy9kb3ducmV2LnhtbESPT2vCQBDF70K/wzIFL1I3CopNXUVKBU/iP+h1yI7Z&#10;0OxsyG5N/PbOQfA2w3vz3m+W697X6kZtrAIbmIwzUMRFsBWXBi7n7ccCVEzIFuvAZOBOEdart8ES&#10;cxs6PtLtlEolIRxzNOBSanKtY+HIYxyHhli0a2g9JlnbUtsWOwn3tZ5m2Vx7rFgaHDb07aj4O/17&#10;A1Vz+f0Jk65w9XW7OxwPo83e740ZvvebL1CJ+vQyP693VvBnn8Iv38gI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S2xxQAAAN0AAAAPAAAAAAAAAAAAAAAAAJgCAABkcnMv&#10;ZG93bnJldi54bWxQSwUGAAAAAAQABAD1AAAAigMAAAAA&#10;" path="m3,10c,8,5,4,2,3,4,3,2,,4,1v1,3,,7,-1,9xe" fillcolor="#02a0bf" stroked="f">
                  <v:path arrowok="t" o:connecttype="custom" o:connectlocs="17,59;12,18;23,6;17,59" o:connectangles="0,0,0,0"/>
                </v:shape>
                <v:shape id="Freeform 1019" o:spid="_x0000_s1032" style="position:absolute;left:2250;top:1347;width:18;height:29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H68cIA&#10;AADdAAAADwAAAGRycy9kb3ducmV2LnhtbERPTWvCQBC9F/wPyxS8NZsISo2uUoSgeCmNUnocsmMS&#10;zM7G3VXjv+8Khd7m8T5nuR5MJ27kfGtZQZakIIgrq1uuFRwPxds7CB+QNXaWScGDPKxXo5cl5tre&#10;+YtuZahFDGGfo4ImhD6X0lcNGfSJ7Ykjd7LOYIjQ1VI7vMdw08lJms6kwZZjQ4M9bRqqzuXVKCj6&#10;rNj77Y5+PsmF78uprMqiVWr8OnwsQAQawr/4z73Tcf50nsHzm3i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MfrxwgAAAN0AAAAPAAAAAAAAAAAAAAAAAJgCAABkcnMvZG93&#10;bnJldi54bWxQSwUGAAAAAAQABAD1AAAAhwMAAAAA&#10;" path="m2,5c,5,2,1,1,,3,,2,3,2,5xe" fillcolor="#02a0bf" stroked="f">
                  <v:path arrowok="t" o:connecttype="custom" o:connectlocs="12,29;6,0;12,29" o:connectangles="0,0,0"/>
                </v:shape>
                <v:shape id="Freeform 1020" o:spid="_x0000_s1033" style="position:absolute;left:2286;top:1347;width:12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7+cIA&#10;AADdAAAADwAAAGRycy9kb3ducmV2LnhtbERPTWvCQBC9C/6HZYTedKPQWlNXUSFQyEGNhV6H7JgE&#10;s7Mhuybpv+8Kgrd5vM9ZbwdTi45aV1lWMJ9FIIhzqysuFPxckuknCOeRNdaWScEfOdhuxqM1xtr2&#10;fKYu84UIIexiVFB638RSurwkg25mG+LAXW1r0AfYFlK32IdwU8tFFH1IgxWHhhIbOpSU37K7UZCl&#10;yXJ3ML98ku4SnY/zVWr3Wqm3ybD7AuFp8C/x0/2tw/z31QIe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hrv5wgAAAN0AAAAPAAAAAAAAAAAAAAAAAJgCAABkcnMvZG93&#10;bnJldi54bWxQSwUGAAAAAAQABAD1AAAAhwMAAAAA&#10;" path="m1,3c,4,1,1,,,2,,1,2,1,3xe" fillcolor="#02a0bf" stroked="f">
                  <v:path arrowok="t" o:connecttype="custom" o:connectlocs="6,17;0,0;6,17" o:connectangles="0,0,0"/>
                </v:shape>
                <v:shape id="Freeform 1021" o:spid="_x0000_s1034" style="position:absolute;left:2339;top:1329;width:6;height:3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GVasUA&#10;AADdAAAADwAAAGRycy9kb3ducmV2LnhtbERPTWvCQBC9C/6HZYTedKPFotFVSrFoQVBjCzkO2TFJ&#10;m51Ns1uT/nu3UPA2j/c5y3VnKnGlxpWWFYxHEQjizOqScwXv59fhDITzyBory6TglxysV/3eEmNt&#10;Wz7RNfG5CCHsYlRQeF/HUrqsIINuZGviwF1sY9AH2ORSN9iGcFPJSRQ9SYMlh4YCa3opKPtKfoyC&#10;jfFb2+0/9t+H9E23yTidfh53Sj0MuucFCE+dv4v/3Tsd5k/nj/D3TTh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oZVqxQAAAN0AAAAPAAAAAAAAAAAAAAAAAJgCAABkcnMv&#10;ZG93bnJldi54bWxQSwUGAAAAAAQABAD1AAAAigMAAAAA&#10;" path="m1,5c,6,1,2,1,1v,-1,,3,,4xe" fillcolor="#02a0bf" stroked="f">
                  <v:path arrowok="t" o:connecttype="custom" o:connectlocs="6,29;6,6;6,29" o:connectangles="0,0,0"/>
                </v:shape>
                <v:shape id="Freeform 1022" o:spid="_x0000_s1035" style="position:absolute;left:2274;top:1252;width:18;height:41;visibility:visible;mso-wrap-style:square;v-text-anchor:top" coordsize="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a+VMYA&#10;AADdAAAADwAAAGRycy9kb3ducmV2LnhtbERPTWvCQBC9C/0PyxS8mU1Fi01dpVQUDxKsFdvehuw0&#10;CWZnQ3Y1sb/eFYTe5vE+ZzrvTCXO1LjSsoKnKAZBnFldcq5g/7kcTEA4j6yxskwKLuRgPnvoTTHR&#10;tuUPOu98LkIIuwQVFN7XiZQuK8igi2xNHLhf2xj0ATa51A22IdxUchjHz9JgyaGhwJreC8qOu5NR&#10;0K42E/t92B4Xi5S+9OovbX+GqVL9x+7tFYSnzv+L7+61DvPHLyO4fRNO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a+VMYAAADdAAAADwAAAAAAAAAAAAAAAACYAgAAZHJz&#10;L2Rvd25yZXYueG1sUEsFBgAAAAAEAAQA9QAAAIsDAAAAAA==&#10;" path="m2,7c,6,2,2,1,,3,1,2,5,2,7xe" fillcolor="#02a0bf" stroked="f">
                  <v:path arrowok="t" o:connecttype="custom" o:connectlocs="12,41;6,0;12,41" o:connectangles="0,0,0"/>
                </v:shape>
                <v:shape id="Freeform 1023" o:spid="_x0000_s1036" style="position:absolute;left:2286;top:1205;width:18;height:23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eEAcQA&#10;AADdAAAADwAAAGRycy9kb3ducmV2LnhtbERPTU/CQBC9m/AfNkPCTbYSK1pZCGhMgBvVeB53x7a2&#10;O9t0Fyj8epbEhNu8vM+ZLXrbiAN1vnKs4GGcgCDWzlRcKPj6/Lh/BuEDssHGMSk4kYfFfHA3w8y4&#10;I+/okIdCxBD2GSooQ2gzKb0uyaIfu5Y4cr+usxgi7AppOjzGcNvISZI8SYsVx4YSW3orSdf53iqY&#10;vP/U25X+s9/1+Zw+5rvNNNUbpUbDfvkKIlAfbuJ/99rE+elLCtdv4gl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nhAHEAAAA3QAAAA8AAAAAAAAAAAAAAAAAmAIAAGRycy9k&#10;b3ducmV2LnhtbFBLBQYAAAAABAAEAPUAAACJAwAAAAA=&#10;" path="m2,3c,4,1,1,1,,3,,2,2,2,3xe" fillcolor="#02a0bf" stroked="f">
                  <v:path arrowok="t" o:connecttype="custom" o:connectlocs="12,17;6,0;12,17" o:connectangles="0,0,0"/>
                </v:shape>
                <v:shape id="Freeform 1024" o:spid="_x0000_s1037" style="position:absolute;left:2351;top:1158;width:18;height:35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cddsQA&#10;AADdAAAADwAAAGRycy9kb3ducmV2LnhtbERPTYvCMBC9C/sfwix409RFRatRVHBZZC9WDx7HZmyL&#10;zaQ02Vr99WZB8DaP9znzZWtK0VDtCssKBv0IBHFqdcGZguNh25uAcB5ZY2mZFNzJwXLx0ZljrO2N&#10;99QkPhMhhF2MCnLvq1hKl+Zk0PVtRRy4i60N+gDrTOoabyHclPIrisbSYMGhIceKNjml1+TPKGg2&#10;++lhV9Fx3Tzuxfb7cdr9nodKdT/b1QyEp9a/xS/3jw7zR9Mx/H8TTp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3HXbEAAAA3QAAAA8AAAAAAAAAAAAAAAAAmAIAAGRycy9k&#10;b3ducmV2LnhtbFBLBQYAAAAABAAEAPUAAACJAwAAAAA=&#10;" path="m2,6c,5,1,1,1,v2,,,4,1,6xe" fillcolor="#02a0bf" stroked="f">
                  <v:path arrowok="t" o:connecttype="custom" o:connectlocs="12,35;6,0;12,35" o:connectangles="0,0,0"/>
                </v:shape>
                <v:shape id="Freeform 1025" o:spid="_x0000_s1038" style="position:absolute;left:2298;top:1164;width:17;height:29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THHsMA&#10;AADdAAAADwAAAGRycy9kb3ducmV2LnhtbERPTWvCQBC9C/6HZQq9mU0Ea5u6ESkEpRcxltLjkB2T&#10;0Oxsurtq+u/dQsHbPN7nrNaj6cWFnO8sK8iSFARxbXXHjYKPYzl7BuEDssbeMin4JQ/rYjpZYa7t&#10;lQ90qUIjYgj7HBW0IQy5lL5uyaBP7EAcuZN1BkOErpHa4TWGm17O0/RJGuw4NrQ40FtL9Xd1NgrK&#10;ISvf/XZHX3ty4fPnVNVV2Sn1+DBuXkEEGsNd/O/e6Th/8bKEv2/iC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THHsMAAADdAAAADwAAAAAAAAAAAAAAAACYAgAAZHJzL2Rv&#10;d25yZXYueG1sUEsFBgAAAAAEAAQA9QAAAIgDAAAAAA==&#10;" path="m2,5c,5,2,1,1,,3,,2,3,2,5xe" fillcolor="#02a0bf" stroked="f">
                  <v:path arrowok="t" o:connecttype="custom" o:connectlocs="11,29;6,0;11,29" o:connectangles="0,0,0"/>
                </v:shape>
                <v:shape id="Freeform 1026" o:spid="_x0000_s1039" style="position:absolute;left:2333;top:1146;width:12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6ME8UA&#10;AADdAAAADwAAAGRycy9kb3ducmV2LnhtbESPT4vCQAzF78J+hyELe9OpC+uf6iiuICx4UKvgNXRi&#10;W+xkSmdW67c3B8Fbwnt575f5snO1ulEbKs8GhoMEFHHubcWFgdNx05+AChHZYu2ZDDwowHLx0Ztj&#10;av2dD3TLYqEkhEOKBsoYm1TrkJfkMAx8QyzaxbcOo6xtoW2Ldwl3tf5OkpF2WLE0lNjQuqT8mv07&#10;A9l2M16t3Zn3OhyTw2443fpfa8zXZ7eagYrUxbf5df1nBf9nKrjyjYy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bowTxQAAAN0AAAAPAAAAAAAAAAAAAAAAAJgCAABkcnMv&#10;ZG93bnJldi54bWxQSwUGAAAAAAQABAD1AAAAigMAAAAA&#10;" path="m2,3c,4,1,2,1,1,2,,1,3,2,3xe" fillcolor="#02a0bf" stroked="f">
                  <v:path arrowok="t" o:connecttype="custom" o:connectlocs="12,17;6,6;12,17" o:connectangles="0,0,0"/>
                </v:shape>
                <v:shape id="Freeform 1027" o:spid="_x0000_s1040" style="position:absolute;left:2274;top:1099;width:6;height:65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HUnMUA&#10;AADdAAAADwAAAGRycy9kb3ducmV2LnhtbERPTWvCQBC9C/0PyxR6M5tatDF1FRGE1gqlqUKPQ3ZM&#10;QrOzIbvG6K/vCoK3ebzPmS16U4uOWldZVvAcxSCIc6srLhTsftbDBITzyBpry6TgTA4W84fBDFNt&#10;T/xNXeYLEULYpaig9L5JpXR5SQZdZBviwB1sa9AH2BZSt3gK4aaWozieSIMVh4YSG1qVlP9lR6Pg&#10;Jd+80vFySD5/NyNcbb/GXb3/UOrpsV++gfDU+7v45n7XYf54OoXrN+EE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dScxQAAAN0AAAAPAAAAAAAAAAAAAAAAAJgCAABkcnMv&#10;ZG93bnJldi54bWxQSwUGAAAAAAQABAD1AAAAigMAAAAA&#10;" path="m1,11c,10,,2,1,v,4,,8,,11xe" fillcolor="#02a0bf" stroked="f">
                  <v:path arrowok="t" o:connecttype="custom" o:connectlocs="6,65;6,0;6,65" o:connectangles="0,0,0"/>
                </v:shape>
                <v:shape id="Freeform 1028" o:spid="_x0000_s1041" style="position:absolute;left:2351;top:1116;width:12;height:3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dwm8cA&#10;AADdAAAADwAAAGRycy9kb3ducmV2LnhtbESPQWvCQBCF74X+h2UKvdWNkYYSXUUKhR6EtmoRb2N2&#10;TILZ2XR3q6m/vnMo9DbDe/PeN7PF4Dp1phBbzwbGowwUceVty7WB7ebl4QlUTMgWO89k4IciLOa3&#10;NzMsrb/wB53XqVYSwrFEA01Kfal1rBpyGEe+Jxbt6IPDJGuotQ14kXDX6TzLCu2wZWlosKfnhqrT&#10;+tsZoLf8+vWIxe5zT+95uG7DZEUHY+7vhuUUVKIh/Zv/rl+t4BeZ8Ms3MoK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ncJvHAAAA3QAAAA8AAAAAAAAAAAAAAAAAmAIAAGRy&#10;cy9kb3ducmV2LnhtbFBLBQYAAAAABAAEAPUAAACMAwAAAAA=&#10;" path="m2,6c,5,1,3,,2,1,3,,,2,1v,2,,3,,5xe" fillcolor="#02a0bf" stroked="f">
                  <v:path arrowok="t" o:connecttype="custom" o:connectlocs="12,36;0,12;12,6;12,36" o:connectangles="0,0,0,0"/>
                </v:shape>
                <v:shape id="Freeform 1029" o:spid="_x0000_s1042" style="position:absolute;left:2244;top:1022;width:30;height:112;visibility:visible;mso-wrap-style:square;v-text-anchor:top" coordsize="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eTh8QA&#10;AADdAAAADwAAAGRycy9kb3ducmV2LnhtbERPTWvCQBC9C/0PyxR6M5v0EG3qKqU0tAg9qE3OQ3ZM&#10;gtnZNLs18d93BcHbPN7nrDaT6cSZBtdaVpBEMQjiyuqWawU/h3y+BOE8ssbOMim4kIPN+mG2wkzb&#10;kXd03vtahBB2GSpovO8zKV3VkEEX2Z44cEc7GPQBDrXUA44h3HTyOY5TabDl0NBgT+8NVaf9n1GQ&#10;fyTHS2K2i8/itCx3L9+F+S1zpZ4ep7dXEJ4mfxff3F86zE/jBK7fhB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Hk4fEAAAA3QAAAA8AAAAAAAAAAAAAAAAAmAIAAGRycy9k&#10;b3ducmV2LnhtbFBLBQYAAAAABAAEAPUAAACJAwAAAAA=&#10;" path="m3,11v,-1,,-2,,-2c3,13,3,13,2,19,,14,2,6,2,,3,,3,,4,v,1,-2,2,,2c2,3,5,3,4,5,3,5,3,5,2,5v,1,,1,,2c2,8,4,7,5,7v,2,,4,-2,4xe" fillcolor="#02a0bf" stroked="f">
                  <v:path arrowok="t" o:connecttype="custom" o:connectlocs="18,65;18,53;12,112;12,0;24,0;24,12;24,29;12,29;12,41;30,41;18,65" o:connectangles="0,0,0,0,0,0,0,0,0,0,0"/>
                </v:shape>
                <v:shape id="Freeform 1030" o:spid="_x0000_s1043" style="position:absolute;left:2345;top:1045;width:12;height:71;visibility:visible;mso-wrap-style:square;v-text-anchor:top" coordsize="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8Hl8QA&#10;AADdAAAADwAAAGRycy9kb3ducmV2LnhtbERPTWvCQBC9F/oflil4qxs9pDV1E0QIFDyZVsHbkJ1m&#10;g9nZmN3G6K/vFgq9zeN9zrqYbCdGGnzrWMFinoAgrp1uuVHw+VE+v4LwAVlj55gU3MhDkT8+rDHT&#10;7sp7GqvQiBjCPkMFJoQ+k9LXhiz6ueuJI/flBoshwqGResBrDLedXCZJKi22HBsM9rQ1VJ+rb6vA&#10;7tL76nAqTTVu9MulvZV0PB6Umj1NmzcQgabwL/5zv+s4P02W8PtNP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PB5fEAAAA3QAAAA8AAAAAAAAAAAAAAAAAmAIAAGRycy9k&#10;b3ducmV2LnhtbFBLBQYAAAAABAAEAPUAAACJAwAAAAA=&#10;" path="m2,12c,10,,2,2,v,4,,8,,12xe" fillcolor="#02a0bf" stroked="f">
                  <v:path arrowok="t" o:connecttype="custom" o:connectlocs="12,71;12,0;12,71" o:connectangles="0,0,0"/>
                </v:shape>
                <v:shape id="Freeform 1031" o:spid="_x0000_s1044" style="position:absolute;left:2298;top:1087;width:17;height:23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1NFcQA&#10;AADdAAAADwAAAGRycy9kb3ducmV2LnhtbERPyW7CMBC9V+o/WIPUW3GgbAoY1EVIpTcC4jzY0yRN&#10;PI5iFwJfXyNV4jZPb53FqrO1OFHrS8cKBv0EBLF2puRcwX63fp6B8AHZYO2YFFzIw2r5+LDA1Lgz&#10;b+mUhVzEEPYpKihCaFIpvS7Iou+7hjhy3661GCJsc2laPMdwW8thkkykxZJjQ4ENvRekq+zXKhh+&#10;HKuvN/1jD9X1Oh5l2810rDdKPfW61zmIQF24i//dnybOnyQvcPs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tTRXEAAAA3QAAAA8AAAAAAAAAAAAAAAAAmAIAAGRycy9k&#10;b3ducmV2LnhtbFBLBQYAAAAABAAEAPUAAACJAwAAAAA=&#10;" path="m2,4c,4,1,1,1,,3,,2,3,2,4xe" fillcolor="#02a0bf" stroked="f">
                  <v:path arrowok="t" o:connecttype="custom" o:connectlocs="11,23;6,0;11,23" o:connectangles="0,0,0"/>
                </v:shape>
                <v:shape id="Freeform 1032" o:spid="_x0000_s1045" style="position:absolute;left:2227;top:1081;width:6;height:23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98YsQA&#10;AADdAAAADwAAAGRycy9kb3ducmV2LnhtbESPT4vCMBDF74LfIYzgRTRdEZHaKKIIi+zFP3gemrEt&#10;NpPSpJrdT28WBG8zvPd+8yZbB1OLB7Wusqzga5KAIM6trrhQcDnvxwsQziNrrC2Tgl9ysF71exmm&#10;2j75SI+TL0SEsEtRQel9k0rp8pIMuoltiKN2s61BH9e2kLrFZ4SbWk6TZC4NVhwvlNjQtqT8fupM&#10;pOS3e5jtzejyYw/XEe5Ct/sLSg0HYbME4Sn4j/md/tax/jyZwf83cQS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PfGLEAAAA3QAAAA8AAAAAAAAAAAAAAAAAmAIAAGRycy9k&#10;b3ducmV2LnhtbFBLBQYAAAAABAAEAPUAAACJAwAAAAA=&#10;" path="m1,4c,4,,4,,4,,3,,1,,,,,,,1,v,1,,3,,4xe" fillcolor="#02a0bf" stroked="f">
                  <v:path arrowok="t" o:connecttype="custom" o:connectlocs="6,23;0,23;0,0;6,0;6,23" o:connectangles="0,0,0,0,0"/>
                </v:shape>
                <v:shape id="Freeform 1033" o:spid="_x0000_s1046" style="position:absolute;left:2315;top:1016;width:12;height:77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82PMMA&#10;AADdAAAADwAAAGRycy9kb3ducmV2LnhtbERPS4vCMBC+C/6HMMLeNLXgg65RFkEQ97BYFTwOzWzb&#10;tZnUJmrdX28Ewdt8fM+ZLVpTiSs1rrSsYDiIQBBnVpecK9jvVv0pCOeRNVaWScGdHCzm3c4ME21v&#10;vKVr6nMRQtglqKDwvk6kdFlBBt3A1sSB+7WNQR9gk0vd4C2Em0rGUTSWBksODQXWtCwoO6UXoyCt&#10;T4fjBnnyd4/P9P1/tj+xWSv10Wu/PkF4av1b/HKvdZg/jkb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82PMMAAADdAAAADwAAAAAAAAAAAAAAAACYAgAAZHJzL2Rv&#10;d25yZXYueG1sUEsFBgAAAAAEAAQA9QAAAIgDAAAAAA==&#10;" path="m2,13c,11,,3,2,v,5,,9,,13xe" fillcolor="#02a0bf" stroked="f">
                  <v:path arrowok="t" o:connecttype="custom" o:connectlocs="12,77;12,0;12,77" o:connectangles="0,0,0"/>
                </v:shape>
                <v:shape id="Freeform 1034" o:spid="_x0000_s1047" style="position:absolute;left:2268;top:1051;width:18;height:42;visibility:visible;mso-wrap-style:square;v-text-anchor:top" coordsize="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dxQ8UA&#10;AADdAAAADwAAAGRycy9kb3ducmV2LnhtbERPS2vCQBC+F/oflin0Zjb1ECR1FVEqHkqoD6rehuyY&#10;BLOzIbua1F/vCkJv8/E9ZzztTS2u1LrKsoKPKAZBnFtdcaFgt/0ajEA4j6yxtkwK/sjBdPL6MsZU&#10;247XdN34QoQQdikqKL1vUildXpJBF9mGOHAn2xr0AbaF1C12IdzUchjHiTRYcWgosaF5Sfl5czEK&#10;uuX3yB5+f86LRUZ7vbxl3XGYKfX+1s8+QXjq/b/46V7pMD+JE3h8E06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3FDxQAAAN0AAAAPAAAAAAAAAAAAAAAAAJgCAABkcnMv&#10;ZG93bnJldi54bWxQSwUGAAAAAAQABAD1AAAAigMAAAAA&#10;" path="m2,7c,7,2,2,1,,3,1,2,5,2,7xe" fillcolor="#02a0bf" stroked="f">
                  <v:path arrowok="t" o:connecttype="custom" o:connectlocs="12,42;6,0;12,42" o:connectangles="0,0,0"/>
                </v:shape>
                <v:shape id="Freeform 1035" o:spid="_x0000_s1048" style="position:absolute;left:2333;top:1045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7smsAA&#10;AADdAAAADwAAAGRycy9kb3ducmV2LnhtbERPTYvCMBC9C/6HMII3TfSgazWKCoLgYbUKXodmbIvN&#10;pDRR6783C8Le5vE+Z7FqbSWe1PjSsYbRUIEgzpwpOddwOe8GPyB8QDZYOSYNb/KwWnY7C0yMe/GJ&#10;nmnIRQxhn6CGIoQ6kdJnBVn0Q1cTR+7mGoshwiaXpsFXDLeVHCs1kRZLjg0F1rQtKLunD6shPeym&#10;66298lH6szr9jmYHtzFa93vteg4iUBv+xV/33sT5EzWFv2/iCX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t7smsAAAADdAAAADwAAAAAAAAAAAAAAAACYAgAAZHJzL2Rvd25y&#10;ZXYueG1sUEsFBgAAAAAEAAQA9QAAAIUDAAAAAA==&#10;" path="m2,3c,4,1,2,1,1,2,,1,2,2,3xe" fillcolor="#02a0bf" stroked="f">
                  <v:path arrowok="t" o:connecttype="custom" o:connectlocs="12,18;6,6;12,18" o:connectangles="0,0,0"/>
                </v:shape>
                <v:shape id="Freeform 1036" o:spid="_x0000_s1049" style="position:absolute;left:2304;top:1028;width:17;height:35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vYZMcA&#10;AADdAAAADwAAAGRycy9kb3ducmV2LnhtbESPT2vCQBDF70K/wzKF3nSjFNHUVVRQivTin4PHaXZM&#10;gtnZkF1j9NN3DgVvM7w37/1mtuhcpVpqQunZwHCQgCLOvC05N3A6bvoTUCEiW6w8k4EHBVjM33oz&#10;TK2/857aQ8yVhHBI0UARY51qHbKCHIaBr4lFu/jGYZS1ybVt8C7hrtKjJBlrhyVLQ4E1rQvKroeb&#10;M9Cu99PjrqbTqn0+ys32ed79/H4a8/HeLb9AReriy/x//W0Ff5wIrnwjI+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L2GTHAAAA3QAAAA8AAAAAAAAAAAAAAAAAmAIAAGRy&#10;cy9kb3ducmV2LnhtbFBLBQYAAAAABAAEAPUAAACMAwAAAAA=&#10;" path="m2,6c,6,1,2,1,v2,1,,5,1,6xe" fillcolor="#02a0bf" stroked="f">
                  <v:path arrowok="t" o:connecttype="custom" o:connectlocs="11,35;6,0;11,35" o:connectangles="0,0,0"/>
                </v:shape>
                <v:shape id="Freeform 1037" o:spid="_x0000_s1050" style="position:absolute;left:2280;top:975;width:18;height:59;visibility:visible;mso-wrap-style:square;v-text-anchor:top" coordsize="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oZo8EA&#10;AADdAAAADwAAAGRycy9kb3ducmV2LnhtbERPTYvCMBC9L/gfwgje1lQPsltNSxGEFfFQV+l1aMa2&#10;2ExKk63135sFwds83uds0tG0YqDeNZYVLOYRCOLS6oYrBeff3ecXCOeRNbaWScGDHKTJ5GODsbZ3&#10;zmk4+UqEEHYxKqi972IpXVmTQTe3HXHgrrY36APsK6l7vIdw08plFK2kwYZDQ40dbWsqb6c/o6A4&#10;5nl2WXKH16JoaX/JBjxkSs2mY7YG4Wn0b/HL/aPD/FX0Df/fhBNk8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aGaPBAAAA3QAAAA8AAAAAAAAAAAAAAAAAmAIAAGRycy9kb3du&#10;cmV2LnhtbFBLBQYAAAAABAAEAPUAAACGAwAAAAA=&#10;" path="m2,10c1,10,1,9,,9,2,7,1,3,1,,3,2,2,7,2,10xe" fillcolor="#02a0bf" stroked="f">
                  <v:path arrowok="t" o:connecttype="custom" o:connectlocs="12,59;0,53;6,0;12,59" o:connectangles="0,0,0,0"/>
                </v:shape>
                <v:shape id="Freeform 1038" o:spid="_x0000_s1051" style="position:absolute;left:2215;top:998;width:18;height:30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9TMQA&#10;AADdAAAADwAAAGRycy9kb3ducmV2LnhtbESPQWvCQBCF74X+h2UEb3WTHkSiqxQhVLxIo4jHITsm&#10;odnZdHfV9N93DgVvM7w3732z2oyuV3cKsfNsIJ9loIhrbztuDJyO5dsCVEzIFnvPZOCXImzWry8r&#10;LKx/8Bfdq9QoCeFYoIE2paHQOtYtOYwzPxCLdvXBYZI1NNoGfEi46/V7ls21w46locWBti3V39XN&#10;GSiHvNzHzx1dDhTS+eda1VXZGTOdjB9LUInG9DT/X++s4M9z4ZdvZAS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LPUzEAAAA3QAAAA8AAAAAAAAAAAAAAAAAmAIAAGRycy9k&#10;b3ducmV2LnhtbFBLBQYAAAAABAAEAPUAAACJAwAAAAA=&#10;" path="m2,5c,5,1,1,1,v2,,,4,1,5xe" fillcolor="#02a0bf" stroked="f">
                  <v:path arrowok="t" o:connecttype="custom" o:connectlocs="12,30;6,0;12,30" o:connectangles="0,0,0"/>
                </v:shape>
                <v:shape id="Freeform 1039" o:spid="_x0000_s1052" style="position:absolute;left:2304;top:1004;width:17;height:2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rgJMQA&#10;AADdAAAADwAAAGRycy9kb3ducmV2LnhtbERPTWvCQBC9F/oflhF6q5uIWkldpa0I6s1UPI+70yQm&#10;OxuyW0399W6h0Ns83ufMl71txIU6XzlWkA4TEMTamYoLBYfP9fMMhA/IBhvHpOCHPCwXjw9zzIy7&#10;8p4ueShEDGGfoYIyhDaT0uuSLPqha4kj9+U6iyHCrpCmw2sMt40cJclUWqw4NpTY0kdJus6/rYLR&#10;6lTv3vXZHuvbbTLO99uXid4q9TTo315BBOrDv/jPvTFx/jRN4febe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q4CTEAAAA3QAAAA8AAAAAAAAAAAAAAAAAmAIAAGRycy9k&#10;b3ducmV2LnhtbFBLBQYAAAAABAAEAPUAAACJAwAAAAA=&#10;" path="m2,3c,4,1,2,1,1,3,,2,2,2,3xe" fillcolor="#02a0bf" stroked="f">
                  <v:path arrowok="t" o:connecttype="custom" o:connectlocs="11,18;6,6;11,18" o:connectangles="0,0,0"/>
                </v:shape>
                <v:shape id="Freeform 1040" o:spid="_x0000_s1053" style="position:absolute;left:2268;top:969;width:12;height:47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5R2sQA&#10;AADdAAAADwAAAGRycy9kb3ducmV2LnhtbERPTWuDQBC9F/oflin0EuoaD1Js1pBaWnILMSGht8Gd&#10;qsSdFXer5t9nA4Xe5vE+Z7WeTSdGGlxrWcEyikEQV1a3XCs4Hj5fXkE4j6yxs0wKruRgnT8+rDDT&#10;duI9jaWvRQhhl6GCxvs+k9JVDRl0ke2JA/djB4M+wKGWesAphJtOJnGcSoMth4YGeyoaqi7lr1Fw&#10;mI/m42y+yqLYvX8v+u602O9OSj0/zZs3EJ5m/y/+c291mJ8uE7h/E06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OUdrEAAAA3QAAAA8AAAAAAAAAAAAAAAAAmAIAAGRycy9k&#10;b3ducmV2LnhtbFBLBQYAAAAABAAEAPUAAACJAwAAAAA=&#10;" path="m1,7c,8,1,2,1,1,2,,1,5,1,7xe" fillcolor="#02a0bf" stroked="f">
                  <v:path arrowok="t" o:connecttype="custom" o:connectlocs="6,41;6,6;6,41" o:connectangles="0,0,0"/>
                </v:shape>
                <v:shape id="Freeform 1041" o:spid="_x0000_s1054" style="position:absolute;left:2315;top:904;width:6;height:17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nGhsAA&#10;AADdAAAADwAAAGRycy9kb3ducmV2LnhtbERPS4vCMBC+C/sfwgjebFoXRKpRFmFBPPmCXsdmtg02&#10;k5JE7f57s7DgbT6+56w2g+3Eg3wwjhUUWQ6CuHbacKPgcv6eLkCEiKyxc0wKfinAZv0xWmGp3ZOP&#10;9DjFRqQQDiUqaGPsSylD3ZLFkLmeOHE/zluMCfpGao/PFG47OcvzubRoODW02NO2pfp2ulsFdk83&#10;d7j6RXUuzMEZf9RVNSg1GQ9fSxCRhvgW/7t3Os2fF5/w9006Qa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nGhsAAAADdAAAADwAAAAAAAAAAAAAAAACYAgAAZHJzL2Rvd25y&#10;ZXYueG1sUEsFBgAAAAAEAAQA9QAAAIUDAAAAAA==&#10;" path="m1,3c1,3,,3,,3,,2,,1,,,,,1,,1,v,1,,2,,3xe" fillcolor="#02a0bf" stroked="f">
                  <v:path arrowok="t" o:connecttype="custom" o:connectlocs="6,17;0,17;0,0;6,0;6,17" o:connectangles="0,0,0,0,0"/>
                </v:shape>
                <v:shape id="Freeform 1042" o:spid="_x0000_s1055" style="position:absolute;left:2274;top:862;width:18;height:53;visibility:visible;mso-wrap-style:square;v-text-anchor:top" coordsize="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HEsQA&#10;AADdAAAADwAAAGRycy9kb3ducmV2LnhtbERPTWvCQBC9F/wPywje6kYtItFVJBjUQw9NRfQ2ZMck&#10;mJ0N2dXEf98tFHqbx/uc1aY3tXhS6yrLCibjCARxbnXFhYLTd/q+AOE8ssbaMil4kYPNevC2wljb&#10;jr/omflChBB2MSoovW9iKV1ekkE3tg1x4G62NegDbAupW+xCuKnlNIrm0mDFoaHEhpKS8nv2MAqO&#10;++vs85xedl2yPaXRNEsei+Sl1GjYb5cgPPX+X/znPugwfz75gN9vw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MxxLEAAAA3QAAAA8AAAAAAAAAAAAAAAAAmAIAAGRycy9k&#10;b3ducmV2LnhtbFBLBQYAAAAABAAEAPUAAACJAwAAAAA=&#10;" path="m2,9c,8,2,3,1,,3,,2,3,3,3,1,4,3,8,2,9xe" fillcolor="#02a0bf" stroked="f">
                  <v:path arrowok="t" o:connecttype="custom" o:connectlocs="12,53;6,0;18,18;12,53" o:connectangles="0,0,0,0"/>
                </v:shape>
                <v:shape id="Freeform 1043" o:spid="_x0000_s1056" style="position:absolute;left:2333;top:856;width:18;height:2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HmJ8QA&#10;AADdAAAADwAAAGRycy9kb3ducmV2LnhtbERPTWvCQBC9F/oflhG81Y3S2JK6SrUI6s209DzdnSYx&#10;2dmQXTX6612h0Ns83ufMFr1txIk6XzlWMB4lIIi1MxUXCr4+10+vIHxANtg4JgUX8rCYPz7MMDPu&#10;zHs65aEQMYR9hgrKENpMSq9LsuhHriWO3K/rLIYIu0KaDs8x3DZykiRTabHi2FBiS6uSdJ0frYLJ&#10;x0+9W+qD/a6v1/Q5329fUr1Vajjo399ABOrDv/jPvTFx/nScwv2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R5ifEAAAA3QAAAA8AAAAAAAAAAAAAAAAAmAIAAGRycy9k&#10;b3ducmV2LnhtbFBLBQYAAAAABAAEAPUAAACJAwAAAAA=&#10;" path="m2,4c,4,1,1,1,v2,,,3,1,4xe" fillcolor="#02a0bf" stroked="f">
                  <v:path arrowok="t" o:connecttype="custom" o:connectlocs="12,24;6,0;12,24" o:connectangles="0,0,0"/>
                </v:shape>
                <v:shape id="Freeform 1044" o:spid="_x0000_s1057" style="position:absolute;left:2274;top:703;width:30;height:1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0igsEA&#10;AADdAAAADwAAAGRycy9kb3ducmV2LnhtbERP3WrCMBS+F/YO4Qy809QOi3RGGYKseCPTPsCxOWvK&#10;mpPQRK1vvwyE3Z2P7/est6PtxY2G0DlWsJhnIIgbpztuFdTn/WwFIkRkjb1jUvCgANvNy2SNpXZ3&#10;/qLbKbYihXAoUYGJ0ZdShsaQxTB3njhx326wGBMcWqkHvKdw28s8ywppsePUYNDTzlDzc7paBbTP&#10;LVWHwzKvjv74ZmrvPi9eqenr+PEOItIY/8VPd6XT/GJRwN836QS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9IoLBAAAA3QAAAA8AAAAAAAAAAAAAAAAAmAIAAGRycy9kb3du&#10;cmV2LnhtbFBLBQYAAAAABAAEAPUAAACGAwAAAAA=&#10;" path="m2,2c1,1,,1,,,1,,3,,4,,5,2,2,,2,2xe" fillcolor="#02a0bf" stroked="f">
                  <v:path arrowok="t" o:connecttype="custom" o:connectlocs="12,12;0,0;24,0;12,12" o:connectangles="0,0,0,0"/>
                </v:shape>
                <v:shape id="Freeform 1045" o:spid="_x0000_s1058" style="position:absolute;left:2244;top:1276;width:24;height:65;visibility:visible;mso-wrap-style:square;v-text-anchor:top" coordsize="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kB38EA&#10;AADdAAAADwAAAGRycy9kb3ducmV2LnhtbERPTYvCMBC9C/6HMIIX0dQ9qFSjiCC4Bw9WsXgbm7Et&#10;NpPSRK3/3ggLe5vH+5zFqjWVeFLjSssKxqMIBHFmdcm5gtNxO5yBcB5ZY2WZFLzJwWrZ7Sww1vbF&#10;B3omPhchhF2MCgrv61hKlxVk0I1sTRy4m20M+gCbXOoGXyHcVPIniibSYMmhocCaNgVl9+RhFOwJ&#10;H8ngspmWNuHzIP1N8VqnSvV77XoOwlPr/8V/7p0O8yfjKXy/CSfI5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5Ad/BAAAA3QAAAA8AAAAAAAAAAAAAAAAAmAIAAGRycy9kb3du&#10;cmV2LnhtbFBLBQYAAAAABAAEAPUAAACGAwAAAAA=&#10;" path="m3,9c1,11,1,3,1,,4,1,,8,3,9xe" fillcolor="#02a0bf" stroked="f">
                  <v:path arrowok="t" o:connecttype="custom" o:connectlocs="18,53;6,0;18,53" o:connectangles="0,0,0"/>
                </v:shape>
                <v:shape id="Freeform 1046" o:spid="_x0000_s1059" style="position:absolute;left:2292;top:1116;width:23;height:36;visibility:visible;mso-wrap-style:square;v-text-anchor:top" coordsize="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GgTMYA&#10;AADdAAAADwAAAGRycy9kb3ducmV2LnhtbESPQWvCQBCF70L/wzIFb7pRIUjqKlooeCmlKrS9jdkx&#10;WczOhuw2pv31nUPB2wzvzXvfrDaDb1RPXXSBDcymGSjiMljHlYHT8WWyBBUTssUmMBn4oQib9cNo&#10;hYUNN36n/pAqJSEcCzRQp9QWWseyJo9xGlpi0S6h85hk7SptO7xJuG/0PMty7dGxNNTY0nNN5fXw&#10;7Q2437fXq9vx58fX9tzr5Yl3eVwYM34ctk+gEg3pbv6/3lvBz2eCK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GgTMYAAADdAAAADwAAAAAAAAAAAAAAAACYAgAAZHJz&#10;L2Rvd25yZXYueG1sUEsFBgAAAAAEAAQA9QAAAIsDAAAAAA==&#10;" path="m,4c,1,1,,3,,2,2,4,5,2,6,2,4,2,3,2,2,2,1,2,1,2,1,,1,2,4,,4xe" fillcolor="#02a0bf" stroked="f">
                  <v:path arrowok="t" o:connecttype="custom" o:connectlocs="0,24;17,0;12,36;12,12;12,6;0,24" o:connectangles="0,0,0,0,0,0"/>
                </v:shape>
                <v:shape id="Freeform 1047" o:spid="_x0000_s1060" style="position:absolute;left:2191;top:673;width:201;height:1229;visibility:visible;mso-wrap-style:square;v-text-anchor:top" coordsize="3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tocQA&#10;AADdAAAADwAAAGRycy9kb3ducmV2LnhtbERPTWvCQBC9F/wPywje6kbBUKOriFKqpQhGD3obsmMS&#10;zM6G7Brjv3cLhd7m8T5nvuxMJVpqXGlZwWgYgSDOrC45V3A6fr5/gHAeWWNlmRQ8ycFy0XubY6Lt&#10;gw/Upj4XIYRdggoK7+tESpcVZNANbU0cuKttDPoAm1zqBh8h3FRyHEWxNFhyaCiwpnVB2S29GwXn&#10;C04u3+PdIU63q83XJHu2+5+1UoN+t5qB8NT5f/Gfe6vD/Hg0hd9vwgl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1baHEAAAA3QAAAA8AAAAAAAAAAAAAAAAAmAIAAGRycy9k&#10;b3ducmV2LnhtbFBLBQYAAAAABAAEAPUAAACJAwAAAAA=&#10;" path="m7,208c7,189,9,177,6,162v-1,-4,,-9,,-13c4,136,8,116,5,105,4,88,5,81,3,66,3,60,2,51,3,48,1,42,2,29,2,19,2,13,,7,3,3,6,3,7,5,8,2,13,5,19,,25,2v2,5,-1,12,2,15c27,21,27,25,27,29v5,55,7,110,7,168c33,199,34,205,34,207v-5,1,-18,1,-27,1xm27,190v-2,2,,8,1,10c29,196,27,194,27,190xm24,193v,2,-1,6,1,6c24,197,26,194,24,193xm22,159v-2,2,-2,10,,12c22,167,22,163,22,159xm8,160v1,1,,3,1,3c9,162,10,159,8,160xm9,137v-2,-1,,2,-2,2c10,140,5,144,8,146v1,-2,2,-6,1,-9xm11,114v1,1,-1,5,1,5c12,117,13,114,11,114xm16,114v1,1,,4,1,3c17,116,18,114,16,114xm26,112v,1,-1,5,,4c26,115,26,111,26,112xm10,102v,3,,11,2,9c9,110,13,103,10,102xm15,98v1,2,-1,6,1,7c16,103,17,99,15,98xm17,90v,1,-1,4,1,3c18,92,19,90,17,90xm28,82v,1,-1,5,1,6c28,86,30,82,28,82xm19,83v1,1,-1,5,1,5c20,86,21,83,19,83xm25,81v,1,-1,3,1,2c25,83,26,80,25,81xm15,72v-1,2,-1,10,,11c15,80,15,76,15,72xm29,76v-2,-1,-1,2,-2,1c28,78,27,80,29,81v,-2,,-3,,-5xm19,76v,,,,,1c19,78,19,79,19,81v2,-1,,-4,1,-6c18,75,17,76,17,79v2,,,-3,2,-3xm14,66v-1,,-3,1,-3,c11,65,11,65,11,64v1,,1,,2,c14,62,11,62,13,61v-2,,,-1,,-2c12,59,12,59,11,59v,6,-2,14,,19c12,72,12,72,12,68v,,,1,,2c14,70,14,68,14,66xm28,63v-2,2,-2,10,,12c28,71,28,67,28,63xm19,70v,1,-1,4,1,4c20,73,21,70,19,70xm7,69v-1,,-1,,-1,c6,70,6,72,6,73v,,,,1,c7,72,7,70,7,69xm23,58v-2,3,-2,11,,13c23,67,23,63,23,58xm14,64v1,2,-1,7,1,7c15,69,16,65,14,64xm25,64v,1,-1,3,1,2c25,65,26,63,25,64xm20,60v,2,-1,6,1,6c20,65,22,61,20,60xm16,51v,3,1,7,-1,9c16,60,16,61,17,61v,-3,1,-8,-1,-10xm5,55v,1,-1,5,1,5c5,59,7,55,5,55xm20,57v,1,-1,3,1,2c21,58,22,56,20,57xm14,51v,1,-1,7,,6c14,55,15,50,14,51xm23,46v2,2,-1,9,3,10c25,53,24,51,25,48v-2,1,,-3,-2,-2xm22,39v,,-1,,-1,c21,40,21,41,21,42v,,1,,1,c22,41,22,40,22,39xm17,35v-1,,,-3,-2,-3c16,35,14,40,16,41v1,-1,-1,-5,1,-6xm25,31v,1,-1,4,1,4c25,34,27,31,25,31xm18,5v-1,,-3,,-4,c14,6,15,6,16,7v,-2,3,,2,-2xe" fillcolor="#02a0bf" stroked="f">
                  <v:path arrowok="t" o:connecttype="custom" o:connectlocs="35,880;18,284;47,12;160,171;41,1229;160,1123;142,1140;130,939;47,945;47,863;71,703;101,691;154,685;71,656;95,620;106,550;171,520;118,520;154,490;89,490;160,455;112,449;118,443;83,390;77,378;65,349;71,414;166,443;118,437;35,408;41,408;136,343;83,378;148,378;118,355;101,360;35,355;124,349;83,337;154,331;130,230;130,248;89,189;148,183;106,30;106,30" o:connectangles="0,0,0,0,0,0,0,0,0,0,0,0,0,0,0,0,0,0,0,0,0,0,0,0,0,0,0,0,0,0,0,0,0,0,0,0,0,0,0,0,0,0,0,0,0,0"/>
                  <o:lock v:ext="edit" verticies="t"/>
                </v:shape>
                <v:shape id="Freeform 1048" o:spid="_x0000_s1061" style="position:absolute;left:2321;top:939;width:24;height:65;visibility:visible;mso-wrap-style:square;v-text-anchor:top" coordsize="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xTFscA&#10;AADdAAAADwAAAGRycy9kb3ducmV2LnhtbESPQWvCQBCF74X+h2UKvYjZ1IMt0TWUQKE99GAsDb2N&#10;2TEJzc6G7Krx3zsHwdsM781736zzyfXqRGPoPBt4SVJQxLW3HTcGfnYf8zdQISJb7D2TgQsFyDeP&#10;D2vMrD/zlk5lbJSEcMjQQBvjkGkd6pYchsQPxKId/Ogwyjo22o54lnDX60WaLrXDjqWhxYGKlur/&#10;8ugMfBMey9lf8dr5kn9n1VeF+6Ey5vlpel+BijTFu/l2/WkFf7kQfvlGRt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8UxbHAAAA3QAAAA8AAAAAAAAAAAAAAAAAmAIAAGRy&#10;cy9kb3ducmV2LnhtbFBLBQYAAAAABAAEAPUAAACMAwAAAAA=&#10;" path="m3,3v-1,3,,5,1,8c,10,3,3,1,1,3,,1,4,3,3xe" fillcolor="#02a0bf" stroked="f">
                  <v:path arrowok="t" o:connecttype="custom" o:connectlocs="18,18;24,65;6,6;18,18" o:connectangles="0,0,0,0"/>
                </v:shape>
                <v:shape id="Freeform 1049" o:spid="_x0000_s1062" style="position:absolute;left:206;top:1837;width:18;height:23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76S8MA&#10;AADdAAAADwAAAGRycy9kb3ducmV2LnhtbERPTWvCQBC9F/wPywi9SN3oIbSpGymi0JPQVDyP2WmS&#10;Jju77K4m/vtuodDbPN7nbLaTGcSNfOgsK1gtMxDEtdUdNwpOn4enZxAhImscLJOCOwXYlrOHDRba&#10;jvxBtyo2IoVwKFBBG6MrpAx1SwbD0jrixH1ZbzAm6BupPY4p3AxynWW5NNhxamjR0a6luq+uRsH3&#10;2VXj3vmX7CybRX65HLmfFko9zqe3VxCRpvgv/nO/6zQ/X6/g95t0gi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76S8MAAADdAAAADwAAAAAAAAAAAAAAAACYAgAAZHJzL2Rv&#10;d25yZXYueG1sUEsFBgAAAAAEAAQA9QAAAIgDAAAAAA==&#10;" path="m2,4c,4,2,1,1,,3,,2,3,2,4xe" fillcolor="#cbccce" stroked="f">
                  <v:path arrowok="t" o:connecttype="custom" o:connectlocs="12,23;6,0;12,23" o:connectangles="0,0,0"/>
                </v:shape>
                <v:shape id="Freeform 1050" o:spid="_x0000_s1063" style="position:absolute;left:124;top:1772;width:17;height:77;visibility:visible;mso-wrap-style:square;v-text-anchor:top" coordsize="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YapsIA&#10;AADdAAAADwAAAGRycy9kb3ducmV2LnhtbERPTYvCMBC9C/6HMIIX0XR7EKlGWYRdPHipiuehGdOy&#10;zaQm2bb++83Cwt7m8T5ndxhtK3ryoXGs4G2VgSCunG7YKLhdP5YbECEia2wdk4IXBTjsp5MdFtoN&#10;XFJ/iUakEA4FKqhj7AopQ1WTxbByHXHiHs5bjAl6I7XHIYXbVuZZtpYWG04NNXZ0rKn6unxbBeX9&#10;+rybfpE98ejPVRmHzy43Ss1n4/sWRKQx/ov/3Ced5q/zHH6/SS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hqmwgAAAN0AAAAPAAAAAAAAAAAAAAAAAJgCAABkcnMvZG93&#10;bnJldi54bWxQSwUGAAAAAAQABAD1AAAAhwMAAAAA&#10;" path="m3,13c,11,1,5,1,,3,4,2,10,3,13xe" fillcolor="#cbccce" stroked="f">
                  <v:path arrowok="t" o:connecttype="custom" o:connectlocs="17,77;6,0;17,77" o:connectangles="0,0,0"/>
                </v:shape>
                <v:shape id="Freeform 1051" o:spid="_x0000_s1064" style="position:absolute;left:165;top:1789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5V88YA&#10;AADdAAAADwAAAGRycy9kb3ducmV2LnhtbESPT2vCQBDF7wW/wzJCb3WTCFJSV1Ghfy4itaHnaXbc&#10;RLOzMbs18du7hYK3Gd77vXkzXw62ERfqfO1YQTpJQBCXTtdsFBRfr0/PIHxA1tg4JgVX8rBcjB7m&#10;mGvX8ydd9sGIGMI+RwVVCG0upS8rsugnriWO2sF1FkNcOyN1h30Mt43MkmQmLdYcL1TY0qai8rT/&#10;tbHGtEy34Z3we9e/maI35+PP+qzU43hYvYAINIS7+Z/+0JGbZVP4+yaO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5V88YAAADdAAAADwAAAAAAAAAAAAAAAACYAgAAZHJz&#10;L2Rvd25yZXYueG1sUEsFBgAAAAAEAAQA9QAAAIsDAAAAAA==&#10;" path="m1,4c1,4,,4,,4,,2,,1,,,,,1,,1,v,1,,2,,4xe" fillcolor="#cbccce" stroked="f">
                  <v:path arrowok="t" o:connecttype="custom" o:connectlocs="6,24;0,24;0,0;6,0;6,24" o:connectangles="0,0,0,0,0"/>
                </v:shape>
                <v:shape id="Freeform 1052" o:spid="_x0000_s1065" style="position:absolute;left:153;top:1601;width:12;height:171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G/u8MA&#10;AADdAAAADwAAAGRycy9kb3ducmV2LnhtbERP22rCQBB9L/Qflin4phs1SBtdpVUErSB4ex+y02xo&#10;djZkVxP/3i0IfZvDuc5s0dlK3KjxpWMFw0ECgjh3uuRCwfm07r+D8AFZY+WYFNzJw2L++jLDTLuW&#10;D3Q7hkLEEPYZKjAh1JmUPjdk0Q9cTRy5H9dYDBE2hdQNtjHcVnKUJBNpseTYYLCmpaH893i1CsbJ&#10;N7fpbvuxMWM53K/Sr0vbHZTqvXWfUxCBuvAvfro3Os6fjFL4+ya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G/u8MAAADdAAAADwAAAAAAAAAAAAAAAACYAgAAZHJzL2Rv&#10;d25yZXYueG1sUEsFBgAAAAAEAAQA9QAAAIgDAAAAAA==&#10;" path="m2,29c1,27,,21,1,20,,15,,5,1,,,10,2,18,2,29xe" fillcolor="#cbccce" stroked="f">
                  <v:path arrowok="t" o:connecttype="custom" o:connectlocs="12,171;6,118;6,0;12,171" o:connectangles="0,0,0,0"/>
                </v:shape>
                <v:shape id="Freeform 1053" o:spid="_x0000_s1066" style="position:absolute;left:118;top:1665;width:18;height:101;visibility:visible;mso-wrap-style:square;v-text-anchor:top" coordsize="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5jV8EA&#10;AADdAAAADwAAAGRycy9kb3ducmV2LnhtbERPzWoCMRC+F/oOYQreaqJSla1RRKx4KnT1AcbNdBPc&#10;TJZN6q5vbwqF3ubj+53VZvCNuFEXXWANk7ECQVwF47jWcD59vC5BxIRssAlMGu4UYbN+flphYULP&#10;X3QrUy1yCMcCNdiU2kLKWFnyGMehJc7cd+g8pgy7WpoO+xzuGzlVai49Os4NFlvaWaqu5Y/XcFHu&#10;uLDloRwO7qLCst/z7HOv9ehl2L6DSDSkf/Gf+2jy/Pn0DX6/yS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+Y1fBAAAA3QAAAA8AAAAAAAAAAAAAAAAAmAIAAGRycy9kb3du&#10;cmV2LnhtbFBLBQYAAAAABAAEAPUAAACGAwAAAAA=&#10;" path="m2,17c,13,2,6,1,v2,4,,12,1,17xe" fillcolor="#cbccce" stroked="f">
                  <v:path arrowok="t" o:connecttype="custom" o:connectlocs="12,101;6,0;12,101" o:connectangles="0,0,0"/>
                </v:shape>
                <v:shape id="Freeform 1054" o:spid="_x0000_s1067" style="position:absolute;left:106;top:1683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2a8YA&#10;AADdAAAADwAAAGRycy9kb3ducmV2LnhtbESPT2vCQBDF70K/wzKF3nQTC0FS19AW2nqR4h96HrPj&#10;Jm12NmZXE799VxC8zfDe782beTHYRpyp87VjBekkAUFcOl2zUbDbfoxnIHxA1tg4JgUX8lAsHkZz&#10;zLXreU3nTTAihrDPUUEVQptL6cuKLPqJa4mjdnCdxRDXzkjdYR/DbSOnSZJJizXHCxW29F5R+bc5&#10;2VjjuUxX4Yvw57v/NLveHH/3b0elnh6H1xcQgYZwN9/opY5cNs3g+k0cQS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n2a8YAAADdAAAADwAAAAAAAAAAAAAAAACYAgAAZHJz&#10;L2Rvd25yZXYueG1sUEsFBgAAAAAEAAQA9QAAAIsDAAAAAA==&#10;" path="m1,4v,,,,-1,c,3,,1,,,1,,1,,1,v,1,,3,,4xe" fillcolor="#cbccce" stroked="f">
                  <v:path arrowok="t" o:connecttype="custom" o:connectlocs="6,24;0,24;0,0;6,0;6,24" o:connectangles="0,0,0,0,0"/>
                </v:shape>
                <v:shape id="Freeform 1055" o:spid="_x0000_s1068" style="position:absolute;left:94;top:1648;width:18;height:23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HpMMA&#10;AADdAAAADwAAAGRycy9kb3ducmV2LnhtbERPTWsCMRC9F/wPYQpeRLP1sNWtUaRU6KngKp7HzXR3&#10;62YSktTd/vtGELzN433OajOYTlzJh9aygpdZBoK4srrlWsHxsJsuQISIrLGzTAr+KMBmPXpaYaFt&#10;z3u6lrEWKYRDgQqaGF0hZagaMhhm1hEn7tt6gzFBX0vtsU/hppPzLMulwZZTQ4OO3huqLuWvUfBz&#10;cmX/4fwyO8l6kp/PX3wZJkqNn4ftG4hIQ3yI7+5Pnebn81e4fZNO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vHpMMAAADdAAAADwAAAAAAAAAAAAAAAACYAgAAZHJzL2Rv&#10;d25yZXYueG1sUEsFBgAAAAAEAAQA9QAAAIgDAAAAAA==&#10;" path="m2,4c,4,2,1,1,,3,,2,3,2,4xe" fillcolor="#cbccce" stroked="f">
                  <v:path arrowok="t" o:connecttype="custom" o:connectlocs="12,23;6,0;12,23" o:connectangles="0,0,0"/>
                </v:shape>
                <v:shape id="Freeform 1056" o:spid="_x0000_s1069" style="position:absolute;left:124;top:1624;width:17;height:36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9ZcYA&#10;AADdAAAADwAAAGRycy9kb3ducmV2LnhtbESPT2/CMAzF75P2HSJP4jbSVoC2QkDTJCQOHMafy25e&#10;Y9qOxqmaDMK3nw9I3Gy95/d+XqyS69SFhtB6NpCPM1DElbct1waOh/XrG6gQkS12nsnAjQKsls9P&#10;Cyytv/KOLvtYKwnhUKKBJsa+1DpUDTkMY98Ti3byg8Mo61BrO+BVwl2niyybaYctS0ODPX02VJ33&#10;f85AeE+p+Dr/FPnxe+Ly3203xc3amNFL+piDipTiw3y/3ljBnxWCK9/IC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V9ZcYAAADdAAAADwAAAAAAAAAAAAAAAACYAgAAZHJz&#10;L2Rvd25yZXYueG1sUEsFBgAAAAAEAAQA9QAAAIsDAAAAAA==&#10;" path="m2,6c,6,2,2,1,,3,1,2,4,2,6xe" fillcolor="#cbccce" stroked="f">
                  <v:path arrowok="t" o:connecttype="custom" o:connectlocs="11,36;6,0;11,36" o:connectangles="0,0,0"/>
                </v:shape>
                <v:shape id="Freeform 1057" o:spid="_x0000_s1070" style="position:absolute;left:94;top:1524;width:18;height:29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JiEsYA&#10;AADdAAAADwAAAGRycy9kb3ducmV2LnhtbERPTWvCQBC9F/wPyxR6KXVjENHoJojYWgRBrQePQ3ZM&#10;QrOzMbs1aX99Vyj0No/3OYusN7W4UesqywpGwwgEcW51xYWC08fryxSE88gaa8uk4JscZOngYYGJ&#10;th0f6Hb0hQgh7BJUUHrfJFK6vCSDbmgb4sBdbGvQB9gWUrfYhXBTyziKJtJgxaGhxIZWJeWfxy+j&#10;YOXfdj/L9Xb8fNhsd/G52l+x7pR6euyXcxCeev8v/nO/6zB/Es/g/k04Qa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6JiEsYAAADdAAAADwAAAAAAAAAAAAAAAACYAgAAZHJz&#10;L2Rvd25yZXYueG1sUEsFBgAAAAAEAAQA9QAAAIsDAAAAAA==&#10;" path="m2,5c,5,2,2,1,,3,,2,4,2,5xe" fillcolor="#cbccce" stroked="f">
                  <v:path arrowok="t" o:connecttype="custom" o:connectlocs="12,29;6,0;12,29" o:connectangles="0,0,0"/>
                </v:shape>
                <v:shape id="Freeform 1058" o:spid="_x0000_s1071" style="position:absolute;left:171;top:1506;width:18;height:30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FdUskA&#10;AADdAAAADwAAAGRycy9kb3ducmV2LnhtbESPT2vCQBDF7wW/wzJCL6Vu/IOU1FVEWi2CUG0PPQ7Z&#10;MQlmZ2N2a2I/vXMQepvhvXnvN7NF5yp1oSaUng0MBwko4szbknMD31/vzy+gQkS2WHkmA1cKsJj3&#10;HmaYWt/yni6HmCsJ4ZCigSLGOtU6ZAU5DANfE4t29I3DKGuTa9tgK+Gu0qMkmWqHJUtDgTWtCspO&#10;h19nYBXXu7/l23bytN9sd6Of8vOMVWvMY79bvoKK1MV/8/36wwr+dCz88o2MoO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0FdUskAAADdAAAADwAAAAAAAAAAAAAAAACYAgAA&#10;ZHJzL2Rvd25yZXYueG1sUEsFBgAAAAAEAAQA9QAAAI4DAAAAAA==&#10;" path="m2,5c,5,1,1,1,v2,,,4,1,5xe" fillcolor="#cbccce" stroked="f">
                  <v:path arrowok="t" o:connecttype="custom" o:connectlocs="12,30;6,0;12,30" o:connectangles="0,0,0"/>
                </v:shape>
                <v:shape id="Freeform 1059" o:spid="_x0000_s1072" style="position:absolute;left:118;top:1412;width:18;height:94;visibility:visible;mso-wrap-style:square;v-text-anchor:top" coordsize="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SdC8EA&#10;AADdAAAADwAAAGRycy9kb3ducmV2LnhtbERPTYvCMBC9L/gfwgje1rQKZbcaRYWCt6WubK9DM7bF&#10;ZlKaWOu/NwuCt3m8z1lvR9OKgXrXWFYQzyMQxKXVDVcKzr/Z5xcI55E1tpZJwYMcbDeTjzWm2t45&#10;p+HkKxFC2KWooPa+S6V0ZU0G3dx2xIG72N6gD7CvpO7xHsJNKxdRlEiDDYeGGjs61FReTzejIP/L&#10;imXx+Cn0Of7em8uQ5FGGSs2m424FwtPo3+KX+6jD/GQZw/834QS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UnQvBAAAA3QAAAA8AAAAAAAAAAAAAAAAAmAIAAGRycy9kb3du&#10;cmV2LnhtbFBLBQYAAAAABAAEAPUAAACGAwAAAAA=&#10;" path="m3,16c,11,2,6,1,2,3,3,1,,3,1v,5,,10,,15xe" fillcolor="#cbccce" stroked="f">
                  <v:path arrowok="t" o:connecttype="custom" o:connectlocs="18,94;6,12;18,6;18,94" o:connectangles="0,0,0,0"/>
                </v:shape>
                <v:shape id="Freeform 1060" o:spid="_x0000_s1073" style="position:absolute;left:82;top:1429;width:12;height:59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VWY8MA&#10;AADdAAAADwAAAGRycy9kb3ducmV2LnhtbERPzWrCQBC+F/oOyxS81U1sqhKzSikVetCDPw8wZMck&#10;mJ1Nd7dJfHu3IPQ2H9/vFJvRtKIn5xvLCtJpAoK4tLrhSsH5tH1dgvABWWNrmRTcyMNm/fxUYK7t&#10;wAfqj6ESMYR9jgrqELpcSl/WZNBPbUccuYt1BkOErpLa4RDDTStnSTKXBhuODTV29FlTeT3+GgVD&#10;tuyTKru87xaNzr5+zD51eq/U5GX8WIEINIZ/8cP9reP8+dsM/r6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VWY8MAAADdAAAADwAAAAAAAAAAAAAAAACYAgAAZHJzL2Rv&#10;d25yZXYueG1sUEsFBgAAAAAEAAQA9QAAAIgDAAAAAA==&#10;" path="m2,10c,9,,1,2,v,4,,7,,10xe" fillcolor="#cbccce" stroked="f">
                  <v:path arrowok="t" o:connecttype="custom" o:connectlocs="12,59;12,0;12,59" o:connectangles="0,0,0"/>
                </v:shape>
                <v:shape id="Freeform 1061" o:spid="_x0000_s1074" style="position:absolute;left:100;top:1364;width:30;height:53;visibility:visible;mso-wrap-style:square;v-text-anchor:top" coordsize="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9V0cIA&#10;AADdAAAADwAAAGRycy9kb3ducmV2LnhtbERPTWvCQBC9F/wPywi9NRsNpBpdRcRCr40RPA7ZMQlm&#10;Z2N2TdJ/3y0UepvH+5ztfjKtGKh3jWUFiygGQVxa3XCloDh/vK1AOI+ssbVMCr7JwX43e9lipu3I&#10;XzTkvhIhhF2GCmrvu0xKV9Zk0EW2Iw7czfYGfYB9JXWPYwg3rVzGcSoNNhwaauzoWFN5z59Gwfp5&#10;zQ94Ht6XOY3UFZfH7WQeSr3Op8MGhKfJ/4v/3J86zE+TBH6/CS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H1XRwgAAAN0AAAAPAAAAAAAAAAAAAAAAAJgCAABkcnMvZG93&#10;bnJldi54bWxQSwUGAAAAAAQABAD1AAAAhwMAAAAA&#10;" path="m3,9c,8,2,3,1,,5,,3,6,3,9xe" fillcolor="#cbccce" stroked="f">
                  <v:path arrowok="t" o:connecttype="custom" o:connectlocs="18,53;6,0;18,53" o:connectangles="0,0,0"/>
                </v:shape>
                <v:shape id="Freeform 1062" o:spid="_x0000_s1075" style="position:absolute;left:141;top:1276;width:18;height:53;visibility:visible;mso-wrap-style:square;v-text-anchor:top" coordsize="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gM8MA&#10;AADdAAAADwAAAGRycy9kb3ducmV2LnhtbERPS4vCMBC+C/6HMMLeNPWBSDWKbhHEw4KPg8exGdti&#10;MylN1nb99RtB8DYf33MWq9aU4kG1KywrGA4iEMSp1QVnCs6nbX8GwnlkjaVlUvBHDlbLbmeBsbYN&#10;H+hx9JkIIexiVJB7X8VSujQng25gK+LA3Wxt0AdYZ1LX2IRwU8pRFE2lwYJDQ44VfeeU3o+/RkGR&#10;XJKfayLb8d5vDs2Tt6Pdc6jUV69dz0F4av1H/HbvdJg/HU/g9U04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MgM8MAAADdAAAADwAAAAAAAAAAAAAAAACYAgAAZHJzL2Rv&#10;d25yZXYueG1sUEsFBgAAAAAEAAQA9QAAAIgDAAAAAA==&#10;" path="m2,9c,8,2,3,1,,3,1,2,6,2,9xe" fillcolor="#cbccce" stroked="f">
                  <v:path arrowok="t" o:connecttype="custom" o:connectlocs="12,53;6,0;12,53" o:connectangles="0,0,0"/>
                </v:shape>
                <v:shape id="Freeform 1063" o:spid="_x0000_s1076" style="position:absolute;left:141;top:1211;width:18;height:29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b+ysYA&#10;AADdAAAADwAAAGRycy9kb3ducmV2LnhtbERPS2vCQBC+F/oflil4KWbjo1LSrCLiC0Go2kOPQ3aa&#10;hGZnY3Y1sb/eLRR6m4/vOemsM5W4UuNKywoGUQyCOLO65FzBx2nVfwXhPLLGyjIpuJGD2fTxIcVE&#10;25YPdD36XIQQdgkqKLyvEyldVpBBF9maOHBftjHoA2xyqRtsQ7ip5DCOJ9JgyaGhwJoWBWXfx4tR&#10;sPDr/c98uRs/Hza7/fCzfD9j1SrVe+rmbyA8df5f/Ofe6jB/MnqB32/CCX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b+ysYAAADdAAAADwAAAAAAAAAAAAAAAACYAgAAZHJz&#10;L2Rvd25yZXYueG1sUEsFBgAAAAAEAAQA9QAAAIsDAAAAAA==&#10;" path="m2,5c,5,2,1,1,,3,,2,4,2,5xe" fillcolor="#cbccce" stroked="f">
                  <v:path arrowok="t" o:connecttype="custom" o:connectlocs="12,29;6,0;12,29" o:connectangles="0,0,0"/>
                </v:shape>
                <v:shape id="Freeform 1064" o:spid="_x0000_s1077" style="position:absolute;left:59;top:1205;width:17;height:29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RgvcUA&#10;AADdAAAADwAAAGRycy9kb3ducmV2LnhtbERPS2vCQBC+C/6HZQpepG7UEiS6ioiPIghqPXgcsmMS&#10;mp2N2dWk/fXdQqG3+fieM1u0phRPql1hWcFwEIEgTq0uOFNw+di8TkA4j6yxtEwKvsjBYt7tzDDR&#10;tuETPc8+EyGEXYIKcu+rREqX5mTQDWxFHLibrQ36AOtM6hqbEG5KOYqiWBosODTkWNEqp/Tz/DAK&#10;Vn57+F6u92/9025/GF2L4x3LRqneS7ucgvDU+n/xn/tdh/nxOIbfb8IJ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5GC9xQAAAN0AAAAPAAAAAAAAAAAAAAAAAJgCAABkcnMv&#10;ZG93bnJldi54bWxQSwUGAAAAAAQABAD1AAAAigMAAAAA&#10;" path="m2,5c,5,2,1,1,,3,,2,4,2,5xe" fillcolor="#cbccce" stroked="f">
                  <v:path arrowok="t" o:connecttype="custom" o:connectlocs="11,29;6,0;11,29" o:connectangles="0,0,0"/>
                </v:shape>
                <v:shape id="Freeform 1065" o:spid="_x0000_s1078" style="position:absolute;left:53;top:1140;width:18;height:35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/ysQA&#10;AADdAAAADwAAAGRycy9kb3ducmV2LnhtbERPPW/CMBDdkfgP1iF1AydpC22IQagSEkMHCizdrvGR&#10;hMTnKHbB/fc1UqVu9/Q+r1gH04krDa6xrCCdJSCIS6sbrhScjtvpCwjnkTV2lknBDzlYr8ajAnNt&#10;b/xB14OvRAxhl6OC2vs+l9KVNRl0M9sTR+5sB4M+wqGSesBbDDedzJJkLg02HBtq7OmtprI9fBsF&#10;7jWEbN9+Zenp88mkl/fuGXdbpR4mYbME4Sn4f/Gfe6fj/PnjAu7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jf8rEAAAA3QAAAA8AAAAAAAAAAAAAAAAAmAIAAGRycy9k&#10;b3ducmV2LnhtbFBLBQYAAAAABAAEAPUAAACJAwAAAAA=&#10;" path="m2,6c,5,2,2,1,,3,,2,4,2,6xe" fillcolor="#cbccce" stroked="f">
                  <v:path arrowok="t" o:connecttype="custom" o:connectlocs="12,35;6,0;12,35" o:connectangles="0,0,0"/>
                </v:shape>
                <v:shape id="Freeform 1066" o:spid="_x0000_s1079" style="position:absolute;left:53;top:1110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NRX8UA&#10;AADdAAAADwAAAGRycy9kb3ducmV2LnhtbESPQW/CMAyF75P4D5EncRspQ0KoI6ANabDLhGBoZ6/x&#10;0m6NU5pAy7/HByRufvL7np/ny97X6kxtrAIbGI8yUMRFsBU7A4ev96cZqJiQLdaBycCFIiwXg4c5&#10;5jZ0vKPzPjklIRxzNFCm1ORax6Ikj3EUGmLZ/YbWYxLZOm1b7CTc1/o5y6baY8VyocSGViUV//uT&#10;lxqTYvyZNoTf227tDp07/v28HY0ZPvavL6AS9eluvtEfVrjpROrKNzKC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1FfxQAAAN0AAAAPAAAAAAAAAAAAAAAAAJgCAABkcnMv&#10;ZG93bnJldi54bWxQSwUGAAAAAAQABAD1AAAAigMAAAAA&#10;" path="m1,3c,4,,,1,1v,1,,1,,2xe" fillcolor="#cbccce" stroked="f">
                  <v:path arrowok="t" o:connecttype="custom" o:connectlocs="6,18;6,6;6,18" o:connectangles="0,0,0"/>
                </v:shape>
                <v:shape id="Freeform 1067" o:spid="_x0000_s1080" style="position:absolute;left:153;top:898;width:6;height:147;visibility:visible;mso-wrap-style:square;v-text-anchor:top" coordsize="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W30cIA&#10;AADdAAAADwAAAGRycy9kb3ducmV2LnhtbERPzWoCMRC+C75DGKE3zdaCrlujqG2hIB5cfYBhM90s&#10;3UyWJNX07ZtCobf5+H5nvU22FzfyoXOs4HFWgCBunO64VXC9vE1LECEia+wdk4JvCrDdjEdrrLS7&#10;85ludWxFDuFQoQIT41BJGRpDFsPMDcSZ+3DeYszQt1J7vOdw28t5USykxY5zg8GBDoaaz/rLKthz&#10;wvoUXowvU/E6b/x56Y97pR4mafcMIlKK/+I/97vO8xdPK/j9Jp8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1bfRwgAAAN0AAAAPAAAAAAAAAAAAAAAAAJgCAABkcnMvZG93&#10;bnJldi54bWxQSwUGAAAAAAQABAD1AAAAhwMAAAAA&#10;" path="m1,25c,19,,7,1,v,9,,17,,25xe" fillcolor="#cbccce" stroked="f">
                  <v:path arrowok="t" o:connecttype="custom" o:connectlocs="6,147;6,0;6,147" o:connectangles="0,0,0"/>
                </v:shape>
                <v:shape id="Freeform 1068" o:spid="_x0000_s1081" style="position:absolute;left:136;top:975;width:11;height:59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0e8sUA&#10;AADdAAAADwAAAGRycy9kb3ducmV2LnhtbESPQW/CMAyF75P4D5GRuI0UVBjqCGhCQ+IwDoP9AKsx&#10;bbXG6ZKsLf9+PiDtZus9v/d5ux9dq3oKsfFsYDHPQBGX3jZcGfi6Hp83oGJCtth6JgN3irDfTZ62&#10;WFg/8Cf1l1QpCeFYoIE6pa7QOpY1OYxz3xGLdvPBYZI1VNoGHCTctXqZZWvtsGFpqLGjQ03l9+XX&#10;GRjyTZ9V+W318dLY/P3HnRfBno2ZTce3V1CJxvRvflyfrOCvc+GXb2QEv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fR7yxQAAAN0AAAAPAAAAAAAAAAAAAAAAAJgCAABkcnMv&#10;ZG93bnJldi54bWxQSwUGAAAAAAQABAD1AAAAigMAAAAA&#10;" path="m2,10c,8,,1,2,v,3,,6,,10xe" fillcolor="#cbccce" stroked="f">
                  <v:path arrowok="t" o:connecttype="custom" o:connectlocs="11,59;11,0;11,59" o:connectangles="0,0,0"/>
                </v:shape>
                <v:shape id="Freeform 1069" o:spid="_x0000_s1082" style="position:absolute;left:183;top:951;width:12;height:77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o3MIA&#10;AADdAAAADwAAAGRycy9kb3ducmV2LnhtbERPyWrDMBC9F/oPYgq9NbJLCcGJYhKH0txKnTbnwZrI&#10;JtbIWPLSv48Khdzm8dbZ5LNtxUi9bxwrSBcJCOLK6YaNgu/T+8sKhA/IGlvHpOCXPOTbx4cNZtpN&#10;/EVjGYyIIewzVFCH0GVS+qomi37hOuLIXVxvMUTYG6l7nGK4beVrkiylxYZjQ40dFTVV13KwCn7M&#10;MFwOe3+QVJmPItkXn+e2VOr5ad6tQQSaw1387z7qOH/5lsLfN/EEu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bKjcwgAAAN0AAAAPAAAAAAAAAAAAAAAAAJgCAABkcnMvZG93&#10;bnJldi54bWxQSwUGAAAAAAQABAD1AAAAhwMAAAAA&#10;" path="m2,13c,11,,2,2,v,4,,8,,13xe" fillcolor="#cbccce" stroked="f">
                  <v:path arrowok="t" o:connecttype="custom" o:connectlocs="12,77;12,0;12,77" o:connectangles="0,0,0"/>
                </v:shape>
                <v:shape id="Freeform 1070" o:spid="_x0000_s1083" style="position:absolute;left:59;top:986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7qGMQA&#10;AADdAAAADwAAAGRycy9kb3ducmV2LnhtbERPTWvCQBC9C/0PyxR6q5umIiW6BisWvdamQm9Ddkxi&#10;srMhu02iv94tFLzN433OMh1NI3rqXGVZwcs0AkGcW11xoSD7+nh+A+E8ssbGMim4kIN09TBZYqLt&#10;wJ/UH3whQgi7BBWU3reJlC4vyaCb2pY4cCfbGfQBdoXUHQ4h3DQyjqK5NFhxaCixpU1JeX34NQqu&#10;31F+7Gd1dt6+Dj/xu77sjlml1NPjuF6A8DT6u/jfvddh/nwWw9834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e6hjEAAAA3QAAAA8AAAAAAAAAAAAAAAAAmAIAAGRycy9k&#10;b3ducmV2LnhtbFBLBQYAAAAABAAEAPUAAACJAwAAAAA=&#10;" path="m1,3c,3,1,1,,,2,,1,2,1,3xe" fillcolor="#cbccce" stroked="f">
                  <v:path arrowok="t" o:connecttype="custom" o:connectlocs="6,18;0,0;6,18" o:connectangles="0,0,0"/>
                </v:shape>
                <v:shape id="Freeform 1071" o:spid="_x0000_s1084" style="position:absolute;left:141;top:933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GwU8UA&#10;AADdAAAADwAAAGRycy9kb3ducmV2LnhtbESPQWsCMRCF7wX/QxjBW81aRWQ1igq1XopopedxM2ZX&#10;N5N1k7rbf98UBG8zvPe9eTNbtLYUd6p94VjBoJ+AIM6cLtgoOH69v05A+ICssXRMCn7Jw2LeeZlh&#10;ql3De7ofghExhH2KCvIQqlRKn+Vk0fddRRy1s6sthrjWRuoamxhuS/mWJGNpseB4IceK1jll18OP&#10;jTWG2eAzfBB+75qNOTbmdjmtbkr1uu1yCiJQG57mB73VkRuPhvD/TRx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MbBTxQAAAN0AAAAPAAAAAAAAAAAAAAAAAJgCAABkcnMv&#10;ZG93bnJldi54bWxQSwUGAAAAAAQABAD1AAAAigMAAAAA&#10;" path="m1,4c1,4,,4,,4,,3,,2,,,,,1,,1,v,2,,3,,4xe" fillcolor="#cbccce" stroked="f">
                  <v:path arrowok="t" o:connecttype="custom" o:connectlocs="6,24;0,24;0,0;6,0;6,24" o:connectangles="0,0,0,0,0"/>
                </v:shape>
                <v:shape id="Freeform 1072" o:spid="_x0000_s1085" style="position:absolute;left:177;top:886;width:18;height:47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hycMA&#10;AADdAAAADwAAAGRycy9kb3ducmV2LnhtbERPyWrDMBC9F/oPYgK9NXKCCcGJEtpCTFvIIcvBx6k1&#10;tY2tkbFUL39fBQK5zeOts92PphE9da6yrGAxj0AQ51ZXXCi4Xg6vaxDOI2tsLJOCiRzsd89PW0y0&#10;HfhE/dkXIoSwS1BB6X2bSOnykgy6uW2JA/drO4M+wK6QusMhhJtGLqNoJQ1WHBpKbOmjpLw+/xkF&#10;qZZxdvxKf94Ntd9u8tng6kypl9n4tgHhafQP8d39qcP8VRzD7Ztwgt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rhycMAAADdAAAADwAAAAAAAAAAAAAAAACYAgAAZHJzL2Rv&#10;d25yZXYueG1sUEsFBgAAAAAEAAQA9QAAAIgDAAAAAA==&#10;" path="m2,8c,7,1,3,1,v,,1,,2,c2,2,2,3,3,4v-3,,,3,,3c2,7,2,8,2,8xe" fillcolor="#cbccce" stroked="f">
                  <v:path arrowok="t" o:connecttype="custom" o:connectlocs="12,47;6,0;18,0;18,24;18,41;12,47" o:connectangles="0,0,0,0,0,0"/>
                </v:shape>
                <v:shape id="Freeform 1073" o:spid="_x0000_s1086" style="position:absolute;left:130;top:886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zwjcUA&#10;AADdAAAADwAAAGRycy9kb3ducmV2LnhtbERP30sCQRB+D/oflgl6Ed0rUuJyFQ2EiBC8tF6n2+n2&#10;8mb2ul31+u/dIOhtPr6fM5333KgjdaH2YuBmlIEiKb2tpTKwfV0N70GFiGKx8UIGfijAfHZ5McXc&#10;+pNs6FjESqUQCTkacDG2udahdMQYRr4lSdyn7xhjgl2lbYenFM6Nvs2yiWasJTU4bOnRUbkvDmzg&#10;44Xftt/rwTtHfh64Yrla4NfOmOurfvEAKlIf/8V/7ieb5k/uxvD7TTpBz8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PCNxQAAAN0AAAAPAAAAAAAAAAAAAAAAAJgCAABkcnMv&#10;ZG93bnJldi54bWxQSwUGAAAAAAQABAD1AAAAigMAAAAA&#10;" path="m1,3c1,3,,3,,3,,2,,1,,,,,1,,1,v,1,,2,,3xe" fillcolor="#cbccce" stroked="f">
                  <v:path arrowok="t" o:connecttype="custom" o:connectlocs="6,18;0,18;0,0;6,0;6,18" o:connectangles="0,0,0,0,0"/>
                </v:shape>
                <v:shape id="Freeform 1074" o:spid="_x0000_s1087" style="position:absolute;left:136;top:874;width:17;height:2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iHn8IA&#10;AADdAAAADwAAAGRycy9kb3ducmV2LnhtbERP32vCMBB+H/g/hBN8EU0no2g1isiEPQ3WDZ/P5myr&#10;zSUk0Xb//TIY7O0+vp+32Q2mEw/yobWs4HmegSCurG65VvD1eZwtQYSIrLGzTAq+KcBuO3raYKFt&#10;zx/0KGMtUgiHAhU0MbpCylA1ZDDMrSNO3MV6gzFBX0vtsU/hppOLLMulwZZTQ4OODg1Vt/JuFFxP&#10;ruxfnV9lJ1lP8/P5nW/DVKnJeNivQUQa4r/4z/2m0/z8JYffb9IJ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aIefwgAAAN0AAAAPAAAAAAAAAAAAAAAAAJgCAABkcnMvZG93&#10;bnJldi54bWxQSwUGAAAAAAQABAD1AAAAhwMAAAAA&#10;" path="m2,3c,4,1,2,1,1,3,,2,2,2,3xe" fillcolor="#cbccce" stroked="f">
                  <v:path arrowok="t" o:connecttype="custom" o:connectlocs="11,18;6,6;11,18" o:connectangles="0,0,0"/>
                </v:shape>
                <v:shape id="Freeform 1075" o:spid="_x0000_s1088" style="position:absolute;left:147;top:851;width:12;height:35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WEdcQA&#10;AADdAAAADwAAAGRycy9kb3ducmV2LnhtbERPS2vCQBC+F/wPywjedGMtVqOrVLHgoYfWmpyH7ORB&#10;srMhu2raX+8WhN7m43vOetubRlypc5VlBdNJBII4s7riQsH5+328AOE8ssbGMin4IQfbzeBpjbG2&#10;N/6i68kXIoSwi1FB6X0bS+mykgy6iW2JA5fbzqAPsCuk7vAWwk0jn6NoLg1WHBpKbGlfUlafLkZB&#10;fvisk/xDm8T/Lnf1zKatXqRKjYb92wqEp97/ix/uow7z5y+v8PdNOEF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VhHXEAAAA3QAAAA8AAAAAAAAAAAAAAAAAmAIAAGRycy9k&#10;b3ducmV2LnhtbFBLBQYAAAAABAAEAPUAAACJAwAAAAA=&#10;" path="m1,6c,6,,,1,v,2,,4,1,6c1,5,1,6,1,6xe" fillcolor="#cbccce" stroked="f">
                  <v:path arrowok="t" o:connecttype="custom" o:connectlocs="6,35;6,0;12,35;6,35" o:connectangles="0,0,0,0"/>
                </v:shape>
                <v:shape id="Freeform 1076" o:spid="_x0000_s1089" style="position:absolute;left:147;top:774;width:6;height:23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UiIsYA&#10;AADdAAAADwAAAGRycy9kb3ducmV2LnhtbESPS2/CMBCE70j8B2srcSsOpUIoxaBSqY8LQjzU8zbe&#10;OmnjdYhdEv49e6jEbUc73+zsYtX7Wp2pjVVgA5NxBoq4CLZiZ+B4eL2fg4oJ2WIdmAxcKMJqORws&#10;MLeh4x2d98kpCeGYo4EypSbXOhYleYzj0BDL7ju0HpPI1mnbYifhvtYPWTbTHiuWCyU29FJS8bv/&#10;81JjWkw26Z3wc9u9uWPnTj9f65Mxo7v++QlUoj7dzP/0hxVu9ih15RsZQS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UiIsYAAADdAAAADwAAAAAAAAAAAAAAAACYAgAAZHJz&#10;L2Rvd25yZXYueG1sUEsFBgAAAAAEAAQA9QAAAIsDAAAAAA==&#10;" path="m1,4v,,,,-1,c,3,,2,,,1,,1,,1,v,2,,3,,4xe" fillcolor="#cbccce" stroked="f">
                  <v:path arrowok="t" o:connecttype="custom" o:connectlocs="6,23;0,23;0,0;6,0;6,23" o:connectangles="0,0,0,0,0"/>
                </v:shape>
                <v:shape id="Freeform 1077" o:spid="_x0000_s1090" style="position:absolute;left:59;top:638;width:6;height:47;visibility:visible;mso-wrap-style:square;v-text-anchor:top" coordsize="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TaY8QA&#10;AADdAAAADwAAAGRycy9kb3ducmV2LnhtbERPTWsCMRC9F/ofwhR6q9naKu3WKCJYPHhQ10qPw2a6&#10;u3UzWZJ0Tf+9EQRv83ifM5lF04qenG8sK3geZCCIS6sbrhTsi+XTGwgfkDW2lknBP3mYTe/vJphr&#10;e+It9btQiRTCPkcFdQhdLqUvazLoB7YjTtyPdQZDgq6S2uEphZtWDrNsLA02nBpq7GhRU3nc/RkF&#10;xe/K6RH3X8X3Et3hZX3YxPip1ONDnH+ACBTDTXx1r3SaP359h8s36QQ5P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E2mPEAAAA3QAAAA8AAAAAAAAAAAAAAAAAmAIAAGRycy9k&#10;b3ducmV2LnhtbFBLBQYAAAAABAAEAPUAAACJAwAAAAA=&#10;" path="m1,8c1,8,,8,,8,,5,,3,,,1,2,1,5,1,8xe" fillcolor="#cbccce" stroked="f">
                  <v:path arrowok="t" o:connecttype="custom" o:connectlocs="6,47;0,47;0,0;6,47" o:connectangles="0,0,0,0"/>
                </v:shape>
                <v:shape id="Freeform 1078" o:spid="_x0000_s1091" style="position:absolute;left:94;top:620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oO8UA&#10;AADdAAAADwAAAGRycy9kb3ducmV2LnhtbESPQWvDMAyF74P9B6NBb6vTsmQhq1tKWVl2XLsfIGIt&#10;CY3lYLtN+u+nw2A3iff03qfNbnaDulGIvWcDq2UGirjxtufWwPf5+FyCignZ4uCZDNwpwm77+LDB&#10;yvqJv+h2Sq2SEI4VGuhSGiutY9ORw7j0I7FoPz44TLKGVtuAk4S7Qa+zrNAOe5aGDkc6dNRcTldn&#10;YPrIr5/l66UOY7lv8vd4LF7qlTGLp3n/BirRnP7Nf9e1FfwiF375Rk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ug7xQAAAN0AAAAPAAAAAAAAAAAAAAAAAJgCAABkcnMv&#10;ZG93bnJldi54bWxQSwUGAAAAAAQABAD1AAAAigMAAAAA&#10;" path="m2,2c1,2,,2,,,1,,2,,2,v,1,,2,,2xe" fillcolor="#cbccce" stroked="f">
                  <v:path arrowok="t" o:connecttype="custom" o:connectlocs="12,12;0,0;12,0;12,12" o:connectangles="0,0,0,0"/>
                </v:shape>
                <v:shape id="Freeform 1079" o:spid="_x0000_s1092" style="position:absolute;left:59;top:555;width:17;height:42;visibility:visible;mso-wrap-style:square;v-text-anchor:top" coordsize="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CZ8IA&#10;AADdAAAADwAAAGRycy9kb3ducmV2LnhtbERPTWuDQBC9B/oflin01qwpmIp1lVIICD2ZlpDj4E5U&#10;dGdldxPtv+8WCrnN431OUa1mEjdyfrCsYLdNQBC3Vg/cKfj+OjxnIHxA1jhZJgU/5KEqHzYF5tou&#10;3NDtGDoRQ9jnqKAPYc6l9G1PBv3WzsSRu1hnMEToOqkdLjHcTPIlSfbS4MCxoceZPnpqx+PVKPi8&#10;XtbstLxmTYq1rjOXHM40KvX0uL6/gQi0hrv4313rOH+f7uDvm3iC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EoJnwgAAAN0AAAAPAAAAAAAAAAAAAAAAAJgCAABkcnMvZG93&#10;bnJldi54bWxQSwUGAAAAAAQABAD1AAAAhwMAAAAA&#10;" path="m1,7c1,7,,7,,7,1,6,,3,,,3,1,1,5,1,7xe" fillcolor="#cbccce" stroked="f">
                  <v:path arrowok="t" o:connecttype="custom" o:connectlocs="6,42;0,42;0,0;6,42" o:connectangles="0,0,0,0"/>
                </v:shape>
                <v:shape id="Freeform 1080" o:spid="_x0000_s1093" style="position:absolute;left:41;top:484;width:18;height:54;visibility:visible;mso-wrap-style:square;v-text-anchor:top" coordsize="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n4fMUA&#10;AADdAAAADwAAAGRycy9kb3ducmV2LnhtbERPTWvCQBC9C/6HZYTezMYURdKsYhsE8VAw9dDjNDtN&#10;gtnZkN2aNL++Wyj0No/3Odl+NK24U+8aywpWUQyCuLS64UrB9e243IJwHllja5kUfJOD/W4+yzDV&#10;duAL3QtfiRDCLkUFtfddKqUrazLoItsRB+7T9gZ9gH0ldY9DCDetTOJ4Iw02HBpq7OilpvJWfBkF&#10;Tf6ev37kcnw8++fLMPExOU0rpR4W4+EJhKfR/4v/3Ccd5m/WCfx+E06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fh8xQAAAN0AAAAPAAAAAAAAAAAAAAAAAJgCAABkcnMv&#10;ZG93bnJldi54bWxQSwUGAAAAAAQABAD1AAAAigMAAAAA&#10;" path="m2,9c,8,1,3,1,v2,1,,6,1,9xe" fillcolor="#cbccce" stroked="f">
                  <v:path arrowok="t" o:connecttype="custom" o:connectlocs="12,54;6,0;12,54" o:connectangles="0,0,0"/>
                </v:shape>
                <v:shape id="Freeform 1081" o:spid="_x0000_s1094" style="position:absolute;left:65;top:484;width:17;height:2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ay2sMA&#10;AADdAAAADwAAAGRycy9kb3ducmV2LnhtbERP32vCMBB+H/g/hBP2Ipo6WXGdUWRssCdhVXw+m1vb&#10;2VxCktnuvzfCwLf7+H7eajOYTlzIh9aygvksA0FcWd1yreCw/5guQYSIrLGzTAr+KMBmPXpYYaFt&#10;z190KWMtUgiHAhU0MbpCylA1ZDDMrCNO3Lf1BmOCvpbaY5/CTSefsiyXBltODQ06emuoOpe/RsHP&#10;0ZX9u/Mv2VHWk/x02vF5mCj1OB62ryAiDfEu/nd/6jQ/f17A7Zt0gl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ay2sMAAADdAAAADwAAAAAAAAAAAAAAAACYAgAAZHJzL2Rv&#10;d25yZXYueG1sUEsFBgAAAAAEAAQA9QAAAIgDAAAAAA==&#10;" path="m2,4c1,4,1,4,,4,,3,,1,,,3,,2,2,2,4xe" fillcolor="#cbccce" stroked="f">
                  <v:path arrowok="t" o:connecttype="custom" o:connectlocs="11,24;0,24;0,0;11,24" o:connectangles="0,0,0,0"/>
                </v:shape>
                <v:shape id="Freeform 1082" o:spid="_x0000_s1095" style="position:absolute;left:88;top:414;width:12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N8h8YA&#10;AADdAAAADwAAAGRycy9kb3ducmV2LnhtbERP22oCMRB9L/gPYQq+dbMtVupqFBGKFhHqBfRxuplm&#10;VzeTdZPq+vemUOjbHM51RpPWVuJCjS8dK3hOUhDEudMlGwW77fvTGwgfkDVWjknBjTxMxp2HEWba&#10;XXlNl00wIoawz1BBEUKdSenzgiz6xNXEkft2jcUQYWOkbvAaw20lX9K0Ly2WHBsKrGlWUH7a/FgF&#10;e7M76o/9eTlYz+er6a38/Dr0jFLdx3Y6BBGoDf/iP/dCx/n91x78fhNPkO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N8h8YAAADdAAAADwAAAAAAAAAAAAAAAACYAgAAZHJz&#10;L2Rvd25yZXYueG1sUEsFBgAAAAAEAAQA9QAAAIsDAAAAAA==&#10;" path="m1,4c,4,1,2,1,1,2,,1,3,1,4xe" fillcolor="#cbccce" stroked="f">
                  <v:path arrowok="t" o:connecttype="custom" o:connectlocs="6,23;6,6;6,23" o:connectangles="0,0,0"/>
                </v:shape>
                <v:shape id="Freeform 1083" o:spid="_x0000_s1096" style="position:absolute;left:88;top:337;width:24;height:47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8lI8IA&#10;AADdAAAADwAAAGRycy9kb3ducmV2LnhtbERPTWvCQBC9C/6HZYTedBPBWFJXEUXstalpr0N2TBaz&#10;syG7avLvu4VCb/N4n7PZDbYVD+q9cawgXSQgiCunDdcKLp+n+SsIH5A1to5JwUgedtvpZIO5dk/+&#10;oEcRahFD2OeooAmhy6X0VUMW/cJ1xJG7ut5iiLCvpe7xGcNtK5dJkkmLhmNDgx0dGqpuxd0qOJ7M&#10;+FUWcizXZ3NPv9PbOjOJUi+zYf8GItAQ/sV/7ncd52erFfx+E0+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fyUjwgAAAN0AAAAPAAAAAAAAAAAAAAAAAJgCAABkcnMvZG93&#10;bnJldi54bWxQSwUGAAAAAAQABAD1AAAAhwMAAAAA&#10;" path="m2,8c,7,2,2,1,,4,1,2,5,2,8xe" fillcolor="#cbccce" stroked="f">
                  <v:path arrowok="t" o:connecttype="custom" o:connectlocs="12,47;6,0;12,47" o:connectangles="0,0,0"/>
                </v:shape>
                <v:shape id="Freeform 1084" o:spid="_x0000_s1097" style="position:absolute;left:118;top:325;width:18;height:41;visibility:visible;mso-wrap-style:square;v-text-anchor:top" coordsize="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saE8EA&#10;AADdAAAADwAAAGRycy9kb3ducmV2LnhtbERPTYvCMBC9C/sfwizsbZsq2C3VKCIIBU+6i3gcmrEt&#10;NpOSRFv//UYQvM3jfc5yPZpO3Mn51rKCaZKCIK6sbrlW8Pe7+85B+ICssbNMCh7kYb36mCyx0Hbg&#10;A92PoRYxhH2BCpoQ+kJKXzVk0Ce2J47cxTqDIUJXS+1wiOGmk7M0zaTBlmNDgz1tG6qux5tRsL9d&#10;xvw0/OSHOZa6zF26O9NVqa/PcbMAEWgMb/HLXeo4P5tn8Pwmni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7GhPBAAAA3QAAAA8AAAAAAAAAAAAAAAAAmAIAAGRycy9kb3du&#10;cmV2LnhtbFBLBQYAAAAABAAEAPUAAACGAwAAAAA=&#10;" path="m2,7c,6,2,2,1,,3,1,2,5,2,7xe" fillcolor="#cbccce" stroked="f">
                  <v:path arrowok="t" o:connecttype="custom" o:connectlocs="12,41;6,0;12,41" o:connectangles="0,0,0"/>
                </v:shape>
                <v:shape id="Freeform 1085" o:spid="_x0000_s1098" style="position:absolute;left:53;top:319;width:6;height:30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jqjcQA&#10;AADdAAAADwAAAGRycy9kb3ducmV2LnhtbERPTWvCQBC9C/6HZYReRDcWjCV1FRGFFk/VFDwO2Wk2&#10;bXY2ZLcm9de7QsHbPN7nLNe9rcWFWl85VjCbJiCIC6crLhXkp/3kBYQPyBprx6TgjzysV8PBEjPt&#10;Ov6gyzGUIoawz1CBCaHJpPSFIYt+6hriyH251mKIsC2lbrGL4baWz0mSSosVxwaDDW0NFT/HX6ug&#10;ur4fPr9Nfk5tF+azTZ2M97tcqadRv3kFEagPD/G/+03H+el8Afdv4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I6o3EAAAA3QAAAA8AAAAAAAAAAAAAAAAAmAIAAGRycy9k&#10;b3ducmV2LnhtbFBLBQYAAAAABAAEAPUAAACJAwAAAAA=&#10;" path="m1,4c,5,,,1,1v,1,,2,,3xe" fillcolor="#cbccce" stroked="f">
                  <v:path arrowok="t" o:connecttype="custom" o:connectlocs="6,24;6,6;6,24" o:connectangles="0,0,0"/>
                </v:shape>
                <v:shape id="Freeform 1086" o:spid="_x0000_s1099" style="position:absolute;left:29;top:295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9LL8cA&#10;AADdAAAADwAAAGRycy9kb3ducmV2LnhtbESPQU/CQBCF7yb8h82QeJOtKMQUFqJGI1ehkHibdIe2&#10;0p1tumtb+PXOgYTbTN6b975ZrgdXq47aUHk28DhJQBHn3lZcGMh2nw8voEJEtlh7JgNnCrBeje6W&#10;mFrf8zd121goCeGQooEyxibVOuQlOQwT3xCLdvStwyhrW2jbYi/hrtbTJJlrhxVLQ4kNvZeUn7Z/&#10;zsBln+SH7vmU/X489T/TN3v+OmSVMffj4XUBKtIQb+br9cYK/nwmuPKNj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vSy/HAAAA3QAAAA8AAAAAAAAAAAAAAAAAmAIAAGRy&#10;cy9kb3ducmV2LnhtbFBLBQYAAAAABAAEAPUAAACMAwAAAAA=&#10;" path="m2,3c,3,1,,,,1,,1,,2,v,1,,2,,3xe" fillcolor="#cbccce" stroked="f">
                  <v:path arrowok="t" o:connecttype="custom" o:connectlocs="12,18;0,0;12,0;12,18" o:connectangles="0,0,0,0"/>
                </v:shape>
                <v:shape id="Freeform 1087" o:spid="_x0000_s1100" style="position:absolute;left:124;top:165;width:6;height:77;visibility:visible;mso-wrap-style:square;v-text-anchor:top" coordsize="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/c18MA&#10;AADdAAAADwAAAGRycy9kb3ducmV2LnhtbERPTWvCQBC9F/wPywheim6qNGjqKlJpsRfFtNDrkB2T&#10;YHZ2ya4m/ntXKPQ2j/c5y3VvGnGl1teWFbxMEhDEhdU1lwp+vj/GcxA+IGtsLJOCG3lYrwZPS8y0&#10;7fhI1zyUIoawz1BBFYLLpPRFRQb9xDriyJ1sazBE2JZSt9jFcNPIaZKk0mDNsaFCR+8VFef8YhSc&#10;HX7ln95p3qZ8O/wunrt+tldqNOw3byAC9eFf/Ofe6Tg/fV3A45t4gl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/c18MAAADdAAAADwAAAAAAAAAAAAAAAACYAgAAZHJzL2Rv&#10;d25yZXYueG1sUEsFBgAAAAAEAAQA9QAAAIgDAAAAAA==&#10;" path="m1,13c,11,,2,1,v,4,,9,,13xe" fillcolor="#cbccce" stroked="f">
                  <v:path arrowok="t" o:connecttype="custom" o:connectlocs="6,77;6,0;6,77" o:connectangles="0,0,0"/>
                </v:shape>
                <v:shape id="Freeform 1088" o:spid="_x0000_s1101" style="position:absolute;left:59;top:148;width:6;height:23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ZyRMUA&#10;AADdAAAADwAAAGRycy9kb3ducmV2LnhtbESPQW/CMAyF75P4D5GRuI0UJlVTR0AbEowLmsbQzl7j&#10;pd0apzSBln+PD5N285Pf9/y8WA2+URfqYh3YwGyagSIug63ZGTh+bO4fQcWEbLEJTAauFGG1HN0t&#10;sLCh53e6HJJTEsKxQANVSm2hdSwr8hinoSWW3XfoPCaRndO2w17CfaPnWZZrjzXLhQpbWldU/h7O&#10;Xmo8lLN9eiX8fOu37ti708/Xy8mYyXh4fgKVaEj/5j96Z4XLc+k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nJExQAAAN0AAAAPAAAAAAAAAAAAAAAAAJgCAABkcnMv&#10;ZG93bnJldi54bWxQSwUGAAAAAAQABAD1AAAAigMAAAAA&#10;" path="m1,4v,,,,-1,c,3,,2,,,1,,1,,1,v,2,,3,,4xe" fillcolor="#cbccce" stroked="f">
                  <v:path arrowok="t" o:connecttype="custom" o:connectlocs="6,23;0,23;0,0;6,0;6,23" o:connectangles="0,0,0,0,0"/>
                </v:shape>
                <v:shape id="Freeform 1089" o:spid="_x0000_s1102" style="position:absolute;left:94;top:1459;width:30;height:77;visibility:visible;mso-wrap-style:square;v-text-anchor:top" coordsize="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hbJcQA&#10;AADdAAAADwAAAGRycy9kb3ducmV2LnhtbERPyWrDMBC9F/IPYgq9NXKaxDROFBNMCj300CzQ62CN&#10;F2qNbEu13b+PCoXc5vHW2aWTacRAvastK1jMIxDEudU1lwqul7fnVxDOI2tsLJOCX3KQ7mcPO0y0&#10;HflEw9mXIoSwS1BB5X2bSOnyigy6uW2JA1fY3qAPsC+l7nEM4aaRL1EUS4M1h4YKW8oqyr/PP0bB&#10;qvgqMn2Rm3WWLbv1R1cc9adU6ulxOmxBeJr8Xfzvftdhfhwv4O+bcIL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oWyXEAAAA3QAAAA8AAAAAAAAAAAAAAAAAmAIAAGRycy9k&#10;b3ducmV2LnhtbFBLBQYAAAAABAAEAPUAAACJAwAAAAA=&#10;" path="m4,13v-2,,,-3,-2,-3c5,8,,2,3,v,6,2,6,1,13xe" fillcolor="#cbccce" stroked="f">
                  <v:path arrowok="t" o:connecttype="custom" o:connectlocs="24,77;12,59;18,0;24,77" o:connectangles="0,0,0,0"/>
                </v:shape>
                <v:shape id="Freeform 1090" o:spid="_x0000_s1103" style="position:absolute;left:82;top:1128;width:24;height:77;visibility:visible;mso-wrap-style:square;v-text-anchor:top" coordsize="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zc68IA&#10;AADdAAAADwAAAGRycy9kb3ducmV2LnhtbERPS4vCMBC+L/gfwgje1lSFstZGEUHQi4sPxOPQTB/Y&#10;TGoTtf57syDsbT6+56SLztTiQa2rLCsYDSMQxJnVFRcKTsf19w8I55E11pZJwYscLOa9rxQTbZ+8&#10;p8fBFyKEsEtQQel9k0jpspIMuqFtiAOX29agD7AtpG7xGcJNLcdRFEuDFYeGEhtalZRdD3ejgC5r&#10;et3t7rRtzrkdTaa3y+8yVmrQ75YzEJ46/y/+uDc6zI/jMfx9E06Q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NzrwgAAAN0AAAAPAAAAAAAAAAAAAAAAAJgCAABkcnMvZG93&#10;bnJldi54bWxQSwUGAAAAAAQABAD1AAAAhwMAAAAA&#10;" path="m2,1v,4,2,10,,12c1,10,3,6,1,5,3,4,,,2,v-1,1,,1,,1xe" fillcolor="#cbccce" stroked="f">
                  <v:path arrowok="t" o:connecttype="custom" o:connectlocs="12,6;12,77;6,30;12,0;12,6" o:connectangles="0,0,0,0,0"/>
                </v:shape>
                <v:shape id="Freeform 1091" o:spid="_x0000_s1104" style="position:absolute;left:6;top:6;width:236;height:1996;visibility:visible;mso-wrap-style:square;v-text-anchor:top" coordsize="40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hk/MAA&#10;AADdAAAADwAAAGRycy9kb3ducmV2LnhtbERPTYvCMBC9C/sfwizszaa6WJauUWRhxatV8To0Y1Ns&#10;JrWJtv57Iwje5vE+Z74cbCNu1PnasYJJkoIgLp2uuVKw3/2Pf0D4gKyxcUwK7uRhufgYzTHXruct&#10;3YpQiRjCPkcFJoQ2l9KXhiz6xLXEkTu5zmKIsKuk7rCP4baR0zTNpMWaY4PBlv4MlefiahVcOMwO&#10;/W6dXnCLx7U5Fc15c1fq63NY/YIINIS3+OXe6Dg/y77h+U08QS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4hk/MAAAADdAAAADwAAAAAAAAAAAAAAAACYAgAAZHJzL2Rvd25y&#10;ZXYueG1sUEsFBgAAAAAEAAQA9QAAAIUDAAAAAA==&#10;" path="m14,338v,,,,,c12,324,11,299,9,285,8,272,10,258,8,247,7,233,9,217,7,205,7,179,6,168,6,142v-1,-1,-2,1,-3,c7,139,5,133,5,126,4,121,4,115,4,109,3,99,4,89,4,84,2,60,3,32,,8,,6,1,4,2,2,7,2,18,1,26,v3,22,1,48,5,69c30,80,31,102,33,120v-1,23,,44,1,67c35,189,34,189,34,192v3,12,-1,27,,41c35,237,35,253,36,259v1,16,,30,2,44c38,314,39,324,40,334v-1,1,-1,2,-2,3c31,336,21,338,14,338xm35,310v1,1,-1,4,1,4c36,313,37,310,35,310xm21,299v,5,-1,11,2,13c22,309,23,303,21,299xm28,302v,,-1,,-1,c27,303,27,304,27,306v,,1,,1,c28,304,28,303,28,302xm26,270v-1,5,-1,15,,20c25,291,26,297,27,299v,-11,-2,-19,-1,-29xm20,281v1,6,-1,13,1,17c20,293,22,285,20,281xm18,284v,,,,-1,c17,285,17,287,17,288v1,,1,,1,c18,287,18,285,18,284xm16,278v1,1,-1,4,1,4c17,281,18,278,16,278xm21,274v1,2,-1,6,1,6c22,278,23,275,21,274xm16,257v1,2,-1,5,1,5c17,261,18,257,16,257xm29,254v,1,-1,5,1,5c29,258,31,254,29,254xm18,246v-3,2,2,8,-1,10c19,256,17,259,19,259v1,-7,-1,-7,-1,-13xm22,239v-2,-1,,2,-2,1c21,244,19,249,22,254v,-5,,-10,,-15xm15,241v-2,1,-2,9,,10c15,248,15,245,15,241xm17,230v1,3,-1,8,2,9c19,236,21,230,17,230xm24,215v1,3,-1,8,1,9c25,221,26,216,24,215xm24,204v1,1,-1,5,1,5c25,208,26,204,24,204xm10,203v1,1,-1,5,1,5c11,207,12,203,10,203xm15,190v-2,,1,4,-1,5c16,196,14,200,15,203v2,-2,,-8,,-12c15,191,14,191,15,190xm9,192v1,2,-1,5,1,6c10,196,11,192,9,192xm9,188v-1,-1,-1,3,,2c9,189,9,189,9,188xm26,151v-1,7,-1,19,,25c26,168,26,160,26,151xm24,164v-2,1,-2,8,,10c24,170,24,167,24,164xm32,160v-2,2,-2,11,,13c32,168,32,164,32,160xm9,166v1,1,,3,1,3c10,168,11,166,9,166xm24,157v,,-1,,-1,c23,159,23,160,23,161v,,1,,1,c24,160,24,159,24,157xm32,156v,,-3,-3,,-3c31,152,31,151,32,149v-1,,-2,,-2,c30,152,29,156,31,157v,,,-1,1,-1xm22,149v,,-1,,-1,c21,150,21,151,21,152v,,1,,1,c22,151,22,150,22,149xm23,148v,1,-1,3,1,2c24,149,25,147,23,148xm26,149v-1,-2,-1,-4,-1,-6c24,143,24,149,25,149v,,,-1,1,xm25,130v,,,,-1,c24,132,24,133,24,134v1,,1,,1,c25,133,25,132,25,130xm9,107v,3,,5,,8c9,115,10,115,10,115v,-3,,-6,-1,-8xm17,104v,,-1,,-2,c15,106,16,106,17,106v,,,-1,,-2xm9,93v,3,1,6,,7c9,100,10,100,10,100v,-2,2,-6,-1,-7xm7,81v,3,-1,8,1,9c7,87,9,82,7,81xm10,81v,1,,3,,4c11,85,11,85,12,85v,-2,1,-4,-2,-4xm15,70v,1,-1,3,,3c15,72,16,69,15,70xm15,56v1,2,-1,7,1,8c16,61,18,57,15,56xm20,54v1,2,-1,6,1,7c21,59,22,55,20,54xm9,54v-1,-1,-1,4,,3c9,56,9,55,9,54xm6,49v-1,,-1,,-2,c5,49,4,52,6,52v,-1,,-2,,-3xm21,27v-1,2,-1,11,,13c21,36,21,31,21,27xm10,24v,,,,-1,c9,26,9,27,9,28v1,,1,,1,c10,27,10,26,10,24xe" fillcolor="#cbccce" stroked="f">
                  <v:path arrowok="t" o:connecttype="custom" o:connectlocs="53,1683;35,839;24,644;12,12;195,709;201,1376;236,1972;207,1831;124,1766;165,1783;165,1807;153,1713;118,1659;106,1677;106,1701;100,1665;130,1653;100,1547;177,1529;100,1512;130,1411;130,1411;89,1423;100,1358;142,1270;142,1205;59,1199;89,1199;53,1134;53,1110;153,892;142,968;189,945;53,980;142,927;142,951;189,904;183,927;124,880;130,880;136,874;148,880;142,768;148,768;59,679;89,614;53,549;53,549;41,478;71,502;89,431;94,378;124,360;53,337;24,289;124,159;59,142;59,165" o:connectangles="0,0,0,0,0,0,0,0,0,0,0,0,0,0,0,0,0,0,0,0,0,0,0,0,0,0,0,0,0,0,0,0,0,0,0,0,0,0,0,0,0,0,0,0,0,0,0,0,0,0,0,0,0,0,0,0,0,0"/>
                  <o:lock v:ext="edit" verticies="t"/>
                </v:shape>
                <v:shape id="Freeform 1092" o:spid="_x0000_s1105" style="position:absolute;left:4229;top:5445;width:18;height:18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w1MIA&#10;AADdAAAADwAAAGRycy9kb3ducmV2LnhtbERPS4vCMBC+L/gfwgjeNLVKka5R1FXwsCA+YK+zzZiW&#10;bSalyWr99xtB2Nt8fM+ZLztbixu1vnKsYDxKQBAXTldsFFzOu+EMhA/IGmvHpOBBHpaL3tscc+3u&#10;fKTbKRgRQ9jnqKAMocml9EVJFv3INcSRu7rWYoiwNVK3eI/htpZpkmTSYsWxocSGNiUVP6dfq4An&#10;6br4PGwbNJU22fVr/51+OKUG/W71DiJQF/7FL/dex/lZNoXn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/DUwgAAAN0AAAAPAAAAAAAAAAAAAAAAAJgCAABkcnMvZG93&#10;bnJldi54bWxQSwUGAAAAAAQABAD1AAAAhwMAAAAA&#10;" path="m2,3c,3,1,1,1,v2,,,2,1,3xe" fillcolor="#02a0bf" stroked="f">
                  <v:path arrowok="t" o:connecttype="custom" o:connectlocs="12,18;6,0;12,18" o:connectangles="0,0,0"/>
                </v:shape>
                <v:shape id="Freeform 1093" o:spid="_x0000_s1106" style="position:absolute;left:4229;top:5427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fUMUA&#10;AADdAAAADwAAAGRycy9kb3ducmV2LnhtbERPTUvDQBC9C/0PyxS82U2lxhq7LaJWSlGw0YPHcXea&#10;RLOzITu28d+7guBtHu9zFqvBt+pAfWwCG5hOMlDENriGKwOvL+uzOagoyA7bwGTgmyKslqOTBRYu&#10;HHlHh1IqlUI4FmigFukKraOtyWOchI44cfvQe5QE+0q7Ho8p3Lf6PMty7bHh1FBjR7c12c/yyxu4&#10;e7y3Qh9PV8/ysN7a99lmVl6+GXM6Hm6uQQkN8i/+c29cmp/nF/D7TTpB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x9QxQAAAN0AAAAPAAAAAAAAAAAAAAAAAJgCAABkcnMv&#10;ZG93bnJldi54bWxQSwUGAAAAAAQABAD1AAAAigMAAAAA&#10;" path="m1,2c,2,,,1,v,1,,1,,2xe" fillcolor="#02a0bf" stroked="f">
                  <v:path arrowok="t" o:connecttype="custom" o:connectlocs="6,12;6,0;6,12" o:connectangles="0,0,0"/>
                </v:shape>
                <v:shape id="Freeform 1094" o:spid="_x0000_s1107" style="position:absolute;left:4330;top:5286;width:12;height:100;visibility:visible;mso-wrap-style:square;v-text-anchor:top" coordsize="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Ao8IA&#10;AADdAAAADwAAAGRycy9kb3ducmV2LnhtbERP30vDMBB+F/Y/hBv4Ii61YJC6bAxhIAiic+z5bM62&#10;rLmrSWzrf28Ewbf7+H7eejv7Xo0UYids4WZVgCKuxXXcWDi+7a/vQMWE7LAXJgvfFGG7WVyssXIy&#10;8SuNh9SoHMKxQgttSkOldaxb8hhXMhBn7kOCx5RhaLQLOOVw3+uyKIz22HFuaHGgh5bq8+HLW3g6&#10;htvTXtLLqTTzePX+LFP5KdZeLufdPahEc/oX/7kfXZ5vjIHfb/IJe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JkCjwgAAAN0AAAAPAAAAAAAAAAAAAAAAAJgCAABkcnMvZG93&#10;bnJldi54bWxQSwUGAAAAAAQABAD1AAAAhwMAAAAA&#10;" path="m1,17c,13,,4,2,v,6,,11,-1,17xe" fillcolor="#02a0bf" stroked="f">
                  <v:path arrowok="t" o:connecttype="custom" o:connectlocs="6,100;12,0;6,100" o:connectangles="0,0,0"/>
                </v:shape>
                <v:shape id="Freeform 1095" o:spid="_x0000_s1108" style="position:absolute;left:4318;top:5333;width:6;height:41;visibility:visible;mso-wrap-style:square;v-text-anchor:top" coordsize="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9nMQA&#10;AADdAAAADwAAAGRycy9kb3ducmV2LnhtbERP32vCMBB+F/Y/hBvsRTR1g65Uo4yiIAwGdmPg29Gc&#10;bVlzKUmsdX/9MhB8u4/v5602o+nEQM63lhUs5gkI4srqlmsFX5+7WQbCB2SNnWVScCUPm/XDZIW5&#10;thc+0FCGWsQQ9jkqaELocyl91ZBBP7c9ceRO1hkMEbpaaoeXGG46+ZwkqTTYcmxosKeioeqnPBsF&#10;/uVYshuK33L7kemp5O/ivTVKPT2Ob0sQgcZwF9/cex3np+kr/H8TT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BvZzEAAAA3QAAAA8AAAAAAAAAAAAAAAAAmAIAAGRycy9k&#10;b3ducmV2LnhtbFBLBQYAAAAABAAEAPUAAACJAwAAAAA=&#10;" path="m1,7c,6,,1,1,v,3,,5,,7xe" fillcolor="#02a0bf" stroked="f">
                  <v:path arrowok="t" o:connecttype="custom" o:connectlocs="6,41;6,0;6,41" o:connectangles="0,0,0"/>
                </v:shape>
                <v:shape id="Freeform 1096" o:spid="_x0000_s1109" style="position:absolute;left:4359;top:5321;width:12;height:47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AVTcYA&#10;AADdAAAADwAAAGRycy9kb3ducmV2LnhtbESPQWvCQBCF7wX/wzKCF6kbPYSSuopGKt7EKJbehuw0&#10;Cc3OhuxW4793DoXeZnhv3vtmuR5cq27Uh8azgfksAUVcettwZeBy/nh9AxUissXWMxl4UID1avSy&#10;xMz6O5/oVsRKSQiHDA3UMXaZ1qGsyWGY+Y5YtG/fO4yy9pW2Pd4l3LV6kSSpdtiwNNTYUV5T+VP8&#10;OgPn4eJ2n25f5Plx+zXt2uv0dLwaMxkPm3dQkYb4b/67PljBT1PBlW9kBL1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AVTcYAAADdAAAADwAAAAAAAAAAAAAAAACYAgAAZHJz&#10;L2Rvd25yZXYueG1sUEsFBgAAAAAEAAQA9QAAAIsDAAAAAA==&#10;" path="m2,8c,7,1,1,2,v,3,,6,,8xe" fillcolor="#02a0bf" stroked="f">
                  <v:path arrowok="t" o:connecttype="custom" o:connectlocs="12,47;12,0;12,47" o:connectangles="0,0,0"/>
                </v:shape>
                <v:shape id="Freeform 1097" o:spid="_x0000_s1110" style="position:absolute;left:4235;top:5339;width:18;height:17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fSsIA&#10;AADdAAAADwAAAGRycy9kb3ducmV2LnhtbERPTWvCQBC9C/6HZYTedNMUgo2uUrUFDwVpWvA6ZsdN&#10;MDsbsqvGf+8WBG/zeJ8zX/a2ERfqfO1YweskAUFcOl2zUfD3+zWegvABWWPjmBTcyMNyMRzMMdfu&#10;yj90KYIRMYR9jgqqENpcSl9WZNFPXEscuaPrLIYIOyN1h9cYbhuZJkkmLdYcGypsaV1ReSrOVgG/&#10;pavye/fZoqm1yY777SHdOKVeRv3HDESgPjzFD/dWx/lZ9g7/38QT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tl9KwgAAAN0AAAAPAAAAAAAAAAAAAAAAAJgCAABkcnMvZG93&#10;bnJldi54bWxQSwUGAAAAAAQABAD1AAAAhwMAAAAA&#10;" path="m2,3c,3,1,1,1,1,3,,2,2,2,3xe" fillcolor="#02a0bf" stroked="f">
                  <v:path arrowok="t" o:connecttype="custom" o:connectlocs="12,17;6,6;12,17" o:connectangles="0,0,0"/>
                </v:shape>
                <v:shape id="Freeform 1098" o:spid="_x0000_s1111" style="position:absolute;left:4324;top:5309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S9UcQA&#10;AADdAAAADwAAAGRycy9kb3ducmV2LnhtbESPT2vDMAzF74N9B6PBbovTHtqS1S2lMCg79R/kqsZa&#10;YhrLwfba7NtPh0JvEu/pvZ+W69H36kYxucAGJkUJirgJ1nFr4Hz6+liAShnZYh+YDPxRgvXq9WWJ&#10;lQ13PtDtmFslIZwqNNDlPFRap6Yjj6kIA7FoPyF6zLLGVtuIdwn3vZ6W5Ux7dCwNHQ607ai5Hn+9&#10;Af9N17C/xEV9mrh9cPFg63o05v1t3HyCyjTmp/lxvbOCP5sLv3wjI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UvVHEAAAA3QAAAA8AAAAAAAAAAAAAAAAAmAIAAGRycy9k&#10;b3ducmV2LnhtbFBLBQYAAAAABAAEAPUAAACJAwAAAAA=&#10;" path="m1,3c,3,,3,,3,,2,,1,,,,,,,1,v,1,,2,,3xe" fillcolor="#02a0bf" stroked="f">
                  <v:path arrowok="t" o:connecttype="custom" o:connectlocs="6,18;0,18;0,0;6,0;6,18" o:connectangles="0,0,0,0,0"/>
                </v:shape>
                <v:shape id="Freeform 1099" o:spid="_x0000_s1112" style="position:absolute;left:4359;top:5280;width:18;height:29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9d8MA&#10;AADdAAAADwAAAGRycy9kb3ducmV2LnhtbERPPWvDMBDdC/0P4grZatkd0uJaCSFgErKEuiFkPKyL&#10;bWqdHEm1nX9fFQrd7vE+r1jPphcjOd9ZVpAlKQji2uqOGwWnz/L5DYQPyBp7y6TgTh7Wq8eHAnNt&#10;J/6gsQqNiCHsc1TQhjDkUvq6JYM+sQNx5K7WGQwRukZqh1MMN718SdOlNNhxbGhxoG1L9Vf1bRSU&#10;Q1Ye/G5PlyO5cL5dq7oqO6UWT/PmHUSgOfyL/9x7HecvXzP4/Sa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h9d8MAAADdAAAADwAAAAAAAAAAAAAAAACYAgAAZHJzL2Rv&#10;d25yZXYueG1sUEsFBgAAAAAEAAQA9QAAAIgDAAAAAA==&#10;" path="m2,5c,5,1,2,1,,2,,2,,3,,2,1,2,2,3,3,,3,2,4,3,5,2,5,2,5,2,5xe" fillcolor="#02a0bf" stroked="f">
                  <v:path arrowok="t" o:connecttype="custom" o:connectlocs="12,29;6,0;18,0;18,17;18,29;12,29" o:connectangles="0,0,0,0,0,0"/>
                </v:shape>
                <v:shape id="Freeform 1100" o:spid="_x0000_s1113" style="position:absolute;left:4312;top:5274;width:6;height:17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qGvcAA&#10;AADdAAAADwAAAGRycy9kb3ducmV2LnhtbERPS4vCMBC+C/sfwizsTVM9qHSNRYQF8eQLeh2b2Ta0&#10;mZQkq91/bwTB23x8z1kVg+3EjXwwjhVMJxkI4sppw7WCy/lnvAQRIrLGzjEp+KcAxfpjtMJcuzsf&#10;6XaKtUghHHJU0MTY51KGqiGLYeJ64sT9Om8xJuhrqT3eU7jt5CzL5tKi4dTQYE/bhqr29GcV2D21&#10;7nD1y/I8NQdn/FGX5aDU1+ew+QYRaYhv8cu902n+fDGD5zfpB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kqGvcAAAADdAAAADwAAAAAAAAAAAAAAAACYAgAAZHJzL2Rvd25y&#10;ZXYueG1sUEsFBgAAAAAEAAQA9QAAAIUDAAAAAA==&#10;" path="m1,3c1,3,,3,,3,,2,,1,,,1,,1,,1,v,1,,2,,3xe" fillcolor="#02a0bf" stroked="f">
                  <v:path arrowok="t" o:connecttype="custom" o:connectlocs="6,17;0,17;0,0;6,0;6,17" o:connectangles="0,0,0,0,0"/>
                </v:shape>
                <v:shape id="Freeform 1101" o:spid="_x0000_s1114" style="position:absolute;left:4318;top:5268;width:18;height:18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+fcMA&#10;AADdAAAADwAAAGRycy9kb3ducmV2LnhtbERPS2vCQBC+F/wPywi91Y0JpBJdg7YWPBSKD/A6ZsdN&#10;MDsbsqum/75bKPQ2H99zFuVgW3Gn3jeOFUwnCQjiyumGjYLj4eNlBsIHZI2tY1LwTR7K5ehpgYV2&#10;D97RfR+MiCHsC1RQh9AVUvqqJot+4jriyF1cbzFE2Bupe3zEcNvKNElyabHh2FBjR281Vdf9zSrg&#10;LF1Xn1+bDk2jTX45bc/pu1PqeTys5iACDeFf/Ofe6jg/f83g95t4gl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f+fcMAAADdAAAADwAAAAAAAAAAAAAAAACYAgAAZHJzL2Rv&#10;d25yZXYueG1sUEsFBgAAAAAEAAQA9QAAAIgDAAAAAA==&#10;" path="m2,3c,3,1,1,1,1,3,,2,2,2,3xe" fillcolor="#02a0bf" stroked="f">
                  <v:path arrowok="t" o:connecttype="custom" o:connectlocs="12,18;6,6;12,18" o:connectangles="0,0,0"/>
                </v:shape>
                <v:shape id="Freeform 1102" o:spid="_x0000_s1115" style="position:absolute;left:4330;top:5256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oBkMEA&#10;AADdAAAADwAAAGRycy9kb3ducmV2LnhtbERPTYvCMBC9C/6HMII3TV1E12qUWhAED2pd8Do0Y1ts&#10;JqXJav33mwXB2zze56w2nanFg1pXWVYwGUcgiHOrKy4U/Fx2o28QziNrrC2Tghc52Kz7vRXG2j75&#10;TI/MFyKEsItRQel9E0vp8pIMurFtiAN3s61BH2BbSN3iM4SbWn5F0UwarDg0lNhQWlJ+z36Nguyw&#10;myepufJJukt0Pk4WB7vVSg0HXbIE4anzH/Hbvddh/mw+hf9vwgl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KAZDBAAAA3QAAAA8AAAAAAAAAAAAAAAAAmAIAAGRycy9kb3du&#10;cmV2LnhtbFBLBQYAAAAABAAEAPUAAACGAwAAAAA=&#10;" path="m1,4c,4,,,2,,1,1,1,3,2,3,2,3,1,4,1,4xe" fillcolor="#02a0bf" stroked="f">
                  <v:path arrowok="t" o:connecttype="custom" o:connectlocs="6,24;12,0;12,18;6,24" o:connectangles="0,0,0,0"/>
                </v:shape>
                <v:shape id="Freeform 1103" o:spid="_x0000_s1116" style="position:absolute;left:4336;top:5203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eycEA&#10;AADdAAAADwAAAGRycy9kb3ducmV2LnhtbERPyWrDMBC9F/IPYgK91bILTYJjxZRAoPSUDXydWFNb&#10;xBoZSU3cv68Khdzm8dap6skO4kY+GMcKiiwHQdw6bbhTcD7tXlYgQkTWODgmBT8UoN7Mniostbvz&#10;gW7H2IkUwqFEBX2MYyllaHuyGDI3Eifuy3mLMUHfSe3xnsLtIF/zfCEtGk4NPY607am9Hr+tAvtJ&#10;V7e/+FVzKszeGX/QTTMp9Tyf3tcgIk3xIf53f+g0f7F8g79v0gl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jHsnBAAAA3QAAAA8AAAAAAAAAAAAAAAAAmAIAAGRycy9kb3du&#10;cmV2LnhtbFBLBQYAAAAABAAEAPUAAACGAwAAAAA=&#10;" path="m1,3c1,3,,3,,3,,2,,1,,,1,1,1,1,1,1v,,,1,,2xe" fillcolor="#02a0bf" stroked="f">
                  <v:path arrowok="t" o:connecttype="custom" o:connectlocs="6,18;0,18;0,0;6,6;6,18" o:connectangles="0,0,0,0,0"/>
                </v:shape>
                <v:shape id="Freeform 1104" o:spid="_x0000_s1117" style="position:absolute;left:4247;top:5114;width:12;height:30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vYDsQA&#10;AADdAAAADwAAAGRycy9kb3ducmV2LnhtbERPzWrCQBC+F3yHZQq91U16iJK6SoiUFimCtg8wZMdN&#10;2uxsyG6T6NN3BcHbfHy/s9pMthUD9b5xrCCdJyCIK6cbNgq+v96elyB8QNbYOiYFZ/KwWc8eVphr&#10;N/KBhmMwIoawz1FBHUKXS+mrmiz6ueuII3dyvcUQYW+k7nGM4baVL0mSSYsNx4YaOyprqn6Pf1bB&#10;5+kHi93wbsv9dDaZOWzT/eKi1NPjVLyCCDSFu/jm/tBxfrbI4PpNPEG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r2A7EAAAA3QAAAA8AAAAAAAAAAAAAAAAAmAIAAGRycy9k&#10;b3ducmV2LnhtbFBLBQYAAAAABAAEAPUAAACJAwAAAAA=&#10;" path="m2,5c1,5,1,5,,5,,3,,2,1,,2,1,2,3,2,5xe" fillcolor="#02a0bf" stroked="f">
                  <v:path arrowok="t" o:connecttype="custom" o:connectlocs="12,30;0,30;6,0;12,30" o:connectangles="0,0,0,0"/>
                </v:shape>
                <v:shape id="Freeform 1105" o:spid="_x0000_s1118" style="position:absolute;left:4288;top:5102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8g5sIA&#10;AADdAAAADwAAAGRycy9kb3ducmV2LnhtbERP24rCMBB9F/yHMMK+aeoiXqpRZC8g7KJ4ex+asSk2&#10;k9JEW//eLCz4NodzncWqtaW4U+0LxwqGgwQEceZ0wbmC0/G7PwXhA7LG0jEpeJCH1bLbWWCqXcN7&#10;uh9CLmII+xQVmBCqVEqfGbLoB64ijtzF1RZDhHUudY1NDLelfE+SsbRYcGwwWNGHoex6uFkFO5p+&#10;/jy0nZ1vo6PZjhpfbr9+lXrrtes5iEBteIn/3Rsd548nE/j7Jp4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yDmwgAAAN0AAAAPAAAAAAAAAAAAAAAAAJgCAABkcnMvZG93&#10;bnJldi54bWxQSwUGAAAAAAQABAD1AAAAhwMAAAAA&#10;" path="m2,2c1,1,,1,1,v,,1,,1,c2,1,2,1,2,2xe" fillcolor="#02a0bf" stroked="f">
                  <v:path arrowok="t" o:connecttype="custom" o:connectlocs="12,12;6,0;12,0;12,12" o:connectangles="0,0,0,0"/>
                </v:shape>
                <v:shape id="Freeform 1106" o:spid="_x0000_s1119" style="position:absolute;left:4253;top:5061;width:18;height:30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U6sQA&#10;AADdAAAADwAAAGRycy9kb3ducmV2LnhtbESPQWvCQBCF7wX/wzKCt7qxB1uiq4gQKl6kaSkeh+yY&#10;BLOzcXfV+O+dQ6G3Gd6b975ZrgfXqRuF2Ho2MJtmoIgrb1uuDfx8F68foGJCtth5JgMPirBejV6W&#10;mFt/5y+6lalWEsIxRwNNSn2udawachinvicW7eSDwyRrqLUNeJdw1+m3LJtrhy1LQ4M9bRuqzuXV&#10;GSj6WbGPnzs6Hiik38uprMqiNWYyHjYLUImG9G/+u95ZwZ+/C658IyPo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i1OrEAAAA3QAAAA8AAAAAAAAAAAAAAAAAmAIAAGRycy9k&#10;b3ducmV2LnhtbFBLBQYAAAAABAAEAPUAAACJAwAAAAA=&#10;" path="m2,5c1,4,,4,,4,1,4,1,1,1,v2,,,3,1,5xe" fillcolor="#02a0bf" stroked="f">
                  <v:path arrowok="t" o:connecttype="custom" o:connectlocs="12,30;0,24;6,0;12,30" o:connectangles="0,0,0,0"/>
                </v:shape>
                <v:shape id="Freeform 1107" o:spid="_x0000_s1120" style="position:absolute;left:4235;top:5014;width:24;height:29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TgQ8MA&#10;AADdAAAADwAAAGRycy9kb3ducmV2LnhtbERPTWsCMRC9F/ofwhS81WwtqF2NUloKFnupFr2Om3Gz&#10;uJmEJLrbf2+EQm/zeJ8zX/a2FRcKsXGs4GlYgCCunG64VvCz/XicgogJWWPrmBT8UoTl4v5ujqV2&#10;HX/TZZNqkUM4lqjApORLKWNlyGIcOk+cuaMLFlOGoZY6YJfDbStHRTGWFhvODQY9vRmqTpuzVbBi&#10;874P3u+ev0Z8WG953U0/J0oNHvrXGYhEffoX/7lXOs8fT17g9k0+QS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TgQ8MAAADdAAAADwAAAAAAAAAAAAAAAACYAgAAZHJzL2Rv&#10;d25yZXYueG1sUEsFBgAAAAAEAAQA9QAAAIgDAAAAAA==&#10;" path="m2,5c,5,2,2,2,v2,1,,4,,5xe" fillcolor="#02a0bf" stroked="f">
                  <v:path arrowok="t" o:connecttype="custom" o:connectlocs="12,29;12,0;12,29" o:connectangles="0,0,0"/>
                </v:shape>
                <v:shape id="Freeform 1108" o:spid="_x0000_s1121" style="position:absolute;left:4265;top:5014;width:17;height:1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h/JcQA&#10;AADdAAAADwAAAGRycy9kb3ducmV2LnhtbESPQYvCQAyF74L/YYjgTaeKilRHEcFFL7usevEWOrEt&#10;djKlM1vrv98cBG8J7+W9L+tt5yrVUhNKzwYm4wQUceZtybmB6+UwWoIKEdli5ZkMvCjAdtPvrTG1&#10;/sm/1J5jriSEQ4oGihjrVOuQFeQwjH1NLNrdNw6jrE2ubYNPCXeVnibJQjssWRoKrGlfUPY4/zkD&#10;rJPv2VS/vuZ5ZU8/h90tto+5McNBt1uBitTFj/l9fbSCv1gKv3wjI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fyXEAAAA3QAAAA8AAAAAAAAAAAAAAAAAmAIAAGRycy9k&#10;b3ducmV2LnhtbFBLBQYAAAAABAAEAPUAAACJAwAAAAA=&#10;" path="m2,2c1,2,1,2,,2,,2,,1,,,3,,2,1,2,2xe" fillcolor="#02a0bf" stroked="f">
                  <v:path arrowok="t" o:connecttype="custom" o:connectlocs="11,12;0,12;0,0;11,12" o:connectangles="0,0,0,0"/>
                </v:shape>
                <v:shape id="Freeform 1109" o:spid="_x0000_s1122" style="position:absolute;left:4288;top:4967;width:18;height:17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y1tsEA&#10;AADdAAAADwAAAGRycy9kb3ducmV2LnhtbERPTYvCMBC9C/sfwix409QKRbpGcVcFD4KoC3udbca0&#10;2ExKE7X+eyMI3ubxPmc672wtrtT6yrGC0TABQVw4XbFR8HtcDyYgfEDWWDsmBXfyMJ999KaYa3fj&#10;PV0PwYgYwj5HBWUITS6lL0qy6IeuIY7cybUWQ4StkbrFWwy3tUyTJJMWK44NJTb0U1JxPlysAh6n&#10;38V2t2rQVNpkp7/Nf7p0SvU/u8UXiEBdeItf7o2O87PJC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MtbbBAAAA3QAAAA8AAAAAAAAAAAAAAAAAmAIAAGRycy9kb3du&#10;cmV2LnhtbFBLBQYAAAAABAAEAPUAAACGAwAAAAA=&#10;" path="m2,2c,3,1,1,1,,3,,2,2,2,2xe" fillcolor="#02a0bf" stroked="f">
                  <v:path arrowok="t" o:connecttype="custom" o:connectlocs="12,11;6,0;12,11" o:connectangles="0,0,0"/>
                </v:shape>
                <v:shape id="Freeform 1110" o:spid="_x0000_s1123" style="position:absolute;left:4294;top:4914;width:24;height:35;visibility:visible;mso-wrap-style:square;v-text-anchor:top" coordsize="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MCIcMA&#10;AADdAAAADwAAAGRycy9kb3ducmV2LnhtbERPS2vCQBC+F/wPyxR6q5taCCG6igqCl1J8QOttzI7J&#10;YnY2ZLcx9de7guBtPr7nTGa9rUVHrTeOFXwMExDEhdOGSwX73eo9A+EDssbaMSn4Jw+z6eBlgrl2&#10;F95Qtw2liCHsc1RQhdDkUvqiIot+6BriyJ1cazFE2JZSt3iJ4baWoyRJpUXDsaHChpYVFeftn1Vg&#10;rt9fZ7Pg35/D/NjJbM+L1H8q9fbaz8cgAvXhKX641zrOT7MR3L+JJ8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MCIcMAAADdAAAADwAAAAAAAAAAAAAAAACYAgAAZHJzL2Rv&#10;d25yZXYueG1sUEsFBgAAAAAEAAQA9QAAAIgDAAAAAA==&#10;" path="m2,6c,5,2,2,2,v2,1,,4,,6xe" fillcolor="#02a0bf" stroked="f">
                  <v:path arrowok="t" o:connecttype="custom" o:connectlocs="12,35;12,0;12,35" o:connectangles="0,0,0"/>
                </v:shape>
                <v:shape id="Freeform 1111" o:spid="_x0000_s1124" style="position:absolute;left:4324;top:4908;width:18;height:29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2vMAA&#10;AADdAAAADwAAAGRycy9kb3ducmV2LnhtbERPTYvCMBC9C/6HMII3TVUQqUYRoSh7EeuyeByasS02&#10;k5pktf57s7DgbR7vc1abzjTiQc7XlhVMxgkI4sLqmksF3+dstADhA7LGxjIpeJGHzbrfW2Gq7ZNP&#10;9MhDKWII+xQVVCG0qZS+qMigH9uWOHJX6wyGCF0ptcNnDDeNnCbJXBqsOTZU2NKuouKW/xoFWTvJ&#10;vvz+QJcjufBzv+ZFntVKDQfddgkiUBc+4n/3Qcf588UM/r6JJ8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M2vMAAAADdAAAADwAAAAAAAAAAAAAAAACYAgAAZHJzL2Rvd25y&#10;ZXYueG1sUEsFBgAAAAAEAAQA9QAAAIUDAAAAAA==&#10;" path="m2,5c,4,2,2,1,v2,1,,3,1,5xe" fillcolor="#02a0bf" stroked="f">
                  <v:path arrowok="t" o:connecttype="custom" o:connectlocs="12,29;6,0;12,29" o:connectangles="0,0,0"/>
                </v:shape>
                <v:shape id="Freeform 1112" o:spid="_x0000_s1125" style="position:absolute;left:4259;top:4908;width:12;height:17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Z+t8MA&#10;AADdAAAADwAAAGRycy9kb3ducmV2LnhtbERP24rCMBB9X/Afwgi+remqiHSNsngBUViwCu7j0Ixt&#10;sZnUJtb690ZY8G0O5zrTeWtK0VDtCssKvvoRCOLU6oIzBcfD+nMCwnlkjaVlUvAgB/NZ52OKsbZ3&#10;3lOT+EyEEHYxKsi9r2IpXZqTQde3FXHgzrY26AOsM6lrvIdwU8pBFI2lwYJDQ44VLXJKL8nNKFiu&#10;rhfcls3O//49Tovt8GwOw0apXrf9+QbhqfVv8b97o8P88WQEr2/CC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Z+t8MAAADdAAAADwAAAAAAAAAAAAAAAACYAgAAZHJzL2Rv&#10;d25yZXYueG1sUEsFBgAAAAAEAAQA9QAAAIgDAAAAAA==&#10;" path="m2,2c,3,,,2,v,1,,1,,2xe" fillcolor="#02a0bf" stroked="f">
                  <v:path arrowok="t" o:connecttype="custom" o:connectlocs="12,11;12,0;12,11" o:connectangles="0,0,0"/>
                </v:shape>
                <v:shape id="Freeform 1113" o:spid="_x0000_s1126" style="position:absolute;left:4235;top:4884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rbLMMA&#10;AADdAAAADwAAAGRycy9kb3ducmV2LnhtbERP24rCMBB9X/Afwgi+rekqinSNsngBUViwCu7j0Ixt&#10;sZnUJtb690ZY8G0O5zrTeWtK0VDtCssKvvoRCOLU6oIzBcfD+nMCwnlkjaVlUvAgB/NZ52OKsbZ3&#10;3lOT+EyEEHYxKsi9r2IpXZqTQde3FXHgzrY26AOsM6lrvIdwU8pBFI2lwYJDQ44VLXJKL8nNKFiu&#10;rhfcls3O//49Tovt8GwOw0apXrf9+QbhqfVv8b97o8P88WQEr2/CC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rbLMMAAADdAAAADwAAAAAAAAAAAAAAAACYAgAAZHJzL2Rv&#10;d25yZXYueG1sUEsFBgAAAAAEAAQA9QAAAIgDAAAAAA==&#10;" path="m2,3c,3,2,1,,,1,,2,,2,v,1,,2,,3xe" fillcolor="#02a0bf" stroked="f">
                  <v:path arrowok="t" o:connecttype="custom" o:connectlocs="12,18;0,0;12,0;12,18" o:connectangles="0,0,0,0"/>
                </v:shape>
                <v:shape id="Freeform 1114" o:spid="_x0000_s1127" style="position:absolute;left:4330;top:4807;width:12;height:47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/CXsQA&#10;AADdAAAADwAAAGRycy9kb3ducmV2LnhtbERPS2vCQBC+F/oflin0InXTHoJEV2lTLL2FPIj0NmTH&#10;JJidDdlV03/fFYTe5uN7zmY3m0FcaHK9ZQWvywgEcWN1z62Cqty/rEA4j6xxsEwKfsnBbvv4sMFE&#10;2yvndCl8K0IIuwQVdN6PiZSu6cigW9qROHBHOxn0AU6t1BNeQ7gZ5FsUxdJgz6Ghw5HSjppTcTYK&#10;yrkynwfzVaRp9vGzGId6kWe1Us9P8/sahKfZ/4vv7m8d5serGG7fhBP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/wl7EAAAA3QAAAA8AAAAAAAAAAAAAAAAAmAIAAGRycy9k&#10;b3ducmV2LnhtbFBLBQYAAAAABAAEAPUAAACJAwAAAAA=&#10;" path="m2,8c,6,1,1,2,v,2,,5,,8xe" fillcolor="#02a0bf" stroked="f">
                  <v:path arrowok="t" o:connecttype="custom" o:connectlocs="12,47;12,0;12,47" o:connectangles="0,0,0"/>
                </v:shape>
                <v:shape id="Freeform 1115" o:spid="_x0000_s1128" style="position:absolute;left:4277;top:4795;width:5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XCRsUA&#10;AADdAAAADwAAAGRycy9kb3ducmV2LnhtbERPTUvDQBC9F/wPywi92Y2ltDV2W6RaKVJBoweP4+6Y&#10;RLOzITu28d93hUJv83ifs1j1vlF76mId2MD1KANFbIOruTTw/ra5moOKguywCUwG/ijCankxWGDu&#10;woFfaV9IqVIIxxwNVCJtrnW0FXmMo9ASJ+4rdB4lwa7UrsNDCveNHmfZVHusOTVU2NK6IvtT/HoD&#10;97sHK/T9fPMij5sn+znZTorZhzHDy/7uFpRQL2fxyb11af50PoP/b9IJen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cJGxQAAAN0AAAAPAAAAAAAAAAAAAAAAAJgCAABkcnMv&#10;ZG93bnJldi54bWxQSwUGAAAAAAQABAD1AAAAigMAAAAA&#10;" path="m1,2c,2,,2,,2,,1,,,,,,,,,1,v,,,1,,2xe" fillcolor="#02a0bf" stroked="f">
                  <v:path arrowok="t" o:connecttype="custom" o:connectlocs="5,12;0,12;0,0;5,0;5,12" o:connectangles="0,0,0,0,0"/>
                </v:shape>
                <v:shape id="Freeform 1116" o:spid="_x0000_s1129" style="position:absolute;left:4253;top:5439;width:24;height:47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u+K8YA&#10;AADdAAAADwAAAGRycy9kb3ducmV2LnhtbESPT2vCQBDF7wW/wzIFL1I3VZCYuootCJ4E/yB4G7Jj&#10;EpqdTbOrid/eOQi9zfDevPebxap3tbpTGyrPBj7HCSji3NuKCwOn4+YjBRUissXaMxl4UIDVcvC2&#10;wMz6jvd0P8RCSQiHDA2UMTaZ1iEvyWEY+4ZYtKtvHUZZ20LbFjsJd7WeJMlMO6xYGkps6Kek/Pdw&#10;cwb2ybE7X0fzKXeX9MT9dHf7/hsZM3zv11+gIvXx3/y63lrBn6WCK9/ICHr5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u+K8YAAADdAAAADwAAAAAAAAAAAAAAAACYAgAAZHJz&#10;L2Rvd25yZXYueG1sUEsFBgAAAAAEAAQA9QAAAIsDAAAAAA==&#10;" path="m3,c2,3,4,7,2,8,1,6,3,3,1,3,3,2,,,2,v,,,,1,xe" fillcolor="#02a0bf" stroked="f">
                  <v:path arrowok="t" o:connecttype="custom" o:connectlocs="18,0;12,47;6,18;12,0;18,0" o:connectangles="0,0,0,0,0"/>
                </v:shape>
                <v:shape id="Freeform 1117" o:spid="_x0000_s1130" style="position:absolute;left:4212;top:4748;width:183;height:762;visibility:visible;mso-wrap-style:square;v-text-anchor:top" coordsize="31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qhRMIA&#10;AADdAAAADwAAAGRycy9kb3ducmV2LnhtbERP24rCMBB9X/Afwgj7tqYquLUaRQUXHwTx8gFDM7bF&#10;ZlKS1Na/3ywI+zaHc53luje1eJLzlWUF41ECgji3uuJCwe26/0pB+ICssbZMCl7kYb0afCwx07bj&#10;Mz0voRAxhH2GCsoQmkxKn5dk0I9sQxy5u3UGQ4SukNphF8NNLSdJMpMGK44NJTa0Kyl/XFqjYOq2&#10;XbU7jI+vb92etqe0nf7UrVKfw36zABGoD//it/ug4/xZOoe/b+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KqFEwgAAAN0AAAAPAAAAAAAAAAAAAAAAAJgCAABkcnMvZG93&#10;bnJldi54bWxQSwUGAAAAAAQABAD1AAAAhwMAAAAA&#10;" path="m3,129v-1,,-1,,-1,c2,123,1,114,,109,,104,2,98,,94,,89,3,83,1,78,2,68,2,64,3,54,2,53,1,54,,54,4,53,3,50,2,48v,-2,,-4,,-7c2,37,3,34,3,32,2,22,4,12,3,3,3,2,4,1,4,,9,,20,,29,v2,8,-1,18,1,26c29,30,30,39,30,46v-2,8,-1,17,-1,25c29,72,29,72,29,73v2,5,-2,11,-2,16c27,90,28,96,28,99v,6,-2,11,,17c28,120,29,124,29,128v-1,,-2,,-3,1c20,128,10,129,3,129xm25,118v1,1,-1,2,1,2c26,119,27,118,25,118xm11,114v,2,-1,4,2,5c11,118,13,115,11,114xm18,115v,,,,-1,c17,116,17,116,17,117v,,1,,1,c18,116,18,116,18,115xm18,103v-2,2,-2,6,-1,8c16,111,16,113,17,114v1,-4,-1,-7,1,-11xm11,107v1,2,-2,5,,6c11,111,13,109,11,107xm9,108v,,,,-1,c8,109,8,109,8,110v,,1,,1,c9,109,9,109,9,108xm8,106v,,-2,2,,2c8,107,10,106,8,106xm12,105v1,,-1,2,1,2c13,106,14,105,12,105xm8,98v1,1,-1,2,1,2c9,99,10,98,8,98xm21,97v,,-1,2,1,2c21,98,23,97,21,97xm11,94v-3,1,1,3,-2,3c11,97,9,99,11,99v1,-3,-1,-3,,-5xm15,91v-2,,,1,-2,c14,93,12,95,14,97v,-2,1,-4,1,-6xm7,92v-1,,-2,3,,4c7,94,7,93,7,92xm11,87v,2,-2,4,1,4c12,90,14,88,11,87xm18,82v,1,-1,3,1,3c18,84,20,82,18,82xm18,78v1,,-1,2,1,2c19,79,20,78,18,78xm5,77v,1,-2,2,,2c5,79,7,77,5,77xm9,72v-1,,2,2,-1,2c10,74,8,76,9,77v2,-1,1,-3,1,-4c10,73,9,73,9,72xm4,73v1,1,-1,2,1,2c5,74,6,73,4,73xm4,71v-1,,-1,2,,1c4,72,4,72,4,71xm22,58v-1,2,-2,7,-1,9c22,64,22,61,22,58xm20,62v-2,1,-2,4,-1,4c19,65,19,64,20,62xm28,61v-2,1,-2,4,-1,5c27,64,27,63,28,61xm5,63v1,,-1,1,1,1c6,64,7,63,5,63xm20,60v,,-1,,-1,c19,60,19,61,19,61v,,,,1,c20,61,20,60,20,60xm28,60v,-1,-2,-2,,-2c27,58,27,57,28,57v-1,,-1,,-2,c27,58,25,60,27,60v,,,-1,1,xm18,56v,,,,-1,c17,57,17,57,17,58v1,,1,,1,c18,57,18,57,18,56xm19,56v1,,-1,1,1,1c20,57,21,56,19,56xm23,56v-1,,-1,-1,-1,-2c20,54,20,57,22,57v,,,-1,1,-1xm22,50v,,,,-1,c21,50,21,51,21,51v1,,1,,1,c22,51,22,50,22,50xm7,41v,1,,1,-1,2c7,43,8,43,8,43v,-1,,-2,-1,-2xm16,39v-1,,-2,,-2,c14,40,14,40,16,40v,,,,,-1xm8,35v,1,,2,-1,3c8,38,8,38,9,38,8,37,10,35,8,35xm6,31v,1,-1,2,1,3c6,33,8,31,6,31xm10,30v,1,,2,-1,2c10,32,10,32,11,32v,-1,1,-2,-1,-2xm14,26v,1,-1,2,1,1c15,27,16,26,14,26xm16,21v,1,-2,3,,3c16,23,18,21,16,21xm20,20v1,1,-1,3,1,3c21,22,22,21,20,20xm10,20v-2,,-2,2,,1c10,21,10,21,10,20xm6,18v,,-1,,-1,c6,18,5,19,6,19v,,,,,-1xm22,10v-1,1,-2,4,,5c22,13,22,12,22,10xm12,9v,,-1,,-1,c11,9,11,10,11,10v,,,,1,c12,10,12,9,12,9xe" fillcolor="#02a0bf" stroked="f">
                  <v:path arrowok="t" o:connecttype="custom" o:connectlocs="0,644;18,319;12,242;24,0;177,272;159,526;171,756;148,697;65,673;106,679;106,691;100,656;65,632;53,638;53,650;47,638;77,632;53,591;130,585;53,573;89,538;89,538;41,543;65,514;106,484;106,461;30,455;53,455;24,431;24,419;130,343;118,366;165,360;30,372;118,354;118,360;165,343;159,354;100,331;106,331;112,331;130,337;124,295;130,295;47,254;83,230;47,207;47,207;35,183;65,189;89,159;94,142;124,136;59,124;30,106;130,59;71,53;71,59" o:connectangles="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="001303AA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66F7057D" wp14:editId="2D9A6B45">
                <wp:simplePos x="0" y="0"/>
                <wp:positionH relativeFrom="column">
                  <wp:posOffset>7933690</wp:posOffset>
                </wp:positionH>
                <wp:positionV relativeFrom="paragraph">
                  <wp:posOffset>865505</wp:posOffset>
                </wp:positionV>
                <wp:extent cx="646430" cy="1985010"/>
                <wp:effectExtent l="8890" t="8255" r="1905" b="6985"/>
                <wp:wrapNone/>
                <wp:docPr id="1563" name="Group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" cy="1985010"/>
                          <a:chOff x="-12" y="-6"/>
                          <a:chExt cx="1018" cy="3718"/>
                        </a:xfrm>
                      </wpg:grpSpPr>
                      <wps:wsp>
                        <wps:cNvPr id="1564" name="Freeform 1757"/>
                        <wps:cNvSpPr>
                          <a:spLocks/>
                        </wps:cNvSpPr>
                        <wps:spPr bwMode="auto">
                          <a:xfrm>
                            <a:off x="565" y="3688"/>
                            <a:ext cx="100" cy="24"/>
                          </a:xfrm>
                          <a:custGeom>
                            <a:avLst/>
                            <a:gdLst>
                              <a:gd name="T0" fmla="*/ 17 w 17"/>
                              <a:gd name="T1" fmla="*/ 0 h 4"/>
                              <a:gd name="T2" fmla="*/ 3 w 17"/>
                              <a:gd name="T3" fmla="*/ 2 h 4"/>
                              <a:gd name="T4" fmla="*/ 0 w 17"/>
                              <a:gd name="T5" fmla="*/ 2 h 4"/>
                              <a:gd name="T6" fmla="*/ 6 w 17"/>
                              <a:gd name="T7" fmla="*/ 4 h 4"/>
                              <a:gd name="T8" fmla="*/ 10 w 17"/>
                              <a:gd name="T9" fmla="*/ 4 h 4"/>
                              <a:gd name="T10" fmla="*/ 15 w 17"/>
                              <a:gd name="T11" fmla="*/ 3 h 4"/>
                              <a:gd name="T12" fmla="*/ 17 w 17"/>
                              <a:gd name="T13" fmla="*/ 4 h 4"/>
                              <a:gd name="T14" fmla="*/ 17 w 17"/>
                              <a:gd name="T15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" h="4">
                                <a:moveTo>
                                  <a:pt x="17" y="0"/>
                                </a:moveTo>
                                <a:cubicBezTo>
                                  <a:pt x="12" y="1"/>
                                  <a:pt x="9" y="2"/>
                                  <a:pt x="3" y="2"/>
                                </a:cubicBezTo>
                                <a:cubicBezTo>
                                  <a:pt x="2" y="2"/>
                                  <a:pt x="1" y="2"/>
                                  <a:pt x="0" y="2"/>
                                </a:cubicBezTo>
                                <a:cubicBezTo>
                                  <a:pt x="1" y="4"/>
                                  <a:pt x="3" y="4"/>
                                  <a:pt x="6" y="4"/>
                                </a:cubicBezTo>
                                <a:cubicBezTo>
                                  <a:pt x="7" y="4"/>
                                  <a:pt x="9" y="4"/>
                                  <a:pt x="10" y="4"/>
                                </a:cubicBezTo>
                                <a:cubicBezTo>
                                  <a:pt x="12" y="4"/>
                                  <a:pt x="13" y="3"/>
                                  <a:pt x="15" y="3"/>
                                </a:cubicBezTo>
                                <a:cubicBezTo>
                                  <a:pt x="15" y="3"/>
                                  <a:pt x="16" y="4"/>
                                  <a:pt x="17" y="4"/>
                                </a:cubicBezTo>
                                <a:cubicBezTo>
                                  <a:pt x="17" y="3"/>
                                  <a:pt x="17" y="1"/>
                                  <a:pt x="17" y="0"/>
                                </a:cubicBez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Freeform 1758"/>
                        <wps:cNvSpPr>
                          <a:spLocks/>
                        </wps:cNvSpPr>
                        <wps:spPr bwMode="auto">
                          <a:xfrm>
                            <a:off x="235" y="3682"/>
                            <a:ext cx="88" cy="24"/>
                          </a:xfrm>
                          <a:custGeom>
                            <a:avLst/>
                            <a:gdLst>
                              <a:gd name="T0" fmla="*/ 10 w 15"/>
                              <a:gd name="T1" fmla="*/ 0 h 4"/>
                              <a:gd name="T2" fmla="*/ 7 w 15"/>
                              <a:gd name="T3" fmla="*/ 2 h 4"/>
                              <a:gd name="T4" fmla="*/ 0 w 15"/>
                              <a:gd name="T5" fmla="*/ 0 h 4"/>
                              <a:gd name="T6" fmla="*/ 5 w 15"/>
                              <a:gd name="T7" fmla="*/ 4 h 4"/>
                              <a:gd name="T8" fmla="*/ 9 w 15"/>
                              <a:gd name="T9" fmla="*/ 3 h 4"/>
                              <a:gd name="T10" fmla="*/ 13 w 15"/>
                              <a:gd name="T11" fmla="*/ 3 h 4"/>
                              <a:gd name="T12" fmla="*/ 15 w 15"/>
                              <a:gd name="T13" fmla="*/ 3 h 4"/>
                              <a:gd name="T14" fmla="*/ 10 w 15"/>
                              <a:gd name="T15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10" y="0"/>
                                </a:moveTo>
                                <a:cubicBezTo>
                                  <a:pt x="10" y="1"/>
                                  <a:pt x="8" y="2"/>
                                  <a:pt x="7" y="2"/>
                                </a:cubicBezTo>
                                <a:cubicBezTo>
                                  <a:pt x="4" y="2"/>
                                  <a:pt x="1" y="1"/>
                                  <a:pt x="0" y="0"/>
                                </a:cubicBezTo>
                                <a:cubicBezTo>
                                  <a:pt x="0" y="3"/>
                                  <a:pt x="2" y="4"/>
                                  <a:pt x="5" y="4"/>
                                </a:cubicBezTo>
                                <a:cubicBezTo>
                                  <a:pt x="6" y="4"/>
                                  <a:pt x="7" y="3"/>
                                  <a:pt x="9" y="3"/>
                                </a:cubicBezTo>
                                <a:cubicBezTo>
                                  <a:pt x="10" y="3"/>
                                  <a:pt x="12" y="3"/>
                                  <a:pt x="13" y="3"/>
                                </a:cubicBezTo>
                                <a:cubicBezTo>
                                  <a:pt x="14" y="3"/>
                                  <a:pt x="14" y="3"/>
                                  <a:pt x="15" y="3"/>
                                </a:cubicBezTo>
                                <a:cubicBezTo>
                                  <a:pt x="15" y="1"/>
                                  <a:pt x="12" y="1"/>
                                  <a:pt x="10" y="0"/>
                                </a:cubicBez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Freeform 1759"/>
                        <wps:cNvSpPr>
                          <a:spLocks/>
                        </wps:cNvSpPr>
                        <wps:spPr bwMode="auto">
                          <a:xfrm>
                            <a:off x="583" y="3605"/>
                            <a:ext cx="23" cy="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1"/>
                              <a:gd name="T2" fmla="*/ 0 w 4"/>
                              <a:gd name="T3" fmla="*/ 1 h 1"/>
                              <a:gd name="T4" fmla="*/ 0 w 4"/>
                              <a:gd name="T5" fmla="*/ 1 h 1"/>
                              <a:gd name="T6" fmla="*/ 4 w 4"/>
                              <a:gd name="T7" fmla="*/ 1 h 1"/>
                              <a:gd name="T8" fmla="*/ 4 w 4"/>
                              <a:gd name="T9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1">
                                <a:moveTo>
                                  <a:pt x="4" y="0"/>
                                </a:moveTo>
                                <a:cubicBezTo>
                                  <a:pt x="3" y="1"/>
                                  <a:pt x="1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2" y="1"/>
                                  <a:pt x="3" y="1"/>
                                  <a:pt x="4" y="1"/>
                                </a:cubicBezTo>
                                <a:cubicBezTo>
                                  <a:pt x="4" y="1"/>
                                  <a:pt x="4" y="1"/>
                                  <a:pt x="4" y="0"/>
                                </a:cubicBez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Freeform 1760"/>
                        <wps:cNvSpPr>
                          <a:spLocks noEditPoints="1"/>
                        </wps:cNvSpPr>
                        <wps:spPr bwMode="auto">
                          <a:xfrm>
                            <a:off x="200" y="3144"/>
                            <a:ext cx="23" cy="154"/>
                          </a:xfrm>
                          <a:custGeom>
                            <a:avLst/>
                            <a:gdLst>
                              <a:gd name="T0" fmla="*/ 3 w 4"/>
                              <a:gd name="T1" fmla="*/ 13 h 26"/>
                              <a:gd name="T2" fmla="*/ 0 w 4"/>
                              <a:gd name="T3" fmla="*/ 17 h 26"/>
                              <a:gd name="T4" fmla="*/ 1 w 4"/>
                              <a:gd name="T5" fmla="*/ 17 h 26"/>
                              <a:gd name="T6" fmla="*/ 0 w 4"/>
                              <a:gd name="T7" fmla="*/ 20 h 26"/>
                              <a:gd name="T8" fmla="*/ 1 w 4"/>
                              <a:gd name="T9" fmla="*/ 20 h 26"/>
                              <a:gd name="T10" fmla="*/ 2 w 4"/>
                              <a:gd name="T11" fmla="*/ 23 h 26"/>
                              <a:gd name="T12" fmla="*/ 2 w 4"/>
                              <a:gd name="T13" fmla="*/ 24 h 26"/>
                              <a:gd name="T14" fmla="*/ 2 w 4"/>
                              <a:gd name="T15" fmla="*/ 25 h 26"/>
                              <a:gd name="T16" fmla="*/ 2 w 4"/>
                              <a:gd name="T17" fmla="*/ 26 h 26"/>
                              <a:gd name="T18" fmla="*/ 3 w 4"/>
                              <a:gd name="T19" fmla="*/ 26 h 26"/>
                              <a:gd name="T20" fmla="*/ 3 w 4"/>
                              <a:gd name="T21" fmla="*/ 13 h 26"/>
                              <a:gd name="T22" fmla="*/ 2 w 4"/>
                              <a:gd name="T23" fmla="*/ 0 h 26"/>
                              <a:gd name="T24" fmla="*/ 1 w 4"/>
                              <a:gd name="T25" fmla="*/ 8 h 26"/>
                              <a:gd name="T26" fmla="*/ 2 w 4"/>
                              <a:gd name="T27" fmla="*/ 9 h 26"/>
                              <a:gd name="T28" fmla="*/ 2 w 4"/>
                              <a:gd name="T2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" h="26">
                                <a:moveTo>
                                  <a:pt x="3" y="13"/>
                                </a:moveTo>
                                <a:cubicBezTo>
                                  <a:pt x="1" y="14"/>
                                  <a:pt x="2" y="16"/>
                                  <a:pt x="0" y="17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4" y="17"/>
                                  <a:pt x="1" y="19"/>
                                  <a:pt x="0" y="20"/>
                                </a:cubicBezTo>
                                <a:cubicBezTo>
                                  <a:pt x="1" y="20"/>
                                  <a:pt x="1" y="20"/>
                                  <a:pt x="1" y="20"/>
                                </a:cubicBezTo>
                                <a:cubicBezTo>
                                  <a:pt x="2" y="20"/>
                                  <a:pt x="2" y="21"/>
                                  <a:pt x="2" y="23"/>
                                </a:cubicBezTo>
                                <a:cubicBezTo>
                                  <a:pt x="2" y="23"/>
                                  <a:pt x="2" y="23"/>
                                  <a:pt x="2" y="24"/>
                                </a:cubicBezTo>
                                <a:cubicBezTo>
                                  <a:pt x="2" y="24"/>
                                  <a:pt x="2" y="24"/>
                                  <a:pt x="2" y="25"/>
                                </a:cubicBezTo>
                                <a:cubicBezTo>
                                  <a:pt x="2" y="25"/>
                                  <a:pt x="2" y="26"/>
                                  <a:pt x="2" y="26"/>
                                </a:cubicBezTo>
                                <a:cubicBezTo>
                                  <a:pt x="2" y="26"/>
                                  <a:pt x="3" y="26"/>
                                  <a:pt x="3" y="26"/>
                                </a:cubicBezTo>
                                <a:cubicBezTo>
                                  <a:pt x="3" y="21"/>
                                  <a:pt x="3" y="17"/>
                                  <a:pt x="3" y="13"/>
                                </a:cubicBezTo>
                                <a:moveTo>
                                  <a:pt x="2" y="0"/>
                                </a:moveTo>
                                <a:cubicBezTo>
                                  <a:pt x="2" y="3"/>
                                  <a:pt x="1" y="5"/>
                                  <a:pt x="1" y="8"/>
                                </a:cubicBezTo>
                                <a:cubicBezTo>
                                  <a:pt x="1" y="8"/>
                                  <a:pt x="2" y="9"/>
                                  <a:pt x="2" y="9"/>
                                </a:cubicBezTo>
                                <a:cubicBezTo>
                                  <a:pt x="2" y="6"/>
                                  <a:pt x="2" y="3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Freeform 1761"/>
                        <wps:cNvSpPr>
                          <a:spLocks/>
                        </wps:cNvSpPr>
                        <wps:spPr bwMode="auto">
                          <a:xfrm>
                            <a:off x="188" y="2807"/>
                            <a:ext cx="6" cy="48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"/>
                              <a:gd name="T2" fmla="*/ 1 w 1"/>
                              <a:gd name="T3" fmla="*/ 8 h 8"/>
                              <a:gd name="T4" fmla="*/ 0 w 1"/>
                              <a:gd name="T5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8">
                                <a:moveTo>
                                  <a:pt x="0" y="0"/>
                                </a:moveTo>
                                <a:cubicBezTo>
                                  <a:pt x="0" y="3"/>
                                  <a:pt x="0" y="6"/>
                                  <a:pt x="1" y="8"/>
                                </a:cubicBezTo>
                                <a:cubicBezTo>
                                  <a:pt x="1" y="5"/>
                                  <a:pt x="1" y="2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reeform 1762"/>
                        <wps:cNvSpPr>
                          <a:spLocks/>
                        </wps:cNvSpPr>
                        <wps:spPr bwMode="auto">
                          <a:xfrm>
                            <a:off x="94" y="2837"/>
                            <a:ext cx="12" cy="12"/>
                          </a:xfrm>
                          <a:custGeom>
                            <a:avLst/>
                            <a:gdLst>
                              <a:gd name="T0" fmla="*/ 1 w 2"/>
                              <a:gd name="T1" fmla="*/ 0 h 2"/>
                              <a:gd name="T2" fmla="*/ 0 w 2"/>
                              <a:gd name="T3" fmla="*/ 0 h 2"/>
                              <a:gd name="T4" fmla="*/ 0 w 2"/>
                              <a:gd name="T5" fmla="*/ 2 h 2"/>
                              <a:gd name="T6" fmla="*/ 1 w 2"/>
                              <a:gd name="T7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0" y="0"/>
                                  <a:pt x="0" y="1"/>
                                  <a:pt x="0" y="2"/>
                                </a:cubicBezTo>
                                <a:cubicBezTo>
                                  <a:pt x="1" y="1"/>
                                  <a:pt x="2" y="1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reeform 1763"/>
                        <wps:cNvSpPr>
                          <a:spLocks noEditPoints="1"/>
                        </wps:cNvSpPr>
                        <wps:spPr bwMode="auto">
                          <a:xfrm>
                            <a:off x="141" y="2689"/>
                            <a:ext cx="12" cy="154"/>
                          </a:xfrm>
                          <a:custGeom>
                            <a:avLst/>
                            <a:gdLst>
                              <a:gd name="T0" fmla="*/ 1 w 2"/>
                              <a:gd name="T1" fmla="*/ 21 h 26"/>
                              <a:gd name="T2" fmla="*/ 1 w 2"/>
                              <a:gd name="T3" fmla="*/ 26 h 26"/>
                              <a:gd name="T4" fmla="*/ 1 w 2"/>
                              <a:gd name="T5" fmla="*/ 26 h 26"/>
                              <a:gd name="T6" fmla="*/ 1 w 2"/>
                              <a:gd name="T7" fmla="*/ 21 h 26"/>
                              <a:gd name="T8" fmla="*/ 0 w 2"/>
                              <a:gd name="T9" fmla="*/ 0 h 26"/>
                              <a:gd name="T10" fmla="*/ 1 w 2"/>
                              <a:gd name="T11" fmla="*/ 13 h 26"/>
                              <a:gd name="T12" fmla="*/ 1 w 2"/>
                              <a:gd name="T13" fmla="*/ 0 h 26"/>
                              <a:gd name="T14" fmla="*/ 0 w 2"/>
                              <a:gd name="T15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" h="26">
                                <a:moveTo>
                                  <a:pt x="1" y="21"/>
                                </a:moveTo>
                                <a:cubicBezTo>
                                  <a:pt x="1" y="23"/>
                                  <a:pt x="1" y="25"/>
                                  <a:pt x="1" y="26"/>
                                </a:cubicBezTo>
                                <a:cubicBezTo>
                                  <a:pt x="1" y="26"/>
                                  <a:pt x="1" y="26"/>
                                  <a:pt x="1" y="26"/>
                                </a:cubicBezTo>
                                <a:cubicBezTo>
                                  <a:pt x="1" y="24"/>
                                  <a:pt x="2" y="22"/>
                                  <a:pt x="1" y="21"/>
                                </a:cubicBezTo>
                                <a:moveTo>
                                  <a:pt x="0" y="0"/>
                                </a:moveTo>
                                <a:cubicBezTo>
                                  <a:pt x="1" y="3"/>
                                  <a:pt x="1" y="8"/>
                                  <a:pt x="1" y="13"/>
                                </a:cubicBezTo>
                                <a:cubicBezTo>
                                  <a:pt x="1" y="8"/>
                                  <a:pt x="1" y="4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Freeform 1764"/>
                        <wps:cNvSpPr>
                          <a:spLocks noEditPoints="1"/>
                        </wps:cNvSpPr>
                        <wps:spPr bwMode="auto">
                          <a:xfrm>
                            <a:off x="159" y="2400"/>
                            <a:ext cx="6" cy="41"/>
                          </a:xfrm>
                          <a:custGeom>
                            <a:avLst/>
                            <a:gdLst>
                              <a:gd name="T0" fmla="*/ 1 w 1"/>
                              <a:gd name="T1" fmla="*/ 2 h 7"/>
                              <a:gd name="T2" fmla="*/ 1 w 1"/>
                              <a:gd name="T3" fmla="*/ 7 h 7"/>
                              <a:gd name="T4" fmla="*/ 1 w 1"/>
                              <a:gd name="T5" fmla="*/ 2 h 7"/>
                              <a:gd name="T6" fmla="*/ 1 w 1"/>
                              <a:gd name="T7" fmla="*/ 0 h 7"/>
                              <a:gd name="T8" fmla="*/ 1 w 1"/>
                              <a:gd name="T9" fmla="*/ 0 h 7"/>
                              <a:gd name="T10" fmla="*/ 1 w 1"/>
                              <a:gd name="T11" fmla="*/ 0 h 7"/>
                              <a:gd name="T12" fmla="*/ 1 w 1"/>
                              <a:gd name="T13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" h="7">
                                <a:moveTo>
                                  <a:pt x="1" y="2"/>
                                </a:moveTo>
                                <a:cubicBezTo>
                                  <a:pt x="0" y="4"/>
                                  <a:pt x="0" y="6"/>
                                  <a:pt x="1" y="7"/>
                                </a:cubicBezTo>
                                <a:cubicBezTo>
                                  <a:pt x="1" y="5"/>
                                  <a:pt x="1" y="4"/>
                                  <a:pt x="1" y="2"/>
                                </a:cubicBezTo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reeform 1765"/>
                        <wps:cNvSpPr>
                          <a:spLocks/>
                        </wps:cNvSpPr>
                        <wps:spPr bwMode="auto">
                          <a:xfrm>
                            <a:off x="135" y="2110"/>
                            <a:ext cx="12" cy="30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1 w 2"/>
                              <a:gd name="T3" fmla="*/ 0 h 5"/>
                              <a:gd name="T4" fmla="*/ 2 w 2"/>
                              <a:gd name="T5" fmla="*/ 5 h 5"/>
                              <a:gd name="T6" fmla="*/ 2 w 2"/>
                              <a:gd name="T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cubicBezTo>
                                  <a:pt x="2" y="0"/>
                                  <a:pt x="1" y="0"/>
                                  <a:pt x="1" y="0"/>
                                </a:cubicBezTo>
                                <a:cubicBezTo>
                                  <a:pt x="2" y="1"/>
                                  <a:pt x="0" y="4"/>
                                  <a:pt x="2" y="5"/>
                                </a:cubicBezTo>
                                <a:cubicBezTo>
                                  <a:pt x="2" y="3"/>
                                  <a:pt x="2" y="1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Freeform 1766"/>
                        <wps:cNvSpPr>
                          <a:spLocks/>
                        </wps:cNvSpPr>
                        <wps:spPr bwMode="auto">
                          <a:xfrm>
                            <a:off x="276" y="2086"/>
                            <a:ext cx="6" cy="30"/>
                          </a:xfrm>
                          <a:custGeom>
                            <a:avLst/>
                            <a:gdLst>
                              <a:gd name="T0" fmla="*/ 1 w 1"/>
                              <a:gd name="T1" fmla="*/ 0 h 5"/>
                              <a:gd name="T2" fmla="*/ 0 w 1"/>
                              <a:gd name="T3" fmla="*/ 4 h 5"/>
                              <a:gd name="T4" fmla="*/ 1 w 1"/>
                              <a:gd name="T5" fmla="*/ 5 h 5"/>
                              <a:gd name="T6" fmla="*/ 1 w 1"/>
                              <a:gd name="T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1" y="0"/>
                                </a:moveTo>
                                <a:cubicBezTo>
                                  <a:pt x="1" y="1"/>
                                  <a:pt x="1" y="3"/>
                                  <a:pt x="0" y="4"/>
                                </a:cubicBezTo>
                                <a:cubicBezTo>
                                  <a:pt x="1" y="5"/>
                                  <a:pt x="1" y="5"/>
                                  <a:pt x="1" y="5"/>
                                </a:cubicBezTo>
                                <a:cubicBezTo>
                                  <a:pt x="1" y="4"/>
                                  <a:pt x="1" y="2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1767"/>
                        <wps:cNvSpPr>
                          <a:spLocks/>
                        </wps:cNvSpPr>
                        <wps:spPr bwMode="auto">
                          <a:xfrm>
                            <a:off x="300" y="863"/>
                            <a:ext cx="6" cy="195"/>
                          </a:xfrm>
                          <a:custGeom>
                            <a:avLst/>
                            <a:gdLst>
                              <a:gd name="T0" fmla="*/ 1 w 1"/>
                              <a:gd name="T1" fmla="*/ 0 h 33"/>
                              <a:gd name="T2" fmla="*/ 0 w 1"/>
                              <a:gd name="T3" fmla="*/ 6 h 33"/>
                              <a:gd name="T4" fmla="*/ 1 w 1"/>
                              <a:gd name="T5" fmla="*/ 33 h 33"/>
                              <a:gd name="T6" fmla="*/ 1 w 1"/>
                              <a:gd name="T7" fmla="*/ 33 h 33"/>
                              <a:gd name="T8" fmla="*/ 1 w 1"/>
                              <a:gd name="T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33">
                                <a:moveTo>
                                  <a:pt x="1" y="0"/>
                                </a:moveTo>
                                <a:cubicBezTo>
                                  <a:pt x="0" y="1"/>
                                  <a:pt x="0" y="4"/>
                                  <a:pt x="0" y="6"/>
                                </a:cubicBezTo>
                                <a:cubicBezTo>
                                  <a:pt x="1" y="14"/>
                                  <a:pt x="1" y="23"/>
                                  <a:pt x="1" y="33"/>
                                </a:cubicBezTo>
                                <a:cubicBezTo>
                                  <a:pt x="1" y="33"/>
                                  <a:pt x="1" y="33"/>
                                  <a:pt x="1" y="33"/>
                                </a:cubicBezTo>
                                <a:cubicBezTo>
                                  <a:pt x="1" y="22"/>
                                  <a:pt x="1" y="11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1768"/>
                        <wps:cNvSpPr>
                          <a:spLocks/>
                        </wps:cNvSpPr>
                        <wps:spPr bwMode="auto">
                          <a:xfrm>
                            <a:off x="824" y="337"/>
                            <a:ext cx="35" cy="12"/>
                          </a:xfrm>
                          <a:custGeom>
                            <a:avLst/>
                            <a:gdLst>
                              <a:gd name="T0" fmla="*/ 2 w 6"/>
                              <a:gd name="T1" fmla="*/ 0 h 2"/>
                              <a:gd name="T2" fmla="*/ 0 w 6"/>
                              <a:gd name="T3" fmla="*/ 2 h 2"/>
                              <a:gd name="T4" fmla="*/ 2 w 6"/>
                              <a:gd name="T5" fmla="*/ 2 h 2"/>
                              <a:gd name="T6" fmla="*/ 3 w 6"/>
                              <a:gd name="T7" fmla="*/ 2 h 2"/>
                              <a:gd name="T8" fmla="*/ 4 w 6"/>
                              <a:gd name="T9" fmla="*/ 2 h 2"/>
                              <a:gd name="T10" fmla="*/ 5 w 6"/>
                              <a:gd name="T11" fmla="*/ 2 h 2"/>
                              <a:gd name="T12" fmla="*/ 2 w 6"/>
                              <a:gd name="T13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" h="2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0" y="0"/>
                                  <a:pt x="0" y="2"/>
                                </a:cubicBezTo>
                                <a:cubicBezTo>
                                  <a:pt x="0" y="2"/>
                                  <a:pt x="1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3" y="2"/>
                                </a:cubicBezTo>
                                <a:cubicBezTo>
                                  <a:pt x="3" y="2"/>
                                  <a:pt x="4" y="2"/>
                                  <a:pt x="4" y="2"/>
                                </a:cubicBezTo>
                                <a:cubicBezTo>
                                  <a:pt x="4" y="2"/>
                                  <a:pt x="4" y="2"/>
                                  <a:pt x="5" y="2"/>
                                </a:cubicBezTo>
                                <a:cubicBezTo>
                                  <a:pt x="6" y="1"/>
                                  <a:pt x="4" y="0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1769"/>
                        <wps:cNvSpPr>
                          <a:spLocks/>
                        </wps:cNvSpPr>
                        <wps:spPr bwMode="auto">
                          <a:xfrm>
                            <a:off x="600" y="325"/>
                            <a:ext cx="41" cy="18"/>
                          </a:xfrm>
                          <a:custGeom>
                            <a:avLst/>
                            <a:gdLst>
                              <a:gd name="T0" fmla="*/ 2 w 7"/>
                              <a:gd name="T1" fmla="*/ 0 h 3"/>
                              <a:gd name="T2" fmla="*/ 0 w 7"/>
                              <a:gd name="T3" fmla="*/ 0 h 3"/>
                              <a:gd name="T4" fmla="*/ 4 w 7"/>
                              <a:gd name="T5" fmla="*/ 3 h 3"/>
                              <a:gd name="T6" fmla="*/ 7 w 7"/>
                              <a:gd name="T7" fmla="*/ 2 h 3"/>
                              <a:gd name="T8" fmla="*/ 2 w 7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3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0" y="2"/>
                                  <a:pt x="2" y="3"/>
                                  <a:pt x="4" y="3"/>
                                </a:cubicBezTo>
                                <a:cubicBezTo>
                                  <a:pt x="5" y="3"/>
                                  <a:pt x="6" y="3"/>
                                  <a:pt x="7" y="2"/>
                                </a:cubicBezTo>
                                <a:cubicBezTo>
                                  <a:pt x="5" y="1"/>
                                  <a:pt x="4" y="0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1770"/>
                        <wps:cNvSpPr>
                          <a:spLocks/>
                        </wps:cNvSpPr>
                        <wps:spPr bwMode="auto">
                          <a:xfrm>
                            <a:off x="518" y="325"/>
                            <a:ext cx="29" cy="18"/>
                          </a:xfrm>
                          <a:custGeom>
                            <a:avLst/>
                            <a:gdLst>
                              <a:gd name="T0" fmla="*/ 4 w 5"/>
                              <a:gd name="T1" fmla="*/ 0 h 3"/>
                              <a:gd name="T2" fmla="*/ 2 w 5"/>
                              <a:gd name="T3" fmla="*/ 0 h 3"/>
                              <a:gd name="T4" fmla="*/ 1 w 5"/>
                              <a:gd name="T5" fmla="*/ 1 h 3"/>
                              <a:gd name="T6" fmla="*/ 0 w 5"/>
                              <a:gd name="T7" fmla="*/ 0 h 3"/>
                              <a:gd name="T8" fmla="*/ 3 w 5"/>
                              <a:gd name="T9" fmla="*/ 3 h 3"/>
                              <a:gd name="T10" fmla="*/ 5 w 5"/>
                              <a:gd name="T11" fmla="*/ 1 h 3"/>
                              <a:gd name="T12" fmla="*/ 4 w 5"/>
                              <a:gd name="T13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4" y="0"/>
                                </a:moveTo>
                                <a:cubicBezTo>
                                  <a:pt x="3" y="0"/>
                                  <a:pt x="3" y="0"/>
                                  <a:pt x="2" y="0"/>
                                </a:cubicBezTo>
                                <a:cubicBezTo>
                                  <a:pt x="2" y="0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0" y="0"/>
                                  <a:pt x="0" y="0"/>
                                </a:cubicBezTo>
                                <a:cubicBezTo>
                                  <a:pt x="0" y="2"/>
                                  <a:pt x="2" y="3"/>
                                  <a:pt x="3" y="3"/>
                                </a:cubicBezTo>
                                <a:cubicBezTo>
                                  <a:pt x="4" y="3"/>
                                  <a:pt x="5" y="2"/>
                                  <a:pt x="5" y="1"/>
                                </a:cubicBezTo>
                                <a:cubicBezTo>
                                  <a:pt x="5" y="0"/>
                                  <a:pt x="4" y="0"/>
                                  <a:pt x="4" y="0"/>
                                </a:cubicBez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Freeform 1771"/>
                        <wps:cNvSpPr>
                          <a:spLocks/>
                        </wps:cNvSpPr>
                        <wps:spPr bwMode="auto">
                          <a:xfrm>
                            <a:off x="229" y="296"/>
                            <a:ext cx="6" cy="11"/>
                          </a:xfrm>
                          <a:custGeom>
                            <a:avLst/>
                            <a:gdLst>
                              <a:gd name="T0" fmla="*/ 1 w 1"/>
                              <a:gd name="T1" fmla="*/ 0 h 2"/>
                              <a:gd name="T2" fmla="*/ 0 w 1"/>
                              <a:gd name="T3" fmla="*/ 0 h 2"/>
                              <a:gd name="T4" fmla="*/ 1 w 1"/>
                              <a:gd name="T5" fmla="*/ 2 h 2"/>
                              <a:gd name="T6" fmla="*/ 1 w 1"/>
                              <a:gd name="T7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0" y="0"/>
                                  <a:pt x="0" y="0"/>
                                </a:cubicBezTo>
                                <a:cubicBezTo>
                                  <a:pt x="0" y="1"/>
                                  <a:pt x="0" y="2"/>
                                  <a:pt x="1" y="2"/>
                                </a:cubicBezTo>
                                <a:cubicBezTo>
                                  <a:pt x="1" y="2"/>
                                  <a:pt x="1" y="1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Freeform 1772"/>
                        <wps:cNvSpPr>
                          <a:spLocks/>
                        </wps:cNvSpPr>
                        <wps:spPr bwMode="auto">
                          <a:xfrm>
                            <a:off x="465" y="242"/>
                            <a:ext cx="23" cy="18"/>
                          </a:xfrm>
                          <a:custGeom>
                            <a:avLst/>
                            <a:gdLst>
                              <a:gd name="T0" fmla="*/ 3 w 4"/>
                              <a:gd name="T1" fmla="*/ 0 h 3"/>
                              <a:gd name="T2" fmla="*/ 2 w 4"/>
                              <a:gd name="T3" fmla="*/ 0 h 3"/>
                              <a:gd name="T4" fmla="*/ 1 w 4"/>
                              <a:gd name="T5" fmla="*/ 0 h 3"/>
                              <a:gd name="T6" fmla="*/ 0 w 4"/>
                              <a:gd name="T7" fmla="*/ 0 h 3"/>
                              <a:gd name="T8" fmla="*/ 3 w 4"/>
                              <a:gd name="T9" fmla="*/ 3 h 3"/>
                              <a:gd name="T10" fmla="*/ 4 w 4"/>
                              <a:gd name="T11" fmla="*/ 3 h 3"/>
                              <a:gd name="T12" fmla="*/ 3 w 4"/>
                              <a:gd name="T13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3" y="0"/>
                                </a:move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0" y="0"/>
                                  <a:pt x="0" y="0"/>
                                </a:cubicBezTo>
                                <a:cubicBezTo>
                                  <a:pt x="0" y="2"/>
                                  <a:pt x="2" y="3"/>
                                  <a:pt x="3" y="3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2"/>
                                  <a:pt x="3" y="1"/>
                                  <a:pt x="3" y="0"/>
                                </a:cubicBez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1773"/>
                        <wps:cNvSpPr>
                          <a:spLocks/>
                        </wps:cNvSpPr>
                        <wps:spPr bwMode="auto">
                          <a:xfrm>
                            <a:off x="176" y="207"/>
                            <a:ext cx="24" cy="12"/>
                          </a:xfrm>
                          <a:custGeom>
                            <a:avLst/>
                            <a:gdLst>
                              <a:gd name="T0" fmla="*/ 3 w 4"/>
                              <a:gd name="T1" fmla="*/ 0 h 2"/>
                              <a:gd name="T2" fmla="*/ 0 w 4"/>
                              <a:gd name="T3" fmla="*/ 1 h 2"/>
                              <a:gd name="T4" fmla="*/ 0 w 4"/>
                              <a:gd name="T5" fmla="*/ 2 h 2"/>
                              <a:gd name="T6" fmla="*/ 1 w 4"/>
                              <a:gd name="T7" fmla="*/ 2 h 2"/>
                              <a:gd name="T8" fmla="*/ 3 w 4"/>
                              <a:gd name="T9" fmla="*/ 0 h 2"/>
                              <a:gd name="T10" fmla="*/ 3 w 4"/>
                              <a:gd name="T11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3" y="0"/>
                                </a:moveTo>
                                <a:cubicBezTo>
                                  <a:pt x="2" y="0"/>
                                  <a:pt x="1" y="1"/>
                                  <a:pt x="0" y="1"/>
                                </a:cubicBezTo>
                                <a:cubicBezTo>
                                  <a:pt x="0" y="1"/>
                                  <a:pt x="0" y="2"/>
                                  <a:pt x="0" y="2"/>
                                </a:cubicBezTo>
                                <a:cubicBezTo>
                                  <a:pt x="0" y="2"/>
                                  <a:pt x="1" y="2"/>
                                  <a:pt x="1" y="2"/>
                                </a:cubicBezTo>
                                <a:cubicBezTo>
                                  <a:pt x="1" y="1"/>
                                  <a:pt x="4" y="2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Freeform 1774"/>
                        <wps:cNvSpPr>
                          <a:spLocks/>
                        </wps:cNvSpPr>
                        <wps:spPr bwMode="auto">
                          <a:xfrm>
                            <a:off x="777" y="160"/>
                            <a:ext cx="6" cy="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1 h 1"/>
                              <a:gd name="T4" fmla="*/ 1 w 1"/>
                              <a:gd name="T5" fmla="*/ 1 h 1"/>
                              <a:gd name="T6" fmla="*/ 0 w 1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Freeform 1775"/>
                        <wps:cNvSpPr>
                          <a:spLocks/>
                        </wps:cNvSpPr>
                        <wps:spPr bwMode="auto">
                          <a:xfrm>
                            <a:off x="759" y="118"/>
                            <a:ext cx="24" cy="18"/>
                          </a:xfrm>
                          <a:custGeom>
                            <a:avLst/>
                            <a:gdLst>
                              <a:gd name="T0" fmla="*/ 2 w 4"/>
                              <a:gd name="T1" fmla="*/ 0 h 3"/>
                              <a:gd name="T2" fmla="*/ 0 w 4"/>
                              <a:gd name="T3" fmla="*/ 0 h 3"/>
                              <a:gd name="T4" fmla="*/ 4 w 4"/>
                              <a:gd name="T5" fmla="*/ 3 h 3"/>
                              <a:gd name="T6" fmla="*/ 2 w 4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0" y="2"/>
                                  <a:pt x="2" y="2"/>
                                  <a:pt x="4" y="3"/>
                                </a:cubicBezTo>
                                <a:cubicBezTo>
                                  <a:pt x="4" y="1"/>
                                  <a:pt x="2" y="2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Freeform 1776"/>
                        <wps:cNvSpPr>
                          <a:spLocks/>
                        </wps:cNvSpPr>
                        <wps:spPr bwMode="auto">
                          <a:xfrm>
                            <a:off x="789" y="189"/>
                            <a:ext cx="5" cy="1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2"/>
                              <a:gd name="T2" fmla="*/ 1 w 1"/>
                              <a:gd name="T3" fmla="*/ 2 h 2"/>
                              <a:gd name="T4" fmla="*/ 1 w 1"/>
                              <a:gd name="T5" fmla="*/ 0 h 2"/>
                              <a:gd name="T6" fmla="*/ 0 w 1"/>
                              <a:gd name="T7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cubicBezTo>
                                  <a:pt x="0" y="1"/>
                                  <a:pt x="1" y="1"/>
                                  <a:pt x="1" y="2"/>
                                </a:cubicBezTo>
                                <a:cubicBezTo>
                                  <a:pt x="1" y="1"/>
                                  <a:pt x="1" y="1"/>
                                  <a:pt x="1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Freeform 1777"/>
                        <wps:cNvSpPr>
                          <a:spLocks noEditPoints="1"/>
                        </wps:cNvSpPr>
                        <wps:spPr bwMode="auto">
                          <a:xfrm>
                            <a:off x="-12" y="-6"/>
                            <a:ext cx="1018" cy="3653"/>
                          </a:xfrm>
                          <a:custGeom>
                            <a:avLst/>
                            <a:gdLst>
                              <a:gd name="T0" fmla="*/ 89 w 173"/>
                              <a:gd name="T1" fmla="*/ 613 h 618"/>
                              <a:gd name="T2" fmla="*/ 46 w 173"/>
                              <a:gd name="T3" fmla="*/ 613 h 618"/>
                              <a:gd name="T4" fmla="*/ 96 w 173"/>
                              <a:gd name="T5" fmla="*/ 598 h 618"/>
                              <a:gd name="T6" fmla="*/ 104 w 173"/>
                              <a:gd name="T7" fmla="*/ 593 h 618"/>
                              <a:gd name="T8" fmla="*/ 118 w 173"/>
                              <a:gd name="T9" fmla="*/ 586 h 618"/>
                              <a:gd name="T10" fmla="*/ 21 w 173"/>
                              <a:gd name="T11" fmla="*/ 566 h 618"/>
                              <a:gd name="T12" fmla="*/ 39 w 173"/>
                              <a:gd name="T13" fmla="*/ 559 h 618"/>
                              <a:gd name="T14" fmla="*/ 37 w 173"/>
                              <a:gd name="T15" fmla="*/ 550 h 618"/>
                              <a:gd name="T16" fmla="*/ 19 w 173"/>
                              <a:gd name="T17" fmla="*/ 552 h 618"/>
                              <a:gd name="T18" fmla="*/ 17 w 173"/>
                              <a:gd name="T19" fmla="*/ 533 h 618"/>
                              <a:gd name="T20" fmla="*/ 38 w 173"/>
                              <a:gd name="T21" fmla="*/ 533 h 618"/>
                              <a:gd name="T22" fmla="*/ 29 w 173"/>
                              <a:gd name="T23" fmla="*/ 517 h 618"/>
                              <a:gd name="T24" fmla="*/ 18 w 173"/>
                              <a:gd name="T25" fmla="*/ 481 h 618"/>
                              <a:gd name="T26" fmla="*/ 35 w 173"/>
                              <a:gd name="T27" fmla="*/ 490 h 618"/>
                              <a:gd name="T28" fmla="*/ 26 w 173"/>
                              <a:gd name="T29" fmla="*/ 476 h 618"/>
                              <a:gd name="T30" fmla="*/ 11 w 173"/>
                              <a:gd name="T31" fmla="*/ 474 h 618"/>
                              <a:gd name="T32" fmla="*/ 35 w 173"/>
                              <a:gd name="T33" fmla="*/ 446 h 618"/>
                              <a:gd name="T34" fmla="*/ 21 w 173"/>
                              <a:gd name="T35" fmla="*/ 437 h 618"/>
                              <a:gd name="T36" fmla="*/ 18 w 173"/>
                              <a:gd name="T37" fmla="*/ 442 h 618"/>
                              <a:gd name="T38" fmla="*/ 30 w 173"/>
                              <a:gd name="T39" fmla="*/ 407 h 618"/>
                              <a:gd name="T40" fmla="*/ 30 w 173"/>
                              <a:gd name="T41" fmla="*/ 407 h 618"/>
                              <a:gd name="T42" fmla="*/ 21 w 173"/>
                              <a:gd name="T43" fmla="*/ 408 h 618"/>
                              <a:gd name="T44" fmla="*/ 27 w 173"/>
                              <a:gd name="T45" fmla="*/ 367 h 618"/>
                              <a:gd name="T46" fmla="*/ 15 w 173"/>
                              <a:gd name="T47" fmla="*/ 340 h 618"/>
                              <a:gd name="T48" fmla="*/ 14 w 173"/>
                              <a:gd name="T49" fmla="*/ 320 h 618"/>
                              <a:gd name="T50" fmla="*/ 39 w 173"/>
                              <a:gd name="T51" fmla="*/ 306 h 618"/>
                              <a:gd name="T52" fmla="*/ 12 w 173"/>
                              <a:gd name="T53" fmla="*/ 306 h 618"/>
                              <a:gd name="T54" fmla="*/ 12 w 173"/>
                              <a:gd name="T55" fmla="*/ 300 h 618"/>
                              <a:gd name="T56" fmla="*/ 22 w 173"/>
                              <a:gd name="T57" fmla="*/ 273 h 618"/>
                              <a:gd name="T58" fmla="*/ 25 w 173"/>
                              <a:gd name="T59" fmla="*/ 248 h 618"/>
                              <a:gd name="T60" fmla="*/ 44 w 173"/>
                              <a:gd name="T61" fmla="*/ 163 h 618"/>
                              <a:gd name="T62" fmla="*/ 42 w 173"/>
                              <a:gd name="T63" fmla="*/ 58 h 618"/>
                              <a:gd name="T64" fmla="*/ 37 w 173"/>
                              <a:gd name="T65" fmla="*/ 51 h 618"/>
                              <a:gd name="T66" fmla="*/ 29 w 173"/>
                              <a:gd name="T67" fmla="*/ 53 h 618"/>
                              <a:gd name="T68" fmla="*/ 136 w 173"/>
                              <a:gd name="T69" fmla="*/ 46 h 618"/>
                              <a:gd name="T70" fmla="*/ 81 w 173"/>
                              <a:gd name="T71" fmla="*/ 42 h 618"/>
                              <a:gd name="T72" fmla="*/ 101 w 173"/>
                              <a:gd name="T73" fmla="*/ 44 h 618"/>
                              <a:gd name="T74" fmla="*/ 34 w 173"/>
                              <a:gd name="T75" fmla="*/ 39 h 618"/>
                              <a:gd name="T76" fmla="*/ 149 w 173"/>
                              <a:gd name="T77" fmla="*/ 36 h 618"/>
                              <a:gd name="T78" fmla="*/ 40 w 173"/>
                              <a:gd name="T79" fmla="*/ 33 h 618"/>
                              <a:gd name="T80" fmla="*/ 71 w 173"/>
                              <a:gd name="T81" fmla="*/ 31 h 618"/>
                              <a:gd name="T82" fmla="*/ 137 w 173"/>
                              <a:gd name="T83" fmla="*/ 36 h 618"/>
                              <a:gd name="T84" fmla="*/ 18 w 173"/>
                              <a:gd name="T85" fmla="*/ 25 h 618"/>
                              <a:gd name="T86" fmla="*/ 103 w 173"/>
                              <a:gd name="T87" fmla="*/ 22 h 618"/>
                              <a:gd name="T88" fmla="*/ 119 w 173"/>
                              <a:gd name="T89" fmla="*/ 23 h 618"/>
                              <a:gd name="T90" fmla="*/ 122 w 173"/>
                              <a:gd name="T91" fmla="*/ 23 h 618"/>
                              <a:gd name="T92" fmla="*/ 133 w 173"/>
                              <a:gd name="T93" fmla="*/ 20 h 618"/>
                              <a:gd name="T94" fmla="*/ 125 w 173"/>
                              <a:gd name="T95" fmla="*/ 15 h 618"/>
                              <a:gd name="T96" fmla="*/ 127 w 173"/>
                              <a:gd name="T97" fmla="*/ 10 h 618"/>
                              <a:gd name="T98" fmla="*/ 141 w 173"/>
                              <a:gd name="T99" fmla="*/ 2 h 618"/>
                              <a:gd name="T100" fmla="*/ 1 w 173"/>
                              <a:gd name="T101" fmla="*/ 24 h 618"/>
                              <a:gd name="T102" fmla="*/ 5 w 173"/>
                              <a:gd name="T103" fmla="*/ 336 h 618"/>
                              <a:gd name="T104" fmla="*/ 5 w 173"/>
                              <a:gd name="T105" fmla="*/ 535 h 618"/>
                              <a:gd name="T106" fmla="*/ 165 w 173"/>
                              <a:gd name="T107" fmla="*/ 567 h 618"/>
                              <a:gd name="T108" fmla="*/ 90 w 173"/>
                              <a:gd name="T109" fmla="*/ 569 h 618"/>
                              <a:gd name="T110" fmla="*/ 49 w 173"/>
                              <a:gd name="T111" fmla="*/ 358 h 618"/>
                              <a:gd name="T112" fmla="*/ 54 w 173"/>
                              <a:gd name="T113" fmla="*/ 180 h 618"/>
                              <a:gd name="T114" fmla="*/ 85 w 173"/>
                              <a:gd name="T115" fmla="*/ 52 h 618"/>
                              <a:gd name="T116" fmla="*/ 165 w 173"/>
                              <a:gd name="T117" fmla="*/ 51 h 618"/>
                              <a:gd name="T118" fmla="*/ 151 w 173"/>
                              <a:gd name="T119" fmla="*/ 0 h 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73" h="618">
                                <a:moveTo>
                                  <a:pt x="105" y="611"/>
                                </a:moveTo>
                                <a:cubicBezTo>
                                  <a:pt x="105" y="611"/>
                                  <a:pt x="106" y="611"/>
                                  <a:pt x="106" y="611"/>
                                </a:cubicBezTo>
                                <a:cubicBezTo>
                                  <a:pt x="106" y="612"/>
                                  <a:pt x="106" y="614"/>
                                  <a:pt x="106" y="615"/>
                                </a:cubicBezTo>
                                <a:cubicBezTo>
                                  <a:pt x="105" y="615"/>
                                  <a:pt x="104" y="614"/>
                                  <a:pt x="103" y="614"/>
                                </a:cubicBezTo>
                                <a:cubicBezTo>
                                  <a:pt x="102" y="614"/>
                                  <a:pt x="100" y="615"/>
                                  <a:pt x="99" y="615"/>
                                </a:cubicBezTo>
                                <a:cubicBezTo>
                                  <a:pt x="97" y="615"/>
                                  <a:pt x="96" y="615"/>
                                  <a:pt x="94" y="615"/>
                                </a:cubicBezTo>
                                <a:cubicBezTo>
                                  <a:pt x="92" y="615"/>
                                  <a:pt x="90" y="615"/>
                                  <a:pt x="89" y="613"/>
                                </a:cubicBezTo>
                                <a:cubicBezTo>
                                  <a:pt x="90" y="613"/>
                                  <a:pt x="91" y="613"/>
                                  <a:pt x="92" y="613"/>
                                </a:cubicBezTo>
                                <a:cubicBezTo>
                                  <a:pt x="96" y="613"/>
                                  <a:pt x="98" y="613"/>
                                  <a:pt x="101" y="612"/>
                                </a:cubicBezTo>
                                <a:cubicBezTo>
                                  <a:pt x="102" y="612"/>
                                  <a:pt x="104" y="612"/>
                                  <a:pt x="105" y="611"/>
                                </a:cubicBezTo>
                                <a:moveTo>
                                  <a:pt x="40" y="612"/>
                                </a:moveTo>
                                <a:cubicBezTo>
                                  <a:pt x="41" y="612"/>
                                  <a:pt x="43" y="611"/>
                                  <a:pt x="43" y="610"/>
                                </a:cubicBezTo>
                                <a:cubicBezTo>
                                  <a:pt x="44" y="611"/>
                                  <a:pt x="48" y="611"/>
                                  <a:pt x="48" y="613"/>
                                </a:cubicBezTo>
                                <a:cubicBezTo>
                                  <a:pt x="47" y="613"/>
                                  <a:pt x="47" y="613"/>
                                  <a:pt x="46" y="613"/>
                                </a:cubicBezTo>
                                <a:cubicBezTo>
                                  <a:pt x="44" y="613"/>
                                  <a:pt x="43" y="613"/>
                                  <a:pt x="42" y="613"/>
                                </a:cubicBezTo>
                                <a:cubicBezTo>
                                  <a:pt x="40" y="613"/>
                                  <a:pt x="39" y="613"/>
                                  <a:pt x="38" y="613"/>
                                </a:cubicBezTo>
                                <a:cubicBezTo>
                                  <a:pt x="35" y="613"/>
                                  <a:pt x="33" y="613"/>
                                  <a:pt x="33" y="610"/>
                                </a:cubicBezTo>
                                <a:cubicBezTo>
                                  <a:pt x="34" y="611"/>
                                  <a:pt x="37" y="612"/>
                                  <a:pt x="40" y="612"/>
                                </a:cubicBezTo>
                                <a:moveTo>
                                  <a:pt x="92" y="598"/>
                                </a:moveTo>
                                <a:cubicBezTo>
                                  <a:pt x="92" y="597"/>
                                  <a:pt x="93" y="597"/>
                                  <a:pt x="93" y="595"/>
                                </a:cubicBezTo>
                                <a:cubicBezTo>
                                  <a:pt x="95" y="595"/>
                                  <a:pt x="96" y="597"/>
                                  <a:pt x="96" y="598"/>
                                </a:cubicBezTo>
                                <a:cubicBezTo>
                                  <a:pt x="95" y="598"/>
                                  <a:pt x="93" y="598"/>
                                  <a:pt x="92" y="598"/>
                                </a:cubicBezTo>
                                <a:moveTo>
                                  <a:pt x="98" y="593"/>
                                </a:moveTo>
                                <a:cubicBezTo>
                                  <a:pt x="98" y="591"/>
                                  <a:pt x="98" y="591"/>
                                  <a:pt x="100" y="591"/>
                                </a:cubicBezTo>
                                <a:cubicBezTo>
                                  <a:pt x="100" y="591"/>
                                  <a:pt x="101" y="591"/>
                                  <a:pt x="101" y="591"/>
                                </a:cubicBezTo>
                                <a:cubicBezTo>
                                  <a:pt x="102" y="591"/>
                                  <a:pt x="103" y="591"/>
                                  <a:pt x="103" y="591"/>
                                </a:cubicBezTo>
                                <a:cubicBezTo>
                                  <a:pt x="104" y="591"/>
                                  <a:pt x="104" y="591"/>
                                  <a:pt x="104" y="591"/>
                                </a:cubicBezTo>
                                <a:cubicBezTo>
                                  <a:pt x="104" y="591"/>
                                  <a:pt x="104" y="592"/>
                                  <a:pt x="104" y="593"/>
                                </a:cubicBezTo>
                                <a:cubicBezTo>
                                  <a:pt x="102" y="593"/>
                                  <a:pt x="100" y="593"/>
                                  <a:pt x="98" y="593"/>
                                </a:cubicBezTo>
                                <a:moveTo>
                                  <a:pt x="118" y="593"/>
                                </a:moveTo>
                                <a:cubicBezTo>
                                  <a:pt x="118" y="591"/>
                                  <a:pt x="120" y="591"/>
                                  <a:pt x="122" y="591"/>
                                </a:cubicBezTo>
                                <a:cubicBezTo>
                                  <a:pt x="124" y="591"/>
                                  <a:pt x="127" y="591"/>
                                  <a:pt x="126" y="593"/>
                                </a:cubicBezTo>
                                <a:cubicBezTo>
                                  <a:pt x="124" y="593"/>
                                  <a:pt x="121" y="593"/>
                                  <a:pt x="118" y="593"/>
                                </a:cubicBezTo>
                                <a:moveTo>
                                  <a:pt x="117" y="588"/>
                                </a:moveTo>
                                <a:cubicBezTo>
                                  <a:pt x="116" y="586"/>
                                  <a:pt x="117" y="586"/>
                                  <a:pt x="118" y="586"/>
                                </a:cubicBezTo>
                                <a:cubicBezTo>
                                  <a:pt x="119" y="586"/>
                                  <a:pt x="120" y="586"/>
                                  <a:pt x="120" y="586"/>
                                </a:cubicBezTo>
                                <a:cubicBezTo>
                                  <a:pt x="121" y="586"/>
                                  <a:pt x="121" y="586"/>
                                  <a:pt x="122" y="586"/>
                                </a:cubicBezTo>
                                <a:cubicBezTo>
                                  <a:pt x="122" y="586"/>
                                  <a:pt x="123" y="586"/>
                                  <a:pt x="123" y="586"/>
                                </a:cubicBezTo>
                                <a:cubicBezTo>
                                  <a:pt x="123" y="587"/>
                                  <a:pt x="123" y="587"/>
                                  <a:pt x="123" y="588"/>
                                </a:cubicBezTo>
                                <a:cubicBezTo>
                                  <a:pt x="121" y="588"/>
                                  <a:pt x="119" y="588"/>
                                  <a:pt x="117" y="588"/>
                                </a:cubicBezTo>
                                <a:moveTo>
                                  <a:pt x="22" y="571"/>
                                </a:moveTo>
                                <a:cubicBezTo>
                                  <a:pt x="20" y="571"/>
                                  <a:pt x="21" y="567"/>
                                  <a:pt x="21" y="566"/>
                                </a:cubicBezTo>
                                <a:cubicBezTo>
                                  <a:pt x="21" y="566"/>
                                  <a:pt x="21" y="566"/>
                                  <a:pt x="22" y="566"/>
                                </a:cubicBezTo>
                                <a:cubicBezTo>
                                  <a:pt x="24" y="566"/>
                                  <a:pt x="22" y="569"/>
                                  <a:pt x="23" y="571"/>
                                </a:cubicBezTo>
                                <a:cubicBezTo>
                                  <a:pt x="22" y="571"/>
                                  <a:pt x="22" y="571"/>
                                  <a:pt x="22" y="571"/>
                                </a:cubicBezTo>
                                <a:moveTo>
                                  <a:pt x="39" y="546"/>
                                </a:moveTo>
                                <a:cubicBezTo>
                                  <a:pt x="39" y="546"/>
                                  <a:pt x="39" y="545"/>
                                  <a:pt x="40" y="545"/>
                                </a:cubicBezTo>
                                <a:cubicBezTo>
                                  <a:pt x="40" y="550"/>
                                  <a:pt x="40" y="555"/>
                                  <a:pt x="40" y="559"/>
                                </a:cubicBezTo>
                                <a:cubicBezTo>
                                  <a:pt x="39" y="559"/>
                                  <a:pt x="39" y="559"/>
                                  <a:pt x="39" y="559"/>
                                </a:cubicBezTo>
                                <a:cubicBezTo>
                                  <a:pt x="39" y="559"/>
                                  <a:pt x="39" y="559"/>
                                  <a:pt x="39" y="559"/>
                                </a:cubicBezTo>
                                <a:cubicBezTo>
                                  <a:pt x="39" y="559"/>
                                  <a:pt x="38" y="559"/>
                                  <a:pt x="38" y="559"/>
                                </a:cubicBezTo>
                                <a:cubicBezTo>
                                  <a:pt x="38" y="558"/>
                                  <a:pt x="38" y="558"/>
                                  <a:pt x="38" y="557"/>
                                </a:cubicBezTo>
                                <a:cubicBezTo>
                                  <a:pt x="38" y="556"/>
                                  <a:pt x="38" y="556"/>
                                  <a:pt x="38" y="556"/>
                                </a:cubicBezTo>
                                <a:cubicBezTo>
                                  <a:pt x="38" y="554"/>
                                  <a:pt x="38" y="553"/>
                                  <a:pt x="37" y="553"/>
                                </a:cubicBezTo>
                                <a:cubicBezTo>
                                  <a:pt x="37" y="553"/>
                                  <a:pt x="37" y="553"/>
                                  <a:pt x="36" y="553"/>
                                </a:cubicBezTo>
                                <a:cubicBezTo>
                                  <a:pt x="37" y="552"/>
                                  <a:pt x="40" y="550"/>
                                  <a:pt x="37" y="550"/>
                                </a:cubicBezTo>
                                <a:cubicBezTo>
                                  <a:pt x="37" y="550"/>
                                  <a:pt x="37" y="550"/>
                                  <a:pt x="36" y="550"/>
                                </a:cubicBezTo>
                                <a:cubicBezTo>
                                  <a:pt x="38" y="549"/>
                                  <a:pt x="37" y="547"/>
                                  <a:pt x="39" y="546"/>
                                </a:cubicBezTo>
                                <a:moveTo>
                                  <a:pt x="19" y="552"/>
                                </a:moveTo>
                                <a:cubicBezTo>
                                  <a:pt x="16" y="552"/>
                                  <a:pt x="18" y="546"/>
                                  <a:pt x="18" y="544"/>
                                </a:cubicBezTo>
                                <a:cubicBezTo>
                                  <a:pt x="18" y="544"/>
                                  <a:pt x="18" y="544"/>
                                  <a:pt x="18" y="544"/>
                                </a:cubicBezTo>
                                <a:cubicBezTo>
                                  <a:pt x="21" y="544"/>
                                  <a:pt x="18" y="550"/>
                                  <a:pt x="19" y="552"/>
                                </a:cubicBezTo>
                                <a:cubicBezTo>
                                  <a:pt x="19" y="552"/>
                                  <a:pt x="19" y="552"/>
                                  <a:pt x="19" y="552"/>
                                </a:cubicBezTo>
                                <a:moveTo>
                                  <a:pt x="24" y="530"/>
                                </a:moveTo>
                                <a:cubicBezTo>
                                  <a:pt x="24" y="530"/>
                                  <a:pt x="24" y="530"/>
                                  <a:pt x="24" y="530"/>
                                </a:cubicBezTo>
                                <a:cubicBezTo>
                                  <a:pt x="24" y="530"/>
                                  <a:pt x="24" y="530"/>
                                  <a:pt x="24" y="530"/>
                                </a:cubicBezTo>
                                <a:cubicBezTo>
                                  <a:pt x="24" y="542"/>
                                  <a:pt x="25" y="555"/>
                                  <a:pt x="23" y="564"/>
                                </a:cubicBezTo>
                                <a:cubicBezTo>
                                  <a:pt x="21" y="557"/>
                                  <a:pt x="22" y="539"/>
                                  <a:pt x="24" y="530"/>
                                </a:cubicBezTo>
                                <a:moveTo>
                                  <a:pt x="19" y="536"/>
                                </a:moveTo>
                                <a:cubicBezTo>
                                  <a:pt x="18" y="536"/>
                                  <a:pt x="17" y="534"/>
                                  <a:pt x="17" y="533"/>
                                </a:cubicBezTo>
                                <a:cubicBezTo>
                                  <a:pt x="17" y="531"/>
                                  <a:pt x="18" y="530"/>
                                  <a:pt x="19" y="530"/>
                                </a:cubicBezTo>
                                <a:cubicBezTo>
                                  <a:pt x="19" y="530"/>
                                  <a:pt x="19" y="530"/>
                                  <a:pt x="19" y="530"/>
                                </a:cubicBezTo>
                                <a:cubicBezTo>
                                  <a:pt x="19" y="532"/>
                                  <a:pt x="19" y="534"/>
                                  <a:pt x="19" y="536"/>
                                </a:cubicBezTo>
                                <a:cubicBezTo>
                                  <a:pt x="19" y="536"/>
                                  <a:pt x="19" y="536"/>
                                  <a:pt x="19" y="536"/>
                                </a:cubicBezTo>
                                <a:moveTo>
                                  <a:pt x="37" y="541"/>
                                </a:moveTo>
                                <a:cubicBezTo>
                                  <a:pt x="35" y="536"/>
                                  <a:pt x="36" y="526"/>
                                  <a:pt x="38" y="523"/>
                                </a:cubicBezTo>
                                <a:cubicBezTo>
                                  <a:pt x="38" y="527"/>
                                  <a:pt x="38" y="530"/>
                                  <a:pt x="38" y="533"/>
                                </a:cubicBezTo>
                                <a:cubicBezTo>
                                  <a:pt x="38" y="536"/>
                                  <a:pt x="38" y="539"/>
                                  <a:pt x="38" y="542"/>
                                </a:cubicBezTo>
                                <a:cubicBezTo>
                                  <a:pt x="38" y="542"/>
                                  <a:pt x="37" y="541"/>
                                  <a:pt x="37" y="541"/>
                                </a:cubicBezTo>
                                <a:moveTo>
                                  <a:pt x="30" y="555"/>
                                </a:moveTo>
                                <a:cubicBezTo>
                                  <a:pt x="28" y="555"/>
                                  <a:pt x="29" y="547"/>
                                  <a:pt x="29" y="544"/>
                                </a:cubicBezTo>
                                <a:cubicBezTo>
                                  <a:pt x="29" y="542"/>
                                  <a:pt x="27" y="543"/>
                                  <a:pt x="27" y="541"/>
                                </a:cubicBezTo>
                                <a:cubicBezTo>
                                  <a:pt x="27" y="532"/>
                                  <a:pt x="28" y="526"/>
                                  <a:pt x="29" y="518"/>
                                </a:cubicBezTo>
                                <a:cubicBezTo>
                                  <a:pt x="29" y="518"/>
                                  <a:pt x="29" y="517"/>
                                  <a:pt x="29" y="517"/>
                                </a:cubicBezTo>
                                <a:cubicBezTo>
                                  <a:pt x="30" y="517"/>
                                  <a:pt x="30" y="517"/>
                                  <a:pt x="30" y="518"/>
                                </a:cubicBezTo>
                                <a:cubicBezTo>
                                  <a:pt x="29" y="531"/>
                                  <a:pt x="30" y="540"/>
                                  <a:pt x="30" y="555"/>
                                </a:cubicBezTo>
                                <a:cubicBezTo>
                                  <a:pt x="30" y="555"/>
                                  <a:pt x="30" y="555"/>
                                  <a:pt x="30" y="555"/>
                                </a:cubicBezTo>
                                <a:moveTo>
                                  <a:pt x="17" y="496"/>
                                </a:moveTo>
                                <a:cubicBezTo>
                                  <a:pt x="14" y="496"/>
                                  <a:pt x="17" y="489"/>
                                  <a:pt x="16" y="486"/>
                                </a:cubicBezTo>
                                <a:cubicBezTo>
                                  <a:pt x="19" y="486"/>
                                  <a:pt x="17" y="493"/>
                                  <a:pt x="17" y="496"/>
                                </a:cubicBezTo>
                                <a:moveTo>
                                  <a:pt x="18" y="481"/>
                                </a:moveTo>
                                <a:cubicBezTo>
                                  <a:pt x="19" y="481"/>
                                  <a:pt x="19" y="481"/>
                                  <a:pt x="19" y="481"/>
                                </a:cubicBezTo>
                                <a:cubicBezTo>
                                  <a:pt x="20" y="482"/>
                                  <a:pt x="19" y="482"/>
                                  <a:pt x="18" y="483"/>
                                </a:cubicBezTo>
                                <a:cubicBezTo>
                                  <a:pt x="18" y="483"/>
                                  <a:pt x="17" y="483"/>
                                  <a:pt x="17" y="484"/>
                                </a:cubicBezTo>
                                <a:cubicBezTo>
                                  <a:pt x="17" y="484"/>
                                  <a:pt x="17" y="484"/>
                                  <a:pt x="17" y="484"/>
                                </a:cubicBezTo>
                                <a:cubicBezTo>
                                  <a:pt x="15" y="484"/>
                                  <a:pt x="16" y="482"/>
                                  <a:pt x="16" y="481"/>
                                </a:cubicBezTo>
                                <a:cubicBezTo>
                                  <a:pt x="17" y="481"/>
                                  <a:pt x="18" y="481"/>
                                  <a:pt x="18" y="481"/>
                                </a:cubicBezTo>
                                <a:moveTo>
                                  <a:pt x="35" y="490"/>
                                </a:moveTo>
                                <a:cubicBezTo>
                                  <a:pt x="31" y="488"/>
                                  <a:pt x="34" y="480"/>
                                  <a:pt x="33" y="476"/>
                                </a:cubicBezTo>
                                <a:cubicBezTo>
                                  <a:pt x="33" y="476"/>
                                  <a:pt x="33" y="476"/>
                                  <a:pt x="34" y="476"/>
                                </a:cubicBezTo>
                                <a:cubicBezTo>
                                  <a:pt x="35" y="478"/>
                                  <a:pt x="35" y="481"/>
                                  <a:pt x="35" y="484"/>
                                </a:cubicBezTo>
                                <a:cubicBezTo>
                                  <a:pt x="34" y="486"/>
                                  <a:pt x="34" y="488"/>
                                  <a:pt x="35" y="490"/>
                                </a:cubicBezTo>
                                <a:moveTo>
                                  <a:pt x="27" y="484"/>
                                </a:moveTo>
                                <a:cubicBezTo>
                                  <a:pt x="24" y="484"/>
                                  <a:pt x="26" y="478"/>
                                  <a:pt x="26" y="476"/>
                                </a:cubicBezTo>
                                <a:cubicBezTo>
                                  <a:pt x="26" y="476"/>
                                  <a:pt x="26" y="476"/>
                                  <a:pt x="26" y="476"/>
                                </a:cubicBezTo>
                                <a:cubicBezTo>
                                  <a:pt x="27" y="476"/>
                                  <a:pt x="27" y="476"/>
                                  <a:pt x="27" y="477"/>
                                </a:cubicBezTo>
                                <a:cubicBezTo>
                                  <a:pt x="28" y="478"/>
                                  <a:pt x="27" y="480"/>
                                  <a:pt x="27" y="482"/>
                                </a:cubicBezTo>
                                <a:cubicBezTo>
                                  <a:pt x="27" y="483"/>
                                  <a:pt x="27" y="483"/>
                                  <a:pt x="27" y="484"/>
                                </a:cubicBezTo>
                                <a:cubicBezTo>
                                  <a:pt x="27" y="484"/>
                                  <a:pt x="27" y="484"/>
                                  <a:pt x="27" y="484"/>
                                </a:cubicBezTo>
                                <a:moveTo>
                                  <a:pt x="11" y="474"/>
                                </a:moveTo>
                                <a:cubicBezTo>
                                  <a:pt x="7" y="474"/>
                                  <a:pt x="10" y="467"/>
                                  <a:pt x="9" y="464"/>
                                </a:cubicBezTo>
                                <a:cubicBezTo>
                                  <a:pt x="13" y="464"/>
                                  <a:pt x="10" y="471"/>
                                  <a:pt x="11" y="474"/>
                                </a:cubicBezTo>
                                <a:moveTo>
                                  <a:pt x="27" y="474"/>
                                </a:moveTo>
                                <a:cubicBezTo>
                                  <a:pt x="23" y="468"/>
                                  <a:pt x="24" y="458"/>
                                  <a:pt x="27" y="451"/>
                                </a:cubicBezTo>
                                <a:cubicBezTo>
                                  <a:pt x="27" y="452"/>
                                  <a:pt x="27" y="454"/>
                                  <a:pt x="27" y="456"/>
                                </a:cubicBezTo>
                                <a:cubicBezTo>
                                  <a:pt x="27" y="460"/>
                                  <a:pt x="27" y="464"/>
                                  <a:pt x="27" y="469"/>
                                </a:cubicBezTo>
                                <a:cubicBezTo>
                                  <a:pt x="27" y="471"/>
                                  <a:pt x="27" y="472"/>
                                  <a:pt x="27" y="474"/>
                                </a:cubicBezTo>
                                <a:moveTo>
                                  <a:pt x="35" y="451"/>
                                </a:moveTo>
                                <a:cubicBezTo>
                                  <a:pt x="33" y="451"/>
                                  <a:pt x="35" y="447"/>
                                  <a:pt x="35" y="446"/>
                                </a:cubicBezTo>
                                <a:cubicBezTo>
                                  <a:pt x="35" y="446"/>
                                  <a:pt x="35" y="446"/>
                                  <a:pt x="35" y="446"/>
                                </a:cubicBezTo>
                                <a:cubicBezTo>
                                  <a:pt x="37" y="446"/>
                                  <a:pt x="36" y="449"/>
                                  <a:pt x="36" y="451"/>
                                </a:cubicBezTo>
                                <a:cubicBezTo>
                                  <a:pt x="36" y="451"/>
                                  <a:pt x="36" y="451"/>
                                  <a:pt x="35" y="451"/>
                                </a:cubicBezTo>
                                <a:moveTo>
                                  <a:pt x="18" y="442"/>
                                </a:moveTo>
                                <a:cubicBezTo>
                                  <a:pt x="19" y="442"/>
                                  <a:pt x="19" y="441"/>
                                  <a:pt x="19" y="439"/>
                                </a:cubicBezTo>
                                <a:cubicBezTo>
                                  <a:pt x="19" y="438"/>
                                  <a:pt x="19" y="437"/>
                                  <a:pt x="20" y="437"/>
                                </a:cubicBezTo>
                                <a:cubicBezTo>
                                  <a:pt x="20" y="437"/>
                                  <a:pt x="20" y="437"/>
                                  <a:pt x="21" y="437"/>
                                </a:cubicBezTo>
                                <a:cubicBezTo>
                                  <a:pt x="21" y="448"/>
                                  <a:pt x="21" y="459"/>
                                  <a:pt x="21" y="469"/>
                                </a:cubicBezTo>
                                <a:cubicBezTo>
                                  <a:pt x="20" y="470"/>
                                  <a:pt x="20" y="470"/>
                                  <a:pt x="20" y="470"/>
                                </a:cubicBezTo>
                                <a:cubicBezTo>
                                  <a:pt x="19" y="470"/>
                                  <a:pt x="19" y="469"/>
                                  <a:pt x="19" y="469"/>
                                </a:cubicBezTo>
                                <a:cubicBezTo>
                                  <a:pt x="19" y="468"/>
                                  <a:pt x="19" y="468"/>
                                  <a:pt x="18" y="468"/>
                                </a:cubicBezTo>
                                <a:cubicBezTo>
                                  <a:pt x="18" y="468"/>
                                  <a:pt x="18" y="468"/>
                                  <a:pt x="17" y="468"/>
                                </a:cubicBezTo>
                                <a:cubicBezTo>
                                  <a:pt x="19" y="462"/>
                                  <a:pt x="18" y="448"/>
                                  <a:pt x="17" y="442"/>
                                </a:cubicBezTo>
                                <a:cubicBezTo>
                                  <a:pt x="18" y="442"/>
                                  <a:pt x="18" y="442"/>
                                  <a:pt x="18" y="442"/>
                                </a:cubicBezTo>
                                <a:moveTo>
                                  <a:pt x="34" y="442"/>
                                </a:moveTo>
                                <a:cubicBezTo>
                                  <a:pt x="34" y="439"/>
                                  <a:pt x="34" y="437"/>
                                  <a:pt x="34" y="435"/>
                                </a:cubicBezTo>
                                <a:cubicBezTo>
                                  <a:pt x="35" y="435"/>
                                  <a:pt x="36" y="435"/>
                                  <a:pt x="36" y="435"/>
                                </a:cubicBezTo>
                                <a:cubicBezTo>
                                  <a:pt x="36" y="437"/>
                                  <a:pt x="36" y="439"/>
                                  <a:pt x="36" y="442"/>
                                </a:cubicBezTo>
                                <a:cubicBezTo>
                                  <a:pt x="36" y="442"/>
                                  <a:pt x="35" y="442"/>
                                  <a:pt x="34" y="442"/>
                                </a:cubicBezTo>
                                <a:moveTo>
                                  <a:pt x="30" y="407"/>
                                </a:moveTo>
                                <a:cubicBezTo>
                                  <a:pt x="30" y="407"/>
                                  <a:pt x="30" y="407"/>
                                  <a:pt x="30" y="407"/>
                                </a:cubicBezTo>
                                <a:cubicBezTo>
                                  <a:pt x="30" y="407"/>
                                  <a:pt x="30" y="407"/>
                                  <a:pt x="30" y="407"/>
                                </a:cubicBezTo>
                                <a:cubicBezTo>
                                  <a:pt x="33" y="407"/>
                                  <a:pt x="30" y="412"/>
                                  <a:pt x="31" y="415"/>
                                </a:cubicBezTo>
                                <a:cubicBezTo>
                                  <a:pt x="31" y="415"/>
                                  <a:pt x="31" y="415"/>
                                  <a:pt x="31" y="415"/>
                                </a:cubicBezTo>
                                <a:cubicBezTo>
                                  <a:pt x="30" y="415"/>
                                  <a:pt x="30" y="414"/>
                                  <a:pt x="30" y="414"/>
                                </a:cubicBezTo>
                                <a:cubicBezTo>
                                  <a:pt x="29" y="413"/>
                                  <a:pt x="29" y="411"/>
                                  <a:pt x="30" y="409"/>
                                </a:cubicBezTo>
                                <a:cubicBezTo>
                                  <a:pt x="30" y="408"/>
                                  <a:pt x="30" y="408"/>
                                  <a:pt x="30" y="407"/>
                                </a:cubicBezTo>
                                <a:cubicBezTo>
                                  <a:pt x="30" y="407"/>
                                  <a:pt x="30" y="407"/>
                                  <a:pt x="30" y="407"/>
                                </a:cubicBezTo>
                                <a:moveTo>
                                  <a:pt x="31" y="405"/>
                                </a:moveTo>
                                <a:cubicBezTo>
                                  <a:pt x="30" y="405"/>
                                  <a:pt x="29" y="404"/>
                                  <a:pt x="29" y="402"/>
                                </a:cubicBezTo>
                                <a:cubicBezTo>
                                  <a:pt x="29" y="401"/>
                                  <a:pt x="30" y="399"/>
                                  <a:pt x="31" y="399"/>
                                </a:cubicBezTo>
                                <a:cubicBezTo>
                                  <a:pt x="31" y="399"/>
                                  <a:pt x="31" y="399"/>
                                  <a:pt x="31" y="399"/>
                                </a:cubicBezTo>
                                <a:cubicBezTo>
                                  <a:pt x="31" y="401"/>
                                  <a:pt x="31" y="403"/>
                                  <a:pt x="31" y="405"/>
                                </a:cubicBezTo>
                                <a:cubicBezTo>
                                  <a:pt x="31" y="405"/>
                                  <a:pt x="31" y="405"/>
                                  <a:pt x="31" y="405"/>
                                </a:cubicBezTo>
                                <a:moveTo>
                                  <a:pt x="21" y="408"/>
                                </a:moveTo>
                                <a:cubicBezTo>
                                  <a:pt x="18" y="407"/>
                                  <a:pt x="18" y="394"/>
                                  <a:pt x="21" y="393"/>
                                </a:cubicBezTo>
                                <a:cubicBezTo>
                                  <a:pt x="21" y="398"/>
                                  <a:pt x="21" y="403"/>
                                  <a:pt x="21" y="408"/>
                                </a:cubicBezTo>
                                <a:moveTo>
                                  <a:pt x="27" y="367"/>
                                </a:moveTo>
                                <a:cubicBezTo>
                                  <a:pt x="23" y="367"/>
                                  <a:pt x="26" y="360"/>
                                  <a:pt x="25" y="357"/>
                                </a:cubicBezTo>
                                <a:cubicBezTo>
                                  <a:pt x="26" y="357"/>
                                  <a:pt x="26" y="357"/>
                                  <a:pt x="27" y="358"/>
                                </a:cubicBezTo>
                                <a:cubicBezTo>
                                  <a:pt x="27" y="359"/>
                                  <a:pt x="27" y="361"/>
                                  <a:pt x="27" y="363"/>
                                </a:cubicBezTo>
                                <a:cubicBezTo>
                                  <a:pt x="27" y="364"/>
                                  <a:pt x="27" y="366"/>
                                  <a:pt x="27" y="367"/>
                                </a:cubicBezTo>
                                <a:moveTo>
                                  <a:pt x="18" y="349"/>
                                </a:moveTo>
                                <a:cubicBezTo>
                                  <a:pt x="16" y="349"/>
                                  <a:pt x="18" y="345"/>
                                  <a:pt x="17" y="344"/>
                                </a:cubicBezTo>
                                <a:cubicBezTo>
                                  <a:pt x="17" y="344"/>
                                  <a:pt x="18" y="344"/>
                                  <a:pt x="18" y="344"/>
                                </a:cubicBezTo>
                                <a:cubicBezTo>
                                  <a:pt x="20" y="344"/>
                                  <a:pt x="18" y="347"/>
                                  <a:pt x="19" y="349"/>
                                </a:cubicBezTo>
                                <a:cubicBezTo>
                                  <a:pt x="18" y="349"/>
                                  <a:pt x="18" y="349"/>
                                  <a:pt x="18" y="349"/>
                                </a:cubicBezTo>
                                <a:moveTo>
                                  <a:pt x="16" y="342"/>
                                </a:moveTo>
                                <a:cubicBezTo>
                                  <a:pt x="16" y="342"/>
                                  <a:pt x="15" y="341"/>
                                  <a:pt x="15" y="340"/>
                                </a:cubicBezTo>
                                <a:cubicBezTo>
                                  <a:pt x="15" y="339"/>
                                  <a:pt x="16" y="338"/>
                                  <a:pt x="16" y="338"/>
                                </a:cubicBezTo>
                                <a:cubicBezTo>
                                  <a:pt x="17" y="338"/>
                                  <a:pt x="17" y="338"/>
                                  <a:pt x="17" y="338"/>
                                </a:cubicBezTo>
                                <a:cubicBezTo>
                                  <a:pt x="17" y="339"/>
                                  <a:pt x="17" y="341"/>
                                  <a:pt x="17" y="342"/>
                                </a:cubicBezTo>
                                <a:cubicBezTo>
                                  <a:pt x="17" y="342"/>
                                  <a:pt x="17" y="342"/>
                                  <a:pt x="16" y="342"/>
                                </a:cubicBezTo>
                                <a:moveTo>
                                  <a:pt x="12" y="327"/>
                                </a:moveTo>
                                <a:cubicBezTo>
                                  <a:pt x="12" y="324"/>
                                  <a:pt x="12" y="322"/>
                                  <a:pt x="12" y="320"/>
                                </a:cubicBezTo>
                                <a:cubicBezTo>
                                  <a:pt x="13" y="320"/>
                                  <a:pt x="13" y="320"/>
                                  <a:pt x="14" y="320"/>
                                </a:cubicBezTo>
                                <a:cubicBezTo>
                                  <a:pt x="14" y="322"/>
                                  <a:pt x="14" y="324"/>
                                  <a:pt x="14" y="327"/>
                                </a:cubicBezTo>
                                <a:cubicBezTo>
                                  <a:pt x="13" y="327"/>
                                  <a:pt x="13" y="327"/>
                                  <a:pt x="12" y="327"/>
                                </a:cubicBezTo>
                                <a:moveTo>
                                  <a:pt x="41" y="345"/>
                                </a:moveTo>
                                <a:cubicBezTo>
                                  <a:pt x="37" y="339"/>
                                  <a:pt x="40" y="325"/>
                                  <a:pt x="39" y="316"/>
                                </a:cubicBezTo>
                                <a:cubicBezTo>
                                  <a:pt x="43" y="322"/>
                                  <a:pt x="40" y="336"/>
                                  <a:pt x="41" y="345"/>
                                </a:cubicBezTo>
                                <a:moveTo>
                                  <a:pt x="41" y="314"/>
                                </a:moveTo>
                                <a:cubicBezTo>
                                  <a:pt x="37" y="314"/>
                                  <a:pt x="40" y="309"/>
                                  <a:pt x="39" y="306"/>
                                </a:cubicBezTo>
                                <a:cubicBezTo>
                                  <a:pt x="39" y="306"/>
                                  <a:pt x="39" y="306"/>
                                  <a:pt x="39" y="306"/>
                                </a:cubicBezTo>
                                <a:cubicBezTo>
                                  <a:pt x="42" y="306"/>
                                  <a:pt x="40" y="312"/>
                                  <a:pt x="41" y="314"/>
                                </a:cubicBezTo>
                                <a:cubicBezTo>
                                  <a:pt x="41" y="314"/>
                                  <a:pt x="41" y="314"/>
                                  <a:pt x="41" y="314"/>
                                </a:cubicBezTo>
                                <a:moveTo>
                                  <a:pt x="11" y="306"/>
                                </a:moveTo>
                                <a:cubicBezTo>
                                  <a:pt x="9" y="306"/>
                                  <a:pt x="11" y="303"/>
                                  <a:pt x="10" y="301"/>
                                </a:cubicBezTo>
                                <a:cubicBezTo>
                                  <a:pt x="11" y="301"/>
                                  <a:pt x="11" y="301"/>
                                  <a:pt x="11" y="301"/>
                                </a:cubicBezTo>
                                <a:cubicBezTo>
                                  <a:pt x="13" y="301"/>
                                  <a:pt x="12" y="305"/>
                                  <a:pt x="12" y="306"/>
                                </a:cubicBezTo>
                                <a:cubicBezTo>
                                  <a:pt x="12" y="306"/>
                                  <a:pt x="12" y="306"/>
                                  <a:pt x="11" y="306"/>
                                </a:cubicBezTo>
                                <a:moveTo>
                                  <a:pt x="12" y="300"/>
                                </a:moveTo>
                                <a:cubicBezTo>
                                  <a:pt x="11" y="300"/>
                                  <a:pt x="10" y="298"/>
                                  <a:pt x="10" y="297"/>
                                </a:cubicBezTo>
                                <a:cubicBezTo>
                                  <a:pt x="10" y="295"/>
                                  <a:pt x="11" y="294"/>
                                  <a:pt x="12" y="294"/>
                                </a:cubicBezTo>
                                <a:cubicBezTo>
                                  <a:pt x="12" y="294"/>
                                  <a:pt x="12" y="294"/>
                                  <a:pt x="12" y="294"/>
                                </a:cubicBezTo>
                                <a:cubicBezTo>
                                  <a:pt x="12" y="296"/>
                                  <a:pt x="12" y="298"/>
                                  <a:pt x="12" y="300"/>
                                </a:cubicBezTo>
                                <a:cubicBezTo>
                                  <a:pt x="12" y="300"/>
                                  <a:pt x="12" y="300"/>
                                  <a:pt x="12" y="300"/>
                                </a:cubicBezTo>
                                <a:moveTo>
                                  <a:pt x="10" y="291"/>
                                </a:moveTo>
                                <a:cubicBezTo>
                                  <a:pt x="10" y="288"/>
                                  <a:pt x="10" y="286"/>
                                  <a:pt x="10" y="284"/>
                                </a:cubicBezTo>
                                <a:cubicBezTo>
                                  <a:pt x="11" y="284"/>
                                  <a:pt x="12" y="284"/>
                                  <a:pt x="12" y="284"/>
                                </a:cubicBezTo>
                                <a:cubicBezTo>
                                  <a:pt x="12" y="286"/>
                                  <a:pt x="12" y="288"/>
                                  <a:pt x="12" y="291"/>
                                </a:cubicBezTo>
                                <a:cubicBezTo>
                                  <a:pt x="12" y="291"/>
                                  <a:pt x="11" y="291"/>
                                  <a:pt x="10" y="291"/>
                                </a:cubicBezTo>
                                <a:moveTo>
                                  <a:pt x="23" y="276"/>
                                </a:moveTo>
                                <a:cubicBezTo>
                                  <a:pt x="22" y="276"/>
                                  <a:pt x="22" y="275"/>
                                  <a:pt x="22" y="273"/>
                                </a:cubicBezTo>
                                <a:cubicBezTo>
                                  <a:pt x="22" y="272"/>
                                  <a:pt x="22" y="270"/>
                                  <a:pt x="23" y="270"/>
                                </a:cubicBezTo>
                                <a:cubicBezTo>
                                  <a:pt x="23" y="270"/>
                                  <a:pt x="23" y="270"/>
                                  <a:pt x="23" y="270"/>
                                </a:cubicBezTo>
                                <a:cubicBezTo>
                                  <a:pt x="23" y="272"/>
                                  <a:pt x="23" y="274"/>
                                  <a:pt x="23" y="276"/>
                                </a:cubicBezTo>
                                <a:cubicBezTo>
                                  <a:pt x="23" y="276"/>
                                  <a:pt x="23" y="276"/>
                                  <a:pt x="23" y="276"/>
                                </a:cubicBezTo>
                                <a:moveTo>
                                  <a:pt x="25" y="248"/>
                                </a:moveTo>
                                <a:cubicBezTo>
                                  <a:pt x="22" y="248"/>
                                  <a:pt x="24" y="241"/>
                                  <a:pt x="23" y="238"/>
                                </a:cubicBezTo>
                                <a:cubicBezTo>
                                  <a:pt x="27" y="239"/>
                                  <a:pt x="24" y="245"/>
                                  <a:pt x="25" y="248"/>
                                </a:cubicBezTo>
                                <a:moveTo>
                                  <a:pt x="29" y="206"/>
                                </a:moveTo>
                                <a:cubicBezTo>
                                  <a:pt x="27" y="206"/>
                                  <a:pt x="29" y="198"/>
                                  <a:pt x="28" y="195"/>
                                </a:cubicBezTo>
                                <a:cubicBezTo>
                                  <a:pt x="28" y="195"/>
                                  <a:pt x="28" y="195"/>
                                  <a:pt x="28" y="195"/>
                                </a:cubicBezTo>
                                <a:cubicBezTo>
                                  <a:pt x="30" y="195"/>
                                  <a:pt x="29" y="203"/>
                                  <a:pt x="29" y="206"/>
                                </a:cubicBezTo>
                                <a:cubicBezTo>
                                  <a:pt x="29" y="206"/>
                                  <a:pt x="29" y="206"/>
                                  <a:pt x="29" y="206"/>
                                </a:cubicBezTo>
                                <a:moveTo>
                                  <a:pt x="44" y="166"/>
                                </a:moveTo>
                                <a:cubicBezTo>
                                  <a:pt x="40" y="166"/>
                                  <a:pt x="43" y="165"/>
                                  <a:pt x="44" y="163"/>
                                </a:cubicBezTo>
                                <a:cubicBezTo>
                                  <a:pt x="44" y="156"/>
                                  <a:pt x="42" y="81"/>
                                  <a:pt x="45" y="75"/>
                                </a:cubicBezTo>
                                <a:cubicBezTo>
                                  <a:pt x="45" y="86"/>
                                  <a:pt x="45" y="155"/>
                                  <a:pt x="45" y="166"/>
                                </a:cubicBezTo>
                                <a:cubicBezTo>
                                  <a:pt x="45" y="166"/>
                                  <a:pt x="44" y="166"/>
                                  <a:pt x="44" y="166"/>
                                </a:cubicBezTo>
                                <a:moveTo>
                                  <a:pt x="41" y="51"/>
                                </a:moveTo>
                                <a:cubicBezTo>
                                  <a:pt x="41" y="51"/>
                                  <a:pt x="42" y="51"/>
                                  <a:pt x="42" y="51"/>
                                </a:cubicBezTo>
                                <a:cubicBezTo>
                                  <a:pt x="42" y="52"/>
                                  <a:pt x="42" y="53"/>
                                  <a:pt x="42" y="53"/>
                                </a:cubicBezTo>
                                <a:cubicBezTo>
                                  <a:pt x="42" y="55"/>
                                  <a:pt x="42" y="56"/>
                                  <a:pt x="42" y="58"/>
                                </a:cubicBezTo>
                                <a:cubicBezTo>
                                  <a:pt x="42" y="58"/>
                                  <a:pt x="42" y="58"/>
                                  <a:pt x="41" y="58"/>
                                </a:cubicBezTo>
                                <a:cubicBezTo>
                                  <a:pt x="40" y="58"/>
                                  <a:pt x="40" y="57"/>
                                  <a:pt x="40" y="56"/>
                                </a:cubicBezTo>
                                <a:cubicBezTo>
                                  <a:pt x="40" y="56"/>
                                  <a:pt x="40" y="56"/>
                                  <a:pt x="39" y="56"/>
                                </a:cubicBezTo>
                                <a:cubicBezTo>
                                  <a:pt x="39" y="56"/>
                                  <a:pt x="39" y="57"/>
                                  <a:pt x="39" y="57"/>
                                </a:cubicBezTo>
                                <a:cubicBezTo>
                                  <a:pt x="38" y="58"/>
                                  <a:pt x="38" y="58"/>
                                  <a:pt x="38" y="58"/>
                                </a:cubicBezTo>
                                <a:cubicBezTo>
                                  <a:pt x="38" y="58"/>
                                  <a:pt x="37" y="58"/>
                                  <a:pt x="37" y="58"/>
                                </a:cubicBezTo>
                                <a:cubicBezTo>
                                  <a:pt x="37" y="56"/>
                                  <a:pt x="37" y="54"/>
                                  <a:pt x="37" y="51"/>
                                </a:cubicBezTo>
                                <a:cubicBezTo>
                                  <a:pt x="38" y="51"/>
                                  <a:pt x="40" y="51"/>
                                  <a:pt x="41" y="51"/>
                                </a:cubicBezTo>
                                <a:moveTo>
                                  <a:pt x="29" y="53"/>
                                </a:moveTo>
                                <a:cubicBezTo>
                                  <a:pt x="30" y="53"/>
                                  <a:pt x="30" y="53"/>
                                  <a:pt x="31" y="52"/>
                                </a:cubicBezTo>
                                <a:cubicBezTo>
                                  <a:pt x="31" y="52"/>
                                  <a:pt x="31" y="51"/>
                                  <a:pt x="32" y="51"/>
                                </a:cubicBezTo>
                                <a:cubicBezTo>
                                  <a:pt x="33" y="51"/>
                                  <a:pt x="33" y="51"/>
                                  <a:pt x="34" y="51"/>
                                </a:cubicBezTo>
                                <a:cubicBezTo>
                                  <a:pt x="34" y="54"/>
                                  <a:pt x="34" y="56"/>
                                  <a:pt x="34" y="58"/>
                                </a:cubicBezTo>
                                <a:cubicBezTo>
                                  <a:pt x="31" y="57"/>
                                  <a:pt x="30" y="55"/>
                                  <a:pt x="29" y="53"/>
                                </a:cubicBezTo>
                                <a:cubicBezTo>
                                  <a:pt x="29" y="53"/>
                                  <a:pt x="29" y="53"/>
                                  <a:pt x="29" y="53"/>
                                </a:cubicBezTo>
                                <a:moveTo>
                                  <a:pt x="134" y="46"/>
                                </a:moveTo>
                                <a:cubicBezTo>
                                  <a:pt x="134" y="46"/>
                                  <a:pt x="133" y="46"/>
                                  <a:pt x="133" y="45"/>
                                </a:cubicBezTo>
                                <a:cubicBezTo>
                                  <a:pt x="133" y="44"/>
                                  <a:pt x="134" y="44"/>
                                  <a:pt x="135" y="44"/>
                                </a:cubicBezTo>
                                <a:cubicBezTo>
                                  <a:pt x="137" y="44"/>
                                  <a:pt x="138" y="45"/>
                                  <a:pt x="137" y="46"/>
                                </a:cubicBezTo>
                                <a:cubicBezTo>
                                  <a:pt x="137" y="46"/>
                                  <a:pt x="137" y="46"/>
                                  <a:pt x="137" y="46"/>
                                </a:cubicBezTo>
                                <a:cubicBezTo>
                                  <a:pt x="136" y="46"/>
                                  <a:pt x="136" y="46"/>
                                  <a:pt x="136" y="46"/>
                                </a:cubicBezTo>
                                <a:cubicBezTo>
                                  <a:pt x="135" y="46"/>
                                  <a:pt x="135" y="46"/>
                                  <a:pt x="134" y="46"/>
                                </a:cubicBezTo>
                                <a:moveTo>
                                  <a:pt x="84" y="42"/>
                                </a:moveTo>
                                <a:cubicBezTo>
                                  <a:pt x="84" y="42"/>
                                  <a:pt x="84" y="42"/>
                                  <a:pt x="85" y="42"/>
                                </a:cubicBezTo>
                                <a:cubicBezTo>
                                  <a:pt x="85" y="42"/>
                                  <a:pt x="86" y="42"/>
                                  <a:pt x="86" y="43"/>
                                </a:cubicBezTo>
                                <a:cubicBezTo>
                                  <a:pt x="86" y="44"/>
                                  <a:pt x="86" y="45"/>
                                  <a:pt x="85" y="45"/>
                                </a:cubicBezTo>
                                <a:cubicBezTo>
                                  <a:pt x="85" y="45"/>
                                  <a:pt x="85" y="45"/>
                                  <a:pt x="84" y="45"/>
                                </a:cubicBezTo>
                                <a:cubicBezTo>
                                  <a:pt x="83" y="45"/>
                                  <a:pt x="81" y="44"/>
                                  <a:pt x="81" y="42"/>
                                </a:cubicBezTo>
                                <a:cubicBezTo>
                                  <a:pt x="81" y="42"/>
                                  <a:pt x="82" y="42"/>
                                  <a:pt x="82" y="42"/>
                                </a:cubicBezTo>
                                <a:cubicBezTo>
                                  <a:pt x="82" y="42"/>
                                  <a:pt x="83" y="42"/>
                                  <a:pt x="83" y="42"/>
                                </a:cubicBezTo>
                                <a:cubicBezTo>
                                  <a:pt x="83" y="42"/>
                                  <a:pt x="84" y="42"/>
                                  <a:pt x="84" y="42"/>
                                </a:cubicBezTo>
                                <a:moveTo>
                                  <a:pt x="99" y="45"/>
                                </a:moveTo>
                                <a:cubicBezTo>
                                  <a:pt x="97" y="45"/>
                                  <a:pt x="95" y="44"/>
                                  <a:pt x="95" y="42"/>
                                </a:cubicBezTo>
                                <a:cubicBezTo>
                                  <a:pt x="96" y="42"/>
                                  <a:pt x="96" y="42"/>
                                  <a:pt x="97" y="42"/>
                                </a:cubicBezTo>
                                <a:cubicBezTo>
                                  <a:pt x="99" y="42"/>
                                  <a:pt x="100" y="43"/>
                                  <a:pt x="101" y="44"/>
                                </a:cubicBezTo>
                                <a:cubicBezTo>
                                  <a:pt x="101" y="45"/>
                                  <a:pt x="100" y="45"/>
                                  <a:pt x="99" y="45"/>
                                </a:cubicBezTo>
                                <a:moveTo>
                                  <a:pt x="32" y="37"/>
                                </a:moveTo>
                                <a:cubicBezTo>
                                  <a:pt x="32" y="36"/>
                                  <a:pt x="32" y="36"/>
                                  <a:pt x="32" y="36"/>
                                </a:cubicBezTo>
                                <a:cubicBezTo>
                                  <a:pt x="33" y="36"/>
                                  <a:pt x="34" y="36"/>
                                  <a:pt x="35" y="36"/>
                                </a:cubicBezTo>
                                <a:cubicBezTo>
                                  <a:pt x="35" y="36"/>
                                  <a:pt x="35" y="36"/>
                                  <a:pt x="35" y="36"/>
                                </a:cubicBezTo>
                                <a:cubicBezTo>
                                  <a:pt x="36" y="38"/>
                                  <a:pt x="33" y="37"/>
                                  <a:pt x="33" y="38"/>
                                </a:cubicBezTo>
                                <a:cubicBezTo>
                                  <a:pt x="33" y="39"/>
                                  <a:pt x="34" y="39"/>
                                  <a:pt x="34" y="39"/>
                                </a:cubicBezTo>
                                <a:cubicBezTo>
                                  <a:pt x="33" y="39"/>
                                  <a:pt x="33" y="39"/>
                                  <a:pt x="33" y="39"/>
                                </a:cubicBezTo>
                                <a:cubicBezTo>
                                  <a:pt x="32" y="39"/>
                                  <a:pt x="32" y="39"/>
                                  <a:pt x="32" y="38"/>
                                </a:cubicBezTo>
                                <a:cubicBezTo>
                                  <a:pt x="32" y="38"/>
                                  <a:pt x="32" y="37"/>
                                  <a:pt x="32" y="37"/>
                                </a:cubicBezTo>
                                <a:moveTo>
                                  <a:pt x="147" y="31"/>
                                </a:moveTo>
                                <a:cubicBezTo>
                                  <a:pt x="147" y="31"/>
                                  <a:pt x="147" y="31"/>
                                  <a:pt x="147" y="31"/>
                                </a:cubicBezTo>
                                <a:cubicBezTo>
                                  <a:pt x="147" y="31"/>
                                  <a:pt x="147" y="31"/>
                                  <a:pt x="147" y="31"/>
                                </a:cubicBezTo>
                                <a:cubicBezTo>
                                  <a:pt x="146" y="34"/>
                                  <a:pt x="149" y="33"/>
                                  <a:pt x="149" y="36"/>
                                </a:cubicBezTo>
                                <a:cubicBezTo>
                                  <a:pt x="146" y="35"/>
                                  <a:pt x="145" y="33"/>
                                  <a:pt x="144" y="31"/>
                                </a:cubicBezTo>
                                <a:cubicBezTo>
                                  <a:pt x="145" y="31"/>
                                  <a:pt x="146" y="31"/>
                                  <a:pt x="147" y="31"/>
                                </a:cubicBezTo>
                                <a:moveTo>
                                  <a:pt x="32" y="33"/>
                                </a:moveTo>
                                <a:cubicBezTo>
                                  <a:pt x="28" y="33"/>
                                  <a:pt x="24" y="32"/>
                                  <a:pt x="23" y="29"/>
                                </a:cubicBezTo>
                                <a:cubicBezTo>
                                  <a:pt x="24" y="29"/>
                                  <a:pt x="24" y="29"/>
                                  <a:pt x="25" y="29"/>
                                </a:cubicBezTo>
                                <a:cubicBezTo>
                                  <a:pt x="32" y="29"/>
                                  <a:pt x="38" y="30"/>
                                  <a:pt x="42" y="33"/>
                                </a:cubicBezTo>
                                <a:cubicBezTo>
                                  <a:pt x="41" y="33"/>
                                  <a:pt x="40" y="33"/>
                                  <a:pt x="40" y="33"/>
                                </a:cubicBezTo>
                                <a:cubicBezTo>
                                  <a:pt x="38" y="33"/>
                                  <a:pt x="37" y="33"/>
                                  <a:pt x="36" y="33"/>
                                </a:cubicBezTo>
                                <a:cubicBezTo>
                                  <a:pt x="35" y="33"/>
                                  <a:pt x="33" y="33"/>
                                  <a:pt x="32" y="33"/>
                                </a:cubicBezTo>
                                <a:moveTo>
                                  <a:pt x="71" y="31"/>
                                </a:moveTo>
                                <a:cubicBezTo>
                                  <a:pt x="71" y="30"/>
                                  <a:pt x="71" y="29"/>
                                  <a:pt x="71" y="28"/>
                                </a:cubicBezTo>
                                <a:cubicBezTo>
                                  <a:pt x="72" y="28"/>
                                  <a:pt x="72" y="28"/>
                                  <a:pt x="72" y="28"/>
                                </a:cubicBezTo>
                                <a:cubicBezTo>
                                  <a:pt x="75" y="28"/>
                                  <a:pt x="76" y="29"/>
                                  <a:pt x="76" y="31"/>
                                </a:cubicBezTo>
                                <a:cubicBezTo>
                                  <a:pt x="74" y="31"/>
                                  <a:pt x="73" y="31"/>
                                  <a:pt x="71" y="31"/>
                                </a:cubicBezTo>
                                <a:moveTo>
                                  <a:pt x="137" y="36"/>
                                </a:moveTo>
                                <a:cubicBezTo>
                                  <a:pt x="134" y="34"/>
                                  <a:pt x="134" y="31"/>
                                  <a:pt x="133" y="28"/>
                                </a:cubicBezTo>
                                <a:cubicBezTo>
                                  <a:pt x="134" y="28"/>
                                  <a:pt x="134" y="28"/>
                                  <a:pt x="134" y="28"/>
                                </a:cubicBezTo>
                                <a:cubicBezTo>
                                  <a:pt x="135" y="28"/>
                                  <a:pt x="135" y="29"/>
                                  <a:pt x="135" y="29"/>
                                </a:cubicBezTo>
                                <a:cubicBezTo>
                                  <a:pt x="136" y="30"/>
                                  <a:pt x="136" y="32"/>
                                  <a:pt x="137" y="33"/>
                                </a:cubicBezTo>
                                <a:cubicBezTo>
                                  <a:pt x="137" y="34"/>
                                  <a:pt x="137" y="34"/>
                                  <a:pt x="137" y="35"/>
                                </a:cubicBezTo>
                                <a:cubicBezTo>
                                  <a:pt x="137" y="35"/>
                                  <a:pt x="137" y="36"/>
                                  <a:pt x="137" y="36"/>
                                </a:cubicBezTo>
                                <a:moveTo>
                                  <a:pt x="18" y="25"/>
                                </a:moveTo>
                                <a:cubicBezTo>
                                  <a:pt x="19" y="23"/>
                                  <a:pt x="22" y="22"/>
                                  <a:pt x="26" y="22"/>
                                </a:cubicBezTo>
                                <a:cubicBezTo>
                                  <a:pt x="32" y="22"/>
                                  <a:pt x="39" y="24"/>
                                  <a:pt x="42" y="26"/>
                                </a:cubicBezTo>
                                <a:cubicBezTo>
                                  <a:pt x="41" y="26"/>
                                  <a:pt x="39" y="26"/>
                                  <a:pt x="38" y="26"/>
                                </a:cubicBezTo>
                                <a:cubicBezTo>
                                  <a:pt x="35" y="26"/>
                                  <a:pt x="33" y="26"/>
                                  <a:pt x="30" y="25"/>
                                </a:cubicBezTo>
                                <a:cubicBezTo>
                                  <a:pt x="28" y="25"/>
                                  <a:pt x="25" y="24"/>
                                  <a:pt x="22" y="24"/>
                                </a:cubicBezTo>
                                <a:cubicBezTo>
                                  <a:pt x="21" y="24"/>
                                  <a:pt x="19" y="24"/>
                                  <a:pt x="18" y="25"/>
                                </a:cubicBezTo>
                                <a:moveTo>
                                  <a:pt x="141" y="24"/>
                                </a:moveTo>
                                <a:cubicBezTo>
                                  <a:pt x="140" y="24"/>
                                  <a:pt x="139" y="24"/>
                                  <a:pt x="139" y="23"/>
                                </a:cubicBezTo>
                                <a:cubicBezTo>
                                  <a:pt x="139" y="22"/>
                                  <a:pt x="139" y="22"/>
                                  <a:pt x="140" y="22"/>
                                </a:cubicBezTo>
                                <a:cubicBezTo>
                                  <a:pt x="142" y="22"/>
                                  <a:pt x="143" y="23"/>
                                  <a:pt x="142" y="24"/>
                                </a:cubicBezTo>
                                <a:cubicBezTo>
                                  <a:pt x="142" y="24"/>
                                  <a:pt x="142" y="24"/>
                                  <a:pt x="141" y="24"/>
                                </a:cubicBezTo>
                                <a:cubicBezTo>
                                  <a:pt x="141" y="24"/>
                                  <a:pt x="141" y="24"/>
                                  <a:pt x="141" y="24"/>
                                </a:cubicBezTo>
                                <a:moveTo>
                                  <a:pt x="103" y="22"/>
                                </a:moveTo>
                                <a:cubicBezTo>
                                  <a:pt x="100" y="22"/>
                                  <a:pt x="98" y="21"/>
                                  <a:pt x="96" y="19"/>
                                </a:cubicBezTo>
                                <a:cubicBezTo>
                                  <a:pt x="99" y="19"/>
                                  <a:pt x="101" y="19"/>
                                  <a:pt x="103" y="19"/>
                                </a:cubicBezTo>
                                <a:cubicBezTo>
                                  <a:pt x="103" y="20"/>
                                  <a:pt x="103" y="21"/>
                                  <a:pt x="103" y="22"/>
                                </a:cubicBezTo>
                                <a:moveTo>
                                  <a:pt x="113" y="23"/>
                                </a:moveTo>
                                <a:cubicBezTo>
                                  <a:pt x="110" y="23"/>
                                  <a:pt x="109" y="22"/>
                                  <a:pt x="110" y="19"/>
                                </a:cubicBezTo>
                                <a:cubicBezTo>
                                  <a:pt x="111" y="19"/>
                                  <a:pt x="113" y="20"/>
                                  <a:pt x="113" y="23"/>
                                </a:cubicBezTo>
                                <a:moveTo>
                                  <a:pt x="119" y="23"/>
                                </a:moveTo>
                                <a:cubicBezTo>
                                  <a:pt x="119" y="21"/>
                                  <a:pt x="119" y="20"/>
                                  <a:pt x="119" y="19"/>
                                </a:cubicBezTo>
                                <a:cubicBezTo>
                                  <a:pt x="120" y="19"/>
                                  <a:pt x="121" y="19"/>
                                  <a:pt x="122" y="19"/>
                                </a:cubicBezTo>
                                <a:cubicBezTo>
                                  <a:pt x="122" y="20"/>
                                  <a:pt x="121" y="22"/>
                                  <a:pt x="123" y="22"/>
                                </a:cubicBezTo>
                                <a:cubicBezTo>
                                  <a:pt x="123" y="22"/>
                                  <a:pt x="123" y="22"/>
                                  <a:pt x="123" y="22"/>
                                </a:cubicBezTo>
                                <a:cubicBezTo>
                                  <a:pt x="123" y="22"/>
                                  <a:pt x="123" y="22"/>
                                  <a:pt x="123" y="22"/>
                                </a:cubicBezTo>
                                <a:cubicBezTo>
                                  <a:pt x="123" y="22"/>
                                  <a:pt x="123" y="22"/>
                                  <a:pt x="123" y="22"/>
                                </a:cubicBezTo>
                                <a:cubicBezTo>
                                  <a:pt x="123" y="23"/>
                                  <a:pt x="123" y="23"/>
                                  <a:pt x="122" y="23"/>
                                </a:cubicBezTo>
                                <a:cubicBezTo>
                                  <a:pt x="122" y="23"/>
                                  <a:pt x="121" y="23"/>
                                  <a:pt x="121" y="23"/>
                                </a:cubicBezTo>
                                <a:cubicBezTo>
                                  <a:pt x="120" y="23"/>
                                  <a:pt x="120" y="23"/>
                                  <a:pt x="119" y="23"/>
                                </a:cubicBezTo>
                                <a:cubicBezTo>
                                  <a:pt x="119" y="23"/>
                                  <a:pt x="119" y="23"/>
                                  <a:pt x="119" y="23"/>
                                </a:cubicBezTo>
                                <a:moveTo>
                                  <a:pt x="130" y="24"/>
                                </a:moveTo>
                                <a:cubicBezTo>
                                  <a:pt x="130" y="22"/>
                                  <a:pt x="127" y="21"/>
                                  <a:pt x="127" y="19"/>
                                </a:cubicBezTo>
                                <a:cubicBezTo>
                                  <a:pt x="128" y="19"/>
                                  <a:pt x="129" y="20"/>
                                  <a:pt x="132" y="20"/>
                                </a:cubicBezTo>
                                <a:cubicBezTo>
                                  <a:pt x="132" y="20"/>
                                  <a:pt x="133" y="20"/>
                                  <a:pt x="133" y="20"/>
                                </a:cubicBezTo>
                                <a:cubicBezTo>
                                  <a:pt x="133" y="20"/>
                                  <a:pt x="133" y="20"/>
                                  <a:pt x="133" y="20"/>
                                </a:cubicBezTo>
                                <a:cubicBezTo>
                                  <a:pt x="133" y="20"/>
                                  <a:pt x="133" y="20"/>
                                  <a:pt x="133" y="20"/>
                                </a:cubicBezTo>
                                <a:cubicBezTo>
                                  <a:pt x="133" y="21"/>
                                  <a:pt x="133" y="21"/>
                                  <a:pt x="133" y="21"/>
                                </a:cubicBezTo>
                                <a:cubicBezTo>
                                  <a:pt x="133" y="23"/>
                                  <a:pt x="135" y="22"/>
                                  <a:pt x="135" y="24"/>
                                </a:cubicBezTo>
                                <a:cubicBezTo>
                                  <a:pt x="135" y="24"/>
                                  <a:pt x="135" y="24"/>
                                  <a:pt x="135" y="24"/>
                                </a:cubicBezTo>
                                <a:cubicBezTo>
                                  <a:pt x="133" y="24"/>
                                  <a:pt x="132" y="24"/>
                                  <a:pt x="130" y="24"/>
                                </a:cubicBezTo>
                                <a:moveTo>
                                  <a:pt x="125" y="15"/>
                                </a:moveTo>
                                <a:cubicBezTo>
                                  <a:pt x="125" y="14"/>
                                  <a:pt x="125" y="14"/>
                                  <a:pt x="126" y="14"/>
                                </a:cubicBezTo>
                                <a:cubicBezTo>
                                  <a:pt x="127" y="14"/>
                                  <a:pt x="127" y="14"/>
                                  <a:pt x="128" y="14"/>
                                </a:cubicBezTo>
                                <a:cubicBezTo>
                                  <a:pt x="128" y="14"/>
                                  <a:pt x="129" y="14"/>
                                  <a:pt x="129" y="14"/>
                                </a:cubicBezTo>
                                <a:cubicBezTo>
                                  <a:pt x="129" y="14"/>
                                  <a:pt x="130" y="14"/>
                                  <a:pt x="130" y="14"/>
                                </a:cubicBezTo>
                                <a:cubicBezTo>
                                  <a:pt x="130" y="14"/>
                                  <a:pt x="130" y="15"/>
                                  <a:pt x="130" y="15"/>
                                </a:cubicBezTo>
                                <a:cubicBezTo>
                                  <a:pt x="128" y="15"/>
                                  <a:pt x="127" y="15"/>
                                  <a:pt x="125" y="15"/>
                                </a:cubicBezTo>
                                <a:moveTo>
                                  <a:pt x="127" y="10"/>
                                </a:moveTo>
                                <a:cubicBezTo>
                                  <a:pt x="125" y="9"/>
                                  <a:pt x="122" y="10"/>
                                  <a:pt x="122" y="7"/>
                                </a:cubicBezTo>
                                <a:cubicBezTo>
                                  <a:pt x="123" y="7"/>
                                  <a:pt x="125" y="7"/>
                                  <a:pt x="127" y="7"/>
                                </a:cubicBezTo>
                                <a:cubicBezTo>
                                  <a:pt x="127" y="8"/>
                                  <a:pt x="127" y="9"/>
                                  <a:pt x="127" y="10"/>
                                </a:cubicBezTo>
                                <a:moveTo>
                                  <a:pt x="151" y="0"/>
                                </a:moveTo>
                                <a:cubicBezTo>
                                  <a:pt x="149" y="0"/>
                                  <a:pt x="148" y="0"/>
                                  <a:pt x="146" y="1"/>
                                </a:cubicBezTo>
                                <a:cubicBezTo>
                                  <a:pt x="145" y="1"/>
                                  <a:pt x="143" y="2"/>
                                  <a:pt x="141" y="2"/>
                                </a:cubicBezTo>
                                <a:cubicBezTo>
                                  <a:pt x="141" y="2"/>
                                  <a:pt x="141" y="2"/>
                                  <a:pt x="141" y="2"/>
                                </a:cubicBezTo>
                                <a:cubicBezTo>
                                  <a:pt x="139" y="2"/>
                                  <a:pt x="136" y="2"/>
                                  <a:pt x="133" y="2"/>
                                </a:cubicBezTo>
                                <a:cubicBezTo>
                                  <a:pt x="128" y="2"/>
                                  <a:pt x="124" y="2"/>
                                  <a:pt x="118" y="2"/>
                                </a:cubicBezTo>
                                <a:cubicBezTo>
                                  <a:pt x="117" y="2"/>
                                  <a:pt x="116" y="0"/>
                                  <a:pt x="115" y="0"/>
                                </a:cubicBezTo>
                                <a:cubicBezTo>
                                  <a:pt x="115" y="0"/>
                                  <a:pt x="115" y="0"/>
                                  <a:pt x="114" y="1"/>
                                </a:cubicBezTo>
                                <a:cubicBezTo>
                                  <a:pt x="81" y="7"/>
                                  <a:pt x="33" y="0"/>
                                  <a:pt x="3" y="9"/>
                                </a:cubicBezTo>
                                <a:cubicBezTo>
                                  <a:pt x="3" y="16"/>
                                  <a:pt x="0" y="15"/>
                                  <a:pt x="3" y="21"/>
                                </a:cubicBezTo>
                                <a:cubicBezTo>
                                  <a:pt x="4" y="23"/>
                                  <a:pt x="0" y="21"/>
                                  <a:pt x="1" y="24"/>
                                </a:cubicBezTo>
                                <a:cubicBezTo>
                                  <a:pt x="9" y="46"/>
                                  <a:pt x="1" y="146"/>
                                  <a:pt x="4" y="181"/>
                                </a:cubicBezTo>
                                <a:cubicBezTo>
                                  <a:pt x="7" y="205"/>
                                  <a:pt x="2" y="242"/>
                                  <a:pt x="6" y="268"/>
                                </a:cubicBezTo>
                                <a:cubicBezTo>
                                  <a:pt x="3" y="273"/>
                                  <a:pt x="6" y="274"/>
                                  <a:pt x="5" y="281"/>
                                </a:cubicBezTo>
                                <a:cubicBezTo>
                                  <a:pt x="7" y="286"/>
                                  <a:pt x="6" y="288"/>
                                  <a:pt x="5" y="293"/>
                                </a:cubicBezTo>
                                <a:cubicBezTo>
                                  <a:pt x="6" y="300"/>
                                  <a:pt x="7" y="306"/>
                                  <a:pt x="5" y="315"/>
                                </a:cubicBezTo>
                                <a:cubicBezTo>
                                  <a:pt x="5" y="317"/>
                                  <a:pt x="8" y="317"/>
                                  <a:pt x="6" y="320"/>
                                </a:cubicBezTo>
                                <a:cubicBezTo>
                                  <a:pt x="6" y="324"/>
                                  <a:pt x="5" y="329"/>
                                  <a:pt x="5" y="336"/>
                                </a:cubicBezTo>
                                <a:cubicBezTo>
                                  <a:pt x="5" y="339"/>
                                  <a:pt x="7" y="342"/>
                                  <a:pt x="6" y="343"/>
                                </a:cubicBezTo>
                                <a:cubicBezTo>
                                  <a:pt x="5" y="354"/>
                                  <a:pt x="5" y="378"/>
                                  <a:pt x="5" y="401"/>
                                </a:cubicBezTo>
                                <a:cubicBezTo>
                                  <a:pt x="5" y="424"/>
                                  <a:pt x="4" y="449"/>
                                  <a:pt x="3" y="459"/>
                                </a:cubicBezTo>
                                <a:cubicBezTo>
                                  <a:pt x="3" y="462"/>
                                  <a:pt x="5" y="465"/>
                                  <a:pt x="5" y="468"/>
                                </a:cubicBezTo>
                                <a:cubicBezTo>
                                  <a:pt x="5" y="482"/>
                                  <a:pt x="5" y="493"/>
                                  <a:pt x="4" y="501"/>
                                </a:cubicBezTo>
                                <a:cubicBezTo>
                                  <a:pt x="6" y="514"/>
                                  <a:pt x="4" y="518"/>
                                  <a:pt x="4" y="531"/>
                                </a:cubicBezTo>
                                <a:cubicBezTo>
                                  <a:pt x="3" y="533"/>
                                  <a:pt x="7" y="532"/>
                                  <a:pt x="5" y="535"/>
                                </a:cubicBezTo>
                                <a:cubicBezTo>
                                  <a:pt x="4" y="542"/>
                                  <a:pt x="5" y="550"/>
                                  <a:pt x="4" y="558"/>
                                </a:cubicBezTo>
                                <a:cubicBezTo>
                                  <a:pt x="8" y="574"/>
                                  <a:pt x="3" y="601"/>
                                  <a:pt x="7" y="617"/>
                                </a:cubicBezTo>
                                <a:cubicBezTo>
                                  <a:pt x="16" y="617"/>
                                  <a:pt x="25" y="617"/>
                                  <a:pt x="33" y="617"/>
                                </a:cubicBezTo>
                                <a:cubicBezTo>
                                  <a:pt x="48" y="617"/>
                                  <a:pt x="63" y="617"/>
                                  <a:pt x="77" y="618"/>
                                </a:cubicBezTo>
                                <a:cubicBezTo>
                                  <a:pt x="90" y="618"/>
                                  <a:pt x="104" y="618"/>
                                  <a:pt x="117" y="618"/>
                                </a:cubicBezTo>
                                <a:cubicBezTo>
                                  <a:pt x="134" y="618"/>
                                  <a:pt x="151" y="618"/>
                                  <a:pt x="167" y="616"/>
                                </a:cubicBezTo>
                                <a:cubicBezTo>
                                  <a:pt x="167" y="600"/>
                                  <a:pt x="172" y="580"/>
                                  <a:pt x="165" y="567"/>
                                </a:cubicBezTo>
                                <a:cubicBezTo>
                                  <a:pt x="162" y="567"/>
                                  <a:pt x="159" y="567"/>
                                  <a:pt x="156" y="567"/>
                                </a:cubicBezTo>
                                <a:cubicBezTo>
                                  <a:pt x="153" y="567"/>
                                  <a:pt x="149" y="567"/>
                                  <a:pt x="145" y="567"/>
                                </a:cubicBezTo>
                                <a:cubicBezTo>
                                  <a:pt x="142" y="567"/>
                                  <a:pt x="139" y="568"/>
                                  <a:pt x="135" y="568"/>
                                </a:cubicBezTo>
                                <a:cubicBezTo>
                                  <a:pt x="133" y="568"/>
                                  <a:pt x="131" y="567"/>
                                  <a:pt x="129" y="567"/>
                                </a:cubicBezTo>
                                <a:cubicBezTo>
                                  <a:pt x="125" y="570"/>
                                  <a:pt x="120" y="571"/>
                                  <a:pt x="116" y="571"/>
                                </a:cubicBezTo>
                                <a:cubicBezTo>
                                  <a:pt x="111" y="571"/>
                                  <a:pt x="105" y="569"/>
                                  <a:pt x="99" y="569"/>
                                </a:cubicBezTo>
                                <a:cubicBezTo>
                                  <a:pt x="96" y="569"/>
                                  <a:pt x="93" y="569"/>
                                  <a:pt x="90" y="569"/>
                                </a:cubicBezTo>
                                <a:cubicBezTo>
                                  <a:pt x="86" y="569"/>
                                  <a:pt x="83" y="569"/>
                                  <a:pt x="80" y="569"/>
                                </a:cubicBezTo>
                                <a:cubicBezTo>
                                  <a:pt x="77" y="569"/>
                                  <a:pt x="74" y="569"/>
                                  <a:pt x="71" y="569"/>
                                </a:cubicBezTo>
                                <a:cubicBezTo>
                                  <a:pt x="64" y="569"/>
                                  <a:pt x="59" y="569"/>
                                  <a:pt x="55" y="567"/>
                                </a:cubicBezTo>
                                <a:cubicBezTo>
                                  <a:pt x="55" y="560"/>
                                  <a:pt x="55" y="554"/>
                                  <a:pt x="55" y="548"/>
                                </a:cubicBezTo>
                                <a:cubicBezTo>
                                  <a:pt x="51" y="530"/>
                                  <a:pt x="54" y="510"/>
                                  <a:pt x="52" y="491"/>
                                </a:cubicBezTo>
                                <a:cubicBezTo>
                                  <a:pt x="50" y="471"/>
                                  <a:pt x="53" y="439"/>
                                  <a:pt x="50" y="409"/>
                                </a:cubicBezTo>
                                <a:cubicBezTo>
                                  <a:pt x="49" y="393"/>
                                  <a:pt x="49" y="375"/>
                                  <a:pt x="49" y="358"/>
                                </a:cubicBezTo>
                                <a:cubicBezTo>
                                  <a:pt x="50" y="357"/>
                                  <a:pt x="50" y="355"/>
                                  <a:pt x="50" y="354"/>
                                </a:cubicBezTo>
                                <a:cubicBezTo>
                                  <a:pt x="51" y="337"/>
                                  <a:pt x="52" y="320"/>
                                  <a:pt x="53" y="306"/>
                                </a:cubicBezTo>
                                <a:cubicBezTo>
                                  <a:pt x="52" y="304"/>
                                  <a:pt x="51" y="302"/>
                                  <a:pt x="51" y="298"/>
                                </a:cubicBezTo>
                                <a:cubicBezTo>
                                  <a:pt x="50" y="295"/>
                                  <a:pt x="54" y="297"/>
                                  <a:pt x="53" y="295"/>
                                </a:cubicBezTo>
                                <a:cubicBezTo>
                                  <a:pt x="52" y="276"/>
                                  <a:pt x="53" y="253"/>
                                  <a:pt x="54" y="235"/>
                                </a:cubicBezTo>
                                <a:cubicBezTo>
                                  <a:pt x="54" y="234"/>
                                  <a:pt x="53" y="232"/>
                                  <a:pt x="53" y="230"/>
                                </a:cubicBezTo>
                                <a:cubicBezTo>
                                  <a:pt x="53" y="217"/>
                                  <a:pt x="54" y="198"/>
                                  <a:pt x="54" y="180"/>
                                </a:cubicBezTo>
                                <a:cubicBezTo>
                                  <a:pt x="54" y="170"/>
                                  <a:pt x="54" y="161"/>
                                  <a:pt x="53" y="153"/>
                                </a:cubicBezTo>
                                <a:cubicBezTo>
                                  <a:pt x="53" y="153"/>
                                  <a:pt x="53" y="153"/>
                                  <a:pt x="53" y="152"/>
                                </a:cubicBezTo>
                                <a:cubicBezTo>
                                  <a:pt x="48" y="140"/>
                                  <a:pt x="53" y="66"/>
                                  <a:pt x="52" y="51"/>
                                </a:cubicBezTo>
                                <a:cubicBezTo>
                                  <a:pt x="55" y="51"/>
                                  <a:pt x="57" y="51"/>
                                  <a:pt x="59" y="51"/>
                                </a:cubicBezTo>
                                <a:cubicBezTo>
                                  <a:pt x="68" y="51"/>
                                  <a:pt x="77" y="53"/>
                                  <a:pt x="83" y="53"/>
                                </a:cubicBezTo>
                                <a:cubicBezTo>
                                  <a:pt x="83" y="53"/>
                                  <a:pt x="83" y="53"/>
                                  <a:pt x="83" y="53"/>
                                </a:cubicBezTo>
                                <a:cubicBezTo>
                                  <a:pt x="84" y="53"/>
                                  <a:pt x="85" y="53"/>
                                  <a:pt x="85" y="52"/>
                                </a:cubicBezTo>
                                <a:cubicBezTo>
                                  <a:pt x="86" y="52"/>
                                  <a:pt x="87" y="51"/>
                                  <a:pt x="88" y="51"/>
                                </a:cubicBezTo>
                                <a:cubicBezTo>
                                  <a:pt x="101" y="52"/>
                                  <a:pt x="111" y="52"/>
                                  <a:pt x="124" y="53"/>
                                </a:cubicBezTo>
                                <a:cubicBezTo>
                                  <a:pt x="127" y="52"/>
                                  <a:pt x="131" y="51"/>
                                  <a:pt x="135" y="51"/>
                                </a:cubicBezTo>
                                <a:cubicBezTo>
                                  <a:pt x="137" y="51"/>
                                  <a:pt x="139" y="51"/>
                                  <a:pt x="142" y="52"/>
                                </a:cubicBezTo>
                                <a:cubicBezTo>
                                  <a:pt x="144" y="52"/>
                                  <a:pt x="146" y="52"/>
                                  <a:pt x="148" y="52"/>
                                </a:cubicBezTo>
                                <a:cubicBezTo>
                                  <a:pt x="153" y="52"/>
                                  <a:pt x="158" y="51"/>
                                  <a:pt x="163" y="50"/>
                                </a:cubicBezTo>
                                <a:cubicBezTo>
                                  <a:pt x="164" y="51"/>
                                  <a:pt x="165" y="51"/>
                                  <a:pt x="165" y="51"/>
                                </a:cubicBezTo>
                                <a:cubicBezTo>
                                  <a:pt x="166" y="51"/>
                                  <a:pt x="167" y="51"/>
                                  <a:pt x="167" y="50"/>
                                </a:cubicBezTo>
                                <a:cubicBezTo>
                                  <a:pt x="168" y="50"/>
                                  <a:pt x="168" y="50"/>
                                  <a:pt x="169" y="50"/>
                                </a:cubicBezTo>
                                <a:cubicBezTo>
                                  <a:pt x="169" y="50"/>
                                  <a:pt x="170" y="50"/>
                                  <a:pt x="171" y="51"/>
                                </a:cubicBezTo>
                                <a:cubicBezTo>
                                  <a:pt x="173" y="37"/>
                                  <a:pt x="168" y="19"/>
                                  <a:pt x="169" y="0"/>
                                </a:cubicBezTo>
                                <a:cubicBezTo>
                                  <a:pt x="167" y="1"/>
                                  <a:pt x="166" y="1"/>
                                  <a:pt x="164" y="1"/>
                                </a:cubicBezTo>
                                <a:cubicBezTo>
                                  <a:pt x="162" y="1"/>
                                  <a:pt x="160" y="1"/>
                                  <a:pt x="157" y="1"/>
                                </a:cubicBezTo>
                                <a:cubicBezTo>
                                  <a:pt x="155" y="0"/>
                                  <a:pt x="153" y="0"/>
                                  <a:pt x="151" y="0"/>
                                </a:cubicBez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6" o:spid="_x0000_s1026" style="position:absolute;margin-left:624.7pt;margin-top:68.15pt;width:50.9pt;height:156.3pt;z-index:251729920" coordorigin="-12,-6" coordsize="1018,3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">
                <v:shape id="Freeform 1757" o:spid="_x0000_s1027" style="position:absolute;left:565;top:3688;width:100;height:24;visibility:visible;mso-wrap-style:square;v-text-anchor:top" coordsize="1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+qusIA&#10;AADdAAAADwAAAGRycy9kb3ducmV2LnhtbERPzWoCMRC+C75DGKEXqVlLlXbdrIjU0npT+wDDZtxd&#10;TCZhk2p8+6ZQ6G0+vt+p1skacaUh9I4VzGcFCOLG6Z5bBV+n3eMLiBCRNRrHpOBOAdb1eFRhqd2N&#10;D3Q9xlbkEA4lKuhi9KWUoenIYpg5T5y5sxssxgyHVuoBbzncGvlUFEtpsefc0KGnbUfN5fhtFbz6&#10;DRn39vlOKe33ZoqLw1l6pR4mabMCESnFf/Gf+0Pn+YvlM/x+k0+Q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P6q6wgAAAN0AAAAPAAAAAAAAAAAAAAAAAJgCAABkcnMvZG93&#10;bnJldi54bWxQSwUGAAAAAAQABAD1AAAAhwMAAAAA&#10;" path="m17,c12,1,9,2,3,2,2,2,1,2,,2,1,4,3,4,6,4v1,,3,,4,c12,4,13,3,15,3v,,1,1,2,1c17,3,17,1,17,e" fillcolor="#ed1c24" stroked="f">
                  <v:path arrowok="t" o:connecttype="custom" o:connectlocs="100,0;18,12;0,12;35,24;59,24;88,18;100,24;100,0" o:connectangles="0,0,0,0,0,0,0,0"/>
                </v:shape>
                <v:shape id="Freeform 1758" o:spid="_x0000_s1028" style="position:absolute;left:235;top:3682;width:88;height:24;visibility:visible;mso-wrap-style:square;v-text-anchor:top" coordsize="1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AN88UA&#10;AADdAAAADwAAAGRycy9kb3ducmV2LnhtbERP22rCQBB9L/gPywh9qxtLlRLdBJEWSosVL+DrmB2T&#10;YHZ2yW407dd3BaFvczjXmee9acSFWl9bVjAeJSCIC6trLhXsd+9PryB8QNbYWCYFP+QhzwYPc0y1&#10;vfKGLttQihjCPkUFVQguldIXFRn0I+uII3eyrcEQYVtK3eI1hptGPifJVBqsOTZU6GhZUXHedkbB&#10;i3Pn5PvNrQ4bv/78Dbvua33slHoc9osZiEB9+Bff3R86zp9MJ3D7Jp4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A3zxQAAAN0AAAAPAAAAAAAAAAAAAAAAAJgCAABkcnMv&#10;ZG93bnJldi54bWxQSwUGAAAAAAQABAD1AAAAigMAAAAA&#10;" path="m10,c10,1,8,2,7,2,4,2,1,1,,,,3,2,4,5,4,6,4,7,3,9,3v1,,3,,4,c14,3,14,3,15,3,15,1,12,1,10,e" fillcolor="#ed1c24" stroked="f">
                  <v:path arrowok="t" o:connecttype="custom" o:connectlocs="59,0;41,12;0,0;29,24;53,18;76,18;88,18;59,0" o:connectangles="0,0,0,0,0,0,0,0"/>
                </v:shape>
                <v:shape id="Freeform 1759" o:spid="_x0000_s1029" style="position:absolute;left:583;top:3605;width:23;height:6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04sMMA&#10;AADdAAAADwAAAGRycy9kb3ducmV2LnhtbERPS2sCMRC+F/ofwhR6q1kLXXU1SikoRaTg6sXbsJl9&#10;4GayJFld/70RhN7m43vOYjWYVlzI+caygvEoAUFcWN1wpeB4WH9MQfiArLG1TApu5GG1fH1ZYKbt&#10;lfd0yUMlYgj7DBXUIXSZlL6oyaAf2Y44cqV1BkOErpLa4TWGm1Z+JkkqDTYcG2rs6Kem4pz3RsHW&#10;HWzf/s0mm1O5PpaTfhc2uVfq/W34noMINIR/8dP9q+P8rzSFxzfx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04sMMAAADdAAAADwAAAAAAAAAAAAAAAACYAgAAZHJzL2Rv&#10;d25yZXYueG1sUEsFBgAAAAAEAAQA9QAAAIgDAAAAAA==&#10;" path="m4,c3,1,1,1,,1v,,,,,c2,1,3,1,4,1v,,,,,-1e" fillcolor="#ed1c24" stroked="f">
                  <v:path arrowok="t" o:connecttype="custom" o:connectlocs="23,0;0,6;0,6;23,6;23,0" o:connectangles="0,0,0,0,0"/>
                </v:shape>
                <v:shape id="Freeform 1760" o:spid="_x0000_s1030" style="position:absolute;left:200;top:3144;width:23;height:154;visibility:visible;mso-wrap-style:square;v-text-anchor:top" coordsize="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gNR8IA&#10;AADdAAAADwAAAGRycy9kb3ducmV2LnhtbERP24rCMBB9F/Yfwizsm6YueKFrFF0QCoJgKuzr0Ixt&#10;sZmUJmrXrzeC4NscznUWq9424kqdrx0rGI8SEMSFMzWXCo75djgH4QOywcYxKfgnD6vlx2CBqXE3&#10;PtBVh1LEEPYpKqhCaFMpfVGRRT9yLXHkTq6zGCLsSmk6vMVw28jvJJlKizXHhgpb+q2oOOuLVYBF&#10;5jbycv+T/Wafnfa51ruzVurrs1//gAjUh7f45c5MnD+Zzu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qA1HwgAAAN0AAAAPAAAAAAAAAAAAAAAAAJgCAABkcnMvZG93&#10;bnJldi54bWxQSwUGAAAAAAQABAD1AAAAhwMAAAAA&#10;" path="m3,13c1,14,2,16,,17v1,,1,,1,c4,17,1,19,,20v1,,1,,1,c2,20,2,21,2,23v,,,,,1c2,24,2,24,2,25v,,,1,,1c2,26,3,26,3,26v,-5,,-9,,-13m2,c2,3,1,5,1,8v,,1,1,1,1c2,6,2,3,2,e" fillcolor="#ed1c24" stroked="f">
                  <v:path arrowok="t" o:connecttype="custom" o:connectlocs="17,77;0,101;6,101;0,118;6,118;12,136;12,142;12,148;12,154;17,154;17,77;12,0;6,47;12,53;12,0" o:connectangles="0,0,0,0,0,0,0,0,0,0,0,0,0,0,0"/>
                  <o:lock v:ext="edit" verticies="t"/>
                </v:shape>
                <v:shape id="Freeform 1761" o:spid="_x0000_s1031" style="position:absolute;left:188;top:2807;width:6;height:48;visibility:visible;mso-wrap-style:square;v-text-anchor:top" coordsize="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cn8YA&#10;AADdAAAADwAAAGRycy9kb3ducmV2LnhtbESPQWvCQBCF74X+h2UKvdWNpRWJrtIKhV4C1Qh6HLJj&#10;Es3Oht1tTPvrnUOhtxnem/e+Wa5H16mBQmw9G5hOMlDElbct1wb25cfTHFRMyBY7z2TghyKsV/d3&#10;S8ytv/KWhl2qlYRwzNFAk1Kfax2rhhzGie+JRTv54DDJGmptA14l3HX6Octm2mHL0tBgT5uGqsvu&#10;2xko3sNQOjd9icXhuCkLe+av7NeYx4fxbQEq0Zj+zX/Xn1bwX2eCK9/ICHp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gcn8YAAADdAAAADwAAAAAAAAAAAAAAAACYAgAAZHJz&#10;L2Rvd25yZXYueG1sUEsFBgAAAAAEAAQA9QAAAIsDAAAAAA==&#10;" path="m,c,3,,6,1,8,1,5,1,2,,e" fillcolor="#ed1c24" stroked="f">
                  <v:path arrowok="t" o:connecttype="custom" o:connectlocs="0,0;6,48;0,0" o:connectangles="0,0,0"/>
                </v:shape>
                <v:shape id="Freeform 1762" o:spid="_x0000_s1032" style="position:absolute;left:94;top:2837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y0zsUA&#10;AADdAAAADwAAAGRycy9kb3ducmV2LnhtbERPTWvCQBC9F/oflhF6Ed01UKvRVUpLoZcetCoex+yY&#10;BLOzMbvR+O/dgtDbPN7nzJedrcSFGl861jAaKhDEmTMl5xo2v1+DCQgfkA1WjknDjTwsF89Pc0yN&#10;u/KKLuuQixjCPkUNRQh1KqXPCrLoh64mjtzRNRZDhE0uTYPXGG4rmSg1lhZLjg0F1vRRUHZat1ZD&#10;0v5M2vK0/1Sr3U1t32zSP5wTrV963fsMRKAu/Isf7m8T57+Op/D3TT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LTOxQAAAN0AAAAPAAAAAAAAAAAAAAAAAJgCAABkcnMv&#10;ZG93bnJldi54bWxQSwUGAAAAAAQABAD1AAAAigMAAAAA&#10;" path="m1,c1,,1,,,,,,,1,,2,1,1,2,1,1,e" fillcolor="#ed1c24" stroked="f">
                  <v:path arrowok="t" o:connecttype="custom" o:connectlocs="6,0;0,0;0,12;6,0" o:connectangles="0,0,0,0"/>
                </v:shape>
                <v:shape id="Freeform 1763" o:spid="_x0000_s1033" style="position:absolute;left:141;top:2689;width:12;height:154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imocUA&#10;AADdAAAADwAAAGRycy9kb3ducmV2LnhtbESPQUsDMRCF74L/IYzgzWYVtLptWlRYET3ZCu1x2Iyb&#10;4GayJrGN/945CN5meG/e+2a5rmFUB0rZRzZwOWtAEffReh4MvG+7i1tQuSBbHCOTgR/KsF6dniyx&#10;tfHIb3TYlEFJCOcWDbhSplbr3DsKmGdxIhbtI6aARdY0aJvwKOFh1FdNc6MDepYGhxM9Ouo/N9/B&#10;gN91r1u9u3vqHtz+q/Hzml6qM+b8rN4vQBWq5d/8d/1sBf96L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OKahxQAAAN0AAAAPAAAAAAAAAAAAAAAAAJgCAABkcnMv&#10;ZG93bnJldi54bWxQSwUGAAAAAAQABAD1AAAAigMAAAAA&#10;" path="m1,21v,2,,4,,5c1,26,1,26,1,26v,-2,1,-4,,-5m,c1,3,1,8,1,13,1,8,1,4,1,,1,,1,,,e" fillcolor="#ed1c24" stroked="f">
                  <v:path arrowok="t" o:connecttype="custom" o:connectlocs="6,124;6,154;6,154;6,124;0,0;6,77;6,0;0,0" o:connectangles="0,0,0,0,0,0,0,0"/>
                  <o:lock v:ext="edit" verticies="t"/>
                </v:shape>
                <v:shape id="Freeform 1764" o:spid="_x0000_s1034" style="position:absolute;left:159;top:2400;width:6;height:41;visibility:visible;mso-wrap-style:square;v-text-anchor:top" coordsize="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2Zj8MA&#10;AADdAAAADwAAAGRycy9kb3ducmV2LnhtbERP22oCMRB9L/QfwhR8q4mWVlmNIoJQUAr1+jpsprtb&#10;k8myibrdr28KQt/mcK4znbfOiis1ofKsYdBXIIhzbyouNOx3q+cxiBCRDVrPpOGHAsxnjw9TzIy/&#10;8Sddt7EQKYRDhhrKGOtMypCX5DD0fU2cuC/fOIwJNoU0Dd5SuLNyqNSbdFhxaiixpmVJ+Xl7cRoW&#10;Nq675bE7G8UvH9WpO6jvjdW699QuJiAitfFffHe/mzT/dTSAv2/SC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2Zj8MAAADdAAAADwAAAAAAAAAAAAAAAACYAgAAZHJzL2Rv&#10;d25yZXYueG1sUEsFBgAAAAAEAAQA9QAAAIgDAAAAAA==&#10;" path="m1,2c,4,,6,1,7,1,5,1,4,1,2m1,v,,,,,c1,,1,,1,v,,,,,e" fillcolor="#ed1c24" stroked="f">
                  <v:path arrowok="t" o:connecttype="custom" o:connectlocs="6,12;6,41;6,12;6,0;6,0;6,0;6,0" o:connectangles="0,0,0,0,0,0,0"/>
                  <o:lock v:ext="edit" verticies="t"/>
                </v:shape>
                <v:shape id="Freeform 1765" o:spid="_x0000_s1035" style="position:absolute;left:135;top:2110;width:12;height:30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v4HMMA&#10;AADdAAAADwAAAGRycy9kb3ducmV2LnhtbERPS2sCMRC+C/0PYQq9aVbBVrZGsYLiTbq7tPQ2bGYf&#10;dDNZkqjpvzeFQm/z8T1nvY1mEFdyvresYD7LQBDXVvfcKqjKw3QFwgdkjYNlUvBDHrabh8kac21v&#10;/E7XIrQihbDPUUEXwphL6euODPqZHYkT11hnMCToWqkd3lK4GeQiy56lwZ5TQ4cj7Tuqv4uLUfDZ&#10;uF0sll/lvPo4nvDNnN3KNUo9PcbdK4hAMfyL/9wnneYvXxbw+006QW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v4HMMAAADdAAAADwAAAAAAAAAAAAAAAACYAgAAZHJzL2Rv&#10;d25yZXYueG1sUEsFBgAAAAAEAAQA9QAAAIgDAAAAAA==&#10;" path="m2,c2,,1,,1,,2,1,,4,2,5,2,3,2,1,2,e" fillcolor="#ed1c24" stroked="f">
                  <v:path arrowok="t" o:connecttype="custom" o:connectlocs="12,0;6,0;12,30;12,0" o:connectangles="0,0,0,0"/>
                </v:shape>
                <v:shape id="Freeform 1766" o:spid="_x0000_s1036" style="position:absolute;left:276;top:2086;width:6;height:30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Wq8IA&#10;AADdAAAADwAAAGRycy9kb3ducmV2LnhtbERPTWsCMRC9F/wPYYTeamKLVbZGKUWhnqSrvQ+bcXd1&#10;M1k2UTf/3giCt3m8z5kve9uIC3W+dqxhPFIgiAtnai417HfrtxkIH5ANNo5JQyQPy8XgZY6ZcVf+&#10;o0seSpFC2GeooQqhzaT0RUUW/ci1xIk7uM5iSLArpenwmsJtI9+V+pQWa04NFbb0U1Fxys9WQ7GO&#10;qt8czTaujufJVI3j/2wVtX4d9t9fIAL14Sl+uH9Nmj+ZfsD9m3SC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MtarwgAAAN0AAAAPAAAAAAAAAAAAAAAAAJgCAABkcnMvZG93&#10;bnJldi54bWxQSwUGAAAAAAQABAD1AAAAhwMAAAAA&#10;" path="m1,c1,1,1,3,,4,1,5,1,5,1,5,1,4,1,2,1,e" fillcolor="#ed1c24" stroked="f">
                  <v:path arrowok="t" o:connecttype="custom" o:connectlocs="6,0;0,24;6,30;6,0" o:connectangles="0,0,0,0"/>
                </v:shape>
                <v:shape id="Freeform 1767" o:spid="_x0000_s1037" style="position:absolute;left:300;top:863;width:6;height:195;visibility:visible;mso-wrap-style:square;v-text-anchor:top" coordsize="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/H+8IA&#10;AADdAAAADwAAAGRycy9kb3ducmV2LnhtbERPS2vCQBC+F/wPywheim7UaCS6ShGLPbY+7kN2TILZ&#10;2ZDdJum/dwWht/n4nrPZ9aYSLTWutKxgOolAEGdWl5wruJw/xysQziNrrCyTgj9ysNsO3jaYatvx&#10;D7Unn4sQwi5FBYX3dSqlywoy6Ca2Jg7czTYGfYBNLnWDXQg3lZxF0VIaLDk0FFjTvqDsfvo1CrpD&#10;+83vV5r3SzeLEoyP8T6ZKzUa9h9rEJ56/y9+ub90mL9IYnh+E06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T8f7wgAAAN0AAAAPAAAAAAAAAAAAAAAAAJgCAABkcnMvZG93&#10;bnJldi54bWxQSwUGAAAAAAQABAD1AAAAhwMAAAAA&#10;" path="m1,c,1,,4,,6v1,8,1,17,1,27c1,33,1,33,1,33,1,22,1,11,1,e" fillcolor="#ed1c24" stroked="f">
                  <v:path arrowok="t" o:connecttype="custom" o:connectlocs="6,0;0,35;6,195;6,195;6,0" o:connectangles="0,0,0,0,0"/>
                </v:shape>
                <v:shape id="Freeform 1768" o:spid="_x0000_s1038" style="position:absolute;left:824;top:337;width:35;height:1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fX8QA&#10;AADdAAAADwAAAGRycy9kb3ducmV2LnhtbERPTWvCQBC9C/0PyxS86aZFjaTZSCmKHuqhVii9Ddlp&#10;kjY7u2TXGP99VxC8zeN9Tr4aTCt66nxjWcHTNAFBXFrdcKXg+LmZLEH4gKyxtUwKLuRhVTyMcsy0&#10;PfMH9YdQiRjCPkMFdQguk9KXNRn0U+uII/djO4Mhwq6SusNzDDetfE6ShTTYcGyo0dFbTeXf4WQU&#10;fBm33w5bdvT+/VvNlv06PaZrpcaPw+sLiEBDuItv7p2O8+fpHK7fxBN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Ln1/EAAAA3QAAAA8AAAAAAAAAAAAAAAAAmAIAAGRycy9k&#10;b3ducmV2LnhtbFBLBQYAAAAABAAEAPUAAACJAwAAAAA=&#10;" path="m2,c1,,,,,2v,,1,,2,c2,2,2,2,3,2v,,1,,1,c4,2,4,2,5,2,6,1,4,,2,e" fillcolor="#ed1c24" stroked="f">
                  <v:path arrowok="t" o:connecttype="custom" o:connectlocs="12,0;0,12;12,12;18,12;23,12;29,12;12,0" o:connectangles="0,0,0,0,0,0,0"/>
                </v:shape>
                <v:shape id="Freeform 1769" o:spid="_x0000_s1039" style="position:absolute;left:600;top:325;width:41;height:18;visibility:visible;mso-wrap-style:square;v-text-anchor:top" coordsize="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K0l8AA&#10;AADdAAAADwAAAGRycy9kb3ducmV2LnhtbERPTYvCMBC9L/gfwgje1tTKulKNRQSr11X3PjZjW20m&#10;pYna/vvNguBtHu9zlmlnavGg1lWWFUzGEQji3OqKCwWn4/ZzDsJ5ZI21ZVLQk4N0NfhYYqLtk3/o&#10;cfCFCCHsElRQet8kUrq8JINubBviwF1sa9AH2BZSt/gM4aaWcRTNpMGKQ0OJDW1Kym+Hu1EQT+uz&#10;Psa7rDe4/8U+u56mdFVqNOzWCxCeOv8Wv9x7HeZ/fc/g/5twgl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nK0l8AAAADdAAAADwAAAAAAAAAAAAAAAACYAgAAZHJzL2Rvd25y&#10;ZXYueG1sUEsFBgAAAAAEAAQA9QAAAIUDAAAAAA==&#10;" path="m2,c1,,1,,,,,2,2,3,4,3v1,,2,,3,-1c5,1,4,,2,e" fillcolor="#ed1c24" stroked="f">
                  <v:path arrowok="t" o:connecttype="custom" o:connectlocs="12,0;0,0;23,18;41,12;12,0" o:connectangles="0,0,0,0,0"/>
                </v:shape>
                <v:shape id="Freeform 1770" o:spid="_x0000_s1040" style="position:absolute;left:518;top:325;width:29;height:18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LqU8QA&#10;AADdAAAADwAAAGRycy9kb3ducmV2LnhtbERP30vDMBB+F/wfwg18c+mm66Q2HTp1CHvaJvh6NGdT&#10;bC5dErvqX2+EgW/38f28cjXaTgzkQ+tYwWyagSCunW65UfB2eLm+AxEissbOMSn4pgCr6vKixEK7&#10;E+9o2MdGpBAOBSowMfaFlKE2ZDFMXU+cuA/nLcYEfSO1x1MKt52cZ1kuLbacGgz2tDZUf+6/rIJn&#10;u831u3m62Zjhp3k8rPOFvz0qdTUZH+5BRBrjv/jsftVp/mK5hL9v0gmy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y6lPEAAAA3QAAAA8AAAAAAAAAAAAAAAAAmAIAAGRycy9k&#10;b3ducmV2LnhtbFBLBQYAAAAABAAEAPUAAACJAwAAAAA=&#10;" path="m4,c3,,3,,2,,2,,1,1,1,1,1,1,,,,,,2,2,3,3,3,4,3,5,2,5,1,5,,4,,4,e" fillcolor="#ed1c24" stroked="f">
                  <v:path arrowok="t" o:connecttype="custom" o:connectlocs="23,0;12,0;6,6;0,0;17,18;29,6;23,0" o:connectangles="0,0,0,0,0,0,0"/>
                </v:shape>
                <v:shape id="Freeform 1771" o:spid="_x0000_s1041" style="position:absolute;left:229;top:296;width:6;height:11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E/ucQA&#10;AADdAAAADwAAAGRycy9kb3ducmV2LnhtbESPQWvCQBCF7wX/wzKCt7qpYCvRVUpE8Ca1Ch6H7DQb&#10;mp0N2VVjfr1zKPT2hnnz5nurTe8bdaMu1oENvE0zUMRlsDVXBk7fu9cFqJiQLTaBycCDImzWo5cV&#10;5jbc+Ytux1QpCeGYowGXUptrHUtHHuM0tMSy+wmdxyRjV2nb4V3CfaNnWfauPdYsHxy2VDgqf49X&#10;byATGlpsh0txbge6uMPsMRTemMm4/1yCStSnf/Pf9d4K/vxDcKWNSN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xP7nEAAAA3QAAAA8AAAAAAAAAAAAAAAAAmAIAAGRycy9k&#10;b3ducmV2LnhtbFBLBQYAAAAABAAEAPUAAACJAwAAAAA=&#10;" path="m1,c1,,,,,,,1,,2,1,2v,,,-1,,-2e" fillcolor="#ed1c24" stroked="f">
                  <v:path arrowok="t" o:connecttype="custom" o:connectlocs="6,0;0,0;6,11;6,0" o:connectangles="0,0,0,0"/>
                </v:shape>
                <v:shape id="Freeform 1772" o:spid="_x0000_s1042" style="position:absolute;left:465;top:242;width:23;height:18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AVsMA&#10;AADdAAAADwAAAGRycy9kb3ducmV2LnhtbERP3WrCMBS+H/gO4Qi703Rj6labigy2qSC4dg9waI5N&#10;WXNSmkzr2xtB2N35+H5PthpsK07U+8axgqdpAoK4crrhWsFP+TF5BeEDssbWMSm4kIdVPnrIMNXu&#10;zN90KkItYgj7FBWYELpUSl8ZsuinriOO3NH1FkOEfS11j+cYblv5nCRzabHh2GCwo3dD1W/xZxWs&#10;7afZlOW2SPxhNj987V487p1Sj+NhvQQRaAj/4rt7o+P82eINbt/EE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bAVsMAAADdAAAADwAAAAAAAAAAAAAAAACYAgAAZHJzL2Rv&#10;d25yZXYueG1sUEsFBgAAAAAEAAQA9QAAAIgDAAAAAA==&#10;" path="m3,c3,,2,,2,,2,,1,,1,,1,,,,,,,2,2,3,3,3v1,,1,,1,c4,2,3,1,3,e" fillcolor="#ed1c24" stroked="f">
                  <v:path arrowok="t" o:connecttype="custom" o:connectlocs="17,0;12,0;6,0;0,0;17,18;23,18;17,0" o:connectangles="0,0,0,0,0,0,0"/>
                </v:shape>
                <v:shape id="Freeform 1773" o:spid="_x0000_s1043" style="position:absolute;left:176;top:207;width:24;height:1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er8UA&#10;AADdAAAADwAAAGRycy9kb3ducmV2LnhtbESPQWvCQBCF7wX/wzKCl6KbClqJriK1QvGWNBdvQ3ZM&#10;gtnZkN1q/Pedg+BthvfmvW82u8G16kZ9aDwb+JgloIhLbxuuDBS/x+kKVIjIFlvPZOBBAXbb0dsG&#10;U+vvnNEtj5WSEA4pGqhj7FKtQ1mTwzDzHbFoF987jLL2lbY93iXctXqeJEvtsGFpqLGjr5rKa/7n&#10;DCzonCXvxeGkHedddh6+D9fPwpjJeNivQUUa4sv8vP6xgr9YCb98IyPo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HB6vxQAAAN0AAAAPAAAAAAAAAAAAAAAAAJgCAABkcnMv&#10;ZG93bnJldi54bWxQSwUGAAAAAAQABAD1AAAAigMAAAAA&#10;" path="m3,c2,,1,1,,1v,,,1,,1c,2,1,2,1,2,1,1,4,2,3,v,,,,,e" fillcolor="#ed1c24" stroked="f">
                  <v:path arrowok="t" o:connecttype="custom" o:connectlocs="18,0;0,6;0,12;6,12;18,0;18,0" o:connectangles="0,0,0,0,0,0"/>
                </v:shape>
                <v:shape id="Freeform 1774" o:spid="_x0000_s1044" style="position:absolute;left:777;top:160;width:6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q98MA&#10;AADdAAAADwAAAGRycy9kb3ducmV2LnhtbERPTWvCQBC9C/0PyxS8mU1KlRDdhFoo9SCCtvU8ZMds&#10;anY2ZLca/71bKPQ2j/c5q2q0nbjQ4FvHCrIkBUFcO91yo+Dz422Wg/ABWWPnmBTcyENVPkxWWGh3&#10;5T1dDqERMYR9gQpMCH0hpa8NWfSJ64kjd3KDxRDh0Eg94DWG204+pelCWmw5Nhjs6dVQfT78WAXr&#10;5+OJ2LDf+ux9t83Pa/z6HpWaPo4vSxCBxvAv/nNvdJw/zzP4/SaeI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Nq98MAAADdAAAADwAAAAAAAAAAAAAAAACYAgAAZHJzL2Rv&#10;d25yZXYueG1sUEsFBgAAAAAEAAQA9QAAAIgDAAAAAA==&#10;" path="m,c,,,1,,1v1,,1,,1,c1,1,1,,,e" fillcolor="#ed1c24" stroked="f">
                  <v:path arrowok="t" o:connecttype="custom" o:connectlocs="0,0;0,6;6,6;0,0" o:connectangles="0,0,0,0"/>
                </v:shape>
                <v:shape id="Freeform 1775" o:spid="_x0000_s1045" style="position:absolute;left:759;top:118;width:24;height:18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ciAMMA&#10;AADdAAAADwAAAGRycy9kb3ducmV2LnhtbERP3WrCMBS+H/gO4Qx2t6aTVaQ2igib3WCgrQ9waM6a&#10;suakNFHr25vBYHfn4/s9xWayvbjQ6DvHCl6SFARx43THrYJT/fa8BOEDssbeMSm4kYfNevZQYK7d&#10;lY90qUIrYgj7HBWYEIZcSt8YsugTNxBH7tuNFkOEYyv1iNcYbns5T9OFtNhxbDA40M5Q81OdrYKt&#10;fTdlXX9UqT9ki8P+89Xjl1Pq6XHarkAEmsK/+M9d6jg/W87h95t4gl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ciAMMAAADdAAAADwAAAAAAAAAAAAAAAACYAgAAZHJzL2Rv&#10;d25yZXYueG1sUEsFBgAAAAAEAAQA9QAAAIgDAAAAAA==&#10;" path="m2,c1,,1,,,,,2,2,2,4,3,4,1,2,2,2,e" fillcolor="#ed1c24" stroked="f">
                  <v:path arrowok="t" o:connecttype="custom" o:connectlocs="12,0;0,0;24,18;12,0" o:connectangles="0,0,0,0"/>
                </v:shape>
                <v:shape id="Freeform 1776" o:spid="_x0000_s1046" style="position:absolute;left:789;top:189;width:5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Dd78MA&#10;AADdAAAADwAAAGRycy9kb3ducmV2LnhtbESPT4vCMBDF78J+hzAL3jRdF6V0jSJdhL2J/8Dj0Mw2&#10;xWZSmqi1n94IgrcZ3pv3fjNfdrYWV2p95VjB1zgBQVw4XXGp4LBfj1IQPiBrrB2Tgjt5WC4+BnPM&#10;tLvxlq67UIoYwj5DBSaEJpPSF4Ys+rFriKP271qLIa5tKXWLtxhuazlJkpm0WHFsMNhQbqg47y5W&#10;QRJpKP3tT/mx6elkNpN7n1ulhp/d6gdEoC68za/rPx3xp+k3PL+JI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Dd78MAAADdAAAADwAAAAAAAAAAAAAAAACYAgAAZHJzL2Rv&#10;d25yZXYueG1sUEsFBgAAAAAEAAQA9QAAAIgDAAAAAA==&#10;" path="m,c,1,1,1,1,2,1,1,1,1,1,,,,,,,e" fillcolor="#ed1c24" stroked="f">
                  <v:path arrowok="t" o:connecttype="custom" o:connectlocs="0,0;5,12;5,0;0,0" o:connectangles="0,0,0,0"/>
                </v:shape>
                <v:shape id="Freeform 1777" o:spid="_x0000_s1047" style="position:absolute;left:-12;top:-6;width:1018;height:3653;visibility:visible;mso-wrap-style:square;v-text-anchor:top" coordsize="173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n6McYA&#10;AADdAAAADwAAAGRycy9kb3ducmV2LnhtbERPTWsCMRC9F/ofwgjeatbaVbsaRQRpBRGqHupt2Iyb&#10;pZvJdhN17a9vCkJv83ifM523thIXanzpWEG/l4Agzp0uuVBw2K+exiB8QNZYOSYFN/Iwnz0+TDHT&#10;7sofdNmFQsQQ9hkqMCHUmZQ+N2TR91xNHLmTayyGCJtC6gavMdxW8jlJhtJiybHBYE1LQ/nX7mwV&#10;lK9v61G9vfnBcXQ2P9/HdPO5SJXqdtrFBESgNvyL7+53Heen4xf4+yae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n6McYAAADdAAAADwAAAAAAAAAAAAAAAACYAgAAZHJz&#10;L2Rvd25yZXYueG1sUEsFBgAAAAAEAAQA9QAAAIsDAAAAAA==&#10;" path="m105,611v,,1,,1,c106,612,106,614,106,615v-1,,-2,-1,-3,-1c102,614,100,615,99,615v-2,,-3,,-5,c92,615,90,615,89,613v1,,2,,3,c96,613,98,613,101,612v1,,3,,4,-1m40,612v1,,3,-1,3,-2c44,611,48,611,48,613v-1,,-1,,-2,c44,613,43,613,42,613v-2,,-3,,-4,c35,613,33,613,33,610v1,1,4,2,7,2m92,598v,-1,1,-1,1,-3c95,595,96,597,96,598v-1,,-3,,-4,m98,593v,-2,,-2,2,-2c100,591,101,591,101,591v1,,2,,2,c104,591,104,591,104,591v,,,1,,2c102,593,100,593,98,593t20,c118,591,120,591,122,591v2,,5,,4,2c124,593,121,593,118,593t-1,-5c116,586,117,586,118,586v1,,2,,2,c121,586,121,586,122,586v,,1,,1,c123,587,123,587,123,588v-2,,-4,,-6,m22,571v-2,,-1,-4,-1,-5c21,566,21,566,22,566v2,,,3,1,5c22,571,22,571,22,571m39,546v,,,-1,1,-1c40,550,40,555,40,559v-1,,-1,,-1,c39,559,39,559,39,559v,,-1,,-1,c38,558,38,558,38,557v,-1,,-1,,-1c38,554,38,553,37,553v,,,,-1,c37,552,40,550,37,550v,,,,-1,c38,549,37,547,39,546t-20,6c16,552,18,546,18,544v,,,,,c21,544,18,550,19,552v,,,,,m24,530v,,,,,c24,530,24,530,24,530v,12,1,25,-1,34c21,557,22,539,24,530t-5,6c18,536,17,534,17,533v,-2,1,-3,2,-3c19,530,19,530,19,530v,2,,4,,6c19,536,19,536,19,536t18,5c35,536,36,526,38,523v,4,,7,,10c38,536,38,539,38,542v,,-1,-1,-1,-1m30,555v-2,,-1,-8,-1,-11c29,542,27,543,27,541v,-9,1,-15,2,-23c29,518,29,517,29,517v1,,1,,1,1c29,531,30,540,30,555v,,,,,m17,496v-3,,,-7,-1,-10c19,486,17,493,17,496t1,-15c19,481,19,481,19,481v1,1,,1,-1,2c18,483,17,483,17,484v,,,,,c15,484,16,482,16,481v1,,2,,2,m35,490v-4,-2,-1,-10,-2,-14c33,476,33,476,34,476v1,2,1,5,1,8c34,486,34,488,35,490t-8,-6c24,484,26,478,26,476v,,,,,c27,476,27,476,27,477v1,1,,3,,5c27,483,27,483,27,484v,,,,,m11,474v-4,,-1,-7,-2,-10c13,464,10,471,11,474t16,c23,468,24,458,27,451v,1,,3,,5c27,460,27,464,27,469v,2,,3,,5m35,451v-2,,,-4,,-5c35,446,35,446,35,446v2,,1,3,1,5c36,451,36,451,35,451m18,442v1,,1,-1,1,-3c19,438,19,437,20,437v,,,,1,c21,448,21,459,21,469v-1,1,-1,1,-1,1c19,470,19,469,19,469v,-1,,-1,-1,-1c18,468,18,468,17,468v2,-6,1,-20,,-26c18,442,18,442,18,442t16,c34,439,34,437,34,435v1,,2,,2,c36,437,36,439,36,442v,,-1,,-2,m30,407v,,,,,c30,407,30,407,30,407v3,,,5,1,8c31,415,31,415,31,415v-1,,-1,-1,-1,-1c29,413,29,411,30,409v,-1,,-1,,-2c30,407,30,407,30,407t1,-2c30,405,29,404,29,402v,-1,1,-3,2,-3c31,399,31,399,31,399v,2,,4,,6c31,405,31,405,31,405t-10,3c18,407,18,394,21,393v,5,,10,,15m27,367v-4,,-1,-7,-2,-10c26,357,26,357,27,358v,1,,3,,5c27,364,27,366,27,367m18,349v-2,,,-4,-1,-5c17,344,18,344,18,344v2,,,3,1,5c18,349,18,349,18,349t-2,-7c16,342,15,341,15,340v,-1,1,-2,1,-2c17,338,17,338,17,338v,1,,3,,4c17,342,17,342,16,342m12,327v,-3,,-5,,-7c13,320,13,320,14,320v,2,,4,,7c13,327,13,327,12,327t29,18c37,339,40,325,39,316v4,6,1,20,2,29m41,314v-4,,-1,-5,-2,-8c39,306,39,306,39,306v3,,1,6,2,8c41,314,41,314,41,314m11,306v-2,,,-3,-1,-5c11,301,11,301,11,301v2,,1,4,1,5c12,306,12,306,11,306t1,-6c11,300,10,298,10,297v,-2,1,-3,2,-3c12,294,12,294,12,294v,2,,4,,6c12,300,12,300,12,300t-2,-9c10,288,10,286,10,284v1,,2,,2,c12,286,12,288,12,291v,,-1,,-2,m23,276v-1,,-1,-1,-1,-3c22,272,22,270,23,270v,,,,,c23,272,23,274,23,276v,,,,,m25,248v-3,,-1,-7,-2,-10c27,239,24,245,25,248t4,-42c27,206,29,198,28,195v,,,,,c30,195,29,203,29,206v,,,,,m44,166v-4,,-1,-1,,-3c44,156,42,81,45,75v,11,,80,,91c45,166,44,166,44,166m41,51v,,1,,1,c42,52,42,53,42,53v,2,,3,,5c42,58,42,58,41,58v-1,,-1,-1,-1,-2c40,56,40,56,39,56v,,,1,,1c38,58,38,58,38,58v,,-1,,-1,c37,56,37,54,37,51v1,,3,,4,m29,53v1,,1,,2,-1c31,52,31,51,32,51v1,,1,,2,c34,54,34,56,34,58,31,57,30,55,29,53v,,,,,m134,46v,,-1,,-1,-1c133,44,134,44,135,44v2,,3,1,2,2c137,46,137,46,137,46v-1,,-1,,-1,c135,46,135,46,134,46m84,42v,,,,1,c85,42,86,42,86,43v,1,,2,-1,2c85,45,85,45,84,45v-1,,-3,-1,-3,-3c81,42,82,42,82,42v,,1,,1,c83,42,84,42,84,42t15,3c97,45,95,44,95,42v1,,1,,2,c99,42,100,43,101,44v,1,-1,1,-2,1m32,37v,-1,,-1,,-1c33,36,34,36,35,36v,,,,,c36,38,33,37,33,38v,1,1,1,1,1c33,39,33,39,33,39v-1,,-1,,-1,-1c32,38,32,37,32,37m147,31v,,,,,c147,31,147,31,147,31v-1,3,2,2,2,5c146,35,145,33,144,31v1,,2,,3,m32,33v-4,,-8,-1,-9,-4c24,29,24,29,25,29v7,,13,1,17,4c41,33,40,33,40,33v-2,,-3,,-4,c35,33,33,33,32,33m71,31v,-1,,-2,,-3c72,28,72,28,72,28v3,,4,1,4,3c74,31,73,31,71,31t66,5c134,34,134,31,133,28v1,,1,,1,c135,28,135,29,135,29v1,1,1,3,2,4c137,34,137,34,137,35v,,,1,,1m18,25v1,-2,4,-3,8,-3c32,22,39,24,42,26v-1,,-3,,-4,c35,26,33,26,30,25v-2,,-5,-1,-8,-1c21,24,19,24,18,25m141,24v-1,,-2,,-2,-1c139,22,139,22,140,22v2,,3,1,2,2c142,24,142,24,141,24v,,,,,m103,22v-3,,-5,-1,-7,-3c99,19,101,19,103,19v,1,,2,,3m113,23v-3,,-4,-1,-3,-4c111,19,113,20,113,23t6,c119,21,119,20,119,19v1,,2,,3,c122,20,121,22,123,22v,,,,,c123,22,123,22,123,22v,,,,,c123,23,123,23,122,23v,,-1,,-1,c120,23,120,23,119,23v,,,,,m130,24v,-2,-3,-3,-3,-5c128,19,129,20,132,20v,,1,,1,c133,20,133,20,133,20v,,,,,c133,21,133,21,133,21v,2,2,1,2,3c135,24,135,24,135,24v-2,,-3,,-5,m125,15v,-1,,-1,1,-1c127,14,127,14,128,14v,,1,,1,c129,14,130,14,130,14v,,,1,,1c128,15,127,15,125,15t2,-5c125,9,122,10,122,7v1,,3,,5,c127,8,127,9,127,10m151,v-2,,-3,,-5,1c145,1,143,2,141,2v,,,,,c139,2,136,2,133,2v-5,,-9,,-15,c117,2,116,,115,v,,,,-1,1c81,7,33,,3,9v,7,-3,6,,12c4,23,,21,1,24v8,22,,122,3,157c7,205,2,242,6,268v-3,5,,6,-1,13c7,286,6,288,5,293v1,7,2,13,,22c5,317,8,317,6,320v,4,-1,9,-1,16c5,339,7,342,6,343,5,354,5,378,5,401v,23,-1,48,-2,58c3,462,5,465,5,468v,14,,25,-1,33c6,514,4,518,4,531v-1,2,3,1,1,4c4,542,5,550,4,558v4,16,-1,43,3,59c16,617,25,617,33,617v15,,30,,44,1c90,618,104,618,117,618v17,,34,,50,-2c167,600,172,580,165,567v-3,,-6,,-9,c153,567,149,567,145,567v-3,,-6,1,-10,1c133,568,131,567,129,567v-4,3,-9,4,-13,4c111,571,105,569,99,569v-3,,-6,,-9,c86,569,83,569,80,569v-3,,-6,,-9,c64,569,59,569,55,567v,-7,,-13,,-19c51,530,54,510,52,491v-2,-20,1,-52,-2,-82c49,393,49,375,49,358v1,-1,1,-3,1,-4c51,337,52,320,53,306v-1,-2,-2,-4,-2,-8c50,295,54,297,53,295v-1,-19,,-42,1,-60c54,234,53,232,53,230v,-13,1,-32,1,-50c54,170,54,161,53,153v,,,,,-1c48,140,53,66,52,51v3,,5,,7,c68,51,77,53,83,53v,,,,,c84,53,85,53,85,52v1,,2,-1,3,-1c101,52,111,52,124,53v3,-1,7,-2,11,-2c137,51,139,51,142,52v2,,4,,6,c153,52,158,51,163,50v1,1,2,1,2,1c166,51,167,51,167,50v1,,1,,2,c169,50,170,50,171,51,173,37,168,19,169,v-2,1,-3,1,-5,1c162,1,160,1,157,1,155,,153,,151,e" fillcolor="#ed1c24" stroked="f">
                  <v:path arrowok="t" o:connecttype="custom" o:connectlocs="524,3623;271,3623;565,3535;612,3505;694,3464;124,3346;229,3304;218,3251;112,3263;100,3151;224,3151;171,3056;106,2843;206,2896;153,2814;65,2802;206,2636;124,2583;106,2613;177,2406;177,2406;124,2412;159,2169;88,2010;82,1892;229,1809;71,1809;71,1773;129,1614;147,1466;259,963;247,343;218,301;171,313;800,272;477,248;594,260;200,231;877,213;235,195;418,183;806,213;106,148;606,130;700,136;718,136;783,118;736,89;747,59;830,12;6,142;29,1986;29,3162;971,3352;530,3363;288,2116;318,1064;500,307;971,301;889,0" o:connectangles="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="001303AA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18120E43" wp14:editId="07B9CBCD">
                <wp:simplePos x="0" y="0"/>
                <wp:positionH relativeFrom="column">
                  <wp:posOffset>3975100</wp:posOffset>
                </wp:positionH>
                <wp:positionV relativeFrom="paragraph">
                  <wp:posOffset>1170940</wp:posOffset>
                </wp:positionV>
                <wp:extent cx="2919730" cy="1604645"/>
                <wp:effectExtent l="3175" t="8890" r="1270" b="5715"/>
                <wp:wrapNone/>
                <wp:docPr id="1530" name="Group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9730" cy="1604645"/>
                          <a:chOff x="-6" y="6"/>
                          <a:chExt cx="5378" cy="3006"/>
                        </a:xfrm>
                      </wpg:grpSpPr>
                      <wps:wsp>
                        <wps:cNvPr id="1531" name="Freeform 981"/>
                        <wps:cNvSpPr>
                          <a:spLocks/>
                        </wps:cNvSpPr>
                        <wps:spPr bwMode="auto">
                          <a:xfrm>
                            <a:off x="437" y="2929"/>
                            <a:ext cx="77" cy="18"/>
                          </a:xfrm>
                          <a:custGeom>
                            <a:avLst/>
                            <a:gdLst>
                              <a:gd name="T0" fmla="*/ 13 w 13"/>
                              <a:gd name="T1" fmla="*/ 0 h 3"/>
                              <a:gd name="T2" fmla="*/ 4 w 13"/>
                              <a:gd name="T3" fmla="*/ 2 h 3"/>
                              <a:gd name="T4" fmla="*/ 0 w 13"/>
                              <a:gd name="T5" fmla="*/ 1 h 3"/>
                              <a:gd name="T6" fmla="*/ 5 w 13"/>
                              <a:gd name="T7" fmla="*/ 3 h 3"/>
                              <a:gd name="T8" fmla="*/ 8 w 13"/>
                              <a:gd name="T9" fmla="*/ 3 h 3"/>
                              <a:gd name="T10" fmla="*/ 10 w 13"/>
                              <a:gd name="T11" fmla="*/ 3 h 3"/>
                              <a:gd name="T12" fmla="*/ 13 w 13"/>
                              <a:gd name="T13" fmla="*/ 3 h 3"/>
                              <a:gd name="T14" fmla="*/ 13 w 13"/>
                              <a:gd name="T15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" h="3">
                                <a:moveTo>
                                  <a:pt x="13" y="0"/>
                                </a:moveTo>
                                <a:cubicBezTo>
                                  <a:pt x="10" y="1"/>
                                  <a:pt x="7" y="2"/>
                                  <a:pt x="4" y="2"/>
                                </a:cubicBezTo>
                                <a:cubicBezTo>
                                  <a:pt x="3" y="2"/>
                                  <a:pt x="1" y="1"/>
                                  <a:pt x="0" y="1"/>
                                </a:cubicBezTo>
                                <a:cubicBezTo>
                                  <a:pt x="1" y="3"/>
                                  <a:pt x="3" y="3"/>
                                  <a:pt x="5" y="3"/>
                                </a:cubicBezTo>
                                <a:cubicBezTo>
                                  <a:pt x="6" y="3"/>
                                  <a:pt x="7" y="3"/>
                                  <a:pt x="8" y="3"/>
                                </a:cubicBezTo>
                                <a:cubicBezTo>
                                  <a:pt x="9" y="3"/>
                                  <a:pt x="9" y="3"/>
                                  <a:pt x="10" y="3"/>
                                </a:cubicBezTo>
                                <a:cubicBezTo>
                                  <a:pt x="11" y="3"/>
                                  <a:pt x="12" y="3"/>
                                  <a:pt x="13" y="3"/>
                                </a:cubicBezTo>
                                <a:cubicBezTo>
                                  <a:pt x="13" y="2"/>
                                  <a:pt x="13" y="1"/>
                                  <a:pt x="13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982"/>
                        <wps:cNvSpPr>
                          <a:spLocks/>
                        </wps:cNvSpPr>
                        <wps:spPr bwMode="auto">
                          <a:xfrm>
                            <a:off x="177" y="2911"/>
                            <a:ext cx="71" cy="18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3"/>
                              <a:gd name="T2" fmla="*/ 4 w 12"/>
                              <a:gd name="T3" fmla="*/ 3 h 3"/>
                              <a:gd name="T4" fmla="*/ 7 w 12"/>
                              <a:gd name="T5" fmla="*/ 3 h 3"/>
                              <a:gd name="T6" fmla="*/ 9 w 12"/>
                              <a:gd name="T7" fmla="*/ 3 h 3"/>
                              <a:gd name="T8" fmla="*/ 12 w 12"/>
                              <a:gd name="T9" fmla="*/ 3 h 3"/>
                              <a:gd name="T10" fmla="*/ 8 w 12"/>
                              <a:gd name="T11" fmla="*/ 0 h 3"/>
                              <a:gd name="T12" fmla="*/ 5 w 12"/>
                              <a:gd name="T13" fmla="*/ 2 h 3"/>
                              <a:gd name="T14" fmla="*/ 0 w 12"/>
                              <a:gd name="T15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3">
                                <a:moveTo>
                                  <a:pt x="0" y="0"/>
                                </a:moveTo>
                                <a:cubicBezTo>
                                  <a:pt x="0" y="2"/>
                                  <a:pt x="2" y="3"/>
                                  <a:pt x="4" y="3"/>
                                </a:cubicBezTo>
                                <a:cubicBezTo>
                                  <a:pt x="5" y="3"/>
                                  <a:pt x="6" y="3"/>
                                  <a:pt x="7" y="3"/>
                                </a:cubicBezTo>
                                <a:cubicBezTo>
                                  <a:pt x="7" y="3"/>
                                  <a:pt x="8" y="3"/>
                                  <a:pt x="9" y="3"/>
                                </a:cubicBezTo>
                                <a:cubicBezTo>
                                  <a:pt x="10" y="3"/>
                                  <a:pt x="11" y="3"/>
                                  <a:pt x="12" y="3"/>
                                </a:cubicBezTo>
                                <a:cubicBezTo>
                                  <a:pt x="11" y="1"/>
                                  <a:pt x="9" y="1"/>
                                  <a:pt x="8" y="0"/>
                                </a:cubicBezTo>
                                <a:cubicBezTo>
                                  <a:pt x="7" y="1"/>
                                  <a:pt x="6" y="2"/>
                                  <a:pt x="5" y="2"/>
                                </a:cubicBezTo>
                                <a:cubicBezTo>
                                  <a:pt x="3" y="2"/>
                                  <a:pt x="1" y="1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983"/>
                        <wps:cNvSpPr>
                          <a:spLocks/>
                        </wps:cNvSpPr>
                        <wps:spPr bwMode="auto">
                          <a:xfrm>
                            <a:off x="455" y="2864"/>
                            <a:ext cx="18" cy="6"/>
                          </a:xfrm>
                          <a:custGeom>
                            <a:avLst/>
                            <a:gdLst>
                              <a:gd name="T0" fmla="*/ 3 w 3"/>
                              <a:gd name="T1" fmla="*/ 0 h 1"/>
                              <a:gd name="T2" fmla="*/ 0 w 3"/>
                              <a:gd name="T3" fmla="*/ 1 h 1"/>
                              <a:gd name="T4" fmla="*/ 0 w 3"/>
                              <a:gd name="T5" fmla="*/ 1 h 1"/>
                              <a:gd name="T6" fmla="*/ 3 w 3"/>
                              <a:gd name="T7" fmla="*/ 1 h 1"/>
                              <a:gd name="T8" fmla="*/ 3 w 3"/>
                              <a:gd name="T9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3" y="0"/>
                                </a:moveTo>
                                <a:cubicBezTo>
                                  <a:pt x="2" y="0"/>
                                  <a:pt x="1" y="0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1" y="1"/>
                                  <a:pt x="2" y="1"/>
                                  <a:pt x="3" y="1"/>
                                </a:cubicBezTo>
                                <a:cubicBezTo>
                                  <a:pt x="3" y="1"/>
                                  <a:pt x="3" y="0"/>
                                  <a:pt x="3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Freeform 984"/>
                        <wps:cNvSpPr>
                          <a:spLocks noEditPoints="1"/>
                        </wps:cNvSpPr>
                        <wps:spPr bwMode="auto">
                          <a:xfrm>
                            <a:off x="165" y="2485"/>
                            <a:ext cx="12" cy="125"/>
                          </a:xfrm>
                          <a:custGeom>
                            <a:avLst/>
                            <a:gdLst>
                              <a:gd name="T0" fmla="*/ 1 w 2"/>
                              <a:gd name="T1" fmla="*/ 10 h 21"/>
                              <a:gd name="T2" fmla="*/ 0 w 2"/>
                              <a:gd name="T3" fmla="*/ 13 h 21"/>
                              <a:gd name="T4" fmla="*/ 0 w 2"/>
                              <a:gd name="T5" fmla="*/ 15 h 21"/>
                              <a:gd name="T6" fmla="*/ 0 w 2"/>
                              <a:gd name="T7" fmla="*/ 15 h 21"/>
                              <a:gd name="T8" fmla="*/ 1 w 2"/>
                              <a:gd name="T9" fmla="*/ 18 h 21"/>
                              <a:gd name="T10" fmla="*/ 1 w 2"/>
                              <a:gd name="T11" fmla="*/ 19 h 21"/>
                              <a:gd name="T12" fmla="*/ 1 w 2"/>
                              <a:gd name="T13" fmla="*/ 19 h 21"/>
                              <a:gd name="T14" fmla="*/ 1 w 2"/>
                              <a:gd name="T15" fmla="*/ 20 h 21"/>
                              <a:gd name="T16" fmla="*/ 1 w 2"/>
                              <a:gd name="T17" fmla="*/ 21 h 21"/>
                              <a:gd name="T18" fmla="*/ 1 w 2"/>
                              <a:gd name="T19" fmla="*/ 10 h 21"/>
                              <a:gd name="T20" fmla="*/ 1 w 2"/>
                              <a:gd name="T21" fmla="*/ 0 h 21"/>
                              <a:gd name="T22" fmla="*/ 1 w 2"/>
                              <a:gd name="T23" fmla="*/ 6 h 21"/>
                              <a:gd name="T24" fmla="*/ 1 w 2"/>
                              <a:gd name="T25" fmla="*/ 7 h 21"/>
                              <a:gd name="T26" fmla="*/ 1 w 2"/>
                              <a:gd name="T27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" h="21">
                                <a:moveTo>
                                  <a:pt x="1" y="10"/>
                                </a:moveTo>
                                <a:cubicBezTo>
                                  <a:pt x="1" y="11"/>
                                  <a:pt x="1" y="13"/>
                                  <a:pt x="0" y="13"/>
                                </a:cubicBezTo>
                                <a:cubicBezTo>
                                  <a:pt x="2" y="13"/>
                                  <a:pt x="0" y="15"/>
                                  <a:pt x="0" y="1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1" y="15"/>
                                  <a:pt x="1" y="17"/>
                                  <a:pt x="1" y="18"/>
                                </a:cubicBezTo>
                                <a:cubicBezTo>
                                  <a:pt x="1" y="18"/>
                                  <a:pt x="1" y="18"/>
                                  <a:pt x="1" y="19"/>
                                </a:cubicBezTo>
                                <a:cubicBezTo>
                                  <a:pt x="1" y="19"/>
                                  <a:pt x="1" y="19"/>
                                  <a:pt x="1" y="19"/>
                                </a:cubicBezTo>
                                <a:cubicBezTo>
                                  <a:pt x="1" y="20"/>
                                  <a:pt x="1" y="20"/>
                                  <a:pt x="1" y="20"/>
                                </a:cubicBezTo>
                                <a:cubicBezTo>
                                  <a:pt x="1" y="21"/>
                                  <a:pt x="1" y="21"/>
                                  <a:pt x="1" y="21"/>
                                </a:cubicBezTo>
                                <a:cubicBezTo>
                                  <a:pt x="1" y="17"/>
                                  <a:pt x="1" y="13"/>
                                  <a:pt x="1" y="10"/>
                                </a:cubicBezTo>
                                <a:moveTo>
                                  <a:pt x="1" y="0"/>
                                </a:moveTo>
                                <a:cubicBezTo>
                                  <a:pt x="1" y="2"/>
                                  <a:pt x="1" y="4"/>
                                  <a:pt x="1" y="6"/>
                                </a:cubicBezTo>
                                <a:cubicBezTo>
                                  <a:pt x="1" y="6"/>
                                  <a:pt x="1" y="7"/>
                                  <a:pt x="1" y="7"/>
                                </a:cubicBezTo>
                                <a:cubicBezTo>
                                  <a:pt x="1" y="5"/>
                                  <a:pt x="1" y="2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Freeform 985"/>
                        <wps:cNvSpPr>
                          <a:spLocks/>
                        </wps:cNvSpPr>
                        <wps:spPr bwMode="auto">
                          <a:xfrm>
                            <a:off x="165" y="2219"/>
                            <a:ext cx="6" cy="3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"/>
                              <a:gd name="T2" fmla="*/ 0 w 1"/>
                              <a:gd name="T3" fmla="*/ 6 h 6"/>
                              <a:gd name="T4" fmla="*/ 0 w 1"/>
                              <a:gd name="T5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">
                                <a:moveTo>
                                  <a:pt x="0" y="0"/>
                                </a:moveTo>
                                <a:cubicBezTo>
                                  <a:pt x="0" y="2"/>
                                  <a:pt x="0" y="4"/>
                                  <a:pt x="0" y="6"/>
                                </a:cubicBezTo>
                                <a:cubicBezTo>
                                  <a:pt x="1" y="4"/>
                                  <a:pt x="1" y="1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Freeform 986"/>
                        <wps:cNvSpPr>
                          <a:spLocks/>
                        </wps:cNvSpPr>
                        <wps:spPr bwMode="auto">
                          <a:xfrm>
                            <a:off x="95" y="2237"/>
                            <a:ext cx="5" cy="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1 h 1"/>
                              <a:gd name="T4" fmla="*/ 0 w 1"/>
                              <a:gd name="T5" fmla="*/ 0 h 1"/>
                              <a:gd name="T6" fmla="*/ 0 w 1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1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Freeform 987"/>
                        <wps:cNvSpPr>
                          <a:spLocks noEditPoints="1"/>
                        </wps:cNvSpPr>
                        <wps:spPr bwMode="auto">
                          <a:xfrm>
                            <a:off x="130" y="2118"/>
                            <a:ext cx="6" cy="125"/>
                          </a:xfrm>
                          <a:custGeom>
                            <a:avLst/>
                            <a:gdLst>
                              <a:gd name="T0" fmla="*/ 1 w 1"/>
                              <a:gd name="T1" fmla="*/ 17 h 21"/>
                              <a:gd name="T2" fmla="*/ 0 w 1"/>
                              <a:gd name="T3" fmla="*/ 21 h 21"/>
                              <a:gd name="T4" fmla="*/ 1 w 1"/>
                              <a:gd name="T5" fmla="*/ 21 h 21"/>
                              <a:gd name="T6" fmla="*/ 1 w 1"/>
                              <a:gd name="T7" fmla="*/ 17 h 21"/>
                              <a:gd name="T8" fmla="*/ 1 w 1"/>
                              <a:gd name="T9" fmla="*/ 0 h 21"/>
                              <a:gd name="T10" fmla="*/ 1 w 1"/>
                              <a:gd name="T11" fmla="*/ 11 h 21"/>
                              <a:gd name="T12" fmla="*/ 1 w 1"/>
                              <a:gd name="T13" fmla="*/ 0 h 21"/>
                              <a:gd name="T14" fmla="*/ 1 w 1"/>
                              <a:gd name="T15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" h="21">
                                <a:moveTo>
                                  <a:pt x="1" y="17"/>
                                </a:moveTo>
                                <a:cubicBezTo>
                                  <a:pt x="1" y="19"/>
                                  <a:pt x="0" y="20"/>
                                  <a:pt x="0" y="21"/>
                                </a:cubicBezTo>
                                <a:cubicBezTo>
                                  <a:pt x="0" y="21"/>
                                  <a:pt x="0" y="21"/>
                                  <a:pt x="1" y="21"/>
                                </a:cubicBezTo>
                                <a:cubicBezTo>
                                  <a:pt x="1" y="20"/>
                                  <a:pt x="1" y="18"/>
                                  <a:pt x="1" y="17"/>
                                </a:cubicBezTo>
                                <a:moveTo>
                                  <a:pt x="1" y="0"/>
                                </a:moveTo>
                                <a:cubicBezTo>
                                  <a:pt x="1" y="3"/>
                                  <a:pt x="1" y="7"/>
                                  <a:pt x="1" y="11"/>
                                </a:cubicBezTo>
                                <a:cubicBezTo>
                                  <a:pt x="1" y="7"/>
                                  <a:pt x="1" y="4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988"/>
                        <wps:cNvSpPr>
                          <a:spLocks noEditPoints="1"/>
                        </wps:cNvSpPr>
                        <wps:spPr bwMode="auto">
                          <a:xfrm>
                            <a:off x="154" y="1894"/>
                            <a:ext cx="6" cy="29"/>
                          </a:xfrm>
                          <a:custGeom>
                            <a:avLst/>
                            <a:gdLst>
                              <a:gd name="T0" fmla="*/ 1 w 1"/>
                              <a:gd name="T1" fmla="*/ 1 h 5"/>
                              <a:gd name="T2" fmla="*/ 1 w 1"/>
                              <a:gd name="T3" fmla="*/ 5 h 5"/>
                              <a:gd name="T4" fmla="*/ 1 w 1"/>
                              <a:gd name="T5" fmla="*/ 1 h 5"/>
                              <a:gd name="T6" fmla="*/ 1 w 1"/>
                              <a:gd name="T7" fmla="*/ 0 h 5"/>
                              <a:gd name="T8" fmla="*/ 1 w 1"/>
                              <a:gd name="T9" fmla="*/ 0 h 5"/>
                              <a:gd name="T10" fmla="*/ 1 w 1"/>
                              <a:gd name="T11" fmla="*/ 0 h 5"/>
                              <a:gd name="T12" fmla="*/ 1 w 1"/>
                              <a:gd name="T1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1" y="1"/>
                                </a:moveTo>
                                <a:cubicBezTo>
                                  <a:pt x="1" y="3"/>
                                  <a:pt x="0" y="4"/>
                                  <a:pt x="1" y="5"/>
                                </a:cubicBezTo>
                                <a:cubicBezTo>
                                  <a:pt x="1" y="4"/>
                                  <a:pt x="1" y="3"/>
                                  <a:pt x="1" y="1"/>
                                </a:cubicBezTo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Freeform 989"/>
                        <wps:cNvSpPr>
                          <a:spLocks/>
                        </wps:cNvSpPr>
                        <wps:spPr bwMode="auto">
                          <a:xfrm>
                            <a:off x="148" y="1663"/>
                            <a:ext cx="12" cy="23"/>
                          </a:xfrm>
                          <a:custGeom>
                            <a:avLst/>
                            <a:gdLst>
                              <a:gd name="T0" fmla="*/ 1 w 2"/>
                              <a:gd name="T1" fmla="*/ 0 h 4"/>
                              <a:gd name="T2" fmla="*/ 1 w 2"/>
                              <a:gd name="T3" fmla="*/ 0 h 4"/>
                              <a:gd name="T4" fmla="*/ 1 w 2"/>
                              <a:gd name="T5" fmla="*/ 4 h 4"/>
                              <a:gd name="T6" fmla="*/ 1 w 2"/>
                              <a:gd name="T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0" y="3"/>
                                  <a:pt x="1" y="4"/>
                                </a:cubicBezTo>
                                <a:cubicBezTo>
                                  <a:pt x="2" y="2"/>
                                  <a:pt x="2" y="1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Freeform 990"/>
                        <wps:cNvSpPr>
                          <a:spLocks/>
                        </wps:cNvSpPr>
                        <wps:spPr bwMode="auto">
                          <a:xfrm>
                            <a:off x="260" y="1645"/>
                            <a:ext cx="6" cy="30"/>
                          </a:xfrm>
                          <a:custGeom>
                            <a:avLst/>
                            <a:gdLst>
                              <a:gd name="T0" fmla="*/ 1 w 1"/>
                              <a:gd name="T1" fmla="*/ 0 h 5"/>
                              <a:gd name="T2" fmla="*/ 0 w 1"/>
                              <a:gd name="T3" fmla="*/ 4 h 5"/>
                              <a:gd name="T4" fmla="*/ 1 w 1"/>
                              <a:gd name="T5" fmla="*/ 5 h 5"/>
                              <a:gd name="T6" fmla="*/ 1 w 1"/>
                              <a:gd name="T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1" y="0"/>
                                </a:moveTo>
                                <a:cubicBezTo>
                                  <a:pt x="0" y="1"/>
                                  <a:pt x="0" y="3"/>
                                  <a:pt x="0" y="4"/>
                                </a:cubicBezTo>
                                <a:cubicBezTo>
                                  <a:pt x="0" y="4"/>
                                  <a:pt x="0" y="5"/>
                                  <a:pt x="1" y="5"/>
                                </a:cubicBezTo>
                                <a:cubicBezTo>
                                  <a:pt x="0" y="3"/>
                                  <a:pt x="0" y="2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Freeform 991"/>
                        <wps:cNvSpPr>
                          <a:spLocks/>
                        </wps:cNvSpPr>
                        <wps:spPr bwMode="auto">
                          <a:xfrm>
                            <a:off x="313" y="681"/>
                            <a:ext cx="12" cy="153"/>
                          </a:xfrm>
                          <a:custGeom>
                            <a:avLst/>
                            <a:gdLst>
                              <a:gd name="T0" fmla="*/ 2 w 2"/>
                              <a:gd name="T1" fmla="*/ 0 h 26"/>
                              <a:gd name="T2" fmla="*/ 0 w 2"/>
                              <a:gd name="T3" fmla="*/ 5 h 26"/>
                              <a:gd name="T4" fmla="*/ 1 w 2"/>
                              <a:gd name="T5" fmla="*/ 26 h 26"/>
                              <a:gd name="T6" fmla="*/ 1 w 2"/>
                              <a:gd name="T7" fmla="*/ 26 h 26"/>
                              <a:gd name="T8" fmla="*/ 2 w 2"/>
                              <a:gd name="T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26">
                                <a:moveTo>
                                  <a:pt x="2" y="0"/>
                                </a:moveTo>
                                <a:cubicBezTo>
                                  <a:pt x="1" y="1"/>
                                  <a:pt x="1" y="3"/>
                                  <a:pt x="0" y="5"/>
                                </a:cubicBezTo>
                                <a:cubicBezTo>
                                  <a:pt x="1" y="11"/>
                                  <a:pt x="1" y="18"/>
                                  <a:pt x="1" y="26"/>
                                </a:cubicBezTo>
                                <a:cubicBezTo>
                                  <a:pt x="1" y="26"/>
                                  <a:pt x="1" y="26"/>
                                  <a:pt x="1" y="26"/>
                                </a:cubicBezTo>
                                <a:cubicBezTo>
                                  <a:pt x="1" y="18"/>
                                  <a:pt x="2" y="9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reeform 992"/>
                        <wps:cNvSpPr>
                          <a:spLocks/>
                        </wps:cNvSpPr>
                        <wps:spPr bwMode="auto">
                          <a:xfrm>
                            <a:off x="751" y="278"/>
                            <a:ext cx="29" cy="12"/>
                          </a:xfrm>
                          <a:custGeom>
                            <a:avLst/>
                            <a:gdLst>
                              <a:gd name="T0" fmla="*/ 2 w 5"/>
                              <a:gd name="T1" fmla="*/ 0 h 2"/>
                              <a:gd name="T2" fmla="*/ 1 w 5"/>
                              <a:gd name="T3" fmla="*/ 2 h 2"/>
                              <a:gd name="T4" fmla="*/ 2 w 5"/>
                              <a:gd name="T5" fmla="*/ 2 h 2"/>
                              <a:gd name="T6" fmla="*/ 2 w 5"/>
                              <a:gd name="T7" fmla="*/ 2 h 2"/>
                              <a:gd name="T8" fmla="*/ 3 w 5"/>
                              <a:gd name="T9" fmla="*/ 2 h 2"/>
                              <a:gd name="T10" fmla="*/ 4 w 5"/>
                              <a:gd name="T11" fmla="*/ 2 h 2"/>
                              <a:gd name="T12" fmla="*/ 2 w 5"/>
                              <a:gd name="T13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0" y="1"/>
                                  <a:pt x="1" y="2"/>
                                </a:cubicBezTo>
                                <a:cubicBezTo>
                                  <a:pt x="0" y="2"/>
                                  <a:pt x="1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3" y="2"/>
                                  <a:pt x="3" y="2"/>
                                  <a:pt x="3" y="2"/>
                                </a:cubicBezTo>
                                <a:cubicBezTo>
                                  <a:pt x="3" y="2"/>
                                  <a:pt x="4" y="2"/>
                                  <a:pt x="4" y="2"/>
                                </a:cubicBezTo>
                                <a:cubicBezTo>
                                  <a:pt x="5" y="1"/>
                                  <a:pt x="3" y="0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993"/>
                        <wps:cNvSpPr>
                          <a:spLocks/>
                        </wps:cNvSpPr>
                        <wps:spPr bwMode="auto">
                          <a:xfrm>
                            <a:off x="573" y="266"/>
                            <a:ext cx="30" cy="12"/>
                          </a:xfrm>
                          <a:custGeom>
                            <a:avLst/>
                            <a:gdLst>
                              <a:gd name="T0" fmla="*/ 1 w 5"/>
                              <a:gd name="T1" fmla="*/ 0 h 2"/>
                              <a:gd name="T2" fmla="*/ 0 w 5"/>
                              <a:gd name="T3" fmla="*/ 0 h 2"/>
                              <a:gd name="T4" fmla="*/ 3 w 5"/>
                              <a:gd name="T5" fmla="*/ 2 h 2"/>
                              <a:gd name="T6" fmla="*/ 5 w 5"/>
                              <a:gd name="T7" fmla="*/ 1 h 2"/>
                              <a:gd name="T8" fmla="*/ 1 w 5"/>
                              <a:gd name="T9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0" y="1"/>
                                  <a:pt x="2" y="2"/>
                                  <a:pt x="3" y="2"/>
                                </a:cubicBezTo>
                                <a:cubicBezTo>
                                  <a:pt x="4" y="2"/>
                                  <a:pt x="5" y="2"/>
                                  <a:pt x="5" y="1"/>
                                </a:cubicBezTo>
                                <a:cubicBezTo>
                                  <a:pt x="4" y="1"/>
                                  <a:pt x="3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reeform 994"/>
                        <wps:cNvSpPr>
                          <a:spLocks/>
                        </wps:cNvSpPr>
                        <wps:spPr bwMode="auto">
                          <a:xfrm>
                            <a:off x="508" y="260"/>
                            <a:ext cx="24" cy="18"/>
                          </a:xfrm>
                          <a:custGeom>
                            <a:avLst/>
                            <a:gdLst>
                              <a:gd name="T0" fmla="*/ 0 w 4"/>
                              <a:gd name="T1" fmla="*/ 0 h 3"/>
                              <a:gd name="T2" fmla="*/ 3 w 4"/>
                              <a:gd name="T3" fmla="*/ 3 h 3"/>
                              <a:gd name="T4" fmla="*/ 4 w 4"/>
                              <a:gd name="T5" fmla="*/ 1 h 3"/>
                              <a:gd name="T6" fmla="*/ 3 w 4"/>
                              <a:gd name="T7" fmla="*/ 0 h 3"/>
                              <a:gd name="T8" fmla="*/ 2 w 4"/>
                              <a:gd name="T9" fmla="*/ 0 h 3"/>
                              <a:gd name="T10" fmla="*/ 1 w 4"/>
                              <a:gd name="T11" fmla="*/ 0 h 3"/>
                              <a:gd name="T12" fmla="*/ 0 w 4"/>
                              <a:gd name="T13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0"/>
                                </a:moveTo>
                                <a:cubicBezTo>
                                  <a:pt x="0" y="1"/>
                                  <a:pt x="2" y="3"/>
                                  <a:pt x="3" y="3"/>
                                </a:cubicBezTo>
                                <a:cubicBezTo>
                                  <a:pt x="4" y="3"/>
                                  <a:pt x="4" y="2"/>
                                  <a:pt x="4" y="1"/>
                                </a:cubicBezTo>
                                <a:cubicBezTo>
                                  <a:pt x="4" y="1"/>
                                  <a:pt x="4" y="0"/>
                                  <a:pt x="3" y="0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Freeform 995"/>
                        <wps:cNvSpPr>
                          <a:spLocks/>
                        </wps:cNvSpPr>
                        <wps:spPr bwMode="auto">
                          <a:xfrm>
                            <a:off x="278" y="231"/>
                            <a:ext cx="6" cy="6"/>
                          </a:xfrm>
                          <a:custGeom>
                            <a:avLst/>
                            <a:gdLst>
                              <a:gd name="T0" fmla="*/ 1 w 1"/>
                              <a:gd name="T1" fmla="*/ 0 h 1"/>
                              <a:gd name="T2" fmla="*/ 1 w 1"/>
                              <a:gd name="T3" fmla="*/ 1 h 1"/>
                              <a:gd name="T4" fmla="*/ 1 w 1"/>
                              <a:gd name="T5" fmla="*/ 0 h 1"/>
                              <a:gd name="T6" fmla="*/ 1 w 1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cubicBezTo>
                                  <a:pt x="1" y="1"/>
                                  <a:pt x="0" y="1"/>
                                  <a:pt x="1" y="1"/>
                                </a:cubicBezTo>
                                <a:cubicBezTo>
                                  <a:pt x="1" y="1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Freeform 996"/>
                        <wps:cNvSpPr>
                          <a:spLocks/>
                        </wps:cNvSpPr>
                        <wps:spPr bwMode="auto">
                          <a:xfrm>
                            <a:off x="467" y="195"/>
                            <a:ext cx="24" cy="12"/>
                          </a:xfrm>
                          <a:custGeom>
                            <a:avLst/>
                            <a:gdLst>
                              <a:gd name="T0" fmla="*/ 0 w 4"/>
                              <a:gd name="T1" fmla="*/ 0 h 2"/>
                              <a:gd name="T2" fmla="*/ 3 w 4"/>
                              <a:gd name="T3" fmla="*/ 2 h 2"/>
                              <a:gd name="T4" fmla="*/ 4 w 4"/>
                              <a:gd name="T5" fmla="*/ 2 h 2"/>
                              <a:gd name="T6" fmla="*/ 3 w 4"/>
                              <a:gd name="T7" fmla="*/ 0 h 2"/>
                              <a:gd name="T8" fmla="*/ 2 w 4"/>
                              <a:gd name="T9" fmla="*/ 0 h 2"/>
                              <a:gd name="T10" fmla="*/ 1 w 4"/>
                              <a:gd name="T11" fmla="*/ 0 h 2"/>
                              <a:gd name="T12" fmla="*/ 0 w 4"/>
                              <a:gd name="T13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0" y="0"/>
                                </a:moveTo>
                                <a:cubicBezTo>
                                  <a:pt x="0" y="1"/>
                                  <a:pt x="2" y="2"/>
                                  <a:pt x="3" y="2"/>
                                </a:cubicBezTo>
                                <a:cubicBezTo>
                                  <a:pt x="3" y="2"/>
                                  <a:pt x="3" y="2"/>
                                  <a:pt x="4" y="2"/>
                                </a:cubicBezTo>
                                <a:cubicBezTo>
                                  <a:pt x="3" y="1"/>
                                  <a:pt x="3" y="1"/>
                                  <a:pt x="3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Freeform 997"/>
                        <wps:cNvSpPr>
                          <a:spLocks/>
                        </wps:cNvSpPr>
                        <wps:spPr bwMode="auto">
                          <a:xfrm>
                            <a:off x="242" y="160"/>
                            <a:ext cx="18" cy="6"/>
                          </a:xfrm>
                          <a:custGeom>
                            <a:avLst/>
                            <a:gdLst>
                              <a:gd name="T0" fmla="*/ 1 w 3"/>
                              <a:gd name="T1" fmla="*/ 0 h 1"/>
                              <a:gd name="T2" fmla="*/ 0 w 3"/>
                              <a:gd name="T3" fmla="*/ 0 h 1"/>
                              <a:gd name="T4" fmla="*/ 0 w 3"/>
                              <a:gd name="T5" fmla="*/ 1 h 1"/>
                              <a:gd name="T6" fmla="*/ 1 w 3"/>
                              <a:gd name="T7" fmla="*/ 1 h 1"/>
                              <a:gd name="T8" fmla="*/ 3 w 3"/>
                              <a:gd name="T9" fmla="*/ 0 h 1"/>
                              <a:gd name="T10" fmla="*/ 1 w 3"/>
                              <a:gd name="T11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1" y="1"/>
                                  <a:pt x="1" y="1"/>
                                </a:cubicBezTo>
                                <a:cubicBezTo>
                                  <a:pt x="1" y="0"/>
                                  <a:pt x="3" y="1"/>
                                  <a:pt x="3" y="0"/>
                                </a:cubicBezTo>
                                <a:cubicBezTo>
                                  <a:pt x="2" y="0"/>
                                  <a:pt x="2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Freeform 998"/>
                        <wps:cNvSpPr>
                          <a:spLocks/>
                        </wps:cNvSpPr>
                        <wps:spPr bwMode="auto">
                          <a:xfrm>
                            <a:off x="721" y="136"/>
                            <a:ext cx="6" cy="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1 h 1"/>
                              <a:gd name="T4" fmla="*/ 1 w 1"/>
                              <a:gd name="T5" fmla="*/ 1 h 1"/>
                              <a:gd name="T6" fmla="*/ 0 w 1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0" y="1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Freeform 999"/>
                        <wps:cNvSpPr>
                          <a:spLocks/>
                        </wps:cNvSpPr>
                        <wps:spPr bwMode="auto">
                          <a:xfrm>
                            <a:off x="709" y="107"/>
                            <a:ext cx="18" cy="11"/>
                          </a:xfrm>
                          <a:custGeom>
                            <a:avLst/>
                            <a:gdLst>
                              <a:gd name="T0" fmla="*/ 0 w 3"/>
                              <a:gd name="T1" fmla="*/ 0 h 2"/>
                              <a:gd name="T2" fmla="*/ 3 w 3"/>
                              <a:gd name="T3" fmla="*/ 2 h 2"/>
                              <a:gd name="T4" fmla="*/ 1 w 3"/>
                              <a:gd name="T5" fmla="*/ 0 h 2"/>
                              <a:gd name="T6" fmla="*/ 0 w 3"/>
                              <a:gd name="T7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0"/>
                                </a:moveTo>
                                <a:cubicBezTo>
                                  <a:pt x="0" y="1"/>
                                  <a:pt x="2" y="1"/>
                                  <a:pt x="3" y="2"/>
                                </a:cubicBezTo>
                                <a:cubicBezTo>
                                  <a:pt x="3" y="1"/>
                                  <a:pt x="1" y="1"/>
                                  <a:pt x="1" y="0"/>
                                </a:cubicBezTo>
                                <a:cubicBezTo>
                                  <a:pt x="1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Freeform 1000"/>
                        <wps:cNvSpPr>
                          <a:spLocks/>
                        </wps:cNvSpPr>
                        <wps:spPr bwMode="auto">
                          <a:xfrm>
                            <a:off x="727" y="160"/>
                            <a:ext cx="6" cy="1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2"/>
                              <a:gd name="T2" fmla="*/ 1 w 1"/>
                              <a:gd name="T3" fmla="*/ 2 h 2"/>
                              <a:gd name="T4" fmla="*/ 1 w 1"/>
                              <a:gd name="T5" fmla="*/ 0 h 2"/>
                              <a:gd name="T6" fmla="*/ 0 w 1"/>
                              <a:gd name="T7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cubicBezTo>
                                  <a:pt x="0" y="1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1" y="1"/>
                                  <a:pt x="1" y="0"/>
                                </a:cubicBezTo>
                                <a:cubicBezTo>
                                  <a:pt x="1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Freeform 1001"/>
                        <wps:cNvSpPr>
                          <a:spLocks noEditPoints="1"/>
                        </wps:cNvSpPr>
                        <wps:spPr bwMode="auto">
                          <a:xfrm>
                            <a:off x="-6" y="6"/>
                            <a:ext cx="904" cy="2893"/>
                          </a:xfrm>
                          <a:custGeom>
                            <a:avLst/>
                            <a:gdLst>
                              <a:gd name="T0" fmla="*/ 73 w 153"/>
                              <a:gd name="T1" fmla="*/ 486 h 489"/>
                              <a:gd name="T2" fmla="*/ 24 w 153"/>
                              <a:gd name="T3" fmla="*/ 480 h 489"/>
                              <a:gd name="T4" fmla="*/ 74 w 153"/>
                              <a:gd name="T5" fmla="*/ 472 h 489"/>
                              <a:gd name="T6" fmla="*/ 98 w 153"/>
                              <a:gd name="T7" fmla="*/ 469 h 489"/>
                              <a:gd name="T8" fmla="*/ 81 w 153"/>
                              <a:gd name="T9" fmla="*/ 467 h 489"/>
                              <a:gd name="T10" fmla="*/ 95 w 153"/>
                              <a:gd name="T11" fmla="*/ 464 h 489"/>
                              <a:gd name="T12" fmla="*/ 16 w 153"/>
                              <a:gd name="T13" fmla="*/ 444 h 489"/>
                              <a:gd name="T14" fmla="*/ 31 w 153"/>
                              <a:gd name="T15" fmla="*/ 440 h 489"/>
                              <a:gd name="T16" fmla="*/ 29 w 153"/>
                              <a:gd name="T17" fmla="*/ 432 h 489"/>
                              <a:gd name="T18" fmla="*/ 20 w 153"/>
                              <a:gd name="T19" fmla="*/ 416 h 489"/>
                              <a:gd name="T20" fmla="*/ 16 w 153"/>
                              <a:gd name="T21" fmla="*/ 416 h 489"/>
                              <a:gd name="T22" fmla="*/ 30 w 153"/>
                              <a:gd name="T23" fmla="*/ 426 h 489"/>
                              <a:gd name="T24" fmla="*/ 24 w 153"/>
                              <a:gd name="T25" fmla="*/ 406 h 489"/>
                              <a:gd name="T26" fmla="*/ 15 w 153"/>
                              <a:gd name="T27" fmla="*/ 380 h 489"/>
                              <a:gd name="T28" fmla="*/ 29 w 153"/>
                              <a:gd name="T29" fmla="*/ 385 h 489"/>
                              <a:gd name="T30" fmla="*/ 24 w 153"/>
                              <a:gd name="T31" fmla="*/ 374 h 489"/>
                              <a:gd name="T32" fmla="*/ 25 w 153"/>
                              <a:gd name="T33" fmla="*/ 353 h 489"/>
                              <a:gd name="T34" fmla="*/ 31 w 153"/>
                              <a:gd name="T35" fmla="*/ 350 h 489"/>
                              <a:gd name="T36" fmla="*/ 20 w 153"/>
                              <a:gd name="T37" fmla="*/ 342 h 489"/>
                              <a:gd name="T38" fmla="*/ 18 w 153"/>
                              <a:gd name="T39" fmla="*/ 346 h 489"/>
                              <a:gd name="T40" fmla="*/ 28 w 153"/>
                              <a:gd name="T41" fmla="*/ 319 h 489"/>
                              <a:gd name="T42" fmla="*/ 28 w 153"/>
                              <a:gd name="T43" fmla="*/ 315 h 489"/>
                              <a:gd name="T44" fmla="*/ 21 w 153"/>
                              <a:gd name="T45" fmla="*/ 307 h 489"/>
                              <a:gd name="T46" fmla="*/ 27 w 153"/>
                              <a:gd name="T47" fmla="*/ 287 h 489"/>
                              <a:gd name="T48" fmla="*/ 19 w 153"/>
                              <a:gd name="T49" fmla="*/ 265 h 489"/>
                              <a:gd name="T50" fmla="*/ 17 w 153"/>
                              <a:gd name="T51" fmla="*/ 249 h 489"/>
                              <a:gd name="T52" fmla="*/ 39 w 153"/>
                              <a:gd name="T53" fmla="*/ 239 h 489"/>
                              <a:gd name="T54" fmla="*/ 17 w 153"/>
                              <a:gd name="T55" fmla="*/ 233 h 489"/>
                              <a:gd name="T56" fmla="*/ 17 w 153"/>
                              <a:gd name="T57" fmla="*/ 226 h 489"/>
                              <a:gd name="T58" fmla="*/ 28 w 153"/>
                              <a:gd name="T59" fmla="*/ 210 h 489"/>
                              <a:gd name="T60" fmla="*/ 34 w 153"/>
                              <a:gd name="T61" fmla="*/ 151 h 489"/>
                              <a:gd name="T62" fmla="*/ 48 w 153"/>
                              <a:gd name="T63" fmla="*/ 129 h 489"/>
                              <a:gd name="T64" fmla="*/ 49 w 153"/>
                              <a:gd name="T65" fmla="*/ 38 h 489"/>
                              <a:gd name="T66" fmla="*/ 46 w 153"/>
                              <a:gd name="T67" fmla="*/ 42 h 489"/>
                              <a:gd name="T68" fmla="*/ 39 w 153"/>
                              <a:gd name="T69" fmla="*/ 39 h 489"/>
                              <a:gd name="T70" fmla="*/ 124 w 153"/>
                              <a:gd name="T71" fmla="*/ 37 h 489"/>
                              <a:gd name="T72" fmla="*/ 83 w 153"/>
                              <a:gd name="T73" fmla="*/ 34 h 489"/>
                              <a:gd name="T74" fmla="*/ 84 w 153"/>
                              <a:gd name="T75" fmla="*/ 34 h 489"/>
                              <a:gd name="T76" fmla="*/ 43 w 153"/>
                              <a:gd name="T77" fmla="*/ 28 h 489"/>
                              <a:gd name="T78" fmla="*/ 134 w 153"/>
                              <a:gd name="T79" fmla="*/ 29 h 489"/>
                              <a:gd name="T80" fmla="*/ 125 w 153"/>
                              <a:gd name="T81" fmla="*/ 29 h 489"/>
                              <a:gd name="T82" fmla="*/ 35 w 153"/>
                              <a:gd name="T83" fmla="*/ 20 h 489"/>
                              <a:gd name="T84" fmla="*/ 120 w 153"/>
                              <a:gd name="T85" fmla="*/ 19 h 489"/>
                              <a:gd name="T86" fmla="*/ 124 w 153"/>
                              <a:gd name="T87" fmla="*/ 19 h 489"/>
                              <a:gd name="T88" fmla="*/ 33 w 153"/>
                              <a:gd name="T89" fmla="*/ 16 h 489"/>
                              <a:gd name="T90" fmla="*/ 115 w 153"/>
                              <a:gd name="T91" fmla="*/ 17 h 489"/>
                              <a:gd name="T92" fmla="*/ 104 w 153"/>
                              <a:gd name="T93" fmla="*/ 14 h 489"/>
                              <a:gd name="T94" fmla="*/ 116 w 153"/>
                              <a:gd name="T95" fmla="*/ 12 h 489"/>
                              <a:gd name="T96" fmla="*/ 120 w 153"/>
                              <a:gd name="T97" fmla="*/ 12 h 489"/>
                              <a:gd name="T98" fmla="*/ 87 w 153"/>
                              <a:gd name="T99" fmla="*/ 1 h 489"/>
                              <a:gd name="T100" fmla="*/ 14 w 153"/>
                              <a:gd name="T101" fmla="*/ 208 h 489"/>
                              <a:gd name="T102" fmla="*/ 9 w 153"/>
                              <a:gd name="T103" fmla="*/ 313 h 489"/>
                              <a:gd name="T104" fmla="*/ 3 w 153"/>
                              <a:gd name="T105" fmla="*/ 485 h 489"/>
                              <a:gd name="T106" fmla="*/ 101 w 153"/>
                              <a:gd name="T107" fmla="*/ 449 h 489"/>
                              <a:gd name="T108" fmla="*/ 45 w 153"/>
                              <a:gd name="T109" fmla="*/ 281 h 489"/>
                              <a:gd name="T110" fmla="*/ 55 w 153"/>
                              <a:gd name="T111" fmla="*/ 140 h 489"/>
                              <a:gd name="T112" fmla="*/ 84 w 153"/>
                              <a:gd name="T113" fmla="*/ 40 h 489"/>
                              <a:gd name="T114" fmla="*/ 145 w 153"/>
                              <a:gd name="T115" fmla="*/ 40 h 489"/>
                              <a:gd name="T116" fmla="*/ 142 w 153"/>
                              <a:gd name="T117" fmla="*/ 1 h 489"/>
                              <a:gd name="T118" fmla="*/ 115 w 153"/>
                              <a:gd name="T119" fmla="*/ 2 h 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53" h="489">
                                <a:moveTo>
                                  <a:pt x="82" y="483"/>
                                </a:moveTo>
                                <a:cubicBezTo>
                                  <a:pt x="82" y="483"/>
                                  <a:pt x="82" y="483"/>
                                  <a:pt x="82" y="483"/>
                                </a:cubicBezTo>
                                <a:cubicBezTo>
                                  <a:pt x="82" y="483"/>
                                  <a:pt x="82" y="483"/>
                                  <a:pt x="82" y="483"/>
                                </a:cubicBezTo>
                                <a:cubicBezTo>
                                  <a:pt x="82" y="484"/>
                                  <a:pt x="82" y="485"/>
                                  <a:pt x="82" y="486"/>
                                </a:cubicBezTo>
                                <a:cubicBezTo>
                                  <a:pt x="81" y="485"/>
                                  <a:pt x="80" y="485"/>
                                  <a:pt x="79" y="485"/>
                                </a:cubicBezTo>
                                <a:cubicBezTo>
                                  <a:pt x="78" y="485"/>
                                  <a:pt x="77" y="485"/>
                                  <a:pt x="76" y="485"/>
                                </a:cubicBezTo>
                                <a:cubicBezTo>
                                  <a:pt x="75" y="486"/>
                                  <a:pt x="74" y="486"/>
                                  <a:pt x="73" y="486"/>
                                </a:cubicBezTo>
                                <a:cubicBezTo>
                                  <a:pt x="71" y="486"/>
                                  <a:pt x="69" y="485"/>
                                  <a:pt x="68" y="484"/>
                                </a:cubicBezTo>
                                <a:cubicBezTo>
                                  <a:pt x="69" y="484"/>
                                  <a:pt x="71" y="484"/>
                                  <a:pt x="72" y="484"/>
                                </a:cubicBezTo>
                                <a:cubicBezTo>
                                  <a:pt x="74" y="484"/>
                                  <a:pt x="76" y="484"/>
                                  <a:pt x="78" y="484"/>
                                </a:cubicBezTo>
                                <a:cubicBezTo>
                                  <a:pt x="79" y="483"/>
                                  <a:pt x="80" y="483"/>
                                  <a:pt x="81" y="483"/>
                                </a:cubicBezTo>
                                <a:cubicBezTo>
                                  <a:pt x="81" y="483"/>
                                  <a:pt x="81" y="483"/>
                                  <a:pt x="82" y="483"/>
                                </a:cubicBezTo>
                                <a:moveTo>
                                  <a:pt x="28" y="483"/>
                                </a:moveTo>
                                <a:cubicBezTo>
                                  <a:pt x="26" y="483"/>
                                  <a:pt x="24" y="482"/>
                                  <a:pt x="24" y="480"/>
                                </a:cubicBezTo>
                                <a:cubicBezTo>
                                  <a:pt x="25" y="480"/>
                                  <a:pt x="27" y="481"/>
                                  <a:pt x="29" y="481"/>
                                </a:cubicBezTo>
                                <a:cubicBezTo>
                                  <a:pt x="31" y="481"/>
                                  <a:pt x="32" y="481"/>
                                  <a:pt x="32" y="480"/>
                                </a:cubicBezTo>
                                <a:cubicBezTo>
                                  <a:pt x="33" y="481"/>
                                  <a:pt x="36" y="481"/>
                                  <a:pt x="36" y="483"/>
                                </a:cubicBezTo>
                                <a:cubicBezTo>
                                  <a:pt x="35" y="482"/>
                                  <a:pt x="34" y="482"/>
                                  <a:pt x="33" y="482"/>
                                </a:cubicBezTo>
                                <a:cubicBezTo>
                                  <a:pt x="33" y="482"/>
                                  <a:pt x="32" y="482"/>
                                  <a:pt x="31" y="482"/>
                                </a:cubicBezTo>
                                <a:cubicBezTo>
                                  <a:pt x="30" y="482"/>
                                  <a:pt x="29" y="483"/>
                                  <a:pt x="28" y="483"/>
                                </a:cubicBezTo>
                                <a:moveTo>
                                  <a:pt x="74" y="472"/>
                                </a:moveTo>
                                <a:cubicBezTo>
                                  <a:pt x="73" y="472"/>
                                  <a:pt x="72" y="472"/>
                                  <a:pt x="71" y="472"/>
                                </a:cubicBezTo>
                                <a:cubicBezTo>
                                  <a:pt x="71" y="471"/>
                                  <a:pt x="72" y="471"/>
                                  <a:pt x="72" y="470"/>
                                </a:cubicBezTo>
                                <a:cubicBezTo>
                                  <a:pt x="73" y="470"/>
                                  <a:pt x="74" y="471"/>
                                  <a:pt x="74" y="472"/>
                                </a:cubicBezTo>
                                <a:moveTo>
                                  <a:pt x="98" y="469"/>
                                </a:moveTo>
                                <a:cubicBezTo>
                                  <a:pt x="96" y="469"/>
                                  <a:pt x="94" y="469"/>
                                  <a:pt x="92" y="469"/>
                                </a:cubicBezTo>
                                <a:cubicBezTo>
                                  <a:pt x="92" y="468"/>
                                  <a:pt x="93" y="467"/>
                                  <a:pt x="95" y="467"/>
                                </a:cubicBezTo>
                                <a:cubicBezTo>
                                  <a:pt x="97" y="467"/>
                                  <a:pt x="99" y="468"/>
                                  <a:pt x="98" y="469"/>
                                </a:cubicBezTo>
                                <a:moveTo>
                                  <a:pt x="81" y="468"/>
                                </a:moveTo>
                                <a:cubicBezTo>
                                  <a:pt x="79" y="468"/>
                                  <a:pt x="78" y="468"/>
                                  <a:pt x="76" y="468"/>
                                </a:cubicBezTo>
                                <a:cubicBezTo>
                                  <a:pt x="76" y="467"/>
                                  <a:pt x="76" y="467"/>
                                  <a:pt x="77" y="467"/>
                                </a:cubicBezTo>
                                <a:cubicBezTo>
                                  <a:pt x="78" y="467"/>
                                  <a:pt x="78" y="467"/>
                                  <a:pt x="79" y="467"/>
                                </a:cubicBezTo>
                                <a:cubicBezTo>
                                  <a:pt x="79" y="467"/>
                                  <a:pt x="80" y="467"/>
                                  <a:pt x="80" y="467"/>
                                </a:cubicBezTo>
                                <a:cubicBezTo>
                                  <a:pt x="81" y="467"/>
                                  <a:pt x="81" y="467"/>
                                  <a:pt x="81" y="467"/>
                                </a:cubicBezTo>
                                <a:cubicBezTo>
                                  <a:pt x="81" y="467"/>
                                  <a:pt x="81" y="467"/>
                                  <a:pt x="81" y="467"/>
                                </a:cubicBezTo>
                                <a:cubicBezTo>
                                  <a:pt x="81" y="467"/>
                                  <a:pt x="81" y="467"/>
                                  <a:pt x="81" y="467"/>
                                </a:cubicBezTo>
                                <a:cubicBezTo>
                                  <a:pt x="81" y="467"/>
                                  <a:pt x="81" y="468"/>
                                  <a:pt x="81" y="468"/>
                                </a:cubicBezTo>
                                <a:moveTo>
                                  <a:pt x="96" y="465"/>
                                </a:moveTo>
                                <a:cubicBezTo>
                                  <a:pt x="94" y="465"/>
                                  <a:pt x="93" y="465"/>
                                  <a:pt x="91" y="465"/>
                                </a:cubicBezTo>
                                <a:cubicBezTo>
                                  <a:pt x="91" y="464"/>
                                  <a:pt x="91" y="463"/>
                                  <a:pt x="92" y="463"/>
                                </a:cubicBezTo>
                                <a:cubicBezTo>
                                  <a:pt x="93" y="463"/>
                                  <a:pt x="93" y="463"/>
                                  <a:pt x="94" y="463"/>
                                </a:cubicBezTo>
                                <a:cubicBezTo>
                                  <a:pt x="94" y="464"/>
                                  <a:pt x="95" y="464"/>
                                  <a:pt x="95" y="464"/>
                                </a:cubicBezTo>
                                <a:cubicBezTo>
                                  <a:pt x="96" y="464"/>
                                  <a:pt x="96" y="464"/>
                                  <a:pt x="96" y="464"/>
                                </a:cubicBezTo>
                                <a:cubicBezTo>
                                  <a:pt x="96" y="464"/>
                                  <a:pt x="96" y="464"/>
                                  <a:pt x="96" y="464"/>
                                </a:cubicBezTo>
                                <a:cubicBezTo>
                                  <a:pt x="96" y="464"/>
                                  <a:pt x="96" y="464"/>
                                  <a:pt x="96" y="464"/>
                                </a:cubicBezTo>
                                <a:cubicBezTo>
                                  <a:pt x="96" y="464"/>
                                  <a:pt x="96" y="464"/>
                                  <a:pt x="96" y="465"/>
                                </a:cubicBezTo>
                                <a:moveTo>
                                  <a:pt x="17" y="448"/>
                                </a:moveTo>
                                <a:cubicBezTo>
                                  <a:pt x="15" y="448"/>
                                  <a:pt x="16" y="446"/>
                                  <a:pt x="16" y="444"/>
                                </a:cubicBezTo>
                                <a:cubicBezTo>
                                  <a:pt x="16" y="444"/>
                                  <a:pt x="16" y="444"/>
                                  <a:pt x="16" y="444"/>
                                </a:cubicBezTo>
                                <a:cubicBezTo>
                                  <a:pt x="18" y="444"/>
                                  <a:pt x="17" y="447"/>
                                  <a:pt x="17" y="448"/>
                                </a:cubicBezTo>
                                <a:cubicBezTo>
                                  <a:pt x="17" y="448"/>
                                  <a:pt x="17" y="448"/>
                                  <a:pt x="17" y="448"/>
                                </a:cubicBezTo>
                                <a:moveTo>
                                  <a:pt x="31" y="429"/>
                                </a:moveTo>
                                <a:cubicBezTo>
                                  <a:pt x="31" y="429"/>
                                  <a:pt x="31" y="429"/>
                                  <a:pt x="31" y="429"/>
                                </a:cubicBezTo>
                                <a:cubicBezTo>
                                  <a:pt x="31" y="429"/>
                                  <a:pt x="31" y="429"/>
                                  <a:pt x="31" y="429"/>
                                </a:cubicBezTo>
                                <a:cubicBezTo>
                                  <a:pt x="31" y="432"/>
                                  <a:pt x="31" y="436"/>
                                  <a:pt x="31" y="440"/>
                                </a:cubicBezTo>
                                <a:cubicBezTo>
                                  <a:pt x="31" y="440"/>
                                  <a:pt x="31" y="440"/>
                                  <a:pt x="31" y="440"/>
                                </a:cubicBezTo>
                                <a:cubicBezTo>
                                  <a:pt x="30" y="440"/>
                                  <a:pt x="30" y="440"/>
                                  <a:pt x="30" y="440"/>
                                </a:cubicBezTo>
                                <a:cubicBezTo>
                                  <a:pt x="30" y="440"/>
                                  <a:pt x="30" y="440"/>
                                  <a:pt x="30" y="439"/>
                                </a:cubicBezTo>
                                <a:cubicBezTo>
                                  <a:pt x="30" y="439"/>
                                  <a:pt x="30" y="438"/>
                                  <a:pt x="30" y="438"/>
                                </a:cubicBezTo>
                                <a:cubicBezTo>
                                  <a:pt x="30" y="437"/>
                                  <a:pt x="30" y="437"/>
                                  <a:pt x="30" y="437"/>
                                </a:cubicBezTo>
                                <a:cubicBezTo>
                                  <a:pt x="30" y="436"/>
                                  <a:pt x="30" y="434"/>
                                  <a:pt x="29" y="434"/>
                                </a:cubicBezTo>
                                <a:cubicBezTo>
                                  <a:pt x="29" y="434"/>
                                  <a:pt x="29" y="434"/>
                                  <a:pt x="29" y="434"/>
                                </a:cubicBezTo>
                                <a:cubicBezTo>
                                  <a:pt x="29" y="434"/>
                                  <a:pt x="31" y="432"/>
                                  <a:pt x="29" y="432"/>
                                </a:cubicBezTo>
                                <a:cubicBezTo>
                                  <a:pt x="30" y="432"/>
                                  <a:pt x="30" y="430"/>
                                  <a:pt x="30" y="429"/>
                                </a:cubicBezTo>
                                <a:cubicBezTo>
                                  <a:pt x="31" y="429"/>
                                  <a:pt x="31" y="429"/>
                                  <a:pt x="31" y="429"/>
                                </a:cubicBezTo>
                                <a:moveTo>
                                  <a:pt x="15" y="433"/>
                                </a:moveTo>
                                <a:cubicBezTo>
                                  <a:pt x="12" y="433"/>
                                  <a:pt x="15" y="429"/>
                                  <a:pt x="14" y="427"/>
                                </a:cubicBezTo>
                                <a:cubicBezTo>
                                  <a:pt x="17" y="427"/>
                                  <a:pt x="14" y="431"/>
                                  <a:pt x="15" y="433"/>
                                </a:cubicBezTo>
                                <a:moveTo>
                                  <a:pt x="20" y="416"/>
                                </a:moveTo>
                                <a:cubicBezTo>
                                  <a:pt x="20" y="416"/>
                                  <a:pt x="20" y="416"/>
                                  <a:pt x="20" y="416"/>
                                </a:cubicBezTo>
                                <a:cubicBezTo>
                                  <a:pt x="20" y="416"/>
                                  <a:pt x="20" y="416"/>
                                  <a:pt x="20" y="416"/>
                                </a:cubicBezTo>
                                <a:cubicBezTo>
                                  <a:pt x="19" y="425"/>
                                  <a:pt x="20" y="436"/>
                                  <a:pt x="17" y="443"/>
                                </a:cubicBezTo>
                                <a:cubicBezTo>
                                  <a:pt x="16" y="437"/>
                                  <a:pt x="18" y="423"/>
                                  <a:pt x="20" y="416"/>
                                </a:cubicBezTo>
                                <a:moveTo>
                                  <a:pt x="15" y="420"/>
                                </a:moveTo>
                                <a:cubicBezTo>
                                  <a:pt x="14" y="420"/>
                                  <a:pt x="14" y="419"/>
                                  <a:pt x="14" y="418"/>
                                </a:cubicBezTo>
                                <a:cubicBezTo>
                                  <a:pt x="14" y="417"/>
                                  <a:pt x="15" y="416"/>
                                  <a:pt x="15" y="416"/>
                                </a:cubicBezTo>
                                <a:cubicBezTo>
                                  <a:pt x="15" y="416"/>
                                  <a:pt x="16" y="416"/>
                                  <a:pt x="16" y="416"/>
                                </a:cubicBezTo>
                                <a:cubicBezTo>
                                  <a:pt x="16" y="417"/>
                                  <a:pt x="16" y="419"/>
                                  <a:pt x="16" y="420"/>
                                </a:cubicBezTo>
                                <a:cubicBezTo>
                                  <a:pt x="15" y="420"/>
                                  <a:pt x="15" y="420"/>
                                  <a:pt x="15" y="420"/>
                                </a:cubicBezTo>
                                <a:moveTo>
                                  <a:pt x="31" y="411"/>
                                </a:moveTo>
                                <a:cubicBezTo>
                                  <a:pt x="31" y="411"/>
                                  <a:pt x="31" y="411"/>
                                  <a:pt x="31" y="411"/>
                                </a:cubicBezTo>
                                <a:cubicBezTo>
                                  <a:pt x="31" y="411"/>
                                  <a:pt x="31" y="411"/>
                                  <a:pt x="31" y="411"/>
                                </a:cubicBezTo>
                                <a:cubicBezTo>
                                  <a:pt x="31" y="414"/>
                                  <a:pt x="31" y="417"/>
                                  <a:pt x="30" y="419"/>
                                </a:cubicBezTo>
                                <a:cubicBezTo>
                                  <a:pt x="30" y="421"/>
                                  <a:pt x="30" y="424"/>
                                  <a:pt x="30" y="426"/>
                                </a:cubicBezTo>
                                <a:cubicBezTo>
                                  <a:pt x="30" y="426"/>
                                  <a:pt x="30" y="425"/>
                                  <a:pt x="30" y="425"/>
                                </a:cubicBezTo>
                                <a:cubicBezTo>
                                  <a:pt x="28" y="421"/>
                                  <a:pt x="29" y="413"/>
                                  <a:pt x="31" y="411"/>
                                </a:cubicBezTo>
                                <a:moveTo>
                                  <a:pt x="23" y="436"/>
                                </a:moveTo>
                                <a:cubicBezTo>
                                  <a:pt x="22" y="436"/>
                                  <a:pt x="23" y="430"/>
                                  <a:pt x="23" y="427"/>
                                </a:cubicBezTo>
                                <a:cubicBezTo>
                                  <a:pt x="23" y="426"/>
                                  <a:pt x="22" y="426"/>
                                  <a:pt x="22" y="425"/>
                                </a:cubicBezTo>
                                <a:cubicBezTo>
                                  <a:pt x="21" y="418"/>
                                  <a:pt x="23" y="413"/>
                                  <a:pt x="24" y="407"/>
                                </a:cubicBezTo>
                                <a:cubicBezTo>
                                  <a:pt x="24" y="406"/>
                                  <a:pt x="24" y="406"/>
                                  <a:pt x="24" y="406"/>
                                </a:cubicBezTo>
                                <a:cubicBezTo>
                                  <a:pt x="24" y="406"/>
                                  <a:pt x="24" y="406"/>
                                  <a:pt x="24" y="406"/>
                                </a:cubicBezTo>
                                <a:cubicBezTo>
                                  <a:pt x="23" y="417"/>
                                  <a:pt x="24" y="424"/>
                                  <a:pt x="23" y="436"/>
                                </a:cubicBezTo>
                                <a:cubicBezTo>
                                  <a:pt x="23" y="436"/>
                                  <a:pt x="23" y="436"/>
                                  <a:pt x="23" y="436"/>
                                </a:cubicBezTo>
                                <a:moveTo>
                                  <a:pt x="15" y="389"/>
                                </a:moveTo>
                                <a:cubicBezTo>
                                  <a:pt x="13" y="389"/>
                                  <a:pt x="15" y="383"/>
                                  <a:pt x="14" y="381"/>
                                </a:cubicBezTo>
                                <a:cubicBezTo>
                                  <a:pt x="17" y="381"/>
                                  <a:pt x="15" y="387"/>
                                  <a:pt x="15" y="389"/>
                                </a:cubicBezTo>
                                <a:moveTo>
                                  <a:pt x="15" y="380"/>
                                </a:moveTo>
                                <a:cubicBezTo>
                                  <a:pt x="14" y="380"/>
                                  <a:pt x="15" y="378"/>
                                  <a:pt x="15" y="377"/>
                                </a:cubicBezTo>
                                <a:cubicBezTo>
                                  <a:pt x="15" y="377"/>
                                  <a:pt x="16" y="377"/>
                                  <a:pt x="17" y="377"/>
                                </a:cubicBezTo>
                                <a:cubicBezTo>
                                  <a:pt x="17" y="377"/>
                                  <a:pt x="17" y="377"/>
                                  <a:pt x="17" y="377"/>
                                </a:cubicBezTo>
                                <a:cubicBezTo>
                                  <a:pt x="18" y="378"/>
                                  <a:pt x="17" y="378"/>
                                  <a:pt x="17" y="378"/>
                                </a:cubicBezTo>
                                <a:cubicBezTo>
                                  <a:pt x="16" y="378"/>
                                  <a:pt x="15" y="378"/>
                                  <a:pt x="16" y="380"/>
                                </a:cubicBezTo>
                                <a:cubicBezTo>
                                  <a:pt x="16" y="380"/>
                                  <a:pt x="15" y="380"/>
                                  <a:pt x="15" y="380"/>
                                </a:cubicBezTo>
                                <a:moveTo>
                                  <a:pt x="29" y="385"/>
                                </a:moveTo>
                                <a:cubicBezTo>
                                  <a:pt x="26" y="383"/>
                                  <a:pt x="29" y="377"/>
                                  <a:pt x="28" y="374"/>
                                </a:cubicBezTo>
                                <a:cubicBezTo>
                                  <a:pt x="29" y="374"/>
                                  <a:pt x="29" y="374"/>
                                  <a:pt x="29" y="374"/>
                                </a:cubicBezTo>
                                <a:cubicBezTo>
                                  <a:pt x="30" y="375"/>
                                  <a:pt x="30" y="378"/>
                                  <a:pt x="29" y="380"/>
                                </a:cubicBezTo>
                                <a:cubicBezTo>
                                  <a:pt x="29" y="382"/>
                                  <a:pt x="29" y="383"/>
                                  <a:pt x="29" y="385"/>
                                </a:cubicBezTo>
                                <a:moveTo>
                                  <a:pt x="24" y="380"/>
                                </a:moveTo>
                                <a:cubicBezTo>
                                  <a:pt x="21" y="380"/>
                                  <a:pt x="23" y="375"/>
                                  <a:pt x="22" y="373"/>
                                </a:cubicBezTo>
                                <a:cubicBezTo>
                                  <a:pt x="23" y="373"/>
                                  <a:pt x="24" y="374"/>
                                  <a:pt x="24" y="374"/>
                                </a:cubicBezTo>
                                <a:cubicBezTo>
                                  <a:pt x="24" y="375"/>
                                  <a:pt x="24" y="377"/>
                                  <a:pt x="24" y="378"/>
                                </a:cubicBezTo>
                                <a:cubicBezTo>
                                  <a:pt x="23" y="379"/>
                                  <a:pt x="23" y="379"/>
                                  <a:pt x="24" y="380"/>
                                </a:cubicBezTo>
                                <a:moveTo>
                                  <a:pt x="11" y="372"/>
                                </a:moveTo>
                                <a:cubicBezTo>
                                  <a:pt x="8" y="371"/>
                                  <a:pt x="11" y="366"/>
                                  <a:pt x="10" y="363"/>
                                </a:cubicBezTo>
                                <a:cubicBezTo>
                                  <a:pt x="13" y="364"/>
                                  <a:pt x="10" y="369"/>
                                  <a:pt x="11" y="372"/>
                                </a:cubicBezTo>
                                <a:moveTo>
                                  <a:pt x="25" y="353"/>
                                </a:moveTo>
                                <a:cubicBezTo>
                                  <a:pt x="25" y="353"/>
                                  <a:pt x="25" y="353"/>
                                  <a:pt x="25" y="353"/>
                                </a:cubicBezTo>
                                <a:cubicBezTo>
                                  <a:pt x="25" y="353"/>
                                  <a:pt x="25" y="353"/>
                                  <a:pt x="25" y="353"/>
                                </a:cubicBezTo>
                                <a:cubicBezTo>
                                  <a:pt x="25" y="355"/>
                                  <a:pt x="24" y="356"/>
                                  <a:pt x="24" y="357"/>
                                </a:cubicBezTo>
                                <a:cubicBezTo>
                                  <a:pt x="24" y="361"/>
                                  <a:pt x="24" y="364"/>
                                  <a:pt x="24" y="368"/>
                                </a:cubicBezTo>
                                <a:cubicBezTo>
                                  <a:pt x="24" y="369"/>
                                  <a:pt x="24" y="371"/>
                                  <a:pt x="24" y="372"/>
                                </a:cubicBezTo>
                                <a:cubicBezTo>
                                  <a:pt x="21" y="367"/>
                                  <a:pt x="22" y="359"/>
                                  <a:pt x="25" y="353"/>
                                </a:cubicBezTo>
                                <a:moveTo>
                                  <a:pt x="31" y="354"/>
                                </a:moveTo>
                                <a:cubicBezTo>
                                  <a:pt x="30" y="354"/>
                                  <a:pt x="31" y="351"/>
                                  <a:pt x="31" y="350"/>
                                </a:cubicBezTo>
                                <a:cubicBezTo>
                                  <a:pt x="31" y="350"/>
                                  <a:pt x="31" y="350"/>
                                  <a:pt x="31" y="350"/>
                                </a:cubicBezTo>
                                <a:cubicBezTo>
                                  <a:pt x="33" y="350"/>
                                  <a:pt x="31" y="352"/>
                                  <a:pt x="32" y="354"/>
                                </a:cubicBezTo>
                                <a:cubicBezTo>
                                  <a:pt x="31" y="354"/>
                                  <a:pt x="31" y="354"/>
                                  <a:pt x="31" y="354"/>
                                </a:cubicBezTo>
                                <a:moveTo>
                                  <a:pt x="18" y="346"/>
                                </a:moveTo>
                                <a:cubicBezTo>
                                  <a:pt x="19" y="346"/>
                                  <a:pt x="19" y="345"/>
                                  <a:pt x="18" y="344"/>
                                </a:cubicBezTo>
                                <a:cubicBezTo>
                                  <a:pt x="18" y="343"/>
                                  <a:pt x="18" y="342"/>
                                  <a:pt x="19" y="342"/>
                                </a:cubicBezTo>
                                <a:cubicBezTo>
                                  <a:pt x="19" y="342"/>
                                  <a:pt x="20" y="342"/>
                                  <a:pt x="20" y="342"/>
                                </a:cubicBezTo>
                                <a:cubicBezTo>
                                  <a:pt x="20" y="351"/>
                                  <a:pt x="19" y="359"/>
                                  <a:pt x="19" y="368"/>
                                </a:cubicBezTo>
                                <a:cubicBezTo>
                                  <a:pt x="19" y="368"/>
                                  <a:pt x="18" y="368"/>
                                  <a:pt x="18" y="368"/>
                                </a:cubicBezTo>
                                <a:cubicBezTo>
                                  <a:pt x="18" y="368"/>
                                  <a:pt x="18" y="368"/>
                                  <a:pt x="18" y="367"/>
                                </a:cubicBezTo>
                                <a:cubicBezTo>
                                  <a:pt x="17" y="367"/>
                                  <a:pt x="17" y="367"/>
                                  <a:pt x="17" y="367"/>
                                </a:cubicBezTo>
                                <a:cubicBezTo>
                                  <a:pt x="17" y="367"/>
                                  <a:pt x="17" y="367"/>
                                  <a:pt x="16" y="367"/>
                                </a:cubicBezTo>
                                <a:cubicBezTo>
                                  <a:pt x="18" y="362"/>
                                  <a:pt x="17" y="351"/>
                                  <a:pt x="17" y="346"/>
                                </a:cubicBezTo>
                                <a:cubicBezTo>
                                  <a:pt x="17" y="346"/>
                                  <a:pt x="18" y="346"/>
                                  <a:pt x="18" y="346"/>
                                </a:cubicBezTo>
                                <a:moveTo>
                                  <a:pt x="32" y="347"/>
                                </a:moveTo>
                                <a:cubicBezTo>
                                  <a:pt x="32" y="346"/>
                                  <a:pt x="31" y="346"/>
                                  <a:pt x="31" y="346"/>
                                </a:cubicBezTo>
                                <a:cubicBezTo>
                                  <a:pt x="31" y="345"/>
                                  <a:pt x="31" y="343"/>
                                  <a:pt x="31" y="341"/>
                                </a:cubicBezTo>
                                <a:cubicBezTo>
                                  <a:pt x="31" y="341"/>
                                  <a:pt x="32" y="341"/>
                                  <a:pt x="32" y="341"/>
                                </a:cubicBezTo>
                                <a:cubicBezTo>
                                  <a:pt x="32" y="343"/>
                                  <a:pt x="32" y="345"/>
                                  <a:pt x="32" y="347"/>
                                </a:cubicBezTo>
                                <a:moveTo>
                                  <a:pt x="28" y="319"/>
                                </a:moveTo>
                                <a:cubicBezTo>
                                  <a:pt x="28" y="319"/>
                                  <a:pt x="28" y="319"/>
                                  <a:pt x="28" y="319"/>
                                </a:cubicBezTo>
                                <a:cubicBezTo>
                                  <a:pt x="31" y="319"/>
                                  <a:pt x="28" y="323"/>
                                  <a:pt x="29" y="325"/>
                                </a:cubicBezTo>
                                <a:cubicBezTo>
                                  <a:pt x="28" y="325"/>
                                  <a:pt x="28" y="325"/>
                                  <a:pt x="28" y="324"/>
                                </a:cubicBezTo>
                                <a:cubicBezTo>
                                  <a:pt x="27" y="323"/>
                                  <a:pt x="28" y="322"/>
                                  <a:pt x="28" y="320"/>
                                </a:cubicBezTo>
                                <a:cubicBezTo>
                                  <a:pt x="28" y="320"/>
                                  <a:pt x="28" y="319"/>
                                  <a:pt x="28" y="319"/>
                                </a:cubicBezTo>
                                <a:cubicBezTo>
                                  <a:pt x="28" y="319"/>
                                  <a:pt x="28" y="319"/>
                                  <a:pt x="28" y="319"/>
                                </a:cubicBezTo>
                                <a:moveTo>
                                  <a:pt x="29" y="317"/>
                                </a:moveTo>
                                <a:cubicBezTo>
                                  <a:pt x="28" y="317"/>
                                  <a:pt x="28" y="316"/>
                                  <a:pt x="28" y="315"/>
                                </a:cubicBezTo>
                                <a:cubicBezTo>
                                  <a:pt x="28" y="314"/>
                                  <a:pt x="28" y="313"/>
                                  <a:pt x="29" y="313"/>
                                </a:cubicBezTo>
                                <a:cubicBezTo>
                                  <a:pt x="29" y="313"/>
                                  <a:pt x="29" y="313"/>
                                  <a:pt x="29" y="313"/>
                                </a:cubicBezTo>
                                <a:cubicBezTo>
                                  <a:pt x="29" y="314"/>
                                  <a:pt x="29" y="316"/>
                                  <a:pt x="29" y="317"/>
                                </a:cubicBezTo>
                                <a:cubicBezTo>
                                  <a:pt x="29" y="317"/>
                                  <a:pt x="29" y="317"/>
                                  <a:pt x="29" y="317"/>
                                </a:cubicBezTo>
                                <a:moveTo>
                                  <a:pt x="21" y="307"/>
                                </a:moveTo>
                                <a:cubicBezTo>
                                  <a:pt x="21" y="307"/>
                                  <a:pt x="21" y="307"/>
                                  <a:pt x="21" y="307"/>
                                </a:cubicBezTo>
                                <a:cubicBezTo>
                                  <a:pt x="21" y="307"/>
                                  <a:pt x="21" y="307"/>
                                  <a:pt x="21" y="307"/>
                                </a:cubicBezTo>
                                <a:cubicBezTo>
                                  <a:pt x="21" y="311"/>
                                  <a:pt x="21" y="315"/>
                                  <a:pt x="21" y="320"/>
                                </a:cubicBezTo>
                                <a:cubicBezTo>
                                  <a:pt x="19" y="318"/>
                                  <a:pt x="19" y="308"/>
                                  <a:pt x="21" y="307"/>
                                </a:cubicBezTo>
                                <a:moveTo>
                                  <a:pt x="27" y="287"/>
                                </a:moveTo>
                                <a:cubicBezTo>
                                  <a:pt x="24" y="287"/>
                                  <a:pt x="27" y="282"/>
                                  <a:pt x="26" y="279"/>
                                </a:cubicBezTo>
                                <a:cubicBezTo>
                                  <a:pt x="27" y="279"/>
                                  <a:pt x="27" y="279"/>
                                  <a:pt x="27" y="280"/>
                                </a:cubicBezTo>
                                <a:cubicBezTo>
                                  <a:pt x="28" y="281"/>
                                  <a:pt x="28" y="282"/>
                                  <a:pt x="27" y="284"/>
                                </a:cubicBezTo>
                                <a:cubicBezTo>
                                  <a:pt x="27" y="285"/>
                                  <a:pt x="27" y="286"/>
                                  <a:pt x="27" y="287"/>
                                </a:cubicBezTo>
                                <a:moveTo>
                                  <a:pt x="21" y="272"/>
                                </a:moveTo>
                                <a:cubicBezTo>
                                  <a:pt x="19" y="272"/>
                                  <a:pt x="20" y="270"/>
                                  <a:pt x="20" y="268"/>
                                </a:cubicBezTo>
                                <a:cubicBezTo>
                                  <a:pt x="20" y="268"/>
                                  <a:pt x="20" y="268"/>
                                  <a:pt x="21" y="268"/>
                                </a:cubicBezTo>
                                <a:cubicBezTo>
                                  <a:pt x="22" y="268"/>
                                  <a:pt x="21" y="271"/>
                                  <a:pt x="21" y="272"/>
                                </a:cubicBezTo>
                                <a:cubicBezTo>
                                  <a:pt x="21" y="272"/>
                                  <a:pt x="21" y="272"/>
                                  <a:pt x="21" y="272"/>
                                </a:cubicBezTo>
                                <a:moveTo>
                                  <a:pt x="20" y="267"/>
                                </a:moveTo>
                                <a:cubicBezTo>
                                  <a:pt x="19" y="267"/>
                                  <a:pt x="19" y="266"/>
                                  <a:pt x="19" y="265"/>
                                </a:cubicBezTo>
                                <a:cubicBezTo>
                                  <a:pt x="19" y="265"/>
                                  <a:pt x="19" y="264"/>
                                  <a:pt x="20" y="264"/>
                                </a:cubicBezTo>
                                <a:cubicBezTo>
                                  <a:pt x="20" y="264"/>
                                  <a:pt x="20" y="264"/>
                                  <a:pt x="20" y="264"/>
                                </a:cubicBezTo>
                                <a:cubicBezTo>
                                  <a:pt x="20" y="265"/>
                                  <a:pt x="20" y="266"/>
                                  <a:pt x="20" y="267"/>
                                </a:cubicBezTo>
                                <a:cubicBezTo>
                                  <a:pt x="20" y="267"/>
                                  <a:pt x="20" y="267"/>
                                  <a:pt x="20" y="267"/>
                                </a:cubicBezTo>
                                <a:moveTo>
                                  <a:pt x="18" y="255"/>
                                </a:moveTo>
                                <a:cubicBezTo>
                                  <a:pt x="18" y="255"/>
                                  <a:pt x="17" y="255"/>
                                  <a:pt x="17" y="255"/>
                                </a:cubicBezTo>
                                <a:cubicBezTo>
                                  <a:pt x="17" y="253"/>
                                  <a:pt x="17" y="251"/>
                                  <a:pt x="17" y="249"/>
                                </a:cubicBezTo>
                                <a:cubicBezTo>
                                  <a:pt x="17" y="249"/>
                                  <a:pt x="18" y="250"/>
                                  <a:pt x="18" y="250"/>
                                </a:cubicBezTo>
                                <a:cubicBezTo>
                                  <a:pt x="18" y="251"/>
                                  <a:pt x="18" y="253"/>
                                  <a:pt x="18" y="255"/>
                                </a:cubicBezTo>
                                <a:moveTo>
                                  <a:pt x="39" y="270"/>
                                </a:moveTo>
                                <a:cubicBezTo>
                                  <a:pt x="36" y="265"/>
                                  <a:pt x="39" y="254"/>
                                  <a:pt x="38" y="247"/>
                                </a:cubicBezTo>
                                <a:cubicBezTo>
                                  <a:pt x="41" y="252"/>
                                  <a:pt x="38" y="263"/>
                                  <a:pt x="39" y="270"/>
                                </a:cubicBezTo>
                                <a:moveTo>
                                  <a:pt x="40" y="246"/>
                                </a:moveTo>
                                <a:cubicBezTo>
                                  <a:pt x="37" y="246"/>
                                  <a:pt x="39" y="241"/>
                                  <a:pt x="39" y="239"/>
                                </a:cubicBezTo>
                                <a:cubicBezTo>
                                  <a:pt x="41" y="239"/>
                                  <a:pt x="39" y="244"/>
                                  <a:pt x="40" y="246"/>
                                </a:cubicBezTo>
                                <a:moveTo>
                                  <a:pt x="17" y="239"/>
                                </a:moveTo>
                                <a:cubicBezTo>
                                  <a:pt x="15" y="239"/>
                                  <a:pt x="17" y="236"/>
                                  <a:pt x="16" y="235"/>
                                </a:cubicBezTo>
                                <a:cubicBezTo>
                                  <a:pt x="16" y="234"/>
                                  <a:pt x="17" y="234"/>
                                  <a:pt x="17" y="234"/>
                                </a:cubicBezTo>
                                <a:cubicBezTo>
                                  <a:pt x="18" y="234"/>
                                  <a:pt x="17" y="237"/>
                                  <a:pt x="17" y="238"/>
                                </a:cubicBezTo>
                                <a:cubicBezTo>
                                  <a:pt x="17" y="239"/>
                                  <a:pt x="17" y="239"/>
                                  <a:pt x="17" y="239"/>
                                </a:cubicBezTo>
                                <a:moveTo>
                                  <a:pt x="17" y="233"/>
                                </a:moveTo>
                                <a:cubicBezTo>
                                  <a:pt x="16" y="233"/>
                                  <a:pt x="16" y="232"/>
                                  <a:pt x="16" y="231"/>
                                </a:cubicBezTo>
                                <a:cubicBezTo>
                                  <a:pt x="16" y="230"/>
                                  <a:pt x="17" y="229"/>
                                  <a:pt x="17" y="229"/>
                                </a:cubicBezTo>
                                <a:cubicBezTo>
                                  <a:pt x="17" y="229"/>
                                  <a:pt x="18" y="229"/>
                                  <a:pt x="18" y="229"/>
                                </a:cubicBezTo>
                                <a:cubicBezTo>
                                  <a:pt x="18" y="230"/>
                                  <a:pt x="18" y="232"/>
                                  <a:pt x="18" y="233"/>
                                </a:cubicBezTo>
                                <a:cubicBezTo>
                                  <a:pt x="17" y="233"/>
                                  <a:pt x="17" y="233"/>
                                  <a:pt x="17" y="233"/>
                                </a:cubicBezTo>
                                <a:moveTo>
                                  <a:pt x="18" y="226"/>
                                </a:moveTo>
                                <a:cubicBezTo>
                                  <a:pt x="17" y="226"/>
                                  <a:pt x="17" y="226"/>
                                  <a:pt x="17" y="226"/>
                                </a:cubicBezTo>
                                <a:cubicBezTo>
                                  <a:pt x="17" y="224"/>
                                  <a:pt x="17" y="223"/>
                                  <a:pt x="17" y="221"/>
                                </a:cubicBezTo>
                                <a:cubicBezTo>
                                  <a:pt x="17" y="221"/>
                                  <a:pt x="18" y="221"/>
                                  <a:pt x="18" y="221"/>
                                </a:cubicBezTo>
                                <a:cubicBezTo>
                                  <a:pt x="18" y="223"/>
                                  <a:pt x="18" y="224"/>
                                  <a:pt x="18" y="226"/>
                                </a:cubicBezTo>
                                <a:moveTo>
                                  <a:pt x="27" y="215"/>
                                </a:moveTo>
                                <a:cubicBezTo>
                                  <a:pt x="26" y="215"/>
                                  <a:pt x="26" y="214"/>
                                  <a:pt x="26" y="213"/>
                                </a:cubicBezTo>
                                <a:cubicBezTo>
                                  <a:pt x="26" y="211"/>
                                  <a:pt x="26" y="210"/>
                                  <a:pt x="27" y="210"/>
                                </a:cubicBezTo>
                                <a:cubicBezTo>
                                  <a:pt x="27" y="210"/>
                                  <a:pt x="27" y="210"/>
                                  <a:pt x="28" y="210"/>
                                </a:cubicBezTo>
                                <a:cubicBezTo>
                                  <a:pt x="27" y="212"/>
                                  <a:pt x="27" y="213"/>
                                  <a:pt x="27" y="215"/>
                                </a:cubicBezTo>
                                <a:cubicBezTo>
                                  <a:pt x="27" y="215"/>
                                  <a:pt x="27" y="215"/>
                                  <a:pt x="27" y="215"/>
                                </a:cubicBezTo>
                                <a:moveTo>
                                  <a:pt x="29" y="193"/>
                                </a:moveTo>
                                <a:cubicBezTo>
                                  <a:pt x="27" y="193"/>
                                  <a:pt x="29" y="188"/>
                                  <a:pt x="29" y="185"/>
                                </a:cubicBezTo>
                                <a:cubicBezTo>
                                  <a:pt x="31" y="186"/>
                                  <a:pt x="29" y="191"/>
                                  <a:pt x="29" y="193"/>
                                </a:cubicBezTo>
                                <a:moveTo>
                                  <a:pt x="34" y="160"/>
                                </a:moveTo>
                                <a:cubicBezTo>
                                  <a:pt x="33" y="160"/>
                                  <a:pt x="34" y="153"/>
                                  <a:pt x="34" y="151"/>
                                </a:cubicBezTo>
                                <a:cubicBezTo>
                                  <a:pt x="34" y="151"/>
                                  <a:pt x="34" y="151"/>
                                  <a:pt x="34" y="151"/>
                                </a:cubicBezTo>
                                <a:cubicBezTo>
                                  <a:pt x="35" y="151"/>
                                  <a:pt x="34" y="158"/>
                                  <a:pt x="34" y="160"/>
                                </a:cubicBezTo>
                                <a:cubicBezTo>
                                  <a:pt x="34" y="160"/>
                                  <a:pt x="34" y="160"/>
                                  <a:pt x="34" y="160"/>
                                </a:cubicBezTo>
                                <a:moveTo>
                                  <a:pt x="51" y="57"/>
                                </a:moveTo>
                                <a:cubicBezTo>
                                  <a:pt x="51" y="57"/>
                                  <a:pt x="51" y="57"/>
                                  <a:pt x="51" y="57"/>
                                </a:cubicBezTo>
                                <a:cubicBezTo>
                                  <a:pt x="51" y="57"/>
                                  <a:pt x="51" y="57"/>
                                  <a:pt x="51" y="57"/>
                                </a:cubicBezTo>
                                <a:cubicBezTo>
                                  <a:pt x="51" y="66"/>
                                  <a:pt x="48" y="120"/>
                                  <a:pt x="48" y="129"/>
                                </a:cubicBezTo>
                                <a:cubicBezTo>
                                  <a:pt x="48" y="129"/>
                                  <a:pt x="47" y="129"/>
                                  <a:pt x="47" y="129"/>
                                </a:cubicBezTo>
                                <a:cubicBezTo>
                                  <a:pt x="44" y="128"/>
                                  <a:pt x="47" y="128"/>
                                  <a:pt x="47" y="126"/>
                                </a:cubicBezTo>
                                <a:cubicBezTo>
                                  <a:pt x="48" y="120"/>
                                  <a:pt x="48" y="61"/>
                                  <a:pt x="51" y="57"/>
                                </a:cubicBezTo>
                                <a:moveTo>
                                  <a:pt x="46" y="43"/>
                                </a:moveTo>
                                <a:cubicBezTo>
                                  <a:pt x="46" y="43"/>
                                  <a:pt x="45" y="43"/>
                                  <a:pt x="45" y="43"/>
                                </a:cubicBezTo>
                                <a:cubicBezTo>
                                  <a:pt x="45" y="41"/>
                                  <a:pt x="45" y="39"/>
                                  <a:pt x="45" y="38"/>
                                </a:cubicBezTo>
                                <a:cubicBezTo>
                                  <a:pt x="46" y="38"/>
                                  <a:pt x="48" y="38"/>
                                  <a:pt x="49" y="38"/>
                                </a:cubicBezTo>
                                <a:cubicBezTo>
                                  <a:pt x="49" y="38"/>
                                  <a:pt x="49" y="38"/>
                                  <a:pt x="49" y="38"/>
                                </a:cubicBezTo>
                                <a:cubicBezTo>
                                  <a:pt x="49" y="38"/>
                                  <a:pt x="49" y="39"/>
                                  <a:pt x="49" y="39"/>
                                </a:cubicBezTo>
                                <a:cubicBezTo>
                                  <a:pt x="49" y="41"/>
                                  <a:pt x="49" y="42"/>
                                  <a:pt x="49" y="43"/>
                                </a:cubicBezTo>
                                <a:cubicBezTo>
                                  <a:pt x="49" y="43"/>
                                  <a:pt x="49" y="43"/>
                                  <a:pt x="49" y="43"/>
                                </a:cubicBezTo>
                                <a:cubicBezTo>
                                  <a:pt x="48" y="43"/>
                                  <a:pt x="48" y="42"/>
                                  <a:pt x="48" y="42"/>
                                </a:cubicBezTo>
                                <a:cubicBezTo>
                                  <a:pt x="47" y="42"/>
                                  <a:pt x="47" y="42"/>
                                  <a:pt x="47" y="42"/>
                                </a:cubicBezTo>
                                <a:cubicBezTo>
                                  <a:pt x="47" y="42"/>
                                  <a:pt x="47" y="42"/>
                                  <a:pt x="46" y="42"/>
                                </a:cubicBezTo>
                                <a:cubicBezTo>
                                  <a:pt x="46" y="43"/>
                                  <a:pt x="46" y="43"/>
                                  <a:pt x="46" y="43"/>
                                </a:cubicBezTo>
                                <a:moveTo>
                                  <a:pt x="39" y="39"/>
                                </a:moveTo>
                                <a:cubicBezTo>
                                  <a:pt x="40" y="39"/>
                                  <a:pt x="40" y="38"/>
                                  <a:pt x="40" y="38"/>
                                </a:cubicBezTo>
                                <a:cubicBezTo>
                                  <a:pt x="41" y="38"/>
                                  <a:pt x="41" y="37"/>
                                  <a:pt x="42" y="37"/>
                                </a:cubicBezTo>
                                <a:cubicBezTo>
                                  <a:pt x="42" y="37"/>
                                  <a:pt x="42" y="37"/>
                                  <a:pt x="43" y="38"/>
                                </a:cubicBezTo>
                                <a:cubicBezTo>
                                  <a:pt x="43" y="39"/>
                                  <a:pt x="43" y="41"/>
                                  <a:pt x="43" y="43"/>
                                </a:cubicBezTo>
                                <a:cubicBezTo>
                                  <a:pt x="41" y="42"/>
                                  <a:pt x="39" y="41"/>
                                  <a:pt x="39" y="39"/>
                                </a:cubicBezTo>
                                <a:cubicBezTo>
                                  <a:pt x="39" y="39"/>
                                  <a:pt x="39" y="39"/>
                                  <a:pt x="39" y="39"/>
                                </a:cubicBezTo>
                                <a:moveTo>
                                  <a:pt x="123" y="37"/>
                                </a:moveTo>
                                <a:cubicBezTo>
                                  <a:pt x="122" y="37"/>
                                  <a:pt x="122" y="37"/>
                                  <a:pt x="122" y="36"/>
                                </a:cubicBezTo>
                                <a:cubicBezTo>
                                  <a:pt x="121" y="35"/>
                                  <a:pt x="122" y="35"/>
                                  <a:pt x="123" y="35"/>
                                </a:cubicBezTo>
                                <a:cubicBezTo>
                                  <a:pt x="125" y="35"/>
                                  <a:pt x="126" y="36"/>
                                  <a:pt x="125" y="37"/>
                                </a:cubicBezTo>
                                <a:cubicBezTo>
                                  <a:pt x="125" y="37"/>
                                  <a:pt x="125" y="37"/>
                                  <a:pt x="124" y="37"/>
                                </a:cubicBezTo>
                                <a:cubicBezTo>
                                  <a:pt x="124" y="37"/>
                                  <a:pt x="124" y="37"/>
                                  <a:pt x="124" y="37"/>
                                </a:cubicBezTo>
                                <a:cubicBezTo>
                                  <a:pt x="123" y="37"/>
                                  <a:pt x="123" y="37"/>
                                  <a:pt x="123" y="37"/>
                                </a:cubicBezTo>
                                <a:moveTo>
                                  <a:pt x="95" y="35"/>
                                </a:moveTo>
                                <a:cubicBezTo>
                                  <a:pt x="93" y="35"/>
                                  <a:pt x="91" y="34"/>
                                  <a:pt x="91" y="32"/>
                                </a:cubicBezTo>
                                <a:cubicBezTo>
                                  <a:pt x="92" y="32"/>
                                  <a:pt x="92" y="32"/>
                                  <a:pt x="93" y="32"/>
                                </a:cubicBezTo>
                                <a:cubicBezTo>
                                  <a:pt x="95" y="32"/>
                                  <a:pt x="95" y="33"/>
                                  <a:pt x="97" y="34"/>
                                </a:cubicBezTo>
                                <a:cubicBezTo>
                                  <a:pt x="96" y="34"/>
                                  <a:pt x="95" y="35"/>
                                  <a:pt x="95" y="35"/>
                                </a:cubicBezTo>
                                <a:moveTo>
                                  <a:pt x="83" y="34"/>
                                </a:moveTo>
                                <a:cubicBezTo>
                                  <a:pt x="82" y="34"/>
                                  <a:pt x="80" y="33"/>
                                  <a:pt x="80" y="32"/>
                                </a:cubicBezTo>
                                <a:cubicBezTo>
                                  <a:pt x="81" y="32"/>
                                  <a:pt x="81" y="32"/>
                                  <a:pt x="81" y="32"/>
                                </a:cubicBezTo>
                                <a:cubicBezTo>
                                  <a:pt x="82" y="32"/>
                                  <a:pt x="82" y="32"/>
                                  <a:pt x="82" y="32"/>
                                </a:cubicBezTo>
                                <a:cubicBezTo>
                                  <a:pt x="82" y="32"/>
                                  <a:pt x="82" y="32"/>
                                  <a:pt x="83" y="32"/>
                                </a:cubicBezTo>
                                <a:cubicBezTo>
                                  <a:pt x="83" y="32"/>
                                  <a:pt x="83" y="32"/>
                                  <a:pt x="83" y="32"/>
                                </a:cubicBezTo>
                                <a:cubicBezTo>
                                  <a:pt x="84" y="32"/>
                                  <a:pt x="84" y="32"/>
                                  <a:pt x="84" y="33"/>
                                </a:cubicBezTo>
                                <a:cubicBezTo>
                                  <a:pt x="84" y="33"/>
                                  <a:pt x="84" y="34"/>
                                  <a:pt x="84" y="34"/>
                                </a:cubicBezTo>
                                <a:cubicBezTo>
                                  <a:pt x="83" y="34"/>
                                  <a:pt x="83" y="34"/>
                                  <a:pt x="83" y="34"/>
                                </a:cubicBezTo>
                                <a:moveTo>
                                  <a:pt x="42" y="26"/>
                                </a:moveTo>
                                <a:cubicBezTo>
                                  <a:pt x="42" y="26"/>
                                  <a:pt x="42" y="25"/>
                                  <a:pt x="42" y="25"/>
                                </a:cubicBezTo>
                                <a:cubicBezTo>
                                  <a:pt x="43" y="25"/>
                                  <a:pt x="44" y="25"/>
                                  <a:pt x="44" y="25"/>
                                </a:cubicBezTo>
                                <a:cubicBezTo>
                                  <a:pt x="45" y="26"/>
                                  <a:pt x="45" y="26"/>
                                  <a:pt x="45" y="26"/>
                                </a:cubicBezTo>
                                <a:cubicBezTo>
                                  <a:pt x="45" y="27"/>
                                  <a:pt x="43" y="26"/>
                                  <a:pt x="43" y="27"/>
                                </a:cubicBezTo>
                                <a:cubicBezTo>
                                  <a:pt x="43" y="28"/>
                                  <a:pt x="43" y="28"/>
                                  <a:pt x="43" y="28"/>
                                </a:cubicBezTo>
                                <a:cubicBezTo>
                                  <a:pt x="43" y="28"/>
                                  <a:pt x="43" y="28"/>
                                  <a:pt x="43" y="28"/>
                                </a:cubicBezTo>
                                <a:cubicBezTo>
                                  <a:pt x="42" y="28"/>
                                  <a:pt x="42" y="28"/>
                                  <a:pt x="42" y="27"/>
                                </a:cubicBezTo>
                                <a:cubicBezTo>
                                  <a:pt x="42" y="27"/>
                                  <a:pt x="42" y="26"/>
                                  <a:pt x="42" y="26"/>
                                </a:cubicBezTo>
                                <a:moveTo>
                                  <a:pt x="134" y="29"/>
                                </a:moveTo>
                                <a:cubicBezTo>
                                  <a:pt x="133" y="28"/>
                                  <a:pt x="131" y="27"/>
                                  <a:pt x="131" y="25"/>
                                </a:cubicBezTo>
                                <a:cubicBezTo>
                                  <a:pt x="131" y="25"/>
                                  <a:pt x="132" y="25"/>
                                  <a:pt x="133" y="25"/>
                                </a:cubicBezTo>
                                <a:cubicBezTo>
                                  <a:pt x="132" y="28"/>
                                  <a:pt x="135" y="27"/>
                                  <a:pt x="134" y="29"/>
                                </a:cubicBezTo>
                                <a:moveTo>
                                  <a:pt x="125" y="29"/>
                                </a:moveTo>
                                <a:cubicBezTo>
                                  <a:pt x="123" y="27"/>
                                  <a:pt x="123" y="25"/>
                                  <a:pt x="122" y="22"/>
                                </a:cubicBezTo>
                                <a:cubicBezTo>
                                  <a:pt x="123" y="22"/>
                                  <a:pt x="123" y="22"/>
                                  <a:pt x="123" y="22"/>
                                </a:cubicBezTo>
                                <a:cubicBezTo>
                                  <a:pt x="123" y="23"/>
                                  <a:pt x="124" y="23"/>
                                  <a:pt x="124" y="23"/>
                                </a:cubicBezTo>
                                <a:cubicBezTo>
                                  <a:pt x="124" y="24"/>
                                  <a:pt x="125" y="25"/>
                                  <a:pt x="125" y="26"/>
                                </a:cubicBezTo>
                                <a:cubicBezTo>
                                  <a:pt x="125" y="27"/>
                                  <a:pt x="125" y="28"/>
                                  <a:pt x="125" y="28"/>
                                </a:cubicBezTo>
                                <a:cubicBezTo>
                                  <a:pt x="125" y="28"/>
                                  <a:pt x="125" y="28"/>
                                  <a:pt x="125" y="29"/>
                                </a:cubicBezTo>
                                <a:moveTo>
                                  <a:pt x="77" y="23"/>
                                </a:moveTo>
                                <a:cubicBezTo>
                                  <a:pt x="76" y="23"/>
                                  <a:pt x="74" y="23"/>
                                  <a:pt x="73" y="23"/>
                                </a:cubicBezTo>
                                <a:cubicBezTo>
                                  <a:pt x="73" y="22"/>
                                  <a:pt x="73" y="21"/>
                                  <a:pt x="73" y="20"/>
                                </a:cubicBezTo>
                                <a:cubicBezTo>
                                  <a:pt x="73" y="20"/>
                                  <a:pt x="74" y="20"/>
                                  <a:pt x="74" y="20"/>
                                </a:cubicBezTo>
                                <a:cubicBezTo>
                                  <a:pt x="76" y="20"/>
                                  <a:pt x="77" y="21"/>
                                  <a:pt x="77" y="23"/>
                                </a:cubicBezTo>
                                <a:moveTo>
                                  <a:pt x="50" y="23"/>
                                </a:moveTo>
                                <a:cubicBezTo>
                                  <a:pt x="44" y="22"/>
                                  <a:pt x="37" y="24"/>
                                  <a:pt x="35" y="20"/>
                                </a:cubicBezTo>
                                <a:cubicBezTo>
                                  <a:pt x="41" y="20"/>
                                  <a:pt x="46" y="21"/>
                                  <a:pt x="50" y="23"/>
                                </a:cubicBezTo>
                                <a:moveTo>
                                  <a:pt x="130" y="20"/>
                                </a:moveTo>
                                <a:cubicBezTo>
                                  <a:pt x="129" y="20"/>
                                  <a:pt x="127" y="20"/>
                                  <a:pt x="127" y="19"/>
                                </a:cubicBezTo>
                                <a:cubicBezTo>
                                  <a:pt x="127" y="18"/>
                                  <a:pt x="127" y="17"/>
                                  <a:pt x="128" y="17"/>
                                </a:cubicBezTo>
                                <a:cubicBezTo>
                                  <a:pt x="129" y="17"/>
                                  <a:pt x="130" y="18"/>
                                  <a:pt x="130" y="20"/>
                                </a:cubicBezTo>
                                <a:moveTo>
                                  <a:pt x="124" y="19"/>
                                </a:moveTo>
                                <a:cubicBezTo>
                                  <a:pt x="122" y="19"/>
                                  <a:pt x="121" y="19"/>
                                  <a:pt x="120" y="19"/>
                                </a:cubicBezTo>
                                <a:cubicBezTo>
                                  <a:pt x="120" y="17"/>
                                  <a:pt x="118" y="17"/>
                                  <a:pt x="117" y="15"/>
                                </a:cubicBezTo>
                                <a:cubicBezTo>
                                  <a:pt x="119" y="15"/>
                                  <a:pt x="119" y="16"/>
                                  <a:pt x="121" y="16"/>
                                </a:cubicBezTo>
                                <a:cubicBezTo>
                                  <a:pt x="122" y="16"/>
                                  <a:pt x="122" y="16"/>
                                  <a:pt x="123" y="16"/>
                                </a:cubicBezTo>
                                <a:cubicBezTo>
                                  <a:pt x="123" y="16"/>
                                  <a:pt x="123" y="16"/>
                                  <a:pt x="123" y="16"/>
                                </a:cubicBezTo>
                                <a:cubicBezTo>
                                  <a:pt x="123" y="16"/>
                                  <a:pt x="123" y="16"/>
                                  <a:pt x="123" y="16"/>
                                </a:cubicBezTo>
                                <a:cubicBezTo>
                                  <a:pt x="122" y="16"/>
                                  <a:pt x="122" y="17"/>
                                  <a:pt x="122" y="17"/>
                                </a:cubicBezTo>
                                <a:cubicBezTo>
                                  <a:pt x="122" y="18"/>
                                  <a:pt x="124" y="18"/>
                                  <a:pt x="124" y="19"/>
                                </a:cubicBezTo>
                                <a:cubicBezTo>
                                  <a:pt x="124" y="19"/>
                                  <a:pt x="124" y="19"/>
                                  <a:pt x="124" y="19"/>
                                </a:cubicBezTo>
                                <a:moveTo>
                                  <a:pt x="31" y="16"/>
                                </a:moveTo>
                                <a:cubicBezTo>
                                  <a:pt x="32" y="15"/>
                                  <a:pt x="34" y="14"/>
                                  <a:pt x="37" y="14"/>
                                </a:cubicBezTo>
                                <a:cubicBezTo>
                                  <a:pt x="41" y="14"/>
                                  <a:pt x="48" y="16"/>
                                  <a:pt x="50" y="18"/>
                                </a:cubicBezTo>
                                <a:cubicBezTo>
                                  <a:pt x="49" y="18"/>
                                  <a:pt x="49" y="18"/>
                                  <a:pt x="48" y="18"/>
                                </a:cubicBezTo>
                                <a:cubicBezTo>
                                  <a:pt x="45" y="18"/>
                                  <a:pt x="43" y="17"/>
                                  <a:pt x="41" y="17"/>
                                </a:cubicBezTo>
                                <a:cubicBezTo>
                                  <a:pt x="38" y="16"/>
                                  <a:pt x="36" y="16"/>
                                  <a:pt x="33" y="16"/>
                                </a:cubicBezTo>
                                <a:cubicBezTo>
                                  <a:pt x="33" y="16"/>
                                  <a:pt x="32" y="16"/>
                                  <a:pt x="31" y="16"/>
                                </a:cubicBezTo>
                                <a:moveTo>
                                  <a:pt x="111" y="18"/>
                                </a:moveTo>
                                <a:cubicBezTo>
                                  <a:pt x="111" y="17"/>
                                  <a:pt x="111" y="15"/>
                                  <a:pt x="111" y="14"/>
                                </a:cubicBezTo>
                                <a:cubicBezTo>
                                  <a:pt x="112" y="14"/>
                                  <a:pt x="113" y="14"/>
                                  <a:pt x="114" y="14"/>
                                </a:cubicBezTo>
                                <a:cubicBezTo>
                                  <a:pt x="114" y="16"/>
                                  <a:pt x="113" y="17"/>
                                  <a:pt x="114" y="17"/>
                                </a:cubicBezTo>
                                <a:cubicBezTo>
                                  <a:pt x="114" y="17"/>
                                  <a:pt x="114" y="17"/>
                                  <a:pt x="115" y="17"/>
                                </a:cubicBezTo>
                                <a:cubicBezTo>
                                  <a:pt x="115" y="17"/>
                                  <a:pt x="115" y="17"/>
                                  <a:pt x="115" y="17"/>
                                </a:cubicBezTo>
                                <a:cubicBezTo>
                                  <a:pt x="115" y="17"/>
                                  <a:pt x="115" y="17"/>
                                  <a:pt x="115" y="17"/>
                                </a:cubicBezTo>
                                <a:cubicBezTo>
                                  <a:pt x="115" y="18"/>
                                  <a:pt x="114" y="18"/>
                                  <a:pt x="114" y="18"/>
                                </a:cubicBezTo>
                                <a:cubicBezTo>
                                  <a:pt x="113" y="18"/>
                                  <a:pt x="113" y="18"/>
                                  <a:pt x="112" y="18"/>
                                </a:cubicBezTo>
                                <a:cubicBezTo>
                                  <a:pt x="112" y="18"/>
                                  <a:pt x="112" y="18"/>
                                  <a:pt x="111" y="18"/>
                                </a:cubicBezTo>
                                <a:cubicBezTo>
                                  <a:pt x="111" y="18"/>
                                  <a:pt x="111" y="18"/>
                                  <a:pt x="111" y="18"/>
                                </a:cubicBezTo>
                                <a:moveTo>
                                  <a:pt x="106" y="17"/>
                                </a:moveTo>
                                <a:cubicBezTo>
                                  <a:pt x="104" y="17"/>
                                  <a:pt x="103" y="17"/>
                                  <a:pt x="104" y="14"/>
                                </a:cubicBezTo>
                                <a:cubicBezTo>
                                  <a:pt x="105" y="15"/>
                                  <a:pt x="107" y="15"/>
                                  <a:pt x="106" y="17"/>
                                </a:cubicBezTo>
                                <a:moveTo>
                                  <a:pt x="99" y="16"/>
                                </a:moveTo>
                                <a:cubicBezTo>
                                  <a:pt x="96" y="16"/>
                                  <a:pt x="94" y="15"/>
                                  <a:pt x="93" y="14"/>
                                </a:cubicBezTo>
                                <a:cubicBezTo>
                                  <a:pt x="95" y="14"/>
                                  <a:pt x="97" y="14"/>
                                  <a:pt x="99" y="14"/>
                                </a:cubicBezTo>
                                <a:cubicBezTo>
                                  <a:pt x="99" y="15"/>
                                  <a:pt x="99" y="16"/>
                                  <a:pt x="99" y="16"/>
                                </a:cubicBezTo>
                                <a:moveTo>
                                  <a:pt x="120" y="12"/>
                                </a:moveTo>
                                <a:cubicBezTo>
                                  <a:pt x="119" y="12"/>
                                  <a:pt x="117" y="12"/>
                                  <a:pt x="116" y="12"/>
                                </a:cubicBezTo>
                                <a:cubicBezTo>
                                  <a:pt x="116" y="11"/>
                                  <a:pt x="116" y="11"/>
                                  <a:pt x="117" y="11"/>
                                </a:cubicBezTo>
                                <a:cubicBezTo>
                                  <a:pt x="118" y="11"/>
                                  <a:pt x="118" y="11"/>
                                  <a:pt x="118" y="11"/>
                                </a:cubicBezTo>
                                <a:cubicBezTo>
                                  <a:pt x="119" y="11"/>
                                  <a:pt x="119" y="11"/>
                                  <a:pt x="120" y="11"/>
                                </a:cubicBezTo>
                                <a:cubicBezTo>
                                  <a:pt x="120" y="11"/>
                                  <a:pt x="120" y="11"/>
                                  <a:pt x="120" y="11"/>
                                </a:cubicBezTo>
                                <a:cubicBezTo>
                                  <a:pt x="120" y="11"/>
                                  <a:pt x="120" y="11"/>
                                  <a:pt x="120" y="11"/>
                                </a:cubicBezTo>
                                <a:cubicBezTo>
                                  <a:pt x="120" y="11"/>
                                  <a:pt x="120" y="11"/>
                                  <a:pt x="120" y="11"/>
                                </a:cubicBezTo>
                                <a:cubicBezTo>
                                  <a:pt x="120" y="11"/>
                                  <a:pt x="120" y="12"/>
                                  <a:pt x="120" y="12"/>
                                </a:cubicBezTo>
                                <a:moveTo>
                                  <a:pt x="118" y="8"/>
                                </a:moveTo>
                                <a:cubicBezTo>
                                  <a:pt x="117" y="7"/>
                                  <a:pt x="114" y="7"/>
                                  <a:pt x="114" y="5"/>
                                </a:cubicBezTo>
                                <a:cubicBezTo>
                                  <a:pt x="115" y="6"/>
                                  <a:pt x="116" y="6"/>
                                  <a:pt x="118" y="6"/>
                                </a:cubicBezTo>
                                <a:cubicBezTo>
                                  <a:pt x="118" y="6"/>
                                  <a:pt x="118" y="7"/>
                                  <a:pt x="118" y="8"/>
                                </a:cubicBezTo>
                                <a:moveTo>
                                  <a:pt x="109" y="0"/>
                                </a:moveTo>
                                <a:cubicBezTo>
                                  <a:pt x="109" y="0"/>
                                  <a:pt x="108" y="0"/>
                                  <a:pt x="108" y="0"/>
                                </a:cubicBezTo>
                                <a:cubicBezTo>
                                  <a:pt x="102" y="1"/>
                                  <a:pt x="95" y="1"/>
                                  <a:pt x="87" y="1"/>
                                </a:cubicBezTo>
                                <a:cubicBezTo>
                                  <a:pt x="81" y="1"/>
                                  <a:pt x="74" y="1"/>
                                  <a:pt x="67" y="1"/>
                                </a:cubicBezTo>
                                <a:cubicBezTo>
                                  <a:pt x="61" y="1"/>
                                  <a:pt x="54" y="0"/>
                                  <a:pt x="47" y="0"/>
                                </a:cubicBezTo>
                                <a:cubicBezTo>
                                  <a:pt x="37" y="0"/>
                                  <a:pt x="28" y="1"/>
                                  <a:pt x="19" y="3"/>
                                </a:cubicBezTo>
                                <a:cubicBezTo>
                                  <a:pt x="20" y="8"/>
                                  <a:pt x="18" y="8"/>
                                  <a:pt x="19" y="12"/>
                                </a:cubicBezTo>
                                <a:cubicBezTo>
                                  <a:pt x="20" y="14"/>
                                  <a:pt x="17" y="13"/>
                                  <a:pt x="18" y="15"/>
                                </a:cubicBezTo>
                                <a:cubicBezTo>
                                  <a:pt x="23" y="32"/>
                                  <a:pt x="14" y="112"/>
                                  <a:pt x="15" y="139"/>
                                </a:cubicBezTo>
                                <a:cubicBezTo>
                                  <a:pt x="17" y="159"/>
                                  <a:pt x="11" y="187"/>
                                  <a:pt x="14" y="208"/>
                                </a:cubicBezTo>
                                <a:cubicBezTo>
                                  <a:pt x="12" y="212"/>
                                  <a:pt x="14" y="213"/>
                                  <a:pt x="12" y="218"/>
                                </a:cubicBezTo>
                                <a:cubicBezTo>
                                  <a:pt x="14" y="222"/>
                                  <a:pt x="13" y="224"/>
                                  <a:pt x="12" y="228"/>
                                </a:cubicBezTo>
                                <a:cubicBezTo>
                                  <a:pt x="13" y="233"/>
                                  <a:pt x="13" y="238"/>
                                  <a:pt x="11" y="245"/>
                                </a:cubicBezTo>
                                <a:cubicBezTo>
                                  <a:pt x="11" y="247"/>
                                  <a:pt x="13" y="247"/>
                                  <a:pt x="12" y="249"/>
                                </a:cubicBezTo>
                                <a:cubicBezTo>
                                  <a:pt x="12" y="252"/>
                                  <a:pt x="11" y="257"/>
                                  <a:pt x="11" y="262"/>
                                </a:cubicBezTo>
                                <a:cubicBezTo>
                                  <a:pt x="11" y="264"/>
                                  <a:pt x="12" y="266"/>
                                  <a:pt x="12" y="267"/>
                                </a:cubicBezTo>
                                <a:cubicBezTo>
                                  <a:pt x="10" y="276"/>
                                  <a:pt x="9" y="295"/>
                                  <a:pt x="9" y="313"/>
                                </a:cubicBezTo>
                                <a:cubicBezTo>
                                  <a:pt x="8" y="331"/>
                                  <a:pt x="6" y="351"/>
                                  <a:pt x="6" y="359"/>
                                </a:cubicBezTo>
                                <a:cubicBezTo>
                                  <a:pt x="5" y="361"/>
                                  <a:pt x="7" y="364"/>
                                  <a:pt x="7" y="366"/>
                                </a:cubicBezTo>
                                <a:cubicBezTo>
                                  <a:pt x="6" y="377"/>
                                  <a:pt x="6" y="386"/>
                                  <a:pt x="4" y="393"/>
                                </a:cubicBezTo>
                                <a:cubicBezTo>
                                  <a:pt x="6" y="403"/>
                                  <a:pt x="4" y="406"/>
                                  <a:pt x="3" y="416"/>
                                </a:cubicBezTo>
                                <a:cubicBezTo>
                                  <a:pt x="3" y="418"/>
                                  <a:pt x="6" y="417"/>
                                  <a:pt x="5" y="419"/>
                                </a:cubicBezTo>
                                <a:cubicBezTo>
                                  <a:pt x="3" y="425"/>
                                  <a:pt x="4" y="431"/>
                                  <a:pt x="3" y="437"/>
                                </a:cubicBezTo>
                                <a:cubicBezTo>
                                  <a:pt x="6" y="450"/>
                                  <a:pt x="0" y="471"/>
                                  <a:pt x="3" y="485"/>
                                </a:cubicBezTo>
                                <a:cubicBezTo>
                                  <a:pt x="43" y="485"/>
                                  <a:pt x="77" y="489"/>
                                  <a:pt x="111" y="489"/>
                                </a:cubicBezTo>
                                <a:cubicBezTo>
                                  <a:pt x="118" y="489"/>
                                  <a:pt x="124" y="489"/>
                                  <a:pt x="130" y="489"/>
                                </a:cubicBezTo>
                                <a:cubicBezTo>
                                  <a:pt x="130" y="476"/>
                                  <a:pt x="135" y="460"/>
                                  <a:pt x="130" y="450"/>
                                </a:cubicBezTo>
                                <a:cubicBezTo>
                                  <a:pt x="126" y="449"/>
                                  <a:pt x="123" y="449"/>
                                  <a:pt x="119" y="449"/>
                                </a:cubicBezTo>
                                <a:cubicBezTo>
                                  <a:pt x="118" y="449"/>
                                  <a:pt x="116" y="449"/>
                                  <a:pt x="114" y="449"/>
                                </a:cubicBezTo>
                                <a:cubicBezTo>
                                  <a:pt x="113" y="449"/>
                                  <a:pt x="111" y="449"/>
                                  <a:pt x="110" y="449"/>
                                </a:cubicBezTo>
                                <a:cubicBezTo>
                                  <a:pt x="107" y="449"/>
                                  <a:pt x="104" y="449"/>
                                  <a:pt x="101" y="449"/>
                                </a:cubicBezTo>
                                <a:cubicBezTo>
                                  <a:pt x="98" y="451"/>
                                  <a:pt x="95" y="451"/>
                                  <a:pt x="92" y="451"/>
                                </a:cubicBezTo>
                                <a:cubicBezTo>
                                  <a:pt x="88" y="451"/>
                                  <a:pt x="83" y="450"/>
                                  <a:pt x="78" y="449"/>
                                </a:cubicBezTo>
                                <a:cubicBezTo>
                                  <a:pt x="65" y="448"/>
                                  <a:pt x="49" y="450"/>
                                  <a:pt x="43" y="446"/>
                                </a:cubicBezTo>
                                <a:cubicBezTo>
                                  <a:pt x="43" y="441"/>
                                  <a:pt x="43" y="436"/>
                                  <a:pt x="44" y="431"/>
                                </a:cubicBezTo>
                                <a:cubicBezTo>
                                  <a:pt x="41" y="417"/>
                                  <a:pt x="44" y="401"/>
                                  <a:pt x="43" y="386"/>
                                </a:cubicBezTo>
                                <a:cubicBezTo>
                                  <a:pt x="42" y="370"/>
                                  <a:pt x="45" y="345"/>
                                  <a:pt x="44" y="321"/>
                                </a:cubicBezTo>
                                <a:cubicBezTo>
                                  <a:pt x="43" y="308"/>
                                  <a:pt x="44" y="294"/>
                                  <a:pt x="45" y="281"/>
                                </a:cubicBezTo>
                                <a:cubicBezTo>
                                  <a:pt x="45" y="280"/>
                                  <a:pt x="45" y="278"/>
                                  <a:pt x="46" y="277"/>
                                </a:cubicBezTo>
                                <a:cubicBezTo>
                                  <a:pt x="47" y="264"/>
                                  <a:pt x="48" y="251"/>
                                  <a:pt x="50" y="240"/>
                                </a:cubicBezTo>
                                <a:cubicBezTo>
                                  <a:pt x="49" y="238"/>
                                  <a:pt x="48" y="236"/>
                                  <a:pt x="49" y="233"/>
                                </a:cubicBezTo>
                                <a:cubicBezTo>
                                  <a:pt x="48" y="231"/>
                                  <a:pt x="51" y="233"/>
                                  <a:pt x="50" y="231"/>
                                </a:cubicBezTo>
                                <a:cubicBezTo>
                                  <a:pt x="50" y="216"/>
                                  <a:pt x="52" y="198"/>
                                  <a:pt x="53" y="184"/>
                                </a:cubicBezTo>
                                <a:cubicBezTo>
                                  <a:pt x="53" y="182"/>
                                  <a:pt x="52" y="181"/>
                                  <a:pt x="52" y="180"/>
                                </a:cubicBezTo>
                                <a:cubicBezTo>
                                  <a:pt x="53" y="169"/>
                                  <a:pt x="54" y="154"/>
                                  <a:pt x="55" y="140"/>
                                </a:cubicBezTo>
                                <a:cubicBezTo>
                                  <a:pt x="55" y="132"/>
                                  <a:pt x="55" y="125"/>
                                  <a:pt x="54" y="119"/>
                                </a:cubicBezTo>
                                <a:cubicBezTo>
                                  <a:pt x="54" y="119"/>
                                  <a:pt x="54" y="118"/>
                                  <a:pt x="54" y="118"/>
                                </a:cubicBezTo>
                                <a:cubicBezTo>
                                  <a:pt x="51" y="108"/>
                                  <a:pt x="58" y="50"/>
                                  <a:pt x="58" y="38"/>
                                </a:cubicBezTo>
                                <a:cubicBezTo>
                                  <a:pt x="59" y="38"/>
                                  <a:pt x="60" y="38"/>
                                  <a:pt x="61" y="38"/>
                                </a:cubicBezTo>
                                <a:cubicBezTo>
                                  <a:pt x="69" y="38"/>
                                  <a:pt x="76" y="40"/>
                                  <a:pt x="81" y="40"/>
                                </a:cubicBezTo>
                                <a:cubicBezTo>
                                  <a:pt x="82" y="40"/>
                                  <a:pt x="82" y="40"/>
                                  <a:pt x="82" y="40"/>
                                </a:cubicBezTo>
                                <a:cubicBezTo>
                                  <a:pt x="82" y="40"/>
                                  <a:pt x="83" y="40"/>
                                  <a:pt x="84" y="40"/>
                                </a:cubicBezTo>
                                <a:cubicBezTo>
                                  <a:pt x="84" y="40"/>
                                  <a:pt x="85" y="39"/>
                                  <a:pt x="85" y="39"/>
                                </a:cubicBezTo>
                                <a:cubicBezTo>
                                  <a:pt x="85" y="39"/>
                                  <a:pt x="85" y="39"/>
                                  <a:pt x="85" y="39"/>
                                </a:cubicBezTo>
                                <a:cubicBezTo>
                                  <a:pt x="96" y="40"/>
                                  <a:pt x="104" y="41"/>
                                  <a:pt x="114" y="42"/>
                                </a:cubicBezTo>
                                <a:cubicBezTo>
                                  <a:pt x="116" y="41"/>
                                  <a:pt x="119" y="41"/>
                                  <a:pt x="121" y="41"/>
                                </a:cubicBezTo>
                                <a:cubicBezTo>
                                  <a:pt x="123" y="41"/>
                                  <a:pt x="126" y="41"/>
                                  <a:pt x="128" y="41"/>
                                </a:cubicBezTo>
                                <a:cubicBezTo>
                                  <a:pt x="131" y="41"/>
                                  <a:pt x="133" y="42"/>
                                  <a:pt x="136" y="42"/>
                                </a:cubicBezTo>
                                <a:cubicBezTo>
                                  <a:pt x="139" y="42"/>
                                  <a:pt x="142" y="41"/>
                                  <a:pt x="145" y="40"/>
                                </a:cubicBezTo>
                                <a:cubicBezTo>
                                  <a:pt x="146" y="41"/>
                                  <a:pt x="146" y="41"/>
                                  <a:pt x="147" y="41"/>
                                </a:cubicBezTo>
                                <a:cubicBezTo>
                                  <a:pt x="148" y="41"/>
                                  <a:pt x="148" y="41"/>
                                  <a:pt x="148" y="41"/>
                                </a:cubicBezTo>
                                <a:cubicBezTo>
                                  <a:pt x="149" y="41"/>
                                  <a:pt x="149" y="41"/>
                                  <a:pt x="150" y="41"/>
                                </a:cubicBezTo>
                                <a:cubicBezTo>
                                  <a:pt x="150" y="41"/>
                                  <a:pt x="151" y="41"/>
                                  <a:pt x="151" y="42"/>
                                </a:cubicBezTo>
                                <a:cubicBezTo>
                                  <a:pt x="153" y="31"/>
                                  <a:pt x="150" y="16"/>
                                  <a:pt x="152" y="2"/>
                                </a:cubicBezTo>
                                <a:cubicBezTo>
                                  <a:pt x="150" y="2"/>
                                  <a:pt x="149" y="2"/>
                                  <a:pt x="148" y="2"/>
                                </a:cubicBezTo>
                                <a:cubicBezTo>
                                  <a:pt x="146" y="2"/>
                                  <a:pt x="144" y="2"/>
                                  <a:pt x="142" y="1"/>
                                </a:cubicBezTo>
                                <a:cubicBezTo>
                                  <a:pt x="140" y="1"/>
                                  <a:pt x="138" y="1"/>
                                  <a:pt x="136" y="1"/>
                                </a:cubicBezTo>
                                <a:cubicBezTo>
                                  <a:pt x="135" y="1"/>
                                  <a:pt x="134" y="1"/>
                                  <a:pt x="133" y="1"/>
                                </a:cubicBezTo>
                                <a:cubicBezTo>
                                  <a:pt x="132" y="1"/>
                                  <a:pt x="131" y="2"/>
                                  <a:pt x="130" y="2"/>
                                </a:cubicBezTo>
                                <a:cubicBezTo>
                                  <a:pt x="130" y="2"/>
                                  <a:pt x="130" y="2"/>
                                  <a:pt x="130" y="2"/>
                                </a:cubicBezTo>
                                <a:cubicBezTo>
                                  <a:pt x="125" y="2"/>
                                  <a:pt x="122" y="2"/>
                                  <a:pt x="118" y="2"/>
                                </a:cubicBezTo>
                                <a:cubicBezTo>
                                  <a:pt x="118" y="2"/>
                                  <a:pt x="118" y="2"/>
                                  <a:pt x="117" y="2"/>
                                </a:cubicBezTo>
                                <a:cubicBezTo>
                                  <a:pt x="116" y="2"/>
                                  <a:pt x="116" y="2"/>
                                  <a:pt x="115" y="2"/>
                                </a:cubicBezTo>
                                <a:cubicBezTo>
                                  <a:pt x="114" y="2"/>
                                  <a:pt x="112" y="1"/>
                                  <a:pt x="111" y="1"/>
                                </a:cubicBezTo>
                                <a:cubicBezTo>
                                  <a:pt x="110" y="1"/>
                                  <a:pt x="109" y="0"/>
                                  <a:pt x="109" y="0"/>
                                </a:cubicBezTo>
                              </a:path>
                            </a:pathLst>
                          </a:custGeom>
                          <a:solidFill>
                            <a:srgbClr val="02A0BF">
                              <a:alpha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reeform 1002"/>
                        <wps:cNvSpPr>
                          <a:spLocks/>
                        </wps:cNvSpPr>
                        <wps:spPr bwMode="auto">
                          <a:xfrm>
                            <a:off x="4899" y="414"/>
                            <a:ext cx="12" cy="6"/>
                          </a:xfrm>
                          <a:custGeom>
                            <a:avLst/>
                            <a:gdLst>
                              <a:gd name="T0" fmla="*/ 0 w 2"/>
                              <a:gd name="T1" fmla="*/ 0 h 1"/>
                              <a:gd name="T2" fmla="*/ 1 w 2"/>
                              <a:gd name="T3" fmla="*/ 1 h 1"/>
                              <a:gd name="T4" fmla="*/ 2 w 2"/>
                              <a:gd name="T5" fmla="*/ 0 h 1"/>
                              <a:gd name="T6" fmla="*/ 0 w 2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" y="0"/>
                                  <a:pt x="1" y="1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02A0BF">
                              <a:alpha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reeform 1003"/>
                        <wps:cNvSpPr>
                          <a:spLocks/>
                        </wps:cNvSpPr>
                        <wps:spPr bwMode="auto">
                          <a:xfrm>
                            <a:off x="4787" y="432"/>
                            <a:ext cx="1" cy="6"/>
                          </a:xfrm>
                          <a:custGeom>
                            <a:avLst/>
                            <a:gdLst>
                              <a:gd name="T0" fmla="*/ 0 h 1"/>
                              <a:gd name="T1" fmla="*/ 1 h 1"/>
                              <a:gd name="T2" fmla="*/ 0 h 1"/>
                              <a:gd name="T3" fmla="*/ 0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02A0BF">
                              <a:alpha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Freeform 1004"/>
                        <wps:cNvSpPr>
                          <a:spLocks/>
                        </wps:cNvSpPr>
                        <wps:spPr bwMode="auto">
                          <a:xfrm>
                            <a:off x="5242" y="663"/>
                            <a:ext cx="6" cy="77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3"/>
                              <a:gd name="T2" fmla="*/ 0 w 1"/>
                              <a:gd name="T3" fmla="*/ 13 h 13"/>
                              <a:gd name="T4" fmla="*/ 0 w 1"/>
                              <a:gd name="T5" fmla="*/ 12 h 13"/>
                              <a:gd name="T6" fmla="*/ 1 w 1"/>
                              <a:gd name="T7" fmla="*/ 0 h 13"/>
                              <a:gd name="T8" fmla="*/ 0 w 1"/>
                              <a:gd name="T9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13">
                                <a:moveTo>
                                  <a:pt x="0" y="0"/>
                                </a:moveTo>
                                <a:cubicBezTo>
                                  <a:pt x="0" y="4"/>
                                  <a:pt x="0" y="9"/>
                                  <a:pt x="0" y="13"/>
                                </a:cubicBezTo>
                                <a:cubicBezTo>
                                  <a:pt x="0" y="13"/>
                                  <a:pt x="0" y="12"/>
                                  <a:pt x="0" y="12"/>
                                </a:cubicBezTo>
                                <a:cubicBezTo>
                                  <a:pt x="1" y="8"/>
                                  <a:pt x="1" y="5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02A0BF">
                              <a:alpha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Freeform 1005"/>
                        <wps:cNvSpPr>
                          <a:spLocks/>
                        </wps:cNvSpPr>
                        <wps:spPr bwMode="auto">
                          <a:xfrm>
                            <a:off x="5260" y="633"/>
                            <a:ext cx="17" cy="42"/>
                          </a:xfrm>
                          <a:custGeom>
                            <a:avLst/>
                            <a:gdLst>
                              <a:gd name="T0" fmla="*/ 1 w 3"/>
                              <a:gd name="T1" fmla="*/ 0 h 7"/>
                              <a:gd name="T2" fmla="*/ 1 w 3"/>
                              <a:gd name="T3" fmla="*/ 0 h 7"/>
                              <a:gd name="T4" fmla="*/ 2 w 3"/>
                              <a:gd name="T5" fmla="*/ 7 h 7"/>
                              <a:gd name="T6" fmla="*/ 3 w 3"/>
                              <a:gd name="T7" fmla="*/ 1 h 7"/>
                              <a:gd name="T8" fmla="*/ 1 w 3"/>
                              <a:gd name="T9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7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2" y="2"/>
                                  <a:pt x="0" y="6"/>
                                  <a:pt x="2" y="7"/>
                                </a:cubicBezTo>
                                <a:cubicBezTo>
                                  <a:pt x="2" y="5"/>
                                  <a:pt x="2" y="3"/>
                                  <a:pt x="3" y="1"/>
                                </a:cubicBezTo>
                                <a:cubicBezTo>
                                  <a:pt x="2" y="0"/>
                                  <a:pt x="2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02A0BF">
                              <a:alpha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Freeform 1006"/>
                        <wps:cNvSpPr>
                          <a:spLocks/>
                        </wps:cNvSpPr>
                        <wps:spPr bwMode="auto">
                          <a:xfrm>
                            <a:off x="5254" y="1036"/>
                            <a:ext cx="6" cy="29"/>
                          </a:xfrm>
                          <a:custGeom>
                            <a:avLst/>
                            <a:gdLst>
                              <a:gd name="T0" fmla="*/ 1 w 1"/>
                              <a:gd name="T1" fmla="*/ 0 h 5"/>
                              <a:gd name="T2" fmla="*/ 0 w 1"/>
                              <a:gd name="T3" fmla="*/ 0 h 5"/>
                              <a:gd name="T4" fmla="*/ 0 w 1"/>
                              <a:gd name="T5" fmla="*/ 5 h 5"/>
                              <a:gd name="T6" fmla="*/ 1 w 1"/>
                              <a:gd name="T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2"/>
                                  <a:pt x="0" y="3"/>
                                  <a:pt x="0" y="5"/>
                                </a:cubicBezTo>
                                <a:cubicBezTo>
                                  <a:pt x="1" y="3"/>
                                  <a:pt x="1" y="2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02A0BF">
                              <a:alpha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Freeform 1007"/>
                        <wps:cNvSpPr>
                          <a:spLocks/>
                        </wps:cNvSpPr>
                        <wps:spPr bwMode="auto">
                          <a:xfrm>
                            <a:off x="5153" y="2752"/>
                            <a:ext cx="6" cy="1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2"/>
                              <a:gd name="T2" fmla="*/ 0 w 1"/>
                              <a:gd name="T3" fmla="*/ 0 h 2"/>
                              <a:gd name="T4" fmla="*/ 0 w 1"/>
                              <a:gd name="T5" fmla="*/ 2 h 2"/>
                              <a:gd name="T6" fmla="*/ 1 w 1"/>
                              <a:gd name="T7" fmla="*/ 2 h 2"/>
                              <a:gd name="T8" fmla="*/ 1 w 1"/>
                              <a:gd name="T9" fmla="*/ 0 h 2"/>
                              <a:gd name="T10" fmla="*/ 0 w 1"/>
                              <a:gd name="T11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1"/>
                                  <a:pt x="0" y="2"/>
                                  <a:pt x="0" y="2"/>
                                </a:cubicBezTo>
                                <a:cubicBezTo>
                                  <a:pt x="0" y="2"/>
                                  <a:pt x="0" y="2"/>
                                  <a:pt x="1" y="2"/>
                                </a:cubicBezTo>
                                <a:cubicBezTo>
                                  <a:pt x="1" y="2"/>
                                  <a:pt x="1" y="1"/>
                                  <a:pt x="1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02A0BF">
                              <a:alpha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Freeform 1008"/>
                        <wps:cNvSpPr>
                          <a:spLocks/>
                        </wps:cNvSpPr>
                        <wps:spPr bwMode="auto">
                          <a:xfrm>
                            <a:off x="5171" y="2752"/>
                            <a:ext cx="6" cy="11"/>
                          </a:xfrm>
                          <a:custGeom>
                            <a:avLst/>
                            <a:gdLst>
                              <a:gd name="T0" fmla="*/ 0 w 1"/>
                              <a:gd name="T1" fmla="*/ 0 h 2"/>
                              <a:gd name="T2" fmla="*/ 0 w 1"/>
                              <a:gd name="T3" fmla="*/ 2 h 2"/>
                              <a:gd name="T4" fmla="*/ 1 w 1"/>
                              <a:gd name="T5" fmla="*/ 2 h 2"/>
                              <a:gd name="T6" fmla="*/ 1 w 1"/>
                              <a:gd name="T7" fmla="*/ 1 h 2"/>
                              <a:gd name="T8" fmla="*/ 0 w 1"/>
                              <a:gd name="T9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cubicBezTo>
                                  <a:pt x="0" y="1"/>
                                  <a:pt x="0" y="2"/>
                                  <a:pt x="0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02A0BF">
                              <a:alpha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Freeform 1009"/>
                        <wps:cNvSpPr>
                          <a:spLocks/>
                        </wps:cNvSpPr>
                        <wps:spPr bwMode="auto">
                          <a:xfrm>
                            <a:off x="5165" y="2858"/>
                            <a:ext cx="12" cy="6"/>
                          </a:xfrm>
                          <a:custGeom>
                            <a:avLst/>
                            <a:gdLst>
                              <a:gd name="T0" fmla="*/ 2 w 2"/>
                              <a:gd name="T1" fmla="*/ 0 h 1"/>
                              <a:gd name="T2" fmla="*/ 0 w 2"/>
                              <a:gd name="T3" fmla="*/ 0 h 1"/>
                              <a:gd name="T4" fmla="*/ 0 w 2"/>
                              <a:gd name="T5" fmla="*/ 0 h 1"/>
                              <a:gd name="T6" fmla="*/ 0 w 2"/>
                              <a:gd name="T7" fmla="*/ 1 h 1"/>
                              <a:gd name="T8" fmla="*/ 2 w 2"/>
                              <a:gd name="T9" fmla="*/ 1 h 1"/>
                              <a:gd name="T10" fmla="*/ 2 w 2"/>
                              <a:gd name="T11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2" y="0"/>
                                </a:moveTo>
                                <a:cubicBezTo>
                                  <a:pt x="2" y="0"/>
                                  <a:pt x="1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  <a:cubicBezTo>
                                  <a:pt x="1" y="1"/>
                                  <a:pt x="2" y="1"/>
                                  <a:pt x="2" y="1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02A0BF">
                              <a:alpha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Freeform 1010"/>
                        <wps:cNvSpPr>
                          <a:spLocks/>
                        </wps:cNvSpPr>
                        <wps:spPr bwMode="auto">
                          <a:xfrm>
                            <a:off x="5165" y="2888"/>
                            <a:ext cx="41" cy="6"/>
                          </a:xfrm>
                          <a:custGeom>
                            <a:avLst/>
                            <a:gdLst>
                              <a:gd name="T0" fmla="*/ 0 w 7"/>
                              <a:gd name="T1" fmla="*/ 0 h 1"/>
                              <a:gd name="T2" fmla="*/ 0 w 7"/>
                              <a:gd name="T3" fmla="*/ 0 h 1"/>
                              <a:gd name="T4" fmla="*/ 7 w 7"/>
                              <a:gd name="T5" fmla="*/ 1 h 1"/>
                              <a:gd name="T6" fmla="*/ 0 w 7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2" y="1"/>
                                  <a:pt x="4" y="1"/>
                                  <a:pt x="7" y="1"/>
                                </a:cubicBezTo>
                                <a:cubicBezTo>
                                  <a:pt x="5" y="0"/>
                                  <a:pt x="3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02A0BF">
                              <a:alpha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Freeform 1011"/>
                        <wps:cNvSpPr>
                          <a:spLocks noEditPoints="1"/>
                        </wps:cNvSpPr>
                        <wps:spPr bwMode="auto">
                          <a:xfrm>
                            <a:off x="4740" y="2923"/>
                            <a:ext cx="5" cy="18"/>
                          </a:xfrm>
                          <a:custGeom>
                            <a:avLst/>
                            <a:gdLst>
                              <a:gd name="T0" fmla="*/ 1 w 1"/>
                              <a:gd name="T1" fmla="*/ 2 h 3"/>
                              <a:gd name="T2" fmla="*/ 1 w 1"/>
                              <a:gd name="T3" fmla="*/ 3 h 3"/>
                              <a:gd name="T4" fmla="*/ 1 w 1"/>
                              <a:gd name="T5" fmla="*/ 3 h 3"/>
                              <a:gd name="T6" fmla="*/ 1 w 1"/>
                              <a:gd name="T7" fmla="*/ 2 h 3"/>
                              <a:gd name="T8" fmla="*/ 1 w 1"/>
                              <a:gd name="T9" fmla="*/ 2 h 3"/>
                              <a:gd name="T10" fmla="*/ 0 w 1"/>
                              <a:gd name="T11" fmla="*/ 0 h 3"/>
                              <a:gd name="T12" fmla="*/ 0 w 1"/>
                              <a:gd name="T13" fmla="*/ 0 h 3"/>
                              <a:gd name="T14" fmla="*/ 0 w 1"/>
                              <a:gd name="T15" fmla="*/ 0 h 3"/>
                              <a:gd name="T16" fmla="*/ 0 w 1"/>
                              <a:gd name="T1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2"/>
                                </a:moveTo>
                                <a:cubicBezTo>
                                  <a:pt x="1" y="2"/>
                                  <a:pt x="1" y="3"/>
                                  <a:pt x="1" y="3"/>
                                </a:cubicBez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cubicBezTo>
                                  <a:pt x="1" y="3"/>
                                  <a:pt x="1" y="3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02A0BF">
                              <a:alpha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Freeform 1012"/>
                        <wps:cNvSpPr>
                          <a:spLocks noEditPoints="1"/>
                        </wps:cNvSpPr>
                        <wps:spPr bwMode="auto">
                          <a:xfrm>
                            <a:off x="4515" y="284"/>
                            <a:ext cx="857" cy="2728"/>
                          </a:xfrm>
                          <a:custGeom>
                            <a:avLst/>
                            <a:gdLst>
                              <a:gd name="T0" fmla="*/ 39 w 145"/>
                              <a:gd name="T1" fmla="*/ 448 h 461"/>
                              <a:gd name="T2" fmla="*/ 63 w 145"/>
                              <a:gd name="T3" fmla="*/ 446 h 461"/>
                              <a:gd name="T4" fmla="*/ 41 w 145"/>
                              <a:gd name="T5" fmla="*/ 443 h 461"/>
                              <a:gd name="T6" fmla="*/ 41 w 145"/>
                              <a:gd name="T7" fmla="*/ 443 h 461"/>
                              <a:gd name="T8" fmla="*/ 38 w 145"/>
                              <a:gd name="T9" fmla="*/ 446 h 461"/>
                              <a:gd name="T10" fmla="*/ 27 w 145"/>
                              <a:gd name="T11" fmla="*/ 443 h 461"/>
                              <a:gd name="T12" fmla="*/ 124 w 145"/>
                              <a:gd name="T13" fmla="*/ 442 h 461"/>
                              <a:gd name="T14" fmla="*/ 84 w 145"/>
                              <a:gd name="T15" fmla="*/ 436 h 461"/>
                              <a:gd name="T16" fmla="*/ 110 w 145"/>
                              <a:gd name="T17" fmla="*/ 435 h 461"/>
                              <a:gd name="T18" fmla="*/ 33 w 145"/>
                              <a:gd name="T19" fmla="*/ 438 h 461"/>
                              <a:gd name="T20" fmla="*/ 116 w 145"/>
                              <a:gd name="T21" fmla="*/ 432 h 461"/>
                              <a:gd name="T22" fmla="*/ 73 w 145"/>
                              <a:gd name="T23" fmla="*/ 424 h 461"/>
                              <a:gd name="T24" fmla="*/ 61 w 145"/>
                              <a:gd name="T25" fmla="*/ 424 h 461"/>
                              <a:gd name="T26" fmla="*/ 31 w 145"/>
                              <a:gd name="T27" fmla="*/ 425 h 461"/>
                              <a:gd name="T28" fmla="*/ 119 w 145"/>
                              <a:gd name="T29" fmla="*/ 418 h 461"/>
                              <a:gd name="T30" fmla="*/ 112 w 145"/>
                              <a:gd name="T31" fmla="*/ 418 h 461"/>
                              <a:gd name="T32" fmla="*/ 108 w 145"/>
                              <a:gd name="T33" fmla="*/ 414 h 461"/>
                              <a:gd name="T34" fmla="*/ 105 w 145"/>
                              <a:gd name="T35" fmla="*/ 400 h 461"/>
                              <a:gd name="T36" fmla="*/ 123 w 145"/>
                              <a:gd name="T37" fmla="*/ 305 h 461"/>
                              <a:gd name="T38" fmla="*/ 125 w 145"/>
                              <a:gd name="T39" fmla="*/ 287 h 461"/>
                              <a:gd name="T40" fmla="*/ 134 w 145"/>
                              <a:gd name="T41" fmla="*/ 268 h 461"/>
                              <a:gd name="T42" fmla="*/ 135 w 145"/>
                              <a:gd name="T43" fmla="*/ 258 h 461"/>
                              <a:gd name="T44" fmla="*/ 112 w 145"/>
                              <a:gd name="T45" fmla="*/ 258 h 461"/>
                              <a:gd name="T46" fmla="*/ 134 w 145"/>
                              <a:gd name="T47" fmla="*/ 241 h 461"/>
                              <a:gd name="T48" fmla="*/ 112 w 145"/>
                              <a:gd name="T49" fmla="*/ 250 h 461"/>
                              <a:gd name="T50" fmla="*/ 130 w 145"/>
                              <a:gd name="T51" fmla="*/ 227 h 461"/>
                              <a:gd name="T52" fmla="*/ 120 w 145"/>
                              <a:gd name="T53" fmla="*/ 176 h 461"/>
                              <a:gd name="T54" fmla="*/ 120 w 145"/>
                              <a:gd name="T55" fmla="*/ 168 h 461"/>
                              <a:gd name="T56" fmla="*/ 117 w 145"/>
                              <a:gd name="T57" fmla="*/ 152 h 461"/>
                              <a:gd name="T58" fmla="*/ 129 w 145"/>
                              <a:gd name="T59" fmla="*/ 151 h 461"/>
                              <a:gd name="T60" fmla="*/ 131 w 145"/>
                              <a:gd name="T61" fmla="*/ 146 h 461"/>
                              <a:gd name="T62" fmla="*/ 123 w 145"/>
                              <a:gd name="T63" fmla="*/ 139 h 461"/>
                              <a:gd name="T64" fmla="*/ 124 w 145"/>
                              <a:gd name="T65" fmla="*/ 111 h 461"/>
                              <a:gd name="T66" fmla="*/ 133 w 145"/>
                              <a:gd name="T67" fmla="*/ 114 h 461"/>
                              <a:gd name="T68" fmla="*/ 131 w 145"/>
                              <a:gd name="T69" fmla="*/ 74 h 461"/>
                              <a:gd name="T70" fmla="*/ 115 w 145"/>
                              <a:gd name="T71" fmla="*/ 64 h 461"/>
                              <a:gd name="T72" fmla="*/ 122 w 145"/>
                              <a:gd name="T73" fmla="*/ 84 h 461"/>
                              <a:gd name="T74" fmla="*/ 123 w 145"/>
                              <a:gd name="T75" fmla="*/ 76 h 461"/>
                              <a:gd name="T76" fmla="*/ 116 w 145"/>
                              <a:gd name="T77" fmla="*/ 55 h 461"/>
                              <a:gd name="T78" fmla="*/ 129 w 145"/>
                              <a:gd name="T79" fmla="*/ 60 h 461"/>
                              <a:gd name="T80" fmla="*/ 129 w 145"/>
                              <a:gd name="T81" fmla="*/ 44 h 461"/>
                              <a:gd name="T82" fmla="*/ 47 w 145"/>
                              <a:gd name="T83" fmla="*/ 27 h 461"/>
                              <a:gd name="T84" fmla="*/ 66 w 145"/>
                              <a:gd name="T85" fmla="*/ 23 h 461"/>
                              <a:gd name="T86" fmla="*/ 50 w 145"/>
                              <a:gd name="T87" fmla="*/ 21 h 461"/>
                              <a:gd name="T88" fmla="*/ 113 w 145"/>
                              <a:gd name="T89" fmla="*/ 5 h 461"/>
                              <a:gd name="T90" fmla="*/ 62 w 145"/>
                              <a:gd name="T91" fmla="*/ 4 h 461"/>
                              <a:gd name="T92" fmla="*/ 62 w 145"/>
                              <a:gd name="T93" fmla="*/ 4 h 461"/>
                              <a:gd name="T94" fmla="*/ 41 w 145"/>
                              <a:gd name="T95" fmla="*/ 42 h 461"/>
                              <a:gd name="T96" fmla="*/ 101 w 145"/>
                              <a:gd name="T97" fmla="*/ 59 h 461"/>
                              <a:gd name="T98" fmla="*/ 100 w 145"/>
                              <a:gd name="T99" fmla="*/ 320 h 461"/>
                              <a:gd name="T100" fmla="*/ 70 w 145"/>
                              <a:gd name="T101" fmla="*/ 419 h 461"/>
                              <a:gd name="T102" fmla="*/ 6 w 145"/>
                              <a:gd name="T103" fmla="*/ 419 h 461"/>
                              <a:gd name="T104" fmla="*/ 18 w 145"/>
                              <a:gd name="T105" fmla="*/ 461 h 461"/>
                              <a:gd name="T106" fmla="*/ 47 w 145"/>
                              <a:gd name="T107" fmla="*/ 461 h 461"/>
                              <a:gd name="T108" fmla="*/ 141 w 145"/>
                              <a:gd name="T109" fmla="*/ 442 h 461"/>
                              <a:gd name="T110" fmla="*/ 141 w 145"/>
                              <a:gd name="T111" fmla="*/ 234 h 461"/>
                              <a:gd name="T112" fmla="*/ 142 w 145"/>
                              <a:gd name="T113" fmla="*/ 70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45" h="461">
                                <a:moveTo>
                                  <a:pt x="42" y="455"/>
                                </a:moveTo>
                                <a:cubicBezTo>
                                  <a:pt x="40" y="455"/>
                                  <a:pt x="39" y="455"/>
                                  <a:pt x="38" y="455"/>
                                </a:cubicBezTo>
                                <a:cubicBezTo>
                                  <a:pt x="38" y="454"/>
                                  <a:pt x="38" y="453"/>
                                  <a:pt x="38" y="452"/>
                                </a:cubicBezTo>
                                <a:cubicBezTo>
                                  <a:pt x="39" y="453"/>
                                  <a:pt x="42" y="453"/>
                                  <a:pt x="42" y="455"/>
                                </a:cubicBezTo>
                                <a:moveTo>
                                  <a:pt x="35" y="450"/>
                                </a:moveTo>
                                <a:cubicBezTo>
                                  <a:pt x="35" y="449"/>
                                  <a:pt x="35" y="449"/>
                                  <a:pt x="35" y="448"/>
                                </a:cubicBezTo>
                                <a:cubicBezTo>
                                  <a:pt x="36" y="448"/>
                                  <a:pt x="37" y="448"/>
                                  <a:pt x="39" y="448"/>
                                </a:cubicBezTo>
                                <a:cubicBezTo>
                                  <a:pt x="39" y="448"/>
                                  <a:pt x="39" y="448"/>
                                  <a:pt x="39" y="448"/>
                                </a:cubicBezTo>
                                <a:cubicBezTo>
                                  <a:pt x="39" y="449"/>
                                  <a:pt x="39" y="449"/>
                                  <a:pt x="39" y="449"/>
                                </a:cubicBezTo>
                                <a:cubicBezTo>
                                  <a:pt x="39" y="450"/>
                                  <a:pt x="39" y="450"/>
                                  <a:pt x="38" y="450"/>
                                </a:cubicBezTo>
                                <a:cubicBezTo>
                                  <a:pt x="38" y="450"/>
                                  <a:pt x="37" y="450"/>
                                  <a:pt x="37" y="450"/>
                                </a:cubicBezTo>
                                <a:cubicBezTo>
                                  <a:pt x="36" y="450"/>
                                  <a:pt x="36" y="449"/>
                                  <a:pt x="36" y="449"/>
                                </a:cubicBezTo>
                                <a:cubicBezTo>
                                  <a:pt x="36" y="449"/>
                                  <a:pt x="35" y="450"/>
                                  <a:pt x="35" y="450"/>
                                </a:cubicBezTo>
                                <a:moveTo>
                                  <a:pt x="63" y="446"/>
                                </a:moveTo>
                                <a:cubicBezTo>
                                  <a:pt x="61" y="446"/>
                                  <a:pt x="59" y="446"/>
                                  <a:pt x="57" y="446"/>
                                </a:cubicBezTo>
                                <a:cubicBezTo>
                                  <a:pt x="57" y="445"/>
                                  <a:pt x="57" y="444"/>
                                  <a:pt x="57" y="443"/>
                                </a:cubicBezTo>
                                <a:cubicBezTo>
                                  <a:pt x="60" y="443"/>
                                  <a:pt x="62" y="444"/>
                                  <a:pt x="63" y="446"/>
                                </a:cubicBezTo>
                                <a:moveTo>
                                  <a:pt x="52" y="446"/>
                                </a:moveTo>
                                <a:cubicBezTo>
                                  <a:pt x="50" y="445"/>
                                  <a:pt x="49" y="444"/>
                                  <a:pt x="49" y="442"/>
                                </a:cubicBezTo>
                                <a:cubicBezTo>
                                  <a:pt x="51" y="442"/>
                                  <a:pt x="53" y="443"/>
                                  <a:pt x="52" y="446"/>
                                </a:cubicBezTo>
                                <a:moveTo>
                                  <a:pt x="41" y="443"/>
                                </a:moveTo>
                                <a:cubicBezTo>
                                  <a:pt x="41" y="442"/>
                                  <a:pt x="41" y="442"/>
                                  <a:pt x="42" y="442"/>
                                </a:cubicBezTo>
                                <a:cubicBezTo>
                                  <a:pt x="42" y="442"/>
                                  <a:pt x="42" y="442"/>
                                  <a:pt x="43" y="442"/>
                                </a:cubicBezTo>
                                <a:cubicBezTo>
                                  <a:pt x="43" y="442"/>
                                  <a:pt x="44" y="442"/>
                                  <a:pt x="44" y="442"/>
                                </a:cubicBezTo>
                                <a:cubicBezTo>
                                  <a:pt x="44" y="442"/>
                                  <a:pt x="44" y="442"/>
                                  <a:pt x="45" y="442"/>
                                </a:cubicBezTo>
                                <a:cubicBezTo>
                                  <a:pt x="45" y="443"/>
                                  <a:pt x="45" y="445"/>
                                  <a:pt x="45" y="446"/>
                                </a:cubicBezTo>
                                <a:cubicBezTo>
                                  <a:pt x="44" y="446"/>
                                  <a:pt x="43" y="446"/>
                                  <a:pt x="42" y="446"/>
                                </a:cubicBezTo>
                                <a:cubicBezTo>
                                  <a:pt x="42" y="445"/>
                                  <a:pt x="42" y="443"/>
                                  <a:pt x="41" y="443"/>
                                </a:cubicBezTo>
                                <a:cubicBezTo>
                                  <a:pt x="41" y="443"/>
                                  <a:pt x="41" y="443"/>
                                  <a:pt x="41" y="443"/>
                                </a:cubicBezTo>
                                <a:moveTo>
                                  <a:pt x="33" y="444"/>
                                </a:moveTo>
                                <a:cubicBezTo>
                                  <a:pt x="34" y="442"/>
                                  <a:pt x="31" y="443"/>
                                  <a:pt x="31" y="441"/>
                                </a:cubicBezTo>
                                <a:cubicBezTo>
                                  <a:pt x="33" y="441"/>
                                  <a:pt x="34" y="441"/>
                                  <a:pt x="35" y="441"/>
                                </a:cubicBezTo>
                                <a:cubicBezTo>
                                  <a:pt x="36" y="443"/>
                                  <a:pt x="38" y="443"/>
                                  <a:pt x="38" y="446"/>
                                </a:cubicBezTo>
                                <a:cubicBezTo>
                                  <a:pt x="38" y="446"/>
                                  <a:pt x="38" y="446"/>
                                  <a:pt x="38" y="446"/>
                                </a:cubicBezTo>
                                <a:cubicBezTo>
                                  <a:pt x="38" y="446"/>
                                  <a:pt x="38" y="446"/>
                                  <a:pt x="38" y="446"/>
                                </a:cubicBezTo>
                                <a:cubicBezTo>
                                  <a:pt x="37" y="445"/>
                                  <a:pt x="36" y="444"/>
                                  <a:pt x="34" y="444"/>
                                </a:cubicBezTo>
                                <a:cubicBezTo>
                                  <a:pt x="34" y="444"/>
                                  <a:pt x="33" y="444"/>
                                  <a:pt x="33" y="444"/>
                                </a:cubicBezTo>
                                <a:moveTo>
                                  <a:pt x="26" y="441"/>
                                </a:moveTo>
                                <a:cubicBezTo>
                                  <a:pt x="26" y="441"/>
                                  <a:pt x="26" y="441"/>
                                  <a:pt x="26" y="441"/>
                                </a:cubicBezTo>
                                <a:cubicBezTo>
                                  <a:pt x="26" y="441"/>
                                  <a:pt x="26" y="441"/>
                                  <a:pt x="26" y="441"/>
                                </a:cubicBezTo>
                                <a:cubicBezTo>
                                  <a:pt x="27" y="441"/>
                                  <a:pt x="28" y="441"/>
                                  <a:pt x="28" y="441"/>
                                </a:cubicBezTo>
                                <a:cubicBezTo>
                                  <a:pt x="28" y="442"/>
                                  <a:pt x="27" y="443"/>
                                  <a:pt x="27" y="443"/>
                                </a:cubicBezTo>
                                <a:cubicBezTo>
                                  <a:pt x="26" y="443"/>
                                  <a:pt x="24" y="442"/>
                                  <a:pt x="25" y="441"/>
                                </a:cubicBezTo>
                                <a:cubicBezTo>
                                  <a:pt x="25" y="441"/>
                                  <a:pt x="25" y="441"/>
                                  <a:pt x="26" y="441"/>
                                </a:cubicBezTo>
                                <a:moveTo>
                                  <a:pt x="110" y="440"/>
                                </a:moveTo>
                                <a:cubicBezTo>
                                  <a:pt x="110" y="440"/>
                                  <a:pt x="110" y="440"/>
                                  <a:pt x="110" y="440"/>
                                </a:cubicBezTo>
                                <a:cubicBezTo>
                                  <a:pt x="113" y="440"/>
                                  <a:pt x="115" y="440"/>
                                  <a:pt x="117" y="441"/>
                                </a:cubicBezTo>
                                <a:cubicBezTo>
                                  <a:pt x="117" y="441"/>
                                  <a:pt x="117" y="441"/>
                                  <a:pt x="117" y="441"/>
                                </a:cubicBezTo>
                                <a:cubicBezTo>
                                  <a:pt x="119" y="441"/>
                                  <a:pt x="122" y="442"/>
                                  <a:pt x="124" y="442"/>
                                </a:cubicBezTo>
                                <a:cubicBezTo>
                                  <a:pt x="125" y="442"/>
                                  <a:pt x="126" y="442"/>
                                  <a:pt x="127" y="442"/>
                                </a:cubicBezTo>
                                <a:cubicBezTo>
                                  <a:pt x="126" y="443"/>
                                  <a:pt x="124" y="443"/>
                                  <a:pt x="121" y="443"/>
                                </a:cubicBezTo>
                                <a:cubicBezTo>
                                  <a:pt x="116" y="443"/>
                                  <a:pt x="110" y="442"/>
                                  <a:pt x="108" y="440"/>
                                </a:cubicBezTo>
                                <a:cubicBezTo>
                                  <a:pt x="108" y="440"/>
                                  <a:pt x="109" y="440"/>
                                  <a:pt x="110" y="440"/>
                                </a:cubicBezTo>
                                <a:moveTo>
                                  <a:pt x="84" y="436"/>
                                </a:moveTo>
                                <a:cubicBezTo>
                                  <a:pt x="84" y="436"/>
                                  <a:pt x="84" y="436"/>
                                  <a:pt x="84" y="436"/>
                                </a:cubicBezTo>
                                <a:cubicBezTo>
                                  <a:pt x="84" y="436"/>
                                  <a:pt x="84" y="436"/>
                                  <a:pt x="84" y="436"/>
                                </a:cubicBezTo>
                                <a:cubicBezTo>
                                  <a:pt x="84" y="437"/>
                                  <a:pt x="84" y="438"/>
                                  <a:pt x="84" y="439"/>
                                </a:cubicBezTo>
                                <a:cubicBezTo>
                                  <a:pt x="83" y="439"/>
                                  <a:pt x="83" y="439"/>
                                  <a:pt x="83" y="439"/>
                                </a:cubicBezTo>
                                <a:cubicBezTo>
                                  <a:pt x="81" y="439"/>
                                  <a:pt x="80" y="437"/>
                                  <a:pt x="80" y="436"/>
                                </a:cubicBezTo>
                                <a:cubicBezTo>
                                  <a:pt x="81" y="436"/>
                                  <a:pt x="82" y="436"/>
                                  <a:pt x="84" y="436"/>
                                </a:cubicBezTo>
                                <a:moveTo>
                                  <a:pt x="122" y="438"/>
                                </a:moveTo>
                                <a:cubicBezTo>
                                  <a:pt x="117" y="438"/>
                                  <a:pt x="111" y="437"/>
                                  <a:pt x="108" y="435"/>
                                </a:cubicBezTo>
                                <a:cubicBezTo>
                                  <a:pt x="108" y="435"/>
                                  <a:pt x="109" y="435"/>
                                  <a:pt x="110" y="435"/>
                                </a:cubicBezTo>
                                <a:cubicBezTo>
                                  <a:pt x="110" y="435"/>
                                  <a:pt x="110" y="435"/>
                                  <a:pt x="110" y="435"/>
                                </a:cubicBezTo>
                                <a:cubicBezTo>
                                  <a:pt x="111" y="435"/>
                                  <a:pt x="112" y="435"/>
                                  <a:pt x="112" y="435"/>
                                </a:cubicBezTo>
                                <a:cubicBezTo>
                                  <a:pt x="113" y="435"/>
                                  <a:pt x="113" y="435"/>
                                  <a:pt x="113" y="435"/>
                                </a:cubicBezTo>
                                <a:cubicBezTo>
                                  <a:pt x="113" y="435"/>
                                  <a:pt x="114" y="435"/>
                                  <a:pt x="115" y="435"/>
                                </a:cubicBezTo>
                                <a:cubicBezTo>
                                  <a:pt x="119" y="435"/>
                                  <a:pt x="122" y="435"/>
                                  <a:pt x="123" y="438"/>
                                </a:cubicBezTo>
                                <a:cubicBezTo>
                                  <a:pt x="123" y="438"/>
                                  <a:pt x="123" y="438"/>
                                  <a:pt x="122" y="438"/>
                                </a:cubicBezTo>
                                <a:moveTo>
                                  <a:pt x="33" y="438"/>
                                </a:moveTo>
                                <a:cubicBezTo>
                                  <a:pt x="30" y="437"/>
                                  <a:pt x="30" y="434"/>
                                  <a:pt x="29" y="431"/>
                                </a:cubicBezTo>
                                <a:cubicBezTo>
                                  <a:pt x="32" y="432"/>
                                  <a:pt x="32" y="435"/>
                                  <a:pt x="33" y="438"/>
                                </a:cubicBezTo>
                                <a:moveTo>
                                  <a:pt x="24" y="435"/>
                                </a:moveTo>
                                <a:cubicBezTo>
                                  <a:pt x="23" y="435"/>
                                  <a:pt x="22" y="435"/>
                                  <a:pt x="21" y="435"/>
                                </a:cubicBezTo>
                                <a:cubicBezTo>
                                  <a:pt x="22" y="433"/>
                                  <a:pt x="20" y="433"/>
                                  <a:pt x="20" y="431"/>
                                </a:cubicBezTo>
                                <a:cubicBezTo>
                                  <a:pt x="22" y="432"/>
                                  <a:pt x="23" y="433"/>
                                  <a:pt x="24" y="435"/>
                                </a:cubicBezTo>
                                <a:moveTo>
                                  <a:pt x="116" y="432"/>
                                </a:moveTo>
                                <a:cubicBezTo>
                                  <a:pt x="115" y="432"/>
                                  <a:pt x="114" y="432"/>
                                  <a:pt x="113" y="432"/>
                                </a:cubicBezTo>
                                <a:cubicBezTo>
                                  <a:pt x="112" y="430"/>
                                  <a:pt x="115" y="432"/>
                                  <a:pt x="115" y="429"/>
                                </a:cubicBezTo>
                                <a:cubicBezTo>
                                  <a:pt x="115" y="429"/>
                                  <a:pt x="115" y="429"/>
                                  <a:pt x="115" y="429"/>
                                </a:cubicBezTo>
                                <a:cubicBezTo>
                                  <a:pt x="116" y="429"/>
                                  <a:pt x="116" y="431"/>
                                  <a:pt x="116" y="432"/>
                                </a:cubicBezTo>
                                <a:moveTo>
                                  <a:pt x="73" y="427"/>
                                </a:moveTo>
                                <a:cubicBezTo>
                                  <a:pt x="72" y="427"/>
                                  <a:pt x="72" y="426"/>
                                  <a:pt x="72" y="426"/>
                                </a:cubicBezTo>
                                <a:cubicBezTo>
                                  <a:pt x="72" y="425"/>
                                  <a:pt x="72" y="424"/>
                                  <a:pt x="73" y="424"/>
                                </a:cubicBezTo>
                                <a:cubicBezTo>
                                  <a:pt x="74" y="424"/>
                                  <a:pt x="76" y="425"/>
                                  <a:pt x="76" y="426"/>
                                </a:cubicBezTo>
                                <a:cubicBezTo>
                                  <a:pt x="75" y="426"/>
                                  <a:pt x="75" y="426"/>
                                  <a:pt x="75" y="426"/>
                                </a:cubicBezTo>
                                <a:cubicBezTo>
                                  <a:pt x="75" y="426"/>
                                  <a:pt x="74" y="426"/>
                                  <a:pt x="74" y="426"/>
                                </a:cubicBezTo>
                                <a:cubicBezTo>
                                  <a:pt x="73" y="426"/>
                                  <a:pt x="73" y="427"/>
                                  <a:pt x="73" y="427"/>
                                </a:cubicBezTo>
                                <a:moveTo>
                                  <a:pt x="63" y="426"/>
                                </a:moveTo>
                                <a:cubicBezTo>
                                  <a:pt x="61" y="426"/>
                                  <a:pt x="60" y="425"/>
                                  <a:pt x="59" y="425"/>
                                </a:cubicBezTo>
                                <a:cubicBezTo>
                                  <a:pt x="59" y="424"/>
                                  <a:pt x="60" y="424"/>
                                  <a:pt x="61" y="424"/>
                                </a:cubicBezTo>
                                <a:cubicBezTo>
                                  <a:pt x="63" y="424"/>
                                  <a:pt x="65" y="425"/>
                                  <a:pt x="64" y="426"/>
                                </a:cubicBezTo>
                                <a:cubicBezTo>
                                  <a:pt x="64" y="426"/>
                                  <a:pt x="63" y="426"/>
                                  <a:pt x="63" y="426"/>
                                </a:cubicBezTo>
                                <a:moveTo>
                                  <a:pt x="30" y="423"/>
                                </a:moveTo>
                                <a:cubicBezTo>
                                  <a:pt x="30" y="423"/>
                                  <a:pt x="31" y="423"/>
                                  <a:pt x="31" y="423"/>
                                </a:cubicBezTo>
                                <a:cubicBezTo>
                                  <a:pt x="31" y="423"/>
                                  <a:pt x="31" y="423"/>
                                  <a:pt x="32" y="423"/>
                                </a:cubicBezTo>
                                <a:cubicBezTo>
                                  <a:pt x="32" y="423"/>
                                  <a:pt x="33" y="423"/>
                                  <a:pt x="33" y="423"/>
                                </a:cubicBezTo>
                                <a:cubicBezTo>
                                  <a:pt x="33" y="424"/>
                                  <a:pt x="32" y="425"/>
                                  <a:pt x="31" y="425"/>
                                </a:cubicBezTo>
                                <a:cubicBezTo>
                                  <a:pt x="30" y="425"/>
                                  <a:pt x="29" y="424"/>
                                  <a:pt x="29" y="423"/>
                                </a:cubicBezTo>
                                <a:cubicBezTo>
                                  <a:pt x="30" y="423"/>
                                  <a:pt x="30" y="423"/>
                                  <a:pt x="30" y="423"/>
                                </a:cubicBezTo>
                                <a:moveTo>
                                  <a:pt x="116" y="420"/>
                                </a:moveTo>
                                <a:cubicBezTo>
                                  <a:pt x="115" y="420"/>
                                  <a:pt x="115" y="420"/>
                                  <a:pt x="115" y="419"/>
                                </a:cubicBezTo>
                                <a:cubicBezTo>
                                  <a:pt x="115" y="418"/>
                                  <a:pt x="115" y="416"/>
                                  <a:pt x="115" y="414"/>
                                </a:cubicBezTo>
                                <a:cubicBezTo>
                                  <a:pt x="117" y="415"/>
                                  <a:pt x="118" y="416"/>
                                  <a:pt x="119" y="418"/>
                                </a:cubicBezTo>
                                <a:cubicBezTo>
                                  <a:pt x="119" y="418"/>
                                  <a:pt x="119" y="418"/>
                                  <a:pt x="119" y="418"/>
                                </a:cubicBezTo>
                                <a:cubicBezTo>
                                  <a:pt x="118" y="418"/>
                                  <a:pt x="117" y="419"/>
                                  <a:pt x="117" y="419"/>
                                </a:cubicBezTo>
                                <a:cubicBezTo>
                                  <a:pt x="117" y="419"/>
                                  <a:pt x="116" y="420"/>
                                  <a:pt x="116" y="420"/>
                                </a:cubicBezTo>
                                <a:moveTo>
                                  <a:pt x="110" y="415"/>
                                </a:moveTo>
                                <a:cubicBezTo>
                                  <a:pt x="110" y="415"/>
                                  <a:pt x="111" y="415"/>
                                  <a:pt x="111" y="415"/>
                                </a:cubicBezTo>
                                <a:cubicBezTo>
                                  <a:pt x="111" y="414"/>
                                  <a:pt x="111" y="414"/>
                                  <a:pt x="111" y="414"/>
                                </a:cubicBezTo>
                                <a:cubicBezTo>
                                  <a:pt x="112" y="414"/>
                                  <a:pt x="112" y="414"/>
                                  <a:pt x="112" y="414"/>
                                </a:cubicBezTo>
                                <a:cubicBezTo>
                                  <a:pt x="112" y="415"/>
                                  <a:pt x="112" y="416"/>
                                  <a:pt x="112" y="418"/>
                                </a:cubicBezTo>
                                <a:cubicBezTo>
                                  <a:pt x="112" y="418"/>
                                  <a:pt x="112" y="419"/>
                                  <a:pt x="112" y="419"/>
                                </a:cubicBezTo>
                                <a:cubicBezTo>
                                  <a:pt x="112" y="419"/>
                                  <a:pt x="112" y="419"/>
                                  <a:pt x="111" y="419"/>
                                </a:cubicBezTo>
                                <a:cubicBezTo>
                                  <a:pt x="110" y="419"/>
                                  <a:pt x="110" y="419"/>
                                  <a:pt x="109" y="419"/>
                                </a:cubicBezTo>
                                <a:cubicBezTo>
                                  <a:pt x="108" y="419"/>
                                  <a:pt x="108" y="419"/>
                                  <a:pt x="108" y="419"/>
                                </a:cubicBezTo>
                                <a:cubicBezTo>
                                  <a:pt x="108" y="419"/>
                                  <a:pt x="108" y="418"/>
                                  <a:pt x="108" y="417"/>
                                </a:cubicBezTo>
                                <a:cubicBezTo>
                                  <a:pt x="108" y="416"/>
                                  <a:pt x="108" y="415"/>
                                  <a:pt x="108" y="414"/>
                                </a:cubicBezTo>
                                <a:cubicBezTo>
                                  <a:pt x="108" y="414"/>
                                  <a:pt x="108" y="414"/>
                                  <a:pt x="108" y="414"/>
                                </a:cubicBezTo>
                                <a:cubicBezTo>
                                  <a:pt x="109" y="414"/>
                                  <a:pt x="109" y="415"/>
                                  <a:pt x="109" y="415"/>
                                </a:cubicBezTo>
                                <a:cubicBezTo>
                                  <a:pt x="110" y="415"/>
                                  <a:pt x="110" y="415"/>
                                  <a:pt x="110" y="415"/>
                                </a:cubicBezTo>
                                <a:moveTo>
                                  <a:pt x="105" y="400"/>
                                </a:moveTo>
                                <a:cubicBezTo>
                                  <a:pt x="106" y="391"/>
                                  <a:pt x="106" y="382"/>
                                  <a:pt x="106" y="372"/>
                                </a:cubicBezTo>
                                <a:cubicBezTo>
                                  <a:pt x="106" y="372"/>
                                  <a:pt x="107" y="372"/>
                                  <a:pt x="107" y="372"/>
                                </a:cubicBezTo>
                                <a:cubicBezTo>
                                  <a:pt x="110" y="373"/>
                                  <a:pt x="107" y="374"/>
                                  <a:pt x="107" y="375"/>
                                </a:cubicBezTo>
                                <a:cubicBezTo>
                                  <a:pt x="106" y="381"/>
                                  <a:pt x="108" y="395"/>
                                  <a:pt x="105" y="400"/>
                                </a:cubicBezTo>
                                <a:moveTo>
                                  <a:pt x="120" y="349"/>
                                </a:moveTo>
                                <a:cubicBezTo>
                                  <a:pt x="119" y="349"/>
                                  <a:pt x="120" y="342"/>
                                  <a:pt x="119" y="340"/>
                                </a:cubicBezTo>
                                <a:cubicBezTo>
                                  <a:pt x="119" y="340"/>
                                  <a:pt x="120" y="340"/>
                                  <a:pt x="120" y="340"/>
                                </a:cubicBezTo>
                                <a:cubicBezTo>
                                  <a:pt x="121" y="340"/>
                                  <a:pt x="120" y="347"/>
                                  <a:pt x="120" y="349"/>
                                </a:cubicBezTo>
                                <a:cubicBezTo>
                                  <a:pt x="120" y="349"/>
                                  <a:pt x="120" y="349"/>
                                  <a:pt x="120" y="349"/>
                                </a:cubicBezTo>
                                <a:moveTo>
                                  <a:pt x="124" y="313"/>
                                </a:moveTo>
                                <a:cubicBezTo>
                                  <a:pt x="121" y="313"/>
                                  <a:pt x="124" y="308"/>
                                  <a:pt x="123" y="305"/>
                                </a:cubicBezTo>
                                <a:cubicBezTo>
                                  <a:pt x="126" y="306"/>
                                  <a:pt x="124" y="311"/>
                                  <a:pt x="124" y="313"/>
                                </a:cubicBezTo>
                                <a:moveTo>
                                  <a:pt x="125" y="287"/>
                                </a:moveTo>
                                <a:cubicBezTo>
                                  <a:pt x="125" y="287"/>
                                  <a:pt x="125" y="287"/>
                                  <a:pt x="125" y="287"/>
                                </a:cubicBezTo>
                                <a:cubicBezTo>
                                  <a:pt x="125" y="286"/>
                                  <a:pt x="125" y="284"/>
                                  <a:pt x="125" y="283"/>
                                </a:cubicBezTo>
                                <a:cubicBezTo>
                                  <a:pt x="125" y="283"/>
                                  <a:pt x="125" y="283"/>
                                  <a:pt x="125" y="283"/>
                                </a:cubicBezTo>
                                <a:cubicBezTo>
                                  <a:pt x="126" y="283"/>
                                  <a:pt x="126" y="284"/>
                                  <a:pt x="126" y="285"/>
                                </a:cubicBezTo>
                                <a:cubicBezTo>
                                  <a:pt x="126" y="286"/>
                                  <a:pt x="126" y="287"/>
                                  <a:pt x="125" y="287"/>
                                </a:cubicBezTo>
                                <a:moveTo>
                                  <a:pt x="134" y="276"/>
                                </a:moveTo>
                                <a:cubicBezTo>
                                  <a:pt x="134" y="274"/>
                                  <a:pt x="134" y="272"/>
                                  <a:pt x="134" y="271"/>
                                </a:cubicBezTo>
                                <a:cubicBezTo>
                                  <a:pt x="135" y="271"/>
                                  <a:pt x="135" y="271"/>
                                  <a:pt x="135" y="271"/>
                                </a:cubicBezTo>
                                <a:cubicBezTo>
                                  <a:pt x="135" y="272"/>
                                  <a:pt x="135" y="274"/>
                                  <a:pt x="135" y="276"/>
                                </a:cubicBezTo>
                                <a:cubicBezTo>
                                  <a:pt x="135" y="276"/>
                                  <a:pt x="135" y="276"/>
                                  <a:pt x="134" y="276"/>
                                </a:cubicBezTo>
                                <a:moveTo>
                                  <a:pt x="135" y="268"/>
                                </a:moveTo>
                                <a:cubicBezTo>
                                  <a:pt x="134" y="268"/>
                                  <a:pt x="134" y="268"/>
                                  <a:pt x="134" y="268"/>
                                </a:cubicBezTo>
                                <a:cubicBezTo>
                                  <a:pt x="134" y="266"/>
                                  <a:pt x="134" y="265"/>
                                  <a:pt x="134" y="263"/>
                                </a:cubicBezTo>
                                <a:cubicBezTo>
                                  <a:pt x="134" y="263"/>
                                  <a:pt x="134" y="263"/>
                                  <a:pt x="135" y="263"/>
                                </a:cubicBezTo>
                                <a:cubicBezTo>
                                  <a:pt x="135" y="263"/>
                                  <a:pt x="136" y="264"/>
                                  <a:pt x="136" y="266"/>
                                </a:cubicBezTo>
                                <a:cubicBezTo>
                                  <a:pt x="136" y="267"/>
                                  <a:pt x="135" y="268"/>
                                  <a:pt x="135" y="268"/>
                                </a:cubicBezTo>
                                <a:moveTo>
                                  <a:pt x="135" y="262"/>
                                </a:moveTo>
                                <a:cubicBezTo>
                                  <a:pt x="133" y="262"/>
                                  <a:pt x="135" y="259"/>
                                  <a:pt x="134" y="258"/>
                                </a:cubicBezTo>
                                <a:cubicBezTo>
                                  <a:pt x="134" y="258"/>
                                  <a:pt x="135" y="258"/>
                                  <a:pt x="135" y="258"/>
                                </a:cubicBezTo>
                                <a:cubicBezTo>
                                  <a:pt x="136" y="258"/>
                                  <a:pt x="135" y="261"/>
                                  <a:pt x="136" y="262"/>
                                </a:cubicBezTo>
                                <a:cubicBezTo>
                                  <a:pt x="135" y="262"/>
                                  <a:pt x="135" y="262"/>
                                  <a:pt x="135" y="262"/>
                                </a:cubicBezTo>
                                <a:moveTo>
                                  <a:pt x="112" y="258"/>
                                </a:moveTo>
                                <a:cubicBezTo>
                                  <a:pt x="109" y="258"/>
                                  <a:pt x="111" y="253"/>
                                  <a:pt x="111" y="251"/>
                                </a:cubicBezTo>
                                <a:cubicBezTo>
                                  <a:pt x="111" y="251"/>
                                  <a:pt x="111" y="251"/>
                                  <a:pt x="111" y="251"/>
                                </a:cubicBezTo>
                                <a:cubicBezTo>
                                  <a:pt x="114" y="251"/>
                                  <a:pt x="111" y="256"/>
                                  <a:pt x="112" y="258"/>
                                </a:cubicBezTo>
                                <a:cubicBezTo>
                                  <a:pt x="112" y="258"/>
                                  <a:pt x="112" y="258"/>
                                  <a:pt x="112" y="258"/>
                                </a:cubicBezTo>
                                <a:moveTo>
                                  <a:pt x="134" y="241"/>
                                </a:moveTo>
                                <a:cubicBezTo>
                                  <a:pt x="134" y="241"/>
                                  <a:pt x="134" y="241"/>
                                  <a:pt x="134" y="241"/>
                                </a:cubicBezTo>
                                <a:cubicBezTo>
                                  <a:pt x="134" y="241"/>
                                  <a:pt x="134" y="241"/>
                                  <a:pt x="134" y="241"/>
                                </a:cubicBezTo>
                                <a:cubicBezTo>
                                  <a:pt x="134" y="243"/>
                                  <a:pt x="134" y="245"/>
                                  <a:pt x="134" y="246"/>
                                </a:cubicBezTo>
                                <a:cubicBezTo>
                                  <a:pt x="134" y="246"/>
                                  <a:pt x="133" y="246"/>
                                  <a:pt x="133" y="246"/>
                                </a:cubicBezTo>
                                <a:cubicBezTo>
                                  <a:pt x="133" y="245"/>
                                  <a:pt x="133" y="243"/>
                                  <a:pt x="133" y="241"/>
                                </a:cubicBezTo>
                                <a:cubicBezTo>
                                  <a:pt x="134" y="241"/>
                                  <a:pt x="134" y="241"/>
                                  <a:pt x="134" y="241"/>
                                </a:cubicBezTo>
                                <a:moveTo>
                                  <a:pt x="131" y="232"/>
                                </a:moveTo>
                                <a:cubicBezTo>
                                  <a:pt x="131" y="232"/>
                                  <a:pt x="131" y="232"/>
                                  <a:pt x="130" y="232"/>
                                </a:cubicBezTo>
                                <a:cubicBezTo>
                                  <a:pt x="130" y="231"/>
                                  <a:pt x="130" y="229"/>
                                  <a:pt x="131" y="228"/>
                                </a:cubicBezTo>
                                <a:cubicBezTo>
                                  <a:pt x="131" y="228"/>
                                  <a:pt x="131" y="228"/>
                                  <a:pt x="131" y="228"/>
                                </a:cubicBezTo>
                                <a:cubicBezTo>
                                  <a:pt x="132" y="228"/>
                                  <a:pt x="132" y="229"/>
                                  <a:pt x="132" y="230"/>
                                </a:cubicBezTo>
                                <a:cubicBezTo>
                                  <a:pt x="132" y="231"/>
                                  <a:pt x="132" y="232"/>
                                  <a:pt x="131" y="232"/>
                                </a:cubicBezTo>
                                <a:moveTo>
                                  <a:pt x="112" y="250"/>
                                </a:moveTo>
                                <a:cubicBezTo>
                                  <a:pt x="109" y="244"/>
                                  <a:pt x="112" y="233"/>
                                  <a:pt x="111" y="225"/>
                                </a:cubicBezTo>
                                <a:cubicBezTo>
                                  <a:pt x="114" y="231"/>
                                  <a:pt x="111" y="242"/>
                                  <a:pt x="112" y="250"/>
                                </a:cubicBezTo>
                                <a:moveTo>
                                  <a:pt x="130" y="227"/>
                                </a:moveTo>
                                <a:cubicBezTo>
                                  <a:pt x="128" y="227"/>
                                  <a:pt x="130" y="224"/>
                                  <a:pt x="129" y="223"/>
                                </a:cubicBezTo>
                                <a:cubicBezTo>
                                  <a:pt x="129" y="223"/>
                                  <a:pt x="130" y="223"/>
                                  <a:pt x="130" y="223"/>
                                </a:cubicBezTo>
                                <a:cubicBezTo>
                                  <a:pt x="131" y="223"/>
                                  <a:pt x="130" y="226"/>
                                  <a:pt x="131" y="227"/>
                                </a:cubicBezTo>
                                <a:cubicBezTo>
                                  <a:pt x="130" y="227"/>
                                  <a:pt x="130" y="227"/>
                                  <a:pt x="130" y="227"/>
                                </a:cubicBezTo>
                                <a:moveTo>
                                  <a:pt x="124" y="216"/>
                                </a:moveTo>
                                <a:cubicBezTo>
                                  <a:pt x="121" y="216"/>
                                  <a:pt x="123" y="210"/>
                                  <a:pt x="123" y="207"/>
                                </a:cubicBezTo>
                                <a:cubicBezTo>
                                  <a:pt x="126" y="208"/>
                                  <a:pt x="123" y="213"/>
                                  <a:pt x="124" y="216"/>
                                </a:cubicBezTo>
                                <a:moveTo>
                                  <a:pt x="120" y="181"/>
                                </a:moveTo>
                                <a:cubicBezTo>
                                  <a:pt x="120" y="181"/>
                                  <a:pt x="120" y="181"/>
                                  <a:pt x="120" y="181"/>
                                </a:cubicBezTo>
                                <a:cubicBezTo>
                                  <a:pt x="120" y="180"/>
                                  <a:pt x="120" y="178"/>
                                  <a:pt x="120" y="176"/>
                                </a:cubicBezTo>
                                <a:cubicBezTo>
                                  <a:pt x="120" y="176"/>
                                  <a:pt x="120" y="176"/>
                                  <a:pt x="120" y="176"/>
                                </a:cubicBezTo>
                                <a:cubicBezTo>
                                  <a:pt x="121" y="176"/>
                                  <a:pt x="121" y="178"/>
                                  <a:pt x="121" y="179"/>
                                </a:cubicBezTo>
                                <a:cubicBezTo>
                                  <a:pt x="121" y="180"/>
                                  <a:pt x="121" y="181"/>
                                  <a:pt x="120" y="181"/>
                                </a:cubicBezTo>
                                <a:moveTo>
                                  <a:pt x="128" y="187"/>
                                </a:moveTo>
                                <a:cubicBezTo>
                                  <a:pt x="128" y="182"/>
                                  <a:pt x="128" y="178"/>
                                  <a:pt x="128" y="174"/>
                                </a:cubicBezTo>
                                <a:cubicBezTo>
                                  <a:pt x="131" y="175"/>
                                  <a:pt x="130" y="185"/>
                                  <a:pt x="128" y="187"/>
                                </a:cubicBezTo>
                                <a:moveTo>
                                  <a:pt x="121" y="175"/>
                                </a:moveTo>
                                <a:cubicBezTo>
                                  <a:pt x="118" y="175"/>
                                  <a:pt x="120" y="170"/>
                                  <a:pt x="120" y="168"/>
                                </a:cubicBezTo>
                                <a:cubicBezTo>
                                  <a:pt x="120" y="168"/>
                                  <a:pt x="120" y="168"/>
                                  <a:pt x="120" y="168"/>
                                </a:cubicBezTo>
                                <a:cubicBezTo>
                                  <a:pt x="122" y="168"/>
                                  <a:pt x="120" y="173"/>
                                  <a:pt x="121" y="175"/>
                                </a:cubicBezTo>
                                <a:cubicBezTo>
                                  <a:pt x="121" y="175"/>
                                  <a:pt x="121" y="175"/>
                                  <a:pt x="121" y="175"/>
                                </a:cubicBezTo>
                                <a:moveTo>
                                  <a:pt x="116" y="152"/>
                                </a:moveTo>
                                <a:cubicBezTo>
                                  <a:pt x="116" y="150"/>
                                  <a:pt x="116" y="148"/>
                                  <a:pt x="116" y="146"/>
                                </a:cubicBezTo>
                                <a:cubicBezTo>
                                  <a:pt x="116" y="146"/>
                                  <a:pt x="117" y="146"/>
                                  <a:pt x="117" y="146"/>
                                </a:cubicBezTo>
                                <a:cubicBezTo>
                                  <a:pt x="117" y="148"/>
                                  <a:pt x="117" y="150"/>
                                  <a:pt x="117" y="152"/>
                                </a:cubicBezTo>
                                <a:cubicBezTo>
                                  <a:pt x="117" y="152"/>
                                  <a:pt x="116" y="152"/>
                                  <a:pt x="116" y="152"/>
                                </a:cubicBezTo>
                                <a:moveTo>
                                  <a:pt x="117" y="143"/>
                                </a:moveTo>
                                <a:cubicBezTo>
                                  <a:pt x="115" y="143"/>
                                  <a:pt x="116" y="140"/>
                                  <a:pt x="116" y="139"/>
                                </a:cubicBezTo>
                                <a:cubicBezTo>
                                  <a:pt x="116" y="139"/>
                                  <a:pt x="116" y="139"/>
                                  <a:pt x="116" y="139"/>
                                </a:cubicBezTo>
                                <a:cubicBezTo>
                                  <a:pt x="118" y="139"/>
                                  <a:pt x="117" y="142"/>
                                  <a:pt x="117" y="143"/>
                                </a:cubicBezTo>
                                <a:cubicBezTo>
                                  <a:pt x="117" y="143"/>
                                  <a:pt x="117" y="143"/>
                                  <a:pt x="117" y="143"/>
                                </a:cubicBezTo>
                                <a:moveTo>
                                  <a:pt x="129" y="151"/>
                                </a:moveTo>
                                <a:cubicBezTo>
                                  <a:pt x="129" y="151"/>
                                  <a:pt x="129" y="150"/>
                                  <a:pt x="129" y="150"/>
                                </a:cubicBezTo>
                                <a:cubicBezTo>
                                  <a:pt x="129" y="141"/>
                                  <a:pt x="129" y="133"/>
                                  <a:pt x="129" y="124"/>
                                </a:cubicBezTo>
                                <a:cubicBezTo>
                                  <a:pt x="129" y="123"/>
                                  <a:pt x="129" y="123"/>
                                  <a:pt x="129" y="123"/>
                                </a:cubicBezTo>
                                <a:cubicBezTo>
                                  <a:pt x="130" y="123"/>
                                  <a:pt x="130" y="124"/>
                                  <a:pt x="130" y="124"/>
                                </a:cubicBezTo>
                                <a:cubicBezTo>
                                  <a:pt x="130" y="125"/>
                                  <a:pt x="130" y="125"/>
                                  <a:pt x="131" y="125"/>
                                </a:cubicBezTo>
                                <a:cubicBezTo>
                                  <a:pt x="131" y="125"/>
                                  <a:pt x="131" y="125"/>
                                  <a:pt x="131" y="125"/>
                                </a:cubicBezTo>
                                <a:cubicBezTo>
                                  <a:pt x="130" y="130"/>
                                  <a:pt x="131" y="142"/>
                                  <a:pt x="131" y="146"/>
                                </a:cubicBezTo>
                                <a:cubicBezTo>
                                  <a:pt x="131" y="146"/>
                                  <a:pt x="131" y="146"/>
                                  <a:pt x="131" y="146"/>
                                </a:cubicBezTo>
                                <a:cubicBezTo>
                                  <a:pt x="130" y="146"/>
                                  <a:pt x="130" y="147"/>
                                  <a:pt x="130" y="148"/>
                                </a:cubicBezTo>
                                <a:cubicBezTo>
                                  <a:pt x="130" y="149"/>
                                  <a:pt x="130" y="151"/>
                                  <a:pt x="129" y="151"/>
                                </a:cubicBezTo>
                                <a:moveTo>
                                  <a:pt x="138" y="128"/>
                                </a:moveTo>
                                <a:cubicBezTo>
                                  <a:pt x="135" y="128"/>
                                  <a:pt x="138" y="122"/>
                                  <a:pt x="137" y="120"/>
                                </a:cubicBezTo>
                                <a:cubicBezTo>
                                  <a:pt x="140" y="120"/>
                                  <a:pt x="137" y="126"/>
                                  <a:pt x="138" y="128"/>
                                </a:cubicBezTo>
                                <a:moveTo>
                                  <a:pt x="123" y="139"/>
                                </a:moveTo>
                                <a:cubicBezTo>
                                  <a:pt x="123" y="132"/>
                                  <a:pt x="123" y="126"/>
                                  <a:pt x="123" y="119"/>
                                </a:cubicBezTo>
                                <a:cubicBezTo>
                                  <a:pt x="125" y="122"/>
                                  <a:pt x="125" y="124"/>
                                  <a:pt x="126" y="127"/>
                                </a:cubicBezTo>
                                <a:cubicBezTo>
                                  <a:pt x="126" y="129"/>
                                  <a:pt x="126" y="130"/>
                                  <a:pt x="125" y="132"/>
                                </a:cubicBezTo>
                                <a:cubicBezTo>
                                  <a:pt x="125" y="134"/>
                                  <a:pt x="124" y="137"/>
                                  <a:pt x="123" y="139"/>
                                </a:cubicBezTo>
                                <a:moveTo>
                                  <a:pt x="125" y="118"/>
                                </a:moveTo>
                                <a:cubicBezTo>
                                  <a:pt x="122" y="118"/>
                                  <a:pt x="124" y="113"/>
                                  <a:pt x="124" y="111"/>
                                </a:cubicBezTo>
                                <a:cubicBezTo>
                                  <a:pt x="124" y="111"/>
                                  <a:pt x="124" y="111"/>
                                  <a:pt x="124" y="111"/>
                                </a:cubicBezTo>
                                <a:cubicBezTo>
                                  <a:pt x="126" y="111"/>
                                  <a:pt x="124" y="116"/>
                                  <a:pt x="125" y="118"/>
                                </a:cubicBezTo>
                                <a:cubicBezTo>
                                  <a:pt x="125" y="118"/>
                                  <a:pt x="125" y="118"/>
                                  <a:pt x="125" y="118"/>
                                </a:cubicBezTo>
                                <a:moveTo>
                                  <a:pt x="133" y="114"/>
                                </a:moveTo>
                                <a:cubicBezTo>
                                  <a:pt x="132" y="114"/>
                                  <a:pt x="131" y="114"/>
                                  <a:pt x="130" y="114"/>
                                </a:cubicBezTo>
                                <a:cubicBezTo>
                                  <a:pt x="129" y="112"/>
                                  <a:pt x="132" y="114"/>
                                  <a:pt x="132" y="112"/>
                                </a:cubicBezTo>
                                <a:cubicBezTo>
                                  <a:pt x="132" y="111"/>
                                  <a:pt x="132" y="111"/>
                                  <a:pt x="132" y="111"/>
                                </a:cubicBezTo>
                                <a:cubicBezTo>
                                  <a:pt x="133" y="111"/>
                                  <a:pt x="133" y="113"/>
                                  <a:pt x="133" y="114"/>
                                </a:cubicBezTo>
                                <a:moveTo>
                                  <a:pt x="119" y="118"/>
                                </a:moveTo>
                                <a:cubicBezTo>
                                  <a:pt x="116" y="117"/>
                                  <a:pt x="118" y="110"/>
                                  <a:pt x="118" y="107"/>
                                </a:cubicBezTo>
                                <a:cubicBezTo>
                                  <a:pt x="121" y="108"/>
                                  <a:pt x="118" y="115"/>
                                  <a:pt x="119" y="118"/>
                                </a:cubicBezTo>
                                <a:moveTo>
                                  <a:pt x="133" y="110"/>
                                </a:moveTo>
                                <a:cubicBezTo>
                                  <a:pt x="130" y="110"/>
                                  <a:pt x="132" y="104"/>
                                  <a:pt x="132" y="101"/>
                                </a:cubicBezTo>
                                <a:cubicBezTo>
                                  <a:pt x="135" y="102"/>
                                  <a:pt x="132" y="108"/>
                                  <a:pt x="133" y="110"/>
                                </a:cubicBezTo>
                                <a:moveTo>
                                  <a:pt x="131" y="74"/>
                                </a:moveTo>
                                <a:cubicBezTo>
                                  <a:pt x="131" y="74"/>
                                  <a:pt x="131" y="74"/>
                                  <a:pt x="131" y="74"/>
                                </a:cubicBezTo>
                                <a:cubicBezTo>
                                  <a:pt x="131" y="72"/>
                                  <a:pt x="131" y="71"/>
                                  <a:pt x="131" y="69"/>
                                </a:cubicBezTo>
                                <a:cubicBezTo>
                                  <a:pt x="131" y="69"/>
                                  <a:pt x="131" y="69"/>
                                  <a:pt x="131" y="69"/>
                                </a:cubicBezTo>
                                <a:cubicBezTo>
                                  <a:pt x="132" y="69"/>
                                  <a:pt x="132" y="70"/>
                                  <a:pt x="132" y="72"/>
                                </a:cubicBezTo>
                                <a:cubicBezTo>
                                  <a:pt x="132" y="73"/>
                                  <a:pt x="132" y="74"/>
                                  <a:pt x="131" y="74"/>
                                </a:cubicBezTo>
                                <a:moveTo>
                                  <a:pt x="115" y="79"/>
                                </a:moveTo>
                                <a:cubicBezTo>
                                  <a:pt x="115" y="74"/>
                                  <a:pt x="115" y="69"/>
                                  <a:pt x="115" y="64"/>
                                </a:cubicBezTo>
                                <a:cubicBezTo>
                                  <a:pt x="117" y="66"/>
                                  <a:pt x="117" y="77"/>
                                  <a:pt x="115" y="79"/>
                                </a:cubicBezTo>
                                <a:moveTo>
                                  <a:pt x="132" y="63"/>
                                </a:moveTo>
                                <a:cubicBezTo>
                                  <a:pt x="129" y="63"/>
                                  <a:pt x="131" y="58"/>
                                  <a:pt x="131" y="56"/>
                                </a:cubicBezTo>
                                <a:cubicBezTo>
                                  <a:pt x="131" y="56"/>
                                  <a:pt x="131" y="56"/>
                                  <a:pt x="131" y="56"/>
                                </a:cubicBezTo>
                                <a:cubicBezTo>
                                  <a:pt x="134" y="56"/>
                                  <a:pt x="131" y="60"/>
                                  <a:pt x="132" y="63"/>
                                </a:cubicBezTo>
                                <a:cubicBezTo>
                                  <a:pt x="132" y="63"/>
                                  <a:pt x="132" y="63"/>
                                  <a:pt x="132" y="63"/>
                                </a:cubicBezTo>
                                <a:moveTo>
                                  <a:pt x="122" y="84"/>
                                </a:moveTo>
                                <a:cubicBezTo>
                                  <a:pt x="122" y="84"/>
                                  <a:pt x="122" y="84"/>
                                  <a:pt x="122" y="84"/>
                                </a:cubicBezTo>
                                <a:cubicBezTo>
                                  <a:pt x="123" y="73"/>
                                  <a:pt x="122" y="66"/>
                                  <a:pt x="122" y="53"/>
                                </a:cubicBezTo>
                                <a:cubicBezTo>
                                  <a:pt x="122" y="53"/>
                                  <a:pt x="122" y="53"/>
                                  <a:pt x="122" y="53"/>
                                </a:cubicBezTo>
                                <a:cubicBezTo>
                                  <a:pt x="123" y="53"/>
                                  <a:pt x="122" y="60"/>
                                  <a:pt x="123" y="62"/>
                                </a:cubicBezTo>
                                <a:cubicBezTo>
                                  <a:pt x="122" y="63"/>
                                  <a:pt x="123" y="63"/>
                                  <a:pt x="123" y="64"/>
                                </a:cubicBezTo>
                                <a:cubicBezTo>
                                  <a:pt x="124" y="64"/>
                                  <a:pt x="124" y="64"/>
                                  <a:pt x="124" y="64"/>
                                </a:cubicBezTo>
                                <a:cubicBezTo>
                                  <a:pt x="124" y="69"/>
                                  <a:pt x="124" y="72"/>
                                  <a:pt x="123" y="76"/>
                                </a:cubicBezTo>
                                <a:cubicBezTo>
                                  <a:pt x="123" y="78"/>
                                  <a:pt x="123" y="81"/>
                                  <a:pt x="122" y="83"/>
                                </a:cubicBezTo>
                                <a:cubicBezTo>
                                  <a:pt x="123" y="84"/>
                                  <a:pt x="122" y="84"/>
                                  <a:pt x="122" y="84"/>
                                </a:cubicBezTo>
                                <a:moveTo>
                                  <a:pt x="114" y="61"/>
                                </a:moveTo>
                                <a:cubicBezTo>
                                  <a:pt x="114" y="57"/>
                                  <a:pt x="114" y="53"/>
                                  <a:pt x="114" y="50"/>
                                </a:cubicBezTo>
                                <a:cubicBezTo>
                                  <a:pt x="114" y="50"/>
                                  <a:pt x="114" y="50"/>
                                  <a:pt x="115" y="50"/>
                                </a:cubicBezTo>
                                <a:cubicBezTo>
                                  <a:pt x="116" y="50"/>
                                  <a:pt x="116" y="51"/>
                                  <a:pt x="115" y="52"/>
                                </a:cubicBezTo>
                                <a:cubicBezTo>
                                  <a:pt x="115" y="54"/>
                                  <a:pt x="115" y="55"/>
                                  <a:pt x="116" y="55"/>
                                </a:cubicBezTo>
                                <a:cubicBezTo>
                                  <a:pt x="116" y="55"/>
                                  <a:pt x="117" y="55"/>
                                  <a:pt x="117" y="55"/>
                                </a:cubicBezTo>
                                <a:cubicBezTo>
                                  <a:pt x="116" y="55"/>
                                  <a:pt x="114" y="57"/>
                                  <a:pt x="116" y="57"/>
                                </a:cubicBezTo>
                                <a:cubicBezTo>
                                  <a:pt x="116" y="57"/>
                                  <a:pt x="117" y="57"/>
                                  <a:pt x="117" y="57"/>
                                </a:cubicBezTo>
                                <a:cubicBezTo>
                                  <a:pt x="116" y="58"/>
                                  <a:pt x="116" y="61"/>
                                  <a:pt x="114" y="61"/>
                                </a:cubicBezTo>
                                <a:moveTo>
                                  <a:pt x="127" y="74"/>
                                </a:moveTo>
                                <a:cubicBezTo>
                                  <a:pt x="127" y="64"/>
                                  <a:pt x="126" y="53"/>
                                  <a:pt x="128" y="46"/>
                                </a:cubicBezTo>
                                <a:cubicBezTo>
                                  <a:pt x="129" y="49"/>
                                  <a:pt x="129" y="54"/>
                                  <a:pt x="129" y="60"/>
                                </a:cubicBezTo>
                                <a:cubicBezTo>
                                  <a:pt x="128" y="62"/>
                                  <a:pt x="128" y="64"/>
                                  <a:pt x="128" y="66"/>
                                </a:cubicBezTo>
                                <a:cubicBezTo>
                                  <a:pt x="128" y="69"/>
                                  <a:pt x="127" y="72"/>
                                  <a:pt x="127" y="74"/>
                                </a:cubicBezTo>
                                <a:moveTo>
                                  <a:pt x="129" y="44"/>
                                </a:moveTo>
                                <a:cubicBezTo>
                                  <a:pt x="127" y="44"/>
                                  <a:pt x="129" y="42"/>
                                  <a:pt x="128" y="40"/>
                                </a:cubicBezTo>
                                <a:cubicBezTo>
                                  <a:pt x="128" y="40"/>
                                  <a:pt x="129" y="40"/>
                                  <a:pt x="129" y="40"/>
                                </a:cubicBezTo>
                                <a:cubicBezTo>
                                  <a:pt x="130" y="40"/>
                                  <a:pt x="129" y="43"/>
                                  <a:pt x="130" y="44"/>
                                </a:cubicBezTo>
                                <a:cubicBezTo>
                                  <a:pt x="129" y="44"/>
                                  <a:pt x="129" y="44"/>
                                  <a:pt x="129" y="44"/>
                                </a:cubicBezTo>
                                <a:moveTo>
                                  <a:pt x="46" y="26"/>
                                </a:moveTo>
                                <a:cubicBezTo>
                                  <a:pt x="46" y="26"/>
                                  <a:pt x="46" y="26"/>
                                  <a:pt x="46" y="25"/>
                                </a:cubicBezTo>
                                <a:cubicBezTo>
                                  <a:pt x="46" y="25"/>
                                  <a:pt x="46" y="25"/>
                                  <a:pt x="46" y="25"/>
                                </a:cubicBezTo>
                                <a:cubicBezTo>
                                  <a:pt x="48" y="25"/>
                                  <a:pt x="50" y="26"/>
                                  <a:pt x="51" y="26"/>
                                </a:cubicBezTo>
                                <a:cubicBezTo>
                                  <a:pt x="51" y="27"/>
                                  <a:pt x="51" y="27"/>
                                  <a:pt x="50" y="27"/>
                                </a:cubicBezTo>
                                <a:cubicBezTo>
                                  <a:pt x="49" y="27"/>
                                  <a:pt x="49" y="27"/>
                                  <a:pt x="48" y="27"/>
                                </a:cubicBezTo>
                                <a:cubicBezTo>
                                  <a:pt x="48" y="27"/>
                                  <a:pt x="47" y="27"/>
                                  <a:pt x="47" y="27"/>
                                </a:cubicBezTo>
                                <a:cubicBezTo>
                                  <a:pt x="46" y="27"/>
                                  <a:pt x="46" y="27"/>
                                  <a:pt x="46" y="27"/>
                                </a:cubicBezTo>
                                <a:cubicBezTo>
                                  <a:pt x="46" y="26"/>
                                  <a:pt x="46" y="26"/>
                                  <a:pt x="46" y="26"/>
                                </a:cubicBezTo>
                                <a:moveTo>
                                  <a:pt x="61" y="23"/>
                                </a:moveTo>
                                <a:cubicBezTo>
                                  <a:pt x="61" y="22"/>
                                  <a:pt x="61" y="22"/>
                                  <a:pt x="61" y="22"/>
                                </a:cubicBezTo>
                                <a:cubicBezTo>
                                  <a:pt x="63" y="22"/>
                                  <a:pt x="64" y="22"/>
                                  <a:pt x="65" y="22"/>
                                </a:cubicBezTo>
                                <a:cubicBezTo>
                                  <a:pt x="66" y="22"/>
                                  <a:pt x="66" y="22"/>
                                  <a:pt x="67" y="22"/>
                                </a:cubicBezTo>
                                <a:cubicBezTo>
                                  <a:pt x="67" y="22"/>
                                  <a:pt x="67" y="22"/>
                                  <a:pt x="66" y="23"/>
                                </a:cubicBezTo>
                                <a:cubicBezTo>
                                  <a:pt x="66" y="23"/>
                                  <a:pt x="66" y="23"/>
                                  <a:pt x="65" y="23"/>
                                </a:cubicBezTo>
                                <a:cubicBezTo>
                                  <a:pt x="65" y="23"/>
                                  <a:pt x="64" y="23"/>
                                  <a:pt x="64" y="23"/>
                                </a:cubicBezTo>
                                <a:cubicBezTo>
                                  <a:pt x="63" y="23"/>
                                  <a:pt x="63" y="23"/>
                                  <a:pt x="62" y="23"/>
                                </a:cubicBezTo>
                                <a:cubicBezTo>
                                  <a:pt x="62" y="23"/>
                                  <a:pt x="62" y="23"/>
                                  <a:pt x="61" y="23"/>
                                </a:cubicBezTo>
                                <a:moveTo>
                                  <a:pt x="47" y="23"/>
                                </a:moveTo>
                                <a:cubicBezTo>
                                  <a:pt x="45" y="23"/>
                                  <a:pt x="43" y="23"/>
                                  <a:pt x="43" y="21"/>
                                </a:cubicBezTo>
                                <a:cubicBezTo>
                                  <a:pt x="45" y="21"/>
                                  <a:pt x="48" y="21"/>
                                  <a:pt x="50" y="21"/>
                                </a:cubicBezTo>
                                <a:cubicBezTo>
                                  <a:pt x="50" y="23"/>
                                  <a:pt x="48" y="23"/>
                                  <a:pt x="47" y="23"/>
                                </a:cubicBezTo>
                                <a:moveTo>
                                  <a:pt x="71" y="20"/>
                                </a:moveTo>
                                <a:cubicBezTo>
                                  <a:pt x="69" y="19"/>
                                  <a:pt x="68" y="18"/>
                                  <a:pt x="68" y="17"/>
                                </a:cubicBezTo>
                                <a:cubicBezTo>
                                  <a:pt x="69" y="17"/>
                                  <a:pt x="70" y="17"/>
                                  <a:pt x="71" y="17"/>
                                </a:cubicBezTo>
                                <a:cubicBezTo>
                                  <a:pt x="71" y="18"/>
                                  <a:pt x="71" y="18"/>
                                  <a:pt x="71" y="20"/>
                                </a:cubicBezTo>
                                <a:moveTo>
                                  <a:pt x="110" y="5"/>
                                </a:moveTo>
                                <a:cubicBezTo>
                                  <a:pt x="111" y="5"/>
                                  <a:pt x="112" y="5"/>
                                  <a:pt x="113" y="5"/>
                                </a:cubicBezTo>
                                <a:cubicBezTo>
                                  <a:pt x="114" y="5"/>
                                  <a:pt x="115" y="5"/>
                                  <a:pt x="116" y="5"/>
                                </a:cubicBezTo>
                                <a:cubicBezTo>
                                  <a:pt x="118" y="5"/>
                                  <a:pt x="120" y="6"/>
                                  <a:pt x="120" y="8"/>
                                </a:cubicBezTo>
                                <a:cubicBezTo>
                                  <a:pt x="119" y="7"/>
                                  <a:pt x="117" y="6"/>
                                  <a:pt x="115" y="6"/>
                                </a:cubicBezTo>
                                <a:cubicBezTo>
                                  <a:pt x="113" y="6"/>
                                  <a:pt x="112" y="7"/>
                                  <a:pt x="112" y="8"/>
                                </a:cubicBezTo>
                                <a:cubicBezTo>
                                  <a:pt x="111" y="7"/>
                                  <a:pt x="108" y="7"/>
                                  <a:pt x="108" y="5"/>
                                </a:cubicBezTo>
                                <a:cubicBezTo>
                                  <a:pt x="108" y="5"/>
                                  <a:pt x="109" y="5"/>
                                  <a:pt x="110" y="5"/>
                                </a:cubicBezTo>
                                <a:moveTo>
                                  <a:pt x="62" y="4"/>
                                </a:moveTo>
                                <a:cubicBezTo>
                                  <a:pt x="64" y="4"/>
                                  <a:pt x="65" y="4"/>
                                  <a:pt x="66" y="4"/>
                                </a:cubicBezTo>
                                <a:cubicBezTo>
                                  <a:pt x="67" y="3"/>
                                  <a:pt x="68" y="3"/>
                                  <a:pt x="69" y="3"/>
                                </a:cubicBezTo>
                                <a:cubicBezTo>
                                  <a:pt x="71" y="3"/>
                                  <a:pt x="73" y="4"/>
                                  <a:pt x="74" y="5"/>
                                </a:cubicBezTo>
                                <a:cubicBezTo>
                                  <a:pt x="73" y="5"/>
                                  <a:pt x="72" y="5"/>
                                  <a:pt x="71" y="5"/>
                                </a:cubicBezTo>
                                <a:cubicBezTo>
                                  <a:pt x="67" y="5"/>
                                  <a:pt x="64" y="6"/>
                                  <a:pt x="60" y="6"/>
                                </a:cubicBezTo>
                                <a:cubicBezTo>
                                  <a:pt x="60" y="5"/>
                                  <a:pt x="60" y="4"/>
                                  <a:pt x="60" y="3"/>
                                </a:cubicBezTo>
                                <a:cubicBezTo>
                                  <a:pt x="61" y="4"/>
                                  <a:pt x="62" y="4"/>
                                  <a:pt x="62" y="4"/>
                                </a:cubicBezTo>
                                <a:moveTo>
                                  <a:pt x="43" y="0"/>
                                </a:moveTo>
                                <a:cubicBezTo>
                                  <a:pt x="32" y="0"/>
                                  <a:pt x="21" y="1"/>
                                  <a:pt x="10" y="2"/>
                                </a:cubicBezTo>
                                <a:cubicBezTo>
                                  <a:pt x="10" y="15"/>
                                  <a:pt x="5" y="31"/>
                                  <a:pt x="11" y="42"/>
                                </a:cubicBezTo>
                                <a:cubicBezTo>
                                  <a:pt x="14" y="42"/>
                                  <a:pt x="17" y="42"/>
                                  <a:pt x="19" y="42"/>
                                </a:cubicBezTo>
                                <a:cubicBezTo>
                                  <a:pt x="22" y="42"/>
                                  <a:pt x="25" y="42"/>
                                  <a:pt x="27" y="42"/>
                                </a:cubicBezTo>
                                <a:cubicBezTo>
                                  <a:pt x="30" y="42"/>
                                  <a:pt x="32" y="42"/>
                                  <a:pt x="35" y="42"/>
                                </a:cubicBezTo>
                                <a:cubicBezTo>
                                  <a:pt x="37" y="42"/>
                                  <a:pt x="39" y="42"/>
                                  <a:pt x="41" y="42"/>
                                </a:cubicBezTo>
                                <a:cubicBezTo>
                                  <a:pt x="44" y="40"/>
                                  <a:pt x="48" y="40"/>
                                  <a:pt x="51" y="40"/>
                                </a:cubicBezTo>
                                <a:cubicBezTo>
                                  <a:pt x="55" y="40"/>
                                  <a:pt x="60" y="41"/>
                                  <a:pt x="65" y="41"/>
                                </a:cubicBezTo>
                                <a:cubicBezTo>
                                  <a:pt x="68" y="41"/>
                                  <a:pt x="72" y="41"/>
                                  <a:pt x="75" y="41"/>
                                </a:cubicBezTo>
                                <a:cubicBezTo>
                                  <a:pt x="77" y="41"/>
                                  <a:pt x="79" y="41"/>
                                  <a:pt x="81" y="41"/>
                                </a:cubicBezTo>
                                <a:cubicBezTo>
                                  <a:pt x="83" y="41"/>
                                  <a:pt x="85" y="41"/>
                                  <a:pt x="87" y="41"/>
                                </a:cubicBezTo>
                                <a:cubicBezTo>
                                  <a:pt x="93" y="41"/>
                                  <a:pt x="98" y="42"/>
                                  <a:pt x="101" y="43"/>
                                </a:cubicBezTo>
                                <a:cubicBezTo>
                                  <a:pt x="101" y="49"/>
                                  <a:pt x="101" y="54"/>
                                  <a:pt x="101" y="59"/>
                                </a:cubicBezTo>
                                <a:cubicBezTo>
                                  <a:pt x="105" y="74"/>
                                  <a:pt x="102" y="90"/>
                                  <a:pt x="103" y="106"/>
                                </a:cubicBezTo>
                                <a:cubicBezTo>
                                  <a:pt x="105" y="122"/>
                                  <a:pt x="102" y="149"/>
                                  <a:pt x="104" y="173"/>
                                </a:cubicBezTo>
                                <a:cubicBezTo>
                                  <a:pt x="106" y="201"/>
                                  <a:pt x="103" y="234"/>
                                  <a:pt x="101" y="258"/>
                                </a:cubicBezTo>
                                <a:cubicBezTo>
                                  <a:pt x="102" y="259"/>
                                  <a:pt x="102" y="261"/>
                                  <a:pt x="102" y="264"/>
                                </a:cubicBezTo>
                                <a:cubicBezTo>
                                  <a:pt x="103" y="266"/>
                                  <a:pt x="100" y="265"/>
                                  <a:pt x="101" y="267"/>
                                </a:cubicBezTo>
                                <a:cubicBezTo>
                                  <a:pt x="101" y="282"/>
                                  <a:pt x="100" y="301"/>
                                  <a:pt x="99" y="316"/>
                                </a:cubicBezTo>
                                <a:cubicBezTo>
                                  <a:pt x="99" y="317"/>
                                  <a:pt x="100" y="319"/>
                                  <a:pt x="100" y="320"/>
                                </a:cubicBezTo>
                                <a:cubicBezTo>
                                  <a:pt x="99" y="337"/>
                                  <a:pt x="98" y="366"/>
                                  <a:pt x="100" y="384"/>
                                </a:cubicBezTo>
                                <a:cubicBezTo>
                                  <a:pt x="103" y="394"/>
                                  <a:pt x="99" y="407"/>
                                  <a:pt x="99" y="419"/>
                                </a:cubicBezTo>
                                <a:cubicBezTo>
                                  <a:pt x="98" y="420"/>
                                  <a:pt x="96" y="420"/>
                                  <a:pt x="94" y="420"/>
                                </a:cubicBezTo>
                                <a:cubicBezTo>
                                  <a:pt x="87" y="420"/>
                                  <a:pt x="80" y="418"/>
                                  <a:pt x="74" y="418"/>
                                </a:cubicBezTo>
                                <a:cubicBezTo>
                                  <a:pt x="74" y="418"/>
                                  <a:pt x="74" y="418"/>
                                  <a:pt x="74" y="418"/>
                                </a:cubicBezTo>
                                <a:cubicBezTo>
                                  <a:pt x="74" y="418"/>
                                  <a:pt x="73" y="418"/>
                                  <a:pt x="72" y="418"/>
                                </a:cubicBezTo>
                                <a:cubicBezTo>
                                  <a:pt x="72" y="419"/>
                                  <a:pt x="71" y="419"/>
                                  <a:pt x="70" y="419"/>
                                </a:cubicBezTo>
                                <a:cubicBezTo>
                                  <a:pt x="70" y="419"/>
                                  <a:pt x="70" y="419"/>
                                  <a:pt x="70" y="419"/>
                                </a:cubicBezTo>
                                <a:cubicBezTo>
                                  <a:pt x="60" y="418"/>
                                  <a:pt x="51" y="418"/>
                                  <a:pt x="41" y="417"/>
                                </a:cubicBezTo>
                                <a:cubicBezTo>
                                  <a:pt x="38" y="418"/>
                                  <a:pt x="35" y="419"/>
                                  <a:pt x="32" y="419"/>
                                </a:cubicBezTo>
                                <a:cubicBezTo>
                                  <a:pt x="30" y="419"/>
                                  <a:pt x="28" y="418"/>
                                  <a:pt x="26" y="418"/>
                                </a:cubicBezTo>
                                <a:cubicBezTo>
                                  <a:pt x="24" y="418"/>
                                  <a:pt x="22" y="418"/>
                                  <a:pt x="20" y="418"/>
                                </a:cubicBezTo>
                                <a:cubicBezTo>
                                  <a:pt x="16" y="418"/>
                                  <a:pt x="12" y="418"/>
                                  <a:pt x="9" y="420"/>
                                </a:cubicBezTo>
                                <a:cubicBezTo>
                                  <a:pt x="8" y="419"/>
                                  <a:pt x="7" y="419"/>
                                  <a:pt x="6" y="419"/>
                                </a:cubicBezTo>
                                <a:cubicBezTo>
                                  <a:pt x="6" y="419"/>
                                  <a:pt x="5" y="419"/>
                                  <a:pt x="5" y="419"/>
                                </a:cubicBezTo>
                                <a:cubicBezTo>
                                  <a:pt x="5" y="419"/>
                                  <a:pt x="4" y="419"/>
                                  <a:pt x="4" y="419"/>
                                </a:cubicBezTo>
                                <a:cubicBezTo>
                                  <a:pt x="3" y="419"/>
                                  <a:pt x="3" y="419"/>
                                  <a:pt x="2" y="418"/>
                                </a:cubicBezTo>
                                <a:cubicBezTo>
                                  <a:pt x="0" y="430"/>
                                  <a:pt x="4" y="445"/>
                                  <a:pt x="3" y="460"/>
                                </a:cubicBezTo>
                                <a:cubicBezTo>
                                  <a:pt x="4" y="460"/>
                                  <a:pt x="6" y="460"/>
                                  <a:pt x="7" y="460"/>
                                </a:cubicBezTo>
                                <a:cubicBezTo>
                                  <a:pt x="9" y="460"/>
                                  <a:pt x="11" y="460"/>
                                  <a:pt x="12" y="460"/>
                                </a:cubicBezTo>
                                <a:cubicBezTo>
                                  <a:pt x="14" y="460"/>
                                  <a:pt x="16" y="461"/>
                                  <a:pt x="18" y="461"/>
                                </a:cubicBezTo>
                                <a:cubicBezTo>
                                  <a:pt x="19" y="461"/>
                                  <a:pt x="20" y="460"/>
                                  <a:pt x="22" y="460"/>
                                </a:cubicBezTo>
                                <a:cubicBezTo>
                                  <a:pt x="23" y="460"/>
                                  <a:pt x="25" y="459"/>
                                  <a:pt x="26" y="459"/>
                                </a:cubicBezTo>
                                <a:cubicBezTo>
                                  <a:pt x="26" y="459"/>
                                  <a:pt x="26" y="459"/>
                                  <a:pt x="26" y="459"/>
                                </a:cubicBezTo>
                                <a:cubicBezTo>
                                  <a:pt x="28" y="459"/>
                                  <a:pt x="31" y="459"/>
                                  <a:pt x="33" y="459"/>
                                </a:cubicBezTo>
                                <a:cubicBezTo>
                                  <a:pt x="35" y="459"/>
                                  <a:pt x="37" y="459"/>
                                  <a:pt x="38" y="459"/>
                                </a:cubicBezTo>
                                <a:cubicBezTo>
                                  <a:pt x="40" y="459"/>
                                  <a:pt x="43" y="459"/>
                                  <a:pt x="45" y="459"/>
                                </a:cubicBezTo>
                                <a:cubicBezTo>
                                  <a:pt x="46" y="459"/>
                                  <a:pt x="47" y="461"/>
                                  <a:pt x="47" y="461"/>
                                </a:cubicBezTo>
                                <a:cubicBezTo>
                                  <a:pt x="48" y="461"/>
                                  <a:pt x="48" y="461"/>
                                  <a:pt x="48" y="460"/>
                                </a:cubicBezTo>
                                <a:cubicBezTo>
                                  <a:pt x="58" y="459"/>
                                  <a:pt x="69" y="458"/>
                                  <a:pt x="81" y="458"/>
                                </a:cubicBezTo>
                                <a:cubicBezTo>
                                  <a:pt x="84" y="458"/>
                                  <a:pt x="87" y="458"/>
                                  <a:pt x="90" y="458"/>
                                </a:cubicBezTo>
                                <a:cubicBezTo>
                                  <a:pt x="93" y="458"/>
                                  <a:pt x="97" y="458"/>
                                  <a:pt x="100" y="458"/>
                                </a:cubicBezTo>
                                <a:cubicBezTo>
                                  <a:pt x="114" y="458"/>
                                  <a:pt x="128" y="458"/>
                                  <a:pt x="140" y="455"/>
                                </a:cubicBezTo>
                                <a:cubicBezTo>
                                  <a:pt x="140" y="449"/>
                                  <a:pt x="142" y="449"/>
                                  <a:pt x="140" y="445"/>
                                </a:cubicBezTo>
                                <a:cubicBezTo>
                                  <a:pt x="139" y="443"/>
                                  <a:pt x="142" y="445"/>
                                  <a:pt x="141" y="442"/>
                                </a:cubicBezTo>
                                <a:cubicBezTo>
                                  <a:pt x="135" y="424"/>
                                  <a:pt x="142" y="389"/>
                                  <a:pt x="139" y="361"/>
                                </a:cubicBezTo>
                                <a:cubicBezTo>
                                  <a:pt x="138" y="341"/>
                                  <a:pt x="142" y="311"/>
                                  <a:pt x="139" y="289"/>
                                </a:cubicBezTo>
                                <a:cubicBezTo>
                                  <a:pt x="141" y="286"/>
                                  <a:pt x="139" y="284"/>
                                  <a:pt x="140" y="279"/>
                                </a:cubicBezTo>
                                <a:cubicBezTo>
                                  <a:pt x="139" y="275"/>
                                  <a:pt x="139" y="273"/>
                                  <a:pt x="140" y="269"/>
                                </a:cubicBezTo>
                                <a:cubicBezTo>
                                  <a:pt x="139" y="263"/>
                                  <a:pt x="139" y="258"/>
                                  <a:pt x="140" y="251"/>
                                </a:cubicBezTo>
                                <a:cubicBezTo>
                                  <a:pt x="141" y="249"/>
                                  <a:pt x="138" y="249"/>
                                  <a:pt x="139" y="246"/>
                                </a:cubicBezTo>
                                <a:cubicBezTo>
                                  <a:pt x="139" y="243"/>
                                  <a:pt x="140" y="239"/>
                                  <a:pt x="141" y="234"/>
                                </a:cubicBezTo>
                                <a:cubicBezTo>
                                  <a:pt x="141" y="231"/>
                                  <a:pt x="139" y="229"/>
                                  <a:pt x="139" y="228"/>
                                </a:cubicBezTo>
                                <a:cubicBezTo>
                                  <a:pt x="141" y="218"/>
                                  <a:pt x="141" y="199"/>
                                  <a:pt x="141" y="180"/>
                                </a:cubicBezTo>
                                <a:cubicBezTo>
                                  <a:pt x="141" y="161"/>
                                  <a:pt x="142" y="141"/>
                                  <a:pt x="143" y="132"/>
                                </a:cubicBezTo>
                                <a:cubicBezTo>
                                  <a:pt x="143" y="130"/>
                                  <a:pt x="141" y="127"/>
                                  <a:pt x="142" y="125"/>
                                </a:cubicBezTo>
                                <a:cubicBezTo>
                                  <a:pt x="142" y="114"/>
                                  <a:pt x="142" y="105"/>
                                  <a:pt x="143" y="97"/>
                                </a:cubicBezTo>
                                <a:cubicBezTo>
                                  <a:pt x="141" y="87"/>
                                  <a:pt x="143" y="84"/>
                                  <a:pt x="143" y="73"/>
                                </a:cubicBezTo>
                                <a:cubicBezTo>
                                  <a:pt x="144" y="71"/>
                                  <a:pt x="141" y="73"/>
                                  <a:pt x="142" y="70"/>
                                </a:cubicBezTo>
                                <a:cubicBezTo>
                                  <a:pt x="143" y="64"/>
                                  <a:pt x="143" y="57"/>
                                  <a:pt x="144" y="51"/>
                                </a:cubicBezTo>
                                <a:cubicBezTo>
                                  <a:pt x="140" y="38"/>
                                  <a:pt x="145" y="16"/>
                                  <a:pt x="141" y="2"/>
                                </a:cubicBezTo>
                                <a:cubicBezTo>
                                  <a:pt x="137" y="2"/>
                                  <a:pt x="133" y="2"/>
                                  <a:pt x="128" y="2"/>
                                </a:cubicBezTo>
                                <a:cubicBezTo>
                                  <a:pt x="113" y="2"/>
                                  <a:pt x="99" y="2"/>
                                  <a:pt x="85" y="1"/>
                                </a:cubicBezTo>
                                <a:cubicBezTo>
                                  <a:pt x="71" y="1"/>
                                  <a:pt x="57" y="0"/>
                                  <a:pt x="43" y="0"/>
                                </a:cubicBezTo>
                              </a:path>
                            </a:pathLst>
                          </a:custGeom>
                          <a:solidFill>
                            <a:srgbClr val="02A0BF">
                              <a:alpha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0" o:spid="_x0000_s1026" style="position:absolute;margin-left:313pt;margin-top:92.2pt;width:229.9pt;height:126.35pt;z-index:251726848" coordorigin="-6,6" coordsize="5378,3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">
                <v:shape id="Freeform 981" o:spid="_x0000_s1027" style="position:absolute;left:437;top:2929;width:77;height:18;visibility:visible;mso-wrap-style:square;v-text-anchor:top" coordsize="1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6ae8UA&#10;AADdAAAADwAAAGRycy9kb3ducmV2LnhtbERPTWvCQBC9F/oflin0UnSTSluJbkIRqp5qmwheh+yY&#10;hGRnQ3bV+O/dQsHbPN7nLLPRdOJMg2ssK4inEQji0uqGKwX74msyB+E8ssbOMim4koMsfXxYYqLt&#10;hX/pnPtKhBB2CSqove8TKV1Zk0E3tT1x4I52MOgDHCqpB7yEcNPJ1yh6lwYbDg019rSqqWzzk1Hw&#10;M/ZH2X5sdt/xbrOe+8OqfSlypZ6fxs8FCE+jv4v/3Vsd5r/NYvj7Jpw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pp7xQAAAN0AAAAPAAAAAAAAAAAAAAAAAJgCAABkcnMv&#10;ZG93bnJldi54bWxQSwUGAAAAAAQABAD1AAAAigMAAAAA&#10;" path="m13,c10,1,7,2,4,2,3,2,1,1,,1,1,3,3,3,5,3v1,,2,,3,c9,3,9,3,10,3v1,,2,,3,c13,2,13,1,13,e" fillcolor="#ed1c24" stroked="f">
                  <v:fill opacity="52428f"/>
                  <v:path arrowok="t" o:connecttype="custom" o:connectlocs="77,0;24,12;0,6;30,18;47,18;59,18;77,18;77,0" o:connectangles="0,0,0,0,0,0,0,0"/>
                </v:shape>
                <v:shape id="Freeform 982" o:spid="_x0000_s1028" style="position:absolute;left:177;top:2911;width:71;height:18;visibility:visible;mso-wrap-style:square;v-text-anchor:top" coordsize="1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nAmMMA&#10;AADdAAAADwAAAGRycy9kb3ducmV2LnhtbERP22rCQBB9F/yHZYS+FN00xSLRNUihWooI9fI+ZKeb&#10;pNnZkF1N+vfdQsG3OZzrrPLBNuJGna8cK3iaJSCIC6crNgrOp7fpAoQPyBobx6Tghzzk6/FohZl2&#10;PX/S7RiMiCHsM1RQhtBmUvqiJIt+5lriyH25zmKIsDNSd9jHcNvINElepMWKY0OJLb2WVHwfr1bB&#10;x+7x0G/3AWVRG7R6a9JLvVHqYTJsliACDeEu/ne/6zh//pzC3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nAmMMAAADdAAAADwAAAAAAAAAAAAAAAACYAgAAZHJzL2Rv&#10;d25yZXYueG1sUEsFBgAAAAAEAAQA9QAAAIgDAAAAAA==&#10;" path="m,c,2,2,3,4,3v1,,2,,3,c7,3,8,3,9,3v1,,2,,3,c11,1,9,1,8,,7,1,6,2,5,2,3,2,1,1,,e" fillcolor="#ed1c24" stroked="f">
                  <v:fill opacity="52428f"/>
                  <v:path arrowok="t" o:connecttype="custom" o:connectlocs="0,0;24,18;41,18;53,18;71,18;47,0;30,12;0,0" o:connectangles="0,0,0,0,0,0,0,0"/>
                </v:shape>
                <v:shape id="Freeform 983" o:spid="_x0000_s1029" style="position:absolute;left:455;top:2864;width:18;height:6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h8wcMA&#10;AADdAAAADwAAAGRycy9kb3ducmV2LnhtbERP22rCQBB9L/QflhH6VjcqqTa6SlEKghSJ9gOG7OSi&#10;2dmQ3Sbp37uC4NscznVWm8HUoqPWVZYVTMYRCOLM6ooLBb/n7/cFCOeRNdaWScE/OdisX19WmGjb&#10;c0rdyRcihLBLUEHpfZNI6bKSDLqxbYgDl9vWoA+wLaRusQ/hppbTKPqQBisODSU2tC0pu57+jAL3&#10;mXZX/Jnvz4fjbpdf4iZf9LFSb6PhawnC0+Cf4od7r8P8eDaD+zfh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h8wcMAAADdAAAADwAAAAAAAAAAAAAAAACYAgAAZHJzL2Rv&#10;d25yZXYueG1sUEsFBgAAAAAEAAQA9QAAAIgDAAAAAA==&#10;" path="m3,c2,,1,,,1v,,,,,c1,1,2,1,3,1,3,1,3,,3,e" fillcolor="#ed1c24" stroked="f">
                  <v:fill opacity="52428f"/>
                  <v:path arrowok="t" o:connecttype="custom" o:connectlocs="18,0;0,6;0,6;18,6;18,0" o:connectangles="0,0,0,0,0"/>
                </v:shape>
                <v:shape id="Freeform 984" o:spid="_x0000_s1030" style="position:absolute;left:165;top:2485;width:12;height:125;visibility:visible;mso-wrap-style:square;v-text-anchor:top" coordsize="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2w6MYA&#10;AADdAAAADwAAAGRycy9kb3ducmV2LnhtbESPQWvCQBCF7wX/wzJCb3WjtRqiq0ih0JOlKupxyE6S&#10;xexszG5N/PfdQsHbDO99b94s172txY1abxwrGI8SEMS504ZLBYf9x0sKwgdkjbVjUnAnD+vV4GmJ&#10;mXYdf9NtF0oRQ9hnqKAKocmk9HlFFv3INcRRK1xrMcS1LaVusYvhtpaTJJlJi4bjhQobeq8ov+x+&#10;bKxxpZOR22J8dHdjz1/psZvNJ0o9D/vNAkSgPjzM//Snjtzb6xT+vo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2w6MYAAADdAAAADwAAAAAAAAAAAAAAAACYAgAAZHJz&#10;L2Rvd25yZXYueG1sUEsFBgAAAAAEAAQA9QAAAIsDAAAAAA==&#10;" path="m1,10v,1,,3,-1,3c2,13,,15,,15v,,,,,c1,15,1,17,1,18v,,,,,1c1,19,1,19,1,19v,1,,1,,1c1,21,1,21,1,21v,-4,,-8,,-11m1,v,2,,4,,6c1,6,1,7,1,7,1,5,1,2,1,e" fillcolor="#ed1c24" stroked="f">
                  <v:fill opacity="52428f"/>
                  <v:path arrowok="t" o:connecttype="custom" o:connectlocs="6,60;0,77;0,89;0,89;6,107;6,113;6,113;6,119;6,125;6,60;6,0;6,36;6,42;6,0" o:connectangles="0,0,0,0,0,0,0,0,0,0,0,0,0,0"/>
                  <o:lock v:ext="edit" verticies="t"/>
                </v:shape>
                <v:shape id="Freeform 985" o:spid="_x0000_s1031" style="position:absolute;left:165;top:2219;width:6;height:36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dBN8QA&#10;AADdAAAADwAAAGRycy9kb3ducmV2LnhtbERPTWsCMRC9F/wPYYTeNNvKlrI1ShUKivagFUpvQzLu&#10;Lt1M0k3U3X9vBKG3ebzPmc4724gztaF2rOBpnIEg1s7UXCo4fH2MXkGEiGywcUwKegownw0eplgY&#10;d+EdnfexFCmEQ4EKqhh9IWXQFVkMY+eJE3d0rcWYYFtK0+IlhdtGPmfZi7RYc2qo0NOyIv27P1kF&#10;XvfUrza1Pvx8+m32t/5eHPOJUo/D7v0NRKQu/ovv7pVJ8/NJDrdv0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nQTfEAAAA3QAAAA8AAAAAAAAAAAAAAAAAmAIAAGRycy9k&#10;b3ducmV2LnhtbFBLBQYAAAAABAAEAPUAAACJAwAAAAA=&#10;" path="m,c,2,,4,,6,1,4,1,1,,e" fillcolor="#ed1c24" stroked="f">
                  <v:fill opacity="52428f"/>
                  <v:path arrowok="t" o:connecttype="custom" o:connectlocs="0,0;0,36;0,0" o:connectangles="0,0,0"/>
                </v:shape>
                <v:shape id="Freeform 986" o:spid="_x0000_s1032" style="position:absolute;left:95;top:2237;width:5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tdDMEA&#10;AADdAAAADwAAAGRycy9kb3ducmV2LnhtbERPTYvCMBC9L/gfwix4WTRV2WKrUUQQ9mpXxOPQjG3Z&#10;ZlKS2NZ/vxEW9jaP9znb/Wha0ZPzjWUFi3kCgri0uuFKweX7NFuD8AFZY2uZFDzJw343edtiru3A&#10;Z+qLUIkYwj5HBXUIXS6lL2sy6Oe2I47c3TqDIUJXSe1wiOGmlcskSaXBhmNDjR0dayp/iodRkFR9&#10;uF0/nsfhcHVpxpQVt1Wm1PR9PGxABBrDv/jP/aXj/M9VCq9v4gl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bXQzBAAAA3QAAAA8AAAAAAAAAAAAAAAAAmAIAAGRycy9kb3du&#10;cmV2LnhtbFBLBQYAAAAABAAEAPUAAACGAwAAAAA=&#10;" path="m,c,,,1,,1,,1,1,1,,,,,,,,e" fillcolor="#ed1c24" stroked="f">
                  <v:fill opacity="52428f"/>
                  <v:path arrowok="t" o:connecttype="custom" o:connectlocs="0,0;0,6;0,0;0,0" o:connectangles="0,0,0,0"/>
                </v:shape>
                <v:shape id="Freeform 987" o:spid="_x0000_s1033" style="position:absolute;left:130;top:2118;width:6;height:125;visibility:visible;mso-wrap-style:square;v-text-anchor:top" coordsize="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Q8WsIA&#10;AADdAAAADwAAAGRycy9kb3ducmV2LnhtbERPTYvCMBC9L+x/CCN4W1OVVekaRYSCHkSsgtehmW2L&#10;yaQ0WW3/vVkQvM3jfc5y3Vkj7tT62rGC8SgBQVw4XXOp4HLOvhYgfEDWaByTgp48rFefH0tMtXvw&#10;ie55KEUMYZ+igiqEJpXSFxVZ9CPXEEfu17UWQ4RtKXWLjxhujZwkyUxarDk2VNjQtqLilv9ZBfnJ&#10;ZOXRbBf7TXPuL4dJf7tmtVLDQbf5ARGoC2/xy73Tcf73dA7/38QT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ZDxawgAAAN0AAAAPAAAAAAAAAAAAAAAAAJgCAABkcnMvZG93&#10;bnJldi54bWxQSwUGAAAAAAQABAD1AAAAhwMAAAAA&#10;" path="m1,17c1,19,,20,,21v,,,,1,c1,20,1,18,1,17m1,v,3,,7,,11c1,7,1,4,1,v,,,,,e" fillcolor="#ed1c24" stroked="f">
                  <v:fill opacity="52428f"/>
                  <v:path arrowok="t" o:connecttype="custom" o:connectlocs="6,101;0,125;6,125;6,101;6,0;6,65;6,0;6,0" o:connectangles="0,0,0,0,0,0,0,0"/>
                  <o:lock v:ext="edit" verticies="t"/>
                </v:shape>
                <v:shape id="Freeform 988" o:spid="_x0000_s1034" style="position:absolute;left:154;top:1894;width:6;height:29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fFeMYA&#10;AADdAAAADwAAAGRycy9kb3ducmV2LnhtbESPQWvCQBCF74X+h2UK3uqm2opEV2kFIYdKUQu9Dtkx&#10;ic3Oht01xn/vHAq9zfDevPfNcj24VvUUYuPZwMs4A0VcettwZeD7uH2eg4oJ2WLrmQzcKMJ69fiw&#10;xNz6K++pP6RKSQjHHA3UKXW51rGsyWEc+45YtJMPDpOsodI24FXCXasnWTbTDhuWhho72tRU/h4u&#10;zkAff7a7xn/Oiv3HWQ9fJz8Pr4Uxo6fhfQEq0ZD+zX/XhRX8t6ngyj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fFeMYAAADdAAAADwAAAAAAAAAAAAAAAACYAgAAZHJz&#10;L2Rvd25yZXYueG1sUEsFBgAAAAAEAAQA9QAAAIsDAAAAAA==&#10;" path="m1,1c1,3,,4,1,5,1,4,1,3,1,1m1,v,,,,,c1,,1,,1,v,,,,,e" fillcolor="#ed1c24" stroked="f">
                  <v:fill opacity="52428f"/>
                  <v:path arrowok="t" o:connecttype="custom" o:connectlocs="6,6;6,29;6,6;6,0;6,0;6,0;6,0" o:connectangles="0,0,0,0,0,0,0"/>
                  <o:lock v:ext="edit" verticies="t"/>
                </v:shape>
                <v:shape id="Freeform 989" o:spid="_x0000_s1035" style="position:absolute;left:148;top:1663;width:12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gKDMUA&#10;AADdAAAADwAAAGRycy9kb3ducmV2LnhtbERPS2sCMRC+F/ofwgheimbtWrGrUURR2lvr4+Btuhk3&#10;i5vJsom6/vtGKPQ2H99zpvPWVuJKjS8dKxj0ExDEudMlFwr2u3VvDMIHZI2VY1JwJw/z2fPTFDPt&#10;bvxN120oRAxhn6ECE0KdSelzQxZ939XEkTu5xmKIsCmkbvAWw20lX5NkJC2WHBsM1rQ0lJ+3F6tg&#10;WSzSr4HcmJ9keGjT1en4cjh/KtXttIsJiEBt+Bf/uT90nP+WvsPjm3i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AoMxQAAAN0AAAAPAAAAAAAAAAAAAAAAAJgCAABkcnMv&#10;ZG93bnJldi54bWxQSwUGAAAAAAQABAD1AAAAigMAAAAA&#10;" path="m1,v,,,,,c1,1,,3,1,4,2,2,2,1,1,e" fillcolor="#ed1c24" stroked="f">
                  <v:fill opacity="52428f"/>
                  <v:path arrowok="t" o:connecttype="custom" o:connectlocs="6,0;6,0;6,23;6,0" o:connectangles="0,0,0,0"/>
                </v:shape>
                <v:shape id="Freeform 990" o:spid="_x0000_s1036" style="position:absolute;left:260;top:1645;width:6;height:30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URsQA&#10;AADdAAAADwAAAGRycy9kb3ducmV2LnhtbESPT2sCMRDF74V+hzAFbzWxqJStUYogeBHqn4PH6Waa&#10;XbqZrJt0Xb995yB4m+G9ee83i9UQGtVTl+rIFiZjA4q4jK5mb+F03Ly+g0oZ2WETmSzcKMFq+fy0&#10;wMLFK++pP2SvJIRTgRaqnNtC61RWFDCNY0ss2k/sAmZZO69dh1cJD41+M2auA9YsDRW2tK6o/D38&#10;BQtbM4Q59l8TH3h2OZsdfl88Wjt6GT4/QGUa8sN8v946wZ9NhV++kRH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oFEbEAAAA3QAAAA8AAAAAAAAAAAAAAAAAmAIAAGRycy9k&#10;b3ducmV2LnhtbFBLBQYAAAAABAAEAPUAAACJAwAAAAA=&#10;" path="m1,c,1,,3,,4v,,,1,1,1c,3,,2,1,e" fillcolor="#ed1c24" stroked="f">
                  <v:fill opacity="52428f"/>
                  <v:path arrowok="t" o:connecttype="custom" o:connectlocs="6,0;0,24;6,30;6,0" o:connectangles="0,0,0,0"/>
                </v:shape>
                <v:shape id="Freeform 991" o:spid="_x0000_s1037" style="position:absolute;left:313;top:681;width:12;height:153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zsEcMA&#10;AADdAAAADwAAAGRycy9kb3ducmV2LnhtbERPTWvCQBC9F/wPyxR6qxu1Bo2uIoJQ8KQWxdskO2ZD&#10;s7Mxu9X033cFobd5vM+ZLztbixu1vnKsYNBPQBAXTldcKvg6bN4nIHxA1lg7JgW/5GG56L3MMdPu&#10;zju67UMpYgj7DBWYEJpMSl8Ysuj7riGO3MW1FkOEbSl1i/cYbms5TJJUWqw4NhhsaG2o+N7/WAXn&#10;9SkdDa9E0zwdTczxsN3mSa7U22u3moEI1IV/8dP9qeP88ccAHt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zsEcMAAADdAAAADwAAAAAAAAAAAAAAAACYAgAAZHJzL2Rv&#10;d25yZXYueG1sUEsFBgAAAAAEAAQA9QAAAIgDAAAAAA==&#10;" path="m2,c1,1,1,3,,5v1,6,1,13,1,21c1,26,1,26,1,26,1,18,2,9,2,e" fillcolor="#ed1c24" stroked="f">
                  <v:fill opacity="52428f"/>
                  <v:path arrowok="t" o:connecttype="custom" o:connectlocs="12,0;0,29;6,153;6,153;12,0" o:connectangles="0,0,0,0,0"/>
                </v:shape>
                <v:shape id="Freeform 992" o:spid="_x0000_s1038" style="position:absolute;left:751;top:278;width:29;height:1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CpusUA&#10;AADdAAAADwAAAGRycy9kb3ducmV2LnhtbERPS4vCMBC+L+x/CLPgbU0VFalG2RV8HETxgeBtaGbb&#10;ss2kNFFrf70RBG/z8T1nPK1NIa5Uudyygk47AkGcWJ1zquB4mH8PQTiPrLGwTAru5GA6+fwYY6zt&#10;jXd03ftUhBB2MSrIvC9jKV2SkUHXtiVx4P5sZdAHWKVSV3gL4aaQ3SgaSIM5h4YMS5pllPzvL0ZB&#10;tLn/lqems9yel81ucxwMm4VbK9X6qn9GIDzV/i1+uVc6zO/3uvD8Jp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Km6xQAAAN0AAAAPAAAAAAAAAAAAAAAAAJgCAABkcnMv&#10;ZG93bnJldi54bWxQSwUGAAAAAAQABAD1AAAAigMAAAAA&#10;" path="m2,c1,,,1,1,2v-1,,,,1,c2,2,2,2,2,2v1,,1,,1,c3,2,4,2,4,2,5,1,3,,2,e" fillcolor="#ed1c24" stroked="f">
                  <v:fill opacity="52428f"/>
                  <v:path arrowok="t" o:connecttype="custom" o:connectlocs="12,0;6,12;12,12;12,12;17,12;23,12;12,0" o:connectangles="0,0,0,0,0,0,0"/>
                </v:shape>
                <v:shape id="Freeform 993" o:spid="_x0000_s1039" style="position:absolute;left:573;top:266;width:30;height:1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MIcYA&#10;AADdAAAADwAAAGRycy9kb3ducmV2LnhtbERPS2vCQBC+C/0PyxR6042PisRspBV8HIrFB4K3ITtN&#10;QrOzIbvVmF/vFgq9zcf3nGTRmkpcqXGlZQXDQQSCOLO65FzB6bjqz0A4j6yxskwK7uRgkT71Eoy1&#10;vfGergefixDCLkYFhfd1LKXLCjLoBrYmDtyXbQz6AJtc6gZvIdxUchRFU2mw5NBQYE3LgrLvw49R&#10;EO3u7/W5G24+L5tuvztNZ93afSj18ty+zUF4av2/+M+91WH+62QMv9+EE2T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wMIcYAAADdAAAADwAAAAAAAAAAAAAAAACYAgAAZHJz&#10;L2Rvd25yZXYueG1sUEsFBgAAAAAEAAQA9QAAAIsDAAAAAA==&#10;" path="m1,c1,,1,,,,,1,2,2,3,2v1,,2,,2,-1c4,1,3,,1,e" fillcolor="#ed1c24" stroked="f">
                  <v:fill opacity="52428f"/>
                  <v:path arrowok="t" o:connecttype="custom" o:connectlocs="6,0;0,0;18,12;30,6;6,0" o:connectangles="0,0,0,0,0"/>
                </v:shape>
                <v:shape id="Freeform 994" o:spid="_x0000_s1040" style="position:absolute;left:508;top:260;width:24;height:18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veAcUA&#10;AADdAAAADwAAAGRycy9kb3ducmV2LnhtbERPS0sDMRC+F/wPYQQv0iZqbHVtWooilBYPfeB52Ex3&#10;l24mSxLb7b83gtDbfHzPmc5714oThdh4NvAwUiCIS28brgzsd5/DFxAxIVtsPZOBC0WYz24GUyys&#10;P/OGTttUiRzCsUADdUpdIWUsa3IYR74jztzBB4cpw1BJG/Ccw10rH5UaS4cN54YaO3qvqTxuf5yB&#10;UmulV/cfT8dvtUiXr0NYvk7Wxtzd9os3EIn6dBX/u5c2z3/WGv6+yS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94BxQAAAN0AAAAPAAAAAAAAAAAAAAAAAJgCAABkcnMv&#10;ZG93bnJldi54bWxQSwUGAAAAAAQABAD1AAAAigMAAAAA&#10;" path="m,c,1,2,3,3,3,4,3,4,2,4,1,4,1,4,,3,,3,,2,,2,,2,,1,,1,,1,,,,,e" fillcolor="#ed1c24" stroked="f">
                  <v:fill opacity="52428f"/>
                  <v:path arrowok="t" o:connecttype="custom" o:connectlocs="0,0;18,18;24,6;18,0;12,0;6,0;0,0" o:connectangles="0,0,0,0,0,0,0"/>
                </v:shape>
                <v:shape id="Freeform 995" o:spid="_x0000_s1041" style="position:absolute;left:278;top:231;width:6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+wBsIA&#10;AADdAAAADwAAAGRycy9kb3ducmV2LnhtbERPTYvCMBC9L/gfwgheFk1dV7HVKCIIe7W7iMehGdti&#10;MylJtq3/fiMIe5vH+5ztfjCN6Mj52rKC+SwBQVxYXXOp4Of7NF2D8AFZY2OZFDzIw343ettipm3P&#10;Z+ryUIoYwj5DBVUIbSalLyoy6Ge2JY7czTqDIUJXSu2wj+GmkR9JspIGa44NFbZ0rKi4579GQVJ2&#10;4Xp5fxz7w8WtUqY0vy5SpSbj4bABEWgI/+KX+0vH+cvPJTy/iSf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D7AGwgAAAN0AAAAPAAAAAAAAAAAAAAAAAJgCAABkcnMvZG93&#10;bnJldi54bWxQSwUGAAAAAAQABAD1AAAAhwMAAAAA&#10;" path="m1,c1,1,,1,1,1,1,1,1,,1,v,,,,,e" fillcolor="#ed1c24" stroked="f">
                  <v:fill opacity="52428f"/>
                  <v:path arrowok="t" o:connecttype="custom" o:connectlocs="6,0;6,6;6,0;6,0" o:connectangles="0,0,0,0"/>
                </v:shape>
                <v:shape id="Freeform 996" o:spid="_x0000_s1042" style="position:absolute;left:467;top:195;width:24;height:1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WhsMQA&#10;AADdAAAADwAAAGRycy9kb3ducmV2LnhtbERP22rCQBB9F/yHZQq+6aZSL6SuIi2KDy0a7QcM2TEb&#10;zM6G7NZEv94tFHybw7nOYtXZSlyp8aVjBa+jBARx7nTJhYKf02Y4B+EDssbKMSm4kYfVst9bYKpd&#10;yxldj6EQMYR9igpMCHUqpc8NWfQjVxNH7uwaiyHCppC6wTaG20qOk2QqLZYcGwzW9GEovxx/rYLx&#10;PNvPTrtgNp9t/X2ffWWHLXVKDV669TuIQF14iv/dOx3nT96m8PdNP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FobDEAAAA3QAAAA8AAAAAAAAAAAAAAAAAmAIAAGRycy9k&#10;b3ducmV2LnhtbFBLBQYAAAAABAAEAPUAAACJAwAAAAA=&#10;" path="m,c,1,2,2,3,2v,,,,1,c3,1,3,1,3,,2,,2,,2,v,,,,-1,c1,,1,,,e" fillcolor="#ed1c24" stroked="f">
                  <v:fill opacity="52428f"/>
                  <v:path arrowok="t" o:connecttype="custom" o:connectlocs="0,0;18,12;24,12;18,0;12,0;6,0;0,0" o:connectangles="0,0,0,0,0,0,0"/>
                </v:shape>
                <v:shape id="Freeform 997" o:spid="_x0000_s1043" style="position:absolute;left:242;top:160;width:18;height:6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UJv8MA&#10;AADdAAAADwAAAGRycy9kb3ducmV2LnhtbERP22rCQBB9F/oPyxT6pptK4yW6iigFoYh4+YAhO7nU&#10;7GzIrkn6911B8G0O5zrLdW8q0VLjSssKPkcRCOLU6pJzBdfL93AGwnlkjZVlUvBHDtart8ESE207&#10;PlF79rkIIewSVFB4XydSurQgg25ka+LAZbYx6ANscqkb7EK4qeQ4iibSYMmhocCatgWlt/PdKHDz&#10;U3vDw3R/+TnudtlvXGezLlbq473fLEB46v1L/HTvdZgff03h8U04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UJv8MAAADdAAAADwAAAAAAAAAAAAAAAACYAgAAZHJzL2Rv&#10;d25yZXYueG1sUEsFBgAAAAAEAAQA9QAAAIgDAAAAAA==&#10;" path="m1,c1,,,,,,,,,1,,1v,,1,,1,c1,,3,1,3,,2,,2,,1,e" fillcolor="#ed1c24" stroked="f">
                  <v:fill opacity="52428f"/>
                  <v:path arrowok="t" o:connecttype="custom" o:connectlocs="6,0;0,0;0,6;6,6;18,0;6,0" o:connectangles="0,0,0,0,0,0"/>
                </v:shape>
                <v:shape id="Freeform 998" o:spid="_x0000_s1044" style="position:absolute;left:721;top:136;width:6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4fmMUA&#10;AADdAAAADwAAAGRycy9kb3ducmV2LnhtbESPQWvDMAyF74P9B6PBLmN1tnWlSeuWUhjs2myUHkWs&#10;JqGxHGwvSf/9dCj0JvGe3vu03k6uUwOF2Ho28DbLQBFX3rZcG/j9+XpdgooJ2WLnmQxcKcJ28/iw&#10;xsL6kQ80lKlWEsKxQANNSn2hdawachhnvicW7eyDwyRrqLUNOEq46/R7li20w5alocGe9g1Vl/LP&#10;GcjqIZ2OL9f9uDuGRc6Ul6eP3Jjnp2m3ApVoSnfz7frbCv7nXHDlGxlBb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h+YxQAAAN0AAAAPAAAAAAAAAAAAAAAAAJgCAABkcnMv&#10;ZG93bnJldi54bWxQSwUGAAAAAAQABAD1AAAAigMAAAAA&#10;" path="m,c,1,,1,,1v,,1,,1,c1,1,,1,,e" fillcolor="#ed1c24" stroked="f">
                  <v:fill opacity="52428f"/>
                  <v:path arrowok="t" o:connecttype="custom" o:connectlocs="0,0;0,6;6,6;0,0" o:connectangles="0,0,0,0"/>
                </v:shape>
                <v:shape id="Freeform 999" o:spid="_x0000_s1045" style="position:absolute;left:709;top:107;width:18;height:11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5WFcYA&#10;AADdAAAADwAAAGRycy9kb3ducmV2LnhtbERPTWvCQBC9F/oflin0UnSjVNHoKiIIogdt9KC3ITtN&#10;QrOzaXY1qb/eFYTe5vE+ZzpvTSmuVLvCsoJeNwJBnFpdcKbgeFh1RiCcR9ZYWiYFf+RgPnt9mWKs&#10;bcNfdE18JkIIuxgV5N5XsZQuzcmg69qKOHDftjboA6wzqWtsQrgpZT+KhtJgwaEhx4qWOaU/ycUo&#10;2J6Pw99ms1z3y8Fp8XEwvf3utlLq/a1dTEB4av2/+Ole6zB/8DmGxzfhBD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5WFcYAAADdAAAADwAAAAAAAAAAAAAAAACYAgAAZHJz&#10;L2Rvd25yZXYueG1sUEsFBgAAAAAEAAQA9QAAAIsDAAAAAA==&#10;" path="m,c,1,2,1,3,2,3,1,1,1,1,,1,,,,,e" fillcolor="#ed1c24" stroked="f">
                  <v:fill opacity="52428f"/>
                  <v:path arrowok="t" o:connecttype="custom" o:connectlocs="0,0;18,11;6,0;0,0" o:connectangles="0,0,0,0"/>
                </v:shape>
                <v:shape id="Freeform 1000" o:spid="_x0000_s1046" style="position:absolute;left:727;top:160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RnUMUA&#10;AADdAAAADwAAAGRycy9kb3ducmV2LnhtbESPQWvDMAyF74X9B6PBbq2zQsua1S2hsNL1tqYMdhOx&#10;5oTGcojdJPv302Gwm8R7eu/Tdj/5Vg3UxyawgedFBoq4CrZhZ+Bavs1fQMWEbLENTAZ+KMJ+9zDb&#10;Ym7DyB80XJJTEsIxRwN1Sl2udaxq8hgXoSMW7Tv0HpOsvdO2x1HCfauXWbbWHhuWhho7OtRU3S53&#10;b8B9nUs3xvfbYfjEsfW2CMdNYczT41S8gko0pX/z3/XJCv5qJfz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GdQxQAAAN0AAAAPAAAAAAAAAAAAAAAAAJgCAABkcnMv&#10;ZG93bnJldi54bWxQSwUGAAAAAAQABAD1AAAAigMAAAAA&#10;" path="m,c,1,1,2,1,2v,,,-1,,-2c1,,,,,e" fillcolor="#ed1c24" stroked="f">
                  <v:fill opacity="52428f"/>
                  <v:path arrowok="t" o:connecttype="custom" o:connectlocs="0,0;6,12;6,0;0,0" o:connectangles="0,0,0,0"/>
                </v:shape>
                <v:shape id="Freeform 1001" o:spid="_x0000_s1047" style="position:absolute;left:-6;top:6;width:904;height:2893;visibility:visible;mso-wrap-style:square;v-text-anchor:top" coordsize="153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n7QsIA&#10;AADdAAAADwAAAGRycy9kb3ducmV2LnhtbERPS4vCMBC+C/sfwix407QrPqiNIguCF2HVZfE4NNOH&#10;NpPSRK37640geJuP7znpsjO1uFLrKssK4mEEgjizuuJCwe9hPZiBcB5ZY22ZFNzJwXLx0Usx0fbG&#10;O7rufSFCCLsEFZTeN4mULivJoBvahjhwuW0N+gDbQuoWbyHc1PIriibSYMWhocSGvkvKzvuLUYCn&#10;3G6PdI+19KP/6V/zc5qalVL9z241B+Gp82/xy73RYf54HMPz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aftCwgAAAN0AAAAPAAAAAAAAAAAAAAAAAJgCAABkcnMvZG93&#10;bnJldi54bWxQSwUGAAAAAAQABAD1AAAAhwMAAAAA&#10;" path="m82,483v,,,,,c82,483,82,483,82,483v,1,,2,,3c81,485,80,485,79,485v-1,,-2,,-3,c75,486,74,486,73,486v-2,,-4,-1,-5,-2c69,484,71,484,72,484v2,,4,,6,c79,483,80,483,81,483v,,,,1,m28,483v-2,,-4,-1,-4,-3c25,480,27,481,29,481v2,,3,,3,-1c33,481,36,481,36,483v-1,-1,-2,-1,-3,-1c33,482,32,482,31,482v-1,,-2,1,-3,1m74,472v-1,,-2,,-3,c71,471,72,471,72,470v1,,2,1,2,2m98,469v-2,,-4,,-6,c92,468,93,467,95,467v2,,4,1,3,2m81,468v-2,,-3,,-5,c76,467,76,467,77,467v1,,1,,2,c79,467,80,467,80,467v1,,1,,1,c81,467,81,467,81,467v,,,,,c81,467,81,468,81,468t15,-3c94,465,93,465,91,465v,-1,,-2,1,-2c93,463,93,463,94,463v,1,1,1,1,1c96,464,96,464,96,464v,,,,,c96,464,96,464,96,464v,,,,,1m17,448v-2,,-1,-2,-1,-4c16,444,16,444,16,444v2,,1,3,1,4c17,448,17,448,17,448m31,429v,,,,,c31,429,31,429,31,429v,3,,7,,11c31,440,31,440,31,440v-1,,-1,,-1,c30,440,30,440,30,439v,,,-1,,-1c30,437,30,437,30,437v,-1,,-3,-1,-3c29,434,29,434,29,434v,,2,-2,,-2c30,432,30,430,30,429v1,,1,,1,m15,433v-3,,,-4,-1,-6c17,427,14,431,15,433t5,-17c20,416,20,416,20,416v,,,,,c19,425,20,436,17,443v-1,-6,1,-20,3,-27m15,420v-1,,-1,-1,-1,-2c14,417,15,416,15,416v,,1,,1,c16,417,16,419,16,420v-1,,-1,,-1,m31,411v,,,,,c31,411,31,411,31,411v,3,,6,-1,8c30,421,30,424,30,426v,,,-1,,-1c28,421,29,413,31,411t-8,25c22,436,23,430,23,427v,-1,-1,-1,-1,-2c21,418,23,413,24,407v,-1,,-1,,-1c24,406,24,406,24,406v-1,11,,18,-1,30c23,436,23,436,23,436m15,389v-2,,,-6,-1,-8c17,381,15,387,15,389t,-9c14,380,15,378,15,377v,,1,,2,c17,377,17,377,17,377v1,1,,1,,1c16,378,15,378,16,380v,,-1,,-1,m29,385v-3,-2,,-8,-1,-11c29,374,29,374,29,374v1,1,1,4,,6c29,382,29,383,29,385t-5,-5c21,380,23,375,22,373v1,,2,1,2,1c24,375,24,377,24,378v-1,1,-1,1,,2m11,372v-3,-1,,-6,-1,-9c13,364,10,369,11,372m25,353v,,,,,c25,353,25,353,25,353v,2,-1,3,-1,4c24,361,24,364,24,368v,1,,3,,4c21,367,22,359,25,353t6,1c30,354,31,351,31,350v,,,,,c33,350,31,352,32,354v-1,,-1,,-1,m18,346v1,,1,-1,,-2c18,343,18,342,19,342v,,1,,1,c20,351,19,359,19,368v,,-1,,-1,c18,368,18,368,18,367v-1,,-1,,-1,c17,367,17,367,16,367v2,-5,1,-16,1,-21c17,346,18,346,18,346t14,1c32,346,31,346,31,346v,-1,,-3,,-5c31,341,32,341,32,341v,2,,4,,6m28,319v,,,,,c31,319,28,323,29,325v-1,,-1,,-1,-1c27,323,28,322,28,320v,,,-1,,-1c28,319,28,319,28,319t1,-2c28,317,28,316,28,315v,-1,,-2,1,-2c29,313,29,313,29,313v,1,,3,,4c29,317,29,317,29,317m21,307v,,,,,c21,307,21,307,21,307v,4,,8,,13c19,318,19,308,21,307t6,-20c24,287,27,282,26,279v1,,1,,1,1c28,281,28,282,27,284v,1,,2,,3m21,272v-2,,-1,-2,-1,-4c20,268,20,268,21,268v1,,,3,,4c21,272,21,272,21,272t-1,-5c19,267,19,266,19,265v,,,-1,1,-1c20,264,20,264,20,264v,1,,2,,3c20,267,20,267,20,267m18,255v,,-1,,-1,c17,253,17,251,17,249v,,1,1,1,1c18,251,18,253,18,255t21,15c36,265,39,254,38,247v3,5,,16,1,23m40,246v-3,,-1,-5,-1,-7c41,239,39,244,40,246m17,239v-2,,,-3,-1,-4c16,234,17,234,17,234v1,,,3,,4c17,239,17,239,17,239t,-6c16,233,16,232,16,231v,-1,1,-2,1,-2c17,229,18,229,18,229v,1,,3,,4c17,233,17,233,17,233t1,-7c17,226,17,226,17,226v,-2,,-3,,-5c17,221,18,221,18,221v,2,,3,,5m27,215v-1,,-1,-1,-1,-2c26,211,26,210,27,210v,,,,1,c27,212,27,213,27,215v,,,,,m29,193v-2,,,-5,,-8c31,186,29,191,29,193t5,-33c33,160,34,153,34,151v,,,,,c35,151,34,158,34,160v,,,,,m51,57v,,,,,c51,57,51,57,51,57v,9,-3,63,-3,72c48,129,47,129,47,129v-3,-1,,-1,,-3c48,120,48,61,51,57m46,43v,,-1,,-1,c45,41,45,39,45,38v1,,3,,4,c49,38,49,38,49,38v,,,1,,1c49,41,49,42,49,43v,,,,,c48,43,48,42,48,42v-1,,-1,,-1,c47,42,47,42,46,42v,1,,1,,1m39,39v1,,1,-1,1,-1c41,38,41,37,42,37v,,,,1,1c43,39,43,41,43,43,41,42,39,41,39,39v,,,,,m123,37v-1,,-1,,-1,-1c121,35,122,35,123,35v2,,3,1,2,2c125,37,125,37,124,37v,,,,,c123,37,123,37,123,37m95,35v-2,,-4,-1,-4,-3c92,32,92,32,93,32v2,,2,1,4,2c96,34,95,35,95,35m83,34v-1,,-3,-1,-3,-2c81,32,81,32,81,32v1,,1,,1,c82,32,82,32,83,32v,,,,,c84,32,84,32,84,33v,,,1,,1c83,34,83,34,83,34m42,26v,,,-1,,-1c43,25,44,25,44,25v1,1,1,1,1,1c45,27,43,26,43,27v,1,,1,,1c43,28,43,28,43,28v-1,,-1,,-1,-1c42,27,42,26,42,26t92,3c133,28,131,27,131,25v,,1,,2,c132,28,135,27,134,29t-9,c123,27,123,25,122,22v1,,1,,1,c123,23,124,23,124,23v,1,1,2,1,3c125,27,125,28,125,28v,,,,,1m77,23v-1,,-3,,-4,c73,22,73,21,73,20v,,1,,1,c76,20,77,21,77,23t-27,c44,22,37,24,35,20v6,,11,1,15,3m130,20v-1,,-3,,-3,-1c127,18,127,17,128,17v1,,2,1,2,3m124,19v-2,,-3,,-4,c120,17,118,17,117,15v2,,2,1,4,1c122,16,122,16,123,16v,,,,,c123,16,123,16,123,16v-1,,-1,1,-1,1c122,18,124,18,124,19v,,,,,m31,16v1,-1,3,-2,6,-2c41,14,48,16,50,18v-1,,-1,,-2,c45,18,43,17,41,17,38,16,36,16,33,16v,,-1,,-2,m111,18v,-1,,-3,,-4c112,14,113,14,114,14v,2,-1,3,,3c114,17,114,17,115,17v,,,,,c115,17,115,17,115,17v,1,-1,1,-1,1c113,18,113,18,112,18v,,,,-1,c111,18,111,18,111,18t-5,-1c104,17,103,17,104,14v1,1,3,1,2,3m99,16v-3,,-5,-1,-6,-2c95,14,97,14,99,14v,1,,2,,2m120,12v-1,,-3,,-4,c116,11,116,11,117,11v1,,1,,1,c119,11,119,11,120,11v,,,,,c120,11,120,11,120,11v,,,,,c120,11,120,12,120,12m118,8c117,7,114,7,114,5v1,1,2,1,4,1c118,6,118,7,118,8m109,v,,-1,,-1,c102,1,95,1,87,1v-6,,-13,,-20,c61,1,54,,47,,37,,28,1,19,3v1,5,-1,5,,9c20,14,17,13,18,15v5,17,-4,97,-3,124c17,159,11,187,14,208v-2,4,,5,-2,10c14,222,13,224,12,228v1,5,1,10,-1,17c11,247,13,247,12,249v,3,-1,8,-1,13c11,264,12,266,12,267v-2,9,-3,28,-3,46c8,331,6,351,6,359v-1,2,1,5,1,7c6,377,6,386,4,393v2,10,,13,-1,23c3,418,6,417,5,419v-2,6,-1,12,-2,18c6,450,,471,3,485v40,,74,4,108,4c118,489,124,489,130,489v,-13,5,-29,,-39c126,449,123,449,119,449v-1,,-3,,-5,c113,449,111,449,110,449v-3,,-6,,-9,c98,451,95,451,92,451v-4,,-9,-1,-14,-2c65,448,49,450,43,446v,-5,,-10,1,-15c41,417,44,401,43,386v-1,-16,2,-41,1,-65c43,308,44,294,45,281v,-1,,-3,1,-4c47,264,48,251,50,240v-1,-2,-2,-4,-1,-7c48,231,51,233,50,231v,-15,2,-33,3,-47c53,182,52,181,52,180v1,-11,2,-26,3,-40c55,132,55,125,54,119v,,,-1,,-1c51,108,58,50,58,38v1,,2,,3,c69,38,76,40,81,40v1,,1,,1,c82,40,83,40,84,40v,,1,-1,1,-1c85,39,85,39,85,39v11,1,19,2,29,3c116,41,119,41,121,41v2,,5,,7,c131,41,133,42,136,42v3,,6,-1,9,-2c146,41,146,41,147,41v1,,1,,1,c149,41,149,41,150,41v,,1,,1,1c153,31,150,16,152,2v-2,,-3,,-4,c146,2,144,2,142,1v-2,,-4,,-6,c135,1,134,1,133,1v-1,,-2,1,-3,1c130,2,130,2,130,2v-5,,-8,,-12,c118,2,118,2,117,2v-1,,-1,,-2,c114,2,112,1,111,1,110,1,109,,109,e" fillcolor="#02a0bf" stroked="f">
                  <v:fill opacity="52428f"/>
                  <v:path arrowok="t" o:connecttype="custom" o:connectlocs="431,2875;142,2840;437,2792;579,2775;479,2763;561,2745;95,2627;183,2603;171,2556;118,2461;95,2461;177,2520;142,2402;89,2248;171,2278;142,2213;148,2088;183,2071;118,2023;106,2047;165,1887;165,1864;124,1816;160,1698;112,1568;100,1473;230,1414;100,1378;100,1337;165,1242;201,893;284,763;290,225;272,248;230,231;733,219;490,201;496,201;254,166;792,172;739,172;207,118;709,112;733,112;195,95;679,101;614,83;685,71;709,71;514,6;83,1231;53,1852;18,2869;597,2656;266,1662;325,828;496,237;857,237;839,6;679,12" o:connectangles="0,0,0,0,0,0,0,0,0,0,0,0,0,0,0,0,0,0,0,0,0,0,0,0,0,0,0,0,0,0,0,0,0,0,0,0,0,0,0,0,0,0,0,0,0,0,0,0,0,0,0,0,0,0,0,0,0,0,0,0"/>
                  <o:lock v:ext="edit" verticies="t"/>
                </v:shape>
                <v:shape id="Freeform 1002" o:spid="_x0000_s1048" style="position:absolute;left:4899;top:414;width:12;height: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rYDMIA&#10;AADdAAAADwAAAGRycy9kb3ducmV2LnhtbERP3WrCMBS+F3yHcAa703QFdeuMIqIwsODm+gCH5tgU&#10;m5PSRFvf3gwG3p2P7/cs14NtxI06XztW8DZNQBCXTtdcKSh+95N3ED4ga2wck4I7eVivxqMlZtr1&#10;/EO3U6hEDGGfoQITQptJ6UtDFv3UtcSRO7vOYoiwq6TusI/htpFpksylxZpjg8GWtobKy+lqFeSH&#10;Pme/zXeLj4U8phs230UxKPX6Mmw+QQQawlP87/7Scf5slsLfN/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tgMwgAAAN0AAAAPAAAAAAAAAAAAAAAAAJgCAABkcnMvZG93&#10;bnJldi54bWxQSwUGAAAAAAQABAD1AAAAhwMAAAAA&#10;" path="m,c,,1,,1,1,2,,2,,2,,1,,1,,,e" fillcolor="#02a0bf" stroked="f">
                  <v:fill opacity="52428f"/>
                  <v:path arrowok="t" o:connecttype="custom" o:connectlocs="0,0;6,6;12,0;0,0" o:connectangles="0,0,0,0"/>
                </v:shape>
                <v:shape id="Freeform 1003" o:spid="_x0000_s1049" style="position:absolute;left:4787;top:432;width:1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2xnsQA&#10;AADdAAAADwAAAGRycy9kb3ducmV2LnhtbERPS2vCQBC+F/wPywi91U0NaUN0FRUq9tb6AI9DdkxC&#10;s7Mxu3n033cLhd7m43vOcj2aWvTUusqygudZBII4t7riQsH59PaUgnAeWWNtmRR8k4P1avKwxEzb&#10;gT+pP/pChBB2GSoovW8yKV1ekkE3sw1x4G62NegDbAupWxxCuKnlPIpepMGKQ0OJDe1Kyr+OnVFw&#10;u+/uH8O7vmyv+fW12+zTOJWpUo/TcbMA4Wn0/+I/90GH+UkSw+834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NsZ7EAAAA3QAAAA8AAAAAAAAAAAAAAAAAmAIAAGRycy9k&#10;b3ducmV2LnhtbFBLBQYAAAAABAAEAPUAAACJAwAAAAA=&#10;" path="m,c,1,,1,,1,,1,,1,,,,,,,,e" fillcolor="#02a0bf" stroked="f">
                  <v:fill opacity="52428f"/>
                  <v:path arrowok="t" o:connecttype="custom" o:connectlocs="0,0;0,6;0,0;0,0" o:connectangles="0,0,0,0"/>
                </v:shape>
                <v:shape id="Freeform 1004" o:spid="_x0000_s1050" style="position:absolute;left:5242;top:663;width:6;height:77;visibility:visible;mso-wrap-style:square;v-text-anchor:top" coordsize="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pH/8IA&#10;AADdAAAADwAAAGRycy9kb3ducmV2LnhtbERPTWvCQBC9F/wPywi91Y3FFImuIkLRQy9NvXgbdifZ&#10;mOxszK6a/vtuodDbPN7nrLej68SdhtB4VjCfZSCItTcN1wpOX+8vSxAhIhvsPJOCbwqw3Uye1lgY&#10;/+BPupexFimEQ4EKbIx9IWXQlhyGme+JE1f5wWFMcKilGfCRwl0nX7PsTTpsODVY7GlvSbflzSlo&#10;bRV0lV+pvXBzKM/7j2VXaaWep+NuBSLSGP/Ff+6jSfPzfAG/36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Skf/wgAAAN0AAAAPAAAAAAAAAAAAAAAAAJgCAABkcnMvZG93&#10;bnJldi54bWxQSwUGAAAAAAQABAD1AAAAhwMAAAAA&#10;" path="m,c,4,,9,,13v,,,-1,,-1c1,8,1,5,1,,1,,1,,,e" fillcolor="#02a0bf" stroked="f">
                  <v:fill opacity="52428f"/>
                  <v:path arrowok="t" o:connecttype="custom" o:connectlocs="0,0;0,77;0,71;6,0;0,0" o:connectangles="0,0,0,0,0"/>
                </v:shape>
                <v:shape id="Freeform 1005" o:spid="_x0000_s1051" style="position:absolute;left:5260;top:633;width:17;height:42;visibility:visible;mso-wrap-style:square;v-text-anchor:top" coordsize="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f7acMA&#10;AADdAAAADwAAAGRycy9kb3ducmV2LnhtbERPzU4CMRC+m/gOzZh4IdBFssasFCJGgkdBH2Box21l&#10;O91sCyw8vSUh4TZfvt+ZznvfiAN10QVWMB4VIIh1MI5rBT/fy+ELiJiQDTaBScGJIsxn93dTrEw4&#10;8poOm1SLHMKxQgU2pbaSMmpLHuMotMSZ+w2dx5RhV0vT4TGH+0Y+FcWz9Og4N1hs6d2S3m32XsHX&#10;yg4WrZ6cQ++2brDb/33o9Vmpx4f+7RVEoj7dxFf3p8nzy7KEyzf5B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f7acMAAADdAAAADwAAAAAAAAAAAAAAAACYAgAAZHJzL2Rv&#10;d25yZXYueG1sUEsFBgAAAAAEAAQA9QAAAIgDAAAAAA==&#10;" path="m1,v,,,,,c2,2,,6,2,7,2,5,2,3,3,1,2,,2,,1,e" fillcolor="#02a0bf" stroked="f">
                  <v:fill opacity="52428f"/>
                  <v:path arrowok="t" o:connecttype="custom" o:connectlocs="6,0;6,0;11,42;17,6;6,0" o:connectangles="0,0,0,0,0"/>
                </v:shape>
                <v:shape id="Freeform 1006" o:spid="_x0000_s1052" style="position:absolute;left:5254;top:1036;width:6;height:29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bMIsUA&#10;AADdAAAADwAAAGRycy9kb3ducmV2LnhtbERP32vCMBB+H+x/CDfYy5ipA12tRhnKoIwptOr72Zxt&#10;WXMpSdTuv18Gg73dx/fzFqvBdOJKzreWFYxHCQjiyuqWawWH/ftzCsIHZI2dZVLwTR5Wy/u7BWba&#10;3rigaxlqEUPYZ6igCaHPpPRVQwb9yPbEkTtbZzBE6GqpHd5iuOnkS5JMpcGWY0ODPa0bqr7Ki1GQ&#10;ussmP72W+eZj1xXbp1laHPefSj0+DG9zEIGG8C/+c+c6zp9MpvD7TTx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swixQAAAN0AAAAPAAAAAAAAAAAAAAAAAJgCAABkcnMv&#10;ZG93bnJldi54bWxQSwUGAAAAAAQABAD1AAAAigMAAAAA&#10;" path="m1,c,,,,,,,2,,3,,5,1,3,1,2,1,e" fillcolor="#02a0bf" stroked="f">
                  <v:fill opacity="52428f"/>
                  <v:path arrowok="t" o:connecttype="custom" o:connectlocs="6,0;0,0;0,29;6,0" o:connectangles="0,0,0,0"/>
                </v:shape>
                <v:shape id="Freeform 1007" o:spid="_x0000_s1053" style="position:absolute;left:5153;top:2752;width:6;height:11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QYcMA&#10;AADdAAAADwAAAGRycy9kb3ducmV2LnhtbERPS2vCQBC+C/6HZQredJOiVlJXkYZCsBebFulxyE4e&#10;NDsbstsk/ffdguBtPr7n7I+TacVAvWssK4hXEQjiwuqGKwWfH6/LHQjnkTW2lknBLzk4HuazPSba&#10;jvxOQ+4rEULYJaig9r5LpHRFTQbdynbEgSttb9AH2FdS9ziGcNPKxyjaSoMNh4YaO3qpqfjOf4wC&#10;W3bXcyzTtMxGf3Ya18Xl7UupxcN0egbhafJ38c2d6TB/s3mC/2/CCfL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iQYcMAAADdAAAADwAAAAAAAAAAAAAAAACYAgAAZHJzL2Rv&#10;d25yZXYueG1sUEsFBgAAAAAEAAQA9QAAAIgDAAAAAA==&#10;" path="m,c,,,,,,,1,,2,,2v,,,,1,c1,2,1,1,1,,,,,,,e" fillcolor="#02a0bf" stroked="f">
                  <v:fill opacity="52428f"/>
                  <v:path arrowok="t" o:connecttype="custom" o:connectlocs="0,0;0,0;0,11;6,11;6,0;0,0" o:connectangles="0,0,0,0,0,0"/>
                </v:shape>
                <v:shape id="Freeform 1008" o:spid="_x0000_s1054" style="position:absolute;left:5171;top:2752;width:6;height:11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cEE8UA&#10;AADdAAAADwAAAGRycy9kb3ducmV2LnhtbESPT2sCQQzF7wW/wxDBW51VtJStoxRFEL1YK9Jj2Mn+&#10;oTuZZWd0129vDoK3hPfy3i+LVe9qdaM2VJ4NTMYJKOLM24oLA+ff7fsnqBCRLdaeycCdAqyWg7cF&#10;ptZ3/EO3UyyUhHBI0UAZY5NqHbKSHIaxb4hFy33rMMraFtq22Em4q/U0ST60w4qlocSG1iVl/6er&#10;M+Dz5rKf6M0m33VxHyzOsuPhz5jRsP/+AhWpjy/z83pnBX8+F1z5Rkb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wQTxQAAAN0AAAAPAAAAAAAAAAAAAAAAAJgCAABkcnMv&#10;ZG93bnJldi54bWxQSwUGAAAAAAQABAD1AAAAigMAAAAA&#10;" path="m,c,1,,2,,2v1,,1,,1,c1,2,1,1,1,1,1,1,1,,,e" fillcolor="#02a0bf" stroked="f">
                  <v:fill opacity="52428f"/>
                  <v:path arrowok="t" o:connecttype="custom" o:connectlocs="0,0;0,11;6,11;6,6;0,0" o:connectangles="0,0,0,0,0"/>
                </v:shape>
                <v:shape id="Freeform 1009" o:spid="_x0000_s1055" style="position:absolute;left:5165;top:2858;width:12;height: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5KfcIA&#10;AADdAAAADwAAAGRycy9kb3ducmV2LnhtbERP24rCMBB9X/Afwgi+ramCq1ajiLggbGG99AOGZmyK&#10;zaQ0WVv/3iws7NscznXW297W4kGtrxwrmIwTEMSF0xWXCvLr5/sChA/IGmvHpOBJHrabwdsaU+06&#10;PtPjEkoRQ9inqMCE0KRS+sKQRT92DXHkbq61GCJsS6lb7GK4reU0ST6kxYpjg8GG9oaK++XHKsi+&#10;uoz9PjvMl3P5Pd2xOeV5r9Ro2O9WIAL14V/85z7qOH82W8LvN/EE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Hkp9wgAAAN0AAAAPAAAAAAAAAAAAAAAAAJgCAABkcnMvZG93&#10;bnJldi54bWxQSwUGAAAAAAQABAD1AAAAhwMAAAAA&#10;" path="m2,c2,,1,,,,,,,,,,,,,,,1v1,,2,,2,c2,,2,,2,e" fillcolor="#02a0bf" stroked="f">
                  <v:fill opacity="52428f"/>
                  <v:path arrowok="t" o:connecttype="custom" o:connectlocs="12,0;0,0;0,0;0,6;12,6;12,0" o:connectangles="0,0,0,0,0,0"/>
                </v:shape>
                <v:shape id="Freeform 1010" o:spid="_x0000_s1056" style="position:absolute;left:5165;top:2888;width:41;height:6;visibility:visible;mso-wrap-style:square;v-text-anchor:top" coordsize="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ia8cA&#10;AADdAAAADwAAAGRycy9kb3ducmV2LnhtbESPQWvCQBCF74X+h2UKXqRuWmko0VVaoaClF03Q65Cd&#10;JsHsbMiuMf5751DobYb35r1vluvRtWqgPjSeDbzMElDEpbcNVwaK/Ov5HVSIyBZbz2TgRgHWq8eH&#10;JWbWX3lPwyFWSkI4ZGigjrHLtA5lTQ7DzHfEov363mGUta+07fEq4a7Vr0mSaocNS0ONHW1qKs+H&#10;izPQFOnx55z76ntafA7Hab5zp3lnzORp/FiAijTGf/Pf9dYK/lsq/PKNjK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u4mvHAAAA3QAAAA8AAAAAAAAAAAAAAAAAmAIAAGRy&#10;cy9kb3ducmV2LnhtbFBLBQYAAAAABAAEAPUAAACMAwAAAAA=&#10;" path="m,c,,,,,,2,1,4,1,7,1,5,,3,,,e" fillcolor="#02a0bf" stroked="f">
                  <v:fill opacity="52428f"/>
                  <v:path arrowok="t" o:connecttype="custom" o:connectlocs="0,0;0,0;41,6;0,0" o:connectangles="0,0,0,0"/>
                </v:shape>
                <v:shape id="Freeform 1011" o:spid="_x0000_s1057" style="position:absolute;left:4740;top:2923;width:5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MtDcMA&#10;AADdAAAADwAAAGRycy9kb3ducmV2LnhtbERPS2vCQBC+C/0PyxR6000EpURXkULFeijUFx6H7JgE&#10;s7NxdzWxv75bELzNx/ec6bwztbiR85VlBekgAUGcW11xoWC3/ey/g/ABWWNtmRTcycN89tKbYqZt&#10;yz9024RCxBD2GSooQ2gyKX1ekkE/sA1x5E7WGQwRukJqh20MN7UcJslYGqw4NpTY0EdJ+XlzNQpw&#10;uV8Xx3b0tUh/6YIuXL7zAyr19totJiACdeEpfrhXOs4fjVP4/yae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MtDcMAAADdAAAADwAAAAAAAAAAAAAAAACYAgAAZHJzL2Rv&#10;d25yZXYueG1sUEsFBgAAAAAEAAQA9QAAAIgDAAAAAA==&#10;" path="m1,2v,,,1,,1c1,3,1,3,1,3v,,,,,-1c1,2,1,2,1,2m,c,,,,,,,,,,,,,,,,,e" fillcolor="#02a0bf" stroked="f">
                  <v:fill opacity="52428f"/>
                  <v:path arrowok="t" o:connecttype="custom" o:connectlocs="5,12;5,18;5,18;5,12;5,12;0,0;0,0;0,0;0,0" o:connectangles="0,0,0,0,0,0,0,0,0"/>
                  <o:lock v:ext="edit" verticies="t"/>
                </v:shape>
                <v:shape id="Freeform 1012" o:spid="_x0000_s1058" style="position:absolute;left:4515;top:284;width:857;height:2728;visibility:visible;mso-wrap-style:square;v-text-anchor:top" coordsize="145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GpEcIA&#10;AADdAAAADwAAAGRycy9kb3ducmV2LnhtbERPTYvCMBC9C/6HMAt7EU0tKto1FRGElcWDVe9DM7al&#10;zaQ0We3+e7MgeJvH+5z1pjeNuFPnKssKppMIBHFudcWFgst5P16CcB5ZY2OZFPyRg006HKwx0fbB&#10;J7pnvhAhhF2CCkrv20RKl5dk0E1sSxy4m+0M+gC7QuoOHyHcNDKOooU0WHFoKLGlXUl5nf0aBRke&#10;f2ZZjNfqdKz72d6MRocVKfX50W+/QHjq/Vv8cn/rMH++iOH/m3CCT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sakRwgAAAN0AAAAPAAAAAAAAAAAAAAAAAJgCAABkcnMvZG93&#10;bnJldi54bWxQSwUGAAAAAAQABAD1AAAAhwMAAAAA&#10;" path="m42,455v-2,,-3,,-4,c38,454,38,453,38,452v1,1,4,1,4,3m35,450v,-1,,-1,,-2c36,448,37,448,39,448v,,,,,c39,449,39,449,39,449v,1,,1,-1,1c38,450,37,450,37,450v-1,,-1,-1,-1,-1c36,449,35,450,35,450t28,-4c61,446,59,446,57,446v,-1,,-2,,-3c60,443,62,444,63,446t-11,c50,445,49,444,49,442v2,,4,1,3,4m41,443v,-1,,-1,1,-1c42,442,42,442,43,442v,,1,,1,c44,442,44,442,45,442v,1,,3,,4c44,446,43,446,42,446v,-1,,-3,-1,-3c41,443,41,443,41,443t-8,1c34,442,31,443,31,441v2,,3,,4,c36,443,38,443,38,446v,,,,,c38,446,38,446,38,446v-1,-1,-2,-2,-4,-2c34,444,33,444,33,444t-7,-3c26,441,26,441,26,441v,,,,,c27,441,28,441,28,441v,1,-1,2,-1,2c26,443,24,442,25,441v,,,,1,m110,440v,,,,,c113,440,115,440,117,441v,,,,,c119,441,122,442,124,442v1,,2,,3,c126,443,124,443,121,443v-5,,-11,-1,-13,-3c108,440,109,440,110,440m84,436v,,,,,c84,436,84,436,84,436v,1,,2,,3c83,439,83,439,83,439v-2,,-3,-2,-3,-3c81,436,82,436,84,436t38,2c117,438,111,437,108,435v,,1,,2,c110,435,110,435,110,435v1,,2,,2,c113,435,113,435,113,435v,,1,,2,c119,435,122,435,123,438v,,,,-1,m33,438v-3,-1,-3,-4,-4,-7c32,432,32,435,33,438t-9,-3c23,435,22,435,21,435v1,-2,-1,-2,-1,-4c22,432,23,433,24,435t92,-3c115,432,114,432,113,432v-1,-2,2,,2,-3c115,429,115,429,115,429v1,,1,2,1,3m73,427v-1,,-1,-1,-1,-1c72,425,72,424,73,424v1,,3,1,3,2c75,426,75,426,75,426v,,-1,,-1,c73,426,73,427,73,427m63,426v-2,,-3,-1,-4,-1c59,424,60,424,61,424v2,,4,1,3,2c64,426,63,426,63,426m30,423v,,1,,1,c31,423,31,423,32,423v,,1,,1,c33,424,32,425,31,425v-1,,-2,-1,-2,-2c30,423,30,423,30,423t86,-3c115,420,115,420,115,419v,-1,,-3,,-5c117,415,118,416,119,418v,,,,,c118,418,117,419,117,419v,,-1,1,-1,1m110,415v,,1,,1,c111,414,111,414,111,414v1,,1,,1,c112,415,112,416,112,418v,,,1,,1c112,419,112,419,111,419v-1,,-1,,-2,c108,419,108,419,108,419v,,,-1,,-2c108,416,108,415,108,414v,,,,,c109,414,109,415,109,415v1,,1,,1,m105,400v1,-9,1,-18,1,-28c106,372,107,372,107,372v3,1,,2,,3c106,381,108,395,105,400t15,-51c119,349,120,342,119,340v,,1,,1,c121,340,120,347,120,349v,,,,,m124,313v-3,,,-5,-1,-8c126,306,124,311,124,313t1,-26c125,287,125,287,125,287v,-1,,-3,,-4c125,283,125,283,125,283v1,,1,1,1,2c126,286,126,287,125,287t9,-11c134,274,134,272,134,271v1,,1,,1,c135,272,135,274,135,276v,,,,-1,m135,268v-1,,-1,,-1,c134,266,134,265,134,263v,,,,1,c135,263,136,264,136,266v,1,-1,2,-1,2m135,262v-2,,,-3,-1,-4c134,258,135,258,135,258v1,,,3,1,4c135,262,135,262,135,262t-23,-4c109,258,111,253,111,251v,,,,,c114,251,111,256,112,258v,,,,,m134,241v,,,,,c134,241,134,241,134,241v,2,,4,,5c134,246,133,246,133,246v,-1,,-3,,-5c134,241,134,241,134,241t-3,-9c131,232,131,232,130,232v,-1,,-3,1,-4c131,228,131,228,131,228v1,,1,1,1,2c132,231,132,232,131,232t-19,18c109,244,112,233,111,225v3,6,,17,1,25m130,227v-2,,,-3,-1,-4c129,223,130,223,130,223v1,,,3,1,4c130,227,130,227,130,227t-6,-11c121,216,123,210,123,207v3,1,,6,1,9m120,181v,,,,,c120,180,120,178,120,176v,,,,,c121,176,121,178,121,179v,1,,2,-1,2m128,187v,-5,,-9,,-13c131,175,130,185,128,187t-7,-12c118,175,120,170,120,168v,,,,,c122,168,120,173,121,175v,,,,,m116,152v,-2,,-4,,-6c116,146,117,146,117,146v,2,,4,,6c117,152,116,152,116,152t1,-9c115,143,116,140,116,139v,,,,,c118,139,117,142,117,143v,,,,,m129,151v,,,-1,,-1c129,141,129,133,129,124v,-1,,-1,,-1c130,123,130,124,130,124v,1,,1,1,1c131,125,131,125,131,125v-1,5,,17,,21c131,146,131,146,131,146v-1,,-1,1,-1,2c130,149,130,151,129,151t9,-23c135,128,138,122,137,120v3,,,6,1,8m123,139v,-7,,-13,,-20c125,122,125,124,126,127v,2,,3,-1,5c125,134,124,137,123,139t2,-21c122,118,124,113,124,111v,,,,,c126,111,124,116,125,118v,,,,,m133,114v-1,,-2,,-3,c129,112,132,114,132,112v,-1,,-1,,-1c133,111,133,113,133,114t-14,4c116,117,118,110,118,107v3,1,,8,1,11m133,110v-3,,-1,-6,-1,-9c135,102,132,108,133,110m131,74v,,,,,c131,72,131,71,131,69v,,,,,c132,69,132,70,132,72v,1,,2,-1,2m115,79v,-5,,-10,,-15c117,66,117,77,115,79m132,63v-3,,-1,-5,-1,-7c131,56,131,56,131,56v3,,,4,1,7c132,63,132,63,132,63m122,84v,,,,,c123,73,122,66,122,53v,,,,,c123,53,122,60,123,62v-1,1,,1,,2c124,64,124,64,124,64v,5,,8,-1,12c123,78,123,81,122,83v1,1,,1,,1m114,61v,-4,,-8,,-11c114,50,114,50,115,50v1,,1,1,,2c115,54,115,55,116,55v,,1,,1,c116,55,114,57,116,57v,,1,,1,c116,58,116,61,114,61t13,13c127,64,126,53,128,46v1,3,1,8,1,14c128,62,128,64,128,66v,3,-1,6,-1,8m129,44v-2,,,-2,-1,-4c128,40,129,40,129,40v1,,,3,1,4c129,44,129,44,129,44m46,26v,,,,,-1c46,25,46,25,46,25v2,,4,1,5,1c51,27,51,27,50,27v-1,,-1,,-2,c48,27,47,27,47,27v-1,,-1,,-1,c46,26,46,26,46,26m61,23v,-1,,-1,,-1c63,22,64,22,65,22v1,,1,,2,c67,22,67,22,66,23v,,,,-1,c65,23,64,23,64,23v-1,,-1,,-2,c62,23,62,23,61,23t-14,c45,23,43,23,43,21v2,,5,,7,c50,23,48,23,47,23m71,20c69,19,68,18,68,17v1,,2,,3,c71,18,71,18,71,20m110,5v1,,2,,3,c114,5,115,5,116,5v2,,4,1,4,3c119,7,117,6,115,6v-2,,-3,1,-3,2c111,7,108,7,108,5v,,1,,2,m62,4v2,,3,,4,c67,3,68,3,69,3v2,,4,1,5,2c73,5,72,5,71,5,67,5,64,6,60,6v,-1,,-2,,-3c61,4,62,4,62,4m43,c32,,21,1,10,2v,13,-5,29,1,40c14,42,17,42,19,42v3,,6,,8,c30,42,32,42,35,42v2,,4,,6,c44,40,48,40,51,40v4,,9,1,14,1c68,41,72,41,75,41v2,,4,,6,c83,41,85,41,87,41v6,,11,1,14,2c101,49,101,54,101,59v4,15,1,31,2,47c105,122,102,149,104,173v2,28,-1,61,-3,85c102,259,102,261,102,264v1,2,-2,1,-1,3c101,282,100,301,99,316v,1,1,3,1,4c99,337,98,366,100,384v3,10,-1,23,-1,35c98,420,96,420,94,420v-7,,-14,-2,-20,-2c74,418,74,418,74,418v,,-1,,-2,c72,419,71,419,70,419v,,,,,c60,418,51,418,41,417v-3,1,-6,2,-9,2c30,419,28,418,26,418v-2,,-4,,-6,c16,418,12,418,9,420,8,419,7,419,6,419v,,-1,,-1,c5,419,4,419,4,419v-1,,-1,,-2,-1c,430,4,445,3,460v1,,3,,4,c9,460,11,460,12,460v2,,4,1,6,1c19,461,20,460,22,460v1,,3,-1,4,-1c26,459,26,459,26,459v2,,5,,7,c35,459,37,459,38,459v2,,5,,7,c46,459,47,461,47,461v1,,1,,1,-1c58,459,69,458,81,458v3,,6,,9,c93,458,97,458,100,458v14,,28,,40,-3c140,449,142,449,140,445v-1,-2,2,,1,-3c135,424,142,389,139,361v-1,-20,3,-50,,-72c141,286,139,284,140,279v-1,-4,-1,-6,,-10c139,263,139,258,140,251v1,-2,-2,-2,-1,-5c139,243,140,239,141,234v,-3,-2,-5,-2,-6c141,218,141,199,141,180v,-19,1,-39,2,-48c143,130,141,127,142,125v,-11,,-20,1,-28c141,87,143,84,143,73v1,-2,-2,,-1,-3c143,64,143,57,144,51,140,38,145,16,141,2v-4,,-8,,-13,c113,2,99,2,85,1,71,1,57,,43,e" fillcolor="#02a0bf" stroked="f">
                  <v:fill opacity="52428f"/>
                  <v:path arrowok="t" o:connecttype="custom" o:connectlocs="231,2651;372,2639;242,2621;242,2621;225,2639;160,2621;733,2616;496,2580;650,2574;195,2592;686,2556;431,2509;361,2509;183,2515;703,2474;662,2474;638,2450;621,2367;727,1805;739,1698;792,1586;798,1527;662,1527;792,1426;662,1479;768,1343;709,1041;709,994;692,899;762,894;774,864;727,823;733,657;786,675;774,438;680,379;721,497;727,450;686,325;762,355;762,260;278,160;390,136;296,124;668,30;366,24;366,24;242,249;597,349;591,1894;414,2479;35,2479;106,2728;278,2728;833,2616;833,1385;839,414" o:connectangles="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="00C16312">
        <w:rPr>
          <w:noProof/>
        </w:rPr>
        <w:drawing>
          <wp:anchor distT="0" distB="0" distL="114300" distR="114300" simplePos="0" relativeHeight="251673600" behindDoc="0" locked="0" layoutInCell="1" allowOverlap="1" wp14:anchorId="7DCC386F" wp14:editId="1E9DE6AC">
            <wp:simplePos x="0" y="0"/>
            <wp:positionH relativeFrom="column">
              <wp:posOffset>4084794</wp:posOffset>
            </wp:positionH>
            <wp:positionV relativeFrom="paragraph">
              <wp:posOffset>1132840</wp:posOffset>
            </wp:positionV>
            <wp:extent cx="2638425" cy="1849120"/>
            <wp:effectExtent l="76200" t="76200" r="219075" b="55880"/>
            <wp:wrapNone/>
            <wp:docPr id="5" name="Picture 4" descr="bg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box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2638425" cy="1849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52400" dist="127000" sx="94000" sy="94000" algn="ctr">
                        <a:srgbClr val="000000">
                          <a:alpha val="37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anchor>
        </w:drawing>
      </w:r>
      <w:r w:rsidR="001303AA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AA72123" wp14:editId="68AF0E95">
                <wp:simplePos x="0" y="0"/>
                <wp:positionH relativeFrom="column">
                  <wp:posOffset>506730</wp:posOffset>
                </wp:positionH>
                <wp:positionV relativeFrom="paragraph">
                  <wp:posOffset>5595620</wp:posOffset>
                </wp:positionV>
                <wp:extent cx="1930400" cy="1132205"/>
                <wp:effectExtent l="1905" t="4445" r="1270" b="6350"/>
                <wp:wrapNone/>
                <wp:docPr id="1497" name="Group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0400" cy="1132205"/>
                          <a:chOff x="0" y="-12"/>
                          <a:chExt cx="3531" cy="1934"/>
                        </a:xfrm>
                      </wpg:grpSpPr>
                      <wps:wsp>
                        <wps:cNvPr id="1498" name="Freeform 1724"/>
                        <wps:cNvSpPr>
                          <a:spLocks/>
                        </wps:cNvSpPr>
                        <wps:spPr bwMode="auto">
                          <a:xfrm>
                            <a:off x="301" y="1910"/>
                            <a:ext cx="54" cy="12"/>
                          </a:xfrm>
                          <a:custGeom>
                            <a:avLst/>
                            <a:gdLst>
                              <a:gd name="T0" fmla="*/ 9 w 9"/>
                              <a:gd name="T1" fmla="*/ 0 h 2"/>
                              <a:gd name="T2" fmla="*/ 2 w 9"/>
                              <a:gd name="T3" fmla="*/ 1 h 2"/>
                              <a:gd name="T4" fmla="*/ 0 w 9"/>
                              <a:gd name="T5" fmla="*/ 1 h 2"/>
                              <a:gd name="T6" fmla="*/ 3 w 9"/>
                              <a:gd name="T7" fmla="*/ 2 h 2"/>
                              <a:gd name="T8" fmla="*/ 5 w 9"/>
                              <a:gd name="T9" fmla="*/ 2 h 2"/>
                              <a:gd name="T10" fmla="*/ 8 w 9"/>
                              <a:gd name="T11" fmla="*/ 2 h 2"/>
                              <a:gd name="T12" fmla="*/ 9 w 9"/>
                              <a:gd name="T13" fmla="*/ 2 h 2"/>
                              <a:gd name="T14" fmla="*/ 9 w 9"/>
                              <a:gd name="T15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" h="2">
                                <a:moveTo>
                                  <a:pt x="9" y="0"/>
                                </a:moveTo>
                                <a:cubicBezTo>
                                  <a:pt x="7" y="0"/>
                                  <a:pt x="5" y="1"/>
                                  <a:pt x="2" y="1"/>
                                </a:cubicBezTo>
                                <a:cubicBezTo>
                                  <a:pt x="1" y="1"/>
                                  <a:pt x="1" y="1"/>
                                  <a:pt x="0" y="1"/>
                                </a:cubicBezTo>
                                <a:cubicBezTo>
                                  <a:pt x="1" y="2"/>
                                  <a:pt x="2" y="2"/>
                                  <a:pt x="3" y="2"/>
                                </a:cubicBezTo>
                                <a:cubicBezTo>
                                  <a:pt x="4" y="2"/>
                                  <a:pt x="4" y="2"/>
                                  <a:pt x="5" y="2"/>
                                </a:cubicBezTo>
                                <a:cubicBezTo>
                                  <a:pt x="6" y="2"/>
                                  <a:pt x="7" y="2"/>
                                  <a:pt x="8" y="2"/>
                                </a:cubicBezTo>
                                <a:cubicBezTo>
                                  <a:pt x="8" y="2"/>
                                  <a:pt x="9" y="2"/>
                                  <a:pt x="9" y="2"/>
                                </a:cubicBezTo>
                                <a:cubicBezTo>
                                  <a:pt x="9" y="1"/>
                                  <a:pt x="9" y="1"/>
                                  <a:pt x="9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1725"/>
                        <wps:cNvSpPr>
                          <a:spLocks/>
                        </wps:cNvSpPr>
                        <wps:spPr bwMode="auto">
                          <a:xfrm>
                            <a:off x="130" y="1904"/>
                            <a:ext cx="47" cy="12"/>
                          </a:xfrm>
                          <a:custGeom>
                            <a:avLst/>
                            <a:gdLst>
                              <a:gd name="T0" fmla="*/ 5 w 8"/>
                              <a:gd name="T1" fmla="*/ 0 h 2"/>
                              <a:gd name="T2" fmla="*/ 3 w 8"/>
                              <a:gd name="T3" fmla="*/ 1 h 2"/>
                              <a:gd name="T4" fmla="*/ 0 w 8"/>
                              <a:gd name="T5" fmla="*/ 0 h 2"/>
                              <a:gd name="T6" fmla="*/ 2 w 8"/>
                              <a:gd name="T7" fmla="*/ 2 h 2"/>
                              <a:gd name="T8" fmla="*/ 4 w 8"/>
                              <a:gd name="T9" fmla="*/ 2 h 2"/>
                              <a:gd name="T10" fmla="*/ 7 w 8"/>
                              <a:gd name="T11" fmla="*/ 2 h 2"/>
                              <a:gd name="T12" fmla="*/ 8 w 8"/>
                              <a:gd name="T13" fmla="*/ 2 h 2"/>
                              <a:gd name="T14" fmla="*/ 5 w 8"/>
                              <a:gd name="T15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" h="2">
                                <a:moveTo>
                                  <a:pt x="5" y="0"/>
                                </a:moveTo>
                                <a:cubicBezTo>
                                  <a:pt x="5" y="1"/>
                                  <a:pt x="4" y="1"/>
                                  <a:pt x="3" y="1"/>
                                </a:cubicBezTo>
                                <a:cubicBezTo>
                                  <a:pt x="2" y="1"/>
                                  <a:pt x="0" y="1"/>
                                  <a:pt x="0" y="0"/>
                                </a:cubicBezTo>
                                <a:cubicBezTo>
                                  <a:pt x="0" y="2"/>
                                  <a:pt x="1" y="2"/>
                                  <a:pt x="2" y="2"/>
                                </a:cubicBezTo>
                                <a:cubicBezTo>
                                  <a:pt x="3" y="2"/>
                                  <a:pt x="4" y="2"/>
                                  <a:pt x="4" y="2"/>
                                </a:cubicBezTo>
                                <a:cubicBezTo>
                                  <a:pt x="5" y="2"/>
                                  <a:pt x="6" y="2"/>
                                  <a:pt x="7" y="2"/>
                                </a:cubicBezTo>
                                <a:cubicBezTo>
                                  <a:pt x="7" y="2"/>
                                  <a:pt x="7" y="2"/>
                                  <a:pt x="8" y="2"/>
                                </a:cubicBezTo>
                                <a:cubicBezTo>
                                  <a:pt x="8" y="1"/>
                                  <a:pt x="6" y="1"/>
                                  <a:pt x="5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1726"/>
                        <wps:cNvSpPr>
                          <a:spLocks/>
                        </wps:cNvSpPr>
                        <wps:spPr bwMode="auto">
                          <a:xfrm>
                            <a:off x="313" y="1869"/>
                            <a:ext cx="12" cy="1"/>
                          </a:xfrm>
                          <a:custGeom>
                            <a:avLst/>
                            <a:gdLst>
                              <a:gd name="T0" fmla="*/ 2 w 2"/>
                              <a:gd name="T1" fmla="*/ 0 w 2"/>
                              <a:gd name="T2" fmla="*/ 0 w 2"/>
                              <a:gd name="T3" fmla="*/ 2 w 2"/>
                              <a:gd name="T4" fmla="*/ 2 w 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2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1727"/>
                        <wps:cNvSpPr>
                          <a:spLocks noEditPoints="1"/>
                        </wps:cNvSpPr>
                        <wps:spPr bwMode="auto">
                          <a:xfrm>
                            <a:off x="112" y="1627"/>
                            <a:ext cx="12" cy="83"/>
                          </a:xfrm>
                          <a:custGeom>
                            <a:avLst/>
                            <a:gdLst>
                              <a:gd name="T0" fmla="*/ 1 w 2"/>
                              <a:gd name="T1" fmla="*/ 7 h 14"/>
                              <a:gd name="T2" fmla="*/ 0 w 2"/>
                              <a:gd name="T3" fmla="*/ 9 h 14"/>
                              <a:gd name="T4" fmla="*/ 0 w 2"/>
                              <a:gd name="T5" fmla="*/ 9 h 14"/>
                              <a:gd name="T6" fmla="*/ 0 w 2"/>
                              <a:gd name="T7" fmla="*/ 10 h 14"/>
                              <a:gd name="T8" fmla="*/ 0 w 2"/>
                              <a:gd name="T9" fmla="*/ 10 h 14"/>
                              <a:gd name="T10" fmla="*/ 1 w 2"/>
                              <a:gd name="T11" fmla="*/ 12 h 14"/>
                              <a:gd name="T12" fmla="*/ 1 w 2"/>
                              <a:gd name="T13" fmla="*/ 12 h 14"/>
                              <a:gd name="T14" fmla="*/ 1 w 2"/>
                              <a:gd name="T15" fmla="*/ 13 h 14"/>
                              <a:gd name="T16" fmla="*/ 1 w 2"/>
                              <a:gd name="T17" fmla="*/ 14 h 14"/>
                              <a:gd name="T18" fmla="*/ 1 w 2"/>
                              <a:gd name="T19" fmla="*/ 14 h 14"/>
                              <a:gd name="T20" fmla="*/ 1 w 2"/>
                              <a:gd name="T21" fmla="*/ 7 h 14"/>
                              <a:gd name="T22" fmla="*/ 1 w 2"/>
                              <a:gd name="T23" fmla="*/ 0 h 14"/>
                              <a:gd name="T24" fmla="*/ 0 w 2"/>
                              <a:gd name="T25" fmla="*/ 4 h 14"/>
                              <a:gd name="T26" fmla="*/ 1 w 2"/>
                              <a:gd name="T27" fmla="*/ 5 h 14"/>
                              <a:gd name="T28" fmla="*/ 1 w 2"/>
                              <a:gd name="T29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" h="14">
                                <a:moveTo>
                                  <a:pt x="1" y="7"/>
                                </a:moveTo>
                                <a:cubicBezTo>
                                  <a:pt x="0" y="7"/>
                                  <a:pt x="1" y="8"/>
                                  <a:pt x="0" y="9"/>
                                </a:cubicBezTo>
                                <a:cubicBezTo>
                                  <a:pt x="0" y="9"/>
                                  <a:pt x="0" y="9"/>
                                  <a:pt x="0" y="9"/>
                                </a:cubicBezTo>
                                <a:cubicBezTo>
                                  <a:pt x="2" y="9"/>
                                  <a:pt x="0" y="10"/>
                                  <a:pt x="0" y="10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1" y="10"/>
                                  <a:pt x="1" y="11"/>
                                  <a:pt x="1" y="12"/>
                                </a:cubicBezTo>
                                <a:cubicBezTo>
                                  <a:pt x="1" y="12"/>
                                  <a:pt x="1" y="12"/>
                                  <a:pt x="1" y="12"/>
                                </a:cubicBezTo>
                                <a:cubicBezTo>
                                  <a:pt x="1" y="12"/>
                                  <a:pt x="1" y="13"/>
                                  <a:pt x="1" y="13"/>
                                </a:cubicBezTo>
                                <a:cubicBezTo>
                                  <a:pt x="1" y="13"/>
                                  <a:pt x="1" y="13"/>
                                  <a:pt x="1" y="14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1" y="11"/>
                                  <a:pt x="1" y="9"/>
                                  <a:pt x="1" y="7"/>
                                </a:cubicBezTo>
                                <a:moveTo>
                                  <a:pt x="1" y="0"/>
                                </a:moveTo>
                                <a:cubicBezTo>
                                  <a:pt x="1" y="1"/>
                                  <a:pt x="0" y="3"/>
                                  <a:pt x="0" y="4"/>
                                </a:cubicBezTo>
                                <a:cubicBezTo>
                                  <a:pt x="0" y="4"/>
                                  <a:pt x="1" y="5"/>
                                  <a:pt x="1" y="5"/>
                                </a:cubicBezTo>
                                <a:cubicBezTo>
                                  <a:pt x="1" y="3"/>
                                  <a:pt x="1" y="2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1728"/>
                        <wps:cNvSpPr>
                          <a:spLocks/>
                        </wps:cNvSpPr>
                        <wps:spPr bwMode="auto">
                          <a:xfrm>
                            <a:off x="106" y="1456"/>
                            <a:ext cx="1" cy="24"/>
                          </a:xfrm>
                          <a:custGeom>
                            <a:avLst/>
                            <a:gdLst>
                              <a:gd name="T0" fmla="*/ 0 h 4"/>
                              <a:gd name="T1" fmla="*/ 4 h 4"/>
                              <a:gd name="T2" fmla="*/ 0 h 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4">
                                <a:moveTo>
                                  <a:pt x="0" y="0"/>
                                </a:moveTo>
                                <a:cubicBezTo>
                                  <a:pt x="0" y="1"/>
                                  <a:pt x="0" y="2"/>
                                  <a:pt x="0" y="4"/>
                                </a:cubicBezTo>
                                <a:cubicBezTo>
                                  <a:pt x="0" y="2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1729"/>
                        <wps:cNvSpPr>
                          <a:spLocks/>
                        </wps:cNvSpPr>
                        <wps:spPr bwMode="auto">
                          <a:xfrm>
                            <a:off x="59" y="1468"/>
                            <a:ext cx="1" cy="6"/>
                          </a:xfrm>
                          <a:custGeom>
                            <a:avLst/>
                            <a:gdLst>
                              <a:gd name="T0" fmla="*/ 0 h 1"/>
                              <a:gd name="T1" fmla="*/ 0 h 1"/>
                              <a:gd name="T2" fmla="*/ 1 h 1"/>
                              <a:gd name="T3" fmla="*/ 0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1730"/>
                        <wps:cNvSpPr>
                          <a:spLocks noEditPoints="1"/>
                        </wps:cNvSpPr>
                        <wps:spPr bwMode="auto">
                          <a:xfrm>
                            <a:off x="83" y="1391"/>
                            <a:ext cx="1" cy="77"/>
                          </a:xfrm>
                          <a:custGeom>
                            <a:avLst/>
                            <a:gdLst>
                              <a:gd name="T0" fmla="*/ 11 h 13"/>
                              <a:gd name="T1" fmla="*/ 13 h 13"/>
                              <a:gd name="T2" fmla="*/ 13 h 13"/>
                              <a:gd name="T3" fmla="*/ 11 h 13"/>
                              <a:gd name="T4" fmla="*/ 0 h 13"/>
                              <a:gd name="T5" fmla="*/ 7 h 13"/>
                              <a:gd name="T6" fmla="*/ 0 h 13"/>
                              <a:gd name="T7" fmla="*/ 0 h 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3">
                                <a:moveTo>
                                  <a:pt x="0" y="11"/>
                                </a:moveTo>
                                <a:cubicBezTo>
                                  <a:pt x="0" y="12"/>
                                  <a:pt x="0" y="13"/>
                                  <a:pt x="0" y="13"/>
                                </a:cubicBezTo>
                                <a:cubicBezTo>
                                  <a:pt x="0" y="13"/>
                                  <a:pt x="0" y="13"/>
                                  <a:pt x="0" y="13"/>
                                </a:cubicBezTo>
                                <a:cubicBezTo>
                                  <a:pt x="0" y="12"/>
                                  <a:pt x="0" y="11"/>
                                  <a:pt x="0" y="11"/>
                                </a:cubicBezTo>
                                <a:moveTo>
                                  <a:pt x="0" y="0"/>
                                </a:moveTo>
                                <a:cubicBezTo>
                                  <a:pt x="0" y="1"/>
                                  <a:pt x="0" y="4"/>
                                  <a:pt x="0" y="7"/>
                                </a:cubicBezTo>
                                <a:cubicBezTo>
                                  <a:pt x="0" y="4"/>
                                  <a:pt x="0" y="2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1731"/>
                        <wps:cNvSpPr>
                          <a:spLocks noEditPoints="1"/>
                        </wps:cNvSpPr>
                        <wps:spPr bwMode="auto">
                          <a:xfrm>
                            <a:off x="88" y="1238"/>
                            <a:ext cx="1" cy="24"/>
                          </a:xfrm>
                          <a:custGeom>
                            <a:avLst/>
                            <a:gdLst>
                              <a:gd name="T0" fmla="*/ 1 h 4"/>
                              <a:gd name="T1" fmla="*/ 4 h 4"/>
                              <a:gd name="T2" fmla="*/ 1 h 4"/>
                              <a:gd name="T3" fmla="*/ 0 h 4"/>
                              <a:gd name="T4" fmla="*/ 0 h 4"/>
                              <a:gd name="T5" fmla="*/ 1 h 4"/>
                              <a:gd name="T6" fmla="*/ 0 h 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</a:cxnLst>
                            <a:rect l="0" t="0" r="r" b="b"/>
                            <a:pathLst>
                              <a:path h="4">
                                <a:moveTo>
                                  <a:pt x="0" y="1"/>
                                </a:moveTo>
                                <a:cubicBezTo>
                                  <a:pt x="0" y="2"/>
                                  <a:pt x="0" y="3"/>
                                  <a:pt x="0" y="4"/>
                                </a:cubicBezTo>
                                <a:cubicBezTo>
                                  <a:pt x="0" y="3"/>
                                  <a:pt x="0" y="2"/>
                                  <a:pt x="0" y="1"/>
                                </a:cubicBezTo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1732"/>
                        <wps:cNvSpPr>
                          <a:spLocks/>
                        </wps:cNvSpPr>
                        <wps:spPr bwMode="auto">
                          <a:xfrm>
                            <a:off x="77" y="1091"/>
                            <a:ext cx="6" cy="11"/>
                          </a:xfrm>
                          <a:custGeom>
                            <a:avLst/>
                            <a:gdLst>
                              <a:gd name="T0" fmla="*/ 1 w 1"/>
                              <a:gd name="T1" fmla="*/ 0 h 2"/>
                              <a:gd name="T2" fmla="*/ 1 w 1"/>
                              <a:gd name="T3" fmla="*/ 0 h 2"/>
                              <a:gd name="T4" fmla="*/ 1 w 1"/>
                              <a:gd name="T5" fmla="*/ 2 h 2"/>
                              <a:gd name="T6" fmla="*/ 1 w 1"/>
                              <a:gd name="T7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0" y="2"/>
                                  <a:pt x="1" y="2"/>
                                </a:cubicBezTo>
                                <a:cubicBezTo>
                                  <a:pt x="1" y="1"/>
                                  <a:pt x="1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1733"/>
                        <wps:cNvSpPr>
                          <a:spLocks/>
                        </wps:cNvSpPr>
                        <wps:spPr bwMode="auto">
                          <a:xfrm>
                            <a:off x="154" y="1079"/>
                            <a:ext cx="1" cy="18"/>
                          </a:xfrm>
                          <a:custGeom>
                            <a:avLst/>
                            <a:gdLst>
                              <a:gd name="T0" fmla="*/ 0 h 3"/>
                              <a:gd name="T1" fmla="*/ 2 h 3"/>
                              <a:gd name="T2" fmla="*/ 3 h 3"/>
                              <a:gd name="T3" fmla="*/ 0 h 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0"/>
                                </a:moveTo>
                                <a:cubicBezTo>
                                  <a:pt x="0" y="1"/>
                                  <a:pt x="0" y="1"/>
                                  <a:pt x="0" y="2"/>
                                </a:cubicBezTo>
                                <a:cubicBezTo>
                                  <a:pt x="0" y="2"/>
                                  <a:pt x="0" y="2"/>
                                  <a:pt x="0" y="3"/>
                                </a:cubicBez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Freeform 1734"/>
                        <wps:cNvSpPr>
                          <a:spLocks/>
                        </wps:cNvSpPr>
                        <wps:spPr bwMode="auto">
                          <a:xfrm>
                            <a:off x="159" y="442"/>
                            <a:ext cx="6" cy="106"/>
                          </a:xfrm>
                          <a:custGeom>
                            <a:avLst/>
                            <a:gdLst>
                              <a:gd name="T0" fmla="*/ 1 w 1"/>
                              <a:gd name="T1" fmla="*/ 0 h 18"/>
                              <a:gd name="T2" fmla="*/ 0 w 1"/>
                              <a:gd name="T3" fmla="*/ 3 h 18"/>
                              <a:gd name="T4" fmla="*/ 1 w 1"/>
                              <a:gd name="T5" fmla="*/ 18 h 18"/>
                              <a:gd name="T6" fmla="*/ 1 w 1"/>
                              <a:gd name="T7" fmla="*/ 18 h 18"/>
                              <a:gd name="T8" fmla="*/ 1 w 1"/>
                              <a:gd name="T9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18">
                                <a:moveTo>
                                  <a:pt x="1" y="0"/>
                                </a:moveTo>
                                <a:cubicBezTo>
                                  <a:pt x="1" y="1"/>
                                  <a:pt x="1" y="2"/>
                                  <a:pt x="0" y="3"/>
                                </a:cubicBezTo>
                                <a:cubicBezTo>
                                  <a:pt x="1" y="7"/>
                                  <a:pt x="1" y="12"/>
                                  <a:pt x="1" y="18"/>
                                </a:cubicBezTo>
                                <a:cubicBezTo>
                                  <a:pt x="1" y="18"/>
                                  <a:pt x="1" y="18"/>
                                  <a:pt x="1" y="18"/>
                                </a:cubicBezTo>
                                <a:cubicBezTo>
                                  <a:pt x="1" y="12"/>
                                  <a:pt x="1" y="6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Freeform 1735"/>
                        <wps:cNvSpPr>
                          <a:spLocks/>
                        </wps:cNvSpPr>
                        <wps:spPr bwMode="auto">
                          <a:xfrm>
                            <a:off x="437" y="171"/>
                            <a:ext cx="18" cy="6"/>
                          </a:xfrm>
                          <a:custGeom>
                            <a:avLst/>
                            <a:gdLst>
                              <a:gd name="T0" fmla="*/ 1 w 3"/>
                              <a:gd name="T1" fmla="*/ 0 h 1"/>
                              <a:gd name="T2" fmla="*/ 0 w 3"/>
                              <a:gd name="T3" fmla="*/ 1 h 1"/>
                              <a:gd name="T4" fmla="*/ 1 w 3"/>
                              <a:gd name="T5" fmla="*/ 1 h 1"/>
                              <a:gd name="T6" fmla="*/ 1 w 3"/>
                              <a:gd name="T7" fmla="*/ 1 h 1"/>
                              <a:gd name="T8" fmla="*/ 2 w 3"/>
                              <a:gd name="T9" fmla="*/ 1 h 1"/>
                              <a:gd name="T10" fmla="*/ 2 w 3"/>
                              <a:gd name="T11" fmla="*/ 1 h 1"/>
                              <a:gd name="T12" fmla="*/ 1 w 3"/>
                              <a:gd name="T1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0" y="0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3" y="0"/>
                                  <a:pt x="2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1736"/>
                        <wps:cNvSpPr>
                          <a:spLocks/>
                        </wps:cNvSpPr>
                        <wps:spPr bwMode="auto">
                          <a:xfrm>
                            <a:off x="319" y="165"/>
                            <a:ext cx="24" cy="6"/>
                          </a:xfrm>
                          <a:custGeom>
                            <a:avLst/>
                            <a:gdLst>
                              <a:gd name="T0" fmla="*/ 1 w 4"/>
                              <a:gd name="T1" fmla="*/ 0 h 1"/>
                              <a:gd name="T2" fmla="*/ 0 w 4"/>
                              <a:gd name="T3" fmla="*/ 0 h 1"/>
                              <a:gd name="T4" fmla="*/ 2 w 4"/>
                              <a:gd name="T5" fmla="*/ 1 h 1"/>
                              <a:gd name="T6" fmla="*/ 4 w 4"/>
                              <a:gd name="T7" fmla="*/ 1 h 1"/>
                              <a:gd name="T8" fmla="*/ 1 w 4"/>
                              <a:gd name="T9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0" y="1"/>
                                  <a:pt x="1" y="1"/>
                                  <a:pt x="2" y="1"/>
                                </a:cubicBezTo>
                                <a:cubicBezTo>
                                  <a:pt x="3" y="1"/>
                                  <a:pt x="3" y="1"/>
                                  <a:pt x="4" y="1"/>
                                </a:cubicBezTo>
                                <a:cubicBezTo>
                                  <a:pt x="3" y="0"/>
                                  <a:pt x="2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1737"/>
                        <wps:cNvSpPr>
                          <a:spLocks/>
                        </wps:cNvSpPr>
                        <wps:spPr bwMode="auto">
                          <a:xfrm>
                            <a:off x="278" y="165"/>
                            <a:ext cx="18" cy="6"/>
                          </a:xfrm>
                          <a:custGeom>
                            <a:avLst/>
                            <a:gdLst>
                              <a:gd name="T0" fmla="*/ 2 w 3"/>
                              <a:gd name="T1" fmla="*/ 0 h 1"/>
                              <a:gd name="T2" fmla="*/ 1 w 3"/>
                              <a:gd name="T3" fmla="*/ 0 h 1"/>
                              <a:gd name="T4" fmla="*/ 0 w 3"/>
                              <a:gd name="T5" fmla="*/ 0 h 1"/>
                              <a:gd name="T6" fmla="*/ 0 w 3"/>
                              <a:gd name="T7" fmla="*/ 0 h 1"/>
                              <a:gd name="T8" fmla="*/ 2 w 3"/>
                              <a:gd name="T9" fmla="*/ 1 h 1"/>
                              <a:gd name="T10" fmla="*/ 3 w 3"/>
                              <a:gd name="T11" fmla="*/ 0 h 1"/>
                              <a:gd name="T12" fmla="*/ 2 w 3"/>
                              <a:gd name="T1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2" y="0"/>
                                </a:moveTo>
                                <a:cubicBezTo>
                                  <a:pt x="2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1"/>
                                  <a:pt x="1" y="1"/>
                                  <a:pt x="2" y="1"/>
                                </a:cubicBezTo>
                                <a:cubicBezTo>
                                  <a:pt x="2" y="1"/>
                                  <a:pt x="3" y="1"/>
                                  <a:pt x="3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1738"/>
                        <wps:cNvSpPr>
                          <a:spLocks/>
                        </wps:cNvSpPr>
                        <wps:spPr bwMode="auto">
                          <a:xfrm>
                            <a:off x="124" y="147"/>
                            <a:ext cx="6" cy="6"/>
                          </a:xfrm>
                          <a:custGeom>
                            <a:avLst/>
                            <a:gdLst>
                              <a:gd name="T0" fmla="*/ 1 w 1"/>
                              <a:gd name="T1" fmla="*/ 0 h 1"/>
                              <a:gd name="T2" fmla="*/ 0 w 1"/>
                              <a:gd name="T3" fmla="*/ 0 h 1"/>
                              <a:gd name="T4" fmla="*/ 1 w 1"/>
                              <a:gd name="T5" fmla="*/ 1 h 1"/>
                              <a:gd name="T6" fmla="*/ 1 w 1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0" y="1"/>
                                  <a:pt x="0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Freeform 1739"/>
                        <wps:cNvSpPr>
                          <a:spLocks/>
                        </wps:cNvSpPr>
                        <wps:spPr bwMode="auto">
                          <a:xfrm>
                            <a:off x="248" y="124"/>
                            <a:ext cx="12" cy="6"/>
                          </a:xfrm>
                          <a:custGeom>
                            <a:avLst/>
                            <a:gdLst>
                              <a:gd name="T0" fmla="*/ 2 w 2"/>
                              <a:gd name="T1" fmla="*/ 0 h 1"/>
                              <a:gd name="T2" fmla="*/ 1 w 2"/>
                              <a:gd name="T3" fmla="*/ 0 h 1"/>
                              <a:gd name="T4" fmla="*/ 1 w 2"/>
                              <a:gd name="T5" fmla="*/ 0 h 1"/>
                              <a:gd name="T6" fmla="*/ 0 w 2"/>
                              <a:gd name="T7" fmla="*/ 0 h 1"/>
                              <a:gd name="T8" fmla="*/ 2 w 2"/>
                              <a:gd name="T9" fmla="*/ 1 h 1"/>
                              <a:gd name="T10" fmla="*/ 2 w 2"/>
                              <a:gd name="T11" fmla="*/ 1 h 1"/>
                              <a:gd name="T12" fmla="*/ 2 w 2"/>
                              <a:gd name="T1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Freeform 1740"/>
                        <wps:cNvSpPr>
                          <a:spLocks/>
                        </wps:cNvSpPr>
                        <wps:spPr bwMode="auto">
                          <a:xfrm>
                            <a:off x="100" y="106"/>
                            <a:ext cx="12" cy="6"/>
                          </a:xfrm>
                          <a:custGeom>
                            <a:avLst/>
                            <a:gdLst>
                              <a:gd name="T0" fmla="*/ 1 w 2"/>
                              <a:gd name="T1" fmla="*/ 0 h 1"/>
                              <a:gd name="T2" fmla="*/ 0 w 2"/>
                              <a:gd name="T3" fmla="*/ 0 h 1"/>
                              <a:gd name="T4" fmla="*/ 0 w 2"/>
                              <a:gd name="T5" fmla="*/ 1 h 1"/>
                              <a:gd name="T6" fmla="*/ 0 w 2"/>
                              <a:gd name="T7" fmla="*/ 1 h 1"/>
                              <a:gd name="T8" fmla="*/ 1 w 2"/>
                              <a:gd name="T9" fmla="*/ 0 h 1"/>
                              <a:gd name="T10" fmla="*/ 1 w 2"/>
                              <a:gd name="T11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2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Freeform 1741"/>
                        <wps:cNvSpPr>
                          <a:spLocks/>
                        </wps:cNvSpPr>
                        <wps:spPr bwMode="auto">
                          <a:xfrm>
                            <a:off x="414" y="77"/>
                            <a:ext cx="1" cy="6"/>
                          </a:xfrm>
                          <a:custGeom>
                            <a:avLst/>
                            <a:gdLst>
                              <a:gd name="T0" fmla="*/ 0 h 1"/>
                              <a:gd name="T1" fmla="*/ 1 h 1"/>
                              <a:gd name="T2" fmla="*/ 1 h 1"/>
                              <a:gd name="T3" fmla="*/ 0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1742"/>
                        <wps:cNvSpPr>
                          <a:spLocks/>
                        </wps:cNvSpPr>
                        <wps:spPr bwMode="auto">
                          <a:xfrm>
                            <a:off x="402" y="59"/>
                            <a:ext cx="12" cy="6"/>
                          </a:xfrm>
                          <a:custGeom>
                            <a:avLst/>
                            <a:gdLst>
                              <a:gd name="T0" fmla="*/ 1 w 2"/>
                              <a:gd name="T1" fmla="*/ 0 h 1"/>
                              <a:gd name="T2" fmla="*/ 0 w 2"/>
                              <a:gd name="T3" fmla="*/ 0 h 1"/>
                              <a:gd name="T4" fmla="*/ 2 w 2"/>
                              <a:gd name="T5" fmla="*/ 1 h 1"/>
                              <a:gd name="T6" fmla="*/ 1 w 2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0" y="1"/>
                                  <a:pt x="1" y="1"/>
                                  <a:pt x="2" y="1"/>
                                </a:cubicBezTo>
                                <a:cubicBezTo>
                                  <a:pt x="2" y="0"/>
                                  <a:pt x="1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Freeform 1743"/>
                        <wps:cNvSpPr>
                          <a:spLocks/>
                        </wps:cNvSpPr>
                        <wps:spPr bwMode="auto">
                          <a:xfrm>
                            <a:off x="420" y="94"/>
                            <a:ext cx="1" cy="6"/>
                          </a:xfrm>
                          <a:custGeom>
                            <a:avLst/>
                            <a:gdLst>
                              <a:gd name="T0" fmla="*/ 0 h 1"/>
                              <a:gd name="T1" fmla="*/ 1 h 1"/>
                              <a:gd name="T2" fmla="*/ 0 h 1"/>
                              <a:gd name="T3" fmla="*/ 0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Freeform 1744"/>
                        <wps:cNvSpPr>
                          <a:spLocks noEditPoints="1"/>
                        </wps:cNvSpPr>
                        <wps:spPr bwMode="auto">
                          <a:xfrm>
                            <a:off x="0" y="-12"/>
                            <a:ext cx="532" cy="1898"/>
                          </a:xfrm>
                          <a:custGeom>
                            <a:avLst/>
                            <a:gdLst>
                              <a:gd name="T0" fmla="*/ 46 w 90"/>
                              <a:gd name="T1" fmla="*/ 320 h 322"/>
                              <a:gd name="T2" fmla="*/ 24 w 90"/>
                              <a:gd name="T3" fmla="*/ 320 h 322"/>
                              <a:gd name="T4" fmla="*/ 50 w 90"/>
                              <a:gd name="T5" fmla="*/ 312 h 322"/>
                              <a:gd name="T6" fmla="*/ 54 w 90"/>
                              <a:gd name="T7" fmla="*/ 309 h 322"/>
                              <a:gd name="T8" fmla="*/ 62 w 90"/>
                              <a:gd name="T9" fmla="*/ 306 h 322"/>
                              <a:gd name="T10" fmla="*/ 11 w 90"/>
                              <a:gd name="T11" fmla="*/ 295 h 322"/>
                              <a:gd name="T12" fmla="*/ 20 w 90"/>
                              <a:gd name="T13" fmla="*/ 292 h 322"/>
                              <a:gd name="T14" fmla="*/ 19 w 90"/>
                              <a:gd name="T15" fmla="*/ 287 h 322"/>
                              <a:gd name="T16" fmla="*/ 10 w 90"/>
                              <a:gd name="T17" fmla="*/ 288 h 322"/>
                              <a:gd name="T18" fmla="*/ 9 w 90"/>
                              <a:gd name="T19" fmla="*/ 278 h 322"/>
                              <a:gd name="T20" fmla="*/ 20 w 90"/>
                              <a:gd name="T21" fmla="*/ 278 h 322"/>
                              <a:gd name="T22" fmla="*/ 15 w 90"/>
                              <a:gd name="T23" fmla="*/ 270 h 322"/>
                              <a:gd name="T24" fmla="*/ 10 w 90"/>
                              <a:gd name="T25" fmla="*/ 251 h 322"/>
                              <a:gd name="T26" fmla="*/ 18 w 90"/>
                              <a:gd name="T27" fmla="*/ 256 h 322"/>
                              <a:gd name="T28" fmla="*/ 13 w 90"/>
                              <a:gd name="T29" fmla="*/ 248 h 322"/>
                              <a:gd name="T30" fmla="*/ 6 w 90"/>
                              <a:gd name="T31" fmla="*/ 248 h 322"/>
                              <a:gd name="T32" fmla="*/ 18 w 90"/>
                              <a:gd name="T33" fmla="*/ 233 h 322"/>
                              <a:gd name="T34" fmla="*/ 11 w 90"/>
                              <a:gd name="T35" fmla="*/ 228 h 322"/>
                              <a:gd name="T36" fmla="*/ 9 w 90"/>
                              <a:gd name="T37" fmla="*/ 231 h 322"/>
                              <a:gd name="T38" fmla="*/ 15 w 90"/>
                              <a:gd name="T39" fmla="*/ 212 h 322"/>
                              <a:gd name="T40" fmla="*/ 15 w 90"/>
                              <a:gd name="T41" fmla="*/ 212 h 322"/>
                              <a:gd name="T42" fmla="*/ 11 w 90"/>
                              <a:gd name="T43" fmla="*/ 213 h 322"/>
                              <a:gd name="T44" fmla="*/ 14 w 90"/>
                              <a:gd name="T45" fmla="*/ 192 h 322"/>
                              <a:gd name="T46" fmla="*/ 8 w 90"/>
                              <a:gd name="T47" fmla="*/ 178 h 322"/>
                              <a:gd name="T48" fmla="*/ 7 w 90"/>
                              <a:gd name="T49" fmla="*/ 167 h 322"/>
                              <a:gd name="T50" fmla="*/ 20 w 90"/>
                              <a:gd name="T51" fmla="*/ 160 h 322"/>
                              <a:gd name="T52" fmla="*/ 6 w 90"/>
                              <a:gd name="T53" fmla="*/ 160 h 322"/>
                              <a:gd name="T54" fmla="*/ 6 w 90"/>
                              <a:gd name="T55" fmla="*/ 157 h 322"/>
                              <a:gd name="T56" fmla="*/ 11 w 90"/>
                              <a:gd name="T57" fmla="*/ 143 h 322"/>
                              <a:gd name="T58" fmla="*/ 13 w 90"/>
                              <a:gd name="T59" fmla="*/ 130 h 322"/>
                              <a:gd name="T60" fmla="*/ 23 w 90"/>
                              <a:gd name="T61" fmla="*/ 86 h 322"/>
                              <a:gd name="T62" fmla="*/ 22 w 90"/>
                              <a:gd name="T63" fmla="*/ 31 h 322"/>
                              <a:gd name="T64" fmla="*/ 19 w 90"/>
                              <a:gd name="T65" fmla="*/ 27 h 322"/>
                              <a:gd name="T66" fmla="*/ 15 w 90"/>
                              <a:gd name="T67" fmla="*/ 28 h 322"/>
                              <a:gd name="T68" fmla="*/ 71 w 90"/>
                              <a:gd name="T69" fmla="*/ 25 h 322"/>
                              <a:gd name="T70" fmla="*/ 42 w 90"/>
                              <a:gd name="T71" fmla="*/ 23 h 322"/>
                              <a:gd name="T72" fmla="*/ 53 w 90"/>
                              <a:gd name="T73" fmla="*/ 23 h 322"/>
                              <a:gd name="T74" fmla="*/ 18 w 90"/>
                              <a:gd name="T75" fmla="*/ 21 h 322"/>
                              <a:gd name="T76" fmla="*/ 77 w 90"/>
                              <a:gd name="T77" fmla="*/ 19 h 322"/>
                              <a:gd name="T78" fmla="*/ 21 w 90"/>
                              <a:gd name="T79" fmla="*/ 18 h 322"/>
                              <a:gd name="T80" fmla="*/ 37 w 90"/>
                              <a:gd name="T81" fmla="*/ 17 h 322"/>
                              <a:gd name="T82" fmla="*/ 71 w 90"/>
                              <a:gd name="T83" fmla="*/ 19 h 322"/>
                              <a:gd name="T84" fmla="*/ 9 w 90"/>
                              <a:gd name="T85" fmla="*/ 13 h 322"/>
                              <a:gd name="T86" fmla="*/ 54 w 90"/>
                              <a:gd name="T87" fmla="*/ 12 h 322"/>
                              <a:gd name="T88" fmla="*/ 62 w 90"/>
                              <a:gd name="T89" fmla="*/ 12 h 322"/>
                              <a:gd name="T90" fmla="*/ 64 w 90"/>
                              <a:gd name="T91" fmla="*/ 12 h 322"/>
                              <a:gd name="T92" fmla="*/ 69 w 90"/>
                              <a:gd name="T93" fmla="*/ 11 h 322"/>
                              <a:gd name="T94" fmla="*/ 65 w 90"/>
                              <a:gd name="T95" fmla="*/ 9 h 322"/>
                              <a:gd name="T96" fmla="*/ 66 w 90"/>
                              <a:gd name="T97" fmla="*/ 6 h 322"/>
                              <a:gd name="T98" fmla="*/ 74 w 90"/>
                              <a:gd name="T99" fmla="*/ 2 h 322"/>
                              <a:gd name="T100" fmla="*/ 1 w 90"/>
                              <a:gd name="T101" fmla="*/ 13 h 322"/>
                              <a:gd name="T102" fmla="*/ 3 w 90"/>
                              <a:gd name="T103" fmla="*/ 175 h 322"/>
                              <a:gd name="T104" fmla="*/ 3 w 90"/>
                              <a:gd name="T105" fmla="*/ 279 h 322"/>
                              <a:gd name="T106" fmla="*/ 86 w 90"/>
                              <a:gd name="T107" fmla="*/ 296 h 322"/>
                              <a:gd name="T108" fmla="*/ 47 w 90"/>
                              <a:gd name="T109" fmla="*/ 297 h 322"/>
                              <a:gd name="T110" fmla="*/ 26 w 90"/>
                              <a:gd name="T111" fmla="*/ 187 h 322"/>
                              <a:gd name="T112" fmla="*/ 28 w 90"/>
                              <a:gd name="T113" fmla="*/ 95 h 322"/>
                              <a:gd name="T114" fmla="*/ 44 w 90"/>
                              <a:gd name="T115" fmla="*/ 28 h 322"/>
                              <a:gd name="T116" fmla="*/ 86 w 90"/>
                              <a:gd name="T117" fmla="*/ 27 h 322"/>
                              <a:gd name="T118" fmla="*/ 78 w 90"/>
                              <a:gd name="T119" fmla="*/ 1 h 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0" h="322">
                                <a:moveTo>
                                  <a:pt x="55" y="319"/>
                                </a:moveTo>
                                <a:cubicBezTo>
                                  <a:pt x="55" y="319"/>
                                  <a:pt x="55" y="319"/>
                                  <a:pt x="55" y="319"/>
                                </a:cubicBezTo>
                                <a:cubicBezTo>
                                  <a:pt x="55" y="319"/>
                                  <a:pt x="55" y="320"/>
                                  <a:pt x="55" y="321"/>
                                </a:cubicBezTo>
                                <a:cubicBezTo>
                                  <a:pt x="55" y="320"/>
                                  <a:pt x="54" y="320"/>
                                  <a:pt x="54" y="320"/>
                                </a:cubicBezTo>
                                <a:cubicBezTo>
                                  <a:pt x="53" y="320"/>
                                  <a:pt x="52" y="320"/>
                                  <a:pt x="51" y="321"/>
                                </a:cubicBezTo>
                                <a:cubicBezTo>
                                  <a:pt x="51" y="321"/>
                                  <a:pt x="50" y="321"/>
                                  <a:pt x="49" y="321"/>
                                </a:cubicBezTo>
                                <a:cubicBezTo>
                                  <a:pt x="48" y="321"/>
                                  <a:pt x="47" y="320"/>
                                  <a:pt x="46" y="320"/>
                                </a:cubicBezTo>
                                <a:cubicBezTo>
                                  <a:pt x="47" y="320"/>
                                  <a:pt x="48" y="320"/>
                                  <a:pt x="48" y="320"/>
                                </a:cubicBezTo>
                                <a:cubicBezTo>
                                  <a:pt x="50" y="320"/>
                                  <a:pt x="51" y="320"/>
                                  <a:pt x="53" y="319"/>
                                </a:cubicBezTo>
                                <a:cubicBezTo>
                                  <a:pt x="53" y="319"/>
                                  <a:pt x="54" y="319"/>
                                  <a:pt x="55" y="319"/>
                                </a:cubicBezTo>
                                <a:moveTo>
                                  <a:pt x="21" y="319"/>
                                </a:moveTo>
                                <a:cubicBezTo>
                                  <a:pt x="22" y="319"/>
                                  <a:pt x="22" y="319"/>
                                  <a:pt x="22" y="318"/>
                                </a:cubicBezTo>
                                <a:cubicBezTo>
                                  <a:pt x="23" y="319"/>
                                  <a:pt x="25" y="318"/>
                                  <a:pt x="25" y="320"/>
                                </a:cubicBezTo>
                                <a:cubicBezTo>
                                  <a:pt x="25" y="320"/>
                                  <a:pt x="24" y="320"/>
                                  <a:pt x="24" y="320"/>
                                </a:cubicBezTo>
                                <a:cubicBezTo>
                                  <a:pt x="23" y="320"/>
                                  <a:pt x="22" y="320"/>
                                  <a:pt x="22" y="320"/>
                                </a:cubicBezTo>
                                <a:cubicBezTo>
                                  <a:pt x="21" y="320"/>
                                  <a:pt x="20" y="320"/>
                                  <a:pt x="20" y="320"/>
                                </a:cubicBezTo>
                                <a:cubicBezTo>
                                  <a:pt x="18" y="320"/>
                                  <a:pt x="17" y="320"/>
                                  <a:pt x="17" y="318"/>
                                </a:cubicBezTo>
                                <a:cubicBezTo>
                                  <a:pt x="18" y="318"/>
                                  <a:pt x="19" y="319"/>
                                  <a:pt x="21" y="319"/>
                                </a:cubicBezTo>
                                <a:moveTo>
                                  <a:pt x="48" y="312"/>
                                </a:moveTo>
                                <a:cubicBezTo>
                                  <a:pt x="48" y="311"/>
                                  <a:pt x="48" y="311"/>
                                  <a:pt x="48" y="310"/>
                                </a:cubicBezTo>
                                <a:cubicBezTo>
                                  <a:pt x="49" y="311"/>
                                  <a:pt x="50" y="311"/>
                                  <a:pt x="50" y="312"/>
                                </a:cubicBezTo>
                                <a:cubicBezTo>
                                  <a:pt x="49" y="312"/>
                                  <a:pt x="49" y="312"/>
                                  <a:pt x="48" y="312"/>
                                </a:cubicBezTo>
                                <a:moveTo>
                                  <a:pt x="51" y="309"/>
                                </a:moveTo>
                                <a:cubicBezTo>
                                  <a:pt x="51" y="308"/>
                                  <a:pt x="51" y="308"/>
                                  <a:pt x="52" y="308"/>
                                </a:cubicBezTo>
                                <a:cubicBezTo>
                                  <a:pt x="52" y="308"/>
                                  <a:pt x="52" y="308"/>
                                  <a:pt x="53" y="308"/>
                                </a:cubicBezTo>
                                <a:cubicBezTo>
                                  <a:pt x="53" y="308"/>
                                  <a:pt x="53" y="308"/>
                                  <a:pt x="54" y="308"/>
                                </a:cubicBezTo>
                                <a:cubicBezTo>
                                  <a:pt x="54" y="308"/>
                                  <a:pt x="54" y="308"/>
                                  <a:pt x="54" y="308"/>
                                </a:cubicBezTo>
                                <a:cubicBezTo>
                                  <a:pt x="54" y="309"/>
                                  <a:pt x="54" y="309"/>
                                  <a:pt x="54" y="309"/>
                                </a:cubicBezTo>
                                <a:cubicBezTo>
                                  <a:pt x="53" y="309"/>
                                  <a:pt x="52" y="309"/>
                                  <a:pt x="51" y="309"/>
                                </a:cubicBezTo>
                                <a:moveTo>
                                  <a:pt x="62" y="309"/>
                                </a:moveTo>
                                <a:cubicBezTo>
                                  <a:pt x="61" y="308"/>
                                  <a:pt x="63" y="308"/>
                                  <a:pt x="64" y="308"/>
                                </a:cubicBezTo>
                                <a:cubicBezTo>
                                  <a:pt x="65" y="308"/>
                                  <a:pt x="66" y="308"/>
                                  <a:pt x="66" y="309"/>
                                </a:cubicBezTo>
                                <a:cubicBezTo>
                                  <a:pt x="64" y="309"/>
                                  <a:pt x="63" y="309"/>
                                  <a:pt x="62" y="309"/>
                                </a:cubicBezTo>
                                <a:moveTo>
                                  <a:pt x="61" y="306"/>
                                </a:moveTo>
                                <a:cubicBezTo>
                                  <a:pt x="61" y="306"/>
                                  <a:pt x="61" y="306"/>
                                  <a:pt x="62" y="306"/>
                                </a:cubicBezTo>
                                <a:cubicBezTo>
                                  <a:pt x="62" y="306"/>
                                  <a:pt x="62" y="306"/>
                                  <a:pt x="63" y="306"/>
                                </a:cubicBezTo>
                                <a:cubicBezTo>
                                  <a:pt x="63" y="306"/>
                                  <a:pt x="63" y="306"/>
                                  <a:pt x="63" y="306"/>
                                </a:cubicBezTo>
                                <a:cubicBezTo>
                                  <a:pt x="64" y="306"/>
                                  <a:pt x="64" y="306"/>
                                  <a:pt x="64" y="306"/>
                                </a:cubicBezTo>
                                <a:cubicBezTo>
                                  <a:pt x="64" y="306"/>
                                  <a:pt x="64" y="306"/>
                                  <a:pt x="64" y="306"/>
                                </a:cubicBezTo>
                                <a:cubicBezTo>
                                  <a:pt x="63" y="306"/>
                                  <a:pt x="62" y="306"/>
                                  <a:pt x="61" y="306"/>
                                </a:cubicBezTo>
                                <a:moveTo>
                                  <a:pt x="11" y="298"/>
                                </a:moveTo>
                                <a:cubicBezTo>
                                  <a:pt x="10" y="298"/>
                                  <a:pt x="11" y="296"/>
                                  <a:pt x="11" y="295"/>
                                </a:cubicBezTo>
                                <a:cubicBezTo>
                                  <a:pt x="11" y="295"/>
                                  <a:pt x="11" y="295"/>
                                  <a:pt x="11" y="295"/>
                                </a:cubicBezTo>
                                <a:cubicBezTo>
                                  <a:pt x="12" y="295"/>
                                  <a:pt x="12" y="297"/>
                                  <a:pt x="12" y="298"/>
                                </a:cubicBezTo>
                                <a:cubicBezTo>
                                  <a:pt x="12" y="298"/>
                                  <a:pt x="12" y="298"/>
                                  <a:pt x="11" y="298"/>
                                </a:cubicBezTo>
                                <a:moveTo>
                                  <a:pt x="20" y="285"/>
                                </a:moveTo>
                                <a:cubicBezTo>
                                  <a:pt x="20" y="285"/>
                                  <a:pt x="20" y="284"/>
                                  <a:pt x="21" y="284"/>
                                </a:cubicBezTo>
                                <a:cubicBezTo>
                                  <a:pt x="21" y="287"/>
                                  <a:pt x="21" y="289"/>
                                  <a:pt x="21" y="292"/>
                                </a:cubicBezTo>
                                <a:cubicBezTo>
                                  <a:pt x="21" y="292"/>
                                  <a:pt x="20" y="292"/>
                                  <a:pt x="20" y="292"/>
                                </a:cubicBezTo>
                                <a:cubicBezTo>
                                  <a:pt x="20" y="292"/>
                                  <a:pt x="20" y="292"/>
                                  <a:pt x="20" y="292"/>
                                </a:cubicBezTo>
                                <a:cubicBezTo>
                                  <a:pt x="20" y="292"/>
                                  <a:pt x="20" y="292"/>
                                  <a:pt x="20" y="292"/>
                                </a:cubicBezTo>
                                <a:cubicBezTo>
                                  <a:pt x="20" y="291"/>
                                  <a:pt x="20" y="291"/>
                                  <a:pt x="20" y="290"/>
                                </a:cubicBezTo>
                                <a:cubicBezTo>
                                  <a:pt x="20" y="290"/>
                                  <a:pt x="20" y="290"/>
                                  <a:pt x="20" y="290"/>
                                </a:cubicBezTo>
                                <a:cubicBezTo>
                                  <a:pt x="20" y="289"/>
                                  <a:pt x="20" y="288"/>
                                  <a:pt x="19" y="288"/>
                                </a:cubicBezTo>
                                <a:cubicBezTo>
                                  <a:pt x="19" y="288"/>
                                  <a:pt x="19" y="288"/>
                                  <a:pt x="19" y="288"/>
                                </a:cubicBezTo>
                                <a:cubicBezTo>
                                  <a:pt x="19" y="288"/>
                                  <a:pt x="21" y="287"/>
                                  <a:pt x="19" y="287"/>
                                </a:cubicBezTo>
                                <a:cubicBezTo>
                                  <a:pt x="19" y="287"/>
                                  <a:pt x="19" y="287"/>
                                  <a:pt x="19" y="287"/>
                                </a:cubicBezTo>
                                <a:cubicBezTo>
                                  <a:pt x="20" y="286"/>
                                  <a:pt x="19" y="285"/>
                                  <a:pt x="20" y="285"/>
                                </a:cubicBezTo>
                                <a:moveTo>
                                  <a:pt x="10" y="288"/>
                                </a:moveTo>
                                <a:cubicBezTo>
                                  <a:pt x="8" y="288"/>
                                  <a:pt x="10" y="285"/>
                                  <a:pt x="9" y="284"/>
                                </a:cubicBezTo>
                                <a:cubicBezTo>
                                  <a:pt x="9" y="284"/>
                                  <a:pt x="9" y="284"/>
                                  <a:pt x="9" y="284"/>
                                </a:cubicBezTo>
                                <a:cubicBezTo>
                                  <a:pt x="11" y="284"/>
                                  <a:pt x="10" y="287"/>
                                  <a:pt x="10" y="288"/>
                                </a:cubicBezTo>
                                <a:cubicBezTo>
                                  <a:pt x="10" y="288"/>
                                  <a:pt x="10" y="288"/>
                                  <a:pt x="10" y="288"/>
                                </a:cubicBezTo>
                                <a:moveTo>
                                  <a:pt x="13" y="276"/>
                                </a:moveTo>
                                <a:cubicBezTo>
                                  <a:pt x="13" y="276"/>
                                  <a:pt x="13" y="276"/>
                                  <a:pt x="13" y="276"/>
                                </a:cubicBezTo>
                                <a:cubicBezTo>
                                  <a:pt x="13" y="276"/>
                                  <a:pt x="13" y="276"/>
                                  <a:pt x="13" y="276"/>
                                </a:cubicBezTo>
                                <a:cubicBezTo>
                                  <a:pt x="12" y="283"/>
                                  <a:pt x="13" y="289"/>
                                  <a:pt x="12" y="294"/>
                                </a:cubicBezTo>
                                <a:cubicBezTo>
                                  <a:pt x="11" y="291"/>
                                  <a:pt x="11" y="281"/>
                                  <a:pt x="13" y="276"/>
                                </a:cubicBezTo>
                                <a:moveTo>
                                  <a:pt x="10" y="279"/>
                                </a:moveTo>
                                <a:cubicBezTo>
                                  <a:pt x="9" y="279"/>
                                  <a:pt x="9" y="279"/>
                                  <a:pt x="9" y="278"/>
                                </a:cubicBezTo>
                                <a:cubicBezTo>
                                  <a:pt x="9" y="277"/>
                                  <a:pt x="9" y="276"/>
                                  <a:pt x="10" y="276"/>
                                </a:cubicBezTo>
                                <a:cubicBezTo>
                                  <a:pt x="10" y="276"/>
                                  <a:pt x="10" y="276"/>
                                  <a:pt x="10" y="276"/>
                                </a:cubicBezTo>
                                <a:cubicBezTo>
                                  <a:pt x="10" y="277"/>
                                  <a:pt x="10" y="278"/>
                                  <a:pt x="10" y="279"/>
                                </a:cubicBezTo>
                                <a:cubicBezTo>
                                  <a:pt x="10" y="279"/>
                                  <a:pt x="10" y="279"/>
                                  <a:pt x="10" y="279"/>
                                </a:cubicBezTo>
                                <a:moveTo>
                                  <a:pt x="19" y="282"/>
                                </a:moveTo>
                                <a:cubicBezTo>
                                  <a:pt x="18" y="280"/>
                                  <a:pt x="19" y="274"/>
                                  <a:pt x="20" y="273"/>
                                </a:cubicBezTo>
                                <a:cubicBezTo>
                                  <a:pt x="20" y="275"/>
                                  <a:pt x="20" y="276"/>
                                  <a:pt x="20" y="278"/>
                                </a:cubicBezTo>
                                <a:cubicBezTo>
                                  <a:pt x="20" y="280"/>
                                  <a:pt x="20" y="281"/>
                                  <a:pt x="20" y="283"/>
                                </a:cubicBezTo>
                                <a:cubicBezTo>
                                  <a:pt x="20" y="283"/>
                                  <a:pt x="19" y="282"/>
                                  <a:pt x="19" y="282"/>
                                </a:cubicBezTo>
                                <a:moveTo>
                                  <a:pt x="15" y="290"/>
                                </a:moveTo>
                                <a:cubicBezTo>
                                  <a:pt x="15" y="290"/>
                                  <a:pt x="15" y="285"/>
                                  <a:pt x="15" y="284"/>
                                </a:cubicBezTo>
                                <a:cubicBezTo>
                                  <a:pt x="15" y="283"/>
                                  <a:pt x="14" y="283"/>
                                  <a:pt x="14" y="282"/>
                                </a:cubicBezTo>
                                <a:cubicBezTo>
                                  <a:pt x="14" y="278"/>
                                  <a:pt x="15" y="274"/>
                                  <a:pt x="15" y="270"/>
                                </a:cubicBezTo>
                                <a:cubicBezTo>
                                  <a:pt x="15" y="270"/>
                                  <a:pt x="15" y="270"/>
                                  <a:pt x="15" y="270"/>
                                </a:cubicBezTo>
                                <a:cubicBezTo>
                                  <a:pt x="15" y="270"/>
                                  <a:pt x="16" y="270"/>
                                  <a:pt x="16" y="270"/>
                                </a:cubicBezTo>
                                <a:cubicBezTo>
                                  <a:pt x="15" y="277"/>
                                  <a:pt x="16" y="282"/>
                                  <a:pt x="16" y="290"/>
                                </a:cubicBezTo>
                                <a:cubicBezTo>
                                  <a:pt x="16" y="290"/>
                                  <a:pt x="16" y="290"/>
                                  <a:pt x="15" y="290"/>
                                </a:cubicBezTo>
                                <a:moveTo>
                                  <a:pt x="9" y="259"/>
                                </a:moveTo>
                                <a:cubicBezTo>
                                  <a:pt x="7" y="259"/>
                                  <a:pt x="9" y="255"/>
                                  <a:pt x="8" y="253"/>
                                </a:cubicBezTo>
                                <a:cubicBezTo>
                                  <a:pt x="10" y="254"/>
                                  <a:pt x="9" y="257"/>
                                  <a:pt x="9" y="259"/>
                                </a:cubicBezTo>
                                <a:moveTo>
                                  <a:pt x="10" y="251"/>
                                </a:moveTo>
                                <a:cubicBezTo>
                                  <a:pt x="10" y="251"/>
                                  <a:pt x="10" y="251"/>
                                  <a:pt x="10" y="251"/>
                                </a:cubicBezTo>
                                <a:cubicBezTo>
                                  <a:pt x="10" y="252"/>
                                  <a:pt x="10" y="252"/>
                                  <a:pt x="10" y="252"/>
                                </a:cubicBezTo>
                                <a:cubicBezTo>
                                  <a:pt x="9" y="252"/>
                                  <a:pt x="9" y="252"/>
                                  <a:pt x="9" y="253"/>
                                </a:cubicBezTo>
                                <a:cubicBezTo>
                                  <a:pt x="9" y="253"/>
                                  <a:pt x="9" y="253"/>
                                  <a:pt x="9" y="253"/>
                                </a:cubicBezTo>
                                <a:cubicBezTo>
                                  <a:pt x="8" y="253"/>
                                  <a:pt x="8" y="252"/>
                                  <a:pt x="8" y="251"/>
                                </a:cubicBezTo>
                                <a:cubicBezTo>
                                  <a:pt x="9" y="251"/>
                                  <a:pt x="9" y="251"/>
                                  <a:pt x="10" y="251"/>
                                </a:cubicBezTo>
                                <a:moveTo>
                                  <a:pt x="18" y="256"/>
                                </a:moveTo>
                                <a:cubicBezTo>
                                  <a:pt x="16" y="255"/>
                                  <a:pt x="18" y="251"/>
                                  <a:pt x="17" y="248"/>
                                </a:cubicBezTo>
                                <a:cubicBezTo>
                                  <a:pt x="17" y="248"/>
                                  <a:pt x="17" y="248"/>
                                  <a:pt x="18" y="249"/>
                                </a:cubicBezTo>
                                <a:cubicBezTo>
                                  <a:pt x="18" y="249"/>
                                  <a:pt x="18" y="251"/>
                                  <a:pt x="18" y="253"/>
                                </a:cubicBezTo>
                                <a:cubicBezTo>
                                  <a:pt x="18" y="254"/>
                                  <a:pt x="18" y="255"/>
                                  <a:pt x="18" y="256"/>
                                </a:cubicBezTo>
                                <a:moveTo>
                                  <a:pt x="14" y="253"/>
                                </a:moveTo>
                                <a:cubicBezTo>
                                  <a:pt x="12" y="253"/>
                                  <a:pt x="14" y="250"/>
                                  <a:pt x="13" y="248"/>
                                </a:cubicBezTo>
                                <a:cubicBezTo>
                                  <a:pt x="13" y="248"/>
                                  <a:pt x="13" y="248"/>
                                  <a:pt x="13" y="248"/>
                                </a:cubicBezTo>
                                <a:cubicBezTo>
                                  <a:pt x="14" y="248"/>
                                  <a:pt x="14" y="249"/>
                                  <a:pt x="14" y="249"/>
                                </a:cubicBezTo>
                                <a:cubicBezTo>
                                  <a:pt x="14" y="249"/>
                                  <a:pt x="14" y="250"/>
                                  <a:pt x="14" y="251"/>
                                </a:cubicBezTo>
                                <a:cubicBezTo>
                                  <a:pt x="14" y="252"/>
                                  <a:pt x="14" y="252"/>
                                  <a:pt x="14" y="253"/>
                                </a:cubicBezTo>
                                <a:cubicBezTo>
                                  <a:pt x="14" y="253"/>
                                  <a:pt x="14" y="253"/>
                                  <a:pt x="14" y="253"/>
                                </a:cubicBezTo>
                                <a:moveTo>
                                  <a:pt x="6" y="248"/>
                                </a:moveTo>
                                <a:cubicBezTo>
                                  <a:pt x="4" y="247"/>
                                  <a:pt x="5" y="244"/>
                                  <a:pt x="5" y="242"/>
                                </a:cubicBezTo>
                                <a:cubicBezTo>
                                  <a:pt x="7" y="242"/>
                                  <a:pt x="5" y="246"/>
                                  <a:pt x="6" y="248"/>
                                </a:cubicBezTo>
                                <a:moveTo>
                                  <a:pt x="14" y="247"/>
                                </a:moveTo>
                                <a:cubicBezTo>
                                  <a:pt x="12" y="244"/>
                                  <a:pt x="12" y="239"/>
                                  <a:pt x="14" y="235"/>
                                </a:cubicBezTo>
                                <a:cubicBezTo>
                                  <a:pt x="14" y="236"/>
                                  <a:pt x="14" y="237"/>
                                  <a:pt x="14" y="238"/>
                                </a:cubicBezTo>
                                <a:cubicBezTo>
                                  <a:pt x="14" y="240"/>
                                  <a:pt x="14" y="242"/>
                                  <a:pt x="14" y="245"/>
                                </a:cubicBezTo>
                                <a:cubicBezTo>
                                  <a:pt x="14" y="246"/>
                                  <a:pt x="14" y="247"/>
                                  <a:pt x="14" y="247"/>
                                </a:cubicBezTo>
                                <a:moveTo>
                                  <a:pt x="18" y="235"/>
                                </a:moveTo>
                                <a:cubicBezTo>
                                  <a:pt x="17" y="235"/>
                                  <a:pt x="18" y="233"/>
                                  <a:pt x="18" y="233"/>
                                </a:cubicBezTo>
                                <a:cubicBezTo>
                                  <a:pt x="18" y="233"/>
                                  <a:pt x="18" y="233"/>
                                  <a:pt x="18" y="233"/>
                                </a:cubicBezTo>
                                <a:cubicBezTo>
                                  <a:pt x="19" y="233"/>
                                  <a:pt x="19" y="234"/>
                                  <a:pt x="19" y="235"/>
                                </a:cubicBezTo>
                                <a:cubicBezTo>
                                  <a:pt x="19" y="235"/>
                                  <a:pt x="19" y="235"/>
                                  <a:pt x="18" y="235"/>
                                </a:cubicBezTo>
                                <a:moveTo>
                                  <a:pt x="9" y="231"/>
                                </a:moveTo>
                                <a:cubicBezTo>
                                  <a:pt x="10" y="231"/>
                                  <a:pt x="10" y="230"/>
                                  <a:pt x="10" y="229"/>
                                </a:cubicBezTo>
                                <a:cubicBezTo>
                                  <a:pt x="10" y="229"/>
                                  <a:pt x="10" y="228"/>
                                  <a:pt x="10" y="228"/>
                                </a:cubicBezTo>
                                <a:cubicBezTo>
                                  <a:pt x="10" y="228"/>
                                  <a:pt x="11" y="228"/>
                                  <a:pt x="11" y="228"/>
                                </a:cubicBezTo>
                                <a:cubicBezTo>
                                  <a:pt x="11" y="234"/>
                                  <a:pt x="11" y="239"/>
                                  <a:pt x="11" y="245"/>
                                </a:cubicBezTo>
                                <a:cubicBezTo>
                                  <a:pt x="11" y="245"/>
                                  <a:pt x="10" y="245"/>
                                  <a:pt x="10" y="245"/>
                                </a:cubicBezTo>
                                <a:cubicBezTo>
                                  <a:pt x="10" y="245"/>
                                  <a:pt x="10" y="245"/>
                                  <a:pt x="10" y="245"/>
                                </a:cubicBezTo>
                                <a:cubicBezTo>
                                  <a:pt x="10" y="244"/>
                                  <a:pt x="10" y="244"/>
                                  <a:pt x="9" y="244"/>
                                </a:cubicBezTo>
                                <a:cubicBezTo>
                                  <a:pt x="9" y="244"/>
                                  <a:pt x="9" y="244"/>
                                  <a:pt x="9" y="244"/>
                                </a:cubicBezTo>
                                <a:cubicBezTo>
                                  <a:pt x="10" y="241"/>
                                  <a:pt x="9" y="234"/>
                                  <a:pt x="9" y="230"/>
                                </a:cubicBezTo>
                                <a:cubicBezTo>
                                  <a:pt x="9" y="231"/>
                                  <a:pt x="9" y="231"/>
                                  <a:pt x="9" y="231"/>
                                </a:cubicBezTo>
                                <a:moveTo>
                                  <a:pt x="18" y="230"/>
                                </a:moveTo>
                                <a:cubicBezTo>
                                  <a:pt x="18" y="229"/>
                                  <a:pt x="18" y="228"/>
                                  <a:pt x="18" y="227"/>
                                </a:cubicBezTo>
                                <a:cubicBezTo>
                                  <a:pt x="19" y="227"/>
                                  <a:pt x="19" y="227"/>
                                  <a:pt x="19" y="227"/>
                                </a:cubicBezTo>
                                <a:cubicBezTo>
                                  <a:pt x="19" y="228"/>
                                  <a:pt x="19" y="229"/>
                                  <a:pt x="19" y="230"/>
                                </a:cubicBezTo>
                                <a:cubicBezTo>
                                  <a:pt x="18" y="230"/>
                                  <a:pt x="18" y="230"/>
                                  <a:pt x="18" y="230"/>
                                </a:cubicBezTo>
                                <a:moveTo>
                                  <a:pt x="15" y="212"/>
                                </a:moveTo>
                                <a:cubicBezTo>
                                  <a:pt x="15" y="212"/>
                                  <a:pt x="15" y="212"/>
                                  <a:pt x="15" y="212"/>
                                </a:cubicBezTo>
                                <a:cubicBezTo>
                                  <a:pt x="15" y="212"/>
                                  <a:pt x="15" y="212"/>
                                  <a:pt x="15" y="212"/>
                                </a:cubicBezTo>
                                <a:cubicBezTo>
                                  <a:pt x="17" y="212"/>
                                  <a:pt x="16" y="215"/>
                                  <a:pt x="16" y="216"/>
                                </a:cubicBezTo>
                                <a:cubicBezTo>
                                  <a:pt x="16" y="216"/>
                                  <a:pt x="16" y="216"/>
                                  <a:pt x="16" y="216"/>
                                </a:cubicBezTo>
                                <a:cubicBezTo>
                                  <a:pt x="16" y="216"/>
                                  <a:pt x="16" y="216"/>
                                  <a:pt x="15" y="216"/>
                                </a:cubicBezTo>
                                <a:cubicBezTo>
                                  <a:pt x="15" y="215"/>
                                  <a:pt x="15" y="214"/>
                                  <a:pt x="15" y="213"/>
                                </a:cubicBezTo>
                                <a:cubicBezTo>
                                  <a:pt x="15" y="213"/>
                                  <a:pt x="15" y="213"/>
                                  <a:pt x="15" y="213"/>
                                </a:cubicBezTo>
                                <a:cubicBezTo>
                                  <a:pt x="15" y="212"/>
                                  <a:pt x="15" y="212"/>
                                  <a:pt x="15" y="212"/>
                                </a:cubicBezTo>
                                <a:moveTo>
                                  <a:pt x="16" y="211"/>
                                </a:moveTo>
                                <a:cubicBezTo>
                                  <a:pt x="15" y="211"/>
                                  <a:pt x="15" y="211"/>
                                  <a:pt x="15" y="210"/>
                                </a:cubicBezTo>
                                <a:cubicBezTo>
                                  <a:pt x="15" y="209"/>
                                  <a:pt x="15" y="208"/>
                                  <a:pt x="16" y="208"/>
                                </a:cubicBezTo>
                                <a:cubicBezTo>
                                  <a:pt x="16" y="208"/>
                                  <a:pt x="16" y="208"/>
                                  <a:pt x="16" y="208"/>
                                </a:cubicBezTo>
                                <a:cubicBezTo>
                                  <a:pt x="16" y="209"/>
                                  <a:pt x="16" y="210"/>
                                  <a:pt x="16" y="211"/>
                                </a:cubicBezTo>
                                <a:cubicBezTo>
                                  <a:pt x="16" y="211"/>
                                  <a:pt x="16" y="211"/>
                                  <a:pt x="16" y="211"/>
                                </a:cubicBezTo>
                                <a:moveTo>
                                  <a:pt x="11" y="213"/>
                                </a:moveTo>
                                <a:cubicBezTo>
                                  <a:pt x="9" y="212"/>
                                  <a:pt x="9" y="206"/>
                                  <a:pt x="11" y="205"/>
                                </a:cubicBezTo>
                                <a:cubicBezTo>
                                  <a:pt x="11" y="208"/>
                                  <a:pt x="11" y="210"/>
                                  <a:pt x="11" y="213"/>
                                </a:cubicBezTo>
                                <a:moveTo>
                                  <a:pt x="14" y="192"/>
                                </a:moveTo>
                                <a:cubicBezTo>
                                  <a:pt x="12" y="192"/>
                                  <a:pt x="14" y="188"/>
                                  <a:pt x="13" y="186"/>
                                </a:cubicBezTo>
                                <a:cubicBezTo>
                                  <a:pt x="14" y="186"/>
                                  <a:pt x="14" y="187"/>
                                  <a:pt x="14" y="187"/>
                                </a:cubicBezTo>
                                <a:cubicBezTo>
                                  <a:pt x="14" y="187"/>
                                  <a:pt x="14" y="188"/>
                                  <a:pt x="14" y="189"/>
                                </a:cubicBezTo>
                                <a:cubicBezTo>
                                  <a:pt x="14" y="190"/>
                                  <a:pt x="14" y="191"/>
                                  <a:pt x="14" y="192"/>
                                </a:cubicBezTo>
                                <a:moveTo>
                                  <a:pt x="9" y="182"/>
                                </a:moveTo>
                                <a:cubicBezTo>
                                  <a:pt x="8" y="182"/>
                                  <a:pt x="9" y="180"/>
                                  <a:pt x="9" y="179"/>
                                </a:cubicBezTo>
                                <a:cubicBezTo>
                                  <a:pt x="9" y="179"/>
                                  <a:pt x="9" y="179"/>
                                  <a:pt x="9" y="179"/>
                                </a:cubicBezTo>
                                <a:cubicBezTo>
                                  <a:pt x="10" y="179"/>
                                  <a:pt x="10" y="181"/>
                                  <a:pt x="10" y="182"/>
                                </a:cubicBezTo>
                                <a:cubicBezTo>
                                  <a:pt x="10" y="182"/>
                                  <a:pt x="10" y="182"/>
                                  <a:pt x="9" y="182"/>
                                </a:cubicBezTo>
                                <a:moveTo>
                                  <a:pt x="9" y="179"/>
                                </a:moveTo>
                                <a:cubicBezTo>
                                  <a:pt x="8" y="179"/>
                                  <a:pt x="8" y="178"/>
                                  <a:pt x="8" y="178"/>
                                </a:cubicBezTo>
                                <a:cubicBezTo>
                                  <a:pt x="8" y="177"/>
                                  <a:pt x="8" y="176"/>
                                  <a:pt x="9" y="176"/>
                                </a:cubicBezTo>
                                <a:cubicBezTo>
                                  <a:pt x="9" y="176"/>
                                  <a:pt x="9" y="176"/>
                                  <a:pt x="9" y="177"/>
                                </a:cubicBezTo>
                                <a:cubicBezTo>
                                  <a:pt x="9" y="177"/>
                                  <a:pt x="9" y="178"/>
                                  <a:pt x="9" y="179"/>
                                </a:cubicBezTo>
                                <a:cubicBezTo>
                                  <a:pt x="9" y="179"/>
                                  <a:pt x="9" y="179"/>
                                  <a:pt x="9" y="179"/>
                                </a:cubicBezTo>
                                <a:moveTo>
                                  <a:pt x="6" y="171"/>
                                </a:moveTo>
                                <a:cubicBezTo>
                                  <a:pt x="6" y="169"/>
                                  <a:pt x="6" y="168"/>
                                  <a:pt x="6" y="167"/>
                                </a:cubicBezTo>
                                <a:cubicBezTo>
                                  <a:pt x="7" y="167"/>
                                  <a:pt x="7" y="167"/>
                                  <a:pt x="7" y="167"/>
                                </a:cubicBezTo>
                                <a:cubicBezTo>
                                  <a:pt x="7" y="168"/>
                                  <a:pt x="7" y="169"/>
                                  <a:pt x="7" y="171"/>
                                </a:cubicBezTo>
                                <a:cubicBezTo>
                                  <a:pt x="6" y="171"/>
                                  <a:pt x="6" y="171"/>
                                  <a:pt x="6" y="171"/>
                                </a:cubicBezTo>
                                <a:moveTo>
                                  <a:pt x="21" y="180"/>
                                </a:moveTo>
                                <a:cubicBezTo>
                                  <a:pt x="19" y="177"/>
                                  <a:pt x="21" y="170"/>
                                  <a:pt x="20" y="165"/>
                                </a:cubicBezTo>
                                <a:cubicBezTo>
                                  <a:pt x="22" y="168"/>
                                  <a:pt x="21" y="175"/>
                                  <a:pt x="21" y="180"/>
                                </a:cubicBezTo>
                                <a:moveTo>
                                  <a:pt x="21" y="164"/>
                                </a:moveTo>
                                <a:cubicBezTo>
                                  <a:pt x="19" y="164"/>
                                  <a:pt x="21" y="161"/>
                                  <a:pt x="20" y="160"/>
                                </a:cubicBezTo>
                                <a:cubicBezTo>
                                  <a:pt x="20" y="160"/>
                                  <a:pt x="20" y="160"/>
                                  <a:pt x="20" y="160"/>
                                </a:cubicBezTo>
                                <a:cubicBezTo>
                                  <a:pt x="22" y="160"/>
                                  <a:pt x="21" y="163"/>
                                  <a:pt x="21" y="164"/>
                                </a:cubicBezTo>
                                <a:cubicBezTo>
                                  <a:pt x="21" y="164"/>
                                  <a:pt x="21" y="164"/>
                                  <a:pt x="21" y="164"/>
                                </a:cubicBezTo>
                                <a:moveTo>
                                  <a:pt x="6" y="160"/>
                                </a:moveTo>
                                <a:cubicBezTo>
                                  <a:pt x="5" y="160"/>
                                  <a:pt x="6" y="158"/>
                                  <a:pt x="5" y="157"/>
                                </a:cubicBezTo>
                                <a:cubicBezTo>
                                  <a:pt x="6" y="157"/>
                                  <a:pt x="6" y="157"/>
                                  <a:pt x="6" y="157"/>
                                </a:cubicBezTo>
                                <a:cubicBezTo>
                                  <a:pt x="7" y="157"/>
                                  <a:pt x="6" y="159"/>
                                  <a:pt x="6" y="160"/>
                                </a:cubicBezTo>
                                <a:cubicBezTo>
                                  <a:pt x="6" y="160"/>
                                  <a:pt x="6" y="160"/>
                                  <a:pt x="6" y="160"/>
                                </a:cubicBezTo>
                                <a:moveTo>
                                  <a:pt x="6" y="157"/>
                                </a:moveTo>
                                <a:cubicBezTo>
                                  <a:pt x="6" y="157"/>
                                  <a:pt x="5" y="156"/>
                                  <a:pt x="5" y="155"/>
                                </a:cubicBezTo>
                                <a:cubicBezTo>
                                  <a:pt x="5" y="154"/>
                                  <a:pt x="6" y="154"/>
                                  <a:pt x="6" y="154"/>
                                </a:cubicBezTo>
                                <a:cubicBezTo>
                                  <a:pt x="6" y="154"/>
                                  <a:pt x="6" y="154"/>
                                  <a:pt x="6" y="154"/>
                                </a:cubicBezTo>
                                <a:cubicBezTo>
                                  <a:pt x="6" y="155"/>
                                  <a:pt x="6" y="156"/>
                                  <a:pt x="6" y="157"/>
                                </a:cubicBezTo>
                                <a:cubicBezTo>
                                  <a:pt x="6" y="157"/>
                                  <a:pt x="6" y="157"/>
                                  <a:pt x="6" y="157"/>
                                </a:cubicBezTo>
                                <a:moveTo>
                                  <a:pt x="5" y="152"/>
                                </a:moveTo>
                                <a:cubicBezTo>
                                  <a:pt x="5" y="151"/>
                                  <a:pt x="5" y="150"/>
                                  <a:pt x="5" y="148"/>
                                </a:cubicBezTo>
                                <a:cubicBezTo>
                                  <a:pt x="6" y="148"/>
                                  <a:pt x="6" y="148"/>
                                  <a:pt x="6" y="148"/>
                                </a:cubicBezTo>
                                <a:cubicBezTo>
                                  <a:pt x="6" y="150"/>
                                  <a:pt x="6" y="151"/>
                                  <a:pt x="6" y="152"/>
                                </a:cubicBezTo>
                                <a:cubicBezTo>
                                  <a:pt x="5" y="152"/>
                                  <a:pt x="5" y="152"/>
                                  <a:pt x="5" y="152"/>
                                </a:cubicBezTo>
                                <a:moveTo>
                                  <a:pt x="12" y="144"/>
                                </a:moveTo>
                                <a:cubicBezTo>
                                  <a:pt x="11" y="144"/>
                                  <a:pt x="11" y="143"/>
                                  <a:pt x="11" y="143"/>
                                </a:cubicBezTo>
                                <a:cubicBezTo>
                                  <a:pt x="11" y="142"/>
                                  <a:pt x="11" y="141"/>
                                  <a:pt x="12" y="141"/>
                                </a:cubicBezTo>
                                <a:cubicBezTo>
                                  <a:pt x="12" y="141"/>
                                  <a:pt x="12" y="141"/>
                                  <a:pt x="12" y="141"/>
                                </a:cubicBezTo>
                                <a:cubicBezTo>
                                  <a:pt x="12" y="142"/>
                                  <a:pt x="12" y="143"/>
                                  <a:pt x="12" y="144"/>
                                </a:cubicBezTo>
                                <a:cubicBezTo>
                                  <a:pt x="12" y="144"/>
                                  <a:pt x="12" y="144"/>
                                  <a:pt x="12" y="144"/>
                                </a:cubicBezTo>
                                <a:moveTo>
                                  <a:pt x="13" y="130"/>
                                </a:moveTo>
                                <a:cubicBezTo>
                                  <a:pt x="11" y="130"/>
                                  <a:pt x="13" y="126"/>
                                  <a:pt x="12" y="125"/>
                                </a:cubicBezTo>
                                <a:cubicBezTo>
                                  <a:pt x="14" y="125"/>
                                  <a:pt x="13" y="128"/>
                                  <a:pt x="13" y="130"/>
                                </a:cubicBezTo>
                                <a:moveTo>
                                  <a:pt x="15" y="108"/>
                                </a:moveTo>
                                <a:cubicBezTo>
                                  <a:pt x="14" y="108"/>
                                  <a:pt x="15" y="104"/>
                                  <a:pt x="15" y="102"/>
                                </a:cubicBezTo>
                                <a:cubicBezTo>
                                  <a:pt x="15" y="102"/>
                                  <a:pt x="15" y="102"/>
                                  <a:pt x="15" y="102"/>
                                </a:cubicBezTo>
                                <a:cubicBezTo>
                                  <a:pt x="15" y="102"/>
                                  <a:pt x="15" y="106"/>
                                  <a:pt x="15" y="108"/>
                                </a:cubicBezTo>
                                <a:cubicBezTo>
                                  <a:pt x="15" y="108"/>
                                  <a:pt x="15" y="108"/>
                                  <a:pt x="15" y="108"/>
                                </a:cubicBezTo>
                                <a:moveTo>
                                  <a:pt x="23" y="87"/>
                                </a:moveTo>
                                <a:cubicBezTo>
                                  <a:pt x="21" y="87"/>
                                  <a:pt x="23" y="86"/>
                                  <a:pt x="23" y="86"/>
                                </a:cubicBezTo>
                                <a:cubicBezTo>
                                  <a:pt x="23" y="82"/>
                                  <a:pt x="22" y="43"/>
                                  <a:pt x="24" y="40"/>
                                </a:cubicBezTo>
                                <a:cubicBezTo>
                                  <a:pt x="24" y="46"/>
                                  <a:pt x="24" y="81"/>
                                  <a:pt x="24" y="87"/>
                                </a:cubicBezTo>
                                <a:cubicBezTo>
                                  <a:pt x="23" y="87"/>
                                  <a:pt x="23" y="87"/>
                                  <a:pt x="23" y="87"/>
                                </a:cubicBezTo>
                                <a:moveTo>
                                  <a:pt x="21" y="27"/>
                                </a:moveTo>
                                <a:cubicBezTo>
                                  <a:pt x="22" y="27"/>
                                  <a:pt x="22" y="27"/>
                                  <a:pt x="22" y="27"/>
                                </a:cubicBezTo>
                                <a:cubicBezTo>
                                  <a:pt x="22" y="28"/>
                                  <a:pt x="22" y="28"/>
                                  <a:pt x="22" y="28"/>
                                </a:cubicBezTo>
                                <a:cubicBezTo>
                                  <a:pt x="22" y="29"/>
                                  <a:pt x="22" y="30"/>
                                  <a:pt x="22" y="31"/>
                                </a:cubicBezTo>
                                <a:cubicBezTo>
                                  <a:pt x="22" y="31"/>
                                  <a:pt x="22" y="31"/>
                                  <a:pt x="22" y="31"/>
                                </a:cubicBezTo>
                                <a:cubicBezTo>
                                  <a:pt x="21" y="31"/>
                                  <a:pt x="21" y="30"/>
                                  <a:pt x="21" y="30"/>
                                </a:cubicBezTo>
                                <a:cubicBezTo>
                                  <a:pt x="21" y="30"/>
                                  <a:pt x="21" y="30"/>
                                  <a:pt x="21" y="30"/>
                                </a:cubicBezTo>
                                <a:cubicBezTo>
                                  <a:pt x="20" y="30"/>
                                  <a:pt x="20" y="30"/>
                                  <a:pt x="20" y="30"/>
                                </a:cubicBezTo>
                                <a:cubicBezTo>
                                  <a:pt x="20" y="31"/>
                                  <a:pt x="20" y="31"/>
                                  <a:pt x="20" y="31"/>
                                </a:cubicBezTo>
                                <a:cubicBezTo>
                                  <a:pt x="20" y="31"/>
                                  <a:pt x="19" y="31"/>
                                  <a:pt x="19" y="31"/>
                                </a:cubicBezTo>
                                <a:cubicBezTo>
                                  <a:pt x="19" y="30"/>
                                  <a:pt x="19" y="29"/>
                                  <a:pt x="19" y="27"/>
                                </a:cubicBezTo>
                                <a:cubicBezTo>
                                  <a:pt x="20" y="27"/>
                                  <a:pt x="21" y="27"/>
                                  <a:pt x="21" y="27"/>
                                </a:cubicBezTo>
                                <a:moveTo>
                                  <a:pt x="15" y="28"/>
                                </a:moveTo>
                                <a:cubicBezTo>
                                  <a:pt x="16" y="28"/>
                                  <a:pt x="16" y="28"/>
                                  <a:pt x="16" y="28"/>
                                </a:cubicBezTo>
                                <a:cubicBezTo>
                                  <a:pt x="16" y="28"/>
                                  <a:pt x="16" y="27"/>
                                  <a:pt x="17" y="27"/>
                                </a:cubicBezTo>
                                <a:cubicBezTo>
                                  <a:pt x="17" y="27"/>
                                  <a:pt x="17" y="27"/>
                                  <a:pt x="18" y="27"/>
                                </a:cubicBezTo>
                                <a:cubicBezTo>
                                  <a:pt x="18" y="29"/>
                                  <a:pt x="18" y="30"/>
                                  <a:pt x="18" y="31"/>
                                </a:cubicBezTo>
                                <a:cubicBezTo>
                                  <a:pt x="16" y="30"/>
                                  <a:pt x="15" y="29"/>
                                  <a:pt x="15" y="28"/>
                                </a:cubicBezTo>
                                <a:cubicBezTo>
                                  <a:pt x="15" y="28"/>
                                  <a:pt x="15" y="28"/>
                                  <a:pt x="15" y="28"/>
                                </a:cubicBezTo>
                                <a:moveTo>
                                  <a:pt x="70" y="25"/>
                                </a:moveTo>
                                <a:cubicBezTo>
                                  <a:pt x="70" y="25"/>
                                  <a:pt x="69" y="25"/>
                                  <a:pt x="69" y="24"/>
                                </a:cubicBezTo>
                                <a:cubicBezTo>
                                  <a:pt x="69" y="24"/>
                                  <a:pt x="70" y="23"/>
                                  <a:pt x="70" y="23"/>
                                </a:cubicBezTo>
                                <a:cubicBezTo>
                                  <a:pt x="71" y="23"/>
                                  <a:pt x="72" y="24"/>
                                  <a:pt x="72" y="25"/>
                                </a:cubicBezTo>
                                <a:cubicBezTo>
                                  <a:pt x="71" y="25"/>
                                  <a:pt x="71" y="25"/>
                                  <a:pt x="71" y="25"/>
                                </a:cubicBezTo>
                                <a:cubicBezTo>
                                  <a:pt x="71" y="25"/>
                                  <a:pt x="71" y="25"/>
                                  <a:pt x="71" y="25"/>
                                </a:cubicBezTo>
                                <a:cubicBezTo>
                                  <a:pt x="70" y="25"/>
                                  <a:pt x="70" y="25"/>
                                  <a:pt x="70" y="25"/>
                                </a:cubicBezTo>
                                <a:moveTo>
                                  <a:pt x="44" y="23"/>
                                </a:moveTo>
                                <a:cubicBezTo>
                                  <a:pt x="44" y="23"/>
                                  <a:pt x="44" y="23"/>
                                  <a:pt x="44" y="23"/>
                                </a:cubicBezTo>
                                <a:cubicBezTo>
                                  <a:pt x="44" y="23"/>
                                  <a:pt x="45" y="23"/>
                                  <a:pt x="45" y="23"/>
                                </a:cubicBezTo>
                                <a:cubicBezTo>
                                  <a:pt x="45" y="24"/>
                                  <a:pt x="45" y="24"/>
                                  <a:pt x="44" y="24"/>
                                </a:cubicBezTo>
                                <a:cubicBezTo>
                                  <a:pt x="44" y="24"/>
                                  <a:pt x="44" y="24"/>
                                  <a:pt x="44" y="24"/>
                                </a:cubicBezTo>
                                <a:cubicBezTo>
                                  <a:pt x="43" y="24"/>
                                  <a:pt x="42" y="23"/>
                                  <a:pt x="42" y="23"/>
                                </a:cubicBezTo>
                                <a:cubicBezTo>
                                  <a:pt x="42" y="23"/>
                                  <a:pt x="42" y="23"/>
                                  <a:pt x="43" y="23"/>
                                </a:cubicBezTo>
                                <a:cubicBezTo>
                                  <a:pt x="43" y="23"/>
                                  <a:pt x="43" y="23"/>
                                  <a:pt x="43" y="23"/>
                                </a:cubicBezTo>
                                <a:cubicBezTo>
                                  <a:pt x="43" y="23"/>
                                  <a:pt x="43" y="23"/>
                                  <a:pt x="44" y="23"/>
                                </a:cubicBezTo>
                                <a:moveTo>
                                  <a:pt x="51" y="24"/>
                                </a:moveTo>
                                <a:cubicBezTo>
                                  <a:pt x="50" y="24"/>
                                  <a:pt x="49" y="24"/>
                                  <a:pt x="49" y="23"/>
                                </a:cubicBezTo>
                                <a:cubicBezTo>
                                  <a:pt x="50" y="23"/>
                                  <a:pt x="50" y="23"/>
                                  <a:pt x="50" y="23"/>
                                </a:cubicBezTo>
                                <a:cubicBezTo>
                                  <a:pt x="51" y="23"/>
                                  <a:pt x="52" y="23"/>
                                  <a:pt x="53" y="23"/>
                                </a:cubicBezTo>
                                <a:cubicBezTo>
                                  <a:pt x="53" y="24"/>
                                  <a:pt x="52" y="24"/>
                                  <a:pt x="51" y="24"/>
                                </a:cubicBezTo>
                                <a:moveTo>
                                  <a:pt x="17" y="20"/>
                                </a:moveTo>
                                <a:cubicBezTo>
                                  <a:pt x="17" y="20"/>
                                  <a:pt x="17" y="19"/>
                                  <a:pt x="17" y="19"/>
                                </a:cubicBezTo>
                                <a:cubicBezTo>
                                  <a:pt x="17" y="19"/>
                                  <a:pt x="18" y="19"/>
                                  <a:pt x="18" y="19"/>
                                </a:cubicBezTo>
                                <a:cubicBezTo>
                                  <a:pt x="18" y="19"/>
                                  <a:pt x="18" y="20"/>
                                  <a:pt x="18" y="20"/>
                                </a:cubicBezTo>
                                <a:cubicBezTo>
                                  <a:pt x="19" y="20"/>
                                  <a:pt x="17" y="20"/>
                                  <a:pt x="17" y="21"/>
                                </a:cubicBezTo>
                                <a:cubicBezTo>
                                  <a:pt x="17" y="21"/>
                                  <a:pt x="17" y="21"/>
                                  <a:pt x="18" y="21"/>
                                </a:cubicBezTo>
                                <a:cubicBezTo>
                                  <a:pt x="17" y="21"/>
                                  <a:pt x="17" y="21"/>
                                  <a:pt x="17" y="21"/>
                                </a:cubicBezTo>
                                <a:cubicBezTo>
                                  <a:pt x="17" y="21"/>
                                  <a:pt x="17" y="21"/>
                                  <a:pt x="17" y="21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moveTo>
                                  <a:pt x="77" y="17"/>
                                </a:moveTo>
                                <a:cubicBezTo>
                                  <a:pt x="77" y="17"/>
                                  <a:pt x="77" y="17"/>
                                  <a:pt x="77" y="17"/>
                                </a:cubicBezTo>
                                <a:cubicBezTo>
                                  <a:pt x="77" y="17"/>
                                  <a:pt x="77" y="17"/>
                                  <a:pt x="77" y="17"/>
                                </a:cubicBezTo>
                                <a:cubicBezTo>
                                  <a:pt x="76" y="18"/>
                                  <a:pt x="78" y="18"/>
                                  <a:pt x="77" y="19"/>
                                </a:cubicBezTo>
                                <a:cubicBezTo>
                                  <a:pt x="76" y="19"/>
                                  <a:pt x="75" y="18"/>
                                  <a:pt x="75" y="17"/>
                                </a:cubicBezTo>
                                <a:cubicBezTo>
                                  <a:pt x="75" y="17"/>
                                  <a:pt x="76" y="17"/>
                                  <a:pt x="77" y="17"/>
                                </a:cubicBezTo>
                                <a:moveTo>
                                  <a:pt x="17" y="18"/>
                                </a:moveTo>
                                <a:cubicBezTo>
                                  <a:pt x="15" y="18"/>
                                  <a:pt x="13" y="17"/>
                                  <a:pt x="12" y="16"/>
                                </a:cubicBezTo>
                                <a:cubicBezTo>
                                  <a:pt x="12" y="16"/>
                                  <a:pt x="13" y="16"/>
                                  <a:pt x="13" y="16"/>
                                </a:cubicBezTo>
                                <a:cubicBezTo>
                                  <a:pt x="17" y="16"/>
                                  <a:pt x="20" y="16"/>
                                  <a:pt x="22" y="18"/>
                                </a:cubicBezTo>
                                <a:cubicBezTo>
                                  <a:pt x="21" y="18"/>
                                  <a:pt x="21" y="18"/>
                                  <a:pt x="21" y="18"/>
                                </a:cubicBezTo>
                                <a:cubicBezTo>
                                  <a:pt x="20" y="18"/>
                                  <a:pt x="19" y="18"/>
                                  <a:pt x="19" y="18"/>
                                </a:cubicBezTo>
                                <a:cubicBezTo>
                                  <a:pt x="18" y="18"/>
                                  <a:pt x="17" y="18"/>
                                  <a:pt x="17" y="18"/>
                                </a:cubicBezTo>
                                <a:moveTo>
                                  <a:pt x="37" y="17"/>
                                </a:moveTo>
                                <a:cubicBezTo>
                                  <a:pt x="37" y="16"/>
                                  <a:pt x="37" y="16"/>
                                  <a:pt x="37" y="15"/>
                                </a:cubicBezTo>
                                <a:cubicBezTo>
                                  <a:pt x="37" y="15"/>
                                  <a:pt x="37" y="15"/>
                                  <a:pt x="38" y="15"/>
                                </a:cubicBezTo>
                                <a:cubicBezTo>
                                  <a:pt x="39" y="15"/>
                                  <a:pt x="39" y="16"/>
                                  <a:pt x="40" y="17"/>
                                </a:cubicBezTo>
                                <a:cubicBezTo>
                                  <a:pt x="39" y="17"/>
                                  <a:pt x="38" y="17"/>
                                  <a:pt x="37" y="17"/>
                                </a:cubicBezTo>
                                <a:moveTo>
                                  <a:pt x="71" y="19"/>
                                </a:moveTo>
                                <a:cubicBezTo>
                                  <a:pt x="70" y="19"/>
                                  <a:pt x="70" y="17"/>
                                  <a:pt x="69" y="15"/>
                                </a:cubicBezTo>
                                <a:cubicBezTo>
                                  <a:pt x="70" y="15"/>
                                  <a:pt x="70" y="15"/>
                                  <a:pt x="70" y="15"/>
                                </a:cubicBezTo>
                                <a:cubicBezTo>
                                  <a:pt x="70" y="15"/>
                                  <a:pt x="70" y="16"/>
                                  <a:pt x="70" y="16"/>
                                </a:cubicBezTo>
                                <a:cubicBezTo>
                                  <a:pt x="71" y="16"/>
                                  <a:pt x="71" y="17"/>
                                  <a:pt x="71" y="18"/>
                                </a:cubicBezTo>
                                <a:cubicBezTo>
                                  <a:pt x="71" y="18"/>
                                  <a:pt x="71" y="19"/>
                                  <a:pt x="71" y="19"/>
                                </a:cubicBezTo>
                                <a:cubicBezTo>
                                  <a:pt x="71" y="19"/>
                                  <a:pt x="71" y="19"/>
                                  <a:pt x="71" y="19"/>
                                </a:cubicBezTo>
                                <a:moveTo>
                                  <a:pt x="9" y="13"/>
                                </a:moveTo>
                                <a:cubicBezTo>
                                  <a:pt x="10" y="13"/>
                                  <a:pt x="12" y="12"/>
                                  <a:pt x="14" y="12"/>
                                </a:cubicBezTo>
                                <a:cubicBezTo>
                                  <a:pt x="17" y="12"/>
                                  <a:pt x="20" y="13"/>
                                  <a:pt x="22" y="14"/>
                                </a:cubicBezTo>
                                <a:cubicBezTo>
                                  <a:pt x="21" y="14"/>
                                  <a:pt x="21" y="14"/>
                                  <a:pt x="20" y="14"/>
                                </a:cubicBezTo>
                                <a:cubicBezTo>
                                  <a:pt x="18" y="14"/>
                                  <a:pt x="17" y="14"/>
                                  <a:pt x="16" y="14"/>
                                </a:cubicBezTo>
                                <a:cubicBezTo>
                                  <a:pt x="14" y="14"/>
                                  <a:pt x="13" y="13"/>
                                  <a:pt x="11" y="13"/>
                                </a:cubicBezTo>
                                <a:cubicBezTo>
                                  <a:pt x="11" y="13"/>
                                  <a:pt x="10" y="13"/>
                                  <a:pt x="9" y="13"/>
                                </a:cubicBezTo>
                                <a:moveTo>
                                  <a:pt x="73" y="13"/>
                                </a:moveTo>
                                <a:cubicBezTo>
                                  <a:pt x="73" y="13"/>
                                  <a:pt x="72" y="13"/>
                                  <a:pt x="72" y="13"/>
                                </a:cubicBezTo>
                                <a:cubicBezTo>
                                  <a:pt x="72" y="12"/>
                                  <a:pt x="73" y="12"/>
                                  <a:pt x="73" y="12"/>
                                </a:cubicBezTo>
                                <a:cubicBezTo>
                                  <a:pt x="74" y="12"/>
                                  <a:pt x="75" y="12"/>
                                  <a:pt x="74" y="13"/>
                                </a:cubicBezTo>
                                <a:cubicBezTo>
                                  <a:pt x="74" y="13"/>
                                  <a:pt x="74" y="13"/>
                                  <a:pt x="74" y="13"/>
                                </a:cubicBezTo>
                                <a:cubicBezTo>
                                  <a:pt x="73" y="13"/>
                                  <a:pt x="73" y="13"/>
                                  <a:pt x="73" y="13"/>
                                </a:cubicBezTo>
                                <a:moveTo>
                                  <a:pt x="54" y="12"/>
                                </a:moveTo>
                                <a:cubicBezTo>
                                  <a:pt x="52" y="12"/>
                                  <a:pt x="51" y="11"/>
                                  <a:pt x="50" y="10"/>
                                </a:cubicBezTo>
                                <a:cubicBezTo>
                                  <a:pt x="51" y="10"/>
                                  <a:pt x="52" y="10"/>
                                  <a:pt x="54" y="10"/>
                                </a:cubicBezTo>
                                <a:cubicBezTo>
                                  <a:pt x="54" y="11"/>
                                  <a:pt x="54" y="11"/>
                                  <a:pt x="54" y="12"/>
                                </a:cubicBezTo>
                                <a:moveTo>
                                  <a:pt x="59" y="12"/>
                                </a:moveTo>
                                <a:cubicBezTo>
                                  <a:pt x="58" y="12"/>
                                  <a:pt x="57" y="12"/>
                                  <a:pt x="57" y="10"/>
                                </a:cubicBezTo>
                                <a:cubicBezTo>
                                  <a:pt x="58" y="11"/>
                                  <a:pt x="59" y="11"/>
                                  <a:pt x="59" y="12"/>
                                </a:cubicBezTo>
                                <a:moveTo>
                                  <a:pt x="62" y="12"/>
                                </a:moveTo>
                                <a:cubicBezTo>
                                  <a:pt x="62" y="12"/>
                                  <a:pt x="62" y="11"/>
                                  <a:pt x="62" y="10"/>
                                </a:cubicBezTo>
                                <a:cubicBezTo>
                                  <a:pt x="62" y="10"/>
                                  <a:pt x="63" y="10"/>
                                  <a:pt x="63" y="10"/>
                                </a:cubicBezTo>
                                <a:cubicBezTo>
                                  <a:pt x="63" y="11"/>
                                  <a:pt x="63" y="12"/>
                                  <a:pt x="64" y="12"/>
                                </a:cubicBezTo>
                                <a:cubicBezTo>
                                  <a:pt x="64" y="12"/>
                                  <a:pt x="64" y="12"/>
                                  <a:pt x="64" y="12"/>
                                </a:cubicBezTo>
                                <a:cubicBezTo>
                                  <a:pt x="64" y="12"/>
                                  <a:pt x="64" y="12"/>
                                  <a:pt x="64" y="12"/>
                                </a:cubicBezTo>
                                <a:cubicBezTo>
                                  <a:pt x="64" y="12"/>
                                  <a:pt x="64" y="12"/>
                                  <a:pt x="64" y="12"/>
                                </a:cubicBezTo>
                                <a:cubicBezTo>
                                  <a:pt x="64" y="12"/>
                                  <a:pt x="64" y="12"/>
                                  <a:pt x="64" y="12"/>
                                </a:cubicBezTo>
                                <a:cubicBezTo>
                                  <a:pt x="63" y="12"/>
                                  <a:pt x="63" y="12"/>
                                  <a:pt x="63" y="12"/>
                                </a:cubicBezTo>
                                <a:cubicBezTo>
                                  <a:pt x="63" y="12"/>
                                  <a:pt x="62" y="12"/>
                                  <a:pt x="62" y="12"/>
                                </a:cubicBezTo>
                                <a:cubicBezTo>
                                  <a:pt x="62" y="12"/>
                                  <a:pt x="62" y="12"/>
                                  <a:pt x="62" y="12"/>
                                </a:cubicBezTo>
                                <a:moveTo>
                                  <a:pt x="68" y="13"/>
                                </a:moveTo>
                                <a:cubicBezTo>
                                  <a:pt x="67" y="12"/>
                                  <a:pt x="66" y="12"/>
                                  <a:pt x="66" y="10"/>
                                </a:cubicBezTo>
                                <a:cubicBezTo>
                                  <a:pt x="67" y="11"/>
                                  <a:pt x="67" y="11"/>
                                  <a:pt x="68" y="11"/>
                                </a:cubicBezTo>
                                <a:cubicBezTo>
                                  <a:pt x="69" y="11"/>
                                  <a:pt x="69" y="11"/>
                                  <a:pt x="69" y="11"/>
                                </a:cubicBezTo>
                                <a:cubicBezTo>
                                  <a:pt x="69" y="11"/>
                                  <a:pt x="69" y="11"/>
                                  <a:pt x="69" y="11"/>
                                </a:cubicBezTo>
                                <a:cubicBezTo>
                                  <a:pt x="69" y="11"/>
                                  <a:pt x="69" y="11"/>
                                  <a:pt x="69" y="11"/>
                                </a:cubicBezTo>
                                <a:cubicBezTo>
                                  <a:pt x="69" y="11"/>
                                  <a:pt x="69" y="11"/>
                                  <a:pt x="69" y="12"/>
                                </a:cubicBezTo>
                                <a:cubicBezTo>
                                  <a:pt x="69" y="12"/>
                                  <a:pt x="70" y="12"/>
                                  <a:pt x="70" y="13"/>
                                </a:cubicBezTo>
                                <a:cubicBezTo>
                                  <a:pt x="70" y="13"/>
                                  <a:pt x="70" y="13"/>
                                  <a:pt x="70" y="13"/>
                                </a:cubicBezTo>
                                <a:cubicBezTo>
                                  <a:pt x="69" y="13"/>
                                  <a:pt x="69" y="13"/>
                                  <a:pt x="68" y="13"/>
                                </a:cubicBezTo>
                                <a:moveTo>
                                  <a:pt x="65" y="9"/>
                                </a:moveTo>
                                <a:cubicBezTo>
                                  <a:pt x="65" y="8"/>
                                  <a:pt x="65" y="8"/>
                                  <a:pt x="66" y="8"/>
                                </a:cubicBezTo>
                                <a:cubicBezTo>
                                  <a:pt x="66" y="8"/>
                                  <a:pt x="66" y="8"/>
                                  <a:pt x="67" y="8"/>
                                </a:cubicBezTo>
                                <a:cubicBezTo>
                                  <a:pt x="67" y="8"/>
                                  <a:pt x="67" y="8"/>
                                  <a:pt x="67" y="8"/>
                                </a:cubicBezTo>
                                <a:cubicBezTo>
                                  <a:pt x="67" y="8"/>
                                  <a:pt x="68" y="8"/>
                                  <a:pt x="68" y="8"/>
                                </a:cubicBezTo>
                                <a:cubicBezTo>
                                  <a:pt x="68" y="9"/>
                                  <a:pt x="68" y="9"/>
                                  <a:pt x="68" y="9"/>
                                </a:cubicBezTo>
                                <a:cubicBezTo>
                                  <a:pt x="67" y="9"/>
                                  <a:pt x="66" y="9"/>
                                  <a:pt x="65" y="9"/>
                                </a:cubicBezTo>
                                <a:moveTo>
                                  <a:pt x="66" y="6"/>
                                </a:moveTo>
                                <a:cubicBezTo>
                                  <a:pt x="65" y="5"/>
                                  <a:pt x="64" y="6"/>
                                  <a:pt x="63" y="4"/>
                                </a:cubicBezTo>
                                <a:cubicBezTo>
                                  <a:pt x="64" y="4"/>
                                  <a:pt x="65" y="4"/>
                                  <a:pt x="66" y="4"/>
                                </a:cubicBezTo>
                                <a:cubicBezTo>
                                  <a:pt x="66" y="5"/>
                                  <a:pt x="66" y="5"/>
                                  <a:pt x="66" y="6"/>
                                </a:cubicBezTo>
                                <a:moveTo>
                                  <a:pt x="78" y="1"/>
                                </a:moveTo>
                                <a:cubicBezTo>
                                  <a:pt x="78" y="1"/>
                                  <a:pt x="77" y="1"/>
                                  <a:pt x="76" y="1"/>
                                </a:cubicBezTo>
                                <a:cubicBezTo>
                                  <a:pt x="75" y="1"/>
                                  <a:pt x="74" y="2"/>
                                  <a:pt x="74" y="2"/>
                                </a:cubicBezTo>
                                <a:cubicBezTo>
                                  <a:pt x="74" y="2"/>
                                  <a:pt x="74" y="2"/>
                                  <a:pt x="74" y="2"/>
                                </a:cubicBezTo>
                                <a:cubicBezTo>
                                  <a:pt x="72" y="2"/>
                                  <a:pt x="71" y="2"/>
                                  <a:pt x="70" y="2"/>
                                </a:cubicBezTo>
                                <a:cubicBezTo>
                                  <a:pt x="67" y="2"/>
                                  <a:pt x="64" y="2"/>
                                  <a:pt x="61" y="2"/>
                                </a:cubicBezTo>
                                <a:cubicBezTo>
                                  <a:pt x="61" y="2"/>
                                  <a:pt x="60" y="1"/>
                                  <a:pt x="60" y="1"/>
                                </a:cubicBezTo>
                                <a:cubicBezTo>
                                  <a:pt x="60" y="1"/>
                                  <a:pt x="60" y="1"/>
                                  <a:pt x="60" y="1"/>
                                </a:cubicBezTo>
                                <a:cubicBezTo>
                                  <a:pt x="42" y="4"/>
                                  <a:pt x="17" y="0"/>
                                  <a:pt x="1" y="5"/>
                                </a:cubicBezTo>
                                <a:cubicBezTo>
                                  <a:pt x="2" y="9"/>
                                  <a:pt x="0" y="9"/>
                                  <a:pt x="1" y="11"/>
                                </a:cubicBezTo>
                                <a:cubicBezTo>
                                  <a:pt x="2" y="13"/>
                                  <a:pt x="0" y="12"/>
                                  <a:pt x="1" y="13"/>
                                </a:cubicBezTo>
                                <a:cubicBezTo>
                                  <a:pt x="5" y="24"/>
                                  <a:pt x="1" y="77"/>
                                  <a:pt x="2" y="95"/>
                                </a:cubicBezTo>
                                <a:cubicBezTo>
                                  <a:pt x="4" y="107"/>
                                  <a:pt x="1" y="127"/>
                                  <a:pt x="3" y="140"/>
                                </a:cubicBezTo>
                                <a:cubicBezTo>
                                  <a:pt x="2" y="142"/>
                                  <a:pt x="3" y="143"/>
                                  <a:pt x="2" y="147"/>
                                </a:cubicBezTo>
                                <a:cubicBezTo>
                                  <a:pt x="3" y="149"/>
                                  <a:pt x="3" y="150"/>
                                  <a:pt x="2" y="153"/>
                                </a:cubicBezTo>
                                <a:cubicBezTo>
                                  <a:pt x="3" y="157"/>
                                  <a:pt x="4" y="160"/>
                                  <a:pt x="3" y="165"/>
                                </a:cubicBezTo>
                                <a:cubicBezTo>
                                  <a:pt x="2" y="166"/>
                                  <a:pt x="4" y="165"/>
                                  <a:pt x="3" y="167"/>
                                </a:cubicBezTo>
                                <a:cubicBezTo>
                                  <a:pt x="3" y="169"/>
                                  <a:pt x="3" y="172"/>
                                  <a:pt x="3" y="175"/>
                                </a:cubicBezTo>
                                <a:cubicBezTo>
                                  <a:pt x="3" y="177"/>
                                  <a:pt x="3" y="178"/>
                                  <a:pt x="3" y="179"/>
                                </a:cubicBezTo>
                                <a:cubicBezTo>
                                  <a:pt x="3" y="185"/>
                                  <a:pt x="3" y="198"/>
                                  <a:pt x="3" y="209"/>
                                </a:cubicBezTo>
                                <a:cubicBezTo>
                                  <a:pt x="3" y="221"/>
                                  <a:pt x="2" y="234"/>
                                  <a:pt x="2" y="239"/>
                                </a:cubicBezTo>
                                <a:cubicBezTo>
                                  <a:pt x="2" y="241"/>
                                  <a:pt x="3" y="243"/>
                                  <a:pt x="3" y="244"/>
                                </a:cubicBezTo>
                                <a:cubicBezTo>
                                  <a:pt x="2" y="251"/>
                                  <a:pt x="3" y="257"/>
                                  <a:pt x="2" y="262"/>
                                </a:cubicBezTo>
                                <a:cubicBezTo>
                                  <a:pt x="3" y="268"/>
                                  <a:pt x="2" y="270"/>
                                  <a:pt x="2" y="277"/>
                                </a:cubicBezTo>
                                <a:cubicBezTo>
                                  <a:pt x="2" y="278"/>
                                  <a:pt x="3" y="277"/>
                                  <a:pt x="3" y="279"/>
                                </a:cubicBezTo>
                                <a:cubicBezTo>
                                  <a:pt x="2" y="283"/>
                                  <a:pt x="2" y="287"/>
                                  <a:pt x="2" y="291"/>
                                </a:cubicBezTo>
                                <a:cubicBezTo>
                                  <a:pt x="4" y="299"/>
                                  <a:pt x="1" y="313"/>
                                  <a:pt x="4" y="322"/>
                                </a:cubicBezTo>
                                <a:cubicBezTo>
                                  <a:pt x="8" y="322"/>
                                  <a:pt x="13" y="322"/>
                                  <a:pt x="17" y="322"/>
                                </a:cubicBezTo>
                                <a:cubicBezTo>
                                  <a:pt x="25" y="322"/>
                                  <a:pt x="33" y="322"/>
                                  <a:pt x="40" y="322"/>
                                </a:cubicBezTo>
                                <a:cubicBezTo>
                                  <a:pt x="47" y="322"/>
                                  <a:pt x="54" y="322"/>
                                  <a:pt x="61" y="322"/>
                                </a:cubicBezTo>
                                <a:cubicBezTo>
                                  <a:pt x="70" y="322"/>
                                  <a:pt x="78" y="322"/>
                                  <a:pt x="87" y="321"/>
                                </a:cubicBezTo>
                                <a:cubicBezTo>
                                  <a:pt x="87" y="313"/>
                                  <a:pt x="90" y="302"/>
                                  <a:pt x="86" y="296"/>
                                </a:cubicBezTo>
                                <a:cubicBezTo>
                                  <a:pt x="85" y="296"/>
                                  <a:pt x="83" y="296"/>
                                  <a:pt x="82" y="296"/>
                                </a:cubicBezTo>
                                <a:cubicBezTo>
                                  <a:pt x="80" y="296"/>
                                  <a:pt x="78" y="296"/>
                                  <a:pt x="76" y="296"/>
                                </a:cubicBezTo>
                                <a:cubicBezTo>
                                  <a:pt x="74" y="296"/>
                                  <a:pt x="72" y="296"/>
                                  <a:pt x="70" y="296"/>
                                </a:cubicBezTo>
                                <a:cubicBezTo>
                                  <a:pt x="69" y="296"/>
                                  <a:pt x="68" y="296"/>
                                  <a:pt x="67" y="296"/>
                                </a:cubicBezTo>
                                <a:cubicBezTo>
                                  <a:pt x="65" y="297"/>
                                  <a:pt x="63" y="298"/>
                                  <a:pt x="60" y="298"/>
                                </a:cubicBezTo>
                                <a:cubicBezTo>
                                  <a:pt x="58" y="298"/>
                                  <a:pt x="55" y="297"/>
                                  <a:pt x="52" y="297"/>
                                </a:cubicBezTo>
                                <a:cubicBezTo>
                                  <a:pt x="50" y="297"/>
                                  <a:pt x="48" y="297"/>
                                  <a:pt x="47" y="297"/>
                                </a:cubicBezTo>
                                <a:cubicBezTo>
                                  <a:pt x="45" y="297"/>
                                  <a:pt x="43" y="297"/>
                                  <a:pt x="42" y="297"/>
                                </a:cubicBezTo>
                                <a:cubicBezTo>
                                  <a:pt x="40" y="297"/>
                                  <a:pt x="38" y="297"/>
                                  <a:pt x="37" y="297"/>
                                </a:cubicBezTo>
                                <a:cubicBezTo>
                                  <a:pt x="33" y="297"/>
                                  <a:pt x="31" y="297"/>
                                  <a:pt x="29" y="296"/>
                                </a:cubicBezTo>
                                <a:cubicBezTo>
                                  <a:pt x="29" y="292"/>
                                  <a:pt x="29" y="289"/>
                                  <a:pt x="29" y="286"/>
                                </a:cubicBezTo>
                                <a:cubicBezTo>
                                  <a:pt x="26" y="276"/>
                                  <a:pt x="28" y="266"/>
                                  <a:pt x="27" y="256"/>
                                </a:cubicBezTo>
                                <a:cubicBezTo>
                                  <a:pt x="26" y="246"/>
                                  <a:pt x="27" y="229"/>
                                  <a:pt x="26" y="213"/>
                                </a:cubicBezTo>
                                <a:cubicBezTo>
                                  <a:pt x="25" y="205"/>
                                  <a:pt x="25" y="196"/>
                                  <a:pt x="26" y="187"/>
                                </a:cubicBezTo>
                                <a:cubicBezTo>
                                  <a:pt x="26" y="186"/>
                                  <a:pt x="26" y="186"/>
                                  <a:pt x="26" y="185"/>
                                </a:cubicBezTo>
                                <a:cubicBezTo>
                                  <a:pt x="26" y="176"/>
                                  <a:pt x="27" y="167"/>
                                  <a:pt x="28" y="160"/>
                                </a:cubicBezTo>
                                <a:cubicBezTo>
                                  <a:pt x="27" y="159"/>
                                  <a:pt x="26" y="158"/>
                                  <a:pt x="27" y="156"/>
                                </a:cubicBezTo>
                                <a:cubicBezTo>
                                  <a:pt x="26" y="154"/>
                                  <a:pt x="28" y="155"/>
                                  <a:pt x="28" y="154"/>
                                </a:cubicBezTo>
                                <a:cubicBezTo>
                                  <a:pt x="27" y="144"/>
                                  <a:pt x="28" y="132"/>
                                  <a:pt x="28" y="123"/>
                                </a:cubicBezTo>
                                <a:cubicBezTo>
                                  <a:pt x="28" y="122"/>
                                  <a:pt x="27" y="121"/>
                                  <a:pt x="27" y="120"/>
                                </a:cubicBezTo>
                                <a:cubicBezTo>
                                  <a:pt x="28" y="114"/>
                                  <a:pt x="28" y="104"/>
                                  <a:pt x="28" y="95"/>
                                </a:cubicBezTo>
                                <a:cubicBezTo>
                                  <a:pt x="28" y="89"/>
                                  <a:pt x="28" y="84"/>
                                  <a:pt x="27" y="80"/>
                                </a:cubicBezTo>
                                <a:cubicBezTo>
                                  <a:pt x="27" y="80"/>
                                  <a:pt x="27" y="80"/>
                                  <a:pt x="27" y="80"/>
                                </a:cubicBezTo>
                                <a:cubicBezTo>
                                  <a:pt x="25" y="73"/>
                                  <a:pt x="28" y="35"/>
                                  <a:pt x="27" y="27"/>
                                </a:cubicBezTo>
                                <a:cubicBezTo>
                                  <a:pt x="29" y="27"/>
                                  <a:pt x="30" y="27"/>
                                  <a:pt x="31" y="27"/>
                                </a:cubicBezTo>
                                <a:cubicBezTo>
                                  <a:pt x="35" y="27"/>
                                  <a:pt x="40" y="28"/>
                                  <a:pt x="43" y="28"/>
                                </a:cubicBezTo>
                                <a:cubicBezTo>
                                  <a:pt x="43" y="28"/>
                                  <a:pt x="43" y="28"/>
                                  <a:pt x="43" y="28"/>
                                </a:cubicBezTo>
                                <a:cubicBezTo>
                                  <a:pt x="44" y="28"/>
                                  <a:pt x="44" y="28"/>
                                  <a:pt x="44" y="28"/>
                                </a:cubicBezTo>
                                <a:cubicBezTo>
                                  <a:pt x="45" y="28"/>
                                  <a:pt x="45" y="27"/>
                                  <a:pt x="46" y="27"/>
                                </a:cubicBezTo>
                                <a:cubicBezTo>
                                  <a:pt x="52" y="28"/>
                                  <a:pt x="58" y="28"/>
                                  <a:pt x="64" y="28"/>
                                </a:cubicBezTo>
                                <a:cubicBezTo>
                                  <a:pt x="66" y="28"/>
                                  <a:pt x="68" y="27"/>
                                  <a:pt x="70" y="27"/>
                                </a:cubicBezTo>
                                <a:cubicBezTo>
                                  <a:pt x="71" y="27"/>
                                  <a:pt x="73" y="27"/>
                                  <a:pt x="74" y="27"/>
                                </a:cubicBezTo>
                                <a:cubicBezTo>
                                  <a:pt x="75" y="27"/>
                                  <a:pt x="76" y="28"/>
                                  <a:pt x="77" y="28"/>
                                </a:cubicBezTo>
                                <a:cubicBezTo>
                                  <a:pt x="80" y="28"/>
                                  <a:pt x="82" y="27"/>
                                  <a:pt x="85" y="26"/>
                                </a:cubicBezTo>
                                <a:cubicBezTo>
                                  <a:pt x="85" y="27"/>
                                  <a:pt x="86" y="27"/>
                                  <a:pt x="86" y="27"/>
                                </a:cubicBezTo>
                                <a:cubicBezTo>
                                  <a:pt x="86" y="27"/>
                                  <a:pt x="87" y="27"/>
                                  <a:pt x="87" y="27"/>
                                </a:cubicBezTo>
                                <a:cubicBezTo>
                                  <a:pt x="87" y="27"/>
                                  <a:pt x="88" y="27"/>
                                  <a:pt x="88" y="27"/>
                                </a:cubicBezTo>
                                <a:cubicBezTo>
                                  <a:pt x="88" y="27"/>
                                  <a:pt x="89" y="27"/>
                                  <a:pt x="89" y="27"/>
                                </a:cubicBezTo>
                                <a:cubicBezTo>
                                  <a:pt x="90" y="20"/>
                                  <a:pt x="87" y="11"/>
                                  <a:pt x="88" y="1"/>
                                </a:cubicBezTo>
                                <a:cubicBezTo>
                                  <a:pt x="87" y="1"/>
                                  <a:pt x="86" y="1"/>
                                  <a:pt x="85" y="1"/>
                                </a:cubicBezTo>
                                <a:cubicBezTo>
                                  <a:pt x="84" y="1"/>
                                  <a:pt x="83" y="1"/>
                                  <a:pt x="82" y="1"/>
                                </a:cubicBezTo>
                                <a:cubicBezTo>
                                  <a:pt x="81" y="1"/>
                                  <a:pt x="80" y="1"/>
                                  <a:pt x="78" y="1"/>
                                </a:cubicBezTo>
                              </a:path>
                            </a:pathLst>
                          </a:custGeom>
                          <a:solidFill>
                            <a:srgbClr val="CBCCCE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Freeform 1745"/>
                        <wps:cNvSpPr>
                          <a:spLocks/>
                        </wps:cNvSpPr>
                        <wps:spPr bwMode="auto">
                          <a:xfrm>
                            <a:off x="3164" y="142"/>
                            <a:ext cx="6" cy="5"/>
                          </a:xfrm>
                          <a:custGeom>
                            <a:avLst/>
                            <a:gdLst>
                              <a:gd name="T0" fmla="*/ 1 w 1"/>
                              <a:gd name="T1" fmla="*/ 0 h 1"/>
                              <a:gd name="T2" fmla="*/ 0 w 1"/>
                              <a:gd name="T3" fmla="*/ 0 h 1"/>
                              <a:gd name="T4" fmla="*/ 1 w 1"/>
                              <a:gd name="T5" fmla="*/ 1 h 1"/>
                              <a:gd name="T6" fmla="*/ 1 w 1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1746"/>
                        <wps:cNvSpPr>
                          <a:spLocks/>
                        </wps:cNvSpPr>
                        <wps:spPr bwMode="auto">
                          <a:xfrm>
                            <a:off x="3093" y="165"/>
                            <a:ext cx="1" cy="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Freeform 1747"/>
                        <wps:cNvSpPr>
                          <a:spLocks/>
                        </wps:cNvSpPr>
                        <wps:spPr bwMode="auto">
                          <a:xfrm>
                            <a:off x="3401" y="301"/>
                            <a:ext cx="6" cy="47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"/>
                              <a:gd name="T2" fmla="*/ 0 w 1"/>
                              <a:gd name="T3" fmla="*/ 8 h 8"/>
                              <a:gd name="T4" fmla="*/ 0 w 1"/>
                              <a:gd name="T5" fmla="*/ 8 h 8"/>
                              <a:gd name="T6" fmla="*/ 0 w 1"/>
                              <a:gd name="T7" fmla="*/ 0 h 8"/>
                              <a:gd name="T8" fmla="*/ 0 w 1"/>
                              <a:gd name="T9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8">
                                <a:moveTo>
                                  <a:pt x="0" y="0"/>
                                </a:moveTo>
                                <a:cubicBezTo>
                                  <a:pt x="0" y="2"/>
                                  <a:pt x="0" y="6"/>
                                  <a:pt x="0" y="8"/>
                                </a:cubicBez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0" y="5"/>
                                  <a:pt x="1" y="3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reeform 1748"/>
                        <wps:cNvSpPr>
                          <a:spLocks/>
                        </wps:cNvSpPr>
                        <wps:spPr bwMode="auto">
                          <a:xfrm>
                            <a:off x="3413" y="277"/>
                            <a:ext cx="6" cy="30"/>
                          </a:xfrm>
                          <a:custGeom>
                            <a:avLst/>
                            <a:gdLst>
                              <a:gd name="T0" fmla="*/ 0 w 1"/>
                              <a:gd name="T1" fmla="*/ 0 h 5"/>
                              <a:gd name="T2" fmla="*/ 0 w 1"/>
                              <a:gd name="T3" fmla="*/ 0 h 5"/>
                              <a:gd name="T4" fmla="*/ 1 w 1"/>
                              <a:gd name="T5" fmla="*/ 5 h 5"/>
                              <a:gd name="T6" fmla="*/ 1 w 1"/>
                              <a:gd name="T7" fmla="*/ 1 h 5"/>
                              <a:gd name="T8" fmla="*/ 0 w 1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2"/>
                                  <a:pt x="0" y="4"/>
                                  <a:pt x="1" y="5"/>
                                </a:cubicBezTo>
                                <a:cubicBezTo>
                                  <a:pt x="1" y="3"/>
                                  <a:pt x="1" y="2"/>
                                  <a:pt x="1" y="1"/>
                                </a:cubicBezTo>
                                <a:cubicBezTo>
                                  <a:pt x="1" y="1"/>
                                  <a:pt x="1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1749"/>
                        <wps:cNvSpPr>
                          <a:spLocks/>
                        </wps:cNvSpPr>
                        <wps:spPr bwMode="auto">
                          <a:xfrm>
                            <a:off x="3419" y="542"/>
                            <a:ext cx="1" cy="18"/>
                          </a:xfrm>
                          <a:custGeom>
                            <a:avLst/>
                            <a:gdLst>
                              <a:gd name="T0" fmla="*/ 0 h 3"/>
                              <a:gd name="T1" fmla="*/ 0 h 3"/>
                              <a:gd name="T2" fmla="*/ 3 h 3"/>
                              <a:gd name="T3" fmla="*/ 0 h 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1"/>
                                  <a:pt x="0" y="2"/>
                                  <a:pt x="0" y="3"/>
                                </a:cubicBez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1750"/>
                        <wps:cNvSpPr>
                          <a:spLocks/>
                        </wps:cNvSpPr>
                        <wps:spPr bwMode="auto">
                          <a:xfrm>
                            <a:off x="3395" y="1668"/>
                            <a:ext cx="6" cy="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1 h 1"/>
                              <a:gd name="T6" fmla="*/ 1 w 1"/>
                              <a:gd name="T7" fmla="*/ 1 h 1"/>
                              <a:gd name="T8" fmla="*/ 1 w 1"/>
                              <a:gd name="T9" fmla="*/ 0 h 1"/>
                              <a:gd name="T10" fmla="*/ 0 w 1"/>
                              <a:gd name="T11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1751"/>
                        <wps:cNvSpPr>
                          <a:spLocks/>
                        </wps:cNvSpPr>
                        <wps:spPr bwMode="auto">
                          <a:xfrm>
                            <a:off x="3407" y="1668"/>
                            <a:ext cx="6" cy="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1 h 1"/>
                              <a:gd name="T4" fmla="*/ 1 w 1"/>
                              <a:gd name="T5" fmla="*/ 1 h 1"/>
                              <a:gd name="T6" fmla="*/ 1 w 1"/>
                              <a:gd name="T7" fmla="*/ 0 h 1"/>
                              <a:gd name="T8" fmla="*/ 0 w 1"/>
                              <a:gd name="T9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Freeform 1752"/>
                        <wps:cNvSpPr>
                          <a:spLocks/>
                        </wps:cNvSpPr>
                        <wps:spPr bwMode="auto">
                          <a:xfrm>
                            <a:off x="3407" y="1739"/>
                            <a:ext cx="12" cy="1"/>
                          </a:xfrm>
                          <a:custGeom>
                            <a:avLst/>
                            <a:gdLst>
                              <a:gd name="T0" fmla="*/ 2 w 2"/>
                              <a:gd name="T1" fmla="*/ 0 w 2"/>
                              <a:gd name="T2" fmla="*/ 0 w 2"/>
                              <a:gd name="T3" fmla="*/ 2 w 2"/>
                              <a:gd name="T4" fmla="*/ 2 w 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2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Freeform 1753"/>
                        <wps:cNvSpPr>
                          <a:spLocks/>
                        </wps:cNvSpPr>
                        <wps:spPr bwMode="auto">
                          <a:xfrm>
                            <a:off x="3407" y="1757"/>
                            <a:ext cx="30" cy="1"/>
                          </a:xfrm>
                          <a:custGeom>
                            <a:avLst/>
                            <a:gdLst>
                              <a:gd name="T0" fmla="*/ 1 w 5"/>
                              <a:gd name="T1" fmla="*/ 0 w 5"/>
                              <a:gd name="T2" fmla="*/ 4 w 5"/>
                              <a:gd name="T3" fmla="*/ 5 w 5"/>
                              <a:gd name="T4" fmla="*/ 1 w 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3" y="0"/>
                                  <a:pt x="4" y="0"/>
                                </a:cubicBezTo>
                                <a:cubicBezTo>
                                  <a:pt x="4" y="0"/>
                                  <a:pt x="4" y="0"/>
                                  <a:pt x="5" y="0"/>
                                </a:cubicBezTo>
                                <a:cubicBezTo>
                                  <a:pt x="3" y="0"/>
                                  <a:pt x="2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1754"/>
                        <wps:cNvSpPr>
                          <a:spLocks noEditPoints="1"/>
                        </wps:cNvSpPr>
                        <wps:spPr bwMode="auto">
                          <a:xfrm>
                            <a:off x="3129" y="1792"/>
                            <a:ext cx="6" cy="12"/>
                          </a:xfrm>
                          <a:custGeom>
                            <a:avLst/>
                            <a:gdLst>
                              <a:gd name="T0" fmla="*/ 1 w 1"/>
                              <a:gd name="T1" fmla="*/ 1 h 2"/>
                              <a:gd name="T2" fmla="*/ 0 w 1"/>
                              <a:gd name="T3" fmla="*/ 1 h 2"/>
                              <a:gd name="T4" fmla="*/ 0 w 1"/>
                              <a:gd name="T5" fmla="*/ 2 h 2"/>
                              <a:gd name="T6" fmla="*/ 1 w 1"/>
                              <a:gd name="T7" fmla="*/ 2 h 2"/>
                              <a:gd name="T8" fmla="*/ 1 w 1"/>
                              <a:gd name="T9" fmla="*/ 1 h 2"/>
                              <a:gd name="T10" fmla="*/ 0 w 1"/>
                              <a:gd name="T11" fmla="*/ 0 h 2"/>
                              <a:gd name="T12" fmla="*/ 0 w 1"/>
                              <a:gd name="T13" fmla="*/ 0 h 2"/>
                              <a:gd name="T14" fmla="*/ 0 w 1"/>
                              <a:gd name="T15" fmla="*/ 0 h 2"/>
                              <a:gd name="T16" fmla="*/ 0 w 1"/>
                              <a:gd name="T17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1" y="1"/>
                                  <a:pt x="0" y="1"/>
                                </a:cubicBezTo>
                                <a:cubicBezTo>
                                  <a:pt x="0" y="1"/>
                                  <a:pt x="0" y="2"/>
                                  <a:pt x="0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1" y="1"/>
                                  <a:pt x="1" y="1"/>
                                </a:cubicBezTo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D1C24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Freeform 1755"/>
                        <wps:cNvSpPr>
                          <a:spLocks noEditPoints="1"/>
                        </wps:cNvSpPr>
                        <wps:spPr bwMode="auto">
                          <a:xfrm>
                            <a:off x="2934" y="53"/>
                            <a:ext cx="597" cy="1798"/>
                          </a:xfrm>
                          <a:custGeom>
                            <a:avLst/>
                            <a:gdLst>
                              <a:gd name="T0" fmla="*/ 34 w 101"/>
                              <a:gd name="T1" fmla="*/ 297 h 305"/>
                              <a:gd name="T2" fmla="*/ 46 w 101"/>
                              <a:gd name="T3" fmla="*/ 294 h 305"/>
                              <a:gd name="T4" fmla="*/ 37 w 101"/>
                              <a:gd name="T5" fmla="*/ 292 h 305"/>
                              <a:gd name="T6" fmla="*/ 40 w 101"/>
                              <a:gd name="T7" fmla="*/ 292 h 305"/>
                              <a:gd name="T8" fmla="*/ 29 w 101"/>
                              <a:gd name="T9" fmla="*/ 294 h 305"/>
                              <a:gd name="T10" fmla="*/ 29 w 101"/>
                              <a:gd name="T11" fmla="*/ 294 h 305"/>
                              <a:gd name="T12" fmla="*/ 87 w 101"/>
                              <a:gd name="T13" fmla="*/ 291 h 305"/>
                              <a:gd name="T14" fmla="*/ 62 w 101"/>
                              <a:gd name="T15" fmla="*/ 289 h 305"/>
                              <a:gd name="T16" fmla="*/ 29 w 101"/>
                              <a:gd name="T17" fmla="*/ 290 h 305"/>
                              <a:gd name="T18" fmla="*/ 79 w 101"/>
                              <a:gd name="T19" fmla="*/ 286 h 305"/>
                              <a:gd name="T20" fmla="*/ 82 w 101"/>
                              <a:gd name="T21" fmla="*/ 284 h 305"/>
                              <a:gd name="T22" fmla="*/ 55 w 101"/>
                              <a:gd name="T23" fmla="*/ 281 h 305"/>
                              <a:gd name="T24" fmla="*/ 28 w 101"/>
                              <a:gd name="T25" fmla="*/ 280 h 305"/>
                              <a:gd name="T26" fmla="*/ 83 w 101"/>
                              <a:gd name="T27" fmla="*/ 275 h 305"/>
                              <a:gd name="T28" fmla="*/ 80 w 101"/>
                              <a:gd name="T29" fmla="*/ 272 h 305"/>
                              <a:gd name="T30" fmla="*/ 78 w 101"/>
                              <a:gd name="T31" fmla="*/ 274 h 305"/>
                              <a:gd name="T32" fmla="*/ 76 w 101"/>
                              <a:gd name="T33" fmla="*/ 245 h 305"/>
                              <a:gd name="T34" fmla="*/ 84 w 101"/>
                              <a:gd name="T35" fmla="*/ 229 h 305"/>
                              <a:gd name="T36" fmla="*/ 86 w 101"/>
                              <a:gd name="T37" fmla="*/ 185 h 305"/>
                              <a:gd name="T38" fmla="*/ 92 w 101"/>
                              <a:gd name="T39" fmla="*/ 181 h 305"/>
                              <a:gd name="T40" fmla="*/ 92 w 101"/>
                              <a:gd name="T41" fmla="*/ 171 h 305"/>
                              <a:gd name="T42" fmla="*/ 76 w 101"/>
                              <a:gd name="T43" fmla="*/ 165 h 305"/>
                              <a:gd name="T44" fmla="*/ 90 w 101"/>
                              <a:gd name="T45" fmla="*/ 161 h 305"/>
                              <a:gd name="T46" fmla="*/ 76 w 101"/>
                              <a:gd name="T47" fmla="*/ 164 h 305"/>
                              <a:gd name="T48" fmla="*/ 87 w 101"/>
                              <a:gd name="T49" fmla="*/ 149 h 305"/>
                              <a:gd name="T50" fmla="*/ 80 w 101"/>
                              <a:gd name="T51" fmla="*/ 116 h 305"/>
                              <a:gd name="T52" fmla="*/ 79 w 101"/>
                              <a:gd name="T53" fmla="*/ 110 h 305"/>
                              <a:gd name="T54" fmla="*/ 77 w 101"/>
                              <a:gd name="T55" fmla="*/ 99 h 305"/>
                              <a:gd name="T56" fmla="*/ 85 w 101"/>
                              <a:gd name="T57" fmla="*/ 98 h 305"/>
                              <a:gd name="T58" fmla="*/ 86 w 101"/>
                              <a:gd name="T59" fmla="*/ 96 h 305"/>
                              <a:gd name="T60" fmla="*/ 82 w 101"/>
                              <a:gd name="T61" fmla="*/ 86 h 305"/>
                              <a:gd name="T62" fmla="*/ 80 w 101"/>
                              <a:gd name="T63" fmla="*/ 73 h 305"/>
                              <a:gd name="T64" fmla="*/ 85 w 101"/>
                              <a:gd name="T65" fmla="*/ 74 h 305"/>
                              <a:gd name="T66" fmla="*/ 84 w 101"/>
                              <a:gd name="T67" fmla="*/ 48 h 305"/>
                              <a:gd name="T68" fmla="*/ 73 w 101"/>
                              <a:gd name="T69" fmla="*/ 42 h 305"/>
                              <a:gd name="T70" fmla="*/ 78 w 101"/>
                              <a:gd name="T71" fmla="*/ 55 h 305"/>
                              <a:gd name="T72" fmla="*/ 79 w 101"/>
                              <a:gd name="T73" fmla="*/ 50 h 305"/>
                              <a:gd name="T74" fmla="*/ 74 w 101"/>
                              <a:gd name="T75" fmla="*/ 36 h 305"/>
                              <a:gd name="T76" fmla="*/ 82 w 101"/>
                              <a:gd name="T77" fmla="*/ 39 h 305"/>
                              <a:gd name="T78" fmla="*/ 82 w 101"/>
                              <a:gd name="T79" fmla="*/ 29 h 305"/>
                              <a:gd name="T80" fmla="*/ 27 w 101"/>
                              <a:gd name="T81" fmla="*/ 19 h 305"/>
                              <a:gd name="T82" fmla="*/ 39 w 101"/>
                              <a:gd name="T83" fmla="*/ 15 h 305"/>
                              <a:gd name="T84" fmla="*/ 37 w 101"/>
                              <a:gd name="T85" fmla="*/ 16 h 305"/>
                              <a:gd name="T86" fmla="*/ 39 w 101"/>
                              <a:gd name="T87" fmla="*/ 4 h 305"/>
                              <a:gd name="T88" fmla="*/ 68 w 101"/>
                              <a:gd name="T89" fmla="*/ 4 h 305"/>
                              <a:gd name="T90" fmla="*/ 68 w 101"/>
                              <a:gd name="T91" fmla="*/ 4 h 305"/>
                              <a:gd name="T92" fmla="*/ 24 w 101"/>
                              <a:gd name="T93" fmla="*/ 30 h 305"/>
                              <a:gd name="T94" fmla="*/ 64 w 101"/>
                              <a:gd name="T95" fmla="*/ 39 h 305"/>
                              <a:gd name="T96" fmla="*/ 70 w 101"/>
                              <a:gd name="T97" fmla="*/ 210 h 305"/>
                              <a:gd name="T98" fmla="*/ 34 w 101"/>
                              <a:gd name="T99" fmla="*/ 276 h 305"/>
                              <a:gd name="T100" fmla="*/ 10 w 101"/>
                              <a:gd name="T101" fmla="*/ 278 h 305"/>
                              <a:gd name="T102" fmla="*/ 25 w 101"/>
                              <a:gd name="T103" fmla="*/ 304 h 305"/>
                              <a:gd name="T104" fmla="*/ 100 w 101"/>
                              <a:gd name="T105" fmla="*/ 298 h 305"/>
                              <a:gd name="T106" fmla="*/ 95 w 101"/>
                              <a:gd name="T107" fmla="*/ 164 h 305"/>
                              <a:gd name="T108" fmla="*/ 93 w 101"/>
                              <a:gd name="T109" fmla="*/ 63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01" h="305">
                                <a:moveTo>
                                  <a:pt x="33" y="301"/>
                                </a:moveTo>
                                <a:cubicBezTo>
                                  <a:pt x="33" y="300"/>
                                  <a:pt x="33" y="300"/>
                                  <a:pt x="33" y="299"/>
                                </a:cubicBezTo>
                                <a:cubicBezTo>
                                  <a:pt x="34" y="300"/>
                                  <a:pt x="36" y="299"/>
                                  <a:pt x="36" y="301"/>
                                </a:cubicBezTo>
                                <a:cubicBezTo>
                                  <a:pt x="35" y="301"/>
                                  <a:pt x="34" y="301"/>
                                  <a:pt x="33" y="301"/>
                                </a:cubicBezTo>
                                <a:moveTo>
                                  <a:pt x="33" y="296"/>
                                </a:moveTo>
                                <a:cubicBezTo>
                                  <a:pt x="34" y="296"/>
                                  <a:pt x="34" y="296"/>
                                  <a:pt x="34" y="296"/>
                                </a:cubicBezTo>
                                <a:cubicBezTo>
                                  <a:pt x="34" y="296"/>
                                  <a:pt x="34" y="297"/>
                                  <a:pt x="34" y="297"/>
                                </a:cubicBezTo>
                                <a:cubicBezTo>
                                  <a:pt x="34" y="297"/>
                                  <a:pt x="33" y="297"/>
                                  <a:pt x="33" y="297"/>
                                </a:cubicBezTo>
                                <a:cubicBezTo>
                                  <a:pt x="33" y="297"/>
                                  <a:pt x="33" y="297"/>
                                  <a:pt x="32" y="297"/>
                                </a:cubicBezTo>
                                <a:cubicBezTo>
                                  <a:pt x="32" y="297"/>
                                  <a:pt x="32" y="297"/>
                                  <a:pt x="32" y="297"/>
                                </a:cubicBezTo>
                                <a:cubicBezTo>
                                  <a:pt x="31" y="297"/>
                                  <a:pt x="31" y="297"/>
                                  <a:pt x="31" y="297"/>
                                </a:cubicBezTo>
                                <a:cubicBezTo>
                                  <a:pt x="31" y="296"/>
                                  <a:pt x="31" y="296"/>
                                  <a:pt x="31" y="296"/>
                                </a:cubicBezTo>
                                <a:cubicBezTo>
                                  <a:pt x="32" y="296"/>
                                  <a:pt x="33" y="296"/>
                                  <a:pt x="33" y="296"/>
                                </a:cubicBezTo>
                                <a:moveTo>
                                  <a:pt x="46" y="294"/>
                                </a:moveTo>
                                <a:cubicBezTo>
                                  <a:pt x="46" y="294"/>
                                  <a:pt x="46" y="293"/>
                                  <a:pt x="46" y="292"/>
                                </a:cubicBezTo>
                                <a:cubicBezTo>
                                  <a:pt x="47" y="292"/>
                                  <a:pt x="49" y="293"/>
                                  <a:pt x="49" y="294"/>
                                </a:cubicBezTo>
                                <a:cubicBezTo>
                                  <a:pt x="48" y="294"/>
                                  <a:pt x="47" y="294"/>
                                  <a:pt x="46" y="294"/>
                                </a:cubicBezTo>
                                <a:moveTo>
                                  <a:pt x="35" y="293"/>
                                </a:moveTo>
                                <a:cubicBezTo>
                                  <a:pt x="35" y="292"/>
                                  <a:pt x="35" y="292"/>
                                  <a:pt x="35" y="292"/>
                                </a:cubicBezTo>
                                <a:cubicBezTo>
                                  <a:pt x="36" y="292"/>
                                  <a:pt x="36" y="292"/>
                                  <a:pt x="36" y="292"/>
                                </a:cubicBezTo>
                                <a:cubicBezTo>
                                  <a:pt x="36" y="292"/>
                                  <a:pt x="37" y="292"/>
                                  <a:pt x="37" y="292"/>
                                </a:cubicBezTo>
                                <a:cubicBezTo>
                                  <a:pt x="37" y="292"/>
                                  <a:pt x="37" y="292"/>
                                  <a:pt x="37" y="292"/>
                                </a:cubicBezTo>
                                <a:cubicBezTo>
                                  <a:pt x="37" y="293"/>
                                  <a:pt x="37" y="294"/>
                                  <a:pt x="37" y="294"/>
                                </a:cubicBezTo>
                                <a:cubicBezTo>
                                  <a:pt x="37" y="294"/>
                                  <a:pt x="36" y="294"/>
                                  <a:pt x="36" y="294"/>
                                </a:cubicBezTo>
                                <a:cubicBezTo>
                                  <a:pt x="35" y="294"/>
                                  <a:pt x="36" y="293"/>
                                  <a:pt x="35" y="293"/>
                                </a:cubicBezTo>
                                <a:cubicBezTo>
                                  <a:pt x="35" y="293"/>
                                  <a:pt x="35" y="293"/>
                                  <a:pt x="35" y="293"/>
                                </a:cubicBezTo>
                                <a:moveTo>
                                  <a:pt x="42" y="294"/>
                                </a:moveTo>
                                <a:cubicBezTo>
                                  <a:pt x="41" y="294"/>
                                  <a:pt x="40" y="294"/>
                                  <a:pt x="40" y="292"/>
                                </a:cubicBezTo>
                                <a:cubicBezTo>
                                  <a:pt x="42" y="292"/>
                                  <a:pt x="42" y="293"/>
                                  <a:pt x="42" y="294"/>
                                </a:cubicBezTo>
                                <a:moveTo>
                                  <a:pt x="25" y="293"/>
                                </a:moveTo>
                                <a:cubicBezTo>
                                  <a:pt x="25" y="293"/>
                                  <a:pt x="24" y="293"/>
                                  <a:pt x="24" y="292"/>
                                </a:cubicBezTo>
                                <a:cubicBezTo>
                                  <a:pt x="25" y="292"/>
                                  <a:pt x="25" y="292"/>
                                  <a:pt x="25" y="292"/>
                                </a:cubicBezTo>
                                <a:cubicBezTo>
                                  <a:pt x="26" y="292"/>
                                  <a:pt x="26" y="292"/>
                                  <a:pt x="26" y="292"/>
                                </a:cubicBezTo>
                                <a:cubicBezTo>
                                  <a:pt x="26" y="293"/>
                                  <a:pt x="26" y="293"/>
                                  <a:pt x="25" y="293"/>
                                </a:cubicBezTo>
                                <a:moveTo>
                                  <a:pt x="29" y="294"/>
                                </a:moveTo>
                                <a:cubicBezTo>
                                  <a:pt x="30" y="292"/>
                                  <a:pt x="28" y="293"/>
                                  <a:pt x="28" y="292"/>
                                </a:cubicBezTo>
                                <a:cubicBezTo>
                                  <a:pt x="29" y="292"/>
                                  <a:pt x="30" y="292"/>
                                  <a:pt x="31" y="292"/>
                                </a:cubicBezTo>
                                <a:cubicBezTo>
                                  <a:pt x="31" y="293"/>
                                  <a:pt x="33" y="293"/>
                                  <a:pt x="33" y="295"/>
                                </a:cubicBezTo>
                                <a:cubicBezTo>
                                  <a:pt x="33" y="295"/>
                                  <a:pt x="33" y="295"/>
                                  <a:pt x="33" y="295"/>
                                </a:cubicBezTo>
                                <a:cubicBezTo>
                                  <a:pt x="33" y="295"/>
                                  <a:pt x="33" y="295"/>
                                  <a:pt x="33" y="295"/>
                                </a:cubicBezTo>
                                <a:cubicBezTo>
                                  <a:pt x="32" y="294"/>
                                  <a:pt x="32" y="294"/>
                                  <a:pt x="30" y="294"/>
                                </a:cubicBezTo>
                                <a:cubicBezTo>
                                  <a:pt x="30" y="294"/>
                                  <a:pt x="30" y="294"/>
                                  <a:pt x="29" y="294"/>
                                </a:cubicBezTo>
                                <a:moveTo>
                                  <a:pt x="80" y="289"/>
                                </a:moveTo>
                                <a:cubicBezTo>
                                  <a:pt x="80" y="289"/>
                                  <a:pt x="80" y="289"/>
                                  <a:pt x="81" y="289"/>
                                </a:cubicBezTo>
                                <a:cubicBezTo>
                                  <a:pt x="82" y="289"/>
                                  <a:pt x="83" y="289"/>
                                  <a:pt x="85" y="289"/>
                                </a:cubicBezTo>
                                <a:cubicBezTo>
                                  <a:pt x="85" y="289"/>
                                  <a:pt x="85" y="289"/>
                                  <a:pt x="85" y="289"/>
                                </a:cubicBezTo>
                                <a:cubicBezTo>
                                  <a:pt x="86" y="290"/>
                                  <a:pt x="87" y="290"/>
                                  <a:pt x="89" y="290"/>
                                </a:cubicBezTo>
                                <a:cubicBezTo>
                                  <a:pt x="90" y="290"/>
                                  <a:pt x="91" y="290"/>
                                  <a:pt x="91" y="290"/>
                                </a:cubicBezTo>
                                <a:cubicBezTo>
                                  <a:pt x="91" y="291"/>
                                  <a:pt x="89" y="291"/>
                                  <a:pt x="87" y="291"/>
                                </a:cubicBezTo>
                                <a:cubicBezTo>
                                  <a:pt x="84" y="291"/>
                                  <a:pt x="80" y="290"/>
                                  <a:pt x="79" y="289"/>
                                </a:cubicBezTo>
                                <a:cubicBezTo>
                                  <a:pt x="79" y="289"/>
                                  <a:pt x="79" y="289"/>
                                  <a:pt x="80" y="289"/>
                                </a:cubicBezTo>
                                <a:moveTo>
                                  <a:pt x="62" y="289"/>
                                </a:moveTo>
                                <a:cubicBezTo>
                                  <a:pt x="61" y="289"/>
                                  <a:pt x="60" y="288"/>
                                  <a:pt x="60" y="287"/>
                                </a:cubicBezTo>
                                <a:cubicBezTo>
                                  <a:pt x="61" y="287"/>
                                  <a:pt x="62" y="287"/>
                                  <a:pt x="63" y="287"/>
                                </a:cubicBezTo>
                                <a:cubicBezTo>
                                  <a:pt x="63" y="288"/>
                                  <a:pt x="63" y="288"/>
                                  <a:pt x="63" y="289"/>
                                </a:cubicBezTo>
                                <a:cubicBezTo>
                                  <a:pt x="63" y="289"/>
                                  <a:pt x="62" y="289"/>
                                  <a:pt x="62" y="289"/>
                                </a:cubicBezTo>
                                <a:moveTo>
                                  <a:pt x="22" y="288"/>
                                </a:moveTo>
                                <a:cubicBezTo>
                                  <a:pt x="22" y="286"/>
                                  <a:pt x="21" y="287"/>
                                  <a:pt x="21" y="286"/>
                                </a:cubicBezTo>
                                <a:cubicBezTo>
                                  <a:pt x="22" y="286"/>
                                  <a:pt x="23" y="287"/>
                                  <a:pt x="23" y="288"/>
                                </a:cubicBezTo>
                                <a:cubicBezTo>
                                  <a:pt x="23" y="288"/>
                                  <a:pt x="22" y="288"/>
                                  <a:pt x="22" y="288"/>
                                </a:cubicBezTo>
                                <a:moveTo>
                                  <a:pt x="29" y="290"/>
                                </a:moveTo>
                                <a:cubicBezTo>
                                  <a:pt x="28" y="289"/>
                                  <a:pt x="27" y="287"/>
                                  <a:pt x="27" y="285"/>
                                </a:cubicBezTo>
                                <a:cubicBezTo>
                                  <a:pt x="28" y="286"/>
                                  <a:pt x="29" y="288"/>
                                  <a:pt x="29" y="290"/>
                                </a:cubicBezTo>
                                <a:moveTo>
                                  <a:pt x="82" y="286"/>
                                </a:moveTo>
                                <a:cubicBezTo>
                                  <a:pt x="82" y="286"/>
                                  <a:pt x="82" y="286"/>
                                  <a:pt x="82" y="286"/>
                                </a:cubicBezTo>
                                <a:cubicBezTo>
                                  <a:pt x="83" y="285"/>
                                  <a:pt x="84" y="285"/>
                                  <a:pt x="84" y="285"/>
                                </a:cubicBezTo>
                                <a:cubicBezTo>
                                  <a:pt x="86" y="285"/>
                                  <a:pt x="88" y="286"/>
                                  <a:pt x="89" y="287"/>
                                </a:cubicBezTo>
                                <a:cubicBezTo>
                                  <a:pt x="88" y="287"/>
                                  <a:pt x="87" y="287"/>
                                  <a:pt x="87" y="287"/>
                                </a:cubicBezTo>
                                <a:cubicBezTo>
                                  <a:pt x="83" y="287"/>
                                  <a:pt x="81" y="287"/>
                                  <a:pt x="79" y="286"/>
                                </a:cubicBezTo>
                                <a:cubicBezTo>
                                  <a:pt x="79" y="286"/>
                                  <a:pt x="79" y="286"/>
                                  <a:pt x="79" y="286"/>
                                </a:cubicBezTo>
                                <a:cubicBezTo>
                                  <a:pt x="79" y="286"/>
                                  <a:pt x="80" y="286"/>
                                  <a:pt x="80" y="286"/>
                                </a:cubicBezTo>
                                <a:cubicBezTo>
                                  <a:pt x="80" y="286"/>
                                  <a:pt x="81" y="286"/>
                                  <a:pt x="82" y="286"/>
                                </a:cubicBezTo>
                                <a:moveTo>
                                  <a:pt x="82" y="284"/>
                                </a:moveTo>
                                <a:cubicBezTo>
                                  <a:pt x="81" y="282"/>
                                  <a:pt x="83" y="283"/>
                                  <a:pt x="83" y="282"/>
                                </a:cubicBezTo>
                                <a:cubicBezTo>
                                  <a:pt x="83" y="282"/>
                                  <a:pt x="83" y="282"/>
                                  <a:pt x="83" y="282"/>
                                </a:cubicBezTo>
                                <a:cubicBezTo>
                                  <a:pt x="84" y="282"/>
                                  <a:pt x="84" y="283"/>
                                  <a:pt x="84" y="284"/>
                                </a:cubicBezTo>
                                <a:cubicBezTo>
                                  <a:pt x="83" y="284"/>
                                  <a:pt x="83" y="284"/>
                                  <a:pt x="82" y="284"/>
                                </a:cubicBezTo>
                                <a:moveTo>
                                  <a:pt x="49" y="281"/>
                                </a:moveTo>
                                <a:cubicBezTo>
                                  <a:pt x="48" y="281"/>
                                  <a:pt x="47" y="281"/>
                                  <a:pt x="46" y="280"/>
                                </a:cubicBezTo>
                                <a:cubicBezTo>
                                  <a:pt x="46" y="280"/>
                                  <a:pt x="47" y="280"/>
                                  <a:pt x="48" y="280"/>
                                </a:cubicBezTo>
                                <a:cubicBezTo>
                                  <a:pt x="49" y="280"/>
                                  <a:pt x="50" y="280"/>
                                  <a:pt x="50" y="281"/>
                                </a:cubicBezTo>
                                <a:cubicBezTo>
                                  <a:pt x="49" y="281"/>
                                  <a:pt x="49" y="281"/>
                                  <a:pt x="49" y="281"/>
                                </a:cubicBezTo>
                                <a:moveTo>
                                  <a:pt x="55" y="281"/>
                                </a:moveTo>
                                <a:cubicBezTo>
                                  <a:pt x="55" y="281"/>
                                  <a:pt x="55" y="281"/>
                                  <a:pt x="55" y="281"/>
                                </a:cubicBezTo>
                                <a:cubicBezTo>
                                  <a:pt x="54" y="280"/>
                                  <a:pt x="55" y="280"/>
                                  <a:pt x="55" y="280"/>
                                </a:cubicBezTo>
                                <a:cubicBezTo>
                                  <a:pt x="56" y="280"/>
                                  <a:pt x="57" y="280"/>
                                  <a:pt x="57" y="281"/>
                                </a:cubicBezTo>
                                <a:cubicBezTo>
                                  <a:pt x="57" y="281"/>
                                  <a:pt x="57" y="281"/>
                                  <a:pt x="57" y="281"/>
                                </a:cubicBezTo>
                                <a:cubicBezTo>
                                  <a:pt x="57" y="281"/>
                                  <a:pt x="56" y="281"/>
                                  <a:pt x="56" y="281"/>
                                </a:cubicBezTo>
                                <a:cubicBezTo>
                                  <a:pt x="56" y="281"/>
                                  <a:pt x="56" y="281"/>
                                  <a:pt x="55" y="281"/>
                                </a:cubicBezTo>
                                <a:moveTo>
                                  <a:pt x="27" y="280"/>
                                </a:moveTo>
                                <a:cubicBezTo>
                                  <a:pt x="27" y="280"/>
                                  <a:pt x="27" y="280"/>
                                  <a:pt x="28" y="280"/>
                                </a:cubicBezTo>
                                <a:cubicBezTo>
                                  <a:pt x="28" y="280"/>
                                  <a:pt x="28" y="280"/>
                                  <a:pt x="28" y="280"/>
                                </a:cubicBezTo>
                                <a:cubicBezTo>
                                  <a:pt x="29" y="280"/>
                                  <a:pt x="29" y="280"/>
                                  <a:pt x="29" y="280"/>
                                </a:cubicBezTo>
                                <a:cubicBezTo>
                                  <a:pt x="29" y="281"/>
                                  <a:pt x="28" y="281"/>
                                  <a:pt x="28" y="281"/>
                                </a:cubicBezTo>
                                <a:cubicBezTo>
                                  <a:pt x="27" y="281"/>
                                  <a:pt x="26" y="281"/>
                                  <a:pt x="27" y="280"/>
                                </a:cubicBezTo>
                                <a:cubicBezTo>
                                  <a:pt x="27" y="280"/>
                                  <a:pt x="27" y="280"/>
                                  <a:pt x="27" y="280"/>
                                </a:cubicBezTo>
                                <a:moveTo>
                                  <a:pt x="83" y="275"/>
                                </a:moveTo>
                                <a:cubicBezTo>
                                  <a:pt x="83" y="275"/>
                                  <a:pt x="83" y="275"/>
                                  <a:pt x="83" y="275"/>
                                </a:cubicBezTo>
                                <a:cubicBezTo>
                                  <a:pt x="83" y="274"/>
                                  <a:pt x="83" y="273"/>
                                  <a:pt x="82" y="272"/>
                                </a:cubicBezTo>
                                <a:cubicBezTo>
                                  <a:pt x="84" y="272"/>
                                  <a:pt x="85" y="273"/>
                                  <a:pt x="85" y="274"/>
                                </a:cubicBezTo>
                                <a:cubicBezTo>
                                  <a:pt x="85" y="274"/>
                                  <a:pt x="84" y="275"/>
                                  <a:pt x="84" y="275"/>
                                </a:cubicBezTo>
                                <a:cubicBezTo>
                                  <a:pt x="84" y="275"/>
                                  <a:pt x="84" y="275"/>
                                  <a:pt x="83" y="275"/>
                                </a:cubicBezTo>
                                <a:moveTo>
                                  <a:pt x="79" y="273"/>
                                </a:moveTo>
                                <a:cubicBezTo>
                                  <a:pt x="80" y="273"/>
                                  <a:pt x="80" y="273"/>
                                  <a:pt x="80" y="272"/>
                                </a:cubicBezTo>
                                <a:cubicBezTo>
                                  <a:pt x="80" y="272"/>
                                  <a:pt x="80" y="272"/>
                                  <a:pt x="80" y="272"/>
                                </a:cubicBezTo>
                                <a:cubicBezTo>
                                  <a:pt x="80" y="272"/>
                                  <a:pt x="81" y="272"/>
                                  <a:pt x="81" y="272"/>
                                </a:cubicBezTo>
                                <a:cubicBezTo>
                                  <a:pt x="81" y="273"/>
                                  <a:pt x="81" y="273"/>
                                  <a:pt x="81" y="274"/>
                                </a:cubicBezTo>
                                <a:cubicBezTo>
                                  <a:pt x="81" y="275"/>
                                  <a:pt x="81" y="275"/>
                                  <a:pt x="81" y="275"/>
                                </a:cubicBezTo>
                                <a:cubicBezTo>
                                  <a:pt x="81" y="275"/>
                                  <a:pt x="81" y="275"/>
                                  <a:pt x="80" y="275"/>
                                </a:cubicBezTo>
                                <a:cubicBezTo>
                                  <a:pt x="80" y="275"/>
                                  <a:pt x="79" y="275"/>
                                  <a:pt x="79" y="275"/>
                                </a:cubicBezTo>
                                <a:cubicBezTo>
                                  <a:pt x="78" y="275"/>
                                  <a:pt x="78" y="275"/>
                                  <a:pt x="78" y="275"/>
                                </a:cubicBezTo>
                                <a:cubicBezTo>
                                  <a:pt x="78" y="275"/>
                                  <a:pt x="78" y="275"/>
                                  <a:pt x="78" y="274"/>
                                </a:cubicBezTo>
                                <a:cubicBezTo>
                                  <a:pt x="78" y="273"/>
                                  <a:pt x="78" y="273"/>
                                  <a:pt x="78" y="272"/>
                                </a:cubicBezTo>
                                <a:cubicBezTo>
                                  <a:pt x="78" y="272"/>
                                  <a:pt x="78" y="272"/>
                                  <a:pt x="78" y="272"/>
                                </a:cubicBezTo>
                                <a:cubicBezTo>
                                  <a:pt x="79" y="272"/>
                                  <a:pt x="79" y="272"/>
                                  <a:pt x="79" y="273"/>
                                </a:cubicBezTo>
                                <a:cubicBezTo>
                                  <a:pt x="79" y="273"/>
                                  <a:pt x="79" y="273"/>
                                  <a:pt x="79" y="273"/>
                                </a:cubicBezTo>
                                <a:moveTo>
                                  <a:pt x="76" y="263"/>
                                </a:moveTo>
                                <a:cubicBezTo>
                                  <a:pt x="76" y="257"/>
                                  <a:pt x="76" y="251"/>
                                  <a:pt x="75" y="245"/>
                                </a:cubicBezTo>
                                <a:cubicBezTo>
                                  <a:pt x="76" y="245"/>
                                  <a:pt x="76" y="245"/>
                                  <a:pt x="76" y="245"/>
                                </a:cubicBezTo>
                                <a:cubicBezTo>
                                  <a:pt x="78" y="245"/>
                                  <a:pt x="76" y="246"/>
                                  <a:pt x="76" y="246"/>
                                </a:cubicBezTo>
                                <a:cubicBezTo>
                                  <a:pt x="76" y="251"/>
                                  <a:pt x="78" y="259"/>
                                  <a:pt x="76" y="263"/>
                                </a:cubicBezTo>
                                <a:moveTo>
                                  <a:pt x="84" y="229"/>
                                </a:moveTo>
                                <a:cubicBezTo>
                                  <a:pt x="83" y="229"/>
                                  <a:pt x="84" y="224"/>
                                  <a:pt x="84" y="223"/>
                                </a:cubicBezTo>
                                <a:cubicBezTo>
                                  <a:pt x="84" y="223"/>
                                  <a:pt x="84" y="223"/>
                                  <a:pt x="84" y="223"/>
                                </a:cubicBezTo>
                                <a:cubicBezTo>
                                  <a:pt x="84" y="223"/>
                                  <a:pt x="84" y="227"/>
                                  <a:pt x="84" y="229"/>
                                </a:cubicBezTo>
                                <a:cubicBezTo>
                                  <a:pt x="84" y="229"/>
                                  <a:pt x="84" y="229"/>
                                  <a:pt x="84" y="229"/>
                                </a:cubicBezTo>
                                <a:moveTo>
                                  <a:pt x="86" y="205"/>
                                </a:moveTo>
                                <a:cubicBezTo>
                                  <a:pt x="84" y="205"/>
                                  <a:pt x="86" y="202"/>
                                  <a:pt x="85" y="200"/>
                                </a:cubicBezTo>
                                <a:cubicBezTo>
                                  <a:pt x="87" y="200"/>
                                  <a:pt x="86" y="204"/>
                                  <a:pt x="86" y="205"/>
                                </a:cubicBezTo>
                                <a:moveTo>
                                  <a:pt x="86" y="188"/>
                                </a:moveTo>
                                <a:cubicBezTo>
                                  <a:pt x="86" y="188"/>
                                  <a:pt x="86" y="188"/>
                                  <a:pt x="86" y="188"/>
                                </a:cubicBezTo>
                                <a:cubicBezTo>
                                  <a:pt x="86" y="187"/>
                                  <a:pt x="86" y="186"/>
                                  <a:pt x="85" y="185"/>
                                </a:cubicBezTo>
                                <a:cubicBezTo>
                                  <a:pt x="86" y="185"/>
                                  <a:pt x="86" y="185"/>
                                  <a:pt x="86" y="185"/>
                                </a:cubicBezTo>
                                <a:cubicBezTo>
                                  <a:pt x="86" y="185"/>
                                  <a:pt x="87" y="186"/>
                                  <a:pt x="87" y="187"/>
                                </a:cubicBezTo>
                                <a:cubicBezTo>
                                  <a:pt x="87" y="188"/>
                                  <a:pt x="86" y="188"/>
                                  <a:pt x="86" y="188"/>
                                </a:cubicBezTo>
                                <a:moveTo>
                                  <a:pt x="92" y="181"/>
                                </a:moveTo>
                                <a:cubicBezTo>
                                  <a:pt x="91" y="179"/>
                                  <a:pt x="91" y="178"/>
                                  <a:pt x="91" y="177"/>
                                </a:cubicBezTo>
                                <a:cubicBezTo>
                                  <a:pt x="92" y="177"/>
                                  <a:pt x="92" y="177"/>
                                  <a:pt x="92" y="177"/>
                                </a:cubicBezTo>
                                <a:cubicBezTo>
                                  <a:pt x="92" y="178"/>
                                  <a:pt x="92" y="179"/>
                                  <a:pt x="92" y="181"/>
                                </a:cubicBezTo>
                                <a:cubicBezTo>
                                  <a:pt x="92" y="181"/>
                                  <a:pt x="92" y="181"/>
                                  <a:pt x="92" y="181"/>
                                </a:cubicBezTo>
                                <a:moveTo>
                                  <a:pt x="92" y="175"/>
                                </a:moveTo>
                                <a:cubicBezTo>
                                  <a:pt x="92" y="175"/>
                                  <a:pt x="91" y="175"/>
                                  <a:pt x="91" y="175"/>
                                </a:cubicBezTo>
                                <a:cubicBezTo>
                                  <a:pt x="91" y="174"/>
                                  <a:pt x="91" y="173"/>
                                  <a:pt x="91" y="172"/>
                                </a:cubicBezTo>
                                <a:cubicBezTo>
                                  <a:pt x="91" y="172"/>
                                  <a:pt x="91" y="172"/>
                                  <a:pt x="91" y="172"/>
                                </a:cubicBezTo>
                                <a:cubicBezTo>
                                  <a:pt x="92" y="172"/>
                                  <a:pt x="92" y="173"/>
                                  <a:pt x="92" y="174"/>
                                </a:cubicBezTo>
                                <a:cubicBezTo>
                                  <a:pt x="92" y="175"/>
                                  <a:pt x="92" y="175"/>
                                  <a:pt x="92" y="175"/>
                                </a:cubicBezTo>
                                <a:moveTo>
                                  <a:pt x="92" y="171"/>
                                </a:moveTo>
                                <a:cubicBezTo>
                                  <a:pt x="91" y="171"/>
                                  <a:pt x="91" y="170"/>
                                  <a:pt x="91" y="169"/>
                                </a:cubicBezTo>
                                <a:cubicBezTo>
                                  <a:pt x="91" y="169"/>
                                  <a:pt x="91" y="169"/>
                                  <a:pt x="92" y="169"/>
                                </a:cubicBezTo>
                                <a:cubicBezTo>
                                  <a:pt x="93" y="169"/>
                                  <a:pt x="92" y="171"/>
                                  <a:pt x="92" y="171"/>
                                </a:cubicBezTo>
                                <a:cubicBezTo>
                                  <a:pt x="92" y="171"/>
                                  <a:pt x="92" y="171"/>
                                  <a:pt x="92" y="171"/>
                                </a:cubicBezTo>
                                <a:moveTo>
                                  <a:pt x="76" y="169"/>
                                </a:moveTo>
                                <a:cubicBezTo>
                                  <a:pt x="75" y="169"/>
                                  <a:pt x="76" y="166"/>
                                  <a:pt x="76" y="165"/>
                                </a:cubicBezTo>
                                <a:cubicBezTo>
                                  <a:pt x="76" y="165"/>
                                  <a:pt x="76" y="165"/>
                                  <a:pt x="76" y="165"/>
                                </a:cubicBezTo>
                                <a:cubicBezTo>
                                  <a:pt x="77" y="165"/>
                                  <a:pt x="76" y="168"/>
                                  <a:pt x="77" y="169"/>
                                </a:cubicBezTo>
                                <a:cubicBezTo>
                                  <a:pt x="77" y="169"/>
                                  <a:pt x="77" y="169"/>
                                  <a:pt x="76" y="169"/>
                                </a:cubicBezTo>
                                <a:moveTo>
                                  <a:pt x="90" y="161"/>
                                </a:moveTo>
                                <a:cubicBezTo>
                                  <a:pt x="90" y="160"/>
                                  <a:pt x="90" y="159"/>
                                  <a:pt x="90" y="158"/>
                                </a:cubicBezTo>
                                <a:cubicBezTo>
                                  <a:pt x="91" y="158"/>
                                  <a:pt x="91" y="158"/>
                                  <a:pt x="91" y="158"/>
                                </a:cubicBezTo>
                                <a:cubicBezTo>
                                  <a:pt x="91" y="159"/>
                                  <a:pt x="91" y="160"/>
                                  <a:pt x="91" y="161"/>
                                </a:cubicBezTo>
                                <a:cubicBezTo>
                                  <a:pt x="90" y="161"/>
                                  <a:pt x="90" y="161"/>
                                  <a:pt x="90" y="161"/>
                                </a:cubicBezTo>
                                <a:moveTo>
                                  <a:pt x="88" y="152"/>
                                </a:moveTo>
                                <a:cubicBezTo>
                                  <a:pt x="88" y="152"/>
                                  <a:pt x="88" y="152"/>
                                  <a:pt x="88" y="152"/>
                                </a:cubicBezTo>
                                <a:cubicBezTo>
                                  <a:pt x="88" y="151"/>
                                  <a:pt x="88" y="150"/>
                                  <a:pt x="88" y="149"/>
                                </a:cubicBezTo>
                                <a:cubicBezTo>
                                  <a:pt x="88" y="149"/>
                                  <a:pt x="88" y="149"/>
                                  <a:pt x="88" y="149"/>
                                </a:cubicBezTo>
                                <a:cubicBezTo>
                                  <a:pt x="89" y="149"/>
                                  <a:pt x="89" y="150"/>
                                  <a:pt x="89" y="151"/>
                                </a:cubicBezTo>
                                <a:cubicBezTo>
                                  <a:pt x="89" y="151"/>
                                  <a:pt x="89" y="152"/>
                                  <a:pt x="88" y="152"/>
                                </a:cubicBezTo>
                                <a:moveTo>
                                  <a:pt x="76" y="164"/>
                                </a:moveTo>
                                <a:cubicBezTo>
                                  <a:pt x="74" y="160"/>
                                  <a:pt x="76" y="153"/>
                                  <a:pt x="75" y="148"/>
                                </a:cubicBezTo>
                                <a:cubicBezTo>
                                  <a:pt x="77" y="152"/>
                                  <a:pt x="76" y="159"/>
                                  <a:pt x="76" y="164"/>
                                </a:cubicBezTo>
                                <a:moveTo>
                                  <a:pt x="87" y="149"/>
                                </a:moveTo>
                                <a:cubicBezTo>
                                  <a:pt x="86" y="149"/>
                                  <a:pt x="87" y="147"/>
                                  <a:pt x="87" y="146"/>
                                </a:cubicBezTo>
                                <a:cubicBezTo>
                                  <a:pt x="87" y="146"/>
                                  <a:pt x="87" y="146"/>
                                  <a:pt x="87" y="146"/>
                                </a:cubicBezTo>
                                <a:cubicBezTo>
                                  <a:pt x="88" y="146"/>
                                  <a:pt x="88" y="148"/>
                                  <a:pt x="88" y="149"/>
                                </a:cubicBezTo>
                                <a:cubicBezTo>
                                  <a:pt x="88" y="149"/>
                                  <a:pt x="88" y="149"/>
                                  <a:pt x="87" y="149"/>
                                </a:cubicBezTo>
                                <a:moveTo>
                                  <a:pt x="83" y="142"/>
                                </a:moveTo>
                                <a:cubicBezTo>
                                  <a:pt x="81" y="141"/>
                                  <a:pt x="83" y="138"/>
                                  <a:pt x="82" y="136"/>
                                </a:cubicBezTo>
                                <a:cubicBezTo>
                                  <a:pt x="84" y="136"/>
                                  <a:pt x="83" y="140"/>
                                  <a:pt x="83" y="142"/>
                                </a:cubicBezTo>
                                <a:moveTo>
                                  <a:pt x="80" y="119"/>
                                </a:moveTo>
                                <a:cubicBezTo>
                                  <a:pt x="80" y="119"/>
                                  <a:pt x="79" y="119"/>
                                  <a:pt x="79" y="119"/>
                                </a:cubicBezTo>
                                <a:cubicBezTo>
                                  <a:pt x="79" y="118"/>
                                  <a:pt x="79" y="117"/>
                                  <a:pt x="79" y="116"/>
                                </a:cubicBezTo>
                                <a:cubicBezTo>
                                  <a:pt x="79" y="116"/>
                                  <a:pt x="79" y="116"/>
                                  <a:pt x="80" y="116"/>
                                </a:cubicBezTo>
                                <a:cubicBezTo>
                                  <a:pt x="80" y="116"/>
                                  <a:pt x="80" y="116"/>
                                  <a:pt x="80" y="117"/>
                                </a:cubicBezTo>
                                <a:cubicBezTo>
                                  <a:pt x="80" y="118"/>
                                  <a:pt x="80" y="119"/>
                                  <a:pt x="80" y="119"/>
                                </a:cubicBezTo>
                                <a:moveTo>
                                  <a:pt x="85" y="122"/>
                                </a:moveTo>
                                <a:cubicBezTo>
                                  <a:pt x="85" y="119"/>
                                  <a:pt x="85" y="117"/>
                                  <a:pt x="85" y="114"/>
                                </a:cubicBezTo>
                                <a:cubicBezTo>
                                  <a:pt x="86" y="115"/>
                                  <a:pt x="87" y="121"/>
                                  <a:pt x="85" y="122"/>
                                </a:cubicBezTo>
                                <a:moveTo>
                                  <a:pt x="80" y="115"/>
                                </a:moveTo>
                                <a:cubicBezTo>
                                  <a:pt x="78" y="115"/>
                                  <a:pt x="80" y="112"/>
                                  <a:pt x="79" y="110"/>
                                </a:cubicBezTo>
                                <a:cubicBezTo>
                                  <a:pt x="79" y="110"/>
                                  <a:pt x="79" y="110"/>
                                  <a:pt x="79" y="110"/>
                                </a:cubicBezTo>
                                <a:cubicBezTo>
                                  <a:pt x="81" y="110"/>
                                  <a:pt x="80" y="114"/>
                                  <a:pt x="80" y="115"/>
                                </a:cubicBezTo>
                                <a:cubicBezTo>
                                  <a:pt x="80" y="115"/>
                                  <a:pt x="80" y="115"/>
                                  <a:pt x="80" y="115"/>
                                </a:cubicBezTo>
                                <a:moveTo>
                                  <a:pt x="76" y="99"/>
                                </a:moveTo>
                                <a:cubicBezTo>
                                  <a:pt x="76" y="98"/>
                                  <a:pt x="76" y="97"/>
                                  <a:pt x="76" y="96"/>
                                </a:cubicBezTo>
                                <a:cubicBezTo>
                                  <a:pt x="77" y="96"/>
                                  <a:pt x="77" y="96"/>
                                  <a:pt x="77" y="96"/>
                                </a:cubicBezTo>
                                <a:cubicBezTo>
                                  <a:pt x="77" y="97"/>
                                  <a:pt x="77" y="98"/>
                                  <a:pt x="77" y="99"/>
                                </a:cubicBezTo>
                                <a:cubicBezTo>
                                  <a:pt x="76" y="99"/>
                                  <a:pt x="76" y="99"/>
                                  <a:pt x="76" y="99"/>
                                </a:cubicBezTo>
                                <a:moveTo>
                                  <a:pt x="76" y="94"/>
                                </a:moveTo>
                                <a:cubicBezTo>
                                  <a:pt x="75" y="94"/>
                                  <a:pt x="76" y="92"/>
                                  <a:pt x="76" y="91"/>
                                </a:cubicBezTo>
                                <a:cubicBezTo>
                                  <a:pt x="76" y="91"/>
                                  <a:pt x="76" y="91"/>
                                  <a:pt x="76" y="91"/>
                                </a:cubicBezTo>
                                <a:cubicBezTo>
                                  <a:pt x="77" y="91"/>
                                  <a:pt x="77" y="93"/>
                                  <a:pt x="77" y="94"/>
                                </a:cubicBezTo>
                                <a:cubicBezTo>
                                  <a:pt x="77" y="94"/>
                                  <a:pt x="77" y="94"/>
                                  <a:pt x="76" y="94"/>
                                </a:cubicBezTo>
                                <a:moveTo>
                                  <a:pt x="85" y="98"/>
                                </a:moveTo>
                                <a:cubicBezTo>
                                  <a:pt x="85" y="98"/>
                                  <a:pt x="85" y="98"/>
                                  <a:pt x="84" y="98"/>
                                </a:cubicBezTo>
                                <a:cubicBezTo>
                                  <a:pt x="84" y="92"/>
                                  <a:pt x="84" y="87"/>
                                  <a:pt x="84" y="81"/>
                                </a:cubicBezTo>
                                <a:cubicBezTo>
                                  <a:pt x="84" y="81"/>
                                  <a:pt x="84" y="81"/>
                                  <a:pt x="84" y="81"/>
                                </a:cubicBezTo>
                                <a:cubicBezTo>
                                  <a:pt x="85" y="81"/>
                                  <a:pt x="85" y="81"/>
                                  <a:pt x="85" y="81"/>
                                </a:cubicBezTo>
                                <a:cubicBezTo>
                                  <a:pt x="85" y="81"/>
                                  <a:pt x="85" y="82"/>
                                  <a:pt x="85" y="82"/>
                                </a:cubicBezTo>
                                <a:cubicBezTo>
                                  <a:pt x="85" y="82"/>
                                  <a:pt x="85" y="82"/>
                                  <a:pt x="86" y="82"/>
                                </a:cubicBezTo>
                                <a:cubicBezTo>
                                  <a:pt x="85" y="85"/>
                                  <a:pt x="86" y="92"/>
                                  <a:pt x="86" y="96"/>
                                </a:cubicBezTo>
                                <a:cubicBezTo>
                                  <a:pt x="86" y="96"/>
                                  <a:pt x="86" y="96"/>
                                  <a:pt x="86" y="96"/>
                                </a:cubicBezTo>
                                <a:cubicBezTo>
                                  <a:pt x="85" y="96"/>
                                  <a:pt x="85" y="96"/>
                                  <a:pt x="85" y="97"/>
                                </a:cubicBezTo>
                                <a:cubicBezTo>
                                  <a:pt x="85" y="98"/>
                                  <a:pt x="85" y="98"/>
                                  <a:pt x="85" y="98"/>
                                </a:cubicBezTo>
                                <a:moveTo>
                                  <a:pt x="81" y="91"/>
                                </a:moveTo>
                                <a:cubicBezTo>
                                  <a:pt x="81" y="87"/>
                                  <a:pt x="80" y="82"/>
                                  <a:pt x="80" y="78"/>
                                </a:cubicBezTo>
                                <a:cubicBezTo>
                                  <a:pt x="81" y="80"/>
                                  <a:pt x="82" y="81"/>
                                  <a:pt x="82" y="83"/>
                                </a:cubicBezTo>
                                <a:cubicBezTo>
                                  <a:pt x="82" y="84"/>
                                  <a:pt x="82" y="85"/>
                                  <a:pt x="82" y="86"/>
                                </a:cubicBezTo>
                                <a:cubicBezTo>
                                  <a:pt x="82" y="88"/>
                                  <a:pt x="81" y="90"/>
                                  <a:pt x="81" y="91"/>
                                </a:cubicBezTo>
                                <a:moveTo>
                                  <a:pt x="90" y="84"/>
                                </a:moveTo>
                                <a:cubicBezTo>
                                  <a:pt x="88" y="83"/>
                                  <a:pt x="90" y="80"/>
                                  <a:pt x="89" y="78"/>
                                </a:cubicBezTo>
                                <a:cubicBezTo>
                                  <a:pt x="91" y="78"/>
                                  <a:pt x="90" y="82"/>
                                  <a:pt x="90" y="84"/>
                                </a:cubicBezTo>
                                <a:moveTo>
                                  <a:pt x="81" y="77"/>
                                </a:moveTo>
                                <a:cubicBezTo>
                                  <a:pt x="79" y="77"/>
                                  <a:pt x="81" y="74"/>
                                  <a:pt x="80" y="73"/>
                                </a:cubicBezTo>
                                <a:cubicBezTo>
                                  <a:pt x="80" y="73"/>
                                  <a:pt x="80" y="73"/>
                                  <a:pt x="80" y="73"/>
                                </a:cubicBezTo>
                                <a:cubicBezTo>
                                  <a:pt x="82" y="73"/>
                                  <a:pt x="81" y="76"/>
                                  <a:pt x="81" y="77"/>
                                </a:cubicBezTo>
                                <a:cubicBezTo>
                                  <a:pt x="81" y="77"/>
                                  <a:pt x="81" y="77"/>
                                  <a:pt x="81" y="77"/>
                                </a:cubicBezTo>
                                <a:moveTo>
                                  <a:pt x="85" y="74"/>
                                </a:moveTo>
                                <a:cubicBezTo>
                                  <a:pt x="84" y="73"/>
                                  <a:pt x="86" y="74"/>
                                  <a:pt x="85" y="73"/>
                                </a:cubicBezTo>
                                <a:cubicBezTo>
                                  <a:pt x="86" y="73"/>
                                  <a:pt x="86" y="73"/>
                                  <a:pt x="86" y="73"/>
                                </a:cubicBezTo>
                                <a:cubicBezTo>
                                  <a:pt x="87" y="73"/>
                                  <a:pt x="86" y="74"/>
                                  <a:pt x="86" y="74"/>
                                </a:cubicBezTo>
                                <a:cubicBezTo>
                                  <a:pt x="86" y="74"/>
                                  <a:pt x="85" y="74"/>
                                  <a:pt x="85" y="74"/>
                                </a:cubicBezTo>
                                <a:moveTo>
                                  <a:pt x="77" y="77"/>
                                </a:moveTo>
                                <a:cubicBezTo>
                                  <a:pt x="75" y="77"/>
                                  <a:pt x="77" y="72"/>
                                  <a:pt x="76" y="70"/>
                                </a:cubicBezTo>
                                <a:cubicBezTo>
                                  <a:pt x="78" y="71"/>
                                  <a:pt x="77" y="75"/>
                                  <a:pt x="77" y="77"/>
                                </a:cubicBezTo>
                                <a:moveTo>
                                  <a:pt x="86" y="72"/>
                                </a:moveTo>
                                <a:cubicBezTo>
                                  <a:pt x="84" y="72"/>
                                  <a:pt x="86" y="68"/>
                                  <a:pt x="85" y="66"/>
                                </a:cubicBezTo>
                                <a:cubicBezTo>
                                  <a:pt x="87" y="66"/>
                                  <a:pt x="86" y="70"/>
                                  <a:pt x="86" y="72"/>
                                </a:cubicBezTo>
                                <a:moveTo>
                                  <a:pt x="84" y="48"/>
                                </a:moveTo>
                                <a:cubicBezTo>
                                  <a:pt x="84" y="48"/>
                                  <a:pt x="84" y="48"/>
                                  <a:pt x="84" y="48"/>
                                </a:cubicBezTo>
                                <a:cubicBezTo>
                                  <a:pt x="84" y="47"/>
                                  <a:pt x="84" y="46"/>
                                  <a:pt x="84" y="45"/>
                                </a:cubicBezTo>
                                <a:cubicBezTo>
                                  <a:pt x="84" y="45"/>
                                  <a:pt x="84" y="45"/>
                                  <a:pt x="84" y="45"/>
                                </a:cubicBezTo>
                                <a:cubicBezTo>
                                  <a:pt x="84" y="45"/>
                                  <a:pt x="85" y="46"/>
                                  <a:pt x="85" y="47"/>
                                </a:cubicBezTo>
                                <a:cubicBezTo>
                                  <a:pt x="85" y="47"/>
                                  <a:pt x="84" y="48"/>
                                  <a:pt x="84" y="48"/>
                                </a:cubicBezTo>
                                <a:moveTo>
                                  <a:pt x="74" y="52"/>
                                </a:moveTo>
                                <a:cubicBezTo>
                                  <a:pt x="74" y="49"/>
                                  <a:pt x="74" y="45"/>
                                  <a:pt x="73" y="42"/>
                                </a:cubicBezTo>
                                <a:cubicBezTo>
                                  <a:pt x="75" y="43"/>
                                  <a:pt x="75" y="50"/>
                                  <a:pt x="74" y="52"/>
                                </a:cubicBezTo>
                                <a:moveTo>
                                  <a:pt x="84" y="41"/>
                                </a:moveTo>
                                <a:cubicBezTo>
                                  <a:pt x="83" y="41"/>
                                  <a:pt x="84" y="37"/>
                                  <a:pt x="83" y="36"/>
                                </a:cubicBezTo>
                                <a:cubicBezTo>
                                  <a:pt x="83" y="36"/>
                                  <a:pt x="83" y="36"/>
                                  <a:pt x="83" y="36"/>
                                </a:cubicBezTo>
                                <a:cubicBezTo>
                                  <a:pt x="85" y="36"/>
                                  <a:pt x="84" y="39"/>
                                  <a:pt x="84" y="41"/>
                                </a:cubicBezTo>
                                <a:cubicBezTo>
                                  <a:pt x="84" y="41"/>
                                  <a:pt x="84" y="41"/>
                                  <a:pt x="84" y="41"/>
                                </a:cubicBezTo>
                                <a:moveTo>
                                  <a:pt x="78" y="55"/>
                                </a:moveTo>
                                <a:cubicBezTo>
                                  <a:pt x="78" y="55"/>
                                  <a:pt x="78" y="55"/>
                                  <a:pt x="78" y="55"/>
                                </a:cubicBezTo>
                                <a:cubicBezTo>
                                  <a:pt x="79" y="48"/>
                                  <a:pt x="78" y="43"/>
                                  <a:pt x="78" y="35"/>
                                </a:cubicBezTo>
                                <a:cubicBezTo>
                                  <a:pt x="78" y="35"/>
                                  <a:pt x="78" y="35"/>
                                  <a:pt x="78" y="35"/>
                                </a:cubicBezTo>
                                <a:cubicBezTo>
                                  <a:pt x="78" y="35"/>
                                  <a:pt x="78" y="39"/>
                                  <a:pt x="78" y="41"/>
                                </a:cubicBezTo>
                                <a:cubicBezTo>
                                  <a:pt x="78" y="41"/>
                                  <a:pt x="78" y="41"/>
                                  <a:pt x="79" y="42"/>
                                </a:cubicBezTo>
                                <a:cubicBezTo>
                                  <a:pt x="79" y="42"/>
                                  <a:pt x="79" y="42"/>
                                  <a:pt x="79" y="42"/>
                                </a:cubicBezTo>
                                <a:cubicBezTo>
                                  <a:pt x="80" y="45"/>
                                  <a:pt x="79" y="47"/>
                                  <a:pt x="79" y="50"/>
                                </a:cubicBezTo>
                                <a:cubicBezTo>
                                  <a:pt x="79" y="51"/>
                                  <a:pt x="79" y="53"/>
                                  <a:pt x="79" y="54"/>
                                </a:cubicBezTo>
                                <a:cubicBezTo>
                                  <a:pt x="79" y="55"/>
                                  <a:pt x="79" y="55"/>
                                  <a:pt x="78" y="55"/>
                                </a:cubicBezTo>
                                <a:moveTo>
                                  <a:pt x="72" y="40"/>
                                </a:moveTo>
                                <a:cubicBezTo>
                                  <a:pt x="72" y="38"/>
                                  <a:pt x="72" y="35"/>
                                  <a:pt x="72" y="33"/>
                                </a:cubicBezTo>
                                <a:cubicBezTo>
                                  <a:pt x="72" y="33"/>
                                  <a:pt x="72" y="32"/>
                                  <a:pt x="73" y="32"/>
                                </a:cubicBezTo>
                                <a:cubicBezTo>
                                  <a:pt x="73" y="32"/>
                                  <a:pt x="73" y="33"/>
                                  <a:pt x="73" y="34"/>
                                </a:cubicBezTo>
                                <a:cubicBezTo>
                                  <a:pt x="73" y="35"/>
                                  <a:pt x="73" y="36"/>
                                  <a:pt x="74" y="36"/>
                                </a:cubicBezTo>
                                <a:cubicBezTo>
                                  <a:pt x="74" y="36"/>
                                  <a:pt x="74" y="36"/>
                                  <a:pt x="74" y="36"/>
                                </a:cubicBezTo>
                                <a:cubicBezTo>
                                  <a:pt x="74" y="36"/>
                                  <a:pt x="72" y="37"/>
                                  <a:pt x="74" y="37"/>
                                </a:cubicBezTo>
                                <a:cubicBezTo>
                                  <a:pt x="74" y="37"/>
                                  <a:pt x="74" y="37"/>
                                  <a:pt x="74" y="37"/>
                                </a:cubicBezTo>
                                <a:cubicBezTo>
                                  <a:pt x="73" y="38"/>
                                  <a:pt x="74" y="40"/>
                                  <a:pt x="72" y="40"/>
                                </a:cubicBezTo>
                                <a:moveTo>
                                  <a:pt x="81" y="48"/>
                                </a:moveTo>
                                <a:cubicBezTo>
                                  <a:pt x="81" y="42"/>
                                  <a:pt x="80" y="35"/>
                                  <a:pt x="81" y="30"/>
                                </a:cubicBezTo>
                                <a:cubicBezTo>
                                  <a:pt x="82" y="32"/>
                                  <a:pt x="82" y="35"/>
                                  <a:pt x="82" y="39"/>
                                </a:cubicBezTo>
                                <a:cubicBezTo>
                                  <a:pt x="82" y="40"/>
                                  <a:pt x="82" y="41"/>
                                  <a:pt x="82" y="43"/>
                                </a:cubicBezTo>
                                <a:cubicBezTo>
                                  <a:pt x="82" y="45"/>
                                  <a:pt x="81" y="47"/>
                                  <a:pt x="81" y="48"/>
                                </a:cubicBezTo>
                                <a:moveTo>
                                  <a:pt x="82" y="29"/>
                                </a:moveTo>
                                <a:cubicBezTo>
                                  <a:pt x="81" y="29"/>
                                  <a:pt x="82" y="27"/>
                                  <a:pt x="81" y="26"/>
                                </a:cubicBezTo>
                                <a:cubicBezTo>
                                  <a:pt x="81" y="26"/>
                                  <a:pt x="82" y="26"/>
                                  <a:pt x="82" y="26"/>
                                </a:cubicBezTo>
                                <a:cubicBezTo>
                                  <a:pt x="83" y="26"/>
                                  <a:pt x="82" y="28"/>
                                  <a:pt x="82" y="29"/>
                                </a:cubicBezTo>
                                <a:cubicBezTo>
                                  <a:pt x="82" y="29"/>
                                  <a:pt x="82" y="29"/>
                                  <a:pt x="82" y="29"/>
                                </a:cubicBezTo>
                                <a:moveTo>
                                  <a:pt x="27" y="19"/>
                                </a:moveTo>
                                <a:cubicBezTo>
                                  <a:pt x="28" y="18"/>
                                  <a:pt x="29" y="18"/>
                                  <a:pt x="30" y="18"/>
                                </a:cubicBezTo>
                                <a:cubicBezTo>
                                  <a:pt x="30" y="19"/>
                                  <a:pt x="30" y="19"/>
                                  <a:pt x="29" y="19"/>
                                </a:cubicBezTo>
                                <a:cubicBezTo>
                                  <a:pt x="29" y="19"/>
                                  <a:pt x="29" y="19"/>
                                  <a:pt x="28" y="19"/>
                                </a:cubicBezTo>
                                <a:cubicBezTo>
                                  <a:pt x="28" y="19"/>
                                  <a:pt x="28" y="19"/>
                                  <a:pt x="27" y="19"/>
                                </a:cubicBezTo>
                                <a:cubicBezTo>
                                  <a:pt x="27" y="19"/>
                                  <a:pt x="27" y="19"/>
                                  <a:pt x="27" y="19"/>
                                </a:cubicBezTo>
                                <a:cubicBezTo>
                                  <a:pt x="27" y="19"/>
                                  <a:pt x="27" y="19"/>
                                  <a:pt x="27" y="19"/>
                                </a:cubicBezTo>
                                <a:cubicBezTo>
                                  <a:pt x="27" y="19"/>
                                  <a:pt x="27" y="19"/>
                                  <a:pt x="27" y="19"/>
                                </a:cubicBezTo>
                                <a:cubicBezTo>
                                  <a:pt x="27" y="19"/>
                                  <a:pt x="27" y="19"/>
                                  <a:pt x="27" y="19"/>
                                </a:cubicBezTo>
                                <a:moveTo>
                                  <a:pt x="27" y="17"/>
                                </a:moveTo>
                                <a:cubicBezTo>
                                  <a:pt x="26" y="17"/>
                                  <a:pt x="25" y="17"/>
                                  <a:pt x="25" y="16"/>
                                </a:cubicBezTo>
                                <a:cubicBezTo>
                                  <a:pt x="26" y="16"/>
                                  <a:pt x="28" y="16"/>
                                  <a:pt x="29" y="16"/>
                                </a:cubicBezTo>
                                <a:cubicBezTo>
                                  <a:pt x="30" y="17"/>
                                  <a:pt x="28" y="17"/>
                                  <a:pt x="27" y="17"/>
                                </a:cubicBezTo>
                                <a:moveTo>
                                  <a:pt x="39" y="15"/>
                                </a:moveTo>
                                <a:cubicBezTo>
                                  <a:pt x="40" y="15"/>
                                  <a:pt x="40" y="15"/>
                                  <a:pt x="40" y="15"/>
                                </a:cubicBezTo>
                                <a:cubicBezTo>
                                  <a:pt x="40" y="16"/>
                                  <a:pt x="40" y="16"/>
                                  <a:pt x="40" y="16"/>
                                </a:cubicBezTo>
                                <a:cubicBezTo>
                                  <a:pt x="40" y="16"/>
                                  <a:pt x="40" y="16"/>
                                  <a:pt x="39" y="16"/>
                                </a:cubicBezTo>
                                <a:cubicBezTo>
                                  <a:pt x="39" y="16"/>
                                  <a:pt x="39" y="16"/>
                                  <a:pt x="38" y="16"/>
                                </a:cubicBezTo>
                                <a:cubicBezTo>
                                  <a:pt x="38" y="16"/>
                                  <a:pt x="38" y="16"/>
                                  <a:pt x="38" y="16"/>
                                </a:cubicBezTo>
                                <a:cubicBezTo>
                                  <a:pt x="37" y="16"/>
                                  <a:pt x="37" y="16"/>
                                  <a:pt x="37" y="16"/>
                                </a:cubicBezTo>
                                <a:cubicBezTo>
                                  <a:pt x="37" y="16"/>
                                  <a:pt x="37" y="16"/>
                                  <a:pt x="37" y="16"/>
                                </a:cubicBezTo>
                                <a:cubicBezTo>
                                  <a:pt x="38" y="16"/>
                                  <a:pt x="39" y="16"/>
                                  <a:pt x="39" y="15"/>
                                </a:cubicBezTo>
                                <a:moveTo>
                                  <a:pt x="43" y="14"/>
                                </a:moveTo>
                                <a:cubicBezTo>
                                  <a:pt x="42" y="14"/>
                                  <a:pt x="41" y="13"/>
                                  <a:pt x="41" y="12"/>
                                </a:cubicBezTo>
                                <a:cubicBezTo>
                                  <a:pt x="42" y="12"/>
                                  <a:pt x="43" y="12"/>
                                  <a:pt x="43" y="12"/>
                                </a:cubicBezTo>
                                <a:cubicBezTo>
                                  <a:pt x="43" y="13"/>
                                  <a:pt x="43" y="13"/>
                                  <a:pt x="43" y="14"/>
                                </a:cubicBezTo>
                                <a:moveTo>
                                  <a:pt x="37" y="4"/>
                                </a:moveTo>
                                <a:cubicBezTo>
                                  <a:pt x="38" y="4"/>
                                  <a:pt x="38" y="4"/>
                                  <a:pt x="39" y="4"/>
                                </a:cubicBezTo>
                                <a:cubicBezTo>
                                  <a:pt x="40" y="3"/>
                                  <a:pt x="41" y="3"/>
                                  <a:pt x="42" y="3"/>
                                </a:cubicBezTo>
                                <a:cubicBezTo>
                                  <a:pt x="43" y="3"/>
                                  <a:pt x="44" y="4"/>
                                  <a:pt x="45" y="4"/>
                                </a:cubicBezTo>
                                <a:cubicBezTo>
                                  <a:pt x="44" y="4"/>
                                  <a:pt x="44" y="4"/>
                                  <a:pt x="43" y="4"/>
                                </a:cubicBezTo>
                                <a:cubicBezTo>
                                  <a:pt x="40" y="4"/>
                                  <a:pt x="38" y="5"/>
                                  <a:pt x="36" y="5"/>
                                </a:cubicBezTo>
                                <a:cubicBezTo>
                                  <a:pt x="36" y="5"/>
                                  <a:pt x="36" y="4"/>
                                  <a:pt x="36" y="4"/>
                                </a:cubicBezTo>
                                <a:cubicBezTo>
                                  <a:pt x="36" y="4"/>
                                  <a:pt x="36" y="4"/>
                                  <a:pt x="37" y="4"/>
                                </a:cubicBezTo>
                                <a:moveTo>
                                  <a:pt x="68" y="4"/>
                                </a:moveTo>
                                <a:cubicBezTo>
                                  <a:pt x="69" y="4"/>
                                  <a:pt x="69" y="4"/>
                                  <a:pt x="70" y="3"/>
                                </a:cubicBezTo>
                                <a:cubicBezTo>
                                  <a:pt x="71" y="3"/>
                                  <a:pt x="72" y="3"/>
                                  <a:pt x="73" y="3"/>
                                </a:cubicBezTo>
                                <a:cubicBezTo>
                                  <a:pt x="74" y="3"/>
                                  <a:pt x="75" y="4"/>
                                  <a:pt x="75" y="5"/>
                                </a:cubicBezTo>
                                <a:cubicBezTo>
                                  <a:pt x="74" y="5"/>
                                  <a:pt x="73" y="4"/>
                                  <a:pt x="72" y="4"/>
                                </a:cubicBezTo>
                                <a:cubicBezTo>
                                  <a:pt x="71" y="4"/>
                                  <a:pt x="70" y="4"/>
                                  <a:pt x="70" y="5"/>
                                </a:cubicBezTo>
                                <a:cubicBezTo>
                                  <a:pt x="69" y="5"/>
                                  <a:pt x="67" y="5"/>
                                  <a:pt x="67" y="4"/>
                                </a:cubicBezTo>
                                <a:cubicBezTo>
                                  <a:pt x="67" y="4"/>
                                  <a:pt x="68" y="4"/>
                                  <a:pt x="68" y="4"/>
                                </a:cubicBezTo>
                                <a:moveTo>
                                  <a:pt x="89" y="1"/>
                                </a:moveTo>
                                <a:cubicBezTo>
                                  <a:pt x="57" y="3"/>
                                  <a:pt x="30" y="0"/>
                                  <a:pt x="2" y="4"/>
                                </a:cubicBezTo>
                                <a:cubicBezTo>
                                  <a:pt x="3" y="13"/>
                                  <a:pt x="0" y="24"/>
                                  <a:pt x="4" y="30"/>
                                </a:cubicBezTo>
                                <a:cubicBezTo>
                                  <a:pt x="5" y="30"/>
                                  <a:pt x="7" y="30"/>
                                  <a:pt x="8" y="30"/>
                                </a:cubicBezTo>
                                <a:cubicBezTo>
                                  <a:pt x="10" y="30"/>
                                  <a:pt x="13" y="30"/>
                                  <a:pt x="15" y="30"/>
                                </a:cubicBezTo>
                                <a:cubicBezTo>
                                  <a:pt x="17" y="30"/>
                                  <a:pt x="19" y="30"/>
                                  <a:pt x="22" y="30"/>
                                </a:cubicBezTo>
                                <a:cubicBezTo>
                                  <a:pt x="22" y="30"/>
                                  <a:pt x="23" y="30"/>
                                  <a:pt x="24" y="30"/>
                                </a:cubicBezTo>
                                <a:cubicBezTo>
                                  <a:pt x="26" y="28"/>
                                  <a:pt x="29" y="28"/>
                                  <a:pt x="31" y="28"/>
                                </a:cubicBezTo>
                                <a:cubicBezTo>
                                  <a:pt x="34" y="28"/>
                                  <a:pt x="37" y="28"/>
                                  <a:pt x="40" y="28"/>
                                </a:cubicBezTo>
                                <a:cubicBezTo>
                                  <a:pt x="41" y="28"/>
                                  <a:pt x="42" y="28"/>
                                  <a:pt x="43" y="28"/>
                                </a:cubicBezTo>
                                <a:cubicBezTo>
                                  <a:pt x="45" y="28"/>
                                  <a:pt x="48" y="28"/>
                                  <a:pt x="50" y="28"/>
                                </a:cubicBezTo>
                                <a:cubicBezTo>
                                  <a:pt x="53" y="28"/>
                                  <a:pt x="55" y="28"/>
                                  <a:pt x="57" y="28"/>
                                </a:cubicBezTo>
                                <a:cubicBezTo>
                                  <a:pt x="60" y="28"/>
                                  <a:pt x="62" y="28"/>
                                  <a:pt x="64" y="29"/>
                                </a:cubicBezTo>
                                <a:cubicBezTo>
                                  <a:pt x="64" y="32"/>
                                  <a:pt x="64" y="36"/>
                                  <a:pt x="64" y="39"/>
                                </a:cubicBezTo>
                                <a:cubicBezTo>
                                  <a:pt x="67" y="49"/>
                                  <a:pt x="65" y="59"/>
                                  <a:pt x="67" y="70"/>
                                </a:cubicBezTo>
                                <a:cubicBezTo>
                                  <a:pt x="68" y="80"/>
                                  <a:pt x="67" y="98"/>
                                  <a:pt x="69" y="114"/>
                                </a:cubicBezTo>
                                <a:cubicBezTo>
                                  <a:pt x="71" y="132"/>
                                  <a:pt x="70" y="154"/>
                                  <a:pt x="69" y="169"/>
                                </a:cubicBezTo>
                                <a:cubicBezTo>
                                  <a:pt x="70" y="170"/>
                                  <a:pt x="70" y="172"/>
                                  <a:pt x="70" y="174"/>
                                </a:cubicBezTo>
                                <a:cubicBezTo>
                                  <a:pt x="71" y="175"/>
                                  <a:pt x="69" y="174"/>
                                  <a:pt x="69" y="176"/>
                                </a:cubicBezTo>
                                <a:cubicBezTo>
                                  <a:pt x="70" y="186"/>
                                  <a:pt x="70" y="198"/>
                                  <a:pt x="69" y="208"/>
                                </a:cubicBezTo>
                                <a:cubicBezTo>
                                  <a:pt x="69" y="209"/>
                                  <a:pt x="70" y="210"/>
                                  <a:pt x="70" y="210"/>
                                </a:cubicBezTo>
                                <a:cubicBezTo>
                                  <a:pt x="70" y="222"/>
                                  <a:pt x="70" y="241"/>
                                  <a:pt x="72" y="252"/>
                                </a:cubicBezTo>
                                <a:cubicBezTo>
                                  <a:pt x="75" y="259"/>
                                  <a:pt x="72" y="268"/>
                                  <a:pt x="72" y="276"/>
                                </a:cubicBezTo>
                                <a:cubicBezTo>
                                  <a:pt x="71" y="276"/>
                                  <a:pt x="69" y="276"/>
                                  <a:pt x="68" y="276"/>
                                </a:cubicBezTo>
                                <a:cubicBezTo>
                                  <a:pt x="63" y="276"/>
                                  <a:pt x="59" y="275"/>
                                  <a:pt x="56" y="275"/>
                                </a:cubicBezTo>
                                <a:cubicBezTo>
                                  <a:pt x="56" y="275"/>
                                  <a:pt x="56" y="275"/>
                                  <a:pt x="56" y="275"/>
                                </a:cubicBezTo>
                                <a:cubicBezTo>
                                  <a:pt x="55" y="275"/>
                                  <a:pt x="54" y="276"/>
                                  <a:pt x="54" y="276"/>
                                </a:cubicBezTo>
                                <a:cubicBezTo>
                                  <a:pt x="46" y="276"/>
                                  <a:pt x="41" y="276"/>
                                  <a:pt x="34" y="276"/>
                                </a:cubicBezTo>
                                <a:cubicBezTo>
                                  <a:pt x="32" y="277"/>
                                  <a:pt x="29" y="277"/>
                                  <a:pt x="26" y="277"/>
                                </a:cubicBezTo>
                                <a:cubicBezTo>
                                  <a:pt x="26" y="277"/>
                                  <a:pt x="25" y="277"/>
                                  <a:pt x="24" y="277"/>
                                </a:cubicBezTo>
                                <a:cubicBezTo>
                                  <a:pt x="24" y="277"/>
                                  <a:pt x="23" y="277"/>
                                  <a:pt x="22" y="277"/>
                                </a:cubicBezTo>
                                <a:cubicBezTo>
                                  <a:pt x="19" y="277"/>
                                  <a:pt x="16" y="277"/>
                                  <a:pt x="13" y="278"/>
                                </a:cubicBezTo>
                                <a:cubicBezTo>
                                  <a:pt x="12" y="278"/>
                                  <a:pt x="12" y="278"/>
                                  <a:pt x="12" y="278"/>
                                </a:cubicBezTo>
                                <a:cubicBezTo>
                                  <a:pt x="11" y="278"/>
                                  <a:pt x="11" y="278"/>
                                  <a:pt x="11" y="278"/>
                                </a:cubicBezTo>
                                <a:cubicBezTo>
                                  <a:pt x="10" y="278"/>
                                  <a:pt x="10" y="278"/>
                                  <a:pt x="10" y="278"/>
                                </a:cubicBezTo>
                                <a:cubicBezTo>
                                  <a:pt x="9" y="278"/>
                                  <a:pt x="9" y="278"/>
                                  <a:pt x="9" y="278"/>
                                </a:cubicBezTo>
                                <a:cubicBezTo>
                                  <a:pt x="8" y="285"/>
                                  <a:pt x="11" y="295"/>
                                  <a:pt x="10" y="305"/>
                                </a:cubicBezTo>
                                <a:cubicBezTo>
                                  <a:pt x="11" y="305"/>
                                  <a:pt x="12" y="305"/>
                                  <a:pt x="14" y="305"/>
                                </a:cubicBezTo>
                                <a:cubicBezTo>
                                  <a:pt x="15" y="305"/>
                                  <a:pt x="16" y="305"/>
                                  <a:pt x="17" y="305"/>
                                </a:cubicBezTo>
                                <a:cubicBezTo>
                                  <a:pt x="18" y="305"/>
                                  <a:pt x="19" y="305"/>
                                  <a:pt x="20" y="305"/>
                                </a:cubicBezTo>
                                <a:cubicBezTo>
                                  <a:pt x="21" y="305"/>
                                  <a:pt x="22" y="305"/>
                                  <a:pt x="23" y="305"/>
                                </a:cubicBezTo>
                                <a:cubicBezTo>
                                  <a:pt x="24" y="304"/>
                                  <a:pt x="25" y="304"/>
                                  <a:pt x="25" y="304"/>
                                </a:cubicBezTo>
                                <a:cubicBezTo>
                                  <a:pt x="25" y="304"/>
                                  <a:pt x="25" y="304"/>
                                  <a:pt x="25" y="304"/>
                                </a:cubicBezTo>
                                <a:cubicBezTo>
                                  <a:pt x="26" y="304"/>
                                  <a:pt x="27" y="304"/>
                                  <a:pt x="28" y="304"/>
                                </a:cubicBezTo>
                                <a:cubicBezTo>
                                  <a:pt x="32" y="304"/>
                                  <a:pt x="34" y="303"/>
                                  <a:pt x="38" y="303"/>
                                </a:cubicBezTo>
                                <a:cubicBezTo>
                                  <a:pt x="38" y="303"/>
                                  <a:pt x="39" y="304"/>
                                  <a:pt x="39" y="304"/>
                                </a:cubicBezTo>
                                <a:cubicBezTo>
                                  <a:pt x="39" y="304"/>
                                  <a:pt x="39" y="304"/>
                                  <a:pt x="40" y="304"/>
                                </a:cubicBezTo>
                                <a:cubicBezTo>
                                  <a:pt x="40" y="304"/>
                                  <a:pt x="40" y="304"/>
                                  <a:pt x="40" y="304"/>
                                </a:cubicBezTo>
                                <a:cubicBezTo>
                                  <a:pt x="58" y="300"/>
                                  <a:pt x="84" y="303"/>
                                  <a:pt x="100" y="298"/>
                                </a:cubicBezTo>
                                <a:cubicBezTo>
                                  <a:pt x="100" y="294"/>
                                  <a:pt x="101" y="294"/>
                                  <a:pt x="100" y="292"/>
                                </a:cubicBezTo>
                                <a:cubicBezTo>
                                  <a:pt x="99" y="290"/>
                                  <a:pt x="101" y="291"/>
                                  <a:pt x="101" y="290"/>
                                </a:cubicBezTo>
                                <a:cubicBezTo>
                                  <a:pt x="96" y="278"/>
                                  <a:pt x="100" y="255"/>
                                  <a:pt x="97" y="236"/>
                                </a:cubicBezTo>
                                <a:cubicBezTo>
                                  <a:pt x="96" y="223"/>
                                  <a:pt x="98" y="203"/>
                                  <a:pt x="95" y="189"/>
                                </a:cubicBezTo>
                                <a:cubicBezTo>
                                  <a:pt x="96" y="187"/>
                                  <a:pt x="95" y="186"/>
                                  <a:pt x="96" y="182"/>
                                </a:cubicBezTo>
                                <a:cubicBezTo>
                                  <a:pt x="94" y="180"/>
                                  <a:pt x="95" y="179"/>
                                  <a:pt x="95" y="176"/>
                                </a:cubicBezTo>
                                <a:cubicBezTo>
                                  <a:pt x="94" y="172"/>
                                  <a:pt x="94" y="169"/>
                                  <a:pt x="95" y="164"/>
                                </a:cubicBezTo>
                                <a:cubicBezTo>
                                  <a:pt x="95" y="162"/>
                                  <a:pt x="93" y="163"/>
                                  <a:pt x="94" y="161"/>
                                </a:cubicBezTo>
                                <a:cubicBezTo>
                                  <a:pt x="94" y="159"/>
                                  <a:pt x="95" y="156"/>
                                  <a:pt x="95" y="153"/>
                                </a:cubicBezTo>
                                <a:cubicBezTo>
                                  <a:pt x="95" y="151"/>
                                  <a:pt x="94" y="150"/>
                                  <a:pt x="94" y="149"/>
                                </a:cubicBezTo>
                                <a:cubicBezTo>
                                  <a:pt x="94" y="143"/>
                                  <a:pt x="94" y="130"/>
                                  <a:pt x="93" y="117"/>
                                </a:cubicBezTo>
                                <a:cubicBezTo>
                                  <a:pt x="93" y="105"/>
                                  <a:pt x="93" y="92"/>
                                  <a:pt x="93" y="86"/>
                                </a:cubicBezTo>
                                <a:cubicBezTo>
                                  <a:pt x="93" y="85"/>
                                  <a:pt x="92" y="83"/>
                                  <a:pt x="92" y="81"/>
                                </a:cubicBezTo>
                                <a:cubicBezTo>
                                  <a:pt x="92" y="74"/>
                                  <a:pt x="92" y="68"/>
                                  <a:pt x="93" y="63"/>
                                </a:cubicBezTo>
                                <a:cubicBezTo>
                                  <a:pt x="91" y="56"/>
                                  <a:pt x="92" y="54"/>
                                  <a:pt x="92" y="47"/>
                                </a:cubicBezTo>
                                <a:cubicBezTo>
                                  <a:pt x="92" y="46"/>
                                  <a:pt x="91" y="47"/>
                                  <a:pt x="91" y="45"/>
                                </a:cubicBezTo>
                                <a:cubicBezTo>
                                  <a:pt x="92" y="41"/>
                                  <a:pt x="91" y="37"/>
                                  <a:pt x="92" y="33"/>
                                </a:cubicBezTo>
                                <a:cubicBezTo>
                                  <a:pt x="89" y="24"/>
                                  <a:pt x="92" y="9"/>
                                  <a:pt x="89" y="1"/>
                                </a:cubicBezTo>
                              </a:path>
                            </a:pathLst>
                          </a:custGeom>
                          <a:solidFill>
                            <a:srgbClr val="CBCCCE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3" o:spid="_x0000_s1026" style="position:absolute;margin-left:39.9pt;margin-top:440.6pt;width:152pt;height:89.15pt;z-index:251728896" coordorigin=",-12" coordsize="3531,1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">
                <v:shape id="Freeform 1724" o:spid="_x0000_s1027" style="position:absolute;left:301;top:1910;width:54;height:1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XmccA&#10;AADdAAAADwAAAGRycy9kb3ducmV2LnhtbESPQUvDQBCF70L/wzIFb3bXImrTbEspCh40YJU2xyE7&#10;TYLZ2ZjdtvHfOwfB2wzvzXvf5OvRd+pMQ2wDW7idGVDEVXAt1xY+P55vHkHFhOywC0wWfijCejW5&#10;yjFz4cLvdN6lWkkIxwwtNCn1mdaxashjnIWeWLRjGDwmWYdauwEvEu47PTfmXntsWRoa7GnbUPW1&#10;O3kL5qEoi3h4eq3Lt++iOxl/mOPe2uvpuFmCSjSmf/Pf9YsT/LuF4Mo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nl5nHAAAA3QAAAA8AAAAAAAAAAAAAAAAAmAIAAGRy&#10;cy9kb3ducmV2LnhtbFBLBQYAAAAABAAEAPUAAACMAwAAAAA=&#10;" path="m9,c7,,5,1,2,1,1,1,1,1,,1,1,2,2,2,3,2v1,,1,,2,c6,2,7,2,8,2v,,1,,1,c9,1,9,1,9,e" fillcolor="#ed1c24" stroked="f">
                  <v:fill opacity="58853f"/>
                  <v:path arrowok="t" o:connecttype="custom" o:connectlocs="54,0;12,6;0,6;18,12;30,12;48,12;54,12;54,0" o:connectangles="0,0,0,0,0,0,0,0"/>
                </v:shape>
                <v:shape id="Freeform 1725" o:spid="_x0000_s1028" style="position:absolute;left:130;top:1904;width:47;height:1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nYicQA&#10;AADdAAAADwAAAGRycy9kb3ducmV2LnhtbERP22rCQBB9F/yHZQTfmo3Si6auYgVRqLRUI/g4ZKdJ&#10;MDsbdrca/75bKPg2h3Od2aIzjbiQ87VlBaMkBUFcWF1zqSA/rB8mIHxA1thYJgU38rCY93szzLS9&#10;8hdd9qEUMYR9hgqqENpMSl9UZNAntiWO3Ld1BkOErpTa4TWGm0aO0/RZGqw5NlTY0qqi4rz/MQpk&#10;fVo2x6fPF1qN3zcb95Z/dLtcqeGgW76CCNSFu/jfvdVx/uN0Cn/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Z2InEAAAA3QAAAA8AAAAAAAAAAAAAAAAAmAIAAGRycy9k&#10;b3ducmV2LnhtbFBLBQYAAAAABAAEAPUAAACJAwAAAAA=&#10;" path="m5,c5,1,4,1,3,1,2,1,,1,,,,2,1,2,2,2v1,,2,,2,c5,2,6,2,7,2v,,,,1,c8,1,6,1,5,e" fillcolor="#ed1c24" stroked="f">
                  <v:fill opacity="58853f"/>
                  <v:path arrowok="t" o:connecttype="custom" o:connectlocs="29,0;18,6;0,0;12,12;24,12;41,12;47,12;29,0" o:connectangles="0,0,0,0,0,0,0,0"/>
                </v:shape>
                <v:shape id="Freeform 1726" o:spid="_x0000_s1029" style="position:absolute;left:313;top:1869;width:12;height:1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MpnsYA&#10;AADdAAAADwAAAGRycy9kb3ducmV2LnhtbESPT0/DMAzF70h8h8hI3FgCaAi6ZdOEhIALfwra2WpM&#10;UtE4VZN2HZ8eH5C42XrP7/283s6xUxMNuU1s4XJhQBE3ybXsLXx+PFzcgsoF2WGXmCwcKcN2c3qy&#10;xsqlA7/TVBevJIRzhRZCKX2ldW4CRcyL1BOL9pWGiEXWwWs34EHCY6evjLnREVuWhoA93Qdqvusx&#10;Wqivo1+OzS5Md+Ozef15eTvuH72152fzbgWq0Fz+zX/XT07wl0b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MpnsYAAADdAAAADwAAAAAAAAAAAAAAAACYAgAAZHJz&#10;L2Rvd25yZXYueG1sUEsFBgAAAAAEAAQA9QAAAIsDAAAAAA==&#10;" path="m2,c1,,,,,,,,,,,,,,1,,2,v,,,,,e" fillcolor="#ed1c24" stroked="f">
                  <v:fill opacity="58853f"/>
                  <v:path arrowok="t" o:connecttype="custom" o:connectlocs="12,0;0,0;0,0;12,0;12,0" o:connectangles="0,0,0,0,0"/>
                </v:shape>
                <v:shape id="Freeform 1727" o:spid="_x0000_s1030" style="position:absolute;left:112;top:1627;width:12;height:83;visibility:visible;mso-wrap-style:square;v-text-anchor:top" coordsize="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/WKMMA&#10;AADdAAAADwAAAGRycy9kb3ducmV2LnhtbERP32vCMBB+H/g/hBP2NtPKNqQaZSiCexpWN1/P5kzK&#10;mktpYu3+ezMY7O0+vp+3WA2uET11ofasIJ9kIIgrr2s2Co6H7dMMRIjIGhvPpOCHAqyWo4cFFtrf&#10;eE99GY1IIRwKVGBjbAspQ2XJYZj4ljhxF985jAl2RuoObyncNXKaZa/SYc2pwWJLa0vVd3l1Cqab&#10;99n2+fO0Nl/9h3XlLu/PJlfqcTy8zUFEGuK/+M+902n+S5bD7zfp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/WKMMAAADdAAAADwAAAAAAAAAAAAAAAACYAgAAZHJzL2Rv&#10;d25yZXYueG1sUEsFBgAAAAAEAAQA9QAAAIgDAAAAAA==&#10;" path="m1,7c,7,1,8,,9v,,,,,c2,9,,10,,10v,,,,,c1,10,1,11,1,12v,,,,,c1,12,1,13,1,13v,,,,,1c1,14,1,14,1,14v,-3,,-5,,-7m1,c1,1,,3,,4v,,1,1,1,1c1,3,1,2,1,e" fillcolor="#ed1c24" stroked="f">
                  <v:fill opacity="58853f"/>
                  <v:path arrowok="t" o:connecttype="custom" o:connectlocs="6,42;0,53;0,53;0,59;0,59;6,71;6,71;6,77;6,83;6,83;6,42;6,0;0,24;6,30;6,0" o:connectangles="0,0,0,0,0,0,0,0,0,0,0,0,0,0,0"/>
                  <o:lock v:ext="edit" verticies="t"/>
                </v:shape>
                <v:shape id="Freeform 1728" o:spid="_x0000_s1031" style="position:absolute;left:106;top:1456;width:1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snssMA&#10;AADdAAAADwAAAGRycy9kb3ducmV2LnhtbERPS2vCQBC+C/0Pywi96cZAi0ldRYRKTn1EDz0O2XET&#10;zc6G3VXTf98tFHqbj+85q81oe3EjHzrHChbzDARx43THRsHx8DpbgggRWWPvmBR8U4DN+mGywlK7&#10;O3/SrY5GpBAOJSpoYxxKKUPTksUwdwNx4k7OW4wJeiO1x3sKt73Ms+xZWuw4NbQ40K6l5lJfrYL3&#10;KjcF+fO+flua4iP0le92X0o9TsftC4hIY/wX/7krneY/ZTn8fp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snssMAAADdAAAADwAAAAAAAAAAAAAAAACYAgAAZHJzL2Rv&#10;d25yZXYueG1sUEsFBgAAAAAEAAQA9QAAAIgDAAAAAA==&#10;" path="m,c,1,,2,,4,,2,,,,e" fillcolor="#ed1c24" stroked="f">
                  <v:fill opacity="58853f"/>
                  <v:path arrowok="t" o:connecttype="custom" o:connectlocs="0,0;0,24;0,0" o:connectangles="0,0,0"/>
                </v:shape>
                <v:shape id="Freeform 1729" o:spid="_x0000_s1032" style="position:absolute;left:59;top:1468;width:1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Df8MEA&#10;AADdAAAADwAAAGRycy9kb3ducmV2LnhtbERPTYvCMBC9L/gfwgje1rSKUrrGsgiCCh626n1oZttu&#10;m0lpotZ/bwRhb/N4n7PKBtOKG/WutqwgnkYgiAuray4VnE/bzwSE88gaW8uk4EEOsvXoY4Wptnf+&#10;oVvuSxFC2KWooPK+S6V0RUUG3dR2xIH7tb1BH2BfSt3jPYSbVs6iaCkN1hwaKuxoU1HR5FejwO+X&#10;hVnEf3jWzeG42eZJEl+cUpPx8P0FwtPg/8Vv906H+YtoDq9vwgl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Q3/DBAAAA3QAAAA8AAAAAAAAAAAAAAAAAmAIAAGRycy9kb3du&#10;cmV2LnhtbFBLBQYAAAAABAAEAPUAAACGAwAAAAA=&#10;" path="m,c,,,,,,,,,,,1,,1,,1,,e" fillcolor="#ed1c24" stroked="f">
                  <v:fill opacity="58853f"/>
                  <v:path arrowok="t" o:connecttype="custom" o:connectlocs="0,0;0,0;0,6;0,0" o:connectangles="0,0,0,0"/>
                </v:shape>
                <v:shape id="Freeform 1730" o:spid="_x0000_s1033" style="position:absolute;left:83;top:1391;width:1;height:77;visibility:visible;mso-wrap-style:square;v-text-anchor:top" coordsize="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4fk8EA&#10;AADdAAAADwAAAGRycy9kb3ducmV2LnhtbERP32vCMBB+H/g/hBN8m+mmG7YaZYiCr1WZr2dzNmXN&#10;pSTRdv/9Mhjs7T6+n7faDLYVD/KhcazgZZqBIK6cbrhWcD7tnxcgQkTW2DomBd8UYLMePa2w0K7n&#10;kh7HWIsUwqFABSbGrpAyVIYshqnriBN3c95iTNDXUnvsU7ht5WuWvUuLDacGgx1tDVVfx7tVcPr0&#10;Bnfb67U8XHhe7vO8D7Ncqcl4+FiCiDTEf/Gf+6DT/LdsDr/fpB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OH5PBAAAA3QAAAA8AAAAAAAAAAAAAAAAAmAIAAGRycy9kb3du&#10;cmV2LnhtbFBLBQYAAAAABAAEAPUAAACGAwAAAAA=&#10;" path="m,11v,1,,2,,2c,13,,13,,13,,12,,11,,11m,c,1,,4,,7,,4,,2,,,,,,,,e" fillcolor="#ed1c24" stroked="f">
                  <v:fill opacity="58853f"/>
                  <v:path arrowok="t" o:connecttype="custom" o:connectlocs="0,65;0,77;0,77;0,65;0,0;0,41;0,0;0,0" o:connectangles="0,0,0,0,0,0,0,0"/>
                  <o:lock v:ext="edit" verticies="t"/>
                </v:shape>
                <v:shape id="Freeform 1731" o:spid="_x0000_s1034" style="position:absolute;left:88;top:1238;width:1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4glcIA&#10;AADdAAAADwAAAGRycy9kb3ducmV2LnhtbERPTWvCQBC9F/wPywi9FN0YatHUVVSQ9qot6HHMTrPB&#10;7GzITjX9992C0Ns83ucsVr1v1JW6WAc2MBlnoIjLYGuuDHx+7EYzUFGQLTaBycAPRVgtBw8LLGy4&#10;8Z6uB6lUCuFYoAEn0hZax9KRxzgOLXHivkLnURLsKm07vKVw3+g8y160x5pTg8OWto7Ky+HbG9g+&#10;ufzc5OdcZCab5/npuOvpzZjHYb9+BSXUy7/47n63af40m8LfN+kE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iCVwgAAAN0AAAAPAAAAAAAAAAAAAAAAAJgCAABkcnMvZG93&#10;bnJldi54bWxQSwUGAAAAAAQABAD1AAAAhwMAAAAA&#10;" path="m,1c,2,,3,,4,,3,,2,,1m,c,,,,,,,,,,,1,,,,,,e" fillcolor="#ed1c24" stroked="f">
                  <v:fill opacity="58853f"/>
                  <v:path arrowok="t" o:connecttype="custom" o:connectlocs="0,6;0,24;0,6;0,0;0,0;0,6;0,0" o:connectangles="0,0,0,0,0,0,0"/>
                  <o:lock v:ext="edit" verticies="t"/>
                </v:shape>
                <v:shape id="Freeform 1732" o:spid="_x0000_s1035" style="position:absolute;left:77;top:1091;width:6;height:11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55JMMA&#10;AADdAAAADwAAAGRycy9kb3ducmV2LnhtbERPTWsCMRC9F/ofwhR6q9lWamU1u5RFwUsRrRdv42bc&#10;LN1Mwibq+u8bQfA2j/c583KwnThTH1rHCt5HGQji2umWGwW73+XbFESIyBo7x6TgSgHK4vlpjrl2&#10;F97QeRsbkUI45KjAxOhzKUNtyGIYOU+cuKPrLcYE+0bqHi8p3HbyI8sm0mLLqcGgp8pQ/bc9WQVu&#10;v5vGsVkfOv/zVS18uLbrVaXU68vwPQMRaYgP8d290mn+ZzaB2zfpBF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55JMMAAADdAAAADwAAAAAAAAAAAAAAAACYAgAAZHJzL2Rv&#10;d25yZXYueG1sUEsFBgAAAAAEAAQA9QAAAIgDAAAAAA==&#10;" path="m1,v,,,,,c1,1,,2,1,2,1,1,1,,1,e" fillcolor="#ed1c24" stroked="f">
                  <v:fill opacity="58853f"/>
                  <v:path arrowok="t" o:connecttype="custom" o:connectlocs="6,0;6,0;6,11;6,0" o:connectangles="0,0,0,0"/>
                </v:shape>
                <v:shape id="Freeform 1733" o:spid="_x0000_s1036" style="position:absolute;left:154;top:1079;width:1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ZI88QA&#10;AADdAAAADwAAAGRycy9kb3ducmV2LnhtbERPS2vCQBC+C/0PyxS8mY2VqqSuUkVLCh583qfZaRKb&#10;nQ3ZVeO/7wqCt/n4njOZtaYSF2pcaVlBP4pBEGdWl5wrOOxXvTEI55E1VpZJwY0czKYvnQkm2l55&#10;S5edz0UIYZeggsL7OpHSZQUZdJGtiQP3axuDPsAml7rBawg3lXyL46E0WHJoKLCmRUHZ3+5sFKxH&#10;x+XX8vS9mf/M7WB9vh1PadpXqvvafn6A8NT6p/jhTnWY/x6P4P5NOEF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GSPPEAAAA3QAAAA8AAAAAAAAAAAAAAAAAmAIAAGRycy9k&#10;b3ducmV2LnhtbFBLBQYAAAAABAAEAPUAAACJAwAAAAA=&#10;" path="m,c,1,,1,,2v,,,,,1c,2,,1,,e" fillcolor="#ed1c24" stroked="f">
                  <v:fill opacity="58853f"/>
                  <v:path arrowok="t" o:connecttype="custom" o:connectlocs="0,0;0,12;0,18;0,0" o:connectangles="0,0,0,0"/>
                </v:shape>
                <v:shape id="Freeform 1734" o:spid="_x0000_s1037" style="position:absolute;left:159;top:442;width:6;height:106;visibility:visible;mso-wrap-style:square;v-text-anchor:top" coordsize="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hCVMUA&#10;AADdAAAADwAAAGRycy9kb3ducmV2LnhtbESPS0/EMAyE70j8h8hI3NiERftQabpaIZC4wT4uezON&#10;aSMapzRh2/33+IDEzdaMZz6Xmyl06kxD8pEt3M8MKOI6Os+NhePh5W4NKmVkh11ksnChBJvq+qrE&#10;wsWRd3Te50ZJCKcCLbQ594XWqW4pYJrFnli0zzgEzLIOjXYDjhIeOj03ZqkDepaGFnt6aqn+2v8E&#10;C+P2tPBmWn2YS/f9/vb8MD94E6y9vZm2j6AyTfnf/Hf96gR/YQRXvpERd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eEJUxQAAAN0AAAAPAAAAAAAAAAAAAAAAAJgCAABkcnMv&#10;ZG93bnJldi54bWxQSwUGAAAAAAQABAD1AAAAigMAAAAA&#10;" path="m1,c1,1,1,2,,3v1,4,1,9,1,15c1,18,1,18,1,18,1,12,1,6,1,e" fillcolor="#ed1c24" stroked="f">
                  <v:fill opacity="58853f"/>
                  <v:path arrowok="t" o:connecttype="custom" o:connectlocs="6,0;0,18;6,106;6,106;6,0" o:connectangles="0,0,0,0,0"/>
                </v:shape>
                <v:shape id="Freeform 1735" o:spid="_x0000_s1038" style="position:absolute;left:437;top:171;width:18;height:6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jjW8MA&#10;AADdAAAADwAAAGRycy9kb3ducmV2LnhtbERPTWsCMRC9C/0PYQreNNtKi26N0hZLBS+6K3gdN9PN&#10;0s1kSVJd/70RCt7m8T5nvuxtK07kQ+NYwdM4A0FcOd1wrWBffo2mIEJE1tg6JgUXCrBcPAzmmGt3&#10;5h2diliLFMIhRwUmxi6XMlSGLIax64gT9+O8xZigr6X2eE7htpXPWfYqLTacGgx29Gmo+i3+rIJN&#10;59Yf28kxym9z6H1VrNpyu1Jq+Ni/v4GI1Me7+N+91mn+SzaD2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jjW8MAAADdAAAADwAAAAAAAAAAAAAAAACYAgAAZHJzL2Rv&#10;d25yZXYueG1sUEsFBgAAAAAEAAQA9QAAAIgDAAAAAA==&#10;" path="m1,c1,,,,,1v,,,,1,c1,1,1,1,1,1v1,,1,,1,c2,1,2,1,2,1,3,,2,,1,e" fillcolor="#ed1c24" stroked="f">
                  <v:fill opacity="58853f"/>
                  <v:path arrowok="t" o:connecttype="custom" o:connectlocs="6,0;0,6;6,6;6,6;12,6;12,6;6,0" o:connectangles="0,0,0,0,0,0,0"/>
                </v:shape>
                <v:shape id="Freeform 1736" o:spid="_x0000_s1039" style="position:absolute;left:319;top:165;width:24;height:6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ZfMcA&#10;AADdAAAADwAAAGRycy9kb3ducmV2LnhtbESPQUvDQBCF74L/YRmhN7uJYCux26IWSy8ebEXibciO&#10;SWh2Nuxu07S/3jkIvc3w3rz3zWI1uk4NFGLr2UA+zUARV962XBv42r/fP4GKCdli55kMnCnCanl7&#10;s8DC+hN/0rBLtZIQjgUaaFLqC61j1ZDDOPU9sWi/PjhMsoZa24AnCXedfsiymXbYsjQ02NNbQ9Vh&#10;d3QGfsJQfc87V75+HDZ7rOdlflmXxkzuxpdnUInGdDX/X2+t4D/mwi/fyAh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omXzHAAAA3QAAAA8AAAAAAAAAAAAAAAAAmAIAAGRy&#10;cy9kb3ducmV2LnhtbFBLBQYAAAAABAAEAPUAAACMAwAAAAA=&#10;" path="m1,c1,,1,,,,,1,1,1,2,1v1,,1,,2,c3,,2,,1,e" fillcolor="#ed1c24" stroked="f">
                  <v:fill opacity="58853f"/>
                  <v:path arrowok="t" o:connecttype="custom" o:connectlocs="6,0;0,0;12,6;24,6;6,0" o:connectangles="0,0,0,0,0"/>
                </v:shape>
                <v:shape id="Freeform 1737" o:spid="_x0000_s1040" style="position:absolute;left:278;top:165;width:18;height:6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5gMMA&#10;AADdAAAADwAAAGRycy9kb3ducmV2LnhtbERP32vCMBB+F/wfwgl707QbE+mMsg3HBF+0FfZ6NmdT&#10;1lxKkmn335vBwLf7+H7ecj3YTlzIh9axgnyWgSCunW65UXCsPqYLECEia+wck4JfCrBejUdLLLS7&#10;8oEuZWxECuFQoAITY19IGWpDFsPM9cSJOztvMSboG6k9XlO47eRjls2lxZZTg8Ge3g3V3+WPVbDr&#10;3fZt/3SK8tN8Db4uN1213yj1MBleX0BEGuJd/O/e6jT/Oc/h75t0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d5gMMAAADdAAAADwAAAAAAAAAAAAAAAACYAgAAZHJzL2Rv&#10;d25yZXYueG1sUEsFBgAAAAAEAAQA9QAAAIgDAAAAAA==&#10;" path="m2,c2,,1,,1,,1,,1,,,,,,,,,,,1,1,1,2,1v,,1,,1,-1c2,,2,,2,e" fillcolor="#ed1c24" stroked="f">
                  <v:fill opacity="58853f"/>
                  <v:path arrowok="t" o:connecttype="custom" o:connectlocs="12,0;6,0;0,0;0,0;12,6;18,0;12,0" o:connectangles="0,0,0,0,0,0,0"/>
                </v:shape>
                <v:shape id="Freeform 1738" o:spid="_x0000_s1041" style="position:absolute;left:124;top:147;width:6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XstsAA&#10;AADdAAAADwAAAGRycy9kb3ducmV2LnhtbERPTYvCMBC9C/6HMAveNK2glGqURRBU8GC33odmbKvN&#10;pDRR6783grC3ebzPWa5704gHda62rCCeRCCIC6trLhXkf9txAsJ5ZI2NZVLwIgfr1XCwxFTbJ5/o&#10;kflShBB2KSqovG9TKV1RkUE3sS1x4C62M+gD7EqpO3yGcNPIaRTNpcGaQ0OFLW0qKm7Z3Sjw+3lh&#10;ZvEVc307HDfbLEnis1Nq9NP/LkB46v2/+Ove6TB/Fk/h8004Qa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XstsAAAADdAAAADwAAAAAAAAAAAAAAAACYAgAAZHJzL2Rvd25y&#10;ZXYueG1sUEsFBgAAAAAEAAQA9QAAAIUDAAAAAA==&#10;" path="m1,c1,,1,,,,,1,,1,1,1v,,,,,-1e" fillcolor="#ed1c24" stroked="f">
                  <v:fill opacity="58853f"/>
                  <v:path arrowok="t" o:connecttype="custom" o:connectlocs="6,0;0,0;6,6;6,0" o:connectangles="0,0,0,0"/>
                </v:shape>
                <v:shape id="Freeform 1739" o:spid="_x0000_s1042" style="position:absolute;left:248;top:124;width:12;height: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ghNMQA&#10;AADdAAAADwAAAGRycy9kb3ducmV2LnhtbERP32vCMBB+H+x/CDfwTVMnjlmNIoPh9rK5Kj4fzZmU&#10;NZfSpLXur18Gwt7u4/t5q83gatFTGyrPCqaTDARx6XXFRsHx8Dp+BhEissbaMym4UoDN+v5uhbn2&#10;F/6ivohGpBAOOSqwMTa5lKG05DBMfEOcuLNvHcYEWyN1i5cU7mr5mGVP0mHFqcFiQy+Wyu+icwqK&#10;mTPzrtzaftG9Z58/H/vraWeUGj0M2yWISEP8F9/cbzrNn09n8PdNOk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IITTEAAAA3QAAAA8AAAAAAAAAAAAAAAAAmAIAAGRycy9k&#10;b3ducmV2LnhtbFBLBQYAAAAABAAEAPUAAACJAwAAAAA=&#10;" path="m2,c1,,1,,1,v,,,,,c,,,,,,,,1,1,2,1v,,,,,c2,,2,,2,e" fillcolor="#ed1c24" stroked="f">
                  <v:fill opacity="58853f"/>
                  <v:path arrowok="t" o:connecttype="custom" o:connectlocs="12,0;6,0;6,0;0,0;12,6;12,6;12,0" o:connectangles="0,0,0,0,0,0,0"/>
                </v:shape>
                <v:shape id="Freeform 1740" o:spid="_x0000_s1043" style="position:absolute;left:100;top:106;width:12;height: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G5QMQA&#10;AADdAAAADwAAAGRycy9kb3ducmV2LnhtbERP32vCMBB+H+x/CDfwbabOObQzigyG7mXOKj4fzS0p&#10;ay6lSWvdX78MBnu7j+/nLdeDq0VPbag8K5iMMxDEpdcVGwWn4+v9HESIyBprz6TgSgHWq9ubJeba&#10;X/hAfRGNSCEcclRgY2xyKUNpyWEY+4Y4cZ++dRgTbI3ULV5SuKvlQ5Y9SYcVpwaLDb1YKr+Kziko&#10;ps7MunJj+0X3lu2/3z+u561RanQ3bJ5BRBriv/jPvdNp/mzyCL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huUDEAAAA3QAAAA8AAAAAAAAAAAAAAAAAmAIAAGRycy9k&#10;b3ducmV2LnhtbFBLBQYAAAAABAAEAPUAAACJAwAAAAA=&#10;" path="m1,c1,,,,,,,,,,,1v,,,,,c,,2,,1,v,,,,,e" fillcolor="#ed1c24" stroked="f">
                  <v:fill opacity="58853f"/>
                  <v:path arrowok="t" o:connecttype="custom" o:connectlocs="6,0;0,0;0,6;0,6;6,0;6,0" o:connectangles="0,0,0,0,0,0"/>
                </v:shape>
                <v:shape id="Freeform 1741" o:spid="_x0000_s1044" style="position:absolute;left:414;top:77;width:1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0wsIA&#10;AADdAAAADwAAAGRycy9kb3ducmV2LnhtbERPTWuDQBC9F/oflin0VlcLBrHZSAkEmkIPMeY+uFO1&#10;urPibtT++24hkNs83udsi9UMYqbJdZYVJFEMgri2uuNGQXU+vGQgnEfWOFgmBb/koNg9Pmwx13bh&#10;E82lb0QIYZejgtb7MZfS1S0ZdJEdiQP3bSeDPsCpkXrCJYSbQb7G8UYa7Dg0tDjSvqW6L69GgT9u&#10;apMmP1jp/vNrfyizLLk4pZ6f1vc3EJ5Wfxff3B86zE+TFP6/CSf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HTCwgAAAN0AAAAPAAAAAAAAAAAAAAAAAJgCAABkcnMvZG93&#10;bnJldi54bWxQSwUGAAAAAAQABAD1AAAAhwMAAAAA&#10;" path="m,c,,,1,,1v,,,,,c,1,,,,e" fillcolor="#ed1c24" stroked="f">
                  <v:fill opacity="58853f"/>
                  <v:path arrowok="t" o:connecttype="custom" o:connectlocs="0,0;0,6;0,6;0,0" o:connectangles="0,0,0,0"/>
                </v:shape>
                <v:shape id="Freeform 1742" o:spid="_x0000_s1045" style="position:absolute;left:402;top:59;width:12;height: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+CrMQA&#10;AADdAAAADwAAAGRycy9kb3ducmV2LnhtbERP32vCMBB+H+x/CDfwbaZuKLMaRQZj+rK5Kj4fzZmU&#10;NZfSpLX61y+Dwd7u4/t5y/XgatFTGyrPCibjDARx6XXFRsHx8Pb4AiJEZI21Z1JwpQDr1f3dEnPt&#10;L/xFfRGNSCEcclRgY2xyKUNpyWEY+4Y4cWffOowJtkbqFi8p3NXyKctm0mHFqcFiQ6+Wyu+icwqK&#10;Z2emXbmx/bzbZZ+3j/319G6UGj0MmwWISEP8F/+5tzrNn05m8PtNOk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/gqzEAAAA3QAAAA8AAAAAAAAAAAAAAAAAmAIAAGRycy9k&#10;b3ducmV2LnhtbFBLBQYAAAAABAAEAPUAAACJAwAAAAA=&#10;" path="m1,c1,,1,,,,,1,1,1,2,1,2,,1,,1,e" fillcolor="#ed1c24" stroked="f">
                  <v:fill opacity="58853f"/>
                  <v:path arrowok="t" o:connecttype="custom" o:connectlocs="6,0;0,0;12,6;6,0" o:connectangles="0,0,0,0"/>
                </v:shape>
                <v:shape id="Freeform 1743" o:spid="_x0000_s1046" style="position:absolute;left:420;top:94;width:1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JPLsIA&#10;AADdAAAADwAAAGRycy9kb3ducmV2LnhtbERPTWvCQBC9C/0PyxS86SZCYkizkSIIWvDQ1N6H7DRJ&#10;zc6G7Krx33eFgrd5vM8pNpPpxZVG11lWEC8jEMS11R03Ck5fu0UGwnlkjb1lUnAnB5vyZVZgru2N&#10;P+la+UaEEHY5Kmi9H3IpXd2SQbe0A3Hgfuxo0Ac4NlKPeAvhpperKEqlwY5DQ4sDbVuqz9XFKPCH&#10;tDZJ/Isnff44bndVlsXfTqn56/T+BsLT5J/if/deh/lJvIbHN+EEW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k8uwgAAAN0AAAAPAAAAAAAAAAAAAAAAAJgCAABkcnMvZG93&#10;bnJldi54bWxQSwUGAAAAAAQABAD1AAAAhwMAAAAA&#10;" path="m,c,,,1,,1,,1,,,,,,,,,,e" fillcolor="#ed1c24" stroked="f">
                  <v:fill opacity="58853f"/>
                  <v:path arrowok="t" o:connecttype="custom" o:connectlocs="0,0;0,6;0,0;0,0" o:connectangles="0,0,0,0"/>
                </v:shape>
                <v:shape id="Freeform 1744" o:spid="_x0000_s1047" style="position:absolute;top:-12;width:532;height:1898;visibility:visible;mso-wrap-style:square;v-text-anchor:top" coordsize="90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0kj8UA&#10;AADdAAAADwAAAGRycy9kb3ducmV2LnhtbESPQWvDMAyF74P9B6PCLqO1O7ZSsrplDAo9DMLS/AA1&#10;1uLQWA6xl2b/fjoMdpN4T+992h3m0KuJxtRFtrBeGVDETXQdtxbq83G5BZUyssM+Mln4oQSH/f3d&#10;DgsXb/xJU5VbJSGcCrTgcx4KrVPjKWBaxYFYtK84Bsyyjq12I94kPPT6yZiNDtixNHgc6N1Tc62+&#10;g4VYPddTaWrz+JH47OdYXuK2tPZhMb+9gso053/z3/XJCf7LWnDlGxlB7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SSPxQAAAN0AAAAPAAAAAAAAAAAAAAAAAJgCAABkcnMv&#10;ZG93bnJldi54bWxQSwUGAAAAAAQABAD1AAAAigMAAAAA&#10;" path="m55,319v,,,,,c55,319,55,320,55,321v,-1,-1,-1,-1,-1c53,320,52,320,51,321v,,-1,,-2,c48,321,47,320,46,320v1,,2,,2,c50,320,51,320,53,319v,,1,,2,m21,319v1,,1,,1,-1c23,319,25,318,25,320v,,-1,,-1,c23,320,22,320,22,320v-1,,-2,,-2,c18,320,17,320,17,318v1,,2,1,4,1m48,312v,-1,,-1,,-2c49,311,50,311,50,312v-1,,-1,,-2,m51,309v,-1,,-1,1,-1c52,308,52,308,53,308v,,,,1,c54,308,54,308,54,308v,1,,1,,1c53,309,52,309,51,309t11,c61,308,63,308,64,308v1,,2,,2,1c64,309,63,309,62,309t-1,-3c61,306,61,306,62,306v,,,,1,c63,306,63,306,63,306v1,,1,,1,c64,306,64,306,64,306v-1,,-2,,-3,m11,298v-1,,,-2,,-3c11,295,11,295,11,295v1,,1,2,1,3c12,298,12,298,11,298t9,-13c20,285,20,284,21,284v,3,,5,,8c21,292,20,292,20,292v,,,,,c20,292,20,292,20,292v,-1,,-1,,-2c20,290,20,290,20,290v,-1,,-2,-1,-2c19,288,19,288,19,288v,,2,-1,,-1c19,287,19,287,19,287v1,-1,,-2,1,-2m10,288v-2,,,-3,-1,-4c9,284,9,284,9,284v2,,1,3,1,4c10,288,10,288,10,288t3,-12c13,276,13,276,13,276v,,,,,c12,283,13,289,12,294v-1,-3,-1,-13,1,-18m10,279v-1,,-1,,-1,-1c9,277,9,276,10,276v,,,,,c10,277,10,278,10,279v,,,,,m19,282v-1,-2,,-8,1,-9c20,275,20,276,20,278v,2,,3,,5c20,283,19,282,19,282t-4,8c15,290,15,285,15,284v,-1,-1,-1,-1,-2c14,278,15,274,15,270v,,,,,c15,270,16,270,16,270v-1,7,,12,,20c16,290,16,290,15,290m9,259v-2,,,-4,-1,-6c10,254,9,257,9,259t1,-8c10,251,10,251,10,251v,1,,1,,1c9,252,9,252,9,253v,,,,,c8,253,8,252,8,251v1,,1,,2,m18,256v-2,-1,,-5,-1,-8c17,248,17,248,18,249v,,,2,,4c18,254,18,255,18,256t-4,-3c12,253,14,250,13,248v,,,,,c14,248,14,249,14,249v,,,1,,2c14,252,14,252,14,253v,,,,,m6,248c4,247,5,244,5,242v2,,,4,1,6m14,247v-2,-3,-2,-8,,-12c14,236,14,237,14,238v,2,,4,,7c14,246,14,247,14,247t4,-12c17,235,18,233,18,233v,,,,,c19,233,19,234,19,235v,,,,-1,m9,231v1,,1,-1,1,-2c10,229,10,228,10,228v,,1,,1,c11,234,11,239,11,245v,,-1,,-1,c10,245,10,245,10,245v,-1,,-1,-1,-1c9,244,9,244,9,244v1,-3,,-10,,-14c9,231,9,231,9,231t9,-1c18,229,18,228,18,227v1,,1,,1,c19,228,19,229,19,230v-1,,-1,,-1,m15,212v,,,,,c15,212,15,212,15,212v2,,1,3,1,4c16,216,16,216,16,216v,,,,-1,c15,215,15,214,15,213v,,,,,c15,212,15,212,15,212t1,-1c15,211,15,211,15,210v,-1,,-2,1,-2c16,208,16,208,16,208v,1,,2,,3c16,211,16,211,16,211t-5,2c9,212,9,206,11,205v,3,,5,,8m14,192v-2,,,-4,-1,-6c14,186,14,187,14,187v,,,1,,2c14,190,14,191,14,192m9,182v-1,,,-2,,-3c9,179,9,179,9,179v1,,1,2,1,3c10,182,10,182,9,182t,-3c8,179,8,178,8,178v,-1,,-2,1,-2c9,176,9,176,9,177v,,,1,,2c9,179,9,179,9,179m6,171v,-2,,-3,,-4c7,167,7,167,7,167v,1,,2,,4c6,171,6,171,6,171t15,9c19,177,21,170,20,165v2,3,1,10,1,15m21,164v-2,,,-3,-1,-4c20,160,20,160,20,160v2,,1,3,1,4c21,164,21,164,21,164m6,160v-1,,,-2,-1,-3c6,157,6,157,6,157v1,,,2,,3c6,160,6,160,6,160t,-3c6,157,5,156,5,155v,-1,1,-1,1,-1c6,154,6,154,6,154v,1,,2,,3c6,157,6,157,6,157m5,152v,-1,,-2,,-4c6,148,6,148,6,148v,2,,3,,4c5,152,5,152,5,152t7,-8c11,144,11,143,11,143v,-1,,-2,1,-2c12,141,12,141,12,141v,1,,2,,3c12,144,12,144,12,144t1,-14c11,130,13,126,12,125v2,,1,3,1,5m15,108v-1,,,-4,,-6c15,102,15,102,15,102v,,,4,,6c15,108,15,108,15,108m23,87v-2,,,-1,,-1c23,82,22,43,24,40v,6,,41,,47c23,87,23,87,23,87m21,27v1,,1,,1,c22,28,22,28,22,28v,1,,2,,3c22,31,22,31,22,31v-1,,-1,-1,-1,-1c21,30,21,30,21,30v-1,,-1,,-1,c20,31,20,31,20,31v,,-1,,-1,c19,30,19,29,19,27v1,,2,,2,m15,28v1,,1,,1,c16,28,16,27,17,27v,,,,1,c18,29,18,30,18,31,16,30,15,29,15,28v,,,,,m70,25v,,-1,,-1,-1c69,24,70,23,70,23v1,,2,1,2,2c71,25,71,25,71,25v,,,,,c70,25,70,25,70,25m44,23v,,,,,c44,23,45,23,45,23v,1,,1,-1,1c44,24,44,24,44,24v-1,,-2,-1,-2,-1c42,23,42,23,43,23v,,,,,c43,23,43,23,44,23t7,1c50,24,49,24,49,23v1,,1,,1,c51,23,52,23,53,23v,1,-1,1,-2,1m17,20v,,,-1,,-1c17,19,18,19,18,19v,,,1,,1c19,20,17,20,17,21v,,,,1,c17,21,17,21,17,21v,,,,,c17,20,17,20,17,20m77,17v,,,,,c77,17,77,17,77,17v-1,1,1,1,,2c76,19,75,18,75,17v,,1,,2,m17,18v-2,,-4,-1,-5,-2c12,16,13,16,13,16v4,,7,,9,2c21,18,21,18,21,18v-1,,-2,,-2,c18,18,17,18,17,18m37,17v,-1,,-1,,-2c37,15,37,15,38,15v1,,1,1,2,2c39,17,38,17,37,17t34,2c70,19,70,17,69,15v1,,1,,1,c70,15,70,16,70,16v1,,1,1,1,2c71,18,71,19,71,19v,,,,,m9,13v1,,3,-1,5,-1c17,12,20,13,22,14v-1,,-1,,-2,c18,14,17,14,16,14v-2,,-3,-1,-5,-1c11,13,10,13,9,13t64,c73,13,72,13,72,13v,-1,1,-1,1,-1c74,12,75,12,74,13v,,,,,c73,13,73,13,73,13m54,12v-2,,-3,-1,-4,-2c51,10,52,10,54,10v,1,,1,,2m59,12v-1,,-2,,-2,-2c58,11,59,11,59,12t3,c62,12,62,11,62,10v,,1,,1,c63,11,63,12,64,12v,,,,,c64,12,64,12,64,12v,,,,,c64,12,64,12,64,12v-1,,-1,,-1,c63,12,62,12,62,12v,,,,,m68,13c67,12,66,12,66,10v1,1,1,1,2,1c69,11,69,11,69,11v,,,,,c69,11,69,11,69,11v,,,,,1c69,12,70,12,70,13v,,,,,c69,13,69,13,68,13m65,9v,-1,,-1,1,-1c66,8,66,8,67,8v,,,,,c67,8,68,8,68,8v,1,,1,,1c67,9,66,9,65,9m66,6c65,5,64,6,63,4v1,,2,,3,c66,5,66,5,66,6m78,1v,,-1,,-2,c75,1,74,2,74,2v,,,,,c72,2,71,2,70,2v-3,,-6,,-9,c61,2,60,1,60,1v,,,,,c42,4,17,,1,5,2,9,,9,1,11v1,2,-1,1,,2c5,24,1,77,2,95v2,12,-1,32,1,45c2,142,3,143,2,147v1,2,1,3,,6c3,157,4,160,3,165v-1,1,1,,,2c3,169,3,172,3,175v,2,,3,,4c3,185,3,198,3,209v,12,-1,25,-1,30c2,241,3,243,3,244v-1,7,,13,-1,18c3,268,2,270,2,277v,1,1,,1,2c2,283,2,287,2,291v2,8,-1,22,2,31c8,322,13,322,17,322v8,,16,,23,c47,322,54,322,61,322v9,,17,,26,-1c87,313,90,302,86,296v-1,,-3,,-4,c80,296,78,296,76,296v-2,,-4,,-6,c69,296,68,296,67,296v-2,1,-4,2,-7,2c58,298,55,297,52,297v-2,,-4,,-5,c45,297,43,297,42,297v-2,,-4,,-5,c33,297,31,297,29,296v,-4,,-7,,-10c26,276,28,266,27,256v-1,-10,,-27,-1,-43c25,205,25,196,26,187v,-1,,-1,,-2c26,176,27,167,28,160v-1,-1,-2,-2,-1,-4c26,154,28,155,28,154v-1,-10,,-22,,-31c28,122,27,121,27,120v1,-6,1,-16,1,-25c28,89,28,84,27,80v,,,,,c25,73,28,35,27,27v2,,3,,4,c35,27,40,28,43,28v,,,,,c44,28,44,28,44,28v1,,1,-1,2,-1c52,28,58,28,64,28v2,,4,-1,6,-1c71,27,73,27,74,27v1,,2,1,3,1c80,28,82,27,85,26v,1,1,1,1,1c86,27,87,27,87,27v,,1,,1,c88,27,89,27,89,27,90,20,87,11,88,1v-1,,-2,,-3,c84,1,83,1,82,1v-1,,-2,,-4,e" fillcolor="#cbccce" stroked="f">
                  <v:fill opacity="58853f"/>
                  <v:path arrowok="t" o:connecttype="custom" o:connectlocs="272,1886;142,1886;296,1839;319,1821;366,1804;65,1739;118,1721;112,1692;59,1698;53,1639;118,1639;89,1591;59,1479;106,1509;77,1462;35,1462;106,1373;65,1344;53,1362;89,1250;89,1250;65,1256;83,1132;47,1049;41,984;118,943;35,943;35,925;65,843;77,766;136,507;130,183;112,159;89,165;420,147;248,136;313,136;106,124;455,112;124,106;219,100;420,112;53,77;319,71;366,71;378,71;408,65;384,53;390,35;437,12;6,77;18,1032;18,1645;508,1745;278,1751;154,1102;166,560;260,165;508,159;461,6" o:connectangles="0,0,0,0,0,0,0,0,0,0,0,0,0,0,0,0,0,0,0,0,0,0,0,0,0,0,0,0,0,0,0,0,0,0,0,0,0,0,0,0,0,0,0,0,0,0,0,0,0,0,0,0,0,0,0,0,0,0,0,0"/>
                  <o:lock v:ext="edit" verticies="t"/>
                </v:shape>
                <v:shape id="Freeform 1745" o:spid="_x0000_s1048" style="position:absolute;left:3164;top:142;width:6;height:5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+x8EA&#10;AADdAAAADwAAAGRycy9kb3ducmV2LnhtbERPTYvCMBC9L/gfwgje1rSCUquxiCCswh626n1oxra2&#10;mZQmq/XfbwRhb/N4n7POBtOKO/WutqwgnkYgiAuray4VnE/7zwSE88gaW8uk4EkOss3oY42ptg/+&#10;oXvuSxFC2KWooPK+S6V0RUUG3dR2xIG72t6gD7Avpe7xEcJNK2dRtJAGaw4NFXa0q6ho8l+jwB8W&#10;hZnHNzzr5vi92+dJEl+cUpPxsF2B8DT4f/Hb/aXD/Hm8hNc34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hfsfBAAAA3QAAAA8AAAAAAAAAAAAAAAAAmAIAAGRycy9kb3du&#10;cmV2LnhtbFBLBQYAAAAABAAEAPUAAACGAwAAAAA=&#10;" path="m1,c1,,1,,,,1,1,1,1,1,1v,,,,,-1e" fillcolor="#ed1c24" stroked="f">
                  <v:fill opacity="58853f"/>
                  <v:path arrowok="t" o:connecttype="custom" o:connectlocs="6,0;0,0;6,5;6,0" o:connectangles="0,0,0,0"/>
                </v:shape>
                <v:shape id="Freeform 1746" o:spid="_x0000_s1049" style="position:absolute;left:3093;top:165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cd58MA&#10;AADdAAAADwAAAGRycy9kb3ducmV2LnhtbESPQYvCQAyF74L/YYiwN51WUEp1lEUQVNjDVr2HTmy7&#10;djKlM2r3328OC94S3st7X9bbwbXqSX1oPBtIZwko4tLbhisDl/N+moEKEdli65kM/FKA7WY8WmNu&#10;/Yu/6VnESkkIhxwN1DF2udahrMlhmPmOWLSb7x1GWftK2x5fEu5aPU+SpXbYsDTU2NGupvJePJyB&#10;eFyWbpH+4MXeT1+7fZFl6TUY8zEZPlegIg3xbf6/PljBX8yFX76REf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cd58MAAADdAAAADwAAAAAAAAAAAAAAAACYAgAAZHJzL2Rv&#10;d25yZXYueG1sUEsFBgAAAAAEAAQA9QAAAIgDAAAAAA==&#10;" path="m,c,,,,,,,,,,,,,,,,,e" fillcolor="#ed1c24" stroked="f">
                  <v:fill opacity="58853f"/>
                  <v:path arrowok="t" o:connecttype="custom" o:connectlocs="0,0;0,0;0,0;0,0" o:connectangles="0,0,0,0"/>
                </v:shape>
                <v:shape id="Freeform 1747" o:spid="_x0000_s1050" style="position:absolute;left:3401;top:301;width:6;height:47;visibility:visible;mso-wrap-style:square;v-text-anchor:top" coordsize="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8SMQA&#10;AADdAAAADwAAAGRycy9kb3ducmV2LnhtbERPS2vCQBC+C/0PywjedKPWUqIbqYVi0YPWlp6H7OSB&#10;2dmY3WrSX+8Kgrf5+J6zWLamEmdqXGlZwXgUgSBOrS45V/Dz/TF8BeE8ssbKMinoyMEyeeotMNb2&#10;wl90PvhchBB2MSoovK9jKV1akEE3sjVx4DLbGPQBNrnUDV5CuKnkJIpepMGSQ0OBNb0XlB4Pf0aB&#10;Pp66/9XeZNvpevcr/fOmW8uNUoN++zYH4an1D/Hd/anD/NlkDLdvwgky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3fEjEAAAA3QAAAA8AAAAAAAAAAAAAAAAAmAIAAGRycy9k&#10;b3ducmV2LnhtbFBLBQYAAAAABAAEAPUAAACJAwAAAAA=&#10;" path="m,c,2,,6,,8v,,,,,c,5,1,3,,,,,,,,e" fillcolor="#ed1c24" stroked="f">
                  <v:fill opacity="58853f"/>
                  <v:path arrowok="t" o:connecttype="custom" o:connectlocs="0,0;0,47;0,47;0,0;0,0" o:connectangles="0,0,0,0,0"/>
                </v:shape>
                <v:shape id="Freeform 1748" o:spid="_x0000_s1051" style="position:absolute;left:3413;top:277;width:6;height:30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zIA8MA&#10;AADdAAAADwAAAGRycy9kb3ducmV2LnhtbERPTWvCQBC9C/0PyxR6001DFZu6SikVevASo3idZqfZ&#10;4O5syK4x/vtuoeBtHu9zVpvRWTFQH1rPCp5nGQji2uuWGwWHajtdgggRWaP1TApuFGCzfpissND+&#10;yiUN+9iIFMKhQAUmxq6QMtSGHIaZ74gT9+N7hzHBvpG6x2sKd1bmWbaQDltODQY7+jBUn/cXp6Cz&#10;x09T6ZfbN5I9D6dluXu1pVJPj+P7G4hIY7yL/91fOs2f5zn8fZ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zIA8MAAADdAAAADwAAAAAAAAAAAAAAAACYAgAAZHJzL2Rv&#10;d25yZXYueG1sUEsFBgAAAAAEAAQA9QAAAIgDAAAAAA==&#10;" path="m,c,,,,,,1,2,,4,1,5,1,3,1,2,1,1,1,1,1,,,e" fillcolor="#ed1c24" stroked="f">
                  <v:fill opacity="58853f"/>
                  <v:path arrowok="t" o:connecttype="custom" o:connectlocs="0,0;0,0;6,30;6,6;0,0" o:connectangles="0,0,0,0,0"/>
                </v:shape>
                <v:shape id="Freeform 1749" o:spid="_x0000_s1052" style="position:absolute;left:3419;top:542;width:1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gSkMUA&#10;AADdAAAADwAAAGRycy9kb3ducmV2LnhtbERPS2vCQBC+F/oflil4MxsVrURXqWJLBA/Wx32anSax&#10;2dmQXTX+e1cQepuP7znTeWsqcaHGlZYV9KIYBHFmdcm5gsP+szsG4TyyxsoyKbiRg/ns9WWKibZX&#10;/qbLzucihLBLUEHhfZ1I6bKCDLrI1sSB+7WNQR9gk0vd4DWEm0r243gkDZYcGgqsaVlQ9rc7GwWb&#10;9+Pqa3Vabxc/CzvYnG/HU5r2lOq8tR8TEJ5a/y9+ulMd5g/7A3h8E0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yBKQxQAAAN0AAAAPAAAAAAAAAAAAAAAAAJgCAABkcnMv&#10;ZG93bnJldi54bWxQSwUGAAAAAAQABAD1AAAAigMAAAAA&#10;" path="m,c,,,,,,,1,,2,,3,,2,,1,,e" fillcolor="#ed1c24" stroked="f">
                  <v:fill opacity="58853f"/>
                  <v:path arrowok="t" o:connecttype="custom" o:connectlocs="0,0;0,0;0,18;0,0" o:connectangles="0,0,0,0"/>
                </v:shape>
                <v:shape id="Freeform 1750" o:spid="_x0000_s1053" style="position:absolute;left:3395;top:1668;width:6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b5MAA&#10;AADdAAAADwAAAGRycy9kb3ducmV2LnhtbERPTYvCMBC9L/gfwgje1rSiUqpRRBBU2INV70MzttVm&#10;Upqo9d9vBMHbPN7nzJedqcWDWldZVhAPIxDEudUVFwpOx81vAsJ5ZI21ZVLwIgfLRe9njqm2Tz7Q&#10;I/OFCCHsUlRQet+kUrq8JINuaBviwF1sa9AH2BZSt/gM4aaWoyiaSoMVh4YSG1qXlN+yu1Hgd9Pc&#10;TOIrnvRt/7feZEkSn51Sg363moHw1Pmv+OPe6jB/MhrD+5twgl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cwb5MAAAADdAAAADwAAAAAAAAAAAAAAAACYAgAAZHJzL2Rvd25y&#10;ZXYueG1sUEsFBgAAAAAEAAQA9QAAAIUDAAAAAA==&#10;" path="m,c,,,,,,,1,,1,,1v,,,,1,c1,1,1,1,1,,,,,,,e" fillcolor="#ed1c24" stroked="f">
                  <v:fill opacity="58853f"/>
                  <v:path arrowok="t" o:connecttype="custom" o:connectlocs="0,0;0,0;0,6;6,6;6,0;0,0" o:connectangles="0,0,0,0,0,0"/>
                </v:shape>
                <v:shape id="Freeform 1751" o:spid="_x0000_s1054" style="position:absolute;left:3407;top:1668;width:6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C+f8IA&#10;AADdAAAADwAAAGRycy9kb3ducmV2LnhtbERPTWuDQBC9F/oflgn0VlcDiphsJAQCbaGHWnMf3Kla&#10;3Vlxt9H8+2yh0Ns83ufsy9WM4kqz6y0rSKIYBHFjdc+tgvrz/JyDcB5Z42iZFNzIQXl4fNhjoe3C&#10;H3StfCtCCLsCFXTeT4WUrunIoIvsRBy4Lzsb9AHOrdQzLiHcjHIbx5k02HNo6HCiU0fNUP0YBf41&#10;a0yafGOth7f307nK8+TilHrarMcdCE+r/xf/uV90mJ9uU/j9Jpw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gL5/wgAAAN0AAAAPAAAAAAAAAAAAAAAAAJgCAABkcnMvZG93&#10;bnJldi54bWxQSwUGAAAAAAQABAD1AAAAhwMAAAAA&#10;" path="m,c,1,,1,,1v1,,1,,1,c1,1,1,1,1,,1,,1,,,e" fillcolor="#ed1c24" stroked="f">
                  <v:fill opacity="58853f"/>
                  <v:path arrowok="t" o:connecttype="custom" o:connectlocs="0,0;0,6;6,6;6,0;0,0" o:connectangles="0,0,0,0,0"/>
                </v:shape>
                <v:shape id="Freeform 1752" o:spid="_x0000_s1055" style="position:absolute;left:3407;top:1739;width:12;height:1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NIEcQA&#10;AADdAAAADwAAAGRycy9kb3ducmV2LnhtbERP32vCMBB+H+x/CDfY20ynKLMaRQbD7cW5Kj4fzZmU&#10;NZfSpLXurzeDwd7u4/t5y/XgatFTGyrPCp5HGQji0uuKjYLj4e3pBUSIyBprz6TgSgHWq/u7Jeba&#10;X/iL+iIakUI45KjAxtjkUobSksMw8g1x4s6+dRgTbI3ULV5SuKvlOMtm0mHFqcFiQ6+Wyu+icwqK&#10;iTPTrtzYft59ZJ8/u/31tDVKPT4MmwWISEP8F/+533WaPx3P4Pebd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TSBHEAAAA3QAAAA8AAAAAAAAAAAAAAAAAmAIAAGRycy9k&#10;b3ducmV2LnhtbFBLBQYAAAAABAAEAPUAAACJAwAAAAA=&#10;" path="m2,c1,,,,,,,,,,,,,,1,,2,v,,,,,e" fillcolor="#ed1c24" stroked="f">
                  <v:fill opacity="58853f"/>
                  <v:path arrowok="t" o:connecttype="custom" o:connectlocs="12,0;0,0;0,0;12,0;12,0" o:connectangles="0,0,0,0,0"/>
                </v:shape>
                <v:shape id="Freeform 1753" o:spid="_x0000_s1056" style="position:absolute;left:3407;top:1757;width:30;height:1;visibility:visible;mso-wrap-style:square;v-text-anchor:top" coordsize="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fWf8IA&#10;AADdAAAADwAAAGRycy9kb3ducmV2LnhtbERP32vCMBB+H/g/hBP2NlMFt1GNIspAXwZ24vPZnG2x&#10;uZQkS7v/3gjC3u7j+3nL9WBaEcn5xrKC6SQDQVxa3XCl4PTz9fYJwgdkja1lUvBHHtar0csSc217&#10;PlIsQiVSCPscFdQhdLmUvqzJoJ/YjjhxV+sMhgRdJbXDPoWbVs6y7F0abDg11NjRtqbyVvwaBYfm&#10;e3O5nXfxMrhjdsW4jf2pUOp1PGwWIAIN4V/8dO91mj+ffcDjm3SC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h9Z/wgAAAN0AAAAPAAAAAAAAAAAAAAAAAJgCAABkcnMvZG93&#10;bnJldi54bWxQSwUGAAAAAAQABAD1AAAAhwMAAAAA&#10;" path="m1,c,,,,,,1,,3,,4,v,,,,1,c3,,2,,1,e" fillcolor="#ed1c24" stroked="f">
                  <v:fill opacity="58853f"/>
                  <v:path arrowok="t" o:connecttype="custom" o:connectlocs="6,0;0,0;24,0;30,0;6,0" o:connectangles="0,0,0,0,0"/>
                </v:shape>
                <v:shape id="Freeform 1754" o:spid="_x0000_s1057" style="position:absolute;left:3129;top:1792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3M8YA&#10;AADdAAAADwAAAGRycy9kb3ducmV2LnhtbESP3WrCQBCF7wt9h2UK3hTdKPhDdJUSKFTBgj8PMGTH&#10;JJqdDbtbTd++cyH0boZz5pxvVpvetepOITaeDYxHGSji0tuGKwPn0+dwASomZIutZzLwSxE269eX&#10;FebWP/hA92OqlIRwzNFAnVKXax3LmhzGke+IRbv44DDJGiptAz4k3LV6kmUz7bBhaaixo6Km8nb8&#10;cQYOl+j3225W7Ip5H931/D7+DmTM4K3/WIJK1Kd/8/P6ywr+dCK48o2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y3M8YAAADdAAAADwAAAAAAAAAAAAAAAACYAgAAZHJz&#10;L2Rvd25yZXYueG1sUEsFBgAAAAAEAAQA9QAAAIsDAAAAAA==&#10;" path="m1,1v,,,,-1,c,1,,2,,2v1,,1,,1,c1,2,1,1,1,1m,c,,,,,,,,,,,,,,,,,e" fillcolor="#ed1c24" stroked="f">
                  <v:fill opacity="58853f"/>
                  <v:path arrowok="t" o:connecttype="custom" o:connectlocs="6,6;0,6;0,12;6,12;6,6;0,0;0,0;0,0;0,0" o:connectangles="0,0,0,0,0,0,0,0,0"/>
                  <o:lock v:ext="edit" verticies="t"/>
                </v:shape>
                <v:shape id="Freeform 1755" o:spid="_x0000_s1058" style="position:absolute;left:2934;top:53;width:597;height:1798;visibility:visible;mso-wrap-style:square;v-text-anchor:top" coordsize="101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ShZ8UA&#10;AADdAAAADwAAAGRycy9kb3ducmV2LnhtbERPTWvCQBC9F/wPyxS8FN1tqMWmriLFFA/20FTxOmSn&#10;STA7G7KrRn+9KxR6m8f7nNmit404UedrxxqexwoEceFMzaWG7U82moLwAdlg45g0XMjDYj54mGFq&#10;3Jm/6ZSHUsQQ9ilqqEJoUyl9UZFFP3YtceR+XWcxRNiV0nR4juG2kYlSr9JizbGhwpY+KioO+dFq&#10;KFd79Zldzb7dHYJKvp42x5dso/XwsV++gwjUh3/xn3tt4vxJ8gb3b+IJ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KFnxQAAAN0AAAAPAAAAAAAAAAAAAAAAAJgCAABkcnMv&#10;ZG93bnJldi54bWxQSwUGAAAAAAQABAD1AAAAigMAAAAA&#10;" path="m33,301v,-1,,-1,,-2c34,300,36,299,36,301v-1,,-2,,-3,m33,296v1,,1,,1,c34,296,34,297,34,297v,,-1,,-1,c33,297,33,297,32,297v,,,,,c31,297,31,297,31,297v,-1,,-1,,-1c32,296,33,296,33,296t13,-2c46,294,46,293,46,292v1,,3,1,3,2c48,294,47,294,46,294m35,293v,-1,,-1,,-1c36,292,36,292,36,292v,,1,,1,c37,292,37,292,37,292v,1,,2,,2c37,294,36,294,36,294v-1,,,-1,-1,-1c35,293,35,293,35,293t7,1c41,294,40,294,40,292v2,,2,1,2,2m25,293v,,-1,,-1,-1c25,292,25,292,25,292v1,,1,,1,c26,293,26,293,25,293t4,1c30,292,28,293,28,292v1,,2,,3,c31,293,33,293,33,295v,,,,,c33,295,33,295,33,295v-1,-1,-1,-1,-3,-1c30,294,30,294,29,294t51,-5c80,289,80,289,81,289v1,,2,,4,c85,289,85,289,85,289v1,1,2,1,4,1c90,290,91,290,91,290v,1,-2,1,-4,1c84,291,80,290,79,289v,,,,1,m62,289v-1,,-2,-1,-2,-2c61,287,62,287,63,287v,1,,1,,2c63,289,62,289,62,289m22,288v,-2,-1,-1,-1,-2c22,286,23,287,23,288v,,-1,,-1,m29,290v-1,-1,-2,-3,-2,-5c28,286,29,288,29,290t53,-4c82,286,82,286,82,286v1,-1,2,-1,2,-1c86,285,88,286,89,287v-1,,-2,,-2,c83,287,81,287,79,286v,,,,,c79,286,80,286,80,286v,,1,,2,m82,284v-1,-2,1,-1,1,-2c83,282,83,282,83,282v1,,1,1,1,2c83,284,83,284,82,284m49,281v-1,,-2,,-3,-1c46,280,47,280,48,280v1,,2,,2,1c49,281,49,281,49,281t6,c55,281,55,281,55,281v-1,-1,,-1,,-1c56,280,57,280,57,281v,,,,,c57,281,56,281,56,281v,,,,-1,m27,280v,,,,1,c28,280,28,280,28,280v1,,1,,1,c29,281,28,281,28,281v-1,,-2,,-1,-1c27,280,27,280,27,280t56,-5c83,275,83,275,83,275v,-1,,-2,-1,-3c84,272,85,273,85,274v,,-1,1,-1,1c84,275,84,275,83,275t-4,-2c80,273,80,273,80,272v,,,,,c80,272,81,272,81,272v,1,,1,,2c81,275,81,275,81,275v,,,,-1,c80,275,79,275,79,275v-1,,-1,,-1,c78,275,78,275,78,274v,-1,,-1,,-2c78,272,78,272,78,272v1,,1,,1,1c79,273,79,273,79,273m76,263v,-6,,-12,-1,-18c76,245,76,245,76,245v2,,,1,,1c76,251,78,259,76,263t8,-34c83,229,84,224,84,223v,,,,,c84,223,84,227,84,229v,,,,,m86,205v-2,,,-3,-1,-5c87,200,86,204,86,205t,-17c86,188,86,188,86,188v,-1,,-2,-1,-3c86,185,86,185,86,185v,,1,1,1,2c87,188,86,188,86,188t6,-7c91,179,91,178,91,177v1,,1,,1,c92,178,92,179,92,181v,,,,,m92,175v,,-1,,-1,c91,174,91,173,91,172v,,,,,c92,172,92,173,92,174v,1,,1,,1m92,171v-1,,-1,-1,-1,-2c91,169,91,169,92,169v1,,,2,,2c92,171,92,171,92,171m76,169v-1,,,-3,,-4c76,165,76,165,76,165v1,,,3,1,4c77,169,77,169,76,169t14,-8c90,160,90,159,90,158v1,,1,,1,c91,159,91,160,91,161v-1,,-1,,-1,m88,152v,,,,,c88,151,88,150,88,149v,,,,,c89,149,89,150,89,151v,,,1,-1,1m76,164v-2,-4,,-11,-1,-16c77,152,76,159,76,164m87,149v-1,,,-2,,-3c87,146,87,146,87,146v1,,1,2,1,3c88,149,88,149,87,149t-4,-7c81,141,83,138,82,136v2,,1,4,1,6m80,119v,,-1,,-1,c79,118,79,117,79,116v,,,,1,c80,116,80,116,80,117v,1,,2,,2m85,122v,-3,,-5,,-8c86,115,87,121,85,122t-5,-7c78,115,80,112,79,110v,,,,,c81,110,80,114,80,115v,,,,,m76,99v,-1,,-2,,-3c77,96,77,96,77,96v,1,,2,,3c76,99,76,99,76,99t,-5c75,94,76,92,76,91v,,,,,c77,91,77,93,77,94v,,,,-1,m85,98v,,,,-1,c84,92,84,87,84,81v,,,,,c85,81,85,81,85,81v,,,1,,1c85,82,85,82,86,82v-1,3,,10,,14c86,96,86,96,86,96v-1,,-1,,-1,1c85,98,85,98,85,98m81,91v,-4,-1,-9,-1,-13c81,80,82,81,82,83v,1,,2,,3c82,88,81,90,81,91t9,-7c88,83,90,80,89,78v2,,1,4,1,6m81,77v-2,,,-3,-1,-4c80,73,80,73,80,73v2,,1,3,1,4c81,77,81,77,81,77t4,-3c84,73,86,74,85,73v1,,1,,1,c87,73,86,74,86,74v,,-1,,-1,m77,77v-2,,,-5,-1,-7c78,71,77,75,77,77t9,-5c84,72,86,68,85,66v2,,1,4,1,6m84,48v,,,,,c84,47,84,46,84,45v,,,,,c84,45,85,46,85,47v,,-1,1,-1,1m74,52v,-3,,-7,-1,-10c75,43,75,50,74,52m84,41v-1,,,-4,-1,-5c83,36,83,36,83,36v2,,1,3,1,5c84,41,84,41,84,41m78,55v,,,,,c79,48,78,43,78,35v,,,,,c78,35,78,39,78,41v,,,,1,1c79,42,79,42,79,42v1,3,,5,,8c79,51,79,53,79,54v,1,,1,-1,1m72,40v,-2,,-5,,-7c72,33,72,32,73,32v,,,1,,2c73,35,73,36,74,36v,,,,,c74,36,72,37,74,37v,,,,,c73,38,74,40,72,40t9,8c81,42,80,35,81,30v1,2,1,5,1,9c82,40,82,41,82,43v,2,-1,4,-1,5m82,29v-1,,,-2,-1,-3c81,26,82,26,82,26v1,,,2,,3c82,29,82,29,82,29m27,19v1,-1,2,-1,3,-1c30,19,30,19,29,19v,,,,-1,c28,19,28,19,27,19v,,,,,c27,19,27,19,27,19v,,,,,c27,19,27,19,27,19t,-2c26,17,25,17,25,16v1,,3,,4,c30,17,28,17,27,17m39,15v1,,1,,1,c40,16,40,16,40,16v,,,,-1,c39,16,39,16,38,16v,,,,,c37,16,37,16,37,16v,,,,,c38,16,39,16,39,15t4,-1c42,14,41,13,41,12v1,,2,,2,c43,13,43,13,43,14m37,4v1,,1,,2,c40,3,41,3,42,3v1,,2,1,3,1c44,4,44,4,43,4v-3,,-5,1,-7,1c36,5,36,4,36,4v,,,,1,m68,4v1,,1,,2,-1c71,3,72,3,73,3v1,,2,1,2,2c74,5,73,4,72,4v-1,,-2,,-2,1c69,5,67,5,67,4v,,1,,1,m89,1c57,3,30,,2,4,3,13,,24,4,30v1,,3,,4,c10,30,13,30,15,30v2,,4,,7,c22,30,23,30,24,30v2,-2,5,-2,7,-2c34,28,37,28,40,28v1,,2,,3,c45,28,48,28,50,28v3,,5,,7,c60,28,62,28,64,29v,3,,7,,10c67,49,65,59,67,70v1,10,,28,2,44c71,132,70,154,69,169v1,1,1,3,1,5c71,175,69,174,69,176v1,10,1,22,,32c69,209,70,210,70,210v,12,,31,2,42c75,259,72,268,72,276v-1,,-3,,-4,c63,276,59,275,56,275v,,,,,c55,275,54,276,54,276v-8,,-13,,-20,c32,277,29,277,26,277v,,-1,,-2,c24,277,23,277,22,277v-3,,-6,,-9,1c12,278,12,278,12,278v-1,,-1,,-1,c10,278,10,278,10,278v-1,,-1,,-1,c8,285,11,295,10,305v1,,2,,4,c15,305,16,305,17,305v1,,2,,3,c21,305,22,305,23,305v1,-1,2,-1,2,-1c25,304,25,304,25,304v1,,2,,3,c32,304,34,303,38,303v,,1,1,1,1c39,304,39,304,40,304v,,,,,c58,300,84,303,100,298v,-4,1,-4,,-6c99,290,101,291,101,290v-5,-12,-1,-35,-4,-54c96,223,98,203,95,189v1,-2,,-3,1,-7c94,180,95,179,95,176v-1,-4,-1,-7,,-12c95,162,93,163,94,161v,-2,1,-5,1,-8c95,151,94,150,94,149v,-6,,-19,-1,-32c93,105,93,92,93,86v,-1,-1,-3,-1,-5c92,74,92,68,93,63,91,56,92,54,92,47v,-1,-1,,-1,-2c92,41,91,37,92,33,89,24,92,9,89,1e" fillcolor="#cbccce" stroked="f">
                  <v:fill opacity="58853f"/>
                  <v:path arrowok="t" o:connecttype="custom" o:connectlocs="201,1751;272,1733;219,1721;236,1721;171,1733;171,1733;514,1715;366,1704;171,1710;467,1686;485,1674;325,1657;166,1651;491,1621;473,1603;461,1615;449,1444;497,1350;508,1091;544,1067;544,1008;449,973;532,949;449,967;514,878;473,684;467,648;455,584;502,578;508,566;485,507;473,430;502,436;497,283;431,248;461,324;467,295;437,212;485,230;485,171;160,112;231,88;219,94;231,24;402,24;402,24;142,177;378,230;414,1238;201,1627;59,1639;148,1792;591,1757;562,967;550,371" o:connectangles="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="001303AA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ECF664A" wp14:editId="1593D78A">
                <wp:simplePos x="0" y="0"/>
                <wp:positionH relativeFrom="column">
                  <wp:posOffset>9466580</wp:posOffset>
                </wp:positionH>
                <wp:positionV relativeFrom="paragraph">
                  <wp:posOffset>8964930</wp:posOffset>
                </wp:positionV>
                <wp:extent cx="55245" cy="433070"/>
                <wp:effectExtent l="8255" t="1905" r="3175" b="3175"/>
                <wp:wrapNone/>
                <wp:docPr id="1495" name="Freeform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5245" cy="433070"/>
                        </a:xfrm>
                        <a:custGeom>
                          <a:avLst/>
                          <a:gdLst>
                            <a:gd name="T0" fmla="*/ 12 w 13"/>
                            <a:gd name="T1" fmla="*/ 19 h 123"/>
                            <a:gd name="T2" fmla="*/ 12 w 13"/>
                            <a:gd name="T3" fmla="*/ 72 h 123"/>
                            <a:gd name="T4" fmla="*/ 13 w 13"/>
                            <a:gd name="T5" fmla="*/ 84 h 123"/>
                            <a:gd name="T6" fmla="*/ 13 w 13"/>
                            <a:gd name="T7" fmla="*/ 123 h 123"/>
                            <a:gd name="T8" fmla="*/ 1 w 13"/>
                            <a:gd name="T9" fmla="*/ 80 h 123"/>
                            <a:gd name="T10" fmla="*/ 1 w 13"/>
                            <a:gd name="T11" fmla="*/ 38 h 123"/>
                            <a:gd name="T12" fmla="*/ 0 w 13"/>
                            <a:gd name="T13" fmla="*/ 1 h 123"/>
                            <a:gd name="T14" fmla="*/ 2 w 13"/>
                            <a:gd name="T15" fmla="*/ 10 h 123"/>
                            <a:gd name="T16" fmla="*/ 7 w 13"/>
                            <a:gd name="T17" fmla="*/ 14 h 123"/>
                            <a:gd name="T18" fmla="*/ 5 w 13"/>
                            <a:gd name="T19" fmla="*/ 13 h 123"/>
                            <a:gd name="T20" fmla="*/ 5 w 13"/>
                            <a:gd name="T21" fmla="*/ 12 h 123"/>
                            <a:gd name="T22" fmla="*/ 5 w 13"/>
                            <a:gd name="T23" fmla="*/ 17 h 123"/>
                            <a:gd name="T24" fmla="*/ 8 w 13"/>
                            <a:gd name="T25" fmla="*/ 21 h 123"/>
                            <a:gd name="T26" fmla="*/ 8 w 13"/>
                            <a:gd name="T27" fmla="*/ 20 h 123"/>
                            <a:gd name="T28" fmla="*/ 8 w 13"/>
                            <a:gd name="T29" fmla="*/ 18 h 123"/>
                            <a:gd name="T30" fmla="*/ 9 w 13"/>
                            <a:gd name="T31" fmla="*/ 20 h 123"/>
                            <a:gd name="T32" fmla="*/ 7 w 13"/>
                            <a:gd name="T33" fmla="*/ 21 h 123"/>
                            <a:gd name="T34" fmla="*/ 8 w 13"/>
                            <a:gd name="T35" fmla="*/ 28 h 123"/>
                            <a:gd name="T36" fmla="*/ 3 w 13"/>
                            <a:gd name="T37" fmla="*/ 29 h 123"/>
                            <a:gd name="T38" fmla="*/ 8 w 13"/>
                            <a:gd name="T39" fmla="*/ 30 h 123"/>
                            <a:gd name="T40" fmla="*/ 6 w 13"/>
                            <a:gd name="T41" fmla="*/ 36 h 123"/>
                            <a:gd name="T42" fmla="*/ 6 w 13"/>
                            <a:gd name="T43" fmla="*/ 36 h 123"/>
                            <a:gd name="T44" fmla="*/ 9 w 13"/>
                            <a:gd name="T45" fmla="*/ 35 h 123"/>
                            <a:gd name="T46" fmla="*/ 8 w 13"/>
                            <a:gd name="T47" fmla="*/ 40 h 123"/>
                            <a:gd name="T48" fmla="*/ 5 w 13"/>
                            <a:gd name="T49" fmla="*/ 45 h 123"/>
                            <a:gd name="T50" fmla="*/ 5 w 13"/>
                            <a:gd name="T51" fmla="*/ 49 h 123"/>
                            <a:gd name="T52" fmla="*/ 11 w 13"/>
                            <a:gd name="T53" fmla="*/ 49 h 123"/>
                            <a:gd name="T54" fmla="*/ 9 w 13"/>
                            <a:gd name="T55" fmla="*/ 49 h 123"/>
                            <a:gd name="T56" fmla="*/ 11 w 13"/>
                            <a:gd name="T57" fmla="*/ 53 h 123"/>
                            <a:gd name="T58" fmla="*/ 11 w 13"/>
                            <a:gd name="T59" fmla="*/ 55 h 123"/>
                            <a:gd name="T60" fmla="*/ 4 w 13"/>
                            <a:gd name="T61" fmla="*/ 68 h 123"/>
                            <a:gd name="T62" fmla="*/ 5 w 13"/>
                            <a:gd name="T63" fmla="*/ 64 h 123"/>
                            <a:gd name="T64" fmla="*/ 2 w 13"/>
                            <a:gd name="T65" fmla="*/ 65 h 123"/>
                            <a:gd name="T66" fmla="*/ 11 w 13"/>
                            <a:gd name="T67" fmla="*/ 63 h 123"/>
                            <a:gd name="T68" fmla="*/ 5 w 13"/>
                            <a:gd name="T69" fmla="*/ 66 h 123"/>
                            <a:gd name="T70" fmla="*/ 5 w 13"/>
                            <a:gd name="T71" fmla="*/ 65 h 123"/>
                            <a:gd name="T72" fmla="*/ 2 w 13"/>
                            <a:gd name="T73" fmla="*/ 68 h 123"/>
                            <a:gd name="T74" fmla="*/ 2 w 13"/>
                            <a:gd name="T75" fmla="*/ 66 h 123"/>
                            <a:gd name="T76" fmla="*/ 6 w 13"/>
                            <a:gd name="T77" fmla="*/ 69 h 123"/>
                            <a:gd name="T78" fmla="*/ 6 w 13"/>
                            <a:gd name="T79" fmla="*/ 69 h 123"/>
                            <a:gd name="T80" fmla="*/ 5 w 13"/>
                            <a:gd name="T81" fmla="*/ 70 h 123"/>
                            <a:gd name="T82" fmla="*/ 4 w 13"/>
                            <a:gd name="T83" fmla="*/ 69 h 123"/>
                            <a:gd name="T84" fmla="*/ 5 w 13"/>
                            <a:gd name="T85" fmla="*/ 76 h 123"/>
                            <a:gd name="T86" fmla="*/ 4 w 13"/>
                            <a:gd name="T87" fmla="*/ 76 h 123"/>
                            <a:gd name="T88" fmla="*/ 10 w 13"/>
                            <a:gd name="T89" fmla="*/ 82 h 123"/>
                            <a:gd name="T90" fmla="*/ 8 w 13"/>
                            <a:gd name="T91" fmla="*/ 85 h 123"/>
                            <a:gd name="T92" fmla="*/ 10 w 13"/>
                            <a:gd name="T93" fmla="*/ 89 h 123"/>
                            <a:gd name="T94" fmla="*/ 10 w 13"/>
                            <a:gd name="T95" fmla="*/ 89 h 123"/>
                            <a:gd name="T96" fmla="*/ 11 w 13"/>
                            <a:gd name="T97" fmla="*/ 94 h 123"/>
                            <a:gd name="T98" fmla="*/ 9 w 13"/>
                            <a:gd name="T99" fmla="*/ 92 h 123"/>
                            <a:gd name="T100" fmla="*/ 8 w 13"/>
                            <a:gd name="T101" fmla="*/ 97 h 123"/>
                            <a:gd name="T102" fmla="*/ 7 w 13"/>
                            <a:gd name="T103" fmla="*/ 100 h 123"/>
                            <a:gd name="T104" fmla="*/ 5 w 13"/>
                            <a:gd name="T105" fmla="*/ 101 h 123"/>
                            <a:gd name="T106" fmla="*/ 10 w 13"/>
                            <a:gd name="T107" fmla="*/ 102 h 123"/>
                            <a:gd name="T108" fmla="*/ 12 w 13"/>
                            <a:gd name="T109" fmla="*/ 106 h 123"/>
                            <a:gd name="T110" fmla="*/ 5 w 13"/>
                            <a:gd name="T111" fmla="*/ 114 h 123"/>
                            <a:gd name="T112" fmla="*/ 9 w 13"/>
                            <a:gd name="T113" fmla="*/ 115 h 123"/>
                            <a:gd name="T114" fmla="*/ 9 w 13"/>
                            <a:gd name="T115" fmla="*/ 113 h 1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13" h="123">
                              <a:moveTo>
                                <a:pt x="10" y="0"/>
                              </a:moveTo>
                              <a:cubicBezTo>
                                <a:pt x="11" y="0"/>
                                <a:pt x="11" y="0"/>
                                <a:pt x="11" y="0"/>
                              </a:cubicBezTo>
                              <a:cubicBezTo>
                                <a:pt x="11" y="5"/>
                                <a:pt x="12" y="14"/>
                                <a:pt x="12" y="19"/>
                              </a:cubicBezTo>
                              <a:cubicBezTo>
                                <a:pt x="12" y="24"/>
                                <a:pt x="11" y="29"/>
                                <a:pt x="12" y="33"/>
                              </a:cubicBezTo>
                              <a:cubicBezTo>
                                <a:pt x="12" y="38"/>
                                <a:pt x="12" y="44"/>
                                <a:pt x="12" y="48"/>
                              </a:cubicBezTo>
                              <a:cubicBezTo>
                                <a:pt x="12" y="58"/>
                                <a:pt x="12" y="62"/>
                                <a:pt x="12" y="72"/>
                              </a:cubicBezTo>
                              <a:cubicBezTo>
                                <a:pt x="12" y="72"/>
                                <a:pt x="13" y="71"/>
                                <a:pt x="13" y="71"/>
                              </a:cubicBezTo>
                              <a:cubicBezTo>
                                <a:pt x="12" y="73"/>
                                <a:pt x="12" y="75"/>
                                <a:pt x="12" y="77"/>
                              </a:cubicBezTo>
                              <a:cubicBezTo>
                                <a:pt x="13" y="79"/>
                                <a:pt x="12" y="81"/>
                                <a:pt x="13" y="84"/>
                              </a:cubicBezTo>
                              <a:cubicBezTo>
                                <a:pt x="13" y="87"/>
                                <a:pt x="12" y="91"/>
                                <a:pt x="12" y="93"/>
                              </a:cubicBezTo>
                              <a:cubicBezTo>
                                <a:pt x="13" y="102"/>
                                <a:pt x="12" y="112"/>
                                <a:pt x="13" y="120"/>
                              </a:cubicBezTo>
                              <a:cubicBezTo>
                                <a:pt x="13" y="121"/>
                                <a:pt x="13" y="122"/>
                                <a:pt x="13" y="123"/>
                              </a:cubicBezTo>
                              <a:cubicBezTo>
                                <a:pt x="10" y="123"/>
                                <a:pt x="6" y="123"/>
                                <a:pt x="3" y="123"/>
                              </a:cubicBezTo>
                              <a:cubicBezTo>
                                <a:pt x="2" y="116"/>
                                <a:pt x="3" y="106"/>
                                <a:pt x="1" y="98"/>
                              </a:cubicBezTo>
                              <a:cubicBezTo>
                                <a:pt x="2" y="94"/>
                                <a:pt x="1" y="86"/>
                                <a:pt x="1" y="80"/>
                              </a:cubicBezTo>
                              <a:cubicBezTo>
                                <a:pt x="2" y="71"/>
                                <a:pt x="1" y="64"/>
                                <a:pt x="1" y="55"/>
                              </a:cubicBezTo>
                              <a:cubicBezTo>
                                <a:pt x="1" y="55"/>
                                <a:pt x="1" y="54"/>
                                <a:pt x="1" y="53"/>
                              </a:cubicBezTo>
                              <a:cubicBezTo>
                                <a:pt x="0" y="49"/>
                                <a:pt x="2" y="43"/>
                                <a:pt x="1" y="38"/>
                              </a:cubicBezTo>
                              <a:cubicBezTo>
                                <a:pt x="1" y="37"/>
                                <a:pt x="1" y="31"/>
                                <a:pt x="1" y="29"/>
                              </a:cubicBezTo>
                              <a:cubicBezTo>
                                <a:pt x="1" y="23"/>
                                <a:pt x="1" y="18"/>
                                <a:pt x="1" y="13"/>
                              </a:cubicBezTo>
                              <a:cubicBezTo>
                                <a:pt x="1" y="9"/>
                                <a:pt x="0" y="5"/>
                                <a:pt x="0" y="1"/>
                              </a:cubicBezTo>
                              <a:cubicBezTo>
                                <a:pt x="0" y="1"/>
                                <a:pt x="1" y="1"/>
                                <a:pt x="1" y="0"/>
                              </a:cubicBezTo>
                              <a:cubicBezTo>
                                <a:pt x="4" y="1"/>
                                <a:pt x="8" y="0"/>
                                <a:pt x="10" y="0"/>
                              </a:cubicBezTo>
                              <a:close/>
                              <a:moveTo>
                                <a:pt x="2" y="10"/>
                              </a:moveTo>
                              <a:cubicBezTo>
                                <a:pt x="1" y="10"/>
                                <a:pt x="2" y="9"/>
                                <a:pt x="1" y="9"/>
                              </a:cubicBezTo>
                              <a:cubicBezTo>
                                <a:pt x="1" y="9"/>
                                <a:pt x="1" y="10"/>
                                <a:pt x="2" y="10"/>
                              </a:cubicBezTo>
                              <a:close/>
                              <a:moveTo>
                                <a:pt x="7" y="14"/>
                              </a:moveTo>
                              <a:cubicBezTo>
                                <a:pt x="7" y="12"/>
                                <a:pt x="8" y="10"/>
                                <a:pt x="7" y="9"/>
                              </a:cubicBezTo>
                              <a:cubicBezTo>
                                <a:pt x="7" y="11"/>
                                <a:pt x="7" y="13"/>
                                <a:pt x="7" y="14"/>
                              </a:cubicBezTo>
                              <a:close/>
                              <a:moveTo>
                                <a:pt x="5" y="13"/>
                              </a:moveTo>
                              <a:cubicBezTo>
                                <a:pt x="5" y="13"/>
                                <a:pt x="5" y="13"/>
                                <a:pt x="5" y="13"/>
                              </a:cubicBezTo>
                              <a:cubicBezTo>
                                <a:pt x="5" y="13"/>
                                <a:pt x="5" y="12"/>
                                <a:pt x="5" y="12"/>
                              </a:cubicBezTo>
                              <a:cubicBezTo>
                                <a:pt x="5" y="12"/>
                                <a:pt x="5" y="12"/>
                                <a:pt x="5" y="12"/>
                              </a:cubicBezTo>
                              <a:cubicBezTo>
                                <a:pt x="5" y="12"/>
                                <a:pt x="5" y="13"/>
                                <a:pt x="5" y="13"/>
                              </a:cubicBezTo>
                              <a:close/>
                              <a:moveTo>
                                <a:pt x="5" y="25"/>
                              </a:moveTo>
                              <a:cubicBezTo>
                                <a:pt x="6" y="23"/>
                                <a:pt x="6" y="19"/>
                                <a:pt x="5" y="17"/>
                              </a:cubicBezTo>
                              <a:cubicBezTo>
                                <a:pt x="5" y="17"/>
                                <a:pt x="5" y="15"/>
                                <a:pt x="5" y="14"/>
                              </a:cubicBezTo>
                              <a:cubicBezTo>
                                <a:pt x="5" y="18"/>
                                <a:pt x="5" y="21"/>
                                <a:pt x="5" y="25"/>
                              </a:cubicBezTo>
                              <a:close/>
                              <a:moveTo>
                                <a:pt x="8" y="21"/>
                              </a:moveTo>
                              <a:cubicBezTo>
                                <a:pt x="7" y="19"/>
                                <a:pt x="8" y="16"/>
                                <a:pt x="7" y="15"/>
                              </a:cubicBezTo>
                              <a:cubicBezTo>
                                <a:pt x="7" y="17"/>
                                <a:pt x="7" y="19"/>
                                <a:pt x="8" y="21"/>
                              </a:cubicBezTo>
                              <a:close/>
                              <a:moveTo>
                                <a:pt x="8" y="20"/>
                              </a:moveTo>
                              <a:cubicBezTo>
                                <a:pt x="8" y="20"/>
                                <a:pt x="9" y="20"/>
                                <a:pt x="9" y="20"/>
                              </a:cubicBezTo>
                              <a:cubicBezTo>
                                <a:pt x="9" y="19"/>
                                <a:pt x="9" y="19"/>
                                <a:pt x="9" y="18"/>
                              </a:cubicBezTo>
                              <a:cubicBezTo>
                                <a:pt x="9" y="18"/>
                                <a:pt x="8" y="18"/>
                                <a:pt x="8" y="18"/>
                              </a:cubicBezTo>
                              <a:cubicBezTo>
                                <a:pt x="8" y="19"/>
                                <a:pt x="8" y="19"/>
                                <a:pt x="8" y="20"/>
                              </a:cubicBezTo>
                              <a:close/>
                              <a:moveTo>
                                <a:pt x="9" y="22"/>
                              </a:moveTo>
                              <a:cubicBezTo>
                                <a:pt x="9" y="21"/>
                                <a:pt x="9" y="20"/>
                                <a:pt x="9" y="20"/>
                              </a:cubicBezTo>
                              <a:cubicBezTo>
                                <a:pt x="9" y="21"/>
                                <a:pt x="8" y="22"/>
                                <a:pt x="9" y="22"/>
                              </a:cubicBezTo>
                              <a:close/>
                              <a:moveTo>
                                <a:pt x="7" y="23"/>
                              </a:moveTo>
                              <a:cubicBezTo>
                                <a:pt x="7" y="23"/>
                                <a:pt x="8" y="21"/>
                                <a:pt x="7" y="21"/>
                              </a:cubicBezTo>
                              <a:cubicBezTo>
                                <a:pt x="7" y="22"/>
                                <a:pt x="6" y="23"/>
                                <a:pt x="7" y="23"/>
                              </a:cubicBezTo>
                              <a:close/>
                              <a:moveTo>
                                <a:pt x="9" y="29"/>
                              </a:moveTo>
                              <a:cubicBezTo>
                                <a:pt x="9" y="29"/>
                                <a:pt x="9" y="28"/>
                                <a:pt x="8" y="28"/>
                              </a:cubicBezTo>
                              <a:cubicBezTo>
                                <a:pt x="9" y="28"/>
                                <a:pt x="8" y="29"/>
                                <a:pt x="9" y="29"/>
                              </a:cubicBezTo>
                              <a:close/>
                              <a:moveTo>
                                <a:pt x="4" y="31"/>
                              </a:moveTo>
                              <a:cubicBezTo>
                                <a:pt x="4" y="30"/>
                                <a:pt x="4" y="29"/>
                                <a:pt x="3" y="29"/>
                              </a:cubicBezTo>
                              <a:cubicBezTo>
                                <a:pt x="4" y="29"/>
                                <a:pt x="3" y="31"/>
                                <a:pt x="4" y="31"/>
                              </a:cubicBezTo>
                              <a:close/>
                              <a:moveTo>
                                <a:pt x="8" y="34"/>
                              </a:moveTo>
                              <a:cubicBezTo>
                                <a:pt x="9" y="33"/>
                                <a:pt x="8" y="31"/>
                                <a:pt x="8" y="30"/>
                              </a:cubicBezTo>
                              <a:cubicBezTo>
                                <a:pt x="8" y="30"/>
                                <a:pt x="8" y="29"/>
                                <a:pt x="8" y="29"/>
                              </a:cubicBezTo>
                              <a:cubicBezTo>
                                <a:pt x="8" y="31"/>
                                <a:pt x="8" y="31"/>
                                <a:pt x="8" y="34"/>
                              </a:cubicBezTo>
                              <a:close/>
                              <a:moveTo>
                                <a:pt x="6" y="36"/>
                              </a:moveTo>
                              <a:cubicBezTo>
                                <a:pt x="7" y="36"/>
                                <a:pt x="6" y="35"/>
                                <a:pt x="7" y="36"/>
                              </a:cubicBezTo>
                              <a:cubicBezTo>
                                <a:pt x="7" y="34"/>
                                <a:pt x="8" y="33"/>
                                <a:pt x="7" y="31"/>
                              </a:cubicBezTo>
                              <a:cubicBezTo>
                                <a:pt x="6" y="33"/>
                                <a:pt x="6" y="34"/>
                                <a:pt x="6" y="36"/>
                              </a:cubicBezTo>
                              <a:close/>
                              <a:moveTo>
                                <a:pt x="9" y="35"/>
                              </a:moveTo>
                              <a:cubicBezTo>
                                <a:pt x="10" y="35"/>
                                <a:pt x="10" y="32"/>
                                <a:pt x="10" y="32"/>
                              </a:cubicBezTo>
                              <a:cubicBezTo>
                                <a:pt x="9" y="33"/>
                                <a:pt x="9" y="34"/>
                                <a:pt x="9" y="35"/>
                              </a:cubicBezTo>
                              <a:close/>
                              <a:moveTo>
                                <a:pt x="8" y="40"/>
                              </a:moveTo>
                              <a:cubicBezTo>
                                <a:pt x="8" y="38"/>
                                <a:pt x="9" y="36"/>
                                <a:pt x="8" y="36"/>
                              </a:cubicBezTo>
                              <a:cubicBezTo>
                                <a:pt x="8" y="37"/>
                                <a:pt x="7" y="39"/>
                                <a:pt x="8" y="40"/>
                              </a:cubicBezTo>
                              <a:close/>
                              <a:moveTo>
                                <a:pt x="5" y="45"/>
                              </a:moveTo>
                              <a:cubicBezTo>
                                <a:pt x="5" y="44"/>
                                <a:pt x="6" y="40"/>
                                <a:pt x="6" y="40"/>
                              </a:cubicBezTo>
                              <a:cubicBezTo>
                                <a:pt x="6" y="41"/>
                                <a:pt x="4" y="44"/>
                                <a:pt x="5" y="45"/>
                              </a:cubicBezTo>
                              <a:close/>
                              <a:moveTo>
                                <a:pt x="5" y="49"/>
                              </a:moveTo>
                              <a:cubicBezTo>
                                <a:pt x="5" y="48"/>
                                <a:pt x="6" y="47"/>
                                <a:pt x="5" y="47"/>
                              </a:cubicBezTo>
                              <a:cubicBezTo>
                                <a:pt x="5" y="48"/>
                                <a:pt x="4" y="49"/>
                                <a:pt x="5" y="49"/>
                              </a:cubicBezTo>
                              <a:close/>
                              <a:moveTo>
                                <a:pt x="11" y="49"/>
                              </a:moveTo>
                              <a:cubicBezTo>
                                <a:pt x="11" y="49"/>
                                <a:pt x="11" y="47"/>
                                <a:pt x="10" y="47"/>
                              </a:cubicBezTo>
                              <a:cubicBezTo>
                                <a:pt x="11" y="48"/>
                                <a:pt x="10" y="49"/>
                                <a:pt x="11" y="49"/>
                              </a:cubicBezTo>
                              <a:close/>
                              <a:moveTo>
                                <a:pt x="9" y="54"/>
                              </a:moveTo>
                              <a:cubicBezTo>
                                <a:pt x="10" y="54"/>
                                <a:pt x="8" y="53"/>
                                <a:pt x="9" y="52"/>
                              </a:cubicBezTo>
                              <a:cubicBezTo>
                                <a:pt x="9" y="52"/>
                                <a:pt x="9" y="50"/>
                                <a:pt x="9" y="49"/>
                              </a:cubicBezTo>
                              <a:cubicBezTo>
                                <a:pt x="8" y="50"/>
                                <a:pt x="9" y="52"/>
                                <a:pt x="9" y="54"/>
                              </a:cubicBezTo>
                              <a:cubicBezTo>
                                <a:pt x="9" y="54"/>
                                <a:pt x="9" y="54"/>
                                <a:pt x="9" y="54"/>
                              </a:cubicBezTo>
                              <a:close/>
                              <a:moveTo>
                                <a:pt x="11" y="53"/>
                              </a:moveTo>
                              <a:cubicBezTo>
                                <a:pt x="11" y="53"/>
                                <a:pt x="12" y="51"/>
                                <a:pt x="11" y="51"/>
                              </a:cubicBezTo>
                              <a:cubicBezTo>
                                <a:pt x="11" y="52"/>
                                <a:pt x="10" y="53"/>
                                <a:pt x="11" y="53"/>
                              </a:cubicBezTo>
                              <a:close/>
                              <a:moveTo>
                                <a:pt x="11" y="55"/>
                              </a:moveTo>
                              <a:cubicBezTo>
                                <a:pt x="12" y="55"/>
                                <a:pt x="12" y="54"/>
                                <a:pt x="11" y="54"/>
                              </a:cubicBezTo>
                              <a:cubicBezTo>
                                <a:pt x="11" y="54"/>
                                <a:pt x="11" y="54"/>
                                <a:pt x="11" y="55"/>
                              </a:cubicBezTo>
                              <a:close/>
                              <a:moveTo>
                                <a:pt x="4" y="68"/>
                              </a:moveTo>
                              <a:cubicBezTo>
                                <a:pt x="5" y="66"/>
                                <a:pt x="5" y="61"/>
                                <a:pt x="4" y="59"/>
                              </a:cubicBezTo>
                              <a:cubicBezTo>
                                <a:pt x="4" y="62"/>
                                <a:pt x="4" y="65"/>
                                <a:pt x="4" y="68"/>
                              </a:cubicBezTo>
                              <a:close/>
                              <a:moveTo>
                                <a:pt x="5" y="64"/>
                              </a:moveTo>
                              <a:cubicBezTo>
                                <a:pt x="6" y="63"/>
                                <a:pt x="6" y="60"/>
                                <a:pt x="5" y="60"/>
                              </a:cubicBezTo>
                              <a:cubicBezTo>
                                <a:pt x="5" y="61"/>
                                <a:pt x="5" y="62"/>
                                <a:pt x="5" y="64"/>
                              </a:cubicBezTo>
                              <a:close/>
                              <a:moveTo>
                                <a:pt x="2" y="65"/>
                              </a:moveTo>
                              <a:cubicBezTo>
                                <a:pt x="2" y="64"/>
                                <a:pt x="3" y="61"/>
                                <a:pt x="2" y="60"/>
                              </a:cubicBezTo>
                              <a:cubicBezTo>
                                <a:pt x="2" y="62"/>
                                <a:pt x="2" y="63"/>
                                <a:pt x="2" y="65"/>
                              </a:cubicBezTo>
                              <a:close/>
                              <a:moveTo>
                                <a:pt x="11" y="63"/>
                              </a:moveTo>
                              <a:cubicBezTo>
                                <a:pt x="11" y="62"/>
                                <a:pt x="11" y="62"/>
                                <a:pt x="10" y="62"/>
                              </a:cubicBezTo>
                              <a:cubicBezTo>
                                <a:pt x="11" y="62"/>
                                <a:pt x="10" y="63"/>
                                <a:pt x="11" y="63"/>
                              </a:cubicBezTo>
                              <a:close/>
                              <a:moveTo>
                                <a:pt x="5" y="66"/>
                              </a:moveTo>
                              <a:cubicBezTo>
                                <a:pt x="5" y="66"/>
                                <a:pt x="5" y="66"/>
                                <a:pt x="5" y="66"/>
                              </a:cubicBezTo>
                              <a:cubicBezTo>
                                <a:pt x="5" y="66"/>
                                <a:pt x="5" y="65"/>
                                <a:pt x="5" y="65"/>
                              </a:cubicBezTo>
                              <a:cubicBezTo>
                                <a:pt x="5" y="65"/>
                                <a:pt x="5" y="65"/>
                                <a:pt x="5" y="65"/>
                              </a:cubicBezTo>
                              <a:cubicBezTo>
                                <a:pt x="5" y="65"/>
                                <a:pt x="5" y="66"/>
                                <a:pt x="5" y="66"/>
                              </a:cubicBezTo>
                              <a:close/>
                              <a:moveTo>
                                <a:pt x="2" y="66"/>
                              </a:moveTo>
                              <a:cubicBezTo>
                                <a:pt x="2" y="67"/>
                                <a:pt x="3" y="67"/>
                                <a:pt x="2" y="68"/>
                              </a:cubicBezTo>
                              <a:cubicBezTo>
                                <a:pt x="2" y="68"/>
                                <a:pt x="2" y="68"/>
                                <a:pt x="2" y="69"/>
                              </a:cubicBezTo>
                              <a:cubicBezTo>
                                <a:pt x="2" y="69"/>
                                <a:pt x="2" y="69"/>
                                <a:pt x="2" y="69"/>
                              </a:cubicBezTo>
                              <a:cubicBezTo>
                                <a:pt x="2" y="68"/>
                                <a:pt x="3" y="66"/>
                                <a:pt x="2" y="66"/>
                              </a:cubicBezTo>
                              <a:cubicBezTo>
                                <a:pt x="2" y="66"/>
                                <a:pt x="2" y="66"/>
                                <a:pt x="2" y="66"/>
                              </a:cubicBezTo>
                              <a:close/>
                              <a:moveTo>
                                <a:pt x="6" y="69"/>
                              </a:moveTo>
                              <a:cubicBezTo>
                                <a:pt x="6" y="69"/>
                                <a:pt x="6" y="69"/>
                                <a:pt x="6" y="69"/>
                              </a:cubicBezTo>
                              <a:cubicBezTo>
                                <a:pt x="6" y="69"/>
                                <a:pt x="6" y="68"/>
                                <a:pt x="6" y="68"/>
                              </a:cubicBezTo>
                              <a:cubicBezTo>
                                <a:pt x="6" y="68"/>
                                <a:pt x="6" y="68"/>
                                <a:pt x="6" y="68"/>
                              </a:cubicBezTo>
                              <a:cubicBezTo>
                                <a:pt x="6" y="68"/>
                                <a:pt x="6" y="69"/>
                                <a:pt x="6" y="69"/>
                              </a:cubicBezTo>
                              <a:close/>
                              <a:moveTo>
                                <a:pt x="5" y="70"/>
                              </a:moveTo>
                              <a:cubicBezTo>
                                <a:pt x="5" y="69"/>
                                <a:pt x="6" y="68"/>
                                <a:pt x="5" y="69"/>
                              </a:cubicBezTo>
                              <a:cubicBezTo>
                                <a:pt x="5" y="69"/>
                                <a:pt x="5" y="70"/>
                                <a:pt x="5" y="70"/>
                              </a:cubicBezTo>
                              <a:close/>
                              <a:moveTo>
                                <a:pt x="4" y="69"/>
                              </a:moveTo>
                              <a:cubicBezTo>
                                <a:pt x="4" y="70"/>
                                <a:pt x="4" y="70"/>
                                <a:pt x="4" y="71"/>
                              </a:cubicBezTo>
                              <a:cubicBezTo>
                                <a:pt x="5" y="71"/>
                                <a:pt x="5" y="69"/>
                                <a:pt x="4" y="69"/>
                              </a:cubicBezTo>
                              <a:cubicBezTo>
                                <a:pt x="4" y="69"/>
                                <a:pt x="4" y="69"/>
                                <a:pt x="4" y="69"/>
                              </a:cubicBezTo>
                              <a:close/>
                              <a:moveTo>
                                <a:pt x="4" y="76"/>
                              </a:moveTo>
                              <a:cubicBezTo>
                                <a:pt x="4" y="76"/>
                                <a:pt x="4" y="76"/>
                                <a:pt x="5" y="76"/>
                              </a:cubicBezTo>
                              <a:cubicBezTo>
                                <a:pt x="5" y="75"/>
                                <a:pt x="5" y="75"/>
                                <a:pt x="5" y="74"/>
                              </a:cubicBezTo>
                              <a:cubicBezTo>
                                <a:pt x="4" y="74"/>
                                <a:pt x="4" y="74"/>
                                <a:pt x="4" y="74"/>
                              </a:cubicBezTo>
                              <a:cubicBezTo>
                                <a:pt x="4" y="75"/>
                                <a:pt x="4" y="75"/>
                                <a:pt x="4" y="76"/>
                              </a:cubicBezTo>
                              <a:close/>
                              <a:moveTo>
                                <a:pt x="11" y="84"/>
                              </a:moveTo>
                              <a:cubicBezTo>
                                <a:pt x="11" y="83"/>
                                <a:pt x="11" y="82"/>
                                <a:pt x="11" y="82"/>
                              </a:cubicBezTo>
                              <a:cubicBezTo>
                                <a:pt x="11" y="82"/>
                                <a:pt x="10" y="82"/>
                                <a:pt x="10" y="82"/>
                              </a:cubicBezTo>
                              <a:cubicBezTo>
                                <a:pt x="10" y="82"/>
                                <a:pt x="10" y="84"/>
                                <a:pt x="11" y="84"/>
                              </a:cubicBezTo>
                              <a:close/>
                              <a:moveTo>
                                <a:pt x="7" y="85"/>
                              </a:moveTo>
                              <a:cubicBezTo>
                                <a:pt x="7" y="85"/>
                                <a:pt x="8" y="85"/>
                                <a:pt x="8" y="85"/>
                              </a:cubicBezTo>
                              <a:cubicBezTo>
                                <a:pt x="8" y="85"/>
                                <a:pt x="8" y="85"/>
                                <a:pt x="7" y="85"/>
                              </a:cubicBezTo>
                              <a:cubicBezTo>
                                <a:pt x="7" y="85"/>
                                <a:pt x="7" y="85"/>
                                <a:pt x="7" y="85"/>
                              </a:cubicBezTo>
                              <a:close/>
                              <a:moveTo>
                                <a:pt x="10" y="89"/>
                              </a:moveTo>
                              <a:cubicBezTo>
                                <a:pt x="10" y="88"/>
                                <a:pt x="10" y="87"/>
                                <a:pt x="11" y="87"/>
                              </a:cubicBezTo>
                              <a:cubicBezTo>
                                <a:pt x="10" y="87"/>
                                <a:pt x="10" y="87"/>
                                <a:pt x="10" y="87"/>
                              </a:cubicBezTo>
                              <a:cubicBezTo>
                                <a:pt x="10" y="88"/>
                                <a:pt x="9" y="89"/>
                                <a:pt x="10" y="89"/>
                              </a:cubicBezTo>
                              <a:close/>
                              <a:moveTo>
                                <a:pt x="11" y="94"/>
                              </a:moveTo>
                              <a:cubicBezTo>
                                <a:pt x="11" y="93"/>
                                <a:pt x="12" y="91"/>
                                <a:pt x="11" y="91"/>
                              </a:cubicBezTo>
                              <a:cubicBezTo>
                                <a:pt x="11" y="92"/>
                                <a:pt x="10" y="93"/>
                                <a:pt x="11" y="94"/>
                              </a:cubicBezTo>
                              <a:close/>
                              <a:moveTo>
                                <a:pt x="10" y="94"/>
                              </a:moveTo>
                              <a:cubicBezTo>
                                <a:pt x="10" y="93"/>
                                <a:pt x="10" y="93"/>
                                <a:pt x="10" y="92"/>
                              </a:cubicBezTo>
                              <a:cubicBezTo>
                                <a:pt x="10" y="92"/>
                                <a:pt x="9" y="92"/>
                                <a:pt x="9" y="92"/>
                              </a:cubicBezTo>
                              <a:cubicBezTo>
                                <a:pt x="9" y="93"/>
                                <a:pt x="9" y="94"/>
                                <a:pt x="10" y="94"/>
                              </a:cubicBezTo>
                              <a:close/>
                              <a:moveTo>
                                <a:pt x="8" y="98"/>
                              </a:moveTo>
                              <a:cubicBezTo>
                                <a:pt x="8" y="98"/>
                                <a:pt x="8" y="97"/>
                                <a:pt x="8" y="97"/>
                              </a:cubicBezTo>
                              <a:cubicBezTo>
                                <a:pt x="8" y="97"/>
                                <a:pt x="7" y="98"/>
                                <a:pt x="8" y="98"/>
                              </a:cubicBezTo>
                              <a:close/>
                              <a:moveTo>
                                <a:pt x="7" y="103"/>
                              </a:moveTo>
                              <a:cubicBezTo>
                                <a:pt x="7" y="102"/>
                                <a:pt x="8" y="100"/>
                                <a:pt x="7" y="100"/>
                              </a:cubicBezTo>
                              <a:cubicBezTo>
                                <a:pt x="7" y="101"/>
                                <a:pt x="7" y="103"/>
                                <a:pt x="7" y="103"/>
                              </a:cubicBezTo>
                              <a:close/>
                              <a:moveTo>
                                <a:pt x="6" y="104"/>
                              </a:moveTo>
                              <a:cubicBezTo>
                                <a:pt x="5" y="103"/>
                                <a:pt x="6" y="101"/>
                                <a:pt x="5" y="101"/>
                              </a:cubicBezTo>
                              <a:cubicBezTo>
                                <a:pt x="5" y="102"/>
                                <a:pt x="5" y="104"/>
                                <a:pt x="6" y="104"/>
                              </a:cubicBezTo>
                              <a:close/>
                              <a:moveTo>
                                <a:pt x="10" y="104"/>
                              </a:moveTo>
                              <a:cubicBezTo>
                                <a:pt x="10" y="104"/>
                                <a:pt x="10" y="102"/>
                                <a:pt x="10" y="102"/>
                              </a:cubicBezTo>
                              <a:cubicBezTo>
                                <a:pt x="10" y="103"/>
                                <a:pt x="10" y="103"/>
                                <a:pt x="10" y="104"/>
                              </a:cubicBezTo>
                              <a:close/>
                              <a:moveTo>
                                <a:pt x="11" y="106"/>
                              </a:moveTo>
                              <a:cubicBezTo>
                                <a:pt x="12" y="106"/>
                                <a:pt x="12" y="106"/>
                                <a:pt x="12" y="106"/>
                              </a:cubicBezTo>
                              <a:cubicBezTo>
                                <a:pt x="12" y="105"/>
                                <a:pt x="12" y="104"/>
                                <a:pt x="11" y="104"/>
                              </a:cubicBezTo>
                              <a:cubicBezTo>
                                <a:pt x="11" y="105"/>
                                <a:pt x="11" y="105"/>
                                <a:pt x="11" y="106"/>
                              </a:cubicBezTo>
                              <a:close/>
                              <a:moveTo>
                                <a:pt x="5" y="114"/>
                              </a:moveTo>
                              <a:cubicBezTo>
                                <a:pt x="6" y="113"/>
                                <a:pt x="6" y="110"/>
                                <a:pt x="5" y="109"/>
                              </a:cubicBezTo>
                              <a:cubicBezTo>
                                <a:pt x="5" y="110"/>
                                <a:pt x="5" y="112"/>
                                <a:pt x="5" y="114"/>
                              </a:cubicBezTo>
                              <a:close/>
                              <a:moveTo>
                                <a:pt x="9" y="115"/>
                              </a:moveTo>
                              <a:cubicBezTo>
                                <a:pt x="9" y="115"/>
                                <a:pt x="9" y="115"/>
                                <a:pt x="10" y="115"/>
                              </a:cubicBezTo>
                              <a:cubicBezTo>
                                <a:pt x="10" y="114"/>
                                <a:pt x="10" y="114"/>
                                <a:pt x="10" y="113"/>
                              </a:cubicBezTo>
                              <a:cubicBezTo>
                                <a:pt x="10" y="113"/>
                                <a:pt x="9" y="113"/>
                                <a:pt x="9" y="113"/>
                              </a:cubicBezTo>
                              <a:cubicBezTo>
                                <a:pt x="9" y="114"/>
                                <a:pt x="9" y="114"/>
                                <a:pt x="9" y="1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BCC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21" o:spid="_x0000_s1026" style="position:absolute;margin-left:745.4pt;margin-top:705.9pt;width:4.35pt;height:34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" path="m10,v1,,1,,1,c11,5,12,14,12,19v,5,-1,10,,14c12,38,12,44,12,48v,10,,14,,24c12,72,13,71,13,71v-1,2,-1,4,-1,6c13,79,12,81,13,84v,3,-1,7,-1,9c13,102,12,112,13,120v,1,,2,,3c10,123,6,123,3,123,2,116,3,106,1,98,2,94,1,86,1,80,2,71,1,64,1,55v,,,-1,,-2c,49,2,43,1,38v,-1,,-7,,-9c1,23,1,18,1,13,1,9,,5,,1,,1,1,1,1,v3,1,7,,9,xm2,10c1,10,2,9,1,9v,,,1,1,1xm7,14v,-2,1,-4,,-5c7,11,7,13,7,14xm5,13v,,,,,c5,13,5,12,5,12v,,,,,c5,12,5,13,5,13xm5,25v1,-2,1,-6,,-8c5,17,5,15,5,14v,4,,7,,11xm8,21c7,19,8,16,7,15v,2,,4,1,6xm8,20v,,1,,1,c9,19,9,19,9,18v,,-1,,-1,c8,19,8,19,8,20xm9,22v,-1,,-2,,-2c9,21,8,22,9,22xm7,23v,,1,-2,,-2c7,22,6,23,7,23xm9,29v,,,-1,-1,-1c9,28,8,29,9,29xm4,31v,-1,,-2,-1,-2c4,29,3,31,4,31xm8,34v1,-1,,-3,,-4c8,30,8,29,8,29v,2,,2,,5xm6,36v1,,,-1,1,c7,34,8,33,7,31,6,33,6,34,6,36xm9,35v1,,1,-3,1,-3c9,33,9,34,9,35xm8,40v,-2,1,-4,,-4c8,37,7,39,8,40xm5,45v,-1,1,-5,1,-5c6,41,4,44,5,45xm5,49v,-1,1,-2,,-2c5,48,4,49,5,49xm11,49v,,,-2,-1,-2c11,48,10,49,11,49xm9,54v1,,-1,-1,,-2c9,52,9,50,9,49v-1,1,,3,,5c9,54,9,54,9,54xm11,53v,,1,-2,,-2c11,52,10,53,11,53xm11,55v1,,1,-1,,-1c11,54,11,54,11,55xm4,68v1,-2,1,-7,,-9c4,62,4,65,4,68xm5,64v1,-1,1,-4,,-4c5,61,5,62,5,64xm2,65v,-1,1,-4,,-5c2,62,2,63,2,65xm11,63v,-1,,-1,-1,-1c11,62,10,63,11,63xm5,66v,,,,,c5,66,5,65,5,65v,,,,,c5,65,5,66,5,66xm2,66v,1,1,1,,2c2,68,2,68,2,69v,,,,,c2,68,3,66,2,66v,,,,,xm6,69v,,,,,c6,69,6,68,6,68v,,,,,c6,68,6,69,6,69xm5,70v,-1,1,-2,,-1c5,69,5,70,5,70xm4,69v,1,,1,,2c5,71,5,69,4,69v,,,,,xm4,76v,,,,1,c5,75,5,75,5,74v-1,,-1,,-1,c4,75,4,75,4,76xm11,84v,-1,,-2,,-2c11,82,10,82,10,82v,,,2,1,2xm7,85v,,1,,1,c8,85,8,85,7,85v,,,,,xm10,89v,-1,,-2,1,-2c10,87,10,87,10,87v,1,-1,2,,2xm11,94v,-1,1,-3,,-3c11,92,10,93,11,94xm10,94v,-1,,-1,,-2c10,92,9,92,9,92v,1,,2,1,2xm8,98v,,,-1,,-1c8,97,7,98,8,98xm7,103v,-1,1,-3,,-3c7,101,7,103,7,103xm6,104v-1,-1,,-3,-1,-3c5,102,5,104,6,104xm10,104v,,,-2,,-2c10,103,10,103,10,104xm11,106v1,,1,,1,c12,105,12,104,11,104v,1,,1,,2xm5,114v1,-1,1,-4,,-5c5,110,5,112,5,114xm9,115v,,,,1,c10,114,10,114,10,113v,,-1,,-1,c9,114,9,114,9,115xe" fillcolor="#cbccce" stroked="f">
                <v:path arrowok="t" o:connecttype="custom" o:connectlocs="50995,66897;50995,253504;55245,295755;55245,433070;4250,281672;4250,133794;0,3521;8499,35209;29747,49293;21248,45772;21248,42251;21248,59855;33997,73939;33997,70418;33997,63376;38247,70418;29747,73939;33997,98585;12749,102106;33997,105627;25498,126752;25498,126752;38247,123231;33997,140836;21248,158440;21248,172524;46746,172524;38247,172524;46746,186607;46746,193649;16998,239421;21248,225337;8499,228858;46746,221816;21248,232379;21248,228858;8499,239421;8499,232379;25498,242942;25498,242942;21248,246463;16998,242942;21248,267588;16998,267588;42496,288713;33997,299276;42496,313360;42496,313360;46746,330964;38247,323922;33997,341527;29747,352089;21248,355610;42496,359131;50995,373215;21248,401382;38247,404903;38247,397861" o:connectangles="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1303A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3A5A222" wp14:editId="3449F1F5">
                <wp:simplePos x="0" y="0"/>
                <wp:positionH relativeFrom="column">
                  <wp:posOffset>11903075</wp:posOffset>
                </wp:positionH>
                <wp:positionV relativeFrom="paragraph">
                  <wp:posOffset>3218815</wp:posOffset>
                </wp:positionV>
                <wp:extent cx="2841625" cy="68580"/>
                <wp:effectExtent l="6350" t="8890" r="0" b="8255"/>
                <wp:wrapNone/>
                <wp:docPr id="1491" name="Freeform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841625" cy="68580"/>
                        </a:xfrm>
                        <a:custGeom>
                          <a:avLst/>
                          <a:gdLst>
                            <a:gd name="T0" fmla="*/ 670 w 893"/>
                            <a:gd name="T1" fmla="*/ 0 h 16"/>
                            <a:gd name="T2" fmla="*/ 396 w 893"/>
                            <a:gd name="T3" fmla="*/ 1 h 16"/>
                            <a:gd name="T4" fmla="*/ 131 w 893"/>
                            <a:gd name="T5" fmla="*/ 1 h 16"/>
                            <a:gd name="T6" fmla="*/ 97 w 893"/>
                            <a:gd name="T7" fmla="*/ 15 h 16"/>
                            <a:gd name="T8" fmla="*/ 359 w 893"/>
                            <a:gd name="T9" fmla="*/ 15 h 16"/>
                            <a:gd name="T10" fmla="*/ 610 w 893"/>
                            <a:gd name="T11" fmla="*/ 15 h 16"/>
                            <a:gd name="T12" fmla="*/ 857 w 893"/>
                            <a:gd name="T13" fmla="*/ 15 h 16"/>
                            <a:gd name="T14" fmla="*/ 19 w 893"/>
                            <a:gd name="T15" fmla="*/ 5 h 16"/>
                            <a:gd name="T16" fmla="*/ 38 w 893"/>
                            <a:gd name="T17" fmla="*/ 8 h 16"/>
                            <a:gd name="T18" fmla="*/ 61 w 893"/>
                            <a:gd name="T19" fmla="*/ 13 h 16"/>
                            <a:gd name="T20" fmla="*/ 73 w 893"/>
                            <a:gd name="T21" fmla="*/ 13 h 16"/>
                            <a:gd name="T22" fmla="*/ 102 w 893"/>
                            <a:gd name="T23" fmla="*/ 2 h 16"/>
                            <a:gd name="T24" fmla="*/ 101 w 893"/>
                            <a:gd name="T25" fmla="*/ 6 h 16"/>
                            <a:gd name="T26" fmla="*/ 110 w 893"/>
                            <a:gd name="T27" fmla="*/ 6 h 16"/>
                            <a:gd name="T28" fmla="*/ 129 w 893"/>
                            <a:gd name="T29" fmla="*/ 14 h 16"/>
                            <a:gd name="T30" fmla="*/ 142 w 893"/>
                            <a:gd name="T31" fmla="*/ 13 h 16"/>
                            <a:gd name="T32" fmla="*/ 173 w 893"/>
                            <a:gd name="T33" fmla="*/ 5 h 16"/>
                            <a:gd name="T34" fmla="*/ 163 w 893"/>
                            <a:gd name="T35" fmla="*/ 8 h 16"/>
                            <a:gd name="T36" fmla="*/ 187 w 893"/>
                            <a:gd name="T37" fmla="*/ 9 h 16"/>
                            <a:gd name="T38" fmla="*/ 192 w 893"/>
                            <a:gd name="T39" fmla="*/ 10 h 16"/>
                            <a:gd name="T40" fmla="*/ 214 w 893"/>
                            <a:gd name="T41" fmla="*/ 3 h 16"/>
                            <a:gd name="T42" fmla="*/ 256 w 893"/>
                            <a:gd name="T43" fmla="*/ 5 h 16"/>
                            <a:gd name="T44" fmla="*/ 257 w 893"/>
                            <a:gd name="T45" fmla="*/ 8 h 16"/>
                            <a:gd name="T46" fmla="*/ 288 w 893"/>
                            <a:gd name="T47" fmla="*/ 12 h 16"/>
                            <a:gd name="T48" fmla="*/ 297 w 893"/>
                            <a:gd name="T49" fmla="*/ 12 h 16"/>
                            <a:gd name="T50" fmla="*/ 326 w 893"/>
                            <a:gd name="T51" fmla="*/ 2 h 16"/>
                            <a:gd name="T52" fmla="*/ 323 w 893"/>
                            <a:gd name="T53" fmla="*/ 7 h 16"/>
                            <a:gd name="T54" fmla="*/ 334 w 893"/>
                            <a:gd name="T55" fmla="*/ 12 h 16"/>
                            <a:gd name="T56" fmla="*/ 350 w 893"/>
                            <a:gd name="T57" fmla="*/ 13 h 16"/>
                            <a:gd name="T58" fmla="*/ 358 w 893"/>
                            <a:gd name="T59" fmla="*/ 6 h 16"/>
                            <a:gd name="T60" fmla="*/ 366 w 893"/>
                            <a:gd name="T61" fmla="*/ 6 h 16"/>
                            <a:gd name="T62" fmla="*/ 390 w 893"/>
                            <a:gd name="T63" fmla="*/ 12 h 16"/>
                            <a:gd name="T64" fmla="*/ 406 w 893"/>
                            <a:gd name="T65" fmla="*/ 9 h 16"/>
                            <a:gd name="T66" fmla="*/ 411 w 893"/>
                            <a:gd name="T67" fmla="*/ 10 h 16"/>
                            <a:gd name="T68" fmla="*/ 461 w 893"/>
                            <a:gd name="T69" fmla="*/ 10 h 16"/>
                            <a:gd name="T70" fmla="*/ 475 w 893"/>
                            <a:gd name="T71" fmla="*/ 13 h 16"/>
                            <a:gd name="T72" fmla="*/ 492 w 893"/>
                            <a:gd name="T73" fmla="*/ 8 h 16"/>
                            <a:gd name="T74" fmla="*/ 510 w 893"/>
                            <a:gd name="T75" fmla="*/ 11 h 16"/>
                            <a:gd name="T76" fmla="*/ 531 w 893"/>
                            <a:gd name="T77" fmla="*/ 4 h 16"/>
                            <a:gd name="T78" fmla="*/ 544 w 893"/>
                            <a:gd name="T79" fmla="*/ 2 h 16"/>
                            <a:gd name="T80" fmla="*/ 543 w 893"/>
                            <a:gd name="T81" fmla="*/ 6 h 16"/>
                            <a:gd name="T82" fmla="*/ 554 w 893"/>
                            <a:gd name="T83" fmla="*/ 5 h 16"/>
                            <a:gd name="T84" fmla="*/ 573 w 893"/>
                            <a:gd name="T85" fmla="*/ 13 h 16"/>
                            <a:gd name="T86" fmla="*/ 581 w 893"/>
                            <a:gd name="T87" fmla="*/ 6 h 16"/>
                            <a:gd name="T88" fmla="*/ 589 w 893"/>
                            <a:gd name="T89" fmla="*/ 6 h 16"/>
                            <a:gd name="T90" fmla="*/ 616 w 893"/>
                            <a:gd name="T91" fmla="*/ 10 h 16"/>
                            <a:gd name="T92" fmla="*/ 634 w 893"/>
                            <a:gd name="T93" fmla="*/ 11 h 16"/>
                            <a:gd name="T94" fmla="*/ 626 w 893"/>
                            <a:gd name="T95" fmla="*/ 6 h 16"/>
                            <a:gd name="T96" fmla="*/ 679 w 893"/>
                            <a:gd name="T97" fmla="*/ 9 h 16"/>
                            <a:gd name="T98" fmla="*/ 698 w 893"/>
                            <a:gd name="T99" fmla="*/ 12 h 16"/>
                            <a:gd name="T100" fmla="*/ 721 w 893"/>
                            <a:gd name="T101" fmla="*/ 10 h 16"/>
                            <a:gd name="T102" fmla="*/ 734 w 893"/>
                            <a:gd name="T103" fmla="*/ 8 h 16"/>
                            <a:gd name="T104" fmla="*/ 754 w 893"/>
                            <a:gd name="T105" fmla="*/ 4 h 16"/>
                            <a:gd name="T106" fmla="*/ 760 w 893"/>
                            <a:gd name="T107" fmla="*/ 4 h 16"/>
                            <a:gd name="T108" fmla="*/ 766 w 893"/>
                            <a:gd name="T109" fmla="*/ 6 h 16"/>
                            <a:gd name="T110" fmla="*/ 774 w 893"/>
                            <a:gd name="T111" fmla="*/ 5 h 16"/>
                            <a:gd name="T112" fmla="*/ 792 w 893"/>
                            <a:gd name="T113" fmla="*/ 10 h 16"/>
                            <a:gd name="T114" fmla="*/ 871 w 893"/>
                            <a:gd name="T115" fmla="*/ 6 h 16"/>
                            <a:gd name="T116" fmla="*/ 826 w 893"/>
                            <a:gd name="T117" fmla="*/ 9 h 16"/>
                            <a:gd name="T118" fmla="*/ 839 w 893"/>
                            <a:gd name="T119" fmla="*/ 9 h 16"/>
                            <a:gd name="T120" fmla="*/ 859 w 893"/>
                            <a:gd name="T121" fmla="*/ 11 h 16"/>
                            <a:gd name="T122" fmla="*/ 860 w 893"/>
                            <a:gd name="T123" fmla="*/ 6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893" h="16">
                              <a:moveTo>
                                <a:pt x="892" y="2"/>
                              </a:moveTo>
                              <a:cubicBezTo>
                                <a:pt x="892" y="1"/>
                                <a:pt x="891" y="1"/>
                                <a:pt x="890" y="0"/>
                              </a:cubicBezTo>
                              <a:cubicBezTo>
                                <a:pt x="883" y="0"/>
                                <a:pt x="876" y="1"/>
                                <a:pt x="869" y="1"/>
                              </a:cubicBezTo>
                              <a:cubicBezTo>
                                <a:pt x="859" y="2"/>
                                <a:pt x="850" y="1"/>
                                <a:pt x="839" y="1"/>
                              </a:cubicBezTo>
                              <a:cubicBezTo>
                                <a:pt x="835" y="1"/>
                                <a:pt x="824" y="1"/>
                                <a:pt x="821" y="1"/>
                              </a:cubicBezTo>
                              <a:cubicBezTo>
                                <a:pt x="812" y="1"/>
                                <a:pt x="802" y="0"/>
                                <a:pt x="793" y="0"/>
                              </a:cubicBezTo>
                              <a:cubicBezTo>
                                <a:pt x="792" y="1"/>
                                <a:pt x="791" y="0"/>
                                <a:pt x="790" y="0"/>
                              </a:cubicBezTo>
                              <a:cubicBezTo>
                                <a:pt x="775" y="0"/>
                                <a:pt x="760" y="1"/>
                                <a:pt x="744" y="0"/>
                              </a:cubicBezTo>
                              <a:cubicBezTo>
                                <a:pt x="733" y="0"/>
                                <a:pt x="717" y="1"/>
                                <a:pt x="710" y="0"/>
                              </a:cubicBezTo>
                              <a:cubicBezTo>
                                <a:pt x="698" y="1"/>
                                <a:pt x="683" y="0"/>
                                <a:pt x="670" y="1"/>
                              </a:cubicBezTo>
                              <a:cubicBezTo>
                                <a:pt x="670" y="0"/>
                                <a:pt x="670" y="0"/>
                                <a:pt x="670" y="0"/>
                              </a:cubicBezTo>
                              <a:cubicBezTo>
                                <a:pt x="663" y="0"/>
                                <a:pt x="656" y="1"/>
                                <a:pt x="648" y="1"/>
                              </a:cubicBezTo>
                              <a:cubicBezTo>
                                <a:pt x="639" y="2"/>
                                <a:pt x="629" y="1"/>
                                <a:pt x="619" y="1"/>
                              </a:cubicBezTo>
                              <a:cubicBezTo>
                                <a:pt x="614" y="1"/>
                                <a:pt x="603" y="1"/>
                                <a:pt x="601" y="1"/>
                              </a:cubicBezTo>
                              <a:cubicBezTo>
                                <a:pt x="591" y="1"/>
                                <a:pt x="581" y="0"/>
                                <a:pt x="573" y="0"/>
                              </a:cubicBezTo>
                              <a:cubicBezTo>
                                <a:pt x="571" y="1"/>
                                <a:pt x="571" y="0"/>
                                <a:pt x="569" y="0"/>
                              </a:cubicBezTo>
                              <a:cubicBezTo>
                                <a:pt x="554" y="0"/>
                                <a:pt x="539" y="1"/>
                                <a:pt x="524" y="0"/>
                              </a:cubicBezTo>
                              <a:cubicBezTo>
                                <a:pt x="512" y="0"/>
                                <a:pt x="496" y="1"/>
                                <a:pt x="489" y="0"/>
                              </a:cubicBezTo>
                              <a:cubicBezTo>
                                <a:pt x="476" y="1"/>
                                <a:pt x="461" y="0"/>
                                <a:pt x="447" y="1"/>
                              </a:cubicBezTo>
                              <a:cubicBezTo>
                                <a:pt x="447" y="1"/>
                                <a:pt x="447" y="1"/>
                                <a:pt x="447" y="1"/>
                              </a:cubicBezTo>
                              <a:cubicBezTo>
                                <a:pt x="440" y="1"/>
                                <a:pt x="433" y="1"/>
                                <a:pt x="425" y="1"/>
                              </a:cubicBezTo>
                              <a:cubicBezTo>
                                <a:pt x="416" y="2"/>
                                <a:pt x="406" y="1"/>
                                <a:pt x="396" y="1"/>
                              </a:cubicBezTo>
                              <a:cubicBezTo>
                                <a:pt x="391" y="2"/>
                                <a:pt x="380" y="2"/>
                                <a:pt x="378" y="2"/>
                              </a:cubicBezTo>
                              <a:cubicBezTo>
                                <a:pt x="369" y="2"/>
                                <a:pt x="358" y="0"/>
                                <a:pt x="350" y="1"/>
                              </a:cubicBezTo>
                              <a:cubicBezTo>
                                <a:pt x="348" y="1"/>
                                <a:pt x="348" y="1"/>
                                <a:pt x="347" y="1"/>
                              </a:cubicBezTo>
                              <a:cubicBezTo>
                                <a:pt x="331" y="1"/>
                                <a:pt x="316" y="1"/>
                                <a:pt x="301" y="0"/>
                              </a:cubicBezTo>
                              <a:cubicBezTo>
                                <a:pt x="289" y="1"/>
                                <a:pt x="274" y="1"/>
                                <a:pt x="267" y="0"/>
                              </a:cubicBezTo>
                              <a:cubicBezTo>
                                <a:pt x="255" y="1"/>
                                <a:pt x="241" y="1"/>
                                <a:pt x="228" y="1"/>
                              </a:cubicBezTo>
                              <a:cubicBezTo>
                                <a:pt x="228" y="1"/>
                                <a:pt x="228" y="1"/>
                                <a:pt x="228" y="1"/>
                              </a:cubicBezTo>
                              <a:cubicBezTo>
                                <a:pt x="221" y="1"/>
                                <a:pt x="214" y="2"/>
                                <a:pt x="206" y="2"/>
                              </a:cubicBezTo>
                              <a:cubicBezTo>
                                <a:pt x="197" y="2"/>
                                <a:pt x="187" y="2"/>
                                <a:pt x="177" y="2"/>
                              </a:cubicBezTo>
                              <a:cubicBezTo>
                                <a:pt x="172" y="2"/>
                                <a:pt x="161" y="2"/>
                                <a:pt x="159" y="2"/>
                              </a:cubicBezTo>
                              <a:cubicBezTo>
                                <a:pt x="149" y="2"/>
                                <a:pt x="139" y="0"/>
                                <a:pt x="131" y="1"/>
                              </a:cubicBezTo>
                              <a:cubicBezTo>
                                <a:pt x="129" y="1"/>
                                <a:pt x="128" y="1"/>
                                <a:pt x="127" y="1"/>
                              </a:cubicBezTo>
                              <a:cubicBezTo>
                                <a:pt x="112" y="1"/>
                                <a:pt x="97" y="2"/>
                                <a:pt x="82" y="1"/>
                              </a:cubicBezTo>
                              <a:cubicBezTo>
                                <a:pt x="70" y="1"/>
                                <a:pt x="54" y="1"/>
                                <a:pt x="47" y="1"/>
                              </a:cubicBezTo>
                              <a:cubicBezTo>
                                <a:pt x="33" y="2"/>
                                <a:pt x="15" y="1"/>
                                <a:pt x="0" y="2"/>
                              </a:cubicBezTo>
                              <a:cubicBezTo>
                                <a:pt x="1" y="6"/>
                                <a:pt x="1" y="11"/>
                                <a:pt x="2" y="14"/>
                              </a:cubicBezTo>
                              <a:cubicBezTo>
                                <a:pt x="3" y="14"/>
                                <a:pt x="4" y="15"/>
                                <a:pt x="6" y="15"/>
                              </a:cubicBezTo>
                              <a:cubicBezTo>
                                <a:pt x="22" y="14"/>
                                <a:pt x="41" y="15"/>
                                <a:pt x="57" y="14"/>
                              </a:cubicBezTo>
                              <a:cubicBezTo>
                                <a:pt x="61" y="15"/>
                                <a:pt x="67" y="15"/>
                                <a:pt x="74" y="15"/>
                              </a:cubicBezTo>
                              <a:cubicBezTo>
                                <a:pt x="78" y="15"/>
                                <a:pt x="82" y="15"/>
                                <a:pt x="86" y="15"/>
                              </a:cubicBezTo>
                              <a:cubicBezTo>
                                <a:pt x="91" y="15"/>
                                <a:pt x="95" y="14"/>
                                <a:pt x="97" y="16"/>
                              </a:cubicBezTo>
                              <a:cubicBezTo>
                                <a:pt x="97" y="15"/>
                                <a:pt x="96" y="15"/>
                                <a:pt x="97" y="15"/>
                              </a:cubicBezTo>
                              <a:cubicBezTo>
                                <a:pt x="114" y="15"/>
                                <a:pt x="122" y="15"/>
                                <a:pt x="140" y="15"/>
                              </a:cubicBezTo>
                              <a:cubicBezTo>
                                <a:pt x="148" y="15"/>
                                <a:pt x="159" y="16"/>
                                <a:pt x="168" y="16"/>
                              </a:cubicBezTo>
                              <a:cubicBezTo>
                                <a:pt x="176" y="15"/>
                                <a:pt x="185" y="16"/>
                                <a:pt x="194" y="15"/>
                              </a:cubicBezTo>
                              <a:cubicBezTo>
                                <a:pt x="203" y="15"/>
                                <a:pt x="220" y="15"/>
                                <a:pt x="230" y="14"/>
                              </a:cubicBezTo>
                              <a:cubicBezTo>
                                <a:pt x="230" y="14"/>
                                <a:pt x="230" y="14"/>
                                <a:pt x="230" y="14"/>
                              </a:cubicBezTo>
                              <a:cubicBezTo>
                                <a:pt x="245" y="14"/>
                                <a:pt x="262" y="14"/>
                                <a:pt x="277" y="14"/>
                              </a:cubicBezTo>
                              <a:cubicBezTo>
                                <a:pt x="280" y="14"/>
                                <a:pt x="286" y="15"/>
                                <a:pt x="294" y="15"/>
                              </a:cubicBezTo>
                              <a:cubicBezTo>
                                <a:pt x="298" y="14"/>
                                <a:pt x="302" y="15"/>
                                <a:pt x="305" y="14"/>
                              </a:cubicBezTo>
                              <a:cubicBezTo>
                                <a:pt x="310" y="14"/>
                                <a:pt x="314" y="14"/>
                                <a:pt x="316" y="16"/>
                              </a:cubicBezTo>
                              <a:cubicBezTo>
                                <a:pt x="316" y="15"/>
                                <a:pt x="315" y="14"/>
                                <a:pt x="316" y="14"/>
                              </a:cubicBezTo>
                              <a:cubicBezTo>
                                <a:pt x="334" y="15"/>
                                <a:pt x="341" y="14"/>
                                <a:pt x="359" y="15"/>
                              </a:cubicBezTo>
                              <a:cubicBezTo>
                                <a:pt x="367" y="14"/>
                                <a:pt x="378" y="15"/>
                                <a:pt x="387" y="15"/>
                              </a:cubicBezTo>
                              <a:cubicBezTo>
                                <a:pt x="395" y="14"/>
                                <a:pt x="404" y="15"/>
                                <a:pt x="413" y="15"/>
                              </a:cubicBezTo>
                              <a:cubicBezTo>
                                <a:pt x="422" y="15"/>
                                <a:pt x="440" y="14"/>
                                <a:pt x="449" y="14"/>
                              </a:cubicBezTo>
                              <a:cubicBezTo>
                                <a:pt x="449" y="14"/>
                                <a:pt x="449" y="14"/>
                                <a:pt x="449" y="14"/>
                              </a:cubicBezTo>
                              <a:cubicBezTo>
                                <a:pt x="465" y="13"/>
                                <a:pt x="483" y="14"/>
                                <a:pt x="499" y="14"/>
                              </a:cubicBezTo>
                              <a:cubicBezTo>
                                <a:pt x="503" y="14"/>
                                <a:pt x="509" y="14"/>
                                <a:pt x="516" y="14"/>
                              </a:cubicBezTo>
                              <a:cubicBezTo>
                                <a:pt x="520" y="14"/>
                                <a:pt x="524" y="14"/>
                                <a:pt x="528" y="14"/>
                              </a:cubicBezTo>
                              <a:cubicBezTo>
                                <a:pt x="533" y="14"/>
                                <a:pt x="537" y="13"/>
                                <a:pt x="539" y="15"/>
                              </a:cubicBezTo>
                              <a:cubicBezTo>
                                <a:pt x="539" y="15"/>
                                <a:pt x="538" y="14"/>
                                <a:pt x="539" y="14"/>
                              </a:cubicBezTo>
                              <a:cubicBezTo>
                                <a:pt x="556" y="14"/>
                                <a:pt x="564" y="14"/>
                                <a:pt x="582" y="15"/>
                              </a:cubicBezTo>
                              <a:cubicBezTo>
                                <a:pt x="590" y="14"/>
                                <a:pt x="601" y="15"/>
                                <a:pt x="610" y="15"/>
                              </a:cubicBezTo>
                              <a:cubicBezTo>
                                <a:pt x="618" y="14"/>
                                <a:pt x="627" y="15"/>
                                <a:pt x="636" y="15"/>
                              </a:cubicBezTo>
                              <a:cubicBezTo>
                                <a:pt x="644" y="14"/>
                                <a:pt x="657" y="14"/>
                                <a:pt x="667" y="14"/>
                              </a:cubicBezTo>
                              <a:cubicBezTo>
                                <a:pt x="667" y="14"/>
                                <a:pt x="668" y="14"/>
                                <a:pt x="668" y="14"/>
                              </a:cubicBezTo>
                              <a:cubicBezTo>
                                <a:pt x="685" y="13"/>
                                <a:pt x="703" y="14"/>
                                <a:pt x="720" y="14"/>
                              </a:cubicBezTo>
                              <a:cubicBezTo>
                                <a:pt x="724" y="14"/>
                                <a:pt x="730" y="14"/>
                                <a:pt x="737" y="14"/>
                              </a:cubicBezTo>
                              <a:cubicBezTo>
                                <a:pt x="741" y="14"/>
                                <a:pt x="745" y="14"/>
                                <a:pt x="749" y="14"/>
                              </a:cubicBezTo>
                              <a:cubicBezTo>
                                <a:pt x="753" y="14"/>
                                <a:pt x="757" y="13"/>
                                <a:pt x="759" y="15"/>
                              </a:cubicBezTo>
                              <a:cubicBezTo>
                                <a:pt x="760" y="15"/>
                                <a:pt x="758" y="14"/>
                                <a:pt x="759" y="14"/>
                              </a:cubicBezTo>
                              <a:cubicBezTo>
                                <a:pt x="777" y="14"/>
                                <a:pt x="784" y="14"/>
                                <a:pt x="802" y="15"/>
                              </a:cubicBezTo>
                              <a:cubicBezTo>
                                <a:pt x="811" y="14"/>
                                <a:pt x="821" y="15"/>
                                <a:pt x="831" y="15"/>
                              </a:cubicBezTo>
                              <a:cubicBezTo>
                                <a:pt x="838" y="14"/>
                                <a:pt x="848" y="15"/>
                                <a:pt x="857" y="15"/>
                              </a:cubicBezTo>
                              <a:cubicBezTo>
                                <a:pt x="866" y="14"/>
                                <a:pt x="883" y="14"/>
                                <a:pt x="893" y="14"/>
                              </a:cubicBezTo>
                              <a:cubicBezTo>
                                <a:pt x="893" y="14"/>
                                <a:pt x="893" y="14"/>
                                <a:pt x="893" y="13"/>
                              </a:cubicBezTo>
                              <a:cubicBezTo>
                                <a:pt x="892" y="10"/>
                                <a:pt x="891" y="5"/>
                                <a:pt x="892" y="2"/>
                              </a:cubicBezTo>
                              <a:close/>
                              <a:moveTo>
                                <a:pt x="19" y="11"/>
                              </a:moveTo>
                              <a:cubicBezTo>
                                <a:pt x="18" y="11"/>
                                <a:pt x="18" y="11"/>
                                <a:pt x="17" y="11"/>
                              </a:cubicBezTo>
                              <a:cubicBezTo>
                                <a:pt x="17" y="10"/>
                                <a:pt x="17" y="10"/>
                                <a:pt x="17" y="10"/>
                              </a:cubicBezTo>
                              <a:cubicBezTo>
                                <a:pt x="18" y="10"/>
                                <a:pt x="18" y="10"/>
                                <a:pt x="19" y="10"/>
                              </a:cubicBezTo>
                              <a:cubicBezTo>
                                <a:pt x="19" y="10"/>
                                <a:pt x="19" y="10"/>
                                <a:pt x="19" y="11"/>
                              </a:cubicBezTo>
                              <a:close/>
                              <a:moveTo>
                                <a:pt x="19" y="5"/>
                              </a:moveTo>
                              <a:cubicBezTo>
                                <a:pt x="22" y="5"/>
                                <a:pt x="24" y="5"/>
                                <a:pt x="27" y="5"/>
                              </a:cubicBezTo>
                              <a:cubicBezTo>
                                <a:pt x="26" y="6"/>
                                <a:pt x="20" y="6"/>
                                <a:pt x="19" y="5"/>
                              </a:cubicBezTo>
                              <a:close/>
                              <a:moveTo>
                                <a:pt x="42" y="5"/>
                              </a:moveTo>
                              <a:cubicBezTo>
                                <a:pt x="41" y="6"/>
                                <a:pt x="38" y="6"/>
                                <a:pt x="37" y="6"/>
                              </a:cubicBezTo>
                              <a:cubicBezTo>
                                <a:pt x="37" y="5"/>
                                <a:pt x="40" y="6"/>
                                <a:pt x="42" y="5"/>
                              </a:cubicBezTo>
                              <a:close/>
                              <a:moveTo>
                                <a:pt x="33" y="14"/>
                              </a:move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4" y="13"/>
                                <a:pt x="35" y="13"/>
                                <a:pt x="36" y="13"/>
                              </a:cubicBezTo>
                              <a:cubicBezTo>
                                <a:pt x="35" y="14"/>
                                <a:pt x="34" y="13"/>
                                <a:pt x="33" y="14"/>
                              </a:cubicBezTo>
                              <a:close/>
                              <a:moveTo>
                                <a:pt x="37" y="11"/>
                              </a:moveTo>
                              <a:cubicBezTo>
                                <a:pt x="38" y="11"/>
                                <a:pt x="38" y="11"/>
                                <a:pt x="39" y="11"/>
                              </a:cubicBezTo>
                              <a:cubicBezTo>
                                <a:pt x="39" y="12"/>
                                <a:pt x="36" y="12"/>
                                <a:pt x="37" y="11"/>
                              </a:cubicBezTo>
                              <a:close/>
                              <a:moveTo>
                                <a:pt x="38" y="8"/>
                              </a:moveTo>
                              <a:cubicBezTo>
                                <a:pt x="39" y="7"/>
                                <a:pt x="42" y="8"/>
                                <a:pt x="44" y="8"/>
                              </a:cubicBezTo>
                              <a:cubicBezTo>
                                <a:pt x="43" y="9"/>
                                <a:pt x="40" y="8"/>
                                <a:pt x="38" y="8"/>
                              </a:cubicBezTo>
                              <a:close/>
                              <a:moveTo>
                                <a:pt x="48" y="9"/>
                              </a:moveTo>
                              <a:cubicBezTo>
                                <a:pt x="47" y="8"/>
                                <a:pt x="49" y="9"/>
                                <a:pt x="50" y="8"/>
                              </a:cubicBezTo>
                              <a:cubicBezTo>
                                <a:pt x="50" y="9"/>
                                <a:pt x="48" y="9"/>
                                <a:pt x="48" y="9"/>
                              </a:cubicBezTo>
                              <a:close/>
                              <a:moveTo>
                                <a:pt x="58" y="11"/>
                              </a:moveTo>
                              <a:cubicBezTo>
                                <a:pt x="58" y="11"/>
                                <a:pt x="58" y="11"/>
                                <a:pt x="58" y="11"/>
                              </a:cubicBezTo>
                              <a:cubicBezTo>
                                <a:pt x="57" y="11"/>
                                <a:pt x="56" y="11"/>
                                <a:pt x="55" y="11"/>
                              </a:cubicBezTo>
                              <a:cubicBezTo>
                                <a:pt x="55" y="10"/>
                                <a:pt x="57" y="11"/>
                                <a:pt x="58" y="11"/>
                              </a:cubicBezTo>
                              <a:close/>
                              <a:moveTo>
                                <a:pt x="55" y="13"/>
                              </a:moveTo>
                              <a:cubicBezTo>
                                <a:pt x="56" y="12"/>
                                <a:pt x="59" y="13"/>
                                <a:pt x="61" y="13"/>
                              </a:cubicBezTo>
                              <a:cubicBezTo>
                                <a:pt x="60" y="14"/>
                                <a:pt x="57" y="13"/>
                                <a:pt x="55" y="13"/>
                              </a:cubicBezTo>
                              <a:close/>
                              <a:moveTo>
                                <a:pt x="68" y="12"/>
                              </a:moveTo>
                              <a:cubicBezTo>
                                <a:pt x="67" y="12"/>
                                <a:pt x="65" y="12"/>
                                <a:pt x="63" y="12"/>
                              </a:cubicBezTo>
                              <a:cubicBezTo>
                                <a:pt x="64" y="11"/>
                                <a:pt x="67" y="12"/>
                                <a:pt x="68" y="12"/>
                              </a:cubicBezTo>
                              <a:cubicBezTo>
                                <a:pt x="68" y="12"/>
                                <a:pt x="68" y="12"/>
                                <a:pt x="68" y="12"/>
                              </a:cubicBezTo>
                              <a:close/>
                              <a:moveTo>
                                <a:pt x="71" y="9"/>
                              </a:moveTo>
                              <a:cubicBezTo>
                                <a:pt x="71" y="9"/>
                                <a:pt x="71" y="8"/>
                                <a:pt x="71" y="8"/>
                              </a:cubicBezTo>
                              <a:cubicBezTo>
                                <a:pt x="71" y="8"/>
                                <a:pt x="72" y="8"/>
                                <a:pt x="73" y="8"/>
                              </a:cubicBezTo>
                              <a:cubicBezTo>
                                <a:pt x="72" y="9"/>
                                <a:pt x="72" y="9"/>
                                <a:pt x="71" y="9"/>
                              </a:cubicBezTo>
                              <a:close/>
                              <a:moveTo>
                                <a:pt x="78" y="13"/>
                              </a:moveTo>
                              <a:cubicBezTo>
                                <a:pt x="76" y="13"/>
                                <a:pt x="75" y="13"/>
                                <a:pt x="73" y="13"/>
                              </a:cubicBezTo>
                              <a:cubicBezTo>
                                <a:pt x="74" y="12"/>
                                <a:pt x="76" y="12"/>
                                <a:pt x="78" y="12"/>
                              </a:cubicBezTo>
                              <a:cubicBezTo>
                                <a:pt x="78" y="12"/>
                                <a:pt x="78" y="12"/>
                                <a:pt x="78" y="13"/>
                              </a:cubicBezTo>
                              <a:close/>
                              <a:moveTo>
                                <a:pt x="91" y="5"/>
                              </a:moveTo>
                              <a:cubicBezTo>
                                <a:pt x="91" y="5"/>
                                <a:pt x="90" y="5"/>
                                <a:pt x="89" y="5"/>
                              </a:cubicBezTo>
                              <a:cubicBezTo>
                                <a:pt x="89" y="5"/>
                                <a:pt x="89" y="5"/>
                                <a:pt x="89" y="5"/>
                              </a:cubicBezTo>
                              <a:cubicBezTo>
                                <a:pt x="90" y="5"/>
                                <a:pt x="91" y="5"/>
                                <a:pt x="91" y="5"/>
                              </a:cubicBezTo>
                              <a:cubicBezTo>
                                <a:pt x="91" y="5"/>
                                <a:pt x="91" y="5"/>
                                <a:pt x="91" y="5"/>
                              </a:cubicBezTo>
                              <a:close/>
                              <a:moveTo>
                                <a:pt x="118" y="2"/>
                              </a:moveTo>
                              <a:cubicBezTo>
                                <a:pt x="116" y="3"/>
                                <a:pt x="111" y="3"/>
                                <a:pt x="109" y="2"/>
                              </a:cubicBezTo>
                              <a:cubicBezTo>
                                <a:pt x="112" y="2"/>
                                <a:pt x="115" y="2"/>
                                <a:pt x="118" y="2"/>
                              </a:cubicBezTo>
                              <a:close/>
                              <a:moveTo>
                                <a:pt x="102" y="2"/>
                              </a:moveTo>
                              <a:cubicBezTo>
                                <a:pt x="103" y="2"/>
                                <a:pt x="104" y="2"/>
                                <a:pt x="104" y="2"/>
                              </a:cubicBezTo>
                              <a:cubicBezTo>
                                <a:pt x="105" y="3"/>
                                <a:pt x="106" y="2"/>
                                <a:pt x="107" y="2"/>
                              </a:cubicBezTo>
                              <a:cubicBezTo>
                                <a:pt x="107" y="2"/>
                                <a:pt x="107" y="2"/>
                                <a:pt x="107" y="2"/>
                              </a:cubicBezTo>
                              <a:cubicBezTo>
                                <a:pt x="107" y="3"/>
                                <a:pt x="104" y="3"/>
                                <a:pt x="102" y="3"/>
                              </a:cubicBezTo>
                              <a:cubicBezTo>
                                <a:pt x="102" y="2"/>
                                <a:pt x="102" y="2"/>
                                <a:pt x="102" y="2"/>
                              </a:cubicBezTo>
                              <a:close/>
                              <a:moveTo>
                                <a:pt x="97" y="5"/>
                              </a:moveTo>
                              <a:cubicBezTo>
                                <a:pt x="99" y="5"/>
                                <a:pt x="100" y="5"/>
                                <a:pt x="101" y="5"/>
                              </a:cubicBezTo>
                              <a:cubicBezTo>
                                <a:pt x="101" y="5"/>
                                <a:pt x="101" y="5"/>
                                <a:pt x="102" y="5"/>
                              </a:cubicBezTo>
                              <a:cubicBezTo>
                                <a:pt x="102" y="6"/>
                                <a:pt x="98" y="6"/>
                                <a:pt x="97" y="5"/>
                              </a:cubicBezTo>
                              <a:close/>
                              <a:moveTo>
                                <a:pt x="102" y="6"/>
                              </a:moveTo>
                              <a:cubicBezTo>
                                <a:pt x="103" y="7"/>
                                <a:pt x="101" y="6"/>
                                <a:pt x="101" y="6"/>
                              </a:cubicBezTo>
                              <a:cubicBezTo>
                                <a:pt x="100" y="5"/>
                                <a:pt x="102" y="6"/>
                                <a:pt x="102" y="6"/>
                              </a:cubicBezTo>
                              <a:close/>
                              <a:moveTo>
                                <a:pt x="104" y="7"/>
                              </a:moveTo>
                              <a:cubicBezTo>
                                <a:pt x="103" y="7"/>
                                <a:pt x="102" y="7"/>
                                <a:pt x="101" y="7"/>
                              </a:cubicBezTo>
                              <a:cubicBezTo>
                                <a:pt x="101" y="7"/>
                                <a:pt x="101" y="7"/>
                                <a:pt x="101" y="7"/>
                              </a:cubicBezTo>
                              <a:cubicBezTo>
                                <a:pt x="102" y="7"/>
                                <a:pt x="103" y="7"/>
                                <a:pt x="104" y="7"/>
                              </a:cubicBezTo>
                              <a:cubicBezTo>
                                <a:pt x="104" y="7"/>
                                <a:pt x="104" y="7"/>
                                <a:pt x="104" y="7"/>
                              </a:cubicBezTo>
                              <a:close/>
                              <a:moveTo>
                                <a:pt x="110" y="6"/>
                              </a:moveTo>
                              <a:cubicBezTo>
                                <a:pt x="109" y="6"/>
                                <a:pt x="108" y="6"/>
                                <a:pt x="107" y="6"/>
                              </a:cubicBezTo>
                              <a:cubicBezTo>
                                <a:pt x="107" y="6"/>
                                <a:pt x="107" y="6"/>
                                <a:pt x="107" y="6"/>
                              </a:cubicBezTo>
                              <a:cubicBezTo>
                                <a:pt x="108" y="6"/>
                                <a:pt x="109" y="6"/>
                                <a:pt x="110" y="6"/>
                              </a:cubicBezTo>
                              <a:cubicBezTo>
                                <a:pt x="110" y="6"/>
                                <a:pt x="110" y="6"/>
                                <a:pt x="110" y="6"/>
                              </a:cubicBezTo>
                              <a:close/>
                              <a:moveTo>
                                <a:pt x="113" y="13"/>
                              </a:moveTo>
                              <a:cubicBezTo>
                                <a:pt x="113" y="12"/>
                                <a:pt x="114" y="13"/>
                                <a:pt x="115" y="13"/>
                              </a:cubicBezTo>
                              <a:cubicBezTo>
                                <a:pt x="115" y="14"/>
                                <a:pt x="114" y="13"/>
                                <a:pt x="113" y="13"/>
                              </a:cubicBezTo>
                              <a:close/>
                              <a:moveTo>
                                <a:pt x="112" y="6"/>
                              </a:moveTo>
                              <a:cubicBezTo>
                                <a:pt x="114" y="6"/>
                                <a:pt x="116" y="6"/>
                                <a:pt x="118" y="6"/>
                              </a:cubicBezTo>
                              <a:cubicBezTo>
                                <a:pt x="117" y="7"/>
                                <a:pt x="112" y="7"/>
                                <a:pt x="112" y="6"/>
                              </a:cubicBezTo>
                              <a:close/>
                              <a:moveTo>
                                <a:pt x="103" y="5"/>
                              </a:moveTo>
                              <a:cubicBezTo>
                                <a:pt x="109" y="5"/>
                                <a:pt x="114" y="5"/>
                                <a:pt x="120" y="5"/>
                              </a:cubicBezTo>
                              <a:cubicBezTo>
                                <a:pt x="116" y="6"/>
                                <a:pt x="107" y="5"/>
                                <a:pt x="103" y="5"/>
                              </a:cubicBezTo>
                              <a:close/>
                              <a:moveTo>
                                <a:pt x="128" y="14"/>
                              </a:moveTo>
                              <a:cubicBezTo>
                                <a:pt x="128" y="14"/>
                                <a:pt x="129" y="14"/>
                                <a:pt x="129" y="14"/>
                              </a:cubicBezTo>
                              <a:cubicBezTo>
                                <a:pt x="130" y="14"/>
                                <a:pt x="127" y="14"/>
                                <a:pt x="128" y="14"/>
                              </a:cubicBezTo>
                              <a:close/>
                              <a:moveTo>
                                <a:pt x="131" y="14"/>
                              </a:moveTo>
                              <a:cubicBezTo>
                                <a:pt x="131" y="13"/>
                                <a:pt x="133" y="14"/>
                                <a:pt x="135" y="13"/>
                              </a:cubicBezTo>
                              <a:cubicBezTo>
                                <a:pt x="134" y="14"/>
                                <a:pt x="132" y="13"/>
                                <a:pt x="131" y="14"/>
                              </a:cubicBezTo>
                              <a:close/>
                              <a:moveTo>
                                <a:pt x="133" y="12"/>
                              </a:moveTo>
                              <a:cubicBezTo>
                                <a:pt x="132" y="11"/>
                                <a:pt x="130" y="12"/>
                                <a:pt x="130" y="11"/>
                              </a:cubicBezTo>
                              <a:cubicBezTo>
                                <a:pt x="130" y="11"/>
                                <a:pt x="130" y="11"/>
                                <a:pt x="130" y="11"/>
                              </a:cubicBezTo>
                              <a:cubicBezTo>
                                <a:pt x="133" y="11"/>
                                <a:pt x="137" y="10"/>
                                <a:pt x="138" y="11"/>
                              </a:cubicBezTo>
                              <a:cubicBezTo>
                                <a:pt x="136" y="12"/>
                                <a:pt x="133" y="11"/>
                                <a:pt x="133" y="12"/>
                              </a:cubicBezTo>
                              <a:close/>
                              <a:moveTo>
                                <a:pt x="138" y="13"/>
                              </a:moveTo>
                              <a:cubicBezTo>
                                <a:pt x="138" y="12"/>
                                <a:pt x="141" y="13"/>
                                <a:pt x="142" y="13"/>
                              </a:cubicBezTo>
                              <a:cubicBezTo>
                                <a:pt x="142" y="14"/>
                                <a:pt x="139" y="13"/>
                                <a:pt x="138" y="13"/>
                              </a:cubicBezTo>
                              <a:close/>
                              <a:moveTo>
                                <a:pt x="139" y="7"/>
                              </a:move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2" y="7"/>
                                <a:pt x="140" y="6"/>
                                <a:pt x="139" y="7"/>
                              </a:cubicBezTo>
                              <a:close/>
                              <a:moveTo>
                                <a:pt x="205" y="7"/>
                              </a:moveTo>
                              <a:cubicBezTo>
                                <a:pt x="206" y="7"/>
                                <a:pt x="207" y="7"/>
                                <a:pt x="208" y="7"/>
                              </a:cubicBezTo>
                              <a:cubicBezTo>
                                <a:pt x="208" y="7"/>
                                <a:pt x="208" y="7"/>
                                <a:pt x="208" y="7"/>
                              </a:cubicBezTo>
                              <a:cubicBezTo>
                                <a:pt x="207" y="7"/>
                                <a:pt x="206" y="7"/>
                                <a:pt x="205" y="7"/>
                              </a:cubicBezTo>
                              <a:cubicBezTo>
                                <a:pt x="205" y="7"/>
                                <a:pt x="205" y="7"/>
                                <a:pt x="205" y="7"/>
                              </a:cubicBezTo>
                              <a:close/>
                              <a:moveTo>
                                <a:pt x="177" y="5"/>
                              </a:moveTo>
                              <a:cubicBezTo>
                                <a:pt x="176" y="6"/>
                                <a:pt x="174" y="5"/>
                                <a:pt x="173" y="5"/>
                              </a:cubicBezTo>
                              <a:cubicBezTo>
                                <a:pt x="173" y="4"/>
                                <a:pt x="175" y="5"/>
                                <a:pt x="177" y="5"/>
                              </a:cubicBezTo>
                              <a:close/>
                              <a:moveTo>
                                <a:pt x="147" y="7"/>
                              </a:moveTo>
                              <a:cubicBezTo>
                                <a:pt x="147" y="6"/>
                                <a:pt x="154" y="8"/>
                                <a:pt x="156" y="7"/>
                              </a:cubicBezTo>
                              <a:cubicBezTo>
                                <a:pt x="155" y="8"/>
                                <a:pt x="148" y="7"/>
                                <a:pt x="147" y="7"/>
                              </a:cubicBezTo>
                              <a:close/>
                              <a:moveTo>
                                <a:pt x="156" y="10"/>
                              </a:moveTo>
                              <a:cubicBezTo>
                                <a:pt x="157" y="9"/>
                                <a:pt x="161" y="10"/>
                                <a:pt x="163" y="10"/>
                              </a:cubicBezTo>
                              <a:cubicBezTo>
                                <a:pt x="162" y="11"/>
                                <a:pt x="159" y="10"/>
                                <a:pt x="156" y="10"/>
                              </a:cubicBezTo>
                              <a:close/>
                              <a:moveTo>
                                <a:pt x="163" y="8"/>
                              </a:moveTo>
                              <a:cubicBezTo>
                                <a:pt x="166" y="8"/>
                                <a:pt x="169" y="9"/>
                                <a:pt x="173" y="9"/>
                              </a:cubicBezTo>
                              <a:cubicBezTo>
                                <a:pt x="169" y="10"/>
                                <a:pt x="166" y="9"/>
                                <a:pt x="164" y="9"/>
                              </a:cubicBezTo>
                              <a:cubicBezTo>
                                <a:pt x="164" y="8"/>
                                <a:pt x="162" y="9"/>
                                <a:pt x="163" y="8"/>
                              </a:cubicBezTo>
                              <a:close/>
                              <a:moveTo>
                                <a:pt x="164" y="12"/>
                              </a:moveTo>
                              <a:cubicBezTo>
                                <a:pt x="166" y="12"/>
                                <a:pt x="169" y="12"/>
                                <a:pt x="171" y="12"/>
                              </a:cubicBezTo>
                              <a:cubicBezTo>
                                <a:pt x="170" y="13"/>
                                <a:pt x="165" y="13"/>
                                <a:pt x="164" y="12"/>
                              </a:cubicBezTo>
                              <a:close/>
                              <a:moveTo>
                                <a:pt x="174" y="11"/>
                              </a:moveTo>
                              <a:cubicBezTo>
                                <a:pt x="173" y="10"/>
                                <a:pt x="169" y="12"/>
                                <a:pt x="167" y="10"/>
                              </a:cubicBezTo>
                              <a:cubicBezTo>
                                <a:pt x="172" y="11"/>
                                <a:pt x="172" y="10"/>
                                <a:pt x="176" y="10"/>
                              </a:cubicBezTo>
                              <a:cubicBezTo>
                                <a:pt x="177" y="11"/>
                                <a:pt x="174" y="10"/>
                                <a:pt x="174" y="11"/>
                              </a:cubicBezTo>
                              <a:close/>
                              <a:moveTo>
                                <a:pt x="175" y="11"/>
                              </a:moveTo>
                              <a:cubicBezTo>
                                <a:pt x="175" y="11"/>
                                <a:pt x="177" y="11"/>
                                <a:pt x="178" y="11"/>
                              </a:cubicBezTo>
                              <a:cubicBezTo>
                                <a:pt x="178" y="12"/>
                                <a:pt x="176" y="11"/>
                                <a:pt x="175" y="11"/>
                              </a:cubicBezTo>
                              <a:close/>
                              <a:moveTo>
                                <a:pt x="187" y="9"/>
                              </a:moveTo>
                              <a:cubicBezTo>
                                <a:pt x="187" y="9"/>
                                <a:pt x="189" y="9"/>
                                <a:pt x="190" y="9"/>
                              </a:cubicBezTo>
                              <a:cubicBezTo>
                                <a:pt x="190" y="10"/>
                                <a:pt x="188" y="9"/>
                                <a:pt x="187" y="9"/>
                              </a:cubicBezTo>
                              <a:close/>
                              <a:moveTo>
                                <a:pt x="189" y="12"/>
                              </a:moveTo>
                              <a:cubicBezTo>
                                <a:pt x="189" y="11"/>
                                <a:pt x="191" y="12"/>
                                <a:pt x="192" y="11"/>
                              </a:cubicBezTo>
                              <a:cubicBezTo>
                                <a:pt x="192" y="12"/>
                                <a:pt x="190" y="12"/>
                                <a:pt x="189" y="12"/>
                              </a:cubicBezTo>
                              <a:close/>
                              <a:moveTo>
                                <a:pt x="196" y="12"/>
                              </a:moveTo>
                              <a:cubicBezTo>
                                <a:pt x="195" y="12"/>
                                <a:pt x="194" y="12"/>
                                <a:pt x="193" y="12"/>
                              </a:cubicBezTo>
                              <a:cubicBezTo>
                                <a:pt x="193" y="11"/>
                                <a:pt x="193" y="11"/>
                                <a:pt x="193" y="11"/>
                              </a:cubicBezTo>
                              <a:cubicBezTo>
                                <a:pt x="194" y="11"/>
                                <a:pt x="195" y="11"/>
                                <a:pt x="196" y="11"/>
                              </a:cubicBezTo>
                              <a:cubicBezTo>
                                <a:pt x="196" y="11"/>
                                <a:pt x="196" y="11"/>
                                <a:pt x="196" y="12"/>
                              </a:cubicBezTo>
                              <a:close/>
                              <a:moveTo>
                                <a:pt x="192" y="10"/>
                              </a:moveTo>
                              <a:cubicBezTo>
                                <a:pt x="194" y="9"/>
                                <a:pt x="199" y="10"/>
                                <a:pt x="203" y="10"/>
                              </a:cubicBezTo>
                              <a:cubicBezTo>
                                <a:pt x="200" y="11"/>
                                <a:pt x="195" y="10"/>
                                <a:pt x="192" y="10"/>
                              </a:cubicBezTo>
                              <a:close/>
                              <a:moveTo>
                                <a:pt x="198" y="7"/>
                              </a:moveTo>
                              <a:cubicBezTo>
                                <a:pt x="194" y="8"/>
                                <a:pt x="187" y="8"/>
                                <a:pt x="184" y="7"/>
                              </a:cubicBezTo>
                              <a:cubicBezTo>
                                <a:pt x="191" y="7"/>
                                <a:pt x="196" y="7"/>
                                <a:pt x="203" y="7"/>
                              </a:cubicBezTo>
                              <a:cubicBezTo>
                                <a:pt x="202" y="8"/>
                                <a:pt x="198" y="8"/>
                                <a:pt x="198" y="7"/>
                              </a:cubicBezTo>
                              <a:close/>
                              <a:moveTo>
                                <a:pt x="204" y="10"/>
                              </a:moveTo>
                              <a:cubicBezTo>
                                <a:pt x="206" y="9"/>
                                <a:pt x="210" y="10"/>
                                <a:pt x="213" y="9"/>
                              </a:cubicBezTo>
                              <a:cubicBezTo>
                                <a:pt x="211" y="11"/>
                                <a:pt x="207" y="10"/>
                                <a:pt x="204" y="10"/>
                              </a:cubicBezTo>
                              <a:close/>
                              <a:moveTo>
                                <a:pt x="211" y="3"/>
                              </a:moveTo>
                              <a:cubicBezTo>
                                <a:pt x="211" y="2"/>
                                <a:pt x="213" y="3"/>
                                <a:pt x="214" y="3"/>
                              </a:cubicBezTo>
                              <a:cubicBezTo>
                                <a:pt x="214" y="4"/>
                                <a:pt x="212" y="3"/>
                                <a:pt x="211" y="3"/>
                              </a:cubicBezTo>
                              <a:close/>
                              <a:moveTo>
                                <a:pt x="238" y="10"/>
                              </a:moveTo>
                              <a:cubicBezTo>
                                <a:pt x="238" y="10"/>
                                <a:pt x="237" y="10"/>
                                <a:pt x="236" y="10"/>
                              </a:cubicBezTo>
                              <a:cubicBezTo>
                                <a:pt x="236" y="10"/>
                                <a:pt x="236" y="10"/>
                                <a:pt x="236" y="10"/>
                              </a:cubicBezTo>
                              <a:cubicBezTo>
                                <a:pt x="237" y="10"/>
                                <a:pt x="238" y="10"/>
                                <a:pt x="238" y="10"/>
                              </a:cubicBezTo>
                              <a:cubicBezTo>
                                <a:pt x="238" y="10"/>
                                <a:pt x="238" y="10"/>
                                <a:pt x="238" y="10"/>
                              </a:cubicBezTo>
                              <a:close/>
                              <a:moveTo>
                                <a:pt x="238" y="4"/>
                              </a:moveTo>
                              <a:cubicBezTo>
                                <a:pt x="241" y="5"/>
                                <a:pt x="244" y="5"/>
                                <a:pt x="246" y="5"/>
                              </a:cubicBezTo>
                              <a:cubicBezTo>
                                <a:pt x="245" y="5"/>
                                <a:pt x="239" y="5"/>
                                <a:pt x="238" y="4"/>
                              </a:cubicBezTo>
                              <a:close/>
                              <a:moveTo>
                                <a:pt x="261" y="5"/>
                              </a:moveTo>
                              <a:cubicBezTo>
                                <a:pt x="260" y="6"/>
                                <a:pt x="258" y="5"/>
                                <a:pt x="256" y="5"/>
                              </a:cubicBezTo>
                              <a:cubicBezTo>
                                <a:pt x="257" y="4"/>
                                <a:pt x="259" y="5"/>
                                <a:pt x="261" y="5"/>
                              </a:cubicBezTo>
                              <a:close/>
                              <a:moveTo>
                                <a:pt x="252" y="13"/>
                              </a:moveTo>
                              <a:cubicBezTo>
                                <a:pt x="252" y="13"/>
                                <a:pt x="252" y="13"/>
                                <a:pt x="252" y="12"/>
                              </a:cubicBezTo>
                              <a:cubicBezTo>
                                <a:pt x="253" y="13"/>
                                <a:pt x="254" y="13"/>
                                <a:pt x="255" y="13"/>
                              </a:cubicBezTo>
                              <a:cubicBezTo>
                                <a:pt x="255" y="13"/>
                                <a:pt x="253" y="13"/>
                                <a:pt x="252" y="13"/>
                              </a:cubicBezTo>
                              <a:close/>
                              <a:moveTo>
                                <a:pt x="256" y="11"/>
                              </a:moveTo>
                              <a:cubicBezTo>
                                <a:pt x="257" y="11"/>
                                <a:pt x="258" y="11"/>
                                <a:pt x="258" y="11"/>
                              </a:cubicBezTo>
                              <a:cubicBezTo>
                                <a:pt x="259" y="12"/>
                                <a:pt x="256" y="11"/>
                                <a:pt x="256" y="11"/>
                              </a:cubicBezTo>
                              <a:close/>
                              <a:moveTo>
                                <a:pt x="257" y="8"/>
                              </a:moveTo>
                              <a:cubicBezTo>
                                <a:pt x="258" y="7"/>
                                <a:pt x="261" y="8"/>
                                <a:pt x="263" y="7"/>
                              </a:cubicBezTo>
                              <a:cubicBezTo>
                                <a:pt x="262" y="8"/>
                                <a:pt x="259" y="8"/>
                                <a:pt x="257" y="8"/>
                              </a:cubicBezTo>
                              <a:close/>
                              <a:moveTo>
                                <a:pt x="267" y="8"/>
                              </a:moveTo>
                              <a:cubicBezTo>
                                <a:pt x="267" y="8"/>
                                <a:pt x="268" y="8"/>
                                <a:pt x="269" y="8"/>
                              </a:cubicBezTo>
                              <a:cubicBezTo>
                                <a:pt x="269" y="9"/>
                                <a:pt x="267" y="8"/>
                                <a:pt x="267" y="8"/>
                              </a:cubicBezTo>
                              <a:close/>
                              <a:moveTo>
                                <a:pt x="277" y="10"/>
                              </a:moveTo>
                              <a:cubicBezTo>
                                <a:pt x="277" y="10"/>
                                <a:pt x="277" y="11"/>
                                <a:pt x="277" y="11"/>
                              </a:cubicBezTo>
                              <a:cubicBezTo>
                                <a:pt x="276" y="11"/>
                                <a:pt x="275" y="11"/>
                                <a:pt x="274" y="11"/>
                              </a:cubicBezTo>
                              <a:cubicBezTo>
                                <a:pt x="274" y="10"/>
                                <a:pt x="276" y="10"/>
                                <a:pt x="277" y="10"/>
                              </a:cubicBezTo>
                              <a:close/>
                              <a:moveTo>
                                <a:pt x="275" y="13"/>
                              </a:moveTo>
                              <a:cubicBezTo>
                                <a:pt x="275" y="12"/>
                                <a:pt x="279" y="13"/>
                                <a:pt x="280" y="12"/>
                              </a:cubicBezTo>
                              <a:cubicBezTo>
                                <a:pt x="280" y="13"/>
                                <a:pt x="276" y="12"/>
                                <a:pt x="275" y="13"/>
                              </a:cubicBezTo>
                              <a:close/>
                              <a:moveTo>
                                <a:pt x="288" y="12"/>
                              </a:moveTo>
                              <a:cubicBezTo>
                                <a:pt x="287" y="11"/>
                                <a:pt x="284" y="12"/>
                                <a:pt x="283" y="11"/>
                              </a:cubicBezTo>
                              <a:cubicBezTo>
                                <a:pt x="283" y="10"/>
                                <a:pt x="286" y="11"/>
                                <a:pt x="288" y="11"/>
                              </a:cubicBezTo>
                              <a:cubicBezTo>
                                <a:pt x="288" y="11"/>
                                <a:pt x="288" y="12"/>
                                <a:pt x="288" y="12"/>
                              </a:cubicBezTo>
                              <a:close/>
                              <a:moveTo>
                                <a:pt x="290" y="9"/>
                              </a:moveTo>
                              <a:cubicBezTo>
                                <a:pt x="290" y="8"/>
                                <a:pt x="290" y="8"/>
                                <a:pt x="290" y="8"/>
                              </a:cubicBezTo>
                              <a:cubicBezTo>
                                <a:pt x="291" y="8"/>
                                <a:pt x="291" y="8"/>
                                <a:pt x="292" y="8"/>
                              </a:cubicBezTo>
                              <a:cubicBezTo>
                                <a:pt x="292" y="8"/>
                                <a:pt x="291" y="9"/>
                                <a:pt x="290" y="9"/>
                              </a:cubicBezTo>
                              <a:close/>
                              <a:moveTo>
                                <a:pt x="297" y="12"/>
                              </a:moveTo>
                              <a:cubicBezTo>
                                <a:pt x="296" y="12"/>
                                <a:pt x="294" y="12"/>
                                <a:pt x="292" y="12"/>
                              </a:cubicBezTo>
                              <a:cubicBezTo>
                                <a:pt x="293" y="12"/>
                                <a:pt x="296" y="12"/>
                                <a:pt x="297" y="11"/>
                              </a:cubicBezTo>
                              <a:cubicBezTo>
                                <a:pt x="297" y="12"/>
                                <a:pt x="297" y="12"/>
                                <a:pt x="297" y="12"/>
                              </a:cubicBezTo>
                              <a:close/>
                              <a:moveTo>
                                <a:pt x="311" y="5"/>
                              </a:moveTo>
                              <a:cubicBezTo>
                                <a:pt x="310" y="5"/>
                                <a:pt x="309" y="5"/>
                                <a:pt x="308" y="5"/>
                              </a:cubicBezTo>
                              <a:cubicBezTo>
                                <a:pt x="308" y="5"/>
                                <a:pt x="308" y="4"/>
                                <a:pt x="308" y="4"/>
                              </a:cubicBezTo>
                              <a:cubicBezTo>
                                <a:pt x="309" y="4"/>
                                <a:pt x="310" y="4"/>
                                <a:pt x="311" y="4"/>
                              </a:cubicBezTo>
                              <a:cubicBezTo>
                                <a:pt x="311" y="5"/>
                                <a:pt x="311" y="5"/>
                                <a:pt x="311" y="5"/>
                              </a:cubicBezTo>
                              <a:close/>
                              <a:moveTo>
                                <a:pt x="337" y="2"/>
                              </a:moveTo>
                              <a:cubicBezTo>
                                <a:pt x="335" y="3"/>
                                <a:pt x="330" y="2"/>
                                <a:pt x="328" y="2"/>
                              </a:cubicBezTo>
                              <a:cubicBezTo>
                                <a:pt x="331" y="2"/>
                                <a:pt x="334" y="2"/>
                                <a:pt x="337" y="2"/>
                              </a:cubicBezTo>
                              <a:close/>
                              <a:moveTo>
                                <a:pt x="321" y="1"/>
                              </a:moveTo>
                              <a:cubicBezTo>
                                <a:pt x="322" y="2"/>
                                <a:pt x="323" y="2"/>
                                <a:pt x="324" y="2"/>
                              </a:cubicBezTo>
                              <a:cubicBezTo>
                                <a:pt x="324" y="3"/>
                                <a:pt x="325" y="2"/>
                                <a:pt x="326" y="2"/>
                              </a:cubicBezTo>
                              <a:cubicBezTo>
                                <a:pt x="326" y="2"/>
                                <a:pt x="326" y="2"/>
                                <a:pt x="326" y="2"/>
                              </a:cubicBezTo>
                              <a:cubicBezTo>
                                <a:pt x="326" y="3"/>
                                <a:pt x="323" y="2"/>
                                <a:pt x="321" y="2"/>
                              </a:cubicBezTo>
                              <a:cubicBezTo>
                                <a:pt x="321" y="2"/>
                                <a:pt x="321" y="2"/>
                                <a:pt x="321" y="1"/>
                              </a:cubicBezTo>
                              <a:close/>
                              <a:moveTo>
                                <a:pt x="317" y="5"/>
                              </a:moveTo>
                              <a:cubicBezTo>
                                <a:pt x="318" y="5"/>
                                <a:pt x="320" y="5"/>
                                <a:pt x="320" y="4"/>
                              </a:cubicBezTo>
                              <a:cubicBezTo>
                                <a:pt x="320" y="5"/>
                                <a:pt x="321" y="5"/>
                                <a:pt x="321" y="5"/>
                              </a:cubicBezTo>
                              <a:cubicBezTo>
                                <a:pt x="321" y="5"/>
                                <a:pt x="317" y="5"/>
                                <a:pt x="317" y="5"/>
                              </a:cubicBezTo>
                              <a:close/>
                              <a:moveTo>
                                <a:pt x="322" y="5"/>
                              </a:moveTo>
                              <a:cubicBezTo>
                                <a:pt x="322" y="6"/>
                                <a:pt x="320" y="6"/>
                                <a:pt x="320" y="6"/>
                              </a:cubicBezTo>
                              <a:cubicBezTo>
                                <a:pt x="320" y="5"/>
                                <a:pt x="321" y="6"/>
                                <a:pt x="322" y="5"/>
                              </a:cubicBezTo>
                              <a:close/>
                              <a:moveTo>
                                <a:pt x="323" y="7"/>
                              </a:moveTo>
                              <a:cubicBezTo>
                                <a:pt x="322" y="7"/>
                                <a:pt x="321" y="7"/>
                                <a:pt x="320" y="7"/>
                              </a:cubicBezTo>
                              <a:cubicBezTo>
                                <a:pt x="320" y="7"/>
                                <a:pt x="320" y="6"/>
                                <a:pt x="320" y="6"/>
                              </a:cubicBezTo>
                              <a:cubicBezTo>
                                <a:pt x="321" y="6"/>
                                <a:pt x="322" y="6"/>
                                <a:pt x="323" y="6"/>
                              </a:cubicBezTo>
                              <a:cubicBezTo>
                                <a:pt x="323" y="7"/>
                                <a:pt x="323" y="7"/>
                                <a:pt x="323" y="7"/>
                              </a:cubicBezTo>
                              <a:close/>
                              <a:moveTo>
                                <a:pt x="329" y="6"/>
                              </a:moveTo>
                              <a:cubicBezTo>
                                <a:pt x="328" y="6"/>
                                <a:pt x="327" y="6"/>
                                <a:pt x="326" y="6"/>
                              </a:cubicBezTo>
                              <a:cubicBezTo>
                                <a:pt x="326" y="6"/>
                                <a:pt x="326" y="6"/>
                                <a:pt x="326" y="6"/>
                              </a:cubicBezTo>
                              <a:cubicBezTo>
                                <a:pt x="327" y="6"/>
                                <a:pt x="328" y="6"/>
                                <a:pt x="329" y="6"/>
                              </a:cubicBezTo>
                              <a:cubicBezTo>
                                <a:pt x="329" y="6"/>
                                <a:pt x="329" y="6"/>
                                <a:pt x="329" y="6"/>
                              </a:cubicBezTo>
                              <a:close/>
                              <a:moveTo>
                                <a:pt x="332" y="13"/>
                              </a:moveTo>
                              <a:cubicBezTo>
                                <a:pt x="332" y="12"/>
                                <a:pt x="334" y="13"/>
                                <a:pt x="334" y="12"/>
                              </a:cubicBezTo>
                              <a:cubicBezTo>
                                <a:pt x="334" y="13"/>
                                <a:pt x="333" y="13"/>
                                <a:pt x="332" y="13"/>
                              </a:cubicBezTo>
                              <a:close/>
                              <a:moveTo>
                                <a:pt x="331" y="6"/>
                              </a:moveTo>
                              <a:cubicBezTo>
                                <a:pt x="333" y="6"/>
                                <a:pt x="335" y="6"/>
                                <a:pt x="337" y="6"/>
                              </a:cubicBezTo>
                              <a:cubicBezTo>
                                <a:pt x="337" y="7"/>
                                <a:pt x="332" y="6"/>
                                <a:pt x="331" y="6"/>
                              </a:cubicBezTo>
                              <a:close/>
                              <a:moveTo>
                                <a:pt x="322" y="4"/>
                              </a:moveTo>
                              <a:cubicBezTo>
                                <a:pt x="328" y="4"/>
                                <a:pt x="334" y="5"/>
                                <a:pt x="339" y="5"/>
                              </a:cubicBezTo>
                              <a:cubicBezTo>
                                <a:pt x="335" y="5"/>
                                <a:pt x="327" y="5"/>
                                <a:pt x="322" y="4"/>
                              </a:cubicBezTo>
                              <a:close/>
                              <a:moveTo>
                                <a:pt x="347" y="13"/>
                              </a:moveTo>
                              <a:cubicBezTo>
                                <a:pt x="348" y="13"/>
                                <a:pt x="348" y="13"/>
                                <a:pt x="349" y="13"/>
                              </a:cubicBezTo>
                              <a:cubicBezTo>
                                <a:pt x="349" y="14"/>
                                <a:pt x="347" y="14"/>
                                <a:pt x="347" y="13"/>
                              </a:cubicBezTo>
                              <a:close/>
                              <a:moveTo>
                                <a:pt x="350" y="13"/>
                              </a:moveTo>
                              <a:cubicBezTo>
                                <a:pt x="350" y="12"/>
                                <a:pt x="353" y="13"/>
                                <a:pt x="354" y="13"/>
                              </a:cubicBezTo>
                              <a:cubicBezTo>
                                <a:pt x="354" y="14"/>
                                <a:pt x="351" y="13"/>
                                <a:pt x="350" y="13"/>
                              </a:cubicBezTo>
                              <a:close/>
                              <a:moveTo>
                                <a:pt x="352" y="11"/>
                              </a:moveTo>
                              <a:cubicBezTo>
                                <a:pt x="351" y="10"/>
                                <a:pt x="349" y="12"/>
                                <a:pt x="349" y="11"/>
                              </a:cubicBezTo>
                              <a:cubicBezTo>
                                <a:pt x="349" y="11"/>
                                <a:pt x="349" y="11"/>
                                <a:pt x="349" y="10"/>
                              </a:cubicBezTo>
                              <a:cubicBezTo>
                                <a:pt x="352" y="11"/>
                                <a:pt x="356" y="10"/>
                                <a:pt x="357" y="11"/>
                              </a:cubicBezTo>
                              <a:cubicBezTo>
                                <a:pt x="356" y="11"/>
                                <a:pt x="352" y="10"/>
                                <a:pt x="352" y="11"/>
                              </a:cubicBezTo>
                              <a:close/>
                              <a:moveTo>
                                <a:pt x="357" y="13"/>
                              </a:moveTo>
                              <a:cubicBezTo>
                                <a:pt x="357" y="12"/>
                                <a:pt x="360" y="13"/>
                                <a:pt x="361" y="13"/>
                              </a:cubicBezTo>
                              <a:cubicBezTo>
                                <a:pt x="361" y="14"/>
                                <a:pt x="358" y="13"/>
                                <a:pt x="357" y="13"/>
                              </a:cubicBezTo>
                              <a:close/>
                              <a:moveTo>
                                <a:pt x="358" y="6"/>
                              </a:moveTo>
                              <a:cubicBezTo>
                                <a:pt x="358" y="5"/>
                                <a:pt x="361" y="6"/>
                                <a:pt x="362" y="6"/>
                              </a:cubicBezTo>
                              <a:cubicBezTo>
                                <a:pt x="362" y="7"/>
                                <a:pt x="359" y="6"/>
                                <a:pt x="358" y="6"/>
                              </a:cubicBezTo>
                              <a:close/>
                              <a:moveTo>
                                <a:pt x="425" y="6"/>
                              </a:moveTo>
                              <a:cubicBezTo>
                                <a:pt x="426" y="6"/>
                                <a:pt x="426" y="6"/>
                                <a:pt x="427" y="6"/>
                              </a:cubicBezTo>
                              <a:cubicBezTo>
                                <a:pt x="427" y="6"/>
                                <a:pt x="427" y="7"/>
                                <a:pt x="427" y="7"/>
                              </a:cubicBezTo>
                              <a:cubicBezTo>
                                <a:pt x="426" y="7"/>
                                <a:pt x="426" y="7"/>
                                <a:pt x="425" y="7"/>
                              </a:cubicBezTo>
                              <a:cubicBezTo>
                                <a:pt x="425" y="6"/>
                                <a:pt x="425" y="6"/>
                                <a:pt x="425" y="6"/>
                              </a:cubicBezTo>
                              <a:close/>
                              <a:moveTo>
                                <a:pt x="396" y="4"/>
                              </a:moveTo>
                              <a:cubicBezTo>
                                <a:pt x="396" y="5"/>
                                <a:pt x="393" y="5"/>
                                <a:pt x="392" y="5"/>
                              </a:cubicBezTo>
                              <a:cubicBezTo>
                                <a:pt x="392" y="4"/>
                                <a:pt x="395" y="5"/>
                                <a:pt x="396" y="4"/>
                              </a:cubicBezTo>
                              <a:close/>
                              <a:moveTo>
                                <a:pt x="366" y="6"/>
                              </a:moveTo>
                              <a:cubicBezTo>
                                <a:pt x="366" y="5"/>
                                <a:pt x="374" y="7"/>
                                <a:pt x="375" y="7"/>
                              </a:cubicBezTo>
                              <a:cubicBezTo>
                                <a:pt x="375" y="8"/>
                                <a:pt x="368" y="6"/>
                                <a:pt x="366" y="6"/>
                              </a:cubicBezTo>
                              <a:close/>
                              <a:moveTo>
                                <a:pt x="375" y="10"/>
                              </a:moveTo>
                              <a:cubicBezTo>
                                <a:pt x="376" y="9"/>
                                <a:pt x="380" y="10"/>
                                <a:pt x="382" y="9"/>
                              </a:cubicBezTo>
                              <a:cubicBezTo>
                                <a:pt x="381" y="11"/>
                                <a:pt x="378" y="10"/>
                                <a:pt x="375" y="10"/>
                              </a:cubicBezTo>
                              <a:close/>
                              <a:moveTo>
                                <a:pt x="382" y="8"/>
                              </a:moveTo>
                              <a:cubicBezTo>
                                <a:pt x="385" y="8"/>
                                <a:pt x="389" y="8"/>
                                <a:pt x="392" y="8"/>
                              </a:cubicBezTo>
                              <a:cubicBezTo>
                                <a:pt x="389" y="9"/>
                                <a:pt x="385" y="8"/>
                                <a:pt x="383" y="9"/>
                              </a:cubicBezTo>
                              <a:cubicBezTo>
                                <a:pt x="383" y="8"/>
                                <a:pt x="381" y="9"/>
                                <a:pt x="382" y="8"/>
                              </a:cubicBezTo>
                              <a:close/>
                              <a:moveTo>
                                <a:pt x="383" y="12"/>
                              </a:moveTo>
                              <a:cubicBezTo>
                                <a:pt x="386" y="12"/>
                                <a:pt x="388" y="12"/>
                                <a:pt x="390" y="12"/>
                              </a:cubicBezTo>
                              <a:cubicBezTo>
                                <a:pt x="389" y="13"/>
                                <a:pt x="384" y="13"/>
                                <a:pt x="383" y="12"/>
                              </a:cubicBezTo>
                              <a:close/>
                              <a:moveTo>
                                <a:pt x="393" y="11"/>
                              </a:moveTo>
                              <a:cubicBezTo>
                                <a:pt x="392" y="10"/>
                                <a:pt x="388" y="11"/>
                                <a:pt x="387" y="10"/>
                              </a:cubicBezTo>
                              <a:cubicBezTo>
                                <a:pt x="391" y="10"/>
                                <a:pt x="391" y="9"/>
                                <a:pt x="396" y="10"/>
                              </a:cubicBezTo>
                              <a:cubicBezTo>
                                <a:pt x="396" y="11"/>
                                <a:pt x="393" y="10"/>
                                <a:pt x="393" y="11"/>
                              </a:cubicBezTo>
                              <a:close/>
                              <a:moveTo>
                                <a:pt x="394" y="11"/>
                              </a:moveTo>
                              <a:cubicBezTo>
                                <a:pt x="394" y="10"/>
                                <a:pt x="397" y="11"/>
                                <a:pt x="398" y="11"/>
                              </a:cubicBezTo>
                              <a:cubicBezTo>
                                <a:pt x="398" y="12"/>
                                <a:pt x="395" y="11"/>
                                <a:pt x="394" y="11"/>
                              </a:cubicBezTo>
                              <a:close/>
                              <a:moveTo>
                                <a:pt x="406" y="9"/>
                              </a:moveTo>
                              <a:cubicBezTo>
                                <a:pt x="406" y="8"/>
                                <a:pt x="408" y="9"/>
                                <a:pt x="410" y="9"/>
                              </a:cubicBezTo>
                              <a:cubicBezTo>
                                <a:pt x="409" y="10"/>
                                <a:pt x="407" y="9"/>
                                <a:pt x="406" y="9"/>
                              </a:cubicBezTo>
                              <a:close/>
                              <a:moveTo>
                                <a:pt x="408" y="12"/>
                              </a:moveTo>
                              <a:cubicBezTo>
                                <a:pt x="408" y="11"/>
                                <a:pt x="410" y="11"/>
                                <a:pt x="411" y="11"/>
                              </a:cubicBezTo>
                              <a:cubicBezTo>
                                <a:pt x="411" y="12"/>
                                <a:pt x="409" y="11"/>
                                <a:pt x="408" y="12"/>
                              </a:cubicBezTo>
                              <a:close/>
                              <a:moveTo>
                                <a:pt x="415" y="11"/>
                              </a:moveTo>
                              <a:cubicBezTo>
                                <a:pt x="414" y="11"/>
                                <a:pt x="413" y="11"/>
                                <a:pt x="413" y="11"/>
                              </a:cubicBezTo>
                              <a:cubicBezTo>
                                <a:pt x="413" y="11"/>
                                <a:pt x="413" y="11"/>
                                <a:pt x="413" y="11"/>
                              </a:cubicBezTo>
                              <a:cubicBezTo>
                                <a:pt x="413" y="11"/>
                                <a:pt x="414" y="11"/>
                                <a:pt x="415" y="11"/>
                              </a:cubicBezTo>
                              <a:cubicBezTo>
                                <a:pt x="415" y="11"/>
                                <a:pt x="415" y="11"/>
                                <a:pt x="415" y="11"/>
                              </a:cubicBezTo>
                              <a:close/>
                              <a:moveTo>
                                <a:pt x="411" y="10"/>
                              </a:moveTo>
                              <a:cubicBezTo>
                                <a:pt x="413" y="9"/>
                                <a:pt x="418" y="10"/>
                                <a:pt x="422" y="10"/>
                              </a:cubicBezTo>
                              <a:cubicBezTo>
                                <a:pt x="419" y="11"/>
                                <a:pt x="414" y="10"/>
                                <a:pt x="411" y="10"/>
                              </a:cubicBezTo>
                              <a:close/>
                              <a:moveTo>
                                <a:pt x="417" y="7"/>
                              </a:moveTo>
                              <a:cubicBezTo>
                                <a:pt x="414" y="8"/>
                                <a:pt x="406" y="7"/>
                                <a:pt x="403" y="7"/>
                              </a:cubicBezTo>
                              <a:cubicBezTo>
                                <a:pt x="410" y="7"/>
                                <a:pt x="416" y="6"/>
                                <a:pt x="422" y="7"/>
                              </a:cubicBezTo>
                              <a:cubicBezTo>
                                <a:pt x="421" y="7"/>
                                <a:pt x="417" y="7"/>
                                <a:pt x="417" y="7"/>
                              </a:cubicBezTo>
                              <a:close/>
                              <a:moveTo>
                                <a:pt x="423" y="10"/>
                              </a:moveTo>
                              <a:cubicBezTo>
                                <a:pt x="425" y="9"/>
                                <a:pt x="429" y="10"/>
                                <a:pt x="432" y="9"/>
                              </a:cubicBezTo>
                              <a:cubicBezTo>
                                <a:pt x="430" y="10"/>
                                <a:pt x="426" y="10"/>
                                <a:pt x="423" y="10"/>
                              </a:cubicBezTo>
                              <a:close/>
                              <a:moveTo>
                                <a:pt x="430" y="3"/>
                              </a:moveTo>
                              <a:cubicBezTo>
                                <a:pt x="430" y="2"/>
                                <a:pt x="432" y="2"/>
                                <a:pt x="433" y="2"/>
                              </a:cubicBezTo>
                              <a:cubicBezTo>
                                <a:pt x="433" y="3"/>
                                <a:pt x="431" y="2"/>
                                <a:pt x="430" y="3"/>
                              </a:cubicBezTo>
                              <a:close/>
                              <a:moveTo>
                                <a:pt x="461" y="10"/>
                              </a:moveTo>
                              <a:cubicBezTo>
                                <a:pt x="460" y="10"/>
                                <a:pt x="460" y="10"/>
                                <a:pt x="459" y="10"/>
                              </a:cubicBezTo>
                              <a:cubicBezTo>
                                <a:pt x="459" y="10"/>
                                <a:pt x="459" y="9"/>
                                <a:pt x="459" y="9"/>
                              </a:cubicBezTo>
                              <a:cubicBezTo>
                                <a:pt x="460" y="9"/>
                                <a:pt x="460" y="9"/>
                                <a:pt x="461" y="9"/>
                              </a:cubicBezTo>
                              <a:cubicBezTo>
                                <a:pt x="461" y="9"/>
                                <a:pt x="461" y="10"/>
                                <a:pt x="461" y="10"/>
                              </a:cubicBezTo>
                              <a:close/>
                              <a:moveTo>
                                <a:pt x="461" y="4"/>
                              </a:moveTo>
                              <a:cubicBezTo>
                                <a:pt x="464" y="4"/>
                                <a:pt x="466" y="4"/>
                                <a:pt x="469" y="4"/>
                              </a:cubicBezTo>
                              <a:cubicBezTo>
                                <a:pt x="468" y="5"/>
                                <a:pt x="462" y="5"/>
                                <a:pt x="461" y="4"/>
                              </a:cubicBezTo>
                              <a:close/>
                              <a:moveTo>
                                <a:pt x="484" y="5"/>
                              </a:moveTo>
                              <a:cubicBezTo>
                                <a:pt x="483" y="6"/>
                                <a:pt x="480" y="5"/>
                                <a:pt x="479" y="5"/>
                              </a:cubicBezTo>
                              <a:cubicBezTo>
                                <a:pt x="479" y="4"/>
                                <a:pt x="482" y="5"/>
                                <a:pt x="484" y="5"/>
                              </a:cubicBezTo>
                              <a:close/>
                              <a:moveTo>
                                <a:pt x="475" y="13"/>
                              </a:moveTo>
                              <a:cubicBezTo>
                                <a:pt x="475" y="13"/>
                                <a:pt x="475" y="12"/>
                                <a:pt x="475" y="12"/>
                              </a:cubicBezTo>
                              <a:cubicBezTo>
                                <a:pt x="476" y="12"/>
                                <a:pt x="477" y="12"/>
                                <a:pt x="478" y="12"/>
                              </a:cubicBezTo>
                              <a:cubicBezTo>
                                <a:pt x="477" y="13"/>
                                <a:pt x="476" y="12"/>
                                <a:pt x="475" y="13"/>
                              </a:cubicBezTo>
                              <a:close/>
                              <a:moveTo>
                                <a:pt x="479" y="10"/>
                              </a:moveTo>
                              <a:cubicBezTo>
                                <a:pt x="480" y="10"/>
                                <a:pt x="480" y="10"/>
                                <a:pt x="481" y="10"/>
                              </a:cubicBezTo>
                              <a:cubicBezTo>
                                <a:pt x="482" y="11"/>
                                <a:pt x="479" y="11"/>
                                <a:pt x="479" y="10"/>
                              </a:cubicBezTo>
                              <a:close/>
                              <a:moveTo>
                                <a:pt x="480" y="7"/>
                              </a:moveTo>
                              <a:cubicBezTo>
                                <a:pt x="481" y="6"/>
                                <a:pt x="484" y="7"/>
                                <a:pt x="486" y="7"/>
                              </a:cubicBezTo>
                              <a:cubicBezTo>
                                <a:pt x="485" y="8"/>
                                <a:pt x="482" y="7"/>
                                <a:pt x="480" y="7"/>
                              </a:cubicBezTo>
                              <a:close/>
                              <a:moveTo>
                                <a:pt x="490" y="8"/>
                              </a:moveTo>
                              <a:cubicBezTo>
                                <a:pt x="489" y="7"/>
                                <a:pt x="491" y="8"/>
                                <a:pt x="492" y="8"/>
                              </a:cubicBezTo>
                              <a:cubicBezTo>
                                <a:pt x="492" y="8"/>
                                <a:pt x="490" y="8"/>
                                <a:pt x="490" y="8"/>
                              </a:cubicBezTo>
                              <a:close/>
                              <a:moveTo>
                                <a:pt x="500" y="10"/>
                              </a:moveTo>
                              <a:cubicBezTo>
                                <a:pt x="500" y="10"/>
                                <a:pt x="500" y="10"/>
                                <a:pt x="500" y="10"/>
                              </a:cubicBezTo>
                              <a:cubicBezTo>
                                <a:pt x="499" y="10"/>
                                <a:pt x="498" y="10"/>
                                <a:pt x="497" y="10"/>
                              </a:cubicBezTo>
                              <a:cubicBezTo>
                                <a:pt x="497" y="9"/>
                                <a:pt x="499" y="10"/>
                                <a:pt x="500" y="10"/>
                              </a:cubicBezTo>
                              <a:close/>
                              <a:moveTo>
                                <a:pt x="498" y="12"/>
                              </a:moveTo>
                              <a:cubicBezTo>
                                <a:pt x="498" y="11"/>
                                <a:pt x="501" y="12"/>
                                <a:pt x="503" y="12"/>
                              </a:cubicBezTo>
                              <a:cubicBezTo>
                                <a:pt x="502" y="13"/>
                                <a:pt x="499" y="12"/>
                                <a:pt x="498" y="12"/>
                              </a:cubicBezTo>
                              <a:close/>
                              <a:moveTo>
                                <a:pt x="510" y="12"/>
                              </a:moveTo>
                              <a:cubicBezTo>
                                <a:pt x="510" y="11"/>
                                <a:pt x="507" y="11"/>
                                <a:pt x="505" y="11"/>
                              </a:cubicBezTo>
                              <a:cubicBezTo>
                                <a:pt x="506" y="10"/>
                                <a:pt x="509" y="11"/>
                                <a:pt x="510" y="11"/>
                              </a:cubicBezTo>
                              <a:cubicBezTo>
                                <a:pt x="510" y="11"/>
                                <a:pt x="510" y="11"/>
                                <a:pt x="510" y="12"/>
                              </a:cubicBezTo>
                              <a:close/>
                              <a:moveTo>
                                <a:pt x="513" y="8"/>
                              </a:moveTo>
                              <a:cubicBezTo>
                                <a:pt x="513" y="8"/>
                                <a:pt x="513" y="8"/>
                                <a:pt x="513" y="7"/>
                              </a:cubicBezTo>
                              <a:cubicBezTo>
                                <a:pt x="514" y="7"/>
                                <a:pt x="514" y="7"/>
                                <a:pt x="515" y="7"/>
                              </a:cubicBezTo>
                              <a:cubicBezTo>
                                <a:pt x="514" y="8"/>
                                <a:pt x="514" y="8"/>
                                <a:pt x="513" y="8"/>
                              </a:cubicBezTo>
                              <a:close/>
                              <a:moveTo>
                                <a:pt x="520" y="12"/>
                              </a:moveTo>
                              <a:cubicBezTo>
                                <a:pt x="519" y="12"/>
                                <a:pt x="517" y="12"/>
                                <a:pt x="515" y="12"/>
                              </a:cubicBezTo>
                              <a:cubicBezTo>
                                <a:pt x="516" y="11"/>
                                <a:pt x="519" y="11"/>
                                <a:pt x="520" y="11"/>
                              </a:cubicBezTo>
                              <a:cubicBezTo>
                                <a:pt x="520" y="11"/>
                                <a:pt x="520" y="12"/>
                                <a:pt x="520" y="12"/>
                              </a:cubicBezTo>
                              <a:close/>
                              <a:moveTo>
                                <a:pt x="534" y="4"/>
                              </a:moveTo>
                              <a:cubicBezTo>
                                <a:pt x="533" y="4"/>
                                <a:pt x="532" y="4"/>
                                <a:pt x="531" y="4"/>
                              </a:cubicBezTo>
                              <a:cubicBezTo>
                                <a:pt x="531" y="4"/>
                                <a:pt x="531" y="4"/>
                                <a:pt x="531" y="4"/>
                              </a:cubicBezTo>
                              <a:cubicBezTo>
                                <a:pt x="532" y="4"/>
                                <a:pt x="533" y="4"/>
                                <a:pt x="534" y="4"/>
                              </a:cubicBezTo>
                              <a:cubicBezTo>
                                <a:pt x="534" y="4"/>
                                <a:pt x="534" y="4"/>
                                <a:pt x="534" y="4"/>
                              </a:cubicBezTo>
                              <a:close/>
                              <a:moveTo>
                                <a:pt x="560" y="1"/>
                              </a:moveTo>
                              <a:cubicBezTo>
                                <a:pt x="558" y="2"/>
                                <a:pt x="553" y="2"/>
                                <a:pt x="551" y="1"/>
                              </a:cubicBezTo>
                              <a:cubicBezTo>
                                <a:pt x="554" y="1"/>
                                <a:pt x="557" y="1"/>
                                <a:pt x="560" y="1"/>
                              </a:cubicBezTo>
                              <a:close/>
                              <a:moveTo>
                                <a:pt x="544" y="1"/>
                              </a:moveTo>
                              <a:cubicBezTo>
                                <a:pt x="545" y="2"/>
                                <a:pt x="546" y="2"/>
                                <a:pt x="546" y="1"/>
                              </a:cubicBezTo>
                              <a:cubicBezTo>
                                <a:pt x="547" y="2"/>
                                <a:pt x="548" y="1"/>
                                <a:pt x="549" y="1"/>
                              </a:cubicBezTo>
                              <a:cubicBezTo>
                                <a:pt x="549" y="2"/>
                                <a:pt x="549" y="2"/>
                                <a:pt x="549" y="2"/>
                              </a:cubicBezTo>
                              <a:cubicBezTo>
                                <a:pt x="549" y="3"/>
                                <a:pt x="546" y="2"/>
                                <a:pt x="544" y="2"/>
                              </a:cubicBezTo>
                              <a:cubicBezTo>
                                <a:pt x="544" y="2"/>
                                <a:pt x="544" y="1"/>
                                <a:pt x="544" y="1"/>
                              </a:cubicBezTo>
                              <a:close/>
                              <a:moveTo>
                                <a:pt x="540" y="4"/>
                              </a:moveTo>
                              <a:cubicBezTo>
                                <a:pt x="541" y="4"/>
                                <a:pt x="543" y="4"/>
                                <a:pt x="543" y="4"/>
                              </a:cubicBezTo>
                              <a:cubicBezTo>
                                <a:pt x="543" y="4"/>
                                <a:pt x="544" y="4"/>
                                <a:pt x="544" y="4"/>
                              </a:cubicBezTo>
                              <a:cubicBezTo>
                                <a:pt x="544" y="5"/>
                                <a:pt x="540" y="5"/>
                                <a:pt x="540" y="4"/>
                              </a:cubicBezTo>
                              <a:close/>
                              <a:moveTo>
                                <a:pt x="545" y="5"/>
                              </a:moveTo>
                              <a:cubicBezTo>
                                <a:pt x="545" y="6"/>
                                <a:pt x="543" y="5"/>
                                <a:pt x="543" y="5"/>
                              </a:cubicBezTo>
                              <a:cubicBezTo>
                                <a:pt x="542" y="5"/>
                                <a:pt x="544" y="5"/>
                                <a:pt x="545" y="5"/>
                              </a:cubicBezTo>
                              <a:close/>
                              <a:moveTo>
                                <a:pt x="546" y="6"/>
                              </a:moveTo>
                              <a:cubicBezTo>
                                <a:pt x="545" y="6"/>
                                <a:pt x="544" y="6"/>
                                <a:pt x="543" y="6"/>
                              </a:cubicBezTo>
                              <a:cubicBezTo>
                                <a:pt x="543" y="6"/>
                                <a:pt x="543" y="6"/>
                                <a:pt x="543" y="6"/>
                              </a:cubicBezTo>
                              <a:cubicBezTo>
                                <a:pt x="544" y="6"/>
                                <a:pt x="545" y="6"/>
                                <a:pt x="546" y="6"/>
                              </a:cubicBezTo>
                              <a:cubicBezTo>
                                <a:pt x="546" y="6"/>
                                <a:pt x="546" y="6"/>
                                <a:pt x="546" y="6"/>
                              </a:cubicBezTo>
                              <a:close/>
                              <a:moveTo>
                                <a:pt x="552" y="6"/>
                              </a:moveTo>
                              <a:cubicBezTo>
                                <a:pt x="551" y="6"/>
                                <a:pt x="550" y="6"/>
                                <a:pt x="549" y="6"/>
                              </a:cubicBezTo>
                              <a:cubicBezTo>
                                <a:pt x="549" y="5"/>
                                <a:pt x="549" y="5"/>
                                <a:pt x="549" y="5"/>
                              </a:cubicBezTo>
                              <a:cubicBezTo>
                                <a:pt x="550" y="5"/>
                                <a:pt x="551" y="5"/>
                                <a:pt x="552" y="5"/>
                              </a:cubicBezTo>
                              <a:cubicBezTo>
                                <a:pt x="552" y="5"/>
                                <a:pt x="552" y="5"/>
                                <a:pt x="552" y="6"/>
                              </a:cubicBezTo>
                              <a:close/>
                              <a:moveTo>
                                <a:pt x="555" y="12"/>
                              </a:moveTo>
                              <a:cubicBezTo>
                                <a:pt x="555" y="12"/>
                                <a:pt x="556" y="12"/>
                                <a:pt x="557" y="12"/>
                              </a:cubicBezTo>
                              <a:cubicBezTo>
                                <a:pt x="557" y="13"/>
                                <a:pt x="556" y="12"/>
                                <a:pt x="555" y="12"/>
                              </a:cubicBezTo>
                              <a:close/>
                              <a:moveTo>
                                <a:pt x="554" y="5"/>
                              </a:moveTo>
                              <a:cubicBezTo>
                                <a:pt x="556" y="5"/>
                                <a:pt x="558" y="5"/>
                                <a:pt x="560" y="5"/>
                              </a:cubicBezTo>
                              <a:cubicBezTo>
                                <a:pt x="559" y="6"/>
                                <a:pt x="554" y="6"/>
                                <a:pt x="554" y="5"/>
                              </a:cubicBezTo>
                              <a:close/>
                              <a:moveTo>
                                <a:pt x="545" y="4"/>
                              </a:moveTo>
                              <a:cubicBezTo>
                                <a:pt x="551" y="4"/>
                                <a:pt x="557" y="4"/>
                                <a:pt x="562" y="4"/>
                              </a:cubicBezTo>
                              <a:cubicBezTo>
                                <a:pt x="558" y="5"/>
                                <a:pt x="549" y="5"/>
                                <a:pt x="545" y="4"/>
                              </a:cubicBezTo>
                              <a:close/>
                              <a:moveTo>
                                <a:pt x="570" y="13"/>
                              </a:moveTo>
                              <a:cubicBezTo>
                                <a:pt x="570" y="13"/>
                                <a:pt x="571" y="13"/>
                                <a:pt x="572" y="13"/>
                              </a:cubicBezTo>
                              <a:cubicBezTo>
                                <a:pt x="572" y="14"/>
                                <a:pt x="569" y="13"/>
                                <a:pt x="570" y="13"/>
                              </a:cubicBezTo>
                              <a:close/>
                              <a:moveTo>
                                <a:pt x="573" y="13"/>
                              </a:moveTo>
                              <a:cubicBezTo>
                                <a:pt x="573" y="12"/>
                                <a:pt x="575" y="13"/>
                                <a:pt x="577" y="13"/>
                              </a:cubicBezTo>
                              <a:cubicBezTo>
                                <a:pt x="576" y="14"/>
                                <a:pt x="574" y="13"/>
                                <a:pt x="573" y="13"/>
                              </a:cubicBezTo>
                              <a:close/>
                              <a:moveTo>
                                <a:pt x="575" y="11"/>
                              </a:moveTo>
                              <a:cubicBezTo>
                                <a:pt x="574" y="10"/>
                                <a:pt x="572" y="11"/>
                                <a:pt x="572" y="10"/>
                              </a:cubicBezTo>
                              <a:cubicBezTo>
                                <a:pt x="572" y="10"/>
                                <a:pt x="572" y="10"/>
                                <a:pt x="572" y="10"/>
                              </a:cubicBezTo>
                              <a:cubicBezTo>
                                <a:pt x="575" y="10"/>
                                <a:pt x="579" y="9"/>
                                <a:pt x="580" y="11"/>
                              </a:cubicBezTo>
                              <a:cubicBezTo>
                                <a:pt x="578" y="11"/>
                                <a:pt x="575" y="10"/>
                                <a:pt x="575" y="11"/>
                              </a:cubicBezTo>
                              <a:close/>
                              <a:moveTo>
                                <a:pt x="580" y="13"/>
                              </a:moveTo>
                              <a:cubicBezTo>
                                <a:pt x="580" y="12"/>
                                <a:pt x="583" y="12"/>
                                <a:pt x="584" y="12"/>
                              </a:cubicBezTo>
                              <a:cubicBezTo>
                                <a:pt x="584" y="13"/>
                                <a:pt x="581" y="12"/>
                                <a:pt x="580" y="13"/>
                              </a:cubicBezTo>
                              <a:close/>
                              <a:moveTo>
                                <a:pt x="581" y="6"/>
                              </a:moveTo>
                              <a:cubicBezTo>
                                <a:pt x="581" y="5"/>
                                <a:pt x="583" y="6"/>
                                <a:pt x="585" y="5"/>
                              </a:cubicBezTo>
                              <a:cubicBezTo>
                                <a:pt x="584" y="6"/>
                                <a:pt x="582" y="5"/>
                                <a:pt x="581" y="6"/>
                              </a:cubicBezTo>
                              <a:close/>
                              <a:moveTo>
                                <a:pt x="648" y="6"/>
                              </a:moveTo>
                              <a:cubicBezTo>
                                <a:pt x="648" y="6"/>
                                <a:pt x="649" y="6"/>
                                <a:pt x="650" y="6"/>
                              </a:cubicBezTo>
                              <a:cubicBezTo>
                                <a:pt x="650" y="6"/>
                                <a:pt x="650" y="6"/>
                                <a:pt x="650" y="6"/>
                              </a:cubicBezTo>
                              <a:cubicBezTo>
                                <a:pt x="649" y="6"/>
                                <a:pt x="648" y="6"/>
                                <a:pt x="648" y="6"/>
                              </a:cubicBezTo>
                              <a:cubicBezTo>
                                <a:pt x="648" y="6"/>
                                <a:pt x="648" y="6"/>
                                <a:pt x="648" y="6"/>
                              </a:cubicBezTo>
                              <a:close/>
                              <a:moveTo>
                                <a:pt x="619" y="4"/>
                              </a:moveTo>
                              <a:cubicBezTo>
                                <a:pt x="618" y="5"/>
                                <a:pt x="616" y="4"/>
                                <a:pt x="615" y="4"/>
                              </a:cubicBezTo>
                              <a:cubicBezTo>
                                <a:pt x="615" y="3"/>
                                <a:pt x="617" y="4"/>
                                <a:pt x="619" y="4"/>
                              </a:cubicBezTo>
                              <a:close/>
                              <a:moveTo>
                                <a:pt x="589" y="6"/>
                              </a:moveTo>
                              <a:cubicBezTo>
                                <a:pt x="589" y="5"/>
                                <a:pt x="596" y="7"/>
                                <a:pt x="598" y="6"/>
                              </a:cubicBezTo>
                              <a:cubicBezTo>
                                <a:pt x="597" y="7"/>
                                <a:pt x="590" y="6"/>
                                <a:pt x="589" y="6"/>
                              </a:cubicBezTo>
                              <a:close/>
                              <a:moveTo>
                                <a:pt x="598" y="10"/>
                              </a:moveTo>
                              <a:cubicBezTo>
                                <a:pt x="599" y="8"/>
                                <a:pt x="603" y="9"/>
                                <a:pt x="605" y="9"/>
                              </a:cubicBezTo>
                              <a:cubicBezTo>
                                <a:pt x="604" y="10"/>
                                <a:pt x="601" y="10"/>
                                <a:pt x="598" y="10"/>
                              </a:cubicBezTo>
                              <a:close/>
                              <a:moveTo>
                                <a:pt x="605" y="8"/>
                              </a:moveTo>
                              <a:cubicBezTo>
                                <a:pt x="608" y="8"/>
                                <a:pt x="611" y="8"/>
                                <a:pt x="615" y="8"/>
                              </a:cubicBezTo>
                              <a:cubicBezTo>
                                <a:pt x="611" y="9"/>
                                <a:pt x="608" y="8"/>
                                <a:pt x="606" y="8"/>
                              </a:cubicBezTo>
                              <a:cubicBezTo>
                                <a:pt x="606" y="8"/>
                                <a:pt x="604" y="8"/>
                                <a:pt x="605" y="8"/>
                              </a:cubicBezTo>
                              <a:close/>
                              <a:moveTo>
                                <a:pt x="606" y="11"/>
                              </a:moveTo>
                              <a:cubicBezTo>
                                <a:pt x="608" y="11"/>
                                <a:pt x="611" y="11"/>
                                <a:pt x="613" y="11"/>
                              </a:cubicBezTo>
                              <a:cubicBezTo>
                                <a:pt x="612" y="12"/>
                                <a:pt x="607" y="12"/>
                                <a:pt x="606" y="11"/>
                              </a:cubicBezTo>
                              <a:close/>
                              <a:moveTo>
                                <a:pt x="616" y="10"/>
                              </a:moveTo>
                              <a:cubicBezTo>
                                <a:pt x="615" y="9"/>
                                <a:pt x="611" y="11"/>
                                <a:pt x="609" y="10"/>
                              </a:cubicBezTo>
                              <a:cubicBezTo>
                                <a:pt x="614" y="10"/>
                                <a:pt x="614" y="9"/>
                                <a:pt x="619" y="9"/>
                              </a:cubicBezTo>
                              <a:cubicBezTo>
                                <a:pt x="619" y="10"/>
                                <a:pt x="616" y="9"/>
                                <a:pt x="616" y="10"/>
                              </a:cubicBezTo>
                              <a:close/>
                              <a:moveTo>
                                <a:pt x="617" y="11"/>
                              </a:moveTo>
                              <a:cubicBezTo>
                                <a:pt x="617" y="10"/>
                                <a:pt x="619" y="10"/>
                                <a:pt x="620" y="10"/>
                              </a:cubicBezTo>
                              <a:cubicBezTo>
                                <a:pt x="620" y="11"/>
                                <a:pt x="618" y="10"/>
                                <a:pt x="617" y="11"/>
                              </a:cubicBezTo>
                              <a:close/>
                              <a:moveTo>
                                <a:pt x="629" y="9"/>
                              </a:moveTo>
                              <a:cubicBezTo>
                                <a:pt x="629" y="8"/>
                                <a:pt x="631" y="8"/>
                                <a:pt x="632" y="8"/>
                              </a:cubicBezTo>
                              <a:cubicBezTo>
                                <a:pt x="632" y="9"/>
                                <a:pt x="630" y="8"/>
                                <a:pt x="629" y="9"/>
                              </a:cubicBezTo>
                              <a:close/>
                              <a:moveTo>
                                <a:pt x="631" y="11"/>
                              </a:moveTo>
                              <a:cubicBezTo>
                                <a:pt x="631" y="10"/>
                                <a:pt x="633" y="11"/>
                                <a:pt x="634" y="11"/>
                              </a:cubicBezTo>
                              <a:cubicBezTo>
                                <a:pt x="634" y="12"/>
                                <a:pt x="632" y="11"/>
                                <a:pt x="631" y="11"/>
                              </a:cubicBezTo>
                              <a:close/>
                              <a:moveTo>
                                <a:pt x="638" y="11"/>
                              </a:moveTo>
                              <a:cubicBezTo>
                                <a:pt x="637" y="11"/>
                                <a:pt x="636" y="11"/>
                                <a:pt x="635" y="11"/>
                              </a:cubicBezTo>
                              <a:cubicBezTo>
                                <a:pt x="635" y="11"/>
                                <a:pt x="635" y="10"/>
                                <a:pt x="635" y="10"/>
                              </a:cubicBezTo>
                              <a:cubicBezTo>
                                <a:pt x="636" y="10"/>
                                <a:pt x="637" y="10"/>
                                <a:pt x="638" y="10"/>
                              </a:cubicBezTo>
                              <a:cubicBezTo>
                                <a:pt x="638" y="10"/>
                                <a:pt x="638" y="11"/>
                                <a:pt x="638" y="11"/>
                              </a:cubicBezTo>
                              <a:close/>
                              <a:moveTo>
                                <a:pt x="634" y="9"/>
                              </a:moveTo>
                              <a:cubicBezTo>
                                <a:pt x="636" y="8"/>
                                <a:pt x="641" y="9"/>
                                <a:pt x="645" y="9"/>
                              </a:cubicBezTo>
                              <a:cubicBezTo>
                                <a:pt x="642" y="10"/>
                                <a:pt x="637" y="9"/>
                                <a:pt x="634" y="9"/>
                              </a:cubicBezTo>
                              <a:close/>
                              <a:moveTo>
                                <a:pt x="640" y="6"/>
                              </a:moveTo>
                              <a:cubicBezTo>
                                <a:pt x="636" y="7"/>
                                <a:pt x="629" y="7"/>
                                <a:pt x="626" y="6"/>
                              </a:cubicBezTo>
                              <a:cubicBezTo>
                                <a:pt x="633" y="7"/>
                                <a:pt x="638" y="6"/>
                                <a:pt x="645" y="6"/>
                              </a:cubicBezTo>
                              <a:cubicBezTo>
                                <a:pt x="644" y="7"/>
                                <a:pt x="640" y="7"/>
                                <a:pt x="640" y="6"/>
                              </a:cubicBezTo>
                              <a:close/>
                              <a:moveTo>
                                <a:pt x="646" y="9"/>
                              </a:moveTo>
                              <a:cubicBezTo>
                                <a:pt x="648" y="8"/>
                                <a:pt x="652" y="9"/>
                                <a:pt x="655" y="8"/>
                              </a:cubicBezTo>
                              <a:cubicBezTo>
                                <a:pt x="653" y="10"/>
                                <a:pt x="649" y="9"/>
                                <a:pt x="646" y="9"/>
                              </a:cubicBezTo>
                              <a:close/>
                              <a:moveTo>
                                <a:pt x="653" y="2"/>
                              </a:moveTo>
                              <a:cubicBezTo>
                                <a:pt x="653" y="1"/>
                                <a:pt x="655" y="2"/>
                                <a:pt x="656" y="2"/>
                              </a:cubicBezTo>
                              <a:cubicBezTo>
                                <a:pt x="656" y="3"/>
                                <a:pt x="654" y="2"/>
                                <a:pt x="653" y="2"/>
                              </a:cubicBezTo>
                              <a:close/>
                              <a:moveTo>
                                <a:pt x="682" y="10"/>
                              </a:moveTo>
                              <a:cubicBezTo>
                                <a:pt x="681" y="10"/>
                                <a:pt x="680" y="10"/>
                                <a:pt x="679" y="10"/>
                              </a:cubicBezTo>
                              <a:cubicBezTo>
                                <a:pt x="679" y="10"/>
                                <a:pt x="679" y="9"/>
                                <a:pt x="679" y="9"/>
                              </a:cubicBezTo>
                              <a:cubicBezTo>
                                <a:pt x="680" y="9"/>
                                <a:pt x="681" y="9"/>
                                <a:pt x="682" y="9"/>
                              </a:cubicBezTo>
                              <a:cubicBezTo>
                                <a:pt x="682" y="9"/>
                                <a:pt x="682" y="10"/>
                                <a:pt x="682" y="10"/>
                              </a:cubicBezTo>
                              <a:close/>
                              <a:moveTo>
                                <a:pt x="681" y="4"/>
                              </a:moveTo>
                              <a:cubicBezTo>
                                <a:pt x="684" y="4"/>
                                <a:pt x="687" y="4"/>
                                <a:pt x="690" y="4"/>
                              </a:cubicBezTo>
                              <a:cubicBezTo>
                                <a:pt x="688" y="5"/>
                                <a:pt x="683" y="5"/>
                                <a:pt x="681" y="4"/>
                              </a:cubicBezTo>
                              <a:close/>
                              <a:moveTo>
                                <a:pt x="704" y="5"/>
                              </a:moveTo>
                              <a:cubicBezTo>
                                <a:pt x="704" y="6"/>
                                <a:pt x="701" y="5"/>
                                <a:pt x="700" y="5"/>
                              </a:cubicBezTo>
                              <a:cubicBezTo>
                                <a:pt x="700" y="4"/>
                                <a:pt x="703" y="5"/>
                                <a:pt x="704" y="5"/>
                              </a:cubicBezTo>
                              <a:close/>
                              <a:moveTo>
                                <a:pt x="696" y="13"/>
                              </a:moveTo>
                              <a:cubicBezTo>
                                <a:pt x="696" y="13"/>
                                <a:pt x="696" y="12"/>
                                <a:pt x="696" y="12"/>
                              </a:cubicBezTo>
                              <a:cubicBezTo>
                                <a:pt x="697" y="12"/>
                                <a:pt x="697" y="12"/>
                                <a:pt x="698" y="12"/>
                              </a:cubicBezTo>
                              <a:cubicBezTo>
                                <a:pt x="698" y="13"/>
                                <a:pt x="696" y="12"/>
                                <a:pt x="696" y="13"/>
                              </a:cubicBezTo>
                              <a:close/>
                              <a:moveTo>
                                <a:pt x="700" y="10"/>
                              </a:moveTo>
                              <a:cubicBezTo>
                                <a:pt x="700" y="10"/>
                                <a:pt x="701" y="10"/>
                                <a:pt x="702" y="10"/>
                              </a:cubicBezTo>
                              <a:cubicBezTo>
                                <a:pt x="702" y="11"/>
                                <a:pt x="699" y="11"/>
                                <a:pt x="700" y="10"/>
                              </a:cubicBezTo>
                              <a:close/>
                              <a:moveTo>
                                <a:pt x="701" y="7"/>
                              </a:moveTo>
                              <a:cubicBezTo>
                                <a:pt x="701" y="6"/>
                                <a:pt x="705" y="7"/>
                                <a:pt x="706" y="7"/>
                              </a:cubicBezTo>
                              <a:cubicBezTo>
                                <a:pt x="706" y="8"/>
                                <a:pt x="702" y="7"/>
                                <a:pt x="701" y="7"/>
                              </a:cubicBezTo>
                              <a:close/>
                              <a:moveTo>
                                <a:pt x="710" y="8"/>
                              </a:moveTo>
                              <a:cubicBezTo>
                                <a:pt x="710" y="7"/>
                                <a:pt x="712" y="8"/>
                                <a:pt x="712" y="8"/>
                              </a:cubicBezTo>
                              <a:cubicBezTo>
                                <a:pt x="712" y="8"/>
                                <a:pt x="711" y="8"/>
                                <a:pt x="710" y="8"/>
                              </a:cubicBezTo>
                              <a:close/>
                              <a:moveTo>
                                <a:pt x="721" y="10"/>
                              </a:moveTo>
                              <a:cubicBezTo>
                                <a:pt x="721" y="10"/>
                                <a:pt x="721" y="10"/>
                                <a:pt x="721" y="10"/>
                              </a:cubicBezTo>
                              <a:cubicBezTo>
                                <a:pt x="720" y="10"/>
                                <a:pt x="719" y="10"/>
                                <a:pt x="718" y="10"/>
                              </a:cubicBezTo>
                              <a:cubicBezTo>
                                <a:pt x="718" y="9"/>
                                <a:pt x="720" y="10"/>
                                <a:pt x="721" y="10"/>
                              </a:cubicBezTo>
                              <a:close/>
                              <a:moveTo>
                                <a:pt x="718" y="12"/>
                              </a:moveTo>
                              <a:cubicBezTo>
                                <a:pt x="719" y="11"/>
                                <a:pt x="722" y="12"/>
                                <a:pt x="724" y="12"/>
                              </a:cubicBezTo>
                              <a:cubicBezTo>
                                <a:pt x="723" y="13"/>
                                <a:pt x="720" y="12"/>
                                <a:pt x="718" y="12"/>
                              </a:cubicBezTo>
                              <a:close/>
                              <a:moveTo>
                                <a:pt x="731" y="12"/>
                              </a:moveTo>
                              <a:cubicBezTo>
                                <a:pt x="730" y="11"/>
                                <a:pt x="728" y="11"/>
                                <a:pt x="726" y="11"/>
                              </a:cubicBezTo>
                              <a:cubicBezTo>
                                <a:pt x="727" y="10"/>
                                <a:pt x="729" y="11"/>
                                <a:pt x="731" y="11"/>
                              </a:cubicBezTo>
                              <a:cubicBezTo>
                                <a:pt x="731" y="11"/>
                                <a:pt x="731" y="11"/>
                                <a:pt x="731" y="12"/>
                              </a:cubicBezTo>
                              <a:close/>
                              <a:moveTo>
                                <a:pt x="734" y="8"/>
                              </a:moveTo>
                              <a:cubicBezTo>
                                <a:pt x="734" y="8"/>
                                <a:pt x="734" y="8"/>
                                <a:pt x="734" y="7"/>
                              </a:cubicBezTo>
                              <a:cubicBezTo>
                                <a:pt x="734" y="7"/>
                                <a:pt x="735" y="7"/>
                                <a:pt x="735" y="7"/>
                              </a:cubicBezTo>
                              <a:cubicBezTo>
                                <a:pt x="735" y="8"/>
                                <a:pt x="735" y="8"/>
                                <a:pt x="734" y="8"/>
                              </a:cubicBezTo>
                              <a:close/>
                              <a:moveTo>
                                <a:pt x="741" y="12"/>
                              </a:moveTo>
                              <a:cubicBezTo>
                                <a:pt x="739" y="12"/>
                                <a:pt x="737" y="12"/>
                                <a:pt x="736" y="12"/>
                              </a:cubicBezTo>
                              <a:cubicBezTo>
                                <a:pt x="737" y="11"/>
                                <a:pt x="739" y="11"/>
                                <a:pt x="741" y="11"/>
                              </a:cubicBezTo>
                              <a:cubicBezTo>
                                <a:pt x="741" y="11"/>
                                <a:pt x="741" y="12"/>
                                <a:pt x="741" y="12"/>
                              </a:cubicBezTo>
                              <a:close/>
                              <a:moveTo>
                                <a:pt x="754" y="4"/>
                              </a:moveTo>
                              <a:cubicBezTo>
                                <a:pt x="753" y="4"/>
                                <a:pt x="752" y="4"/>
                                <a:pt x="752" y="4"/>
                              </a:cubicBezTo>
                              <a:cubicBezTo>
                                <a:pt x="752" y="4"/>
                                <a:pt x="752" y="4"/>
                                <a:pt x="752" y="4"/>
                              </a:cubicBezTo>
                              <a:cubicBezTo>
                                <a:pt x="752" y="4"/>
                                <a:pt x="753" y="4"/>
                                <a:pt x="754" y="4"/>
                              </a:cubicBezTo>
                              <a:cubicBezTo>
                                <a:pt x="754" y="4"/>
                                <a:pt x="754" y="4"/>
                                <a:pt x="754" y="4"/>
                              </a:cubicBezTo>
                              <a:close/>
                              <a:moveTo>
                                <a:pt x="780" y="1"/>
                              </a:moveTo>
                              <a:cubicBezTo>
                                <a:pt x="779" y="2"/>
                                <a:pt x="773" y="2"/>
                                <a:pt x="772" y="1"/>
                              </a:cubicBezTo>
                              <a:cubicBezTo>
                                <a:pt x="775" y="1"/>
                                <a:pt x="777" y="1"/>
                                <a:pt x="780" y="1"/>
                              </a:cubicBezTo>
                              <a:close/>
                              <a:moveTo>
                                <a:pt x="765" y="1"/>
                              </a:moveTo>
                              <a:cubicBezTo>
                                <a:pt x="765" y="2"/>
                                <a:pt x="766" y="2"/>
                                <a:pt x="767" y="1"/>
                              </a:cubicBezTo>
                              <a:cubicBezTo>
                                <a:pt x="767" y="2"/>
                                <a:pt x="769" y="1"/>
                                <a:pt x="769" y="1"/>
                              </a:cubicBezTo>
                              <a:cubicBezTo>
                                <a:pt x="769" y="2"/>
                                <a:pt x="770" y="2"/>
                                <a:pt x="770" y="2"/>
                              </a:cubicBezTo>
                              <a:cubicBezTo>
                                <a:pt x="769" y="3"/>
                                <a:pt x="766" y="2"/>
                                <a:pt x="765" y="2"/>
                              </a:cubicBezTo>
                              <a:cubicBezTo>
                                <a:pt x="765" y="2"/>
                                <a:pt x="765" y="1"/>
                                <a:pt x="765" y="1"/>
                              </a:cubicBezTo>
                              <a:close/>
                              <a:moveTo>
                                <a:pt x="760" y="4"/>
                              </a:moveTo>
                              <a:cubicBezTo>
                                <a:pt x="762" y="4"/>
                                <a:pt x="763" y="4"/>
                                <a:pt x="764" y="4"/>
                              </a:cubicBezTo>
                              <a:cubicBezTo>
                                <a:pt x="764" y="4"/>
                                <a:pt x="764" y="4"/>
                                <a:pt x="765" y="4"/>
                              </a:cubicBezTo>
                              <a:cubicBezTo>
                                <a:pt x="764" y="5"/>
                                <a:pt x="760" y="5"/>
                                <a:pt x="760" y="4"/>
                              </a:cubicBezTo>
                              <a:close/>
                              <a:moveTo>
                                <a:pt x="765" y="5"/>
                              </a:moveTo>
                              <a:cubicBezTo>
                                <a:pt x="765" y="6"/>
                                <a:pt x="764" y="5"/>
                                <a:pt x="763" y="5"/>
                              </a:cubicBezTo>
                              <a:cubicBezTo>
                                <a:pt x="763" y="5"/>
                                <a:pt x="764" y="5"/>
                                <a:pt x="765" y="5"/>
                              </a:cubicBezTo>
                              <a:close/>
                              <a:moveTo>
                                <a:pt x="766" y="6"/>
                              </a:moveTo>
                              <a:cubicBezTo>
                                <a:pt x="766" y="6"/>
                                <a:pt x="765" y="6"/>
                                <a:pt x="764" y="6"/>
                              </a:cubicBezTo>
                              <a:cubicBezTo>
                                <a:pt x="764" y="6"/>
                                <a:pt x="764" y="6"/>
                                <a:pt x="764" y="6"/>
                              </a:cubicBezTo>
                              <a:cubicBezTo>
                                <a:pt x="765" y="6"/>
                                <a:pt x="766" y="6"/>
                                <a:pt x="766" y="6"/>
                              </a:cubicBezTo>
                              <a:cubicBezTo>
                                <a:pt x="766" y="6"/>
                                <a:pt x="766" y="6"/>
                                <a:pt x="766" y="6"/>
                              </a:cubicBezTo>
                              <a:close/>
                              <a:moveTo>
                                <a:pt x="772" y="6"/>
                              </a:moveTo>
                              <a:cubicBezTo>
                                <a:pt x="772" y="6"/>
                                <a:pt x="771" y="6"/>
                                <a:pt x="770" y="6"/>
                              </a:cubicBezTo>
                              <a:cubicBezTo>
                                <a:pt x="770" y="5"/>
                                <a:pt x="770" y="5"/>
                                <a:pt x="770" y="5"/>
                              </a:cubicBezTo>
                              <a:cubicBezTo>
                                <a:pt x="771" y="5"/>
                                <a:pt x="772" y="5"/>
                                <a:pt x="772" y="5"/>
                              </a:cubicBezTo>
                              <a:cubicBezTo>
                                <a:pt x="772" y="5"/>
                                <a:pt x="772" y="5"/>
                                <a:pt x="772" y="6"/>
                              </a:cubicBezTo>
                              <a:close/>
                              <a:moveTo>
                                <a:pt x="776" y="12"/>
                              </a:moveTo>
                              <a:cubicBezTo>
                                <a:pt x="775" y="12"/>
                                <a:pt x="777" y="12"/>
                                <a:pt x="778" y="12"/>
                              </a:cubicBezTo>
                              <a:cubicBezTo>
                                <a:pt x="778" y="13"/>
                                <a:pt x="776" y="12"/>
                                <a:pt x="776" y="12"/>
                              </a:cubicBezTo>
                              <a:close/>
                              <a:moveTo>
                                <a:pt x="774" y="5"/>
                              </a:moveTo>
                              <a:cubicBezTo>
                                <a:pt x="776" y="5"/>
                                <a:pt x="779" y="5"/>
                                <a:pt x="781" y="5"/>
                              </a:cubicBezTo>
                              <a:cubicBezTo>
                                <a:pt x="780" y="6"/>
                                <a:pt x="775" y="6"/>
                                <a:pt x="774" y="5"/>
                              </a:cubicBezTo>
                              <a:close/>
                              <a:moveTo>
                                <a:pt x="766" y="4"/>
                              </a:moveTo>
                              <a:cubicBezTo>
                                <a:pt x="771" y="4"/>
                                <a:pt x="777" y="4"/>
                                <a:pt x="783" y="4"/>
                              </a:cubicBezTo>
                              <a:cubicBezTo>
                                <a:pt x="779" y="5"/>
                                <a:pt x="770" y="5"/>
                                <a:pt x="766" y="4"/>
                              </a:cubicBezTo>
                              <a:close/>
                              <a:moveTo>
                                <a:pt x="791" y="13"/>
                              </a:moveTo>
                              <a:cubicBezTo>
                                <a:pt x="791" y="13"/>
                                <a:pt x="792" y="13"/>
                                <a:pt x="792" y="13"/>
                              </a:cubicBezTo>
                              <a:cubicBezTo>
                                <a:pt x="793" y="14"/>
                                <a:pt x="790" y="13"/>
                                <a:pt x="791" y="13"/>
                              </a:cubicBezTo>
                              <a:close/>
                              <a:moveTo>
                                <a:pt x="793" y="13"/>
                              </a:moveTo>
                              <a:cubicBezTo>
                                <a:pt x="794" y="12"/>
                                <a:pt x="796" y="13"/>
                                <a:pt x="797" y="13"/>
                              </a:cubicBezTo>
                              <a:cubicBezTo>
                                <a:pt x="797" y="14"/>
                                <a:pt x="795" y="13"/>
                                <a:pt x="793" y="13"/>
                              </a:cubicBezTo>
                              <a:close/>
                              <a:moveTo>
                                <a:pt x="795" y="11"/>
                              </a:moveTo>
                              <a:cubicBezTo>
                                <a:pt x="794" y="10"/>
                                <a:pt x="792" y="11"/>
                                <a:pt x="792" y="10"/>
                              </a:cubicBezTo>
                              <a:cubicBezTo>
                                <a:pt x="793" y="10"/>
                                <a:pt x="793" y="10"/>
                                <a:pt x="793" y="10"/>
                              </a:cubicBezTo>
                              <a:cubicBezTo>
                                <a:pt x="795" y="10"/>
                                <a:pt x="799" y="9"/>
                                <a:pt x="801" y="11"/>
                              </a:cubicBezTo>
                              <a:cubicBezTo>
                                <a:pt x="799" y="11"/>
                                <a:pt x="796" y="10"/>
                                <a:pt x="795" y="11"/>
                              </a:cubicBezTo>
                              <a:close/>
                              <a:moveTo>
                                <a:pt x="801" y="13"/>
                              </a:moveTo>
                              <a:cubicBezTo>
                                <a:pt x="801" y="12"/>
                                <a:pt x="803" y="12"/>
                                <a:pt x="804" y="12"/>
                              </a:cubicBezTo>
                              <a:cubicBezTo>
                                <a:pt x="804" y="13"/>
                                <a:pt x="802" y="12"/>
                                <a:pt x="801" y="13"/>
                              </a:cubicBezTo>
                              <a:close/>
                              <a:moveTo>
                                <a:pt x="801" y="6"/>
                              </a:moveTo>
                              <a:cubicBezTo>
                                <a:pt x="801" y="5"/>
                                <a:pt x="804" y="6"/>
                                <a:pt x="805" y="5"/>
                              </a:cubicBezTo>
                              <a:cubicBezTo>
                                <a:pt x="805" y="6"/>
                                <a:pt x="802" y="5"/>
                                <a:pt x="801" y="6"/>
                              </a:cubicBezTo>
                              <a:close/>
                              <a:moveTo>
                                <a:pt x="868" y="6"/>
                              </a:moveTo>
                              <a:cubicBezTo>
                                <a:pt x="869" y="6"/>
                                <a:pt x="870" y="6"/>
                                <a:pt x="871" y="6"/>
                              </a:cubicBezTo>
                              <a:cubicBezTo>
                                <a:pt x="871" y="6"/>
                                <a:pt x="871" y="6"/>
                                <a:pt x="871" y="6"/>
                              </a:cubicBezTo>
                              <a:cubicBezTo>
                                <a:pt x="870" y="6"/>
                                <a:pt x="869" y="6"/>
                                <a:pt x="868" y="6"/>
                              </a:cubicBezTo>
                              <a:cubicBezTo>
                                <a:pt x="868" y="6"/>
                                <a:pt x="868" y="6"/>
                                <a:pt x="868" y="6"/>
                              </a:cubicBezTo>
                              <a:close/>
                              <a:moveTo>
                                <a:pt x="839" y="4"/>
                              </a:moveTo>
                              <a:cubicBezTo>
                                <a:pt x="839" y="5"/>
                                <a:pt x="837" y="4"/>
                                <a:pt x="835" y="4"/>
                              </a:cubicBezTo>
                              <a:cubicBezTo>
                                <a:pt x="836" y="3"/>
                                <a:pt x="838" y="4"/>
                                <a:pt x="839" y="4"/>
                              </a:cubicBezTo>
                              <a:close/>
                              <a:moveTo>
                                <a:pt x="809" y="6"/>
                              </a:moveTo>
                              <a:cubicBezTo>
                                <a:pt x="810" y="5"/>
                                <a:pt x="817" y="7"/>
                                <a:pt x="819" y="6"/>
                              </a:cubicBezTo>
                              <a:cubicBezTo>
                                <a:pt x="818" y="7"/>
                                <a:pt x="811" y="6"/>
                                <a:pt x="809" y="6"/>
                              </a:cubicBezTo>
                              <a:close/>
                              <a:moveTo>
                                <a:pt x="819" y="10"/>
                              </a:moveTo>
                              <a:cubicBezTo>
                                <a:pt x="819" y="8"/>
                                <a:pt x="823" y="9"/>
                                <a:pt x="826" y="9"/>
                              </a:cubicBezTo>
                              <a:cubicBezTo>
                                <a:pt x="825" y="10"/>
                                <a:pt x="821" y="10"/>
                                <a:pt x="819" y="10"/>
                              </a:cubicBezTo>
                              <a:close/>
                              <a:moveTo>
                                <a:pt x="825" y="8"/>
                              </a:moveTo>
                              <a:cubicBezTo>
                                <a:pt x="829" y="8"/>
                                <a:pt x="832" y="8"/>
                                <a:pt x="835" y="8"/>
                              </a:cubicBezTo>
                              <a:cubicBezTo>
                                <a:pt x="832" y="9"/>
                                <a:pt x="829" y="8"/>
                                <a:pt x="826" y="8"/>
                              </a:cubicBezTo>
                              <a:cubicBezTo>
                                <a:pt x="827" y="8"/>
                                <a:pt x="825" y="8"/>
                                <a:pt x="825" y="8"/>
                              </a:cubicBezTo>
                              <a:close/>
                              <a:moveTo>
                                <a:pt x="827" y="11"/>
                              </a:moveTo>
                              <a:cubicBezTo>
                                <a:pt x="829" y="11"/>
                                <a:pt x="831" y="11"/>
                                <a:pt x="834" y="11"/>
                              </a:cubicBezTo>
                              <a:cubicBezTo>
                                <a:pt x="833" y="12"/>
                                <a:pt x="828" y="12"/>
                                <a:pt x="827" y="11"/>
                              </a:cubicBezTo>
                              <a:close/>
                              <a:moveTo>
                                <a:pt x="837" y="10"/>
                              </a:moveTo>
                              <a:cubicBezTo>
                                <a:pt x="835" y="9"/>
                                <a:pt x="832" y="11"/>
                                <a:pt x="830" y="10"/>
                              </a:cubicBezTo>
                              <a:cubicBezTo>
                                <a:pt x="835" y="10"/>
                                <a:pt x="834" y="9"/>
                                <a:pt x="839" y="9"/>
                              </a:cubicBezTo>
                              <a:cubicBezTo>
                                <a:pt x="839" y="10"/>
                                <a:pt x="837" y="9"/>
                                <a:pt x="837" y="10"/>
                              </a:cubicBezTo>
                              <a:close/>
                              <a:moveTo>
                                <a:pt x="838" y="11"/>
                              </a:moveTo>
                              <a:cubicBezTo>
                                <a:pt x="838" y="10"/>
                                <a:pt x="840" y="10"/>
                                <a:pt x="841" y="10"/>
                              </a:cubicBezTo>
                              <a:cubicBezTo>
                                <a:pt x="841" y="11"/>
                                <a:pt x="839" y="10"/>
                                <a:pt x="838" y="11"/>
                              </a:cubicBezTo>
                              <a:close/>
                              <a:moveTo>
                                <a:pt x="849" y="9"/>
                              </a:moveTo>
                              <a:cubicBezTo>
                                <a:pt x="850" y="8"/>
                                <a:pt x="852" y="8"/>
                                <a:pt x="853" y="8"/>
                              </a:cubicBezTo>
                              <a:cubicBezTo>
                                <a:pt x="853" y="9"/>
                                <a:pt x="851" y="8"/>
                                <a:pt x="849" y="9"/>
                              </a:cubicBezTo>
                              <a:close/>
                              <a:moveTo>
                                <a:pt x="852" y="11"/>
                              </a:moveTo>
                              <a:cubicBezTo>
                                <a:pt x="852" y="10"/>
                                <a:pt x="854" y="11"/>
                                <a:pt x="855" y="11"/>
                              </a:cubicBezTo>
                              <a:cubicBezTo>
                                <a:pt x="855" y="12"/>
                                <a:pt x="853" y="11"/>
                                <a:pt x="852" y="11"/>
                              </a:cubicBezTo>
                              <a:close/>
                              <a:moveTo>
                                <a:pt x="859" y="11"/>
                              </a:moveTo>
                              <a:cubicBezTo>
                                <a:pt x="858" y="11"/>
                                <a:pt x="857" y="11"/>
                                <a:pt x="856" y="11"/>
                              </a:cubicBezTo>
                              <a:cubicBezTo>
                                <a:pt x="856" y="11"/>
                                <a:pt x="856" y="10"/>
                                <a:pt x="856" y="10"/>
                              </a:cubicBezTo>
                              <a:cubicBezTo>
                                <a:pt x="857" y="10"/>
                                <a:pt x="858" y="10"/>
                                <a:pt x="859" y="10"/>
                              </a:cubicBezTo>
                              <a:cubicBezTo>
                                <a:pt x="859" y="10"/>
                                <a:pt x="859" y="11"/>
                                <a:pt x="859" y="11"/>
                              </a:cubicBezTo>
                              <a:close/>
                              <a:moveTo>
                                <a:pt x="854" y="9"/>
                              </a:moveTo>
                              <a:cubicBezTo>
                                <a:pt x="857" y="8"/>
                                <a:pt x="862" y="9"/>
                                <a:pt x="865" y="9"/>
                              </a:cubicBezTo>
                              <a:cubicBezTo>
                                <a:pt x="863" y="10"/>
                                <a:pt x="858" y="9"/>
                                <a:pt x="854" y="9"/>
                              </a:cubicBezTo>
                              <a:close/>
                              <a:moveTo>
                                <a:pt x="860" y="6"/>
                              </a:moveTo>
                              <a:cubicBezTo>
                                <a:pt x="857" y="7"/>
                                <a:pt x="850" y="7"/>
                                <a:pt x="846" y="6"/>
                              </a:cubicBezTo>
                              <a:cubicBezTo>
                                <a:pt x="854" y="7"/>
                                <a:pt x="859" y="6"/>
                                <a:pt x="866" y="6"/>
                              </a:cubicBezTo>
                              <a:cubicBezTo>
                                <a:pt x="865" y="7"/>
                                <a:pt x="861" y="7"/>
                                <a:pt x="860" y="6"/>
                              </a:cubicBezTo>
                              <a:close/>
                              <a:moveTo>
                                <a:pt x="867" y="9"/>
                              </a:moveTo>
                              <a:cubicBezTo>
                                <a:pt x="869" y="8"/>
                                <a:pt x="873" y="9"/>
                                <a:pt x="875" y="8"/>
                              </a:cubicBezTo>
                              <a:cubicBezTo>
                                <a:pt x="874" y="10"/>
                                <a:pt x="870" y="9"/>
                                <a:pt x="867" y="9"/>
                              </a:cubicBezTo>
                              <a:close/>
                              <a:moveTo>
                                <a:pt x="874" y="2"/>
                              </a:moveTo>
                              <a:cubicBezTo>
                                <a:pt x="874" y="1"/>
                                <a:pt x="876" y="2"/>
                                <a:pt x="877" y="2"/>
                              </a:cubicBezTo>
                              <a:cubicBezTo>
                                <a:pt x="877" y="3"/>
                                <a:pt x="875" y="2"/>
                                <a:pt x="874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BCC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13" o:spid="_x0000_s1026" style="position:absolute;margin-left:937.25pt;margin-top:253.45pt;width:223.75pt;height:5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" path="m892,2v,-1,-1,-1,-2,-2c883,,876,1,869,1v-10,1,-19,,-30,c835,1,824,1,821,1,812,1,802,,793,v-1,1,-2,,-3,c775,,760,1,744,,733,,717,1,710,,698,1,683,,670,1v,-1,,-1,,-1c663,,656,1,648,1v-9,1,-19,,-29,c614,1,603,1,601,1,591,1,581,,573,v-2,1,-2,,-4,c554,,539,1,524,,512,,496,1,489,,476,1,461,,447,1v,,,,,c440,1,433,1,425,1v-9,1,-19,,-29,c391,2,380,2,378,2,369,2,358,,350,1v-2,,-2,,-3,c331,1,316,1,301,,289,1,274,1,267,,255,1,241,1,228,1v,,,,,c221,1,214,2,206,2v-9,,-19,,-29,c172,2,161,2,159,2,149,2,139,,131,1v-2,,-3,,-4,c112,1,97,2,82,1,70,1,54,1,47,1,33,2,15,1,,2v1,4,1,9,2,12c3,14,4,15,6,15v16,-1,35,,51,-1c61,15,67,15,74,15v4,,8,,12,c91,15,95,14,97,16v,-1,-1,-1,,-1c114,15,122,15,140,15v8,,19,1,28,1c176,15,185,16,194,15v9,,26,,36,-1c230,14,230,14,230,14v15,,32,,47,c280,14,286,15,294,15v4,-1,8,,11,-1c310,14,314,14,316,16v,-1,-1,-2,,-2c334,15,341,14,359,15v8,-1,19,,28,c395,14,404,15,413,15v9,,27,-1,36,-1c449,14,449,14,449,14v16,-1,34,,50,c503,14,509,14,516,14v4,,8,,12,c533,14,537,13,539,15v,,-1,-1,,-1c556,14,564,14,582,15v8,-1,19,,28,c618,14,627,15,636,15v8,-1,21,-1,31,-1c667,14,668,14,668,14v17,-1,35,,52,c724,14,730,14,737,14v4,,8,,12,c753,14,757,13,759,15v1,,-1,-1,,-1c777,14,784,14,802,15v9,-1,19,,29,c838,14,848,15,857,15v9,-1,26,-1,36,-1c893,14,893,14,893,13,892,10,891,5,892,2xm19,11v-1,,-1,,-2,c17,10,17,10,17,10v1,,1,,2,c19,10,19,10,19,11xm19,5v3,,5,,8,c26,6,20,6,19,5xm42,5c41,6,38,6,37,6v,-1,3,,5,-1xm33,14v,-1,,-1,,-1c34,13,35,13,36,13v-1,1,-2,,-3,1xm37,11v1,,1,,2,c39,12,36,12,37,11xm38,8v1,-1,4,,6,c43,9,40,8,38,8xm48,9v-1,-1,1,,2,-1c50,9,48,9,48,9xm58,11v,,,,,c57,11,56,11,55,11v,-1,2,,3,xm55,13v1,-1,4,,6,c60,14,57,13,55,13xm68,12v-1,,-3,,-5,c64,11,67,12,68,12v,,,,,xm71,9v,,,-1,,-1c71,8,72,8,73,8,72,9,72,9,71,9xm78,13v-2,,-3,,-5,c74,12,76,12,78,12v,,,,,1xm91,5v,,-1,,-2,c89,5,89,5,89,5v1,,2,,2,c91,5,91,5,91,5xm118,2v-2,1,-7,1,-9,c112,2,115,2,118,2xm102,2v1,,2,,2,c105,3,106,2,107,2v,,,,,c107,3,104,3,102,3v,-1,,-1,,-1xm97,5v2,,3,,4,c101,5,101,5,102,5v,1,-4,1,-5,xm102,6v1,1,-1,,-1,c100,5,102,6,102,6xm104,7v-1,,-2,,-3,c101,7,101,7,101,7v1,,2,,3,c104,7,104,7,104,7xm110,6v-1,,-2,,-3,c107,6,107,6,107,6v1,,2,,3,c110,6,110,6,110,6xm113,13v,-1,1,,2,c115,14,114,13,113,13xm112,6v2,,4,,6,c117,7,112,7,112,6xm103,5v6,,11,,17,c116,6,107,5,103,5xm128,14v,,1,,1,c130,14,127,14,128,14xm131,14v,-1,2,,4,-1c134,14,132,13,131,14xm133,12v-1,-1,-3,,-3,-1c130,11,130,11,130,11v3,,7,-1,8,c136,12,133,11,133,12xm138,13v,-1,3,,4,c142,14,139,13,138,13xm139,7v,-1,2,-1,3,-1c142,7,140,6,139,7xm205,7v1,,2,,3,c208,7,208,7,208,7v-1,,-2,,-3,c205,7,205,7,205,7xm177,5v-1,1,-3,,-4,c173,4,175,5,177,5xm147,7v,-1,7,1,9,c155,8,148,7,147,7xm156,10v1,-1,5,,7,c162,11,159,10,156,10xm163,8v3,,6,1,10,1c169,10,166,9,164,9v,-1,-2,,-1,-1xm164,12v2,,5,,7,c170,13,165,13,164,12xm174,11v-1,-1,-5,1,-7,-1c172,11,172,10,176,10v1,1,-2,,-2,1xm175,11v,,2,,3,c178,12,176,11,175,11xm187,9v,,2,,3,c190,10,188,9,187,9xm189,12v,-1,2,,3,-1c192,12,190,12,189,12xm196,12v-1,,-2,,-3,c193,11,193,11,193,11v1,,2,,3,c196,11,196,11,196,12xm192,10v2,-1,7,,11,c200,11,195,10,192,10xm198,7v-4,1,-11,1,-14,c191,7,196,7,203,7v-1,1,-5,1,-5,xm204,10v2,-1,6,,9,-1c211,11,207,10,204,10xm211,3v,-1,2,,3,c214,4,212,3,211,3xm238,10v,,-1,,-2,c236,10,236,10,236,10v1,,2,,2,c238,10,238,10,238,10xm238,4v3,1,6,1,8,1c245,5,239,5,238,4xm261,5v-1,1,-3,,-5,c257,4,259,5,261,5xm252,13v,,,,,-1c253,13,254,13,255,13v,,-2,,-3,xm256,11v1,,2,,2,c259,12,256,11,256,11xm257,8v1,-1,4,,6,-1c262,8,259,8,257,8xm267,8v,,1,,2,c269,9,267,8,267,8xm277,10v,,,1,,1c276,11,275,11,274,11v,-1,2,-1,3,-1xm275,13v,-1,4,,5,-1c280,13,276,12,275,13xm288,12v-1,-1,-4,,-5,-1c283,10,286,11,288,11v,,,1,,1xm290,9v,-1,,-1,,-1c291,8,291,8,292,8v,,-1,1,-2,1xm297,12v-1,,-3,,-5,c293,12,296,12,297,11v,1,,1,,1xm311,5v-1,,-2,,-3,c308,5,308,4,308,4v1,,2,,3,c311,5,311,5,311,5xm337,2v-2,1,-7,,-9,c331,2,334,2,337,2xm321,1v1,1,2,1,3,1c324,3,325,2,326,2v,,,,,c326,3,323,2,321,2v,,,,,-1xm317,5v1,,3,,3,-1c320,5,321,5,321,5v,,-4,,-4,xm322,5v,1,-2,1,-2,1c320,5,321,6,322,5xm323,7v-1,,-2,,-3,c320,7,320,6,320,6v1,,2,,3,c323,7,323,7,323,7xm329,6v-1,,-2,,-3,c326,6,326,6,326,6v1,,2,,3,c329,6,329,6,329,6xm332,13v,-1,2,,2,-1c334,13,333,13,332,13xm331,6v2,,4,,6,c337,7,332,6,331,6xm322,4v6,,12,1,17,1c335,5,327,5,322,4xm347,13v1,,1,,2,c349,14,347,14,347,13xm350,13v,-1,3,,4,c354,14,351,13,350,13xm352,11v-1,-1,-3,1,-3,c349,11,349,11,349,10v3,1,7,,8,1c356,11,352,10,352,11xm357,13v,-1,3,,4,c361,14,358,13,357,13xm358,6v,-1,3,,4,c362,7,359,6,358,6xm425,6v1,,1,,2,c427,6,427,7,427,7v-1,,-1,,-2,c425,6,425,6,425,6xm396,4v,1,-3,1,-4,1c392,4,395,5,396,4xm366,6v,-1,8,1,9,1c375,8,368,6,366,6xm375,10v1,-1,5,,7,-1c381,11,378,10,375,10xm382,8v3,,7,,10,c389,9,385,8,383,9v,-1,-2,,-1,-1xm383,12v3,,5,,7,c389,13,384,13,383,12xm393,11v-1,-1,-5,,-6,-1c391,10,391,9,396,10v,1,-3,,-3,1xm394,11v,-1,3,,4,c398,12,395,11,394,11xm406,9v,-1,2,,4,c409,10,407,9,406,9xm408,12v,-1,2,-1,3,-1c411,12,409,11,408,12xm415,11v-1,,-2,,-2,c413,11,413,11,413,11v,,1,,2,c415,11,415,11,415,11xm411,10v2,-1,7,,11,c419,11,414,10,411,10xm417,7v-3,1,-11,,-14,c410,7,416,6,422,7v-1,,-5,,-5,xm423,10v2,-1,6,,9,-1c430,10,426,10,423,10xm430,3v,-1,2,-1,3,-1c433,3,431,2,430,3xm461,10v-1,,-1,,-2,c459,10,459,9,459,9v1,,1,,2,c461,9,461,10,461,10xm461,4v3,,5,,8,c468,5,462,5,461,4xm484,5v-1,1,-4,,-5,c479,4,482,5,484,5xm475,13v,,,-1,,-1c476,12,477,12,478,12v-1,1,-2,,-3,1xm479,10v1,,1,,2,c482,11,479,11,479,10xm480,7v1,-1,4,,6,c485,8,482,7,480,7xm490,8v-1,-1,1,,2,c492,8,490,8,490,8xm500,10v,,,,,c499,10,498,10,497,10v,-1,2,,3,xm498,12v,-1,3,,5,c502,13,499,12,498,12xm510,12v,-1,-3,-1,-5,-1c506,10,509,11,510,11v,,,,,1xm513,8v,,,,,-1c514,7,514,7,515,7v-1,1,-1,1,-2,1xm520,12v-1,,-3,,-5,c516,11,519,11,520,11v,,,1,,1xm534,4v-1,,-2,,-3,c531,4,531,4,531,4v1,,2,,3,c534,4,534,4,534,4xm560,1v-2,1,-7,1,-9,c554,1,557,1,560,1xm544,1v1,1,2,1,2,c547,2,548,1,549,1v,1,,1,,1c549,3,546,2,544,2v,,,-1,,-1xm540,4v1,,3,,3,c543,4,544,4,544,4v,1,-4,1,-4,xm545,5v,1,-2,,-2,c542,5,544,5,545,5xm546,6v-1,,-2,,-3,c543,6,543,6,543,6v1,,2,,3,c546,6,546,6,546,6xm552,6v-1,,-2,,-3,c549,5,549,5,549,5v1,,2,,3,c552,5,552,5,552,6xm555,12v,,1,,2,c557,13,556,12,555,12xm554,5v2,,4,,6,c559,6,554,6,554,5xm545,4v6,,12,,17,c558,5,549,5,545,4xm570,13v,,1,,2,c572,14,569,13,570,13xm573,13v,-1,2,,4,c576,14,574,13,573,13xm575,11v-1,-1,-3,,-3,-1c572,10,572,10,572,10v3,,7,-1,8,1c578,11,575,10,575,11xm580,13v,-1,3,-1,4,-1c584,13,581,12,580,13xm581,6v,-1,2,,4,-1c584,6,582,5,581,6xm648,6v,,1,,2,c650,6,650,6,650,6v-1,,-2,,-2,c648,6,648,6,648,6xm619,4v-1,1,-3,,-4,c615,3,617,4,619,4xm589,6v,-1,7,1,9,c597,7,590,6,589,6xm598,10v1,-2,5,-1,7,-1c604,10,601,10,598,10xm605,8v3,,6,,10,c611,9,608,8,606,8v,,-2,,-1,xm606,11v2,,5,,7,c612,12,607,12,606,11xm616,10v-1,-1,-5,1,-7,c614,10,614,9,619,9v,1,-3,,-3,1xm617,11v,-1,2,-1,3,-1c620,11,618,10,617,11xm629,9v,-1,2,-1,3,-1c632,9,630,8,629,9xm631,11v,-1,2,,3,c634,12,632,11,631,11xm638,11v-1,,-2,,-3,c635,11,635,10,635,10v1,,2,,3,c638,10,638,11,638,11xm634,9v2,-1,7,,11,c642,10,637,9,634,9xm640,6v-4,1,-11,1,-14,c633,7,638,6,645,6v-1,1,-5,1,-5,xm646,9v2,-1,6,,9,-1c653,10,649,9,646,9xm653,2v,-1,2,,3,c656,3,654,2,653,2xm682,10v-1,,-2,,-3,c679,10,679,9,679,9v1,,2,,3,c682,9,682,10,682,10xm681,4v3,,6,,9,c688,5,683,5,681,4xm704,5v,1,-3,,-4,c700,4,703,5,704,5xm696,13v,,,-1,,-1c697,12,697,12,698,12v,1,-2,,-2,1xm700,10v,,1,,2,c702,11,699,11,700,10xm701,7v,-1,4,,5,c706,8,702,7,701,7xm710,8v,-1,2,,2,c712,8,711,8,710,8xm721,10v,,,,,c720,10,719,10,718,10v,-1,2,,3,xm718,12v1,-1,4,,6,c723,13,720,12,718,12xm731,12v-1,-1,-3,-1,-5,-1c727,10,729,11,731,11v,,,,,1xm734,8v,,,,,-1c734,7,735,7,735,7v,1,,1,-1,1xm741,12v-2,,-4,,-5,c737,11,739,11,741,11v,,,1,,1xm754,4v-1,,-2,,-2,c752,4,752,4,752,4v,,1,,2,c754,4,754,4,754,4xm780,1v-1,1,-7,1,-8,c775,1,777,1,780,1xm765,1v,1,1,1,2,c767,2,769,1,769,1v,1,1,1,1,1c769,3,766,2,765,2v,,,-1,,-1xm760,4v2,,3,,4,c764,4,764,4,765,4v-1,1,-5,1,-5,xm765,5v,1,-1,,-2,c763,5,764,5,765,5xm766,6v,,-1,,-2,c764,6,764,6,764,6v1,,2,,2,c766,6,766,6,766,6xm772,6v,,-1,,-2,c770,5,770,5,770,5v1,,2,,2,c772,5,772,5,772,6xm776,12v-1,,1,,2,c778,13,776,12,776,12xm774,5v2,,5,,7,c780,6,775,6,774,5xm766,4v5,,11,,17,c779,5,770,5,766,4xm791,13v,,1,,1,c793,14,790,13,791,13xm793,13v1,-1,3,,4,c797,14,795,13,793,13xm795,11v-1,-1,-3,,-3,-1c793,10,793,10,793,10v2,,6,-1,8,1c799,11,796,10,795,11xm801,13v,-1,2,-1,3,-1c804,13,802,12,801,13xm801,6v,-1,3,,4,-1c805,6,802,5,801,6xm868,6v1,,2,,3,c871,6,871,6,871,6v-1,,-2,,-3,c868,6,868,6,868,6xm839,4v,1,-2,,-4,c836,3,838,4,839,4xm809,6v1,-1,8,1,10,c818,7,811,6,809,6xm819,10v,-2,4,-1,7,-1c825,10,821,10,819,10xm825,8v4,,7,,10,c832,9,829,8,826,8v1,,-1,,-1,xm827,11v2,,4,,7,c833,12,828,12,827,11xm837,10v-2,-1,-5,1,-7,c835,10,834,9,839,9v,1,-2,,-2,1xm838,11v,-1,2,-1,3,-1c841,11,839,10,838,11xm849,9v1,-1,3,-1,4,-1c853,9,851,8,849,9xm852,11v,-1,2,,3,c855,12,853,11,852,11xm859,11v-1,,-2,,-3,c856,11,856,10,856,10v1,,2,,3,c859,10,859,11,859,11xm854,9v3,-1,8,,11,c863,10,858,9,854,9xm860,6v-3,1,-10,1,-14,c854,7,859,6,866,6v-1,1,-5,1,-6,xm867,9v2,-1,6,,8,-1c874,10,870,9,867,9xm874,2v,-1,2,,3,c877,3,875,2,874,2xe" fillcolor="#cbccce" stroked="f">
                <v:path arrowok="t" o:connecttype="custom" o:connectlocs="2132014,0;1260116,4286;416857,4286;308665,64294;1142378,64294;1941088,64294;2727069,64294;60460,21431;120920,34290;194109,55721;232294,55721;324575,8573;321393,25718;350032,25718;410492,60008;451860,55721;550505,21431;518684,34290;595055,38576;610965,42863;680972,12859;814620,21431;817802,34290;916448,51435;945087,51435;1037368,8573;1027822,30004;1062825,51435;1113739,55721;1139196,25718;1164653,25718;1241023,51435;1291937,38576;1307848,42863;1466953,42863;1511503,55721;1565599,34290;1622877,47149;1689701,17145;1731068,8573;1727886,25718;1762889,21431;1823350,55721;1848806,25718;1874263,25718;1960180,42863;2017458,47149;1992001,25718;2160653,38576;2221113,51435;2294302,42863;2335669,34290;2399312,17145;2418404,17145;2437497,25718;2462954,21431;2520232,42863;2771619,25718;2628424,38576;2669791,38576;2733433,47149;2736615,25718" o:connectangles="0,0,0,0,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1303A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3D4045F" wp14:editId="47B8651C">
                <wp:simplePos x="0" y="0"/>
                <wp:positionH relativeFrom="column">
                  <wp:posOffset>11950700</wp:posOffset>
                </wp:positionH>
                <wp:positionV relativeFrom="paragraph">
                  <wp:posOffset>795020</wp:posOffset>
                </wp:positionV>
                <wp:extent cx="2609850" cy="1587500"/>
                <wp:effectExtent l="0" t="4445" r="3175" b="0"/>
                <wp:wrapNone/>
                <wp:docPr id="1452" name="Text Box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58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699" w:rsidRDefault="00F35ABD" w:rsidP="00C615E0">
                            <w:pPr>
                              <w:spacing w:line="288" w:lineRule="auto"/>
                              <w:rPr>
                                <w:rFonts w:ascii="Trebuchet MS" w:hAnsi="Trebuchet MS"/>
                                <w:color w:val="ED1C24"/>
                                <w:sz w:val="3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ED1C24"/>
                                <w:sz w:val="34"/>
                              </w:rPr>
                              <w:t>Favorite quote:</w:t>
                            </w:r>
                          </w:p>
                          <w:p w:rsidR="00F35ABD" w:rsidRPr="00C615E0" w:rsidRDefault="00F35ABD" w:rsidP="00C615E0">
                            <w:pPr>
                              <w:spacing w:line="288" w:lineRule="auto"/>
                              <w:rPr>
                                <w:rFonts w:ascii="Trebuchet MS" w:hAnsi="Trebuchet MS"/>
                                <w:color w:val="ED1C24"/>
                                <w:sz w:val="3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ED1C24"/>
                                <w:sz w:val="34"/>
                              </w:rPr>
                              <w:t>“Far from what I once was but not yet what I’m going to be”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4" o:spid="_x0000_s1038" type="#_x0000_t202" style="position:absolute;margin-left:941pt;margin-top:62.6pt;width:205.5pt;height:1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liDtgIAALg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" filled="f" stroked="f">
                <v:textbox inset="0,0,0,0">
                  <w:txbxContent>
                    <w:p w:rsidR="00C73699" w:rsidRDefault="00F35ABD" w:rsidP="00C615E0">
                      <w:pPr>
                        <w:spacing w:line="288" w:lineRule="auto"/>
                        <w:rPr>
                          <w:rFonts w:ascii="Trebuchet MS" w:hAnsi="Trebuchet MS"/>
                          <w:color w:val="ED1C24"/>
                          <w:sz w:val="34"/>
                        </w:rPr>
                      </w:pPr>
                      <w:r>
                        <w:rPr>
                          <w:rFonts w:ascii="Trebuchet MS" w:hAnsi="Trebuchet MS"/>
                          <w:color w:val="ED1C24"/>
                          <w:sz w:val="34"/>
                        </w:rPr>
                        <w:t>Favorite quote:</w:t>
                      </w:r>
                    </w:p>
                    <w:p w:rsidR="00F35ABD" w:rsidRPr="00C615E0" w:rsidRDefault="00F35ABD" w:rsidP="00C615E0">
                      <w:pPr>
                        <w:spacing w:line="288" w:lineRule="auto"/>
                        <w:rPr>
                          <w:rFonts w:ascii="Trebuchet MS" w:hAnsi="Trebuchet MS"/>
                          <w:color w:val="ED1C24"/>
                          <w:sz w:val="34"/>
                        </w:rPr>
                      </w:pPr>
                      <w:r>
                        <w:rPr>
                          <w:rFonts w:ascii="Trebuchet MS" w:hAnsi="Trebuchet MS"/>
                          <w:color w:val="ED1C24"/>
                          <w:sz w:val="34"/>
                        </w:rPr>
                        <w:t>“Far from what I once was but not yet what I’m going to be”</w:t>
                      </w:r>
                    </w:p>
                  </w:txbxContent>
                </v:textbox>
              </v:shape>
            </w:pict>
          </mc:Fallback>
        </mc:AlternateContent>
      </w:r>
      <w:r w:rsidR="001303A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0BD0A5" wp14:editId="48500BE1">
                <wp:simplePos x="0" y="0"/>
                <wp:positionH relativeFrom="column">
                  <wp:posOffset>8628380</wp:posOffset>
                </wp:positionH>
                <wp:positionV relativeFrom="paragraph">
                  <wp:posOffset>3474720</wp:posOffset>
                </wp:positionV>
                <wp:extent cx="1915795" cy="934085"/>
                <wp:effectExtent l="0" t="0" r="0" b="1270"/>
                <wp:wrapNone/>
                <wp:docPr id="1451" name="Text Box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93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699" w:rsidRPr="00C615E0" w:rsidRDefault="00F35ABD" w:rsidP="00C615E0">
                            <w:pPr>
                              <w:spacing w:line="288" w:lineRule="auto"/>
                              <w:jc w:val="center"/>
                              <w:rPr>
                                <w:rFonts w:ascii="Georgia" w:hAnsi="Georgia" w:cs="Times New Roman"/>
                                <w:sz w:val="28"/>
                              </w:rPr>
                            </w:pPr>
                            <w:r>
                              <w:rPr>
                                <w:rFonts w:ascii="Georgia" w:hAnsi="Georgia" w:cs="Times New Roman"/>
                                <w:sz w:val="28"/>
                              </w:rPr>
                              <w:t>A FASHIONISTA AT HER FINEST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3" o:spid="_x0000_s1039" type="#_x0000_t202" style="position:absolute;margin-left:679.4pt;margin-top:273.6pt;width:150.85pt;height:73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" filled="f" stroked="f">
                <v:textbox inset="0,0,0,0">
                  <w:txbxContent>
                    <w:p w:rsidR="00C73699" w:rsidRPr="00C615E0" w:rsidRDefault="00F35ABD" w:rsidP="00C615E0">
                      <w:pPr>
                        <w:spacing w:line="288" w:lineRule="auto"/>
                        <w:jc w:val="center"/>
                        <w:rPr>
                          <w:rFonts w:ascii="Georgia" w:hAnsi="Georgia" w:cs="Times New Roman"/>
                          <w:sz w:val="28"/>
                        </w:rPr>
                      </w:pPr>
                      <w:r>
                        <w:rPr>
                          <w:rFonts w:ascii="Georgia" w:hAnsi="Georgia" w:cs="Times New Roman"/>
                          <w:sz w:val="28"/>
                        </w:rPr>
                        <w:t>A FASHIONISTA AT HER FINEST</w:t>
                      </w:r>
                    </w:p>
                  </w:txbxContent>
                </v:textbox>
              </v:shape>
            </w:pict>
          </mc:Fallback>
        </mc:AlternateContent>
      </w:r>
      <w:r w:rsidR="001303AA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1E48A95" wp14:editId="77A559C8">
                <wp:simplePos x="0" y="0"/>
                <wp:positionH relativeFrom="column">
                  <wp:posOffset>8373745</wp:posOffset>
                </wp:positionH>
                <wp:positionV relativeFrom="paragraph">
                  <wp:posOffset>3356610</wp:posOffset>
                </wp:positionV>
                <wp:extent cx="2376170" cy="904875"/>
                <wp:effectExtent l="1270" t="3810" r="3810" b="5715"/>
                <wp:wrapNone/>
                <wp:docPr id="1336" name="Group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6170" cy="904875"/>
                          <a:chOff x="-12" y="-12"/>
                          <a:chExt cx="4357" cy="1659"/>
                        </a:xfrm>
                      </wpg:grpSpPr>
                      <wps:wsp>
                        <wps:cNvPr id="1337" name="Freeform 1559"/>
                        <wps:cNvSpPr>
                          <a:spLocks/>
                        </wps:cNvSpPr>
                        <wps:spPr bwMode="auto">
                          <a:xfrm>
                            <a:off x="219" y="12"/>
                            <a:ext cx="41" cy="12"/>
                          </a:xfrm>
                          <a:custGeom>
                            <a:avLst/>
                            <a:gdLst>
                              <a:gd name="T0" fmla="*/ 7 w 7"/>
                              <a:gd name="T1" fmla="*/ 1 h 2"/>
                              <a:gd name="T2" fmla="*/ 0 w 7"/>
                              <a:gd name="T3" fmla="*/ 2 h 2"/>
                              <a:gd name="T4" fmla="*/ 7 w 7"/>
                              <a:gd name="T5" fmla="*/ 2 h 2"/>
                              <a:gd name="T6" fmla="*/ 7 w 7"/>
                              <a:gd name="T7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2">
                                <a:moveTo>
                                  <a:pt x="7" y="1"/>
                                </a:moveTo>
                                <a:cubicBezTo>
                                  <a:pt x="5" y="1"/>
                                  <a:pt x="1" y="0"/>
                                  <a:pt x="0" y="2"/>
                                </a:cubicBezTo>
                                <a:cubicBezTo>
                                  <a:pt x="3" y="1"/>
                                  <a:pt x="5" y="2"/>
                                  <a:pt x="7" y="2"/>
                                </a:cubicBezTo>
                                <a:cubicBezTo>
                                  <a:pt x="7" y="2"/>
                                  <a:pt x="7" y="1"/>
                                  <a:pt x="7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reeform 1560"/>
                        <wps:cNvSpPr>
                          <a:spLocks/>
                        </wps:cNvSpPr>
                        <wps:spPr bwMode="auto">
                          <a:xfrm>
                            <a:off x="77" y="12"/>
                            <a:ext cx="35" cy="24"/>
                          </a:xfrm>
                          <a:custGeom>
                            <a:avLst/>
                            <a:gdLst>
                              <a:gd name="T0" fmla="*/ 6 w 6"/>
                              <a:gd name="T1" fmla="*/ 2 h 4"/>
                              <a:gd name="T2" fmla="*/ 0 w 6"/>
                              <a:gd name="T3" fmla="*/ 4 h 4"/>
                              <a:gd name="T4" fmla="*/ 4 w 6"/>
                              <a:gd name="T5" fmla="*/ 4 h 4"/>
                              <a:gd name="T6" fmla="*/ 6 w 6"/>
                              <a:gd name="T7" fmla="*/ 2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6" y="2"/>
                                </a:moveTo>
                                <a:cubicBezTo>
                                  <a:pt x="4" y="3"/>
                                  <a:pt x="0" y="0"/>
                                  <a:pt x="0" y="4"/>
                                </a:cubicBezTo>
                                <a:cubicBezTo>
                                  <a:pt x="0" y="3"/>
                                  <a:pt x="4" y="2"/>
                                  <a:pt x="4" y="4"/>
                                </a:cubicBezTo>
                                <a:cubicBezTo>
                                  <a:pt x="5" y="3"/>
                                  <a:pt x="6" y="3"/>
                                  <a:pt x="6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1561"/>
                        <wps:cNvSpPr>
                          <a:spLocks/>
                        </wps:cNvSpPr>
                        <wps:spPr bwMode="auto">
                          <a:xfrm>
                            <a:off x="225" y="65"/>
                            <a:ext cx="11" cy="6"/>
                          </a:xfrm>
                          <a:custGeom>
                            <a:avLst/>
                            <a:gdLst>
                              <a:gd name="T0" fmla="*/ 2 w 2"/>
                              <a:gd name="T1" fmla="*/ 0 h 1"/>
                              <a:gd name="T2" fmla="*/ 0 w 2"/>
                              <a:gd name="T3" fmla="*/ 0 h 1"/>
                              <a:gd name="T4" fmla="*/ 1 w 2"/>
                              <a:gd name="T5" fmla="*/ 1 h 1"/>
                              <a:gd name="T6" fmla="*/ 2 w 2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2" y="0"/>
                                </a:moveTo>
                                <a:cubicBezTo>
                                  <a:pt x="2" y="0"/>
                                  <a:pt x="1" y="0"/>
                                  <a:pt x="0" y="0"/>
                                </a:cubicBezTo>
                                <a:cubicBezTo>
                                  <a:pt x="0" y="1"/>
                                  <a:pt x="1" y="1"/>
                                  <a:pt x="1" y="1"/>
                                </a:cubicBezTo>
                                <a:cubicBezTo>
                                  <a:pt x="2" y="1"/>
                                  <a:pt x="2" y="1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1562"/>
                        <wps:cNvSpPr>
                          <a:spLocks/>
                        </wps:cNvSpPr>
                        <wps:spPr bwMode="auto">
                          <a:xfrm>
                            <a:off x="296" y="77"/>
                            <a:ext cx="23" cy="12"/>
                          </a:xfrm>
                          <a:custGeom>
                            <a:avLst/>
                            <a:gdLst>
                              <a:gd name="T0" fmla="*/ 3 w 4"/>
                              <a:gd name="T1" fmla="*/ 0 h 2"/>
                              <a:gd name="T2" fmla="*/ 0 w 4"/>
                              <a:gd name="T3" fmla="*/ 1 h 2"/>
                              <a:gd name="T4" fmla="*/ 3 w 4"/>
                              <a:gd name="T5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3" y="0"/>
                                </a:moveTo>
                                <a:cubicBezTo>
                                  <a:pt x="2" y="0"/>
                                  <a:pt x="1" y="1"/>
                                  <a:pt x="0" y="1"/>
                                </a:cubicBezTo>
                                <a:cubicBezTo>
                                  <a:pt x="0" y="2"/>
                                  <a:pt x="4" y="2"/>
                                  <a:pt x="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1563"/>
                        <wps:cNvSpPr>
                          <a:spLocks/>
                        </wps:cNvSpPr>
                        <wps:spPr bwMode="auto">
                          <a:xfrm>
                            <a:off x="242" y="83"/>
                            <a:ext cx="18" cy="6"/>
                          </a:xfrm>
                          <a:custGeom>
                            <a:avLst/>
                            <a:gdLst>
                              <a:gd name="T0" fmla="*/ 3 w 3"/>
                              <a:gd name="T1" fmla="*/ 0 h 1"/>
                              <a:gd name="T2" fmla="*/ 0 w 3"/>
                              <a:gd name="T3" fmla="*/ 0 h 1"/>
                              <a:gd name="T4" fmla="*/ 3 w 3"/>
                              <a:gd name="T5" fmla="*/ 0 h 1"/>
                              <a:gd name="T6" fmla="*/ 3 w 3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3" y="0"/>
                                </a:moveTo>
                                <a:cubicBezTo>
                                  <a:pt x="2" y="0"/>
                                  <a:pt x="1" y="0"/>
                                  <a:pt x="0" y="0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1564"/>
                        <wps:cNvSpPr>
                          <a:spLocks/>
                        </wps:cNvSpPr>
                        <wps:spPr bwMode="auto">
                          <a:xfrm>
                            <a:off x="290" y="95"/>
                            <a:ext cx="17" cy="12"/>
                          </a:xfrm>
                          <a:custGeom>
                            <a:avLst/>
                            <a:gdLst>
                              <a:gd name="T0" fmla="*/ 3 w 3"/>
                              <a:gd name="T1" fmla="*/ 0 h 2"/>
                              <a:gd name="T2" fmla="*/ 0 w 3"/>
                              <a:gd name="T3" fmla="*/ 0 h 2"/>
                              <a:gd name="T4" fmla="*/ 3 w 3"/>
                              <a:gd name="T5" fmla="*/ 1 h 2"/>
                              <a:gd name="T6" fmla="*/ 3 w 3"/>
                              <a:gd name="T7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3" y="0"/>
                                </a:moveTo>
                                <a:cubicBezTo>
                                  <a:pt x="2" y="0"/>
                                  <a:pt x="1" y="0"/>
                                  <a:pt x="0" y="0"/>
                                </a:cubicBezTo>
                                <a:cubicBezTo>
                                  <a:pt x="0" y="2"/>
                                  <a:pt x="2" y="0"/>
                                  <a:pt x="3" y="1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1565"/>
                        <wps:cNvSpPr>
                          <a:spLocks/>
                        </wps:cNvSpPr>
                        <wps:spPr bwMode="auto">
                          <a:xfrm>
                            <a:off x="41" y="148"/>
                            <a:ext cx="12" cy="18"/>
                          </a:xfrm>
                          <a:custGeom>
                            <a:avLst/>
                            <a:gdLst>
                              <a:gd name="T0" fmla="*/ 2 w 2"/>
                              <a:gd name="T1" fmla="*/ 0 h 3"/>
                              <a:gd name="T2" fmla="*/ 1 w 2"/>
                              <a:gd name="T3" fmla="*/ 2 h 3"/>
                              <a:gd name="T4" fmla="*/ 2 w 2"/>
                              <a:gd name="T5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0"/>
                                </a:moveTo>
                                <a:cubicBezTo>
                                  <a:pt x="0" y="0"/>
                                  <a:pt x="1" y="1"/>
                                  <a:pt x="1" y="2"/>
                                </a:cubicBezTo>
                                <a:cubicBezTo>
                                  <a:pt x="2" y="3"/>
                                  <a:pt x="1" y="1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1566"/>
                        <wps:cNvSpPr>
                          <a:spLocks/>
                        </wps:cNvSpPr>
                        <wps:spPr bwMode="auto">
                          <a:xfrm>
                            <a:off x="47" y="166"/>
                            <a:ext cx="12" cy="101"/>
                          </a:xfrm>
                          <a:custGeom>
                            <a:avLst/>
                            <a:gdLst>
                              <a:gd name="T0" fmla="*/ 1 w 2"/>
                              <a:gd name="T1" fmla="*/ 0 h 17"/>
                              <a:gd name="T2" fmla="*/ 1 w 2"/>
                              <a:gd name="T3" fmla="*/ 17 h 17"/>
                              <a:gd name="T4" fmla="*/ 1 w 2"/>
                              <a:gd name="T5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17">
                                <a:moveTo>
                                  <a:pt x="1" y="0"/>
                                </a:moveTo>
                                <a:cubicBezTo>
                                  <a:pt x="0" y="4"/>
                                  <a:pt x="1" y="13"/>
                                  <a:pt x="1" y="17"/>
                                </a:cubicBezTo>
                                <a:cubicBezTo>
                                  <a:pt x="1" y="11"/>
                                  <a:pt x="2" y="5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1567"/>
                        <wps:cNvSpPr>
                          <a:spLocks/>
                        </wps:cNvSpPr>
                        <wps:spPr bwMode="auto">
                          <a:xfrm>
                            <a:off x="83" y="178"/>
                            <a:ext cx="12" cy="41"/>
                          </a:xfrm>
                          <a:custGeom>
                            <a:avLst/>
                            <a:gdLst>
                              <a:gd name="T0" fmla="*/ 2 w 2"/>
                              <a:gd name="T1" fmla="*/ 0 h 7"/>
                              <a:gd name="T2" fmla="*/ 1 w 2"/>
                              <a:gd name="T3" fmla="*/ 4 h 7"/>
                              <a:gd name="T4" fmla="*/ 1 w 2"/>
                              <a:gd name="T5" fmla="*/ 5 h 7"/>
                              <a:gd name="T6" fmla="*/ 2 w 2"/>
                              <a:gd name="T7" fmla="*/ 7 h 7"/>
                              <a:gd name="T8" fmla="*/ 2 w 2"/>
                              <a:gd name="T9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7">
                                <a:moveTo>
                                  <a:pt x="2" y="0"/>
                                </a:moveTo>
                                <a:cubicBezTo>
                                  <a:pt x="0" y="0"/>
                                  <a:pt x="2" y="4"/>
                                  <a:pt x="1" y="4"/>
                                </a:cubicBezTo>
                                <a:cubicBezTo>
                                  <a:pt x="1" y="4"/>
                                  <a:pt x="2" y="5"/>
                                  <a:pt x="1" y="5"/>
                                </a:cubicBezTo>
                                <a:cubicBezTo>
                                  <a:pt x="1" y="5"/>
                                  <a:pt x="1" y="7"/>
                                  <a:pt x="2" y="7"/>
                                </a:cubicBezTo>
                                <a:cubicBezTo>
                                  <a:pt x="2" y="5"/>
                                  <a:pt x="2" y="3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reeform 1568"/>
                        <wps:cNvSpPr>
                          <a:spLocks/>
                        </wps:cNvSpPr>
                        <wps:spPr bwMode="auto">
                          <a:xfrm>
                            <a:off x="59" y="190"/>
                            <a:ext cx="12" cy="112"/>
                          </a:xfrm>
                          <a:custGeom>
                            <a:avLst/>
                            <a:gdLst>
                              <a:gd name="T0" fmla="*/ 2 w 2"/>
                              <a:gd name="T1" fmla="*/ 0 h 19"/>
                              <a:gd name="T2" fmla="*/ 1 w 2"/>
                              <a:gd name="T3" fmla="*/ 6 h 19"/>
                              <a:gd name="T4" fmla="*/ 1 w 2"/>
                              <a:gd name="T5" fmla="*/ 7 h 19"/>
                              <a:gd name="T6" fmla="*/ 2 w 2"/>
                              <a:gd name="T7" fmla="*/ 19 h 19"/>
                              <a:gd name="T8" fmla="*/ 2 w 2"/>
                              <a:gd name="T9" fmla="*/ 19 h 19"/>
                              <a:gd name="T10" fmla="*/ 2 w 2"/>
                              <a:gd name="T1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" h="19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2" y="5"/>
                                  <a:pt x="1" y="6"/>
                                </a:cubicBezTo>
                                <a:cubicBezTo>
                                  <a:pt x="2" y="7"/>
                                  <a:pt x="1" y="7"/>
                                  <a:pt x="1" y="7"/>
                                </a:cubicBezTo>
                                <a:cubicBezTo>
                                  <a:pt x="0" y="12"/>
                                  <a:pt x="1" y="15"/>
                                  <a:pt x="2" y="19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1" y="13"/>
                                  <a:pt x="2" y="8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reeform 1569"/>
                        <wps:cNvSpPr>
                          <a:spLocks/>
                        </wps:cNvSpPr>
                        <wps:spPr bwMode="auto">
                          <a:xfrm>
                            <a:off x="35" y="201"/>
                            <a:ext cx="12" cy="24"/>
                          </a:xfrm>
                          <a:custGeom>
                            <a:avLst/>
                            <a:gdLst>
                              <a:gd name="T0" fmla="*/ 1 w 2"/>
                              <a:gd name="T1" fmla="*/ 0 h 4"/>
                              <a:gd name="T2" fmla="*/ 1 w 2"/>
                              <a:gd name="T3" fmla="*/ 4 h 4"/>
                              <a:gd name="T4" fmla="*/ 1 w 2"/>
                              <a:gd name="T5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1" y="3"/>
                                  <a:pt x="1" y="4"/>
                                </a:cubicBezTo>
                                <a:cubicBezTo>
                                  <a:pt x="2" y="4"/>
                                  <a:pt x="1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1570"/>
                        <wps:cNvSpPr>
                          <a:spLocks/>
                        </wps:cNvSpPr>
                        <wps:spPr bwMode="auto">
                          <a:xfrm>
                            <a:off x="83" y="231"/>
                            <a:ext cx="6" cy="53"/>
                          </a:xfrm>
                          <a:custGeom>
                            <a:avLst/>
                            <a:gdLst>
                              <a:gd name="T0" fmla="*/ 1 w 1"/>
                              <a:gd name="T1" fmla="*/ 0 h 9"/>
                              <a:gd name="T2" fmla="*/ 1 w 1"/>
                              <a:gd name="T3" fmla="*/ 9 h 9"/>
                              <a:gd name="T4" fmla="*/ 1 w 1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9">
                                <a:moveTo>
                                  <a:pt x="1" y="0"/>
                                </a:moveTo>
                                <a:cubicBezTo>
                                  <a:pt x="0" y="1"/>
                                  <a:pt x="0" y="8"/>
                                  <a:pt x="1" y="9"/>
                                </a:cubicBezTo>
                                <a:cubicBezTo>
                                  <a:pt x="1" y="6"/>
                                  <a:pt x="1" y="3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1571"/>
                        <wps:cNvSpPr>
                          <a:spLocks/>
                        </wps:cNvSpPr>
                        <wps:spPr bwMode="auto">
                          <a:xfrm>
                            <a:off x="35" y="249"/>
                            <a:ext cx="6" cy="18"/>
                          </a:xfrm>
                          <a:custGeom>
                            <a:avLst/>
                            <a:gdLst>
                              <a:gd name="T0" fmla="*/ 1 w 1"/>
                              <a:gd name="T1" fmla="*/ 0 h 3"/>
                              <a:gd name="T2" fmla="*/ 1 w 1"/>
                              <a:gd name="T3" fmla="*/ 3 h 3"/>
                              <a:gd name="T4" fmla="*/ 1 w 1"/>
                              <a:gd name="T5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0" y="3"/>
                                  <a:pt x="1" y="3"/>
                                </a:cubicBezTo>
                                <a:cubicBezTo>
                                  <a:pt x="1" y="2"/>
                                  <a:pt x="1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1572"/>
                        <wps:cNvSpPr>
                          <a:spLocks/>
                        </wps:cNvSpPr>
                        <wps:spPr bwMode="auto">
                          <a:xfrm>
                            <a:off x="30" y="361"/>
                            <a:ext cx="17" cy="36"/>
                          </a:xfrm>
                          <a:custGeom>
                            <a:avLst/>
                            <a:gdLst>
                              <a:gd name="T0" fmla="*/ 2 w 3"/>
                              <a:gd name="T1" fmla="*/ 0 h 6"/>
                              <a:gd name="T2" fmla="*/ 1 w 3"/>
                              <a:gd name="T3" fmla="*/ 6 h 6"/>
                              <a:gd name="T4" fmla="*/ 2 w 3"/>
                              <a:gd name="T5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2" y="0"/>
                                </a:moveTo>
                                <a:cubicBezTo>
                                  <a:pt x="0" y="1"/>
                                  <a:pt x="2" y="4"/>
                                  <a:pt x="1" y="6"/>
                                </a:cubicBezTo>
                                <a:cubicBezTo>
                                  <a:pt x="3" y="5"/>
                                  <a:pt x="1" y="2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1573"/>
                        <wps:cNvSpPr>
                          <a:spLocks/>
                        </wps:cNvSpPr>
                        <wps:spPr bwMode="auto">
                          <a:xfrm>
                            <a:off x="77" y="379"/>
                            <a:ext cx="12" cy="42"/>
                          </a:xfrm>
                          <a:custGeom>
                            <a:avLst/>
                            <a:gdLst>
                              <a:gd name="T0" fmla="*/ 1 w 2"/>
                              <a:gd name="T1" fmla="*/ 0 h 7"/>
                              <a:gd name="T2" fmla="*/ 1 w 2"/>
                              <a:gd name="T3" fmla="*/ 7 h 7"/>
                              <a:gd name="T4" fmla="*/ 1 w 2"/>
                              <a:gd name="T5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">
                                <a:moveTo>
                                  <a:pt x="1" y="0"/>
                                </a:moveTo>
                                <a:cubicBezTo>
                                  <a:pt x="0" y="1"/>
                                  <a:pt x="1" y="5"/>
                                  <a:pt x="1" y="7"/>
                                </a:cubicBezTo>
                                <a:cubicBezTo>
                                  <a:pt x="2" y="7"/>
                                  <a:pt x="1" y="3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reeform 1574"/>
                        <wps:cNvSpPr>
                          <a:spLocks/>
                        </wps:cNvSpPr>
                        <wps:spPr bwMode="auto">
                          <a:xfrm>
                            <a:off x="59" y="397"/>
                            <a:ext cx="12" cy="24"/>
                          </a:xfrm>
                          <a:custGeom>
                            <a:avLst/>
                            <a:gdLst>
                              <a:gd name="T0" fmla="*/ 1 w 2"/>
                              <a:gd name="T1" fmla="*/ 0 h 4"/>
                              <a:gd name="T2" fmla="*/ 0 w 2"/>
                              <a:gd name="T3" fmla="*/ 4 h 4"/>
                              <a:gd name="T4" fmla="*/ 1 w 2"/>
                              <a:gd name="T5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1" y="3"/>
                                  <a:pt x="0" y="4"/>
                                </a:cubicBezTo>
                                <a:cubicBezTo>
                                  <a:pt x="2" y="4"/>
                                  <a:pt x="1" y="2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1575"/>
                        <wps:cNvSpPr>
                          <a:spLocks/>
                        </wps:cNvSpPr>
                        <wps:spPr bwMode="auto">
                          <a:xfrm>
                            <a:off x="35" y="397"/>
                            <a:ext cx="12" cy="12"/>
                          </a:xfrm>
                          <a:custGeom>
                            <a:avLst/>
                            <a:gdLst>
                              <a:gd name="T0" fmla="*/ 1 w 2"/>
                              <a:gd name="T1" fmla="*/ 0 h 2"/>
                              <a:gd name="T2" fmla="*/ 0 w 2"/>
                              <a:gd name="T3" fmla="*/ 2 h 2"/>
                              <a:gd name="T4" fmla="*/ 2 w 2"/>
                              <a:gd name="T5" fmla="*/ 2 h 2"/>
                              <a:gd name="T6" fmla="*/ 1 w 2"/>
                              <a:gd name="T7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0" y="1"/>
                                  <a:pt x="0" y="2"/>
                                </a:cubicBezTo>
                                <a:cubicBezTo>
                                  <a:pt x="1" y="2"/>
                                  <a:pt x="1" y="2"/>
                                  <a:pt x="2" y="2"/>
                                </a:cubicBezTo>
                                <a:cubicBezTo>
                                  <a:pt x="2" y="1"/>
                                  <a:pt x="0" y="2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1576"/>
                        <wps:cNvSpPr>
                          <a:spLocks/>
                        </wps:cNvSpPr>
                        <wps:spPr bwMode="auto">
                          <a:xfrm>
                            <a:off x="59" y="427"/>
                            <a:ext cx="6" cy="71"/>
                          </a:xfrm>
                          <a:custGeom>
                            <a:avLst/>
                            <a:gdLst>
                              <a:gd name="T0" fmla="*/ 1 w 1"/>
                              <a:gd name="T1" fmla="*/ 0 h 12"/>
                              <a:gd name="T2" fmla="*/ 1 w 1"/>
                              <a:gd name="T3" fmla="*/ 12 h 12"/>
                              <a:gd name="T4" fmla="*/ 1 w 1"/>
                              <a:gd name="T5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12">
                                <a:moveTo>
                                  <a:pt x="1" y="0"/>
                                </a:moveTo>
                                <a:cubicBezTo>
                                  <a:pt x="0" y="3"/>
                                  <a:pt x="0" y="8"/>
                                  <a:pt x="1" y="12"/>
                                </a:cubicBezTo>
                                <a:cubicBezTo>
                                  <a:pt x="1" y="8"/>
                                  <a:pt x="1" y="4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1577"/>
                        <wps:cNvSpPr>
                          <a:spLocks/>
                        </wps:cNvSpPr>
                        <wps:spPr bwMode="auto">
                          <a:xfrm>
                            <a:off x="18" y="427"/>
                            <a:ext cx="12" cy="29"/>
                          </a:xfrm>
                          <a:custGeom>
                            <a:avLst/>
                            <a:gdLst>
                              <a:gd name="T0" fmla="*/ 1 w 2"/>
                              <a:gd name="T1" fmla="*/ 0 h 5"/>
                              <a:gd name="T2" fmla="*/ 0 w 2"/>
                              <a:gd name="T3" fmla="*/ 5 h 5"/>
                              <a:gd name="T4" fmla="*/ 1 w 2"/>
                              <a:gd name="T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1" y="0"/>
                                </a:moveTo>
                                <a:cubicBezTo>
                                  <a:pt x="0" y="1"/>
                                  <a:pt x="1" y="4"/>
                                  <a:pt x="0" y="5"/>
                                </a:cubicBezTo>
                                <a:cubicBezTo>
                                  <a:pt x="2" y="5"/>
                                  <a:pt x="1" y="2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1578"/>
                        <wps:cNvSpPr>
                          <a:spLocks/>
                        </wps:cNvSpPr>
                        <wps:spPr bwMode="auto">
                          <a:xfrm>
                            <a:off x="41" y="438"/>
                            <a:ext cx="12" cy="101"/>
                          </a:xfrm>
                          <a:custGeom>
                            <a:avLst/>
                            <a:gdLst>
                              <a:gd name="T0" fmla="*/ 1 w 2"/>
                              <a:gd name="T1" fmla="*/ 1 h 17"/>
                              <a:gd name="T2" fmla="*/ 0 w 2"/>
                              <a:gd name="T3" fmla="*/ 1 h 17"/>
                              <a:gd name="T4" fmla="*/ 0 w 2"/>
                              <a:gd name="T5" fmla="*/ 14 h 17"/>
                              <a:gd name="T6" fmla="*/ 2 w 2"/>
                              <a:gd name="T7" fmla="*/ 17 h 17"/>
                              <a:gd name="T8" fmla="*/ 1 w 2"/>
                              <a:gd name="T9" fmla="*/ 1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17">
                                <a:moveTo>
                                  <a:pt x="1" y="1"/>
                                </a:moveTo>
                                <a:cubicBezTo>
                                  <a:pt x="0" y="0"/>
                                  <a:pt x="1" y="2"/>
                                  <a:pt x="0" y="1"/>
                                </a:cubicBezTo>
                                <a:cubicBezTo>
                                  <a:pt x="1" y="4"/>
                                  <a:pt x="0" y="11"/>
                                  <a:pt x="0" y="14"/>
                                </a:cubicBezTo>
                                <a:cubicBezTo>
                                  <a:pt x="2" y="14"/>
                                  <a:pt x="0" y="17"/>
                                  <a:pt x="2" y="17"/>
                                </a:cubicBezTo>
                                <a:cubicBezTo>
                                  <a:pt x="1" y="11"/>
                                  <a:pt x="1" y="6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1579"/>
                        <wps:cNvSpPr>
                          <a:spLocks/>
                        </wps:cNvSpPr>
                        <wps:spPr bwMode="auto">
                          <a:xfrm>
                            <a:off x="83" y="492"/>
                            <a:ext cx="12" cy="18"/>
                          </a:xfrm>
                          <a:custGeom>
                            <a:avLst/>
                            <a:gdLst>
                              <a:gd name="T0" fmla="*/ 1 w 2"/>
                              <a:gd name="T1" fmla="*/ 1 h 3"/>
                              <a:gd name="T2" fmla="*/ 0 w 2"/>
                              <a:gd name="T3" fmla="*/ 3 h 3"/>
                              <a:gd name="T4" fmla="*/ 1 w 2"/>
                              <a:gd name="T5" fmla="*/ 1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1"/>
                                </a:moveTo>
                                <a:cubicBezTo>
                                  <a:pt x="0" y="0"/>
                                  <a:pt x="1" y="2"/>
                                  <a:pt x="0" y="3"/>
                                </a:cubicBezTo>
                                <a:cubicBezTo>
                                  <a:pt x="2" y="3"/>
                                  <a:pt x="1" y="2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1580"/>
                        <wps:cNvSpPr>
                          <a:spLocks/>
                        </wps:cNvSpPr>
                        <wps:spPr bwMode="auto">
                          <a:xfrm>
                            <a:off x="89" y="521"/>
                            <a:ext cx="1" cy="18"/>
                          </a:xfrm>
                          <a:custGeom>
                            <a:avLst/>
                            <a:gdLst>
                              <a:gd name="T0" fmla="*/ 0 h 3"/>
                              <a:gd name="T1" fmla="*/ 0 h 3"/>
                              <a:gd name="T2" fmla="*/ 3 h 3"/>
                              <a:gd name="T3" fmla="*/ 3 h 3"/>
                              <a:gd name="T4" fmla="*/ 0 h 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1"/>
                                  <a:pt x="0" y="2"/>
                                  <a:pt x="0" y="3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1581"/>
                        <wps:cNvSpPr>
                          <a:spLocks/>
                        </wps:cNvSpPr>
                        <wps:spPr bwMode="auto">
                          <a:xfrm>
                            <a:off x="71" y="598"/>
                            <a:ext cx="12" cy="24"/>
                          </a:xfrm>
                          <a:custGeom>
                            <a:avLst/>
                            <a:gdLst>
                              <a:gd name="T0" fmla="*/ 1 w 2"/>
                              <a:gd name="T1" fmla="*/ 0 h 4"/>
                              <a:gd name="T2" fmla="*/ 1 w 2"/>
                              <a:gd name="T3" fmla="*/ 4 h 4"/>
                              <a:gd name="T4" fmla="*/ 1 w 2"/>
                              <a:gd name="T5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1" y="3"/>
                                  <a:pt x="1" y="4"/>
                                </a:cubicBezTo>
                                <a:cubicBezTo>
                                  <a:pt x="2" y="4"/>
                                  <a:pt x="1" y="2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1582"/>
                        <wps:cNvSpPr>
                          <a:spLocks/>
                        </wps:cNvSpPr>
                        <wps:spPr bwMode="auto">
                          <a:xfrm>
                            <a:off x="47" y="622"/>
                            <a:ext cx="6" cy="42"/>
                          </a:xfrm>
                          <a:custGeom>
                            <a:avLst/>
                            <a:gdLst>
                              <a:gd name="T0" fmla="*/ 1 w 1"/>
                              <a:gd name="T1" fmla="*/ 0 h 7"/>
                              <a:gd name="T2" fmla="*/ 1 w 1"/>
                              <a:gd name="T3" fmla="*/ 7 h 7"/>
                              <a:gd name="T4" fmla="*/ 1 w 1"/>
                              <a:gd name="T5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0" y="6"/>
                                  <a:pt x="1" y="7"/>
                                </a:cubicBezTo>
                                <a:cubicBezTo>
                                  <a:pt x="1" y="5"/>
                                  <a:pt x="1" y="2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1583"/>
                        <wps:cNvSpPr>
                          <a:spLocks/>
                        </wps:cNvSpPr>
                        <wps:spPr bwMode="auto">
                          <a:xfrm>
                            <a:off x="71" y="628"/>
                            <a:ext cx="6" cy="24"/>
                          </a:xfrm>
                          <a:custGeom>
                            <a:avLst/>
                            <a:gdLst>
                              <a:gd name="T0" fmla="*/ 1 w 1"/>
                              <a:gd name="T1" fmla="*/ 0 h 4"/>
                              <a:gd name="T2" fmla="*/ 1 w 1"/>
                              <a:gd name="T3" fmla="*/ 3 h 4"/>
                              <a:gd name="T4" fmla="*/ 1 w 1"/>
                              <a:gd name="T5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0" y="4"/>
                                  <a:pt x="1" y="3"/>
                                </a:cubicBezTo>
                                <a:cubicBezTo>
                                  <a:pt x="1" y="2"/>
                                  <a:pt x="1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1584"/>
                        <wps:cNvSpPr>
                          <a:spLocks/>
                        </wps:cNvSpPr>
                        <wps:spPr bwMode="auto">
                          <a:xfrm>
                            <a:off x="59" y="741"/>
                            <a:ext cx="18" cy="29"/>
                          </a:xfrm>
                          <a:custGeom>
                            <a:avLst/>
                            <a:gdLst>
                              <a:gd name="T0" fmla="*/ 2 w 3"/>
                              <a:gd name="T1" fmla="*/ 0 h 5"/>
                              <a:gd name="T2" fmla="*/ 1 w 3"/>
                              <a:gd name="T3" fmla="*/ 5 h 5"/>
                              <a:gd name="T4" fmla="*/ 2 w 3"/>
                              <a:gd name="T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2" y="0"/>
                                </a:moveTo>
                                <a:cubicBezTo>
                                  <a:pt x="0" y="0"/>
                                  <a:pt x="1" y="3"/>
                                  <a:pt x="1" y="5"/>
                                </a:cubicBezTo>
                                <a:cubicBezTo>
                                  <a:pt x="3" y="5"/>
                                  <a:pt x="1" y="1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1585"/>
                        <wps:cNvSpPr>
                          <a:spLocks/>
                        </wps:cNvSpPr>
                        <wps:spPr bwMode="auto">
                          <a:xfrm>
                            <a:off x="41" y="794"/>
                            <a:ext cx="12" cy="18"/>
                          </a:xfrm>
                          <a:custGeom>
                            <a:avLst/>
                            <a:gdLst>
                              <a:gd name="T0" fmla="*/ 1 w 2"/>
                              <a:gd name="T1" fmla="*/ 0 h 3"/>
                              <a:gd name="T2" fmla="*/ 1 w 2"/>
                              <a:gd name="T3" fmla="*/ 2 h 3"/>
                              <a:gd name="T4" fmla="*/ 1 w 2"/>
                              <a:gd name="T5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1" y="1"/>
                                  <a:pt x="1" y="2"/>
                                </a:cubicBezTo>
                                <a:cubicBezTo>
                                  <a:pt x="2" y="3"/>
                                  <a:pt x="1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1586"/>
                        <wps:cNvSpPr>
                          <a:spLocks/>
                        </wps:cNvSpPr>
                        <wps:spPr bwMode="auto">
                          <a:xfrm>
                            <a:off x="95" y="800"/>
                            <a:ext cx="17" cy="89"/>
                          </a:xfrm>
                          <a:custGeom>
                            <a:avLst/>
                            <a:gdLst>
                              <a:gd name="T0" fmla="*/ 2 w 3"/>
                              <a:gd name="T1" fmla="*/ 0 h 15"/>
                              <a:gd name="T2" fmla="*/ 1 w 3"/>
                              <a:gd name="T3" fmla="*/ 15 h 15"/>
                              <a:gd name="T4" fmla="*/ 2 w 3"/>
                              <a:gd name="T5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15">
                                <a:moveTo>
                                  <a:pt x="2" y="0"/>
                                </a:moveTo>
                                <a:cubicBezTo>
                                  <a:pt x="0" y="4"/>
                                  <a:pt x="2" y="10"/>
                                  <a:pt x="1" y="15"/>
                                </a:cubicBezTo>
                                <a:cubicBezTo>
                                  <a:pt x="3" y="12"/>
                                  <a:pt x="1" y="5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1587"/>
                        <wps:cNvSpPr>
                          <a:spLocks/>
                        </wps:cNvSpPr>
                        <wps:spPr bwMode="auto">
                          <a:xfrm>
                            <a:off x="41" y="812"/>
                            <a:ext cx="6" cy="18"/>
                          </a:xfrm>
                          <a:custGeom>
                            <a:avLst/>
                            <a:gdLst>
                              <a:gd name="T0" fmla="*/ 1 w 1"/>
                              <a:gd name="T1" fmla="*/ 0 h 3"/>
                              <a:gd name="T2" fmla="*/ 1 w 1"/>
                              <a:gd name="T3" fmla="*/ 2 h 3"/>
                              <a:gd name="T4" fmla="*/ 1 w 1"/>
                              <a:gd name="T5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0" y="3"/>
                                  <a:pt x="1" y="2"/>
                                </a:cubicBezTo>
                                <a:cubicBezTo>
                                  <a:pt x="1" y="1"/>
                                  <a:pt x="1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1588"/>
                        <wps:cNvSpPr>
                          <a:spLocks/>
                        </wps:cNvSpPr>
                        <wps:spPr bwMode="auto">
                          <a:xfrm>
                            <a:off x="35" y="859"/>
                            <a:ext cx="1" cy="18"/>
                          </a:xfrm>
                          <a:custGeom>
                            <a:avLst/>
                            <a:gdLst>
                              <a:gd name="T0" fmla="*/ 0 h 3"/>
                              <a:gd name="T1" fmla="*/ 0 h 3"/>
                              <a:gd name="T2" fmla="*/ 3 h 3"/>
                              <a:gd name="T3" fmla="*/ 3 h 3"/>
                              <a:gd name="T4" fmla="*/ 0 h 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1"/>
                                  <a:pt x="0" y="2"/>
                                  <a:pt x="0" y="3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1589"/>
                        <wps:cNvSpPr>
                          <a:spLocks/>
                        </wps:cNvSpPr>
                        <wps:spPr bwMode="auto">
                          <a:xfrm>
                            <a:off x="101" y="895"/>
                            <a:ext cx="11" cy="23"/>
                          </a:xfrm>
                          <a:custGeom>
                            <a:avLst/>
                            <a:gdLst>
                              <a:gd name="T0" fmla="*/ 1 w 2"/>
                              <a:gd name="T1" fmla="*/ 0 h 4"/>
                              <a:gd name="T2" fmla="*/ 0 w 2"/>
                              <a:gd name="T3" fmla="*/ 4 h 4"/>
                              <a:gd name="T4" fmla="*/ 1 w 2"/>
                              <a:gd name="T5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1" y="2"/>
                                  <a:pt x="0" y="4"/>
                                </a:cubicBezTo>
                                <a:cubicBezTo>
                                  <a:pt x="2" y="4"/>
                                  <a:pt x="1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1590"/>
                        <wps:cNvSpPr>
                          <a:spLocks/>
                        </wps:cNvSpPr>
                        <wps:spPr bwMode="auto">
                          <a:xfrm>
                            <a:off x="24" y="913"/>
                            <a:ext cx="11" cy="23"/>
                          </a:xfrm>
                          <a:custGeom>
                            <a:avLst/>
                            <a:gdLst>
                              <a:gd name="T0" fmla="*/ 2 w 2"/>
                              <a:gd name="T1" fmla="*/ 1 h 4"/>
                              <a:gd name="T2" fmla="*/ 1 w 2"/>
                              <a:gd name="T3" fmla="*/ 3 h 4"/>
                              <a:gd name="T4" fmla="*/ 2 w 2"/>
                              <a:gd name="T5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2" y="1"/>
                                </a:moveTo>
                                <a:cubicBezTo>
                                  <a:pt x="0" y="0"/>
                                  <a:pt x="1" y="2"/>
                                  <a:pt x="1" y="3"/>
                                </a:cubicBezTo>
                                <a:cubicBezTo>
                                  <a:pt x="2" y="4"/>
                                  <a:pt x="1" y="2"/>
                                  <a:pt x="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1591"/>
                        <wps:cNvSpPr>
                          <a:spLocks/>
                        </wps:cNvSpPr>
                        <wps:spPr bwMode="auto">
                          <a:xfrm>
                            <a:off x="30" y="930"/>
                            <a:ext cx="5" cy="24"/>
                          </a:xfrm>
                          <a:custGeom>
                            <a:avLst/>
                            <a:gdLst>
                              <a:gd name="T0" fmla="*/ 1 w 1"/>
                              <a:gd name="T1" fmla="*/ 1 h 4"/>
                              <a:gd name="T2" fmla="*/ 1 w 1"/>
                              <a:gd name="T3" fmla="*/ 4 h 4"/>
                              <a:gd name="T4" fmla="*/ 1 w 1"/>
                              <a:gd name="T5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1" y="1"/>
                                </a:moveTo>
                                <a:cubicBezTo>
                                  <a:pt x="0" y="0"/>
                                  <a:pt x="0" y="4"/>
                                  <a:pt x="1" y="4"/>
                                </a:cubicBezTo>
                                <a:cubicBezTo>
                                  <a:pt x="1" y="3"/>
                                  <a:pt x="1" y="2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1592"/>
                        <wps:cNvSpPr>
                          <a:spLocks/>
                        </wps:cNvSpPr>
                        <wps:spPr bwMode="auto">
                          <a:xfrm>
                            <a:off x="30" y="960"/>
                            <a:ext cx="5" cy="24"/>
                          </a:xfrm>
                          <a:custGeom>
                            <a:avLst/>
                            <a:gdLst>
                              <a:gd name="T0" fmla="*/ 1 w 1"/>
                              <a:gd name="T1" fmla="*/ 0 h 4"/>
                              <a:gd name="T2" fmla="*/ 0 w 1"/>
                              <a:gd name="T3" fmla="*/ 0 h 4"/>
                              <a:gd name="T4" fmla="*/ 0 w 1"/>
                              <a:gd name="T5" fmla="*/ 4 h 4"/>
                              <a:gd name="T6" fmla="*/ 1 w 1"/>
                              <a:gd name="T7" fmla="*/ 4 h 4"/>
                              <a:gd name="T8" fmla="*/ 1 w 1"/>
                              <a:gd name="T9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0" y="0"/>
                                  <a:pt x="0" y="0"/>
                                </a:cubicBezTo>
                                <a:cubicBezTo>
                                  <a:pt x="0" y="1"/>
                                  <a:pt x="0" y="3"/>
                                  <a:pt x="0" y="4"/>
                                </a:cubicBezTo>
                                <a:cubicBezTo>
                                  <a:pt x="0" y="4"/>
                                  <a:pt x="1" y="4"/>
                                  <a:pt x="1" y="4"/>
                                </a:cubicBezTo>
                                <a:cubicBezTo>
                                  <a:pt x="1" y="3"/>
                                  <a:pt x="1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1593"/>
                        <wps:cNvSpPr>
                          <a:spLocks/>
                        </wps:cNvSpPr>
                        <wps:spPr bwMode="auto">
                          <a:xfrm>
                            <a:off x="59" y="1001"/>
                            <a:ext cx="6" cy="24"/>
                          </a:xfrm>
                          <a:custGeom>
                            <a:avLst/>
                            <a:gdLst>
                              <a:gd name="T0" fmla="*/ 1 w 1"/>
                              <a:gd name="T1" fmla="*/ 1 h 4"/>
                              <a:gd name="T2" fmla="*/ 1 w 1"/>
                              <a:gd name="T3" fmla="*/ 3 h 4"/>
                              <a:gd name="T4" fmla="*/ 1 w 1"/>
                              <a:gd name="T5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1" y="1"/>
                                </a:moveTo>
                                <a:cubicBezTo>
                                  <a:pt x="0" y="0"/>
                                  <a:pt x="0" y="4"/>
                                  <a:pt x="1" y="3"/>
                                </a:cubicBezTo>
                                <a:cubicBezTo>
                                  <a:pt x="1" y="2"/>
                                  <a:pt x="1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1594"/>
                        <wps:cNvSpPr>
                          <a:spLocks/>
                        </wps:cNvSpPr>
                        <wps:spPr bwMode="auto">
                          <a:xfrm>
                            <a:off x="59" y="1084"/>
                            <a:ext cx="12" cy="30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1 w 2"/>
                              <a:gd name="T3" fmla="*/ 5 h 5"/>
                              <a:gd name="T4" fmla="*/ 2 w 2"/>
                              <a:gd name="T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cubicBezTo>
                                  <a:pt x="0" y="0"/>
                                  <a:pt x="1" y="4"/>
                                  <a:pt x="1" y="5"/>
                                </a:cubicBezTo>
                                <a:cubicBezTo>
                                  <a:pt x="2" y="5"/>
                                  <a:pt x="1" y="2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1595"/>
                        <wps:cNvSpPr>
                          <a:spLocks/>
                        </wps:cNvSpPr>
                        <wps:spPr bwMode="auto">
                          <a:xfrm>
                            <a:off x="77" y="1203"/>
                            <a:ext cx="6" cy="41"/>
                          </a:xfrm>
                          <a:custGeom>
                            <a:avLst/>
                            <a:gdLst>
                              <a:gd name="T0" fmla="*/ 1 w 1"/>
                              <a:gd name="T1" fmla="*/ 1 h 7"/>
                              <a:gd name="T2" fmla="*/ 0 w 1"/>
                              <a:gd name="T3" fmla="*/ 6 h 7"/>
                              <a:gd name="T4" fmla="*/ 1 w 1"/>
                              <a:gd name="T5" fmla="*/ 1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">
                                <a:moveTo>
                                  <a:pt x="1" y="1"/>
                                </a:moveTo>
                                <a:cubicBezTo>
                                  <a:pt x="0" y="0"/>
                                  <a:pt x="0" y="5"/>
                                  <a:pt x="0" y="6"/>
                                </a:cubicBezTo>
                                <a:cubicBezTo>
                                  <a:pt x="1" y="7"/>
                                  <a:pt x="0" y="2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1596"/>
                        <wps:cNvSpPr>
                          <a:spLocks/>
                        </wps:cNvSpPr>
                        <wps:spPr bwMode="auto">
                          <a:xfrm>
                            <a:off x="112" y="1321"/>
                            <a:ext cx="12" cy="101"/>
                          </a:xfrm>
                          <a:custGeom>
                            <a:avLst/>
                            <a:gdLst>
                              <a:gd name="T0" fmla="*/ 2 w 2"/>
                              <a:gd name="T1" fmla="*/ 0 h 17"/>
                              <a:gd name="T2" fmla="*/ 1 w 2"/>
                              <a:gd name="T3" fmla="*/ 0 h 17"/>
                              <a:gd name="T4" fmla="*/ 1 w 2"/>
                              <a:gd name="T5" fmla="*/ 2 h 17"/>
                              <a:gd name="T6" fmla="*/ 2 w 2"/>
                              <a:gd name="T7" fmla="*/ 17 h 17"/>
                              <a:gd name="T8" fmla="*/ 2 w 2"/>
                              <a:gd name="T9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17">
                                <a:moveTo>
                                  <a:pt x="2" y="0"/>
                                </a:moveTo>
                                <a:cubicBezTo>
                                  <a:pt x="2" y="0"/>
                                  <a:pt x="1" y="0"/>
                                  <a:pt x="1" y="0"/>
                                </a:cubicBezTo>
                                <a:cubicBezTo>
                                  <a:pt x="0" y="0"/>
                                  <a:pt x="1" y="1"/>
                                  <a:pt x="1" y="2"/>
                                </a:cubicBezTo>
                                <a:cubicBezTo>
                                  <a:pt x="2" y="5"/>
                                  <a:pt x="0" y="14"/>
                                  <a:pt x="2" y="17"/>
                                </a:cubicBezTo>
                                <a:cubicBezTo>
                                  <a:pt x="2" y="11"/>
                                  <a:pt x="2" y="6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1597"/>
                        <wps:cNvSpPr>
                          <a:spLocks/>
                        </wps:cNvSpPr>
                        <wps:spPr bwMode="auto">
                          <a:xfrm>
                            <a:off x="106" y="1464"/>
                            <a:ext cx="12" cy="23"/>
                          </a:xfrm>
                          <a:custGeom>
                            <a:avLst/>
                            <a:gdLst>
                              <a:gd name="T0" fmla="*/ 2 w 2"/>
                              <a:gd name="T1" fmla="*/ 1 h 4"/>
                              <a:gd name="T2" fmla="*/ 1 w 2"/>
                              <a:gd name="T3" fmla="*/ 2 h 4"/>
                              <a:gd name="T4" fmla="*/ 0 w 2"/>
                              <a:gd name="T5" fmla="*/ 1 h 4"/>
                              <a:gd name="T6" fmla="*/ 0 w 2"/>
                              <a:gd name="T7" fmla="*/ 4 h 4"/>
                              <a:gd name="T8" fmla="*/ 2 w 2"/>
                              <a:gd name="T9" fmla="*/ 4 h 4"/>
                              <a:gd name="T10" fmla="*/ 2 w 2"/>
                              <a:gd name="T11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2" y="1"/>
                                </a:moveTo>
                                <a:cubicBezTo>
                                  <a:pt x="1" y="1"/>
                                  <a:pt x="1" y="1"/>
                                  <a:pt x="1" y="2"/>
                                </a:cubicBezTo>
                                <a:cubicBezTo>
                                  <a:pt x="0" y="2"/>
                                  <a:pt x="1" y="0"/>
                                  <a:pt x="0" y="1"/>
                                </a:cubicBezTo>
                                <a:cubicBezTo>
                                  <a:pt x="0" y="2"/>
                                  <a:pt x="0" y="3"/>
                                  <a:pt x="0" y="4"/>
                                </a:cubicBezTo>
                                <a:cubicBezTo>
                                  <a:pt x="0" y="4"/>
                                  <a:pt x="1" y="4"/>
                                  <a:pt x="2" y="4"/>
                                </a:cubicBezTo>
                                <a:cubicBezTo>
                                  <a:pt x="2" y="3"/>
                                  <a:pt x="2" y="2"/>
                                  <a:pt x="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1598"/>
                        <wps:cNvSpPr>
                          <a:spLocks/>
                        </wps:cNvSpPr>
                        <wps:spPr bwMode="auto">
                          <a:xfrm>
                            <a:off x="83" y="1469"/>
                            <a:ext cx="12" cy="24"/>
                          </a:xfrm>
                          <a:custGeom>
                            <a:avLst/>
                            <a:gdLst>
                              <a:gd name="T0" fmla="*/ 2 w 2"/>
                              <a:gd name="T1" fmla="*/ 0 h 4"/>
                              <a:gd name="T2" fmla="*/ 0 w 2"/>
                              <a:gd name="T3" fmla="*/ 2 h 4"/>
                              <a:gd name="T4" fmla="*/ 2 w 2"/>
                              <a:gd name="T5" fmla="*/ 3 h 4"/>
                              <a:gd name="T6" fmla="*/ 2 w 2"/>
                              <a:gd name="T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1" y="1"/>
                                  <a:pt x="0" y="2"/>
                                </a:cubicBezTo>
                                <a:cubicBezTo>
                                  <a:pt x="1" y="2"/>
                                  <a:pt x="1" y="4"/>
                                  <a:pt x="2" y="3"/>
                                </a:cubicBezTo>
                                <a:cubicBezTo>
                                  <a:pt x="2" y="2"/>
                                  <a:pt x="2" y="1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1599"/>
                        <wps:cNvSpPr>
                          <a:spLocks/>
                        </wps:cNvSpPr>
                        <wps:spPr bwMode="auto">
                          <a:xfrm>
                            <a:off x="349" y="1499"/>
                            <a:ext cx="18" cy="12"/>
                          </a:xfrm>
                          <a:custGeom>
                            <a:avLst/>
                            <a:gdLst>
                              <a:gd name="T0" fmla="*/ 2 w 3"/>
                              <a:gd name="T1" fmla="*/ 0 h 2"/>
                              <a:gd name="T2" fmla="*/ 0 w 3"/>
                              <a:gd name="T3" fmla="*/ 0 h 2"/>
                              <a:gd name="T4" fmla="*/ 2 w 3"/>
                              <a:gd name="T5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0"/>
                                </a:moveTo>
                                <a:cubicBezTo>
                                  <a:pt x="2" y="0"/>
                                  <a:pt x="0" y="0"/>
                                  <a:pt x="0" y="0"/>
                                </a:cubicBezTo>
                                <a:cubicBezTo>
                                  <a:pt x="0" y="2"/>
                                  <a:pt x="3" y="2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1600"/>
                        <wps:cNvSpPr>
                          <a:spLocks/>
                        </wps:cNvSpPr>
                        <wps:spPr bwMode="auto">
                          <a:xfrm>
                            <a:off x="254" y="1505"/>
                            <a:ext cx="18" cy="12"/>
                          </a:xfrm>
                          <a:custGeom>
                            <a:avLst/>
                            <a:gdLst>
                              <a:gd name="T0" fmla="*/ 3 w 3"/>
                              <a:gd name="T1" fmla="*/ 0 h 2"/>
                              <a:gd name="T2" fmla="*/ 0 w 3"/>
                              <a:gd name="T3" fmla="*/ 1 h 2"/>
                              <a:gd name="T4" fmla="*/ 3 w 3"/>
                              <a:gd name="T5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3" y="0"/>
                                </a:moveTo>
                                <a:cubicBezTo>
                                  <a:pt x="2" y="0"/>
                                  <a:pt x="0" y="0"/>
                                  <a:pt x="0" y="1"/>
                                </a:cubicBezTo>
                                <a:cubicBezTo>
                                  <a:pt x="1" y="2"/>
                                  <a:pt x="2" y="1"/>
                                  <a:pt x="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1601"/>
                        <wps:cNvSpPr>
                          <a:spLocks/>
                        </wps:cNvSpPr>
                        <wps:spPr bwMode="auto">
                          <a:xfrm>
                            <a:off x="213" y="1499"/>
                            <a:ext cx="18" cy="18"/>
                          </a:xfrm>
                          <a:custGeom>
                            <a:avLst/>
                            <a:gdLst>
                              <a:gd name="T0" fmla="*/ 1 w 3"/>
                              <a:gd name="T1" fmla="*/ 2 h 3"/>
                              <a:gd name="T2" fmla="*/ 3 w 3"/>
                              <a:gd name="T3" fmla="*/ 2 h 3"/>
                              <a:gd name="T4" fmla="*/ 1 w 3"/>
                              <a:gd name="T5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1" y="2"/>
                                </a:moveTo>
                                <a:cubicBezTo>
                                  <a:pt x="1" y="2"/>
                                  <a:pt x="3" y="3"/>
                                  <a:pt x="3" y="2"/>
                                </a:cubicBezTo>
                                <a:cubicBezTo>
                                  <a:pt x="3" y="0"/>
                                  <a:pt x="0" y="1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1602"/>
                        <wps:cNvSpPr>
                          <a:spLocks/>
                        </wps:cNvSpPr>
                        <wps:spPr bwMode="auto">
                          <a:xfrm>
                            <a:off x="89" y="1523"/>
                            <a:ext cx="12" cy="12"/>
                          </a:xfrm>
                          <a:custGeom>
                            <a:avLst/>
                            <a:gdLst>
                              <a:gd name="T0" fmla="*/ 1 w 2"/>
                              <a:gd name="T1" fmla="*/ 0 h 2"/>
                              <a:gd name="T2" fmla="*/ 1 w 2"/>
                              <a:gd name="T3" fmla="*/ 2 h 2"/>
                              <a:gd name="T4" fmla="*/ 2 w 2"/>
                              <a:gd name="T5" fmla="*/ 2 h 2"/>
                              <a:gd name="T6" fmla="*/ 1 w 2"/>
                              <a:gd name="T7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1" y="1"/>
                                  <a:pt x="1" y="2"/>
                                </a:cubicBezTo>
                                <a:cubicBezTo>
                                  <a:pt x="1" y="2"/>
                                  <a:pt x="2" y="2"/>
                                  <a:pt x="2" y="2"/>
                                </a:cubicBezTo>
                                <a:cubicBezTo>
                                  <a:pt x="2" y="0"/>
                                  <a:pt x="1" y="2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1603"/>
                        <wps:cNvSpPr>
                          <a:spLocks/>
                        </wps:cNvSpPr>
                        <wps:spPr bwMode="auto">
                          <a:xfrm>
                            <a:off x="355" y="1529"/>
                            <a:ext cx="6" cy="23"/>
                          </a:xfrm>
                          <a:custGeom>
                            <a:avLst/>
                            <a:gdLst>
                              <a:gd name="T0" fmla="*/ 1 w 1"/>
                              <a:gd name="T1" fmla="*/ 0 h 4"/>
                              <a:gd name="T2" fmla="*/ 0 w 1"/>
                              <a:gd name="T3" fmla="*/ 4 h 4"/>
                              <a:gd name="T4" fmla="*/ 1 w 1"/>
                              <a:gd name="T5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1" y="0"/>
                                </a:moveTo>
                                <a:cubicBezTo>
                                  <a:pt x="0" y="1"/>
                                  <a:pt x="0" y="3"/>
                                  <a:pt x="0" y="4"/>
                                </a:cubicBezTo>
                                <a:cubicBezTo>
                                  <a:pt x="1" y="4"/>
                                  <a:pt x="1" y="2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Freeform 1604"/>
                        <wps:cNvSpPr>
                          <a:spLocks/>
                        </wps:cNvSpPr>
                        <wps:spPr bwMode="auto">
                          <a:xfrm>
                            <a:off x="71" y="1541"/>
                            <a:ext cx="47" cy="11"/>
                          </a:xfrm>
                          <a:custGeom>
                            <a:avLst/>
                            <a:gdLst>
                              <a:gd name="T0" fmla="*/ 8 w 8"/>
                              <a:gd name="T1" fmla="*/ 0 h 2"/>
                              <a:gd name="T2" fmla="*/ 0 w 8"/>
                              <a:gd name="T3" fmla="*/ 2 h 2"/>
                              <a:gd name="T4" fmla="*/ 8 w 8"/>
                              <a:gd name="T5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2">
                                <a:moveTo>
                                  <a:pt x="8" y="0"/>
                                </a:moveTo>
                                <a:cubicBezTo>
                                  <a:pt x="5" y="1"/>
                                  <a:pt x="1" y="0"/>
                                  <a:pt x="0" y="2"/>
                                </a:cubicBezTo>
                                <a:cubicBezTo>
                                  <a:pt x="3" y="2"/>
                                  <a:pt x="6" y="2"/>
                                  <a:pt x="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1605"/>
                        <wps:cNvSpPr>
                          <a:spLocks/>
                        </wps:cNvSpPr>
                        <wps:spPr bwMode="auto">
                          <a:xfrm>
                            <a:off x="195" y="1547"/>
                            <a:ext cx="12" cy="11"/>
                          </a:xfrm>
                          <a:custGeom>
                            <a:avLst/>
                            <a:gdLst>
                              <a:gd name="T0" fmla="*/ 2 w 2"/>
                              <a:gd name="T1" fmla="*/ 0 h 2"/>
                              <a:gd name="T2" fmla="*/ 0 w 2"/>
                              <a:gd name="T3" fmla="*/ 0 h 2"/>
                              <a:gd name="T4" fmla="*/ 0 w 2"/>
                              <a:gd name="T5" fmla="*/ 2 h 2"/>
                              <a:gd name="T6" fmla="*/ 2 w 2"/>
                              <a:gd name="T7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0" y="0"/>
                                  <a:pt x="0" y="0"/>
                                </a:cubicBezTo>
                                <a:cubicBezTo>
                                  <a:pt x="0" y="1"/>
                                  <a:pt x="0" y="1"/>
                                  <a:pt x="0" y="2"/>
                                </a:cubicBezTo>
                                <a:cubicBezTo>
                                  <a:pt x="1" y="2"/>
                                  <a:pt x="2" y="1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1606"/>
                        <wps:cNvSpPr>
                          <a:spLocks/>
                        </wps:cNvSpPr>
                        <wps:spPr bwMode="auto">
                          <a:xfrm>
                            <a:off x="59" y="1558"/>
                            <a:ext cx="59" cy="18"/>
                          </a:xfrm>
                          <a:custGeom>
                            <a:avLst/>
                            <a:gdLst>
                              <a:gd name="T0" fmla="*/ 10 w 10"/>
                              <a:gd name="T1" fmla="*/ 1 h 3"/>
                              <a:gd name="T2" fmla="*/ 0 w 10"/>
                              <a:gd name="T3" fmla="*/ 1 h 3"/>
                              <a:gd name="T4" fmla="*/ 10 w 10"/>
                              <a:gd name="T5" fmla="*/ 1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3">
                                <a:moveTo>
                                  <a:pt x="10" y="1"/>
                                </a:moveTo>
                                <a:cubicBezTo>
                                  <a:pt x="6" y="0"/>
                                  <a:pt x="4" y="2"/>
                                  <a:pt x="0" y="1"/>
                                </a:cubicBezTo>
                                <a:cubicBezTo>
                                  <a:pt x="1" y="3"/>
                                  <a:pt x="8" y="2"/>
                                  <a:pt x="1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1607"/>
                        <wps:cNvSpPr>
                          <a:spLocks/>
                        </wps:cNvSpPr>
                        <wps:spPr bwMode="auto">
                          <a:xfrm>
                            <a:off x="367" y="1564"/>
                            <a:ext cx="11" cy="12"/>
                          </a:xfrm>
                          <a:custGeom>
                            <a:avLst/>
                            <a:gdLst>
                              <a:gd name="T0" fmla="*/ 1 w 2"/>
                              <a:gd name="T1" fmla="*/ 0 h 2"/>
                              <a:gd name="T2" fmla="*/ 0 w 2"/>
                              <a:gd name="T3" fmla="*/ 0 h 2"/>
                              <a:gd name="T4" fmla="*/ 1 w 2"/>
                              <a:gd name="T5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0" y="0"/>
                                  <a:pt x="0" y="0"/>
                                </a:cubicBezTo>
                                <a:cubicBezTo>
                                  <a:pt x="0" y="2"/>
                                  <a:pt x="2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1608"/>
                        <wps:cNvSpPr>
                          <a:spLocks/>
                        </wps:cNvSpPr>
                        <wps:spPr bwMode="auto">
                          <a:xfrm>
                            <a:off x="313" y="1564"/>
                            <a:ext cx="12" cy="18"/>
                          </a:xfrm>
                          <a:custGeom>
                            <a:avLst/>
                            <a:gdLst>
                              <a:gd name="T0" fmla="*/ 2 w 2"/>
                              <a:gd name="T1" fmla="*/ 1 h 3"/>
                              <a:gd name="T2" fmla="*/ 0 w 2"/>
                              <a:gd name="T3" fmla="*/ 1 h 3"/>
                              <a:gd name="T4" fmla="*/ 0 w 2"/>
                              <a:gd name="T5" fmla="*/ 3 h 3"/>
                              <a:gd name="T6" fmla="*/ 2 w 2"/>
                              <a:gd name="T7" fmla="*/ 3 h 3"/>
                              <a:gd name="T8" fmla="*/ 2 w 2"/>
                              <a:gd name="T9" fmla="*/ 1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1"/>
                                </a:moveTo>
                                <a:cubicBezTo>
                                  <a:pt x="2" y="0"/>
                                  <a:pt x="1" y="1"/>
                                  <a:pt x="0" y="1"/>
                                </a:cubicBezTo>
                                <a:cubicBezTo>
                                  <a:pt x="0" y="1"/>
                                  <a:pt x="0" y="2"/>
                                  <a:pt x="0" y="3"/>
                                </a:cubicBezTo>
                                <a:cubicBezTo>
                                  <a:pt x="1" y="3"/>
                                  <a:pt x="1" y="3"/>
                                  <a:pt x="2" y="3"/>
                                </a:cubicBezTo>
                                <a:cubicBezTo>
                                  <a:pt x="2" y="2"/>
                                  <a:pt x="1" y="1"/>
                                  <a:pt x="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1609"/>
                        <wps:cNvSpPr>
                          <a:spLocks/>
                        </wps:cNvSpPr>
                        <wps:spPr bwMode="auto">
                          <a:xfrm>
                            <a:off x="290" y="1570"/>
                            <a:ext cx="12" cy="12"/>
                          </a:xfrm>
                          <a:custGeom>
                            <a:avLst/>
                            <a:gdLst>
                              <a:gd name="T0" fmla="*/ 2 w 2"/>
                              <a:gd name="T1" fmla="*/ 0 h 2"/>
                              <a:gd name="T2" fmla="*/ 0 w 2"/>
                              <a:gd name="T3" fmla="*/ 2 h 2"/>
                              <a:gd name="T4" fmla="*/ 2 w 2"/>
                              <a:gd name="T5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0" y="0"/>
                                  <a:pt x="0" y="2"/>
                                </a:cubicBezTo>
                                <a:cubicBezTo>
                                  <a:pt x="1" y="1"/>
                                  <a:pt x="2" y="1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1610"/>
                        <wps:cNvSpPr>
                          <a:spLocks/>
                        </wps:cNvSpPr>
                        <wps:spPr bwMode="auto">
                          <a:xfrm>
                            <a:off x="260" y="1570"/>
                            <a:ext cx="12" cy="12"/>
                          </a:xfrm>
                          <a:custGeom>
                            <a:avLst/>
                            <a:gdLst>
                              <a:gd name="T0" fmla="*/ 2 w 2"/>
                              <a:gd name="T1" fmla="*/ 0 h 2"/>
                              <a:gd name="T2" fmla="*/ 0 w 2"/>
                              <a:gd name="T3" fmla="*/ 2 h 2"/>
                              <a:gd name="T4" fmla="*/ 2 w 2"/>
                              <a:gd name="T5" fmla="*/ 2 h 2"/>
                              <a:gd name="T6" fmla="*/ 2 w 2"/>
                              <a:gd name="T7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1" y="2"/>
                                  <a:pt x="2" y="2"/>
                                  <a:pt x="2" y="2"/>
                                </a:cubicBezTo>
                                <a:cubicBezTo>
                                  <a:pt x="2" y="1"/>
                                  <a:pt x="2" y="1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1611"/>
                        <wps:cNvSpPr>
                          <a:spLocks/>
                        </wps:cNvSpPr>
                        <wps:spPr bwMode="auto">
                          <a:xfrm>
                            <a:off x="331" y="1588"/>
                            <a:ext cx="12" cy="12"/>
                          </a:xfrm>
                          <a:custGeom>
                            <a:avLst/>
                            <a:gdLst>
                              <a:gd name="T0" fmla="*/ 2 w 2"/>
                              <a:gd name="T1" fmla="*/ 0 h 2"/>
                              <a:gd name="T2" fmla="*/ 0 w 2"/>
                              <a:gd name="T3" fmla="*/ 0 h 2"/>
                              <a:gd name="T4" fmla="*/ 2 w 2"/>
                              <a:gd name="T5" fmla="*/ 1 h 2"/>
                              <a:gd name="T6" fmla="*/ 2 w 2"/>
                              <a:gd name="T7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0" y="2"/>
                                  <a:pt x="1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1612"/>
                        <wps:cNvSpPr>
                          <a:spLocks/>
                        </wps:cNvSpPr>
                        <wps:spPr bwMode="auto">
                          <a:xfrm>
                            <a:off x="325" y="1606"/>
                            <a:ext cx="12" cy="6"/>
                          </a:xfrm>
                          <a:custGeom>
                            <a:avLst/>
                            <a:gdLst>
                              <a:gd name="T0" fmla="*/ 2 w 2"/>
                              <a:gd name="T1" fmla="*/ 0 h 1"/>
                              <a:gd name="T2" fmla="*/ 0 w 2"/>
                              <a:gd name="T3" fmla="*/ 1 h 1"/>
                              <a:gd name="T4" fmla="*/ 2 w 2"/>
                              <a:gd name="T5" fmla="*/ 1 h 1"/>
                              <a:gd name="T6" fmla="*/ 2 w 2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0" y="0"/>
                                  <a:pt x="0" y="1"/>
                                </a:cubicBezTo>
                                <a:cubicBezTo>
                                  <a:pt x="0" y="1"/>
                                  <a:pt x="1" y="1"/>
                                  <a:pt x="2" y="1"/>
                                </a:cubicBezTo>
                                <a:cubicBezTo>
                                  <a:pt x="2" y="1"/>
                                  <a:pt x="2" y="0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1613"/>
                        <wps:cNvSpPr>
                          <a:spLocks/>
                        </wps:cNvSpPr>
                        <wps:spPr bwMode="auto">
                          <a:xfrm>
                            <a:off x="378" y="1529"/>
                            <a:ext cx="12" cy="18"/>
                          </a:xfrm>
                          <a:custGeom>
                            <a:avLst/>
                            <a:gdLst>
                              <a:gd name="T0" fmla="*/ 2 w 2"/>
                              <a:gd name="T1" fmla="*/ 0 h 3"/>
                              <a:gd name="T2" fmla="*/ 0 w 2"/>
                              <a:gd name="T3" fmla="*/ 3 h 3"/>
                              <a:gd name="T4" fmla="*/ 2 w 2"/>
                              <a:gd name="T5" fmla="*/ 3 h 3"/>
                              <a:gd name="T6" fmla="*/ 2 w 2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0"/>
                                </a:moveTo>
                                <a:cubicBezTo>
                                  <a:pt x="1" y="1"/>
                                  <a:pt x="0" y="1"/>
                                  <a:pt x="0" y="3"/>
                                </a:cubicBezTo>
                                <a:cubicBezTo>
                                  <a:pt x="1" y="3"/>
                                  <a:pt x="1" y="3"/>
                                  <a:pt x="2" y="3"/>
                                </a:cubicBezTo>
                                <a:cubicBezTo>
                                  <a:pt x="1" y="1"/>
                                  <a:pt x="2" y="1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1614"/>
                        <wps:cNvSpPr>
                          <a:spLocks/>
                        </wps:cNvSpPr>
                        <wps:spPr bwMode="auto">
                          <a:xfrm>
                            <a:off x="337" y="1564"/>
                            <a:ext cx="24" cy="18"/>
                          </a:xfrm>
                          <a:custGeom>
                            <a:avLst/>
                            <a:gdLst>
                              <a:gd name="T0" fmla="*/ 3 w 4"/>
                              <a:gd name="T1" fmla="*/ 2 h 3"/>
                              <a:gd name="T2" fmla="*/ 3 w 4"/>
                              <a:gd name="T3" fmla="*/ 0 h 3"/>
                              <a:gd name="T4" fmla="*/ 1 w 4"/>
                              <a:gd name="T5" fmla="*/ 0 h 3"/>
                              <a:gd name="T6" fmla="*/ 0 w 4"/>
                              <a:gd name="T7" fmla="*/ 3 h 3"/>
                              <a:gd name="T8" fmla="*/ 3 w 4"/>
                              <a:gd name="T9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3" y="2"/>
                                </a:moveTo>
                                <a:cubicBezTo>
                                  <a:pt x="2" y="0"/>
                                  <a:pt x="4" y="1"/>
                                  <a:pt x="3" y="0"/>
                                </a:cubicBezTo>
                                <a:cubicBezTo>
                                  <a:pt x="3" y="0"/>
                                  <a:pt x="2" y="0"/>
                                  <a:pt x="1" y="0"/>
                                </a:cubicBezTo>
                                <a:cubicBezTo>
                                  <a:pt x="1" y="1"/>
                                  <a:pt x="0" y="1"/>
                                  <a:pt x="0" y="3"/>
                                </a:cubicBezTo>
                                <a:cubicBezTo>
                                  <a:pt x="1" y="2"/>
                                  <a:pt x="1" y="1"/>
                                  <a:pt x="3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1615"/>
                        <wps:cNvSpPr>
                          <a:spLocks noEditPoints="1"/>
                        </wps:cNvSpPr>
                        <wps:spPr bwMode="auto">
                          <a:xfrm>
                            <a:off x="-12" y="-12"/>
                            <a:ext cx="455" cy="1641"/>
                          </a:xfrm>
                          <a:custGeom>
                            <a:avLst/>
                            <a:gdLst>
                              <a:gd name="T0" fmla="*/ 42 w 77"/>
                              <a:gd name="T1" fmla="*/ 25 h 277"/>
                              <a:gd name="T2" fmla="*/ 22 w 77"/>
                              <a:gd name="T3" fmla="*/ 104 h 277"/>
                              <a:gd name="T4" fmla="*/ 25 w 77"/>
                              <a:gd name="T5" fmla="*/ 189 h 277"/>
                              <a:gd name="T6" fmla="*/ 38 w 77"/>
                              <a:gd name="T7" fmla="*/ 250 h 277"/>
                              <a:gd name="T8" fmla="*/ 76 w 77"/>
                              <a:gd name="T9" fmla="*/ 250 h 277"/>
                              <a:gd name="T10" fmla="*/ 53 w 77"/>
                              <a:gd name="T11" fmla="*/ 275 h 277"/>
                              <a:gd name="T12" fmla="*/ 2 w 77"/>
                              <a:gd name="T13" fmla="*/ 265 h 277"/>
                              <a:gd name="T14" fmla="*/ 3 w 77"/>
                              <a:gd name="T15" fmla="*/ 161 h 277"/>
                              <a:gd name="T16" fmla="*/ 3 w 77"/>
                              <a:gd name="T17" fmla="*/ 137 h 277"/>
                              <a:gd name="T18" fmla="*/ 1 w 77"/>
                              <a:gd name="T19" fmla="*/ 59 h 277"/>
                              <a:gd name="T20" fmla="*/ 2 w 77"/>
                              <a:gd name="T21" fmla="*/ 2 h 277"/>
                              <a:gd name="T22" fmla="*/ 45 w 77"/>
                              <a:gd name="T23" fmla="*/ 4 h 277"/>
                              <a:gd name="T24" fmla="*/ 17 w 77"/>
                              <a:gd name="T25" fmla="*/ 6 h 277"/>
                              <a:gd name="T26" fmla="*/ 39 w 77"/>
                              <a:gd name="T27" fmla="*/ 13 h 277"/>
                              <a:gd name="T28" fmla="*/ 54 w 77"/>
                              <a:gd name="T29" fmla="*/ 13 h 277"/>
                              <a:gd name="T30" fmla="*/ 44 w 77"/>
                              <a:gd name="T31" fmla="*/ 14 h 277"/>
                              <a:gd name="T32" fmla="*/ 52 w 77"/>
                              <a:gd name="T33" fmla="*/ 16 h 277"/>
                              <a:gd name="T34" fmla="*/ 9 w 77"/>
                              <a:gd name="T35" fmla="*/ 28 h 277"/>
                              <a:gd name="T36" fmla="*/ 15 w 77"/>
                              <a:gd name="T37" fmla="*/ 34 h 277"/>
                              <a:gd name="T38" fmla="*/ 12 w 77"/>
                              <a:gd name="T39" fmla="*/ 33 h 277"/>
                              <a:gd name="T40" fmla="*/ 12 w 77"/>
                              <a:gd name="T41" fmla="*/ 51 h 277"/>
                              <a:gd name="T42" fmla="*/ 7 w 77"/>
                              <a:gd name="T43" fmla="*/ 34 h 277"/>
                              <a:gd name="T44" fmla="*/ 8 w 77"/>
                              <a:gd name="T45" fmla="*/ 42 h 277"/>
                              <a:gd name="T46" fmla="*/ 6 w 77"/>
                              <a:gd name="T47" fmla="*/ 67 h 277"/>
                              <a:gd name="T48" fmla="*/ 14 w 77"/>
                              <a:gd name="T49" fmla="*/ 65 h 277"/>
                              <a:gd name="T50" fmla="*/ 7 w 77"/>
                              <a:gd name="T51" fmla="*/ 67 h 277"/>
                              <a:gd name="T52" fmla="*/ 11 w 77"/>
                              <a:gd name="T53" fmla="*/ 72 h 277"/>
                              <a:gd name="T54" fmla="*/ 4 w 77"/>
                              <a:gd name="T55" fmla="*/ 77 h 277"/>
                              <a:gd name="T56" fmla="*/ 7 w 77"/>
                              <a:gd name="T57" fmla="*/ 88 h 277"/>
                              <a:gd name="T58" fmla="*/ 15 w 77"/>
                              <a:gd name="T59" fmla="*/ 86 h 277"/>
                              <a:gd name="T60" fmla="*/ 15 w 77"/>
                              <a:gd name="T61" fmla="*/ 91 h 277"/>
                              <a:gd name="T62" fmla="*/ 13 w 77"/>
                              <a:gd name="T63" fmla="*/ 105 h 277"/>
                              <a:gd name="T64" fmla="*/ 9 w 77"/>
                              <a:gd name="T65" fmla="*/ 105 h 277"/>
                              <a:gd name="T66" fmla="*/ 12 w 77"/>
                              <a:gd name="T67" fmla="*/ 125 h 277"/>
                              <a:gd name="T68" fmla="*/ 8 w 77"/>
                              <a:gd name="T69" fmla="*/ 136 h 277"/>
                              <a:gd name="T70" fmla="*/ 18 w 77"/>
                              <a:gd name="T71" fmla="*/ 135 h 277"/>
                              <a:gd name="T72" fmla="*/ 6 w 77"/>
                              <a:gd name="T73" fmla="*/ 145 h 277"/>
                              <a:gd name="T74" fmla="*/ 6 w 77"/>
                              <a:gd name="T75" fmla="*/ 145 h 277"/>
                              <a:gd name="T76" fmla="*/ 6 w 77"/>
                              <a:gd name="T77" fmla="*/ 155 h 277"/>
                              <a:gd name="T78" fmla="*/ 6 w 77"/>
                              <a:gd name="T79" fmla="*/ 161 h 277"/>
                              <a:gd name="T80" fmla="*/ 5 w 77"/>
                              <a:gd name="T81" fmla="*/ 166 h 277"/>
                              <a:gd name="T82" fmla="*/ 11 w 77"/>
                              <a:gd name="T83" fmla="*/ 172 h 277"/>
                              <a:gd name="T84" fmla="*/ 12 w 77"/>
                              <a:gd name="T85" fmla="*/ 183 h 277"/>
                              <a:gd name="T86" fmla="*/ 21 w 77"/>
                              <a:gd name="T87" fmla="*/ 223 h 277"/>
                              <a:gd name="T88" fmla="*/ 21 w 77"/>
                              <a:gd name="T89" fmla="*/ 223 h 277"/>
                              <a:gd name="T90" fmla="*/ 18 w 77"/>
                              <a:gd name="T91" fmla="*/ 251 h 277"/>
                              <a:gd name="T92" fmla="*/ 14 w 77"/>
                              <a:gd name="T93" fmla="*/ 250 h 277"/>
                              <a:gd name="T94" fmla="*/ 60 w 77"/>
                              <a:gd name="T95" fmla="*/ 253 h 277"/>
                              <a:gd name="T96" fmla="*/ 46 w 77"/>
                              <a:gd name="T97" fmla="*/ 254 h 277"/>
                              <a:gd name="T98" fmla="*/ 17 w 77"/>
                              <a:gd name="T99" fmla="*/ 257 h 277"/>
                              <a:gd name="T100" fmla="*/ 66 w 77"/>
                              <a:gd name="T101" fmla="*/ 258 h 277"/>
                              <a:gd name="T102" fmla="*/ 61 w 77"/>
                              <a:gd name="T103" fmla="*/ 258 h 277"/>
                              <a:gd name="T104" fmla="*/ 12 w 77"/>
                              <a:gd name="T105" fmla="*/ 262 h 277"/>
                              <a:gd name="T106" fmla="*/ 33 w 77"/>
                              <a:gd name="T107" fmla="*/ 263 h 277"/>
                              <a:gd name="T108" fmla="*/ 20 w 77"/>
                              <a:gd name="T109" fmla="*/ 264 h 277"/>
                              <a:gd name="T110" fmla="*/ 60 w 77"/>
                              <a:gd name="T111" fmla="*/ 266 h 277"/>
                              <a:gd name="T112" fmla="*/ 60 w 77"/>
                              <a:gd name="T113" fmla="*/ 266 h 277"/>
                              <a:gd name="T114" fmla="*/ 55 w 77"/>
                              <a:gd name="T115" fmla="*/ 267 h 277"/>
                              <a:gd name="T116" fmla="*/ 51 w 77"/>
                              <a:gd name="T117" fmla="*/ 265 h 277"/>
                              <a:gd name="T118" fmla="*/ 47 w 77"/>
                              <a:gd name="T119" fmla="*/ 265 h 277"/>
                              <a:gd name="T120" fmla="*/ 58 w 77"/>
                              <a:gd name="T121" fmla="*/ 268 h 277"/>
                              <a:gd name="T122" fmla="*/ 57 w 77"/>
                              <a:gd name="T123" fmla="*/ 271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7" h="277">
                                <a:moveTo>
                                  <a:pt x="71" y="2"/>
                                </a:moveTo>
                                <a:cubicBezTo>
                                  <a:pt x="71" y="10"/>
                                  <a:pt x="73" y="19"/>
                                  <a:pt x="71" y="26"/>
                                </a:cubicBezTo>
                                <a:cubicBezTo>
                                  <a:pt x="64" y="27"/>
                                  <a:pt x="60" y="25"/>
                                  <a:pt x="55" y="26"/>
                                </a:cubicBezTo>
                                <a:cubicBezTo>
                                  <a:pt x="51" y="23"/>
                                  <a:pt x="47" y="25"/>
                                  <a:pt x="42" y="25"/>
                                </a:cubicBezTo>
                                <a:cubicBezTo>
                                  <a:pt x="35" y="26"/>
                                  <a:pt x="26" y="24"/>
                                  <a:pt x="23" y="27"/>
                                </a:cubicBezTo>
                                <a:cubicBezTo>
                                  <a:pt x="23" y="30"/>
                                  <a:pt x="23" y="33"/>
                                  <a:pt x="23" y="36"/>
                                </a:cubicBezTo>
                                <a:cubicBezTo>
                                  <a:pt x="21" y="45"/>
                                  <a:pt x="23" y="55"/>
                                  <a:pt x="22" y="64"/>
                                </a:cubicBezTo>
                                <a:cubicBezTo>
                                  <a:pt x="21" y="74"/>
                                  <a:pt x="23" y="90"/>
                                  <a:pt x="22" y="104"/>
                                </a:cubicBezTo>
                                <a:cubicBezTo>
                                  <a:pt x="21" y="121"/>
                                  <a:pt x="23" y="140"/>
                                  <a:pt x="24" y="155"/>
                                </a:cubicBezTo>
                                <a:cubicBezTo>
                                  <a:pt x="23" y="155"/>
                                  <a:pt x="23" y="157"/>
                                  <a:pt x="23" y="159"/>
                                </a:cubicBezTo>
                                <a:cubicBezTo>
                                  <a:pt x="22" y="160"/>
                                  <a:pt x="24" y="159"/>
                                  <a:pt x="24" y="160"/>
                                </a:cubicBezTo>
                                <a:cubicBezTo>
                                  <a:pt x="23" y="169"/>
                                  <a:pt x="24" y="181"/>
                                  <a:pt x="25" y="189"/>
                                </a:cubicBezTo>
                                <a:cubicBezTo>
                                  <a:pt x="25" y="190"/>
                                  <a:pt x="24" y="191"/>
                                  <a:pt x="24" y="192"/>
                                </a:cubicBezTo>
                                <a:cubicBezTo>
                                  <a:pt x="25" y="202"/>
                                  <a:pt x="25" y="219"/>
                                  <a:pt x="24" y="230"/>
                                </a:cubicBezTo>
                                <a:cubicBezTo>
                                  <a:pt x="22" y="236"/>
                                  <a:pt x="25" y="244"/>
                                  <a:pt x="25" y="251"/>
                                </a:cubicBezTo>
                                <a:cubicBezTo>
                                  <a:pt x="29" y="252"/>
                                  <a:pt x="34" y="250"/>
                                  <a:pt x="38" y="250"/>
                                </a:cubicBezTo>
                                <a:cubicBezTo>
                                  <a:pt x="39" y="250"/>
                                  <a:pt x="39" y="251"/>
                                  <a:pt x="40" y="251"/>
                                </a:cubicBezTo>
                                <a:cubicBezTo>
                                  <a:pt x="45" y="250"/>
                                  <a:pt x="50" y="250"/>
                                  <a:pt x="55" y="250"/>
                                </a:cubicBezTo>
                                <a:cubicBezTo>
                                  <a:pt x="61" y="252"/>
                                  <a:pt x="67" y="249"/>
                                  <a:pt x="72" y="251"/>
                                </a:cubicBezTo>
                                <a:cubicBezTo>
                                  <a:pt x="74" y="250"/>
                                  <a:pt x="75" y="252"/>
                                  <a:pt x="76" y="250"/>
                                </a:cubicBezTo>
                                <a:cubicBezTo>
                                  <a:pt x="77" y="257"/>
                                  <a:pt x="75" y="266"/>
                                  <a:pt x="75" y="275"/>
                                </a:cubicBezTo>
                                <a:cubicBezTo>
                                  <a:pt x="72" y="274"/>
                                  <a:pt x="69" y="276"/>
                                  <a:pt x="66" y="275"/>
                                </a:cubicBezTo>
                                <a:cubicBezTo>
                                  <a:pt x="65" y="275"/>
                                  <a:pt x="64" y="275"/>
                                  <a:pt x="63" y="275"/>
                                </a:cubicBezTo>
                                <a:cubicBezTo>
                                  <a:pt x="60" y="275"/>
                                  <a:pt x="57" y="275"/>
                                  <a:pt x="53" y="275"/>
                                </a:cubicBezTo>
                                <a:cubicBezTo>
                                  <a:pt x="53" y="275"/>
                                  <a:pt x="52" y="276"/>
                                  <a:pt x="52" y="276"/>
                                </a:cubicBezTo>
                                <a:cubicBezTo>
                                  <a:pt x="37" y="273"/>
                                  <a:pt x="17" y="277"/>
                                  <a:pt x="3" y="272"/>
                                </a:cubicBezTo>
                                <a:cubicBezTo>
                                  <a:pt x="3" y="269"/>
                                  <a:pt x="2" y="269"/>
                                  <a:pt x="3" y="267"/>
                                </a:cubicBezTo>
                                <a:cubicBezTo>
                                  <a:pt x="4" y="265"/>
                                  <a:pt x="2" y="266"/>
                                  <a:pt x="2" y="265"/>
                                </a:cubicBezTo>
                                <a:cubicBezTo>
                                  <a:pt x="6" y="254"/>
                                  <a:pt x="2" y="233"/>
                                  <a:pt x="3" y="216"/>
                                </a:cubicBezTo>
                                <a:cubicBezTo>
                                  <a:pt x="4" y="204"/>
                                  <a:pt x="2" y="186"/>
                                  <a:pt x="4" y="174"/>
                                </a:cubicBezTo>
                                <a:cubicBezTo>
                                  <a:pt x="2" y="171"/>
                                  <a:pt x="4" y="171"/>
                                  <a:pt x="3" y="167"/>
                                </a:cubicBezTo>
                                <a:cubicBezTo>
                                  <a:pt x="4" y="165"/>
                                  <a:pt x="3" y="164"/>
                                  <a:pt x="3" y="161"/>
                                </a:cubicBezTo>
                                <a:cubicBezTo>
                                  <a:pt x="3" y="158"/>
                                  <a:pt x="4" y="155"/>
                                  <a:pt x="3" y="150"/>
                                </a:cubicBezTo>
                                <a:cubicBezTo>
                                  <a:pt x="3" y="149"/>
                                  <a:pt x="4" y="150"/>
                                  <a:pt x="3" y="148"/>
                                </a:cubicBezTo>
                                <a:cubicBezTo>
                                  <a:pt x="3" y="146"/>
                                  <a:pt x="3" y="144"/>
                                  <a:pt x="3" y="140"/>
                                </a:cubicBezTo>
                                <a:cubicBezTo>
                                  <a:pt x="3" y="139"/>
                                  <a:pt x="3" y="137"/>
                                  <a:pt x="3" y="137"/>
                                </a:cubicBezTo>
                                <a:cubicBezTo>
                                  <a:pt x="2" y="131"/>
                                  <a:pt x="2" y="119"/>
                                  <a:pt x="2" y="108"/>
                                </a:cubicBezTo>
                                <a:cubicBezTo>
                                  <a:pt x="2" y="97"/>
                                  <a:pt x="2" y="85"/>
                                  <a:pt x="1" y="80"/>
                                </a:cubicBezTo>
                                <a:cubicBezTo>
                                  <a:pt x="1" y="79"/>
                                  <a:pt x="2" y="77"/>
                                  <a:pt x="2" y="76"/>
                                </a:cubicBezTo>
                                <a:cubicBezTo>
                                  <a:pt x="2" y="69"/>
                                  <a:pt x="2" y="63"/>
                                  <a:pt x="1" y="59"/>
                                </a:cubicBezTo>
                                <a:cubicBezTo>
                                  <a:pt x="2" y="53"/>
                                  <a:pt x="1" y="51"/>
                                  <a:pt x="1" y="45"/>
                                </a:cubicBezTo>
                                <a:cubicBezTo>
                                  <a:pt x="1" y="43"/>
                                  <a:pt x="2" y="44"/>
                                  <a:pt x="2" y="43"/>
                                </a:cubicBezTo>
                                <a:cubicBezTo>
                                  <a:pt x="1" y="39"/>
                                  <a:pt x="1" y="35"/>
                                  <a:pt x="1" y="31"/>
                                </a:cubicBezTo>
                                <a:cubicBezTo>
                                  <a:pt x="3" y="23"/>
                                  <a:pt x="0" y="10"/>
                                  <a:pt x="2" y="2"/>
                                </a:cubicBezTo>
                                <a:cubicBezTo>
                                  <a:pt x="27" y="3"/>
                                  <a:pt x="49" y="0"/>
                                  <a:pt x="71" y="2"/>
                                </a:cubicBezTo>
                                <a:close/>
                                <a:moveTo>
                                  <a:pt x="45" y="3"/>
                                </a:moveTo>
                                <a:cubicBezTo>
                                  <a:pt x="42" y="3"/>
                                  <a:pt x="38" y="2"/>
                                  <a:pt x="37" y="4"/>
                                </a:cubicBezTo>
                                <a:cubicBezTo>
                                  <a:pt x="40" y="3"/>
                                  <a:pt x="42" y="4"/>
                                  <a:pt x="45" y="4"/>
                                </a:cubicBezTo>
                                <a:cubicBezTo>
                                  <a:pt x="45" y="4"/>
                                  <a:pt x="45" y="3"/>
                                  <a:pt x="45" y="3"/>
                                </a:cubicBezTo>
                                <a:close/>
                                <a:moveTo>
                                  <a:pt x="19" y="4"/>
                                </a:moveTo>
                                <a:cubicBezTo>
                                  <a:pt x="18" y="5"/>
                                  <a:pt x="13" y="2"/>
                                  <a:pt x="13" y="6"/>
                                </a:cubicBezTo>
                                <a:cubicBezTo>
                                  <a:pt x="14" y="5"/>
                                  <a:pt x="17" y="4"/>
                                  <a:pt x="17" y="6"/>
                                </a:cubicBezTo>
                                <a:cubicBezTo>
                                  <a:pt x="18" y="5"/>
                                  <a:pt x="19" y="5"/>
                                  <a:pt x="19" y="4"/>
                                </a:cubicBezTo>
                                <a:close/>
                                <a:moveTo>
                                  <a:pt x="40" y="11"/>
                                </a:moveTo>
                                <a:cubicBezTo>
                                  <a:pt x="40" y="11"/>
                                  <a:pt x="39" y="11"/>
                                  <a:pt x="39" y="11"/>
                                </a:cubicBezTo>
                                <a:cubicBezTo>
                                  <a:pt x="39" y="12"/>
                                  <a:pt x="39" y="12"/>
                                  <a:pt x="39" y="13"/>
                                </a:cubicBezTo>
                                <a:cubicBezTo>
                                  <a:pt x="40" y="12"/>
                                  <a:pt x="40" y="12"/>
                                  <a:pt x="40" y="11"/>
                                </a:cubicBezTo>
                                <a:close/>
                                <a:moveTo>
                                  <a:pt x="54" y="13"/>
                                </a:moveTo>
                                <a:cubicBezTo>
                                  <a:pt x="52" y="14"/>
                                  <a:pt x="51" y="14"/>
                                  <a:pt x="50" y="14"/>
                                </a:cubicBezTo>
                                <a:cubicBezTo>
                                  <a:pt x="50" y="15"/>
                                  <a:pt x="54" y="15"/>
                                  <a:pt x="54" y="13"/>
                                </a:cubicBezTo>
                                <a:close/>
                                <a:moveTo>
                                  <a:pt x="44" y="14"/>
                                </a:moveTo>
                                <a:cubicBezTo>
                                  <a:pt x="43" y="14"/>
                                  <a:pt x="42" y="14"/>
                                  <a:pt x="41" y="14"/>
                                </a:cubicBezTo>
                                <a:cubicBezTo>
                                  <a:pt x="41" y="15"/>
                                  <a:pt x="43" y="14"/>
                                  <a:pt x="44" y="14"/>
                                </a:cubicBezTo>
                                <a:cubicBezTo>
                                  <a:pt x="44" y="14"/>
                                  <a:pt x="44" y="14"/>
                                  <a:pt x="44" y="14"/>
                                </a:cubicBezTo>
                                <a:close/>
                                <a:moveTo>
                                  <a:pt x="52" y="16"/>
                                </a:moveTo>
                                <a:cubicBezTo>
                                  <a:pt x="51" y="16"/>
                                  <a:pt x="50" y="16"/>
                                  <a:pt x="49" y="16"/>
                                </a:cubicBezTo>
                                <a:cubicBezTo>
                                  <a:pt x="49" y="18"/>
                                  <a:pt x="51" y="16"/>
                                  <a:pt x="52" y="17"/>
                                </a:cubicBezTo>
                                <a:cubicBezTo>
                                  <a:pt x="52" y="16"/>
                                  <a:pt x="52" y="16"/>
                                  <a:pt x="52" y="16"/>
                                </a:cubicBezTo>
                                <a:close/>
                                <a:moveTo>
                                  <a:pt x="9" y="25"/>
                                </a:moveTo>
                                <a:cubicBezTo>
                                  <a:pt x="7" y="25"/>
                                  <a:pt x="8" y="27"/>
                                  <a:pt x="8" y="27"/>
                                </a:cubicBezTo>
                                <a:cubicBezTo>
                                  <a:pt x="9" y="28"/>
                                  <a:pt x="9" y="26"/>
                                  <a:pt x="9" y="25"/>
                                </a:cubicBezTo>
                                <a:close/>
                                <a:moveTo>
                                  <a:pt x="9" y="28"/>
                                </a:moveTo>
                                <a:cubicBezTo>
                                  <a:pt x="8" y="32"/>
                                  <a:pt x="9" y="41"/>
                                  <a:pt x="10" y="45"/>
                                </a:cubicBezTo>
                                <a:cubicBezTo>
                                  <a:pt x="9" y="39"/>
                                  <a:pt x="10" y="33"/>
                                  <a:pt x="9" y="28"/>
                                </a:cubicBezTo>
                                <a:close/>
                                <a:moveTo>
                                  <a:pt x="16" y="30"/>
                                </a:moveTo>
                                <a:cubicBezTo>
                                  <a:pt x="14" y="30"/>
                                  <a:pt x="17" y="34"/>
                                  <a:pt x="15" y="34"/>
                                </a:cubicBezTo>
                                <a:cubicBezTo>
                                  <a:pt x="15" y="34"/>
                                  <a:pt x="16" y="35"/>
                                  <a:pt x="15" y="35"/>
                                </a:cubicBezTo>
                                <a:cubicBezTo>
                                  <a:pt x="15" y="36"/>
                                  <a:pt x="15" y="37"/>
                                  <a:pt x="16" y="37"/>
                                </a:cubicBezTo>
                                <a:cubicBezTo>
                                  <a:pt x="16" y="35"/>
                                  <a:pt x="16" y="33"/>
                                  <a:pt x="16" y="30"/>
                                </a:cubicBezTo>
                                <a:close/>
                                <a:moveTo>
                                  <a:pt x="12" y="33"/>
                                </a:moveTo>
                                <a:cubicBezTo>
                                  <a:pt x="11" y="32"/>
                                  <a:pt x="12" y="37"/>
                                  <a:pt x="12" y="38"/>
                                </a:cubicBezTo>
                                <a:cubicBezTo>
                                  <a:pt x="12" y="39"/>
                                  <a:pt x="11" y="39"/>
                                  <a:pt x="11" y="39"/>
                                </a:cubicBezTo>
                                <a:cubicBezTo>
                                  <a:pt x="11" y="44"/>
                                  <a:pt x="11" y="47"/>
                                  <a:pt x="12" y="51"/>
                                </a:cubicBezTo>
                                <a:cubicBezTo>
                                  <a:pt x="12" y="51"/>
                                  <a:pt x="12" y="51"/>
                                  <a:pt x="12" y="51"/>
                                </a:cubicBezTo>
                                <a:cubicBezTo>
                                  <a:pt x="12" y="45"/>
                                  <a:pt x="12" y="40"/>
                                  <a:pt x="12" y="33"/>
                                </a:cubicBezTo>
                                <a:close/>
                                <a:moveTo>
                                  <a:pt x="7" y="34"/>
                                </a:moveTo>
                                <a:cubicBezTo>
                                  <a:pt x="6" y="34"/>
                                  <a:pt x="7" y="37"/>
                                  <a:pt x="7" y="38"/>
                                </a:cubicBezTo>
                                <a:cubicBezTo>
                                  <a:pt x="8" y="38"/>
                                  <a:pt x="7" y="35"/>
                                  <a:pt x="7" y="34"/>
                                </a:cubicBezTo>
                                <a:close/>
                                <a:moveTo>
                                  <a:pt x="16" y="39"/>
                                </a:moveTo>
                                <a:cubicBezTo>
                                  <a:pt x="14" y="40"/>
                                  <a:pt x="15" y="47"/>
                                  <a:pt x="16" y="48"/>
                                </a:cubicBezTo>
                                <a:cubicBezTo>
                                  <a:pt x="16" y="45"/>
                                  <a:pt x="16" y="42"/>
                                  <a:pt x="16" y="39"/>
                                </a:cubicBezTo>
                                <a:close/>
                                <a:moveTo>
                                  <a:pt x="8" y="42"/>
                                </a:moveTo>
                                <a:cubicBezTo>
                                  <a:pt x="6" y="42"/>
                                  <a:pt x="6" y="46"/>
                                  <a:pt x="8" y="45"/>
                                </a:cubicBezTo>
                                <a:cubicBezTo>
                                  <a:pt x="8" y="44"/>
                                  <a:pt x="8" y="43"/>
                                  <a:pt x="8" y="42"/>
                                </a:cubicBezTo>
                                <a:close/>
                                <a:moveTo>
                                  <a:pt x="7" y="61"/>
                                </a:moveTo>
                                <a:cubicBezTo>
                                  <a:pt x="5" y="62"/>
                                  <a:pt x="7" y="65"/>
                                  <a:pt x="6" y="67"/>
                                </a:cubicBezTo>
                                <a:cubicBezTo>
                                  <a:pt x="8" y="66"/>
                                  <a:pt x="7" y="63"/>
                                  <a:pt x="7" y="61"/>
                                </a:cubicBezTo>
                                <a:close/>
                                <a:moveTo>
                                  <a:pt x="14" y="65"/>
                                </a:moveTo>
                                <a:cubicBezTo>
                                  <a:pt x="13" y="65"/>
                                  <a:pt x="14" y="69"/>
                                  <a:pt x="14" y="71"/>
                                </a:cubicBezTo>
                                <a:cubicBezTo>
                                  <a:pt x="15" y="71"/>
                                  <a:pt x="14" y="67"/>
                                  <a:pt x="14" y="65"/>
                                </a:cubicBezTo>
                                <a:close/>
                                <a:moveTo>
                                  <a:pt x="11" y="67"/>
                                </a:moveTo>
                                <a:cubicBezTo>
                                  <a:pt x="10" y="67"/>
                                  <a:pt x="11" y="70"/>
                                  <a:pt x="11" y="71"/>
                                </a:cubicBezTo>
                                <a:cubicBezTo>
                                  <a:pt x="12" y="71"/>
                                  <a:pt x="11" y="69"/>
                                  <a:pt x="11" y="67"/>
                                </a:cubicBezTo>
                                <a:close/>
                                <a:moveTo>
                                  <a:pt x="7" y="67"/>
                                </a:moveTo>
                                <a:cubicBezTo>
                                  <a:pt x="6" y="67"/>
                                  <a:pt x="6" y="68"/>
                                  <a:pt x="6" y="69"/>
                                </a:cubicBezTo>
                                <a:cubicBezTo>
                                  <a:pt x="7" y="69"/>
                                  <a:pt x="7" y="69"/>
                                  <a:pt x="8" y="69"/>
                                </a:cubicBezTo>
                                <a:cubicBezTo>
                                  <a:pt x="8" y="68"/>
                                  <a:pt x="7" y="69"/>
                                  <a:pt x="7" y="67"/>
                                </a:cubicBezTo>
                                <a:close/>
                                <a:moveTo>
                                  <a:pt x="11" y="72"/>
                                </a:moveTo>
                                <a:cubicBezTo>
                                  <a:pt x="10" y="76"/>
                                  <a:pt x="10" y="80"/>
                                  <a:pt x="11" y="84"/>
                                </a:cubicBezTo>
                                <a:cubicBezTo>
                                  <a:pt x="11" y="80"/>
                                  <a:pt x="11" y="76"/>
                                  <a:pt x="11" y="72"/>
                                </a:cubicBezTo>
                                <a:close/>
                                <a:moveTo>
                                  <a:pt x="4" y="72"/>
                                </a:moveTo>
                                <a:cubicBezTo>
                                  <a:pt x="3" y="73"/>
                                  <a:pt x="4" y="76"/>
                                  <a:pt x="4" y="77"/>
                                </a:cubicBezTo>
                                <a:cubicBezTo>
                                  <a:pt x="5" y="77"/>
                                  <a:pt x="4" y="74"/>
                                  <a:pt x="4" y="72"/>
                                </a:cubicBezTo>
                                <a:close/>
                                <a:moveTo>
                                  <a:pt x="9" y="75"/>
                                </a:moveTo>
                                <a:cubicBezTo>
                                  <a:pt x="7" y="74"/>
                                  <a:pt x="8" y="76"/>
                                  <a:pt x="7" y="75"/>
                                </a:cubicBezTo>
                                <a:cubicBezTo>
                                  <a:pt x="8" y="78"/>
                                  <a:pt x="7" y="85"/>
                                  <a:pt x="7" y="88"/>
                                </a:cubicBezTo>
                                <a:cubicBezTo>
                                  <a:pt x="9" y="88"/>
                                  <a:pt x="7" y="91"/>
                                  <a:pt x="9" y="91"/>
                                </a:cubicBezTo>
                                <a:cubicBezTo>
                                  <a:pt x="9" y="85"/>
                                  <a:pt x="9" y="80"/>
                                  <a:pt x="9" y="75"/>
                                </a:cubicBezTo>
                                <a:close/>
                                <a:moveTo>
                                  <a:pt x="15" y="84"/>
                                </a:moveTo>
                                <a:cubicBezTo>
                                  <a:pt x="14" y="83"/>
                                  <a:pt x="15" y="85"/>
                                  <a:pt x="15" y="86"/>
                                </a:cubicBezTo>
                                <a:cubicBezTo>
                                  <a:pt x="16" y="87"/>
                                  <a:pt x="15" y="85"/>
                                  <a:pt x="15" y="84"/>
                                </a:cubicBezTo>
                                <a:close/>
                                <a:moveTo>
                                  <a:pt x="15" y="88"/>
                                </a:moveTo>
                                <a:cubicBezTo>
                                  <a:pt x="15" y="88"/>
                                  <a:pt x="15" y="88"/>
                                  <a:pt x="15" y="88"/>
                                </a:cubicBezTo>
                                <a:cubicBezTo>
                                  <a:pt x="15" y="89"/>
                                  <a:pt x="15" y="90"/>
                                  <a:pt x="15" y="91"/>
                                </a:cubicBezTo>
                                <a:cubicBezTo>
                                  <a:pt x="15" y="91"/>
                                  <a:pt x="15" y="91"/>
                                  <a:pt x="15" y="91"/>
                                </a:cubicBezTo>
                                <a:cubicBezTo>
                                  <a:pt x="15" y="90"/>
                                  <a:pt x="15" y="89"/>
                                  <a:pt x="15" y="88"/>
                                </a:cubicBezTo>
                                <a:close/>
                                <a:moveTo>
                                  <a:pt x="13" y="101"/>
                                </a:moveTo>
                                <a:cubicBezTo>
                                  <a:pt x="12" y="101"/>
                                  <a:pt x="13" y="104"/>
                                  <a:pt x="13" y="105"/>
                                </a:cubicBezTo>
                                <a:cubicBezTo>
                                  <a:pt x="14" y="105"/>
                                  <a:pt x="13" y="103"/>
                                  <a:pt x="13" y="101"/>
                                </a:cubicBezTo>
                                <a:close/>
                                <a:moveTo>
                                  <a:pt x="9" y="105"/>
                                </a:moveTo>
                                <a:cubicBezTo>
                                  <a:pt x="8" y="105"/>
                                  <a:pt x="8" y="112"/>
                                  <a:pt x="9" y="112"/>
                                </a:cubicBezTo>
                                <a:cubicBezTo>
                                  <a:pt x="9" y="110"/>
                                  <a:pt x="9" y="107"/>
                                  <a:pt x="9" y="105"/>
                                </a:cubicBezTo>
                                <a:close/>
                                <a:moveTo>
                                  <a:pt x="14" y="106"/>
                                </a:moveTo>
                                <a:cubicBezTo>
                                  <a:pt x="12" y="106"/>
                                  <a:pt x="12" y="110"/>
                                  <a:pt x="14" y="109"/>
                                </a:cubicBezTo>
                                <a:cubicBezTo>
                                  <a:pt x="14" y="108"/>
                                  <a:pt x="14" y="107"/>
                                  <a:pt x="14" y="106"/>
                                </a:cubicBezTo>
                                <a:close/>
                                <a:moveTo>
                                  <a:pt x="12" y="125"/>
                                </a:moveTo>
                                <a:cubicBezTo>
                                  <a:pt x="10" y="125"/>
                                  <a:pt x="12" y="128"/>
                                  <a:pt x="11" y="130"/>
                                </a:cubicBezTo>
                                <a:cubicBezTo>
                                  <a:pt x="13" y="130"/>
                                  <a:pt x="12" y="126"/>
                                  <a:pt x="12" y="125"/>
                                </a:cubicBezTo>
                                <a:close/>
                                <a:moveTo>
                                  <a:pt x="8" y="134"/>
                                </a:moveTo>
                                <a:cubicBezTo>
                                  <a:pt x="7" y="134"/>
                                  <a:pt x="8" y="136"/>
                                  <a:pt x="8" y="136"/>
                                </a:cubicBezTo>
                                <a:cubicBezTo>
                                  <a:pt x="9" y="137"/>
                                  <a:pt x="8" y="135"/>
                                  <a:pt x="8" y="134"/>
                                </a:cubicBezTo>
                                <a:close/>
                                <a:moveTo>
                                  <a:pt x="18" y="135"/>
                                </a:moveTo>
                                <a:cubicBezTo>
                                  <a:pt x="16" y="139"/>
                                  <a:pt x="18" y="145"/>
                                  <a:pt x="18" y="150"/>
                                </a:cubicBezTo>
                                <a:cubicBezTo>
                                  <a:pt x="19" y="147"/>
                                  <a:pt x="18" y="140"/>
                                  <a:pt x="18" y="135"/>
                                </a:cubicBezTo>
                                <a:close/>
                                <a:moveTo>
                                  <a:pt x="8" y="137"/>
                                </a:moveTo>
                                <a:cubicBezTo>
                                  <a:pt x="7" y="137"/>
                                  <a:pt x="7" y="140"/>
                                  <a:pt x="8" y="139"/>
                                </a:cubicBezTo>
                                <a:cubicBezTo>
                                  <a:pt x="8" y="138"/>
                                  <a:pt x="8" y="138"/>
                                  <a:pt x="8" y="137"/>
                                </a:cubicBezTo>
                                <a:close/>
                                <a:moveTo>
                                  <a:pt x="6" y="145"/>
                                </a:moveTo>
                                <a:cubicBezTo>
                                  <a:pt x="6" y="145"/>
                                  <a:pt x="6" y="145"/>
                                  <a:pt x="6" y="145"/>
                                </a:cubicBezTo>
                                <a:cubicBezTo>
                                  <a:pt x="6" y="146"/>
                                  <a:pt x="6" y="147"/>
                                  <a:pt x="6" y="148"/>
                                </a:cubicBezTo>
                                <a:cubicBezTo>
                                  <a:pt x="6" y="148"/>
                                  <a:pt x="6" y="148"/>
                                  <a:pt x="7" y="148"/>
                                </a:cubicBezTo>
                                <a:cubicBezTo>
                                  <a:pt x="7" y="147"/>
                                  <a:pt x="6" y="146"/>
                                  <a:pt x="6" y="145"/>
                                </a:cubicBezTo>
                                <a:close/>
                                <a:moveTo>
                                  <a:pt x="18" y="151"/>
                                </a:moveTo>
                                <a:cubicBezTo>
                                  <a:pt x="17" y="151"/>
                                  <a:pt x="18" y="153"/>
                                  <a:pt x="18" y="155"/>
                                </a:cubicBezTo>
                                <a:cubicBezTo>
                                  <a:pt x="19" y="155"/>
                                  <a:pt x="18" y="152"/>
                                  <a:pt x="18" y="151"/>
                                </a:cubicBezTo>
                                <a:close/>
                                <a:moveTo>
                                  <a:pt x="6" y="155"/>
                                </a:moveTo>
                                <a:cubicBezTo>
                                  <a:pt x="5" y="154"/>
                                  <a:pt x="5" y="156"/>
                                  <a:pt x="5" y="157"/>
                                </a:cubicBezTo>
                                <a:cubicBezTo>
                                  <a:pt x="6" y="158"/>
                                  <a:pt x="6" y="156"/>
                                  <a:pt x="6" y="155"/>
                                </a:cubicBezTo>
                                <a:close/>
                                <a:moveTo>
                                  <a:pt x="6" y="158"/>
                                </a:moveTo>
                                <a:cubicBezTo>
                                  <a:pt x="5" y="157"/>
                                  <a:pt x="5" y="161"/>
                                  <a:pt x="6" y="161"/>
                                </a:cubicBezTo>
                                <a:cubicBezTo>
                                  <a:pt x="6" y="160"/>
                                  <a:pt x="6" y="159"/>
                                  <a:pt x="6" y="158"/>
                                </a:cubicBezTo>
                                <a:close/>
                                <a:moveTo>
                                  <a:pt x="6" y="162"/>
                                </a:moveTo>
                                <a:cubicBezTo>
                                  <a:pt x="6" y="162"/>
                                  <a:pt x="5" y="162"/>
                                  <a:pt x="5" y="162"/>
                                </a:cubicBezTo>
                                <a:cubicBezTo>
                                  <a:pt x="5" y="163"/>
                                  <a:pt x="5" y="165"/>
                                  <a:pt x="5" y="166"/>
                                </a:cubicBezTo>
                                <a:cubicBezTo>
                                  <a:pt x="6" y="166"/>
                                  <a:pt x="6" y="166"/>
                                  <a:pt x="6" y="166"/>
                                </a:cubicBezTo>
                                <a:cubicBezTo>
                                  <a:pt x="6" y="165"/>
                                  <a:pt x="6" y="163"/>
                                  <a:pt x="6" y="162"/>
                                </a:cubicBezTo>
                                <a:close/>
                                <a:moveTo>
                                  <a:pt x="11" y="170"/>
                                </a:moveTo>
                                <a:cubicBezTo>
                                  <a:pt x="10" y="169"/>
                                  <a:pt x="10" y="173"/>
                                  <a:pt x="11" y="172"/>
                                </a:cubicBezTo>
                                <a:cubicBezTo>
                                  <a:pt x="11" y="171"/>
                                  <a:pt x="11" y="170"/>
                                  <a:pt x="11" y="170"/>
                                </a:cubicBezTo>
                                <a:close/>
                                <a:moveTo>
                                  <a:pt x="12" y="183"/>
                                </a:moveTo>
                                <a:cubicBezTo>
                                  <a:pt x="10" y="183"/>
                                  <a:pt x="12" y="187"/>
                                  <a:pt x="11" y="188"/>
                                </a:cubicBezTo>
                                <a:cubicBezTo>
                                  <a:pt x="13" y="188"/>
                                  <a:pt x="11" y="185"/>
                                  <a:pt x="12" y="183"/>
                                </a:cubicBezTo>
                                <a:close/>
                                <a:moveTo>
                                  <a:pt x="14" y="204"/>
                                </a:moveTo>
                                <a:cubicBezTo>
                                  <a:pt x="13" y="203"/>
                                  <a:pt x="14" y="208"/>
                                  <a:pt x="14" y="209"/>
                                </a:cubicBezTo>
                                <a:cubicBezTo>
                                  <a:pt x="14" y="210"/>
                                  <a:pt x="14" y="205"/>
                                  <a:pt x="14" y="204"/>
                                </a:cubicBezTo>
                                <a:close/>
                                <a:moveTo>
                                  <a:pt x="21" y="223"/>
                                </a:moveTo>
                                <a:cubicBezTo>
                                  <a:pt x="21" y="223"/>
                                  <a:pt x="21" y="223"/>
                                  <a:pt x="20" y="223"/>
                                </a:cubicBezTo>
                                <a:cubicBezTo>
                                  <a:pt x="19" y="223"/>
                                  <a:pt x="20" y="224"/>
                                  <a:pt x="20" y="225"/>
                                </a:cubicBezTo>
                                <a:cubicBezTo>
                                  <a:pt x="21" y="228"/>
                                  <a:pt x="20" y="237"/>
                                  <a:pt x="21" y="240"/>
                                </a:cubicBezTo>
                                <a:cubicBezTo>
                                  <a:pt x="21" y="234"/>
                                  <a:pt x="21" y="229"/>
                                  <a:pt x="21" y="223"/>
                                </a:cubicBezTo>
                                <a:close/>
                                <a:moveTo>
                                  <a:pt x="20" y="248"/>
                                </a:moveTo>
                                <a:cubicBezTo>
                                  <a:pt x="19" y="248"/>
                                  <a:pt x="19" y="248"/>
                                  <a:pt x="19" y="249"/>
                                </a:cubicBezTo>
                                <a:cubicBezTo>
                                  <a:pt x="18" y="249"/>
                                  <a:pt x="19" y="247"/>
                                  <a:pt x="18" y="248"/>
                                </a:cubicBezTo>
                                <a:cubicBezTo>
                                  <a:pt x="18" y="249"/>
                                  <a:pt x="18" y="250"/>
                                  <a:pt x="18" y="251"/>
                                </a:cubicBezTo>
                                <a:cubicBezTo>
                                  <a:pt x="19" y="251"/>
                                  <a:pt x="19" y="251"/>
                                  <a:pt x="20" y="251"/>
                                </a:cubicBezTo>
                                <a:cubicBezTo>
                                  <a:pt x="20" y="250"/>
                                  <a:pt x="20" y="249"/>
                                  <a:pt x="20" y="248"/>
                                </a:cubicBezTo>
                                <a:close/>
                                <a:moveTo>
                                  <a:pt x="16" y="248"/>
                                </a:moveTo>
                                <a:cubicBezTo>
                                  <a:pt x="15" y="248"/>
                                  <a:pt x="15" y="249"/>
                                  <a:pt x="14" y="250"/>
                                </a:cubicBezTo>
                                <a:cubicBezTo>
                                  <a:pt x="15" y="250"/>
                                  <a:pt x="15" y="252"/>
                                  <a:pt x="16" y="251"/>
                                </a:cubicBezTo>
                                <a:cubicBezTo>
                                  <a:pt x="16" y="250"/>
                                  <a:pt x="16" y="249"/>
                                  <a:pt x="16" y="248"/>
                                </a:cubicBezTo>
                                <a:close/>
                                <a:moveTo>
                                  <a:pt x="61" y="253"/>
                                </a:moveTo>
                                <a:cubicBezTo>
                                  <a:pt x="61" y="253"/>
                                  <a:pt x="60" y="253"/>
                                  <a:pt x="60" y="253"/>
                                </a:cubicBezTo>
                                <a:cubicBezTo>
                                  <a:pt x="59" y="255"/>
                                  <a:pt x="62" y="255"/>
                                  <a:pt x="61" y="253"/>
                                </a:cubicBezTo>
                                <a:close/>
                                <a:moveTo>
                                  <a:pt x="46" y="254"/>
                                </a:moveTo>
                                <a:cubicBezTo>
                                  <a:pt x="45" y="254"/>
                                  <a:pt x="43" y="254"/>
                                  <a:pt x="43" y="255"/>
                                </a:cubicBezTo>
                                <a:cubicBezTo>
                                  <a:pt x="45" y="256"/>
                                  <a:pt x="45" y="255"/>
                                  <a:pt x="46" y="254"/>
                                </a:cubicBezTo>
                                <a:close/>
                                <a:moveTo>
                                  <a:pt x="37" y="255"/>
                                </a:moveTo>
                                <a:cubicBezTo>
                                  <a:pt x="38" y="255"/>
                                  <a:pt x="39" y="256"/>
                                  <a:pt x="39" y="255"/>
                                </a:cubicBezTo>
                                <a:cubicBezTo>
                                  <a:pt x="39" y="253"/>
                                  <a:pt x="37" y="254"/>
                                  <a:pt x="37" y="255"/>
                                </a:cubicBezTo>
                                <a:close/>
                                <a:moveTo>
                                  <a:pt x="17" y="257"/>
                                </a:moveTo>
                                <a:cubicBezTo>
                                  <a:pt x="15" y="257"/>
                                  <a:pt x="16" y="258"/>
                                  <a:pt x="16" y="259"/>
                                </a:cubicBezTo>
                                <a:cubicBezTo>
                                  <a:pt x="16" y="259"/>
                                  <a:pt x="17" y="259"/>
                                  <a:pt x="17" y="259"/>
                                </a:cubicBezTo>
                                <a:cubicBezTo>
                                  <a:pt x="18" y="258"/>
                                  <a:pt x="16" y="259"/>
                                  <a:pt x="17" y="257"/>
                                </a:cubicBezTo>
                                <a:close/>
                                <a:moveTo>
                                  <a:pt x="66" y="258"/>
                                </a:moveTo>
                                <a:cubicBezTo>
                                  <a:pt x="65" y="259"/>
                                  <a:pt x="65" y="259"/>
                                  <a:pt x="64" y="261"/>
                                </a:cubicBezTo>
                                <a:cubicBezTo>
                                  <a:pt x="65" y="261"/>
                                  <a:pt x="65" y="261"/>
                                  <a:pt x="66" y="261"/>
                                </a:cubicBezTo>
                                <a:cubicBezTo>
                                  <a:pt x="65" y="259"/>
                                  <a:pt x="66" y="259"/>
                                  <a:pt x="66" y="258"/>
                                </a:cubicBezTo>
                                <a:close/>
                                <a:moveTo>
                                  <a:pt x="61" y="258"/>
                                </a:moveTo>
                                <a:cubicBezTo>
                                  <a:pt x="60" y="259"/>
                                  <a:pt x="60" y="261"/>
                                  <a:pt x="60" y="262"/>
                                </a:cubicBezTo>
                                <a:cubicBezTo>
                                  <a:pt x="61" y="262"/>
                                  <a:pt x="61" y="260"/>
                                  <a:pt x="61" y="258"/>
                                </a:cubicBezTo>
                                <a:close/>
                                <a:moveTo>
                                  <a:pt x="20" y="260"/>
                                </a:moveTo>
                                <a:cubicBezTo>
                                  <a:pt x="17" y="261"/>
                                  <a:pt x="13" y="260"/>
                                  <a:pt x="12" y="262"/>
                                </a:cubicBezTo>
                                <a:cubicBezTo>
                                  <a:pt x="15" y="262"/>
                                  <a:pt x="18" y="262"/>
                                  <a:pt x="20" y="260"/>
                                </a:cubicBezTo>
                                <a:close/>
                                <a:moveTo>
                                  <a:pt x="35" y="261"/>
                                </a:moveTo>
                                <a:cubicBezTo>
                                  <a:pt x="34" y="261"/>
                                  <a:pt x="34" y="261"/>
                                  <a:pt x="33" y="261"/>
                                </a:cubicBezTo>
                                <a:cubicBezTo>
                                  <a:pt x="33" y="262"/>
                                  <a:pt x="33" y="262"/>
                                  <a:pt x="33" y="263"/>
                                </a:cubicBezTo>
                                <a:cubicBezTo>
                                  <a:pt x="34" y="263"/>
                                  <a:pt x="35" y="262"/>
                                  <a:pt x="35" y="261"/>
                                </a:cubicBezTo>
                                <a:close/>
                                <a:moveTo>
                                  <a:pt x="20" y="264"/>
                                </a:moveTo>
                                <a:cubicBezTo>
                                  <a:pt x="16" y="263"/>
                                  <a:pt x="14" y="265"/>
                                  <a:pt x="10" y="265"/>
                                </a:cubicBezTo>
                                <a:cubicBezTo>
                                  <a:pt x="11" y="266"/>
                                  <a:pt x="18" y="265"/>
                                  <a:pt x="20" y="264"/>
                                </a:cubicBezTo>
                                <a:close/>
                                <a:moveTo>
                                  <a:pt x="64" y="264"/>
                                </a:moveTo>
                                <a:cubicBezTo>
                                  <a:pt x="63" y="264"/>
                                  <a:pt x="62" y="264"/>
                                  <a:pt x="62" y="264"/>
                                </a:cubicBezTo>
                                <a:cubicBezTo>
                                  <a:pt x="62" y="266"/>
                                  <a:pt x="64" y="265"/>
                                  <a:pt x="64" y="264"/>
                                </a:cubicBezTo>
                                <a:close/>
                                <a:moveTo>
                                  <a:pt x="60" y="266"/>
                                </a:moveTo>
                                <a:cubicBezTo>
                                  <a:pt x="59" y="264"/>
                                  <a:pt x="61" y="265"/>
                                  <a:pt x="60" y="264"/>
                                </a:cubicBezTo>
                                <a:cubicBezTo>
                                  <a:pt x="60" y="264"/>
                                  <a:pt x="59" y="264"/>
                                  <a:pt x="58" y="264"/>
                                </a:cubicBezTo>
                                <a:cubicBezTo>
                                  <a:pt x="58" y="265"/>
                                  <a:pt x="57" y="265"/>
                                  <a:pt x="57" y="267"/>
                                </a:cubicBezTo>
                                <a:cubicBezTo>
                                  <a:pt x="58" y="266"/>
                                  <a:pt x="58" y="265"/>
                                  <a:pt x="60" y="266"/>
                                </a:cubicBezTo>
                                <a:close/>
                                <a:moveTo>
                                  <a:pt x="56" y="265"/>
                                </a:moveTo>
                                <a:cubicBezTo>
                                  <a:pt x="55" y="264"/>
                                  <a:pt x="54" y="265"/>
                                  <a:pt x="53" y="265"/>
                                </a:cubicBezTo>
                                <a:cubicBezTo>
                                  <a:pt x="53" y="265"/>
                                  <a:pt x="53" y="266"/>
                                  <a:pt x="53" y="267"/>
                                </a:cubicBezTo>
                                <a:cubicBezTo>
                                  <a:pt x="54" y="267"/>
                                  <a:pt x="54" y="267"/>
                                  <a:pt x="55" y="267"/>
                                </a:cubicBezTo>
                                <a:cubicBezTo>
                                  <a:pt x="55" y="266"/>
                                  <a:pt x="54" y="265"/>
                                  <a:pt x="56" y="265"/>
                                </a:cubicBezTo>
                                <a:close/>
                                <a:moveTo>
                                  <a:pt x="51" y="265"/>
                                </a:moveTo>
                                <a:cubicBezTo>
                                  <a:pt x="50" y="265"/>
                                  <a:pt x="49" y="265"/>
                                  <a:pt x="50" y="267"/>
                                </a:cubicBezTo>
                                <a:cubicBezTo>
                                  <a:pt x="50" y="266"/>
                                  <a:pt x="51" y="266"/>
                                  <a:pt x="51" y="265"/>
                                </a:cubicBezTo>
                                <a:close/>
                                <a:moveTo>
                                  <a:pt x="47" y="265"/>
                                </a:moveTo>
                                <a:cubicBezTo>
                                  <a:pt x="45" y="265"/>
                                  <a:pt x="44" y="266"/>
                                  <a:pt x="44" y="267"/>
                                </a:cubicBezTo>
                                <a:cubicBezTo>
                                  <a:pt x="45" y="267"/>
                                  <a:pt x="46" y="267"/>
                                  <a:pt x="47" y="267"/>
                                </a:cubicBezTo>
                                <a:cubicBezTo>
                                  <a:pt x="47" y="266"/>
                                  <a:pt x="47" y="266"/>
                                  <a:pt x="47" y="265"/>
                                </a:cubicBezTo>
                                <a:close/>
                                <a:moveTo>
                                  <a:pt x="58" y="268"/>
                                </a:moveTo>
                                <a:cubicBezTo>
                                  <a:pt x="58" y="268"/>
                                  <a:pt x="57" y="268"/>
                                  <a:pt x="56" y="268"/>
                                </a:cubicBezTo>
                                <a:cubicBezTo>
                                  <a:pt x="56" y="270"/>
                                  <a:pt x="58" y="269"/>
                                  <a:pt x="58" y="269"/>
                                </a:cubicBezTo>
                                <a:cubicBezTo>
                                  <a:pt x="58" y="269"/>
                                  <a:pt x="58" y="269"/>
                                  <a:pt x="58" y="268"/>
                                </a:cubicBezTo>
                                <a:close/>
                                <a:moveTo>
                                  <a:pt x="57" y="271"/>
                                </a:moveTo>
                                <a:cubicBezTo>
                                  <a:pt x="56" y="271"/>
                                  <a:pt x="55" y="271"/>
                                  <a:pt x="55" y="272"/>
                                </a:cubicBezTo>
                                <a:cubicBezTo>
                                  <a:pt x="56" y="272"/>
                                  <a:pt x="56" y="272"/>
                                  <a:pt x="57" y="272"/>
                                </a:cubicBezTo>
                                <a:cubicBezTo>
                                  <a:pt x="57" y="272"/>
                                  <a:pt x="57" y="271"/>
                                  <a:pt x="57" y="2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1616"/>
                        <wps:cNvSpPr>
                          <a:spLocks/>
                        </wps:cNvSpPr>
                        <wps:spPr bwMode="auto">
                          <a:xfrm>
                            <a:off x="4073" y="36"/>
                            <a:ext cx="42" cy="11"/>
                          </a:xfrm>
                          <a:custGeom>
                            <a:avLst/>
                            <a:gdLst>
                              <a:gd name="T0" fmla="*/ 0 w 7"/>
                              <a:gd name="T1" fmla="*/ 1 h 2"/>
                              <a:gd name="T2" fmla="*/ 7 w 7"/>
                              <a:gd name="T3" fmla="*/ 2 h 2"/>
                              <a:gd name="T4" fmla="*/ 0 w 7"/>
                              <a:gd name="T5" fmla="*/ 2 h 2"/>
                              <a:gd name="T6" fmla="*/ 0 w 7"/>
                              <a:gd name="T7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2">
                                <a:moveTo>
                                  <a:pt x="0" y="1"/>
                                </a:moveTo>
                                <a:cubicBezTo>
                                  <a:pt x="2" y="1"/>
                                  <a:pt x="6" y="0"/>
                                  <a:pt x="7" y="2"/>
                                </a:cubicBezTo>
                                <a:cubicBezTo>
                                  <a:pt x="4" y="1"/>
                                  <a:pt x="2" y="2"/>
                                  <a:pt x="0" y="2"/>
                                </a:cubicBezTo>
                                <a:cubicBezTo>
                                  <a:pt x="0" y="2"/>
                                  <a:pt x="0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1617"/>
                        <wps:cNvSpPr>
                          <a:spLocks/>
                        </wps:cNvSpPr>
                        <wps:spPr bwMode="auto">
                          <a:xfrm>
                            <a:off x="4221" y="36"/>
                            <a:ext cx="35" cy="17"/>
                          </a:xfrm>
                          <a:custGeom>
                            <a:avLst/>
                            <a:gdLst>
                              <a:gd name="T0" fmla="*/ 0 w 6"/>
                              <a:gd name="T1" fmla="*/ 2 h 3"/>
                              <a:gd name="T2" fmla="*/ 6 w 6"/>
                              <a:gd name="T3" fmla="*/ 3 h 3"/>
                              <a:gd name="T4" fmla="*/ 2 w 6"/>
                              <a:gd name="T5" fmla="*/ 3 h 3"/>
                              <a:gd name="T6" fmla="*/ 0 w 6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" h="3">
                                <a:moveTo>
                                  <a:pt x="0" y="2"/>
                                </a:moveTo>
                                <a:cubicBezTo>
                                  <a:pt x="2" y="2"/>
                                  <a:pt x="6" y="0"/>
                                  <a:pt x="6" y="3"/>
                                </a:cubicBezTo>
                                <a:cubicBezTo>
                                  <a:pt x="6" y="3"/>
                                  <a:pt x="2" y="2"/>
                                  <a:pt x="2" y="3"/>
                                </a:cubicBezTo>
                                <a:cubicBezTo>
                                  <a:pt x="1" y="3"/>
                                  <a:pt x="0" y="3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1618"/>
                        <wps:cNvSpPr>
                          <a:spLocks/>
                        </wps:cNvSpPr>
                        <wps:spPr bwMode="auto">
                          <a:xfrm>
                            <a:off x="4097" y="89"/>
                            <a:ext cx="12" cy="6"/>
                          </a:xfrm>
                          <a:custGeom>
                            <a:avLst/>
                            <a:gdLst>
                              <a:gd name="T0" fmla="*/ 0 w 2"/>
                              <a:gd name="T1" fmla="*/ 0 h 1"/>
                              <a:gd name="T2" fmla="*/ 2 w 2"/>
                              <a:gd name="T3" fmla="*/ 0 h 1"/>
                              <a:gd name="T4" fmla="*/ 1 w 2"/>
                              <a:gd name="T5" fmla="*/ 1 h 1"/>
                              <a:gd name="T6" fmla="*/ 0 w 2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2" y="0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0" y="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1619"/>
                        <wps:cNvSpPr>
                          <a:spLocks/>
                        </wps:cNvSpPr>
                        <wps:spPr bwMode="auto">
                          <a:xfrm>
                            <a:off x="4020" y="101"/>
                            <a:ext cx="24" cy="12"/>
                          </a:xfrm>
                          <a:custGeom>
                            <a:avLst/>
                            <a:gdLst>
                              <a:gd name="T0" fmla="*/ 0 w 4"/>
                              <a:gd name="T1" fmla="*/ 0 h 2"/>
                              <a:gd name="T2" fmla="*/ 3 w 4"/>
                              <a:gd name="T3" fmla="*/ 0 h 2"/>
                              <a:gd name="T4" fmla="*/ 0 w 4"/>
                              <a:gd name="T5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0" y="0"/>
                                </a:moveTo>
                                <a:cubicBezTo>
                                  <a:pt x="1" y="0"/>
                                  <a:pt x="2" y="0"/>
                                  <a:pt x="3" y="0"/>
                                </a:cubicBezTo>
                                <a:cubicBezTo>
                                  <a:pt x="4" y="2"/>
                                  <a:pt x="0" y="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1620"/>
                        <wps:cNvSpPr>
                          <a:spLocks/>
                        </wps:cNvSpPr>
                        <wps:spPr bwMode="auto">
                          <a:xfrm>
                            <a:off x="4073" y="101"/>
                            <a:ext cx="18" cy="12"/>
                          </a:xfrm>
                          <a:custGeom>
                            <a:avLst/>
                            <a:gdLst>
                              <a:gd name="T0" fmla="*/ 0 w 3"/>
                              <a:gd name="T1" fmla="*/ 0 h 2"/>
                              <a:gd name="T2" fmla="*/ 3 w 3"/>
                              <a:gd name="T3" fmla="*/ 1 h 2"/>
                              <a:gd name="T4" fmla="*/ 0 w 3"/>
                              <a:gd name="T5" fmla="*/ 1 h 2"/>
                              <a:gd name="T6" fmla="*/ 0 w 3"/>
                              <a:gd name="T7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0"/>
                                </a:moveTo>
                                <a:cubicBezTo>
                                  <a:pt x="1" y="1"/>
                                  <a:pt x="2" y="1"/>
                                  <a:pt x="3" y="1"/>
                                </a:cubicBezTo>
                                <a:cubicBezTo>
                                  <a:pt x="3" y="2"/>
                                  <a:pt x="1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1621"/>
                        <wps:cNvSpPr>
                          <a:spLocks/>
                        </wps:cNvSpPr>
                        <wps:spPr bwMode="auto">
                          <a:xfrm>
                            <a:off x="4026" y="119"/>
                            <a:ext cx="18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0 h 1"/>
                              <a:gd name="T2" fmla="*/ 3 w 3"/>
                              <a:gd name="T3" fmla="*/ 0 h 1"/>
                              <a:gd name="T4" fmla="*/ 0 w 3"/>
                              <a:gd name="T5" fmla="*/ 1 h 1"/>
                              <a:gd name="T6" fmla="*/ 0 w 3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0" y="0"/>
                                </a:moveTo>
                                <a:cubicBezTo>
                                  <a:pt x="1" y="0"/>
                                  <a:pt x="2" y="0"/>
                                  <a:pt x="3" y="0"/>
                                </a:cubicBezTo>
                                <a:cubicBezTo>
                                  <a:pt x="3" y="1"/>
                                  <a:pt x="1" y="0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Freeform 1622"/>
                        <wps:cNvSpPr>
                          <a:spLocks/>
                        </wps:cNvSpPr>
                        <wps:spPr bwMode="auto">
                          <a:xfrm>
                            <a:off x="4280" y="166"/>
                            <a:ext cx="12" cy="18"/>
                          </a:xfrm>
                          <a:custGeom>
                            <a:avLst/>
                            <a:gdLst>
                              <a:gd name="T0" fmla="*/ 1 w 2"/>
                              <a:gd name="T1" fmla="*/ 1 h 3"/>
                              <a:gd name="T2" fmla="*/ 1 w 2"/>
                              <a:gd name="T3" fmla="*/ 3 h 3"/>
                              <a:gd name="T4" fmla="*/ 1 w 2"/>
                              <a:gd name="T5" fmla="*/ 1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1"/>
                                </a:moveTo>
                                <a:cubicBezTo>
                                  <a:pt x="2" y="0"/>
                                  <a:pt x="1" y="2"/>
                                  <a:pt x="1" y="3"/>
                                </a:cubicBezTo>
                                <a:cubicBezTo>
                                  <a:pt x="0" y="3"/>
                                  <a:pt x="1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1623"/>
                        <wps:cNvSpPr>
                          <a:spLocks/>
                        </wps:cNvSpPr>
                        <wps:spPr bwMode="auto">
                          <a:xfrm>
                            <a:off x="4274" y="190"/>
                            <a:ext cx="12" cy="100"/>
                          </a:xfrm>
                          <a:custGeom>
                            <a:avLst/>
                            <a:gdLst>
                              <a:gd name="T0" fmla="*/ 2 w 2"/>
                              <a:gd name="T1" fmla="*/ 0 h 17"/>
                              <a:gd name="T2" fmla="*/ 1 w 2"/>
                              <a:gd name="T3" fmla="*/ 17 h 17"/>
                              <a:gd name="T4" fmla="*/ 2 w 2"/>
                              <a:gd name="T5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17">
                                <a:moveTo>
                                  <a:pt x="2" y="0"/>
                                </a:moveTo>
                                <a:cubicBezTo>
                                  <a:pt x="2" y="3"/>
                                  <a:pt x="2" y="12"/>
                                  <a:pt x="1" y="17"/>
                                </a:cubicBezTo>
                                <a:cubicBezTo>
                                  <a:pt x="1" y="11"/>
                                  <a:pt x="0" y="4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1624"/>
                        <wps:cNvSpPr>
                          <a:spLocks/>
                        </wps:cNvSpPr>
                        <wps:spPr bwMode="auto">
                          <a:xfrm>
                            <a:off x="4239" y="201"/>
                            <a:ext cx="12" cy="42"/>
                          </a:xfrm>
                          <a:custGeom>
                            <a:avLst/>
                            <a:gdLst>
                              <a:gd name="T0" fmla="*/ 0 w 2"/>
                              <a:gd name="T1" fmla="*/ 0 h 7"/>
                              <a:gd name="T2" fmla="*/ 2 w 2"/>
                              <a:gd name="T3" fmla="*/ 3 h 7"/>
                              <a:gd name="T4" fmla="*/ 2 w 2"/>
                              <a:gd name="T5" fmla="*/ 5 h 7"/>
                              <a:gd name="T6" fmla="*/ 0 w 2"/>
                              <a:gd name="T7" fmla="*/ 7 h 7"/>
                              <a:gd name="T8" fmla="*/ 0 w 2"/>
                              <a:gd name="T9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7">
                                <a:moveTo>
                                  <a:pt x="0" y="0"/>
                                </a:moveTo>
                                <a:cubicBezTo>
                                  <a:pt x="2" y="0"/>
                                  <a:pt x="0" y="4"/>
                                  <a:pt x="2" y="3"/>
                                </a:cubicBezTo>
                                <a:cubicBezTo>
                                  <a:pt x="1" y="4"/>
                                  <a:pt x="0" y="5"/>
                                  <a:pt x="2" y="5"/>
                                </a:cubicBezTo>
                                <a:cubicBezTo>
                                  <a:pt x="1" y="5"/>
                                  <a:pt x="1" y="7"/>
                                  <a:pt x="0" y="7"/>
                                </a:cubicBezTo>
                                <a:cubicBezTo>
                                  <a:pt x="0" y="5"/>
                                  <a:pt x="0" y="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reeform 1625"/>
                        <wps:cNvSpPr>
                          <a:spLocks/>
                        </wps:cNvSpPr>
                        <wps:spPr bwMode="auto">
                          <a:xfrm>
                            <a:off x="4262" y="213"/>
                            <a:ext cx="12" cy="113"/>
                          </a:xfrm>
                          <a:custGeom>
                            <a:avLst/>
                            <a:gdLst>
                              <a:gd name="T0" fmla="*/ 0 w 2"/>
                              <a:gd name="T1" fmla="*/ 0 h 19"/>
                              <a:gd name="T2" fmla="*/ 1 w 2"/>
                              <a:gd name="T3" fmla="*/ 6 h 19"/>
                              <a:gd name="T4" fmla="*/ 1 w 2"/>
                              <a:gd name="T5" fmla="*/ 7 h 19"/>
                              <a:gd name="T6" fmla="*/ 1 w 2"/>
                              <a:gd name="T7" fmla="*/ 18 h 19"/>
                              <a:gd name="T8" fmla="*/ 0 w 2"/>
                              <a:gd name="T9" fmla="*/ 19 h 19"/>
                              <a:gd name="T10" fmla="*/ 0 w 2"/>
                              <a:gd name="T1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" h="19">
                                <a:moveTo>
                                  <a:pt x="0" y="0"/>
                                </a:moveTo>
                                <a:cubicBezTo>
                                  <a:pt x="1" y="0"/>
                                  <a:pt x="1" y="4"/>
                                  <a:pt x="1" y="6"/>
                                </a:cubicBezTo>
                                <a:cubicBezTo>
                                  <a:pt x="1" y="7"/>
                                  <a:pt x="1" y="6"/>
                                  <a:pt x="1" y="7"/>
                                </a:cubicBezTo>
                                <a:cubicBezTo>
                                  <a:pt x="2" y="11"/>
                                  <a:pt x="1" y="15"/>
                                  <a:pt x="1" y="18"/>
                                </a:cubicBezTo>
                                <a:cubicBezTo>
                                  <a:pt x="1" y="19"/>
                                  <a:pt x="0" y="19"/>
                                  <a:pt x="0" y="19"/>
                                </a:cubicBezTo>
                                <a:cubicBezTo>
                                  <a:pt x="1" y="12"/>
                                  <a:pt x="0" y="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1626"/>
                        <wps:cNvSpPr>
                          <a:spLocks/>
                        </wps:cNvSpPr>
                        <wps:spPr bwMode="auto">
                          <a:xfrm>
                            <a:off x="4286" y="225"/>
                            <a:ext cx="12" cy="24"/>
                          </a:xfrm>
                          <a:custGeom>
                            <a:avLst/>
                            <a:gdLst>
                              <a:gd name="T0" fmla="*/ 1 w 2"/>
                              <a:gd name="T1" fmla="*/ 0 h 4"/>
                              <a:gd name="T2" fmla="*/ 2 w 2"/>
                              <a:gd name="T3" fmla="*/ 4 h 4"/>
                              <a:gd name="T4" fmla="*/ 1 w 2"/>
                              <a:gd name="T5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0"/>
                                </a:moveTo>
                                <a:cubicBezTo>
                                  <a:pt x="2" y="0"/>
                                  <a:pt x="1" y="3"/>
                                  <a:pt x="2" y="4"/>
                                </a:cubicBezTo>
                                <a:cubicBezTo>
                                  <a:pt x="0" y="4"/>
                                  <a:pt x="1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1627"/>
                        <wps:cNvSpPr>
                          <a:spLocks/>
                        </wps:cNvSpPr>
                        <wps:spPr bwMode="auto">
                          <a:xfrm>
                            <a:off x="4245" y="255"/>
                            <a:ext cx="6" cy="53"/>
                          </a:xfrm>
                          <a:custGeom>
                            <a:avLst/>
                            <a:gdLst>
                              <a:gd name="T0" fmla="*/ 0 w 1"/>
                              <a:gd name="T1" fmla="*/ 0 h 9"/>
                              <a:gd name="T2" fmla="*/ 0 w 1"/>
                              <a:gd name="T3" fmla="*/ 9 h 9"/>
                              <a:gd name="T4" fmla="*/ 0 w 1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9">
                                <a:moveTo>
                                  <a:pt x="0" y="0"/>
                                </a:moveTo>
                                <a:cubicBezTo>
                                  <a:pt x="1" y="1"/>
                                  <a:pt x="1" y="7"/>
                                  <a:pt x="0" y="9"/>
                                </a:cubicBezTo>
                                <a:cubicBezTo>
                                  <a:pt x="0" y="6"/>
                                  <a:pt x="0" y="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1628"/>
                        <wps:cNvSpPr>
                          <a:spLocks/>
                        </wps:cNvSpPr>
                        <wps:spPr bwMode="auto">
                          <a:xfrm>
                            <a:off x="4292" y="267"/>
                            <a:ext cx="6" cy="23"/>
                          </a:xfrm>
                          <a:custGeom>
                            <a:avLst/>
                            <a:gdLst>
                              <a:gd name="T0" fmla="*/ 0 w 1"/>
                              <a:gd name="T1" fmla="*/ 1 h 4"/>
                              <a:gd name="T2" fmla="*/ 0 w 1"/>
                              <a:gd name="T3" fmla="*/ 4 h 4"/>
                              <a:gd name="T4" fmla="*/ 0 w 1"/>
                              <a:gd name="T5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0" y="1"/>
                                </a:moveTo>
                                <a:cubicBezTo>
                                  <a:pt x="1" y="0"/>
                                  <a:pt x="1" y="4"/>
                                  <a:pt x="0" y="4"/>
                                </a:cubicBezTo>
                                <a:cubicBezTo>
                                  <a:pt x="0" y="3"/>
                                  <a:pt x="0" y="2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1629"/>
                        <wps:cNvSpPr>
                          <a:spLocks/>
                        </wps:cNvSpPr>
                        <wps:spPr bwMode="auto">
                          <a:xfrm>
                            <a:off x="4292" y="385"/>
                            <a:ext cx="12" cy="30"/>
                          </a:xfrm>
                          <a:custGeom>
                            <a:avLst/>
                            <a:gdLst>
                              <a:gd name="T0" fmla="*/ 1 w 2"/>
                              <a:gd name="T1" fmla="*/ 0 h 5"/>
                              <a:gd name="T2" fmla="*/ 1 w 2"/>
                              <a:gd name="T3" fmla="*/ 5 h 5"/>
                              <a:gd name="T4" fmla="*/ 1 w 2"/>
                              <a:gd name="T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1" y="0"/>
                                </a:moveTo>
                                <a:cubicBezTo>
                                  <a:pt x="2" y="0"/>
                                  <a:pt x="1" y="4"/>
                                  <a:pt x="1" y="5"/>
                                </a:cubicBezTo>
                                <a:cubicBezTo>
                                  <a:pt x="0" y="5"/>
                                  <a:pt x="1" y="2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reeform 1630"/>
                        <wps:cNvSpPr>
                          <a:spLocks/>
                        </wps:cNvSpPr>
                        <wps:spPr bwMode="auto">
                          <a:xfrm>
                            <a:off x="4245" y="403"/>
                            <a:ext cx="17" cy="41"/>
                          </a:xfrm>
                          <a:custGeom>
                            <a:avLst/>
                            <a:gdLst>
                              <a:gd name="T0" fmla="*/ 1 w 3"/>
                              <a:gd name="T1" fmla="*/ 0 h 7"/>
                              <a:gd name="T2" fmla="*/ 2 w 3"/>
                              <a:gd name="T3" fmla="*/ 7 h 7"/>
                              <a:gd name="T4" fmla="*/ 1 w 3"/>
                              <a:gd name="T5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7">
                                <a:moveTo>
                                  <a:pt x="1" y="0"/>
                                </a:moveTo>
                                <a:cubicBezTo>
                                  <a:pt x="3" y="1"/>
                                  <a:pt x="1" y="5"/>
                                  <a:pt x="2" y="7"/>
                                </a:cubicBezTo>
                                <a:cubicBezTo>
                                  <a:pt x="0" y="6"/>
                                  <a:pt x="2" y="2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Freeform 1631"/>
                        <wps:cNvSpPr>
                          <a:spLocks/>
                        </wps:cNvSpPr>
                        <wps:spPr bwMode="auto">
                          <a:xfrm>
                            <a:off x="4268" y="421"/>
                            <a:ext cx="12" cy="23"/>
                          </a:xfrm>
                          <a:custGeom>
                            <a:avLst/>
                            <a:gdLst>
                              <a:gd name="T0" fmla="*/ 0 w 2"/>
                              <a:gd name="T1" fmla="*/ 0 h 4"/>
                              <a:gd name="T2" fmla="*/ 1 w 2"/>
                              <a:gd name="T3" fmla="*/ 4 h 4"/>
                              <a:gd name="T4" fmla="*/ 0 w 2"/>
                              <a:gd name="T5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0" y="0"/>
                                </a:moveTo>
                                <a:cubicBezTo>
                                  <a:pt x="2" y="0"/>
                                  <a:pt x="1" y="3"/>
                                  <a:pt x="1" y="4"/>
                                </a:cubicBezTo>
                                <a:cubicBezTo>
                                  <a:pt x="0" y="4"/>
                                  <a:pt x="1" y="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Freeform 1632"/>
                        <wps:cNvSpPr>
                          <a:spLocks/>
                        </wps:cNvSpPr>
                        <wps:spPr bwMode="auto">
                          <a:xfrm>
                            <a:off x="4286" y="421"/>
                            <a:ext cx="18" cy="12"/>
                          </a:xfrm>
                          <a:custGeom>
                            <a:avLst/>
                            <a:gdLst>
                              <a:gd name="T0" fmla="*/ 2 w 3"/>
                              <a:gd name="T1" fmla="*/ 0 h 2"/>
                              <a:gd name="T2" fmla="*/ 2 w 3"/>
                              <a:gd name="T3" fmla="*/ 2 h 2"/>
                              <a:gd name="T4" fmla="*/ 1 w 3"/>
                              <a:gd name="T5" fmla="*/ 2 h 2"/>
                              <a:gd name="T6" fmla="*/ 2 w 3"/>
                              <a:gd name="T7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0"/>
                                </a:moveTo>
                                <a:cubicBezTo>
                                  <a:pt x="3" y="0"/>
                                  <a:pt x="2" y="1"/>
                                  <a:pt x="2" y="2"/>
                                </a:cubicBezTo>
                                <a:cubicBezTo>
                                  <a:pt x="2" y="2"/>
                                  <a:pt x="1" y="2"/>
                                  <a:pt x="1" y="2"/>
                                </a:cubicBezTo>
                                <a:cubicBezTo>
                                  <a:pt x="0" y="0"/>
                                  <a:pt x="2" y="1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Freeform 1633"/>
                        <wps:cNvSpPr>
                          <a:spLocks/>
                        </wps:cNvSpPr>
                        <wps:spPr bwMode="auto">
                          <a:xfrm>
                            <a:off x="4268" y="450"/>
                            <a:ext cx="12" cy="66"/>
                          </a:xfrm>
                          <a:custGeom>
                            <a:avLst/>
                            <a:gdLst>
                              <a:gd name="T0" fmla="*/ 0 w 2"/>
                              <a:gd name="T1" fmla="*/ 0 h 11"/>
                              <a:gd name="T2" fmla="*/ 0 w 2"/>
                              <a:gd name="T3" fmla="*/ 11 h 11"/>
                              <a:gd name="T4" fmla="*/ 0 w 2"/>
                              <a:gd name="T5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11">
                                <a:moveTo>
                                  <a:pt x="0" y="0"/>
                                </a:moveTo>
                                <a:cubicBezTo>
                                  <a:pt x="2" y="3"/>
                                  <a:pt x="2" y="8"/>
                                  <a:pt x="0" y="11"/>
                                </a:cubicBezTo>
                                <a:cubicBezTo>
                                  <a:pt x="0" y="8"/>
                                  <a:pt x="0" y="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Freeform 1634"/>
                        <wps:cNvSpPr>
                          <a:spLocks/>
                        </wps:cNvSpPr>
                        <wps:spPr bwMode="auto">
                          <a:xfrm>
                            <a:off x="4304" y="450"/>
                            <a:ext cx="18" cy="30"/>
                          </a:xfrm>
                          <a:custGeom>
                            <a:avLst/>
                            <a:gdLst>
                              <a:gd name="T0" fmla="*/ 1 w 3"/>
                              <a:gd name="T1" fmla="*/ 0 h 5"/>
                              <a:gd name="T2" fmla="*/ 2 w 3"/>
                              <a:gd name="T3" fmla="*/ 5 h 5"/>
                              <a:gd name="T4" fmla="*/ 1 w 3"/>
                              <a:gd name="T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1" y="0"/>
                                </a:moveTo>
                                <a:cubicBezTo>
                                  <a:pt x="3" y="0"/>
                                  <a:pt x="2" y="4"/>
                                  <a:pt x="2" y="5"/>
                                </a:cubicBezTo>
                                <a:cubicBezTo>
                                  <a:pt x="0" y="5"/>
                                  <a:pt x="2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Freeform 1635"/>
                        <wps:cNvSpPr>
                          <a:spLocks/>
                        </wps:cNvSpPr>
                        <wps:spPr bwMode="auto">
                          <a:xfrm>
                            <a:off x="4286" y="462"/>
                            <a:ext cx="12" cy="101"/>
                          </a:xfrm>
                          <a:custGeom>
                            <a:avLst/>
                            <a:gdLst>
                              <a:gd name="T0" fmla="*/ 0 w 2"/>
                              <a:gd name="T1" fmla="*/ 0 h 17"/>
                              <a:gd name="T2" fmla="*/ 1 w 2"/>
                              <a:gd name="T3" fmla="*/ 1 h 17"/>
                              <a:gd name="T4" fmla="*/ 1 w 2"/>
                              <a:gd name="T5" fmla="*/ 14 h 17"/>
                              <a:gd name="T6" fmla="*/ 0 w 2"/>
                              <a:gd name="T7" fmla="*/ 16 h 17"/>
                              <a:gd name="T8" fmla="*/ 0 w 2"/>
                              <a:gd name="T9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17">
                                <a:moveTo>
                                  <a:pt x="0" y="0"/>
                                </a:moveTo>
                                <a:cubicBezTo>
                                  <a:pt x="1" y="0"/>
                                  <a:pt x="0" y="2"/>
                                  <a:pt x="1" y="1"/>
                                </a:cubicBezTo>
                                <a:cubicBezTo>
                                  <a:pt x="1" y="4"/>
                                  <a:pt x="1" y="11"/>
                                  <a:pt x="1" y="14"/>
                                </a:cubicBezTo>
                                <a:cubicBezTo>
                                  <a:pt x="0" y="13"/>
                                  <a:pt x="2" y="17"/>
                                  <a:pt x="0" y="16"/>
                                </a:cubicBezTo>
                                <a:cubicBezTo>
                                  <a:pt x="0" y="11"/>
                                  <a:pt x="0" y="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1636"/>
                        <wps:cNvSpPr>
                          <a:spLocks/>
                        </wps:cNvSpPr>
                        <wps:spPr bwMode="auto">
                          <a:xfrm>
                            <a:off x="4245" y="516"/>
                            <a:ext cx="11" cy="17"/>
                          </a:xfrm>
                          <a:custGeom>
                            <a:avLst/>
                            <a:gdLst>
                              <a:gd name="T0" fmla="*/ 0 w 2"/>
                              <a:gd name="T1" fmla="*/ 0 h 3"/>
                              <a:gd name="T2" fmla="*/ 1 w 2"/>
                              <a:gd name="T3" fmla="*/ 3 h 3"/>
                              <a:gd name="T4" fmla="*/ 0 w 2"/>
                              <a:gd name="T5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0"/>
                                </a:moveTo>
                                <a:cubicBezTo>
                                  <a:pt x="2" y="0"/>
                                  <a:pt x="1" y="2"/>
                                  <a:pt x="1" y="3"/>
                                </a:cubicBezTo>
                                <a:cubicBezTo>
                                  <a:pt x="0" y="3"/>
                                  <a:pt x="1" y="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Freeform 1637"/>
                        <wps:cNvSpPr>
                          <a:spLocks/>
                        </wps:cNvSpPr>
                        <wps:spPr bwMode="auto">
                          <a:xfrm>
                            <a:off x="4245" y="545"/>
                            <a:ext cx="6" cy="18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"/>
                              <a:gd name="T2" fmla="*/ 1 w 1"/>
                              <a:gd name="T3" fmla="*/ 0 h 3"/>
                              <a:gd name="T4" fmla="*/ 1 w 1"/>
                              <a:gd name="T5" fmla="*/ 3 h 3"/>
                              <a:gd name="T6" fmla="*/ 0 w 1"/>
                              <a:gd name="T7" fmla="*/ 3 h 3"/>
                              <a:gd name="T8" fmla="*/ 0 w 1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1" y="2"/>
                                  <a:pt x="1" y="3"/>
                                </a:cubicBezTo>
                                <a:cubicBezTo>
                                  <a:pt x="1" y="3"/>
                                  <a:pt x="1" y="3"/>
                                  <a:pt x="0" y="3"/>
                                </a:cubicBez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Freeform 1638"/>
                        <wps:cNvSpPr>
                          <a:spLocks/>
                        </wps:cNvSpPr>
                        <wps:spPr bwMode="auto">
                          <a:xfrm>
                            <a:off x="4256" y="622"/>
                            <a:ext cx="12" cy="24"/>
                          </a:xfrm>
                          <a:custGeom>
                            <a:avLst/>
                            <a:gdLst>
                              <a:gd name="T0" fmla="*/ 0 w 2"/>
                              <a:gd name="T1" fmla="*/ 0 h 4"/>
                              <a:gd name="T2" fmla="*/ 1 w 2"/>
                              <a:gd name="T3" fmla="*/ 4 h 4"/>
                              <a:gd name="T4" fmla="*/ 0 w 2"/>
                              <a:gd name="T5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0" y="0"/>
                                </a:moveTo>
                                <a:cubicBezTo>
                                  <a:pt x="2" y="0"/>
                                  <a:pt x="1" y="3"/>
                                  <a:pt x="1" y="4"/>
                                </a:cubicBezTo>
                                <a:cubicBezTo>
                                  <a:pt x="0" y="4"/>
                                  <a:pt x="1" y="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1639"/>
                        <wps:cNvSpPr>
                          <a:spLocks/>
                        </wps:cNvSpPr>
                        <wps:spPr bwMode="auto">
                          <a:xfrm>
                            <a:off x="4286" y="640"/>
                            <a:ext cx="6" cy="47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"/>
                              <a:gd name="T2" fmla="*/ 0 w 1"/>
                              <a:gd name="T3" fmla="*/ 8 h 8"/>
                              <a:gd name="T4" fmla="*/ 0 w 1"/>
                              <a:gd name="T5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8">
                                <a:moveTo>
                                  <a:pt x="0" y="0"/>
                                </a:moveTo>
                                <a:cubicBezTo>
                                  <a:pt x="1" y="1"/>
                                  <a:pt x="1" y="7"/>
                                  <a:pt x="0" y="8"/>
                                </a:cubicBezTo>
                                <a:cubicBezTo>
                                  <a:pt x="0" y="5"/>
                                  <a:pt x="0" y="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1640"/>
                        <wps:cNvSpPr>
                          <a:spLocks/>
                        </wps:cNvSpPr>
                        <wps:spPr bwMode="auto">
                          <a:xfrm>
                            <a:off x="4256" y="646"/>
                            <a:ext cx="6" cy="24"/>
                          </a:xfrm>
                          <a:custGeom>
                            <a:avLst/>
                            <a:gdLst>
                              <a:gd name="T0" fmla="*/ 0 w 1"/>
                              <a:gd name="T1" fmla="*/ 1 h 4"/>
                              <a:gd name="T2" fmla="*/ 0 w 1"/>
                              <a:gd name="T3" fmla="*/ 4 h 4"/>
                              <a:gd name="T4" fmla="*/ 0 w 1"/>
                              <a:gd name="T5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0" y="1"/>
                                </a:moveTo>
                                <a:cubicBezTo>
                                  <a:pt x="1" y="0"/>
                                  <a:pt x="1" y="4"/>
                                  <a:pt x="0" y="4"/>
                                </a:cubicBezTo>
                                <a:cubicBezTo>
                                  <a:pt x="0" y="3"/>
                                  <a:pt x="0" y="2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reeform 1641"/>
                        <wps:cNvSpPr>
                          <a:spLocks/>
                        </wps:cNvSpPr>
                        <wps:spPr bwMode="auto">
                          <a:xfrm>
                            <a:off x="4262" y="758"/>
                            <a:ext cx="12" cy="36"/>
                          </a:xfrm>
                          <a:custGeom>
                            <a:avLst/>
                            <a:gdLst>
                              <a:gd name="T0" fmla="*/ 1 w 2"/>
                              <a:gd name="T1" fmla="*/ 0 h 6"/>
                              <a:gd name="T2" fmla="*/ 2 w 2"/>
                              <a:gd name="T3" fmla="*/ 6 h 6"/>
                              <a:gd name="T4" fmla="*/ 1 w 2"/>
                              <a:gd name="T5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1" y="0"/>
                                </a:moveTo>
                                <a:cubicBezTo>
                                  <a:pt x="2" y="1"/>
                                  <a:pt x="1" y="4"/>
                                  <a:pt x="2" y="6"/>
                                </a:cubicBezTo>
                                <a:cubicBezTo>
                                  <a:pt x="0" y="5"/>
                                  <a:pt x="1" y="2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Freeform 1642"/>
                        <wps:cNvSpPr>
                          <a:spLocks/>
                        </wps:cNvSpPr>
                        <wps:spPr bwMode="auto">
                          <a:xfrm>
                            <a:off x="4286" y="812"/>
                            <a:ext cx="12" cy="18"/>
                          </a:xfrm>
                          <a:custGeom>
                            <a:avLst/>
                            <a:gdLst>
                              <a:gd name="T0" fmla="*/ 0 w 2"/>
                              <a:gd name="T1" fmla="*/ 1 h 3"/>
                              <a:gd name="T2" fmla="*/ 1 w 2"/>
                              <a:gd name="T3" fmla="*/ 3 h 3"/>
                              <a:gd name="T4" fmla="*/ 0 w 2"/>
                              <a:gd name="T5" fmla="*/ 1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1"/>
                                </a:moveTo>
                                <a:cubicBezTo>
                                  <a:pt x="2" y="0"/>
                                  <a:pt x="1" y="2"/>
                                  <a:pt x="1" y="3"/>
                                </a:cubicBezTo>
                                <a:cubicBezTo>
                                  <a:pt x="0" y="3"/>
                                  <a:pt x="1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Freeform 1643"/>
                        <wps:cNvSpPr>
                          <a:spLocks/>
                        </wps:cNvSpPr>
                        <wps:spPr bwMode="auto">
                          <a:xfrm>
                            <a:off x="4227" y="824"/>
                            <a:ext cx="18" cy="89"/>
                          </a:xfrm>
                          <a:custGeom>
                            <a:avLst/>
                            <a:gdLst>
                              <a:gd name="T0" fmla="*/ 1 w 3"/>
                              <a:gd name="T1" fmla="*/ 0 h 15"/>
                              <a:gd name="T2" fmla="*/ 2 w 3"/>
                              <a:gd name="T3" fmla="*/ 15 h 15"/>
                              <a:gd name="T4" fmla="*/ 1 w 3"/>
                              <a:gd name="T5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15">
                                <a:moveTo>
                                  <a:pt x="1" y="0"/>
                                </a:moveTo>
                                <a:cubicBezTo>
                                  <a:pt x="3" y="3"/>
                                  <a:pt x="1" y="10"/>
                                  <a:pt x="2" y="15"/>
                                </a:cubicBezTo>
                                <a:cubicBezTo>
                                  <a:pt x="0" y="11"/>
                                  <a:pt x="1" y="5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1644"/>
                        <wps:cNvSpPr>
                          <a:spLocks/>
                        </wps:cNvSpPr>
                        <wps:spPr bwMode="auto">
                          <a:xfrm>
                            <a:off x="4292" y="830"/>
                            <a:ext cx="6" cy="17"/>
                          </a:xfrm>
                          <a:custGeom>
                            <a:avLst/>
                            <a:gdLst>
                              <a:gd name="T0" fmla="*/ 0 w 1"/>
                              <a:gd name="T1" fmla="*/ 1 h 3"/>
                              <a:gd name="T2" fmla="*/ 0 w 1"/>
                              <a:gd name="T3" fmla="*/ 3 h 3"/>
                              <a:gd name="T4" fmla="*/ 0 w 1"/>
                              <a:gd name="T5" fmla="*/ 1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1"/>
                                </a:moveTo>
                                <a:cubicBezTo>
                                  <a:pt x="1" y="0"/>
                                  <a:pt x="1" y="3"/>
                                  <a:pt x="0" y="3"/>
                                </a:cubicBezTo>
                                <a:cubicBezTo>
                                  <a:pt x="0" y="2"/>
                                  <a:pt x="0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reeform 1645"/>
                        <wps:cNvSpPr>
                          <a:spLocks/>
                        </wps:cNvSpPr>
                        <wps:spPr bwMode="auto">
                          <a:xfrm>
                            <a:off x="4298" y="877"/>
                            <a:ext cx="6" cy="24"/>
                          </a:xfrm>
                          <a:custGeom>
                            <a:avLst/>
                            <a:gdLst>
                              <a:gd name="T0" fmla="*/ 1 w 1"/>
                              <a:gd name="T1" fmla="*/ 0 h 4"/>
                              <a:gd name="T2" fmla="*/ 1 w 1"/>
                              <a:gd name="T3" fmla="*/ 0 h 4"/>
                              <a:gd name="T4" fmla="*/ 1 w 1"/>
                              <a:gd name="T5" fmla="*/ 4 h 4"/>
                              <a:gd name="T6" fmla="*/ 0 w 1"/>
                              <a:gd name="T7" fmla="*/ 4 h 4"/>
                              <a:gd name="T8" fmla="*/ 1 w 1"/>
                              <a:gd name="T9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1" y="3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0" y="4"/>
                                </a:cubicBezTo>
                                <a:cubicBezTo>
                                  <a:pt x="0" y="3"/>
                                  <a:pt x="1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Freeform 1646"/>
                        <wps:cNvSpPr>
                          <a:spLocks/>
                        </wps:cNvSpPr>
                        <wps:spPr bwMode="auto">
                          <a:xfrm>
                            <a:off x="4227" y="913"/>
                            <a:ext cx="12" cy="23"/>
                          </a:xfrm>
                          <a:custGeom>
                            <a:avLst/>
                            <a:gdLst>
                              <a:gd name="T0" fmla="*/ 1 w 2"/>
                              <a:gd name="T1" fmla="*/ 0 h 4"/>
                              <a:gd name="T2" fmla="*/ 1 w 2"/>
                              <a:gd name="T3" fmla="*/ 4 h 4"/>
                              <a:gd name="T4" fmla="*/ 1 w 2"/>
                              <a:gd name="T5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0"/>
                                </a:moveTo>
                                <a:cubicBezTo>
                                  <a:pt x="2" y="0"/>
                                  <a:pt x="1" y="3"/>
                                  <a:pt x="1" y="4"/>
                                </a:cubicBezTo>
                                <a:cubicBezTo>
                                  <a:pt x="0" y="4"/>
                                  <a:pt x="1" y="2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1647"/>
                        <wps:cNvSpPr>
                          <a:spLocks/>
                        </wps:cNvSpPr>
                        <wps:spPr bwMode="auto">
                          <a:xfrm>
                            <a:off x="4304" y="936"/>
                            <a:ext cx="6" cy="18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"/>
                              <a:gd name="T2" fmla="*/ 1 w 1"/>
                              <a:gd name="T3" fmla="*/ 3 h 3"/>
                              <a:gd name="T4" fmla="*/ 0 w 1"/>
                              <a:gd name="T5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0"/>
                                </a:moveTo>
                                <a:cubicBezTo>
                                  <a:pt x="1" y="0"/>
                                  <a:pt x="1" y="2"/>
                                  <a:pt x="1" y="3"/>
                                </a:cubicBezTo>
                                <a:cubicBezTo>
                                  <a:pt x="0" y="3"/>
                                  <a:pt x="0" y="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1648"/>
                        <wps:cNvSpPr>
                          <a:spLocks/>
                        </wps:cNvSpPr>
                        <wps:spPr bwMode="auto">
                          <a:xfrm>
                            <a:off x="4304" y="954"/>
                            <a:ext cx="6" cy="24"/>
                          </a:xfrm>
                          <a:custGeom>
                            <a:avLst/>
                            <a:gdLst>
                              <a:gd name="T0" fmla="*/ 0 w 1"/>
                              <a:gd name="T1" fmla="*/ 1 h 4"/>
                              <a:gd name="T2" fmla="*/ 0 w 1"/>
                              <a:gd name="T3" fmla="*/ 3 h 4"/>
                              <a:gd name="T4" fmla="*/ 0 w 1"/>
                              <a:gd name="T5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0" y="1"/>
                                </a:moveTo>
                                <a:cubicBezTo>
                                  <a:pt x="1" y="0"/>
                                  <a:pt x="1" y="4"/>
                                  <a:pt x="0" y="3"/>
                                </a:cubicBezTo>
                                <a:cubicBezTo>
                                  <a:pt x="0" y="2"/>
                                  <a:pt x="0" y="2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1649"/>
                        <wps:cNvSpPr>
                          <a:spLocks/>
                        </wps:cNvSpPr>
                        <wps:spPr bwMode="auto">
                          <a:xfrm>
                            <a:off x="4304" y="984"/>
                            <a:ext cx="6" cy="17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"/>
                              <a:gd name="T2" fmla="*/ 1 w 1"/>
                              <a:gd name="T3" fmla="*/ 0 h 3"/>
                              <a:gd name="T4" fmla="*/ 1 w 1"/>
                              <a:gd name="T5" fmla="*/ 3 h 3"/>
                              <a:gd name="T6" fmla="*/ 0 w 1"/>
                              <a:gd name="T7" fmla="*/ 3 h 3"/>
                              <a:gd name="T8" fmla="*/ 0 w 1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1" y="2"/>
                                  <a:pt x="1" y="3"/>
                                </a:cubicBezTo>
                                <a:cubicBezTo>
                                  <a:pt x="1" y="3"/>
                                  <a:pt x="0" y="3"/>
                                  <a:pt x="0" y="3"/>
                                </a:cubicBez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1650"/>
                        <wps:cNvSpPr>
                          <a:spLocks/>
                        </wps:cNvSpPr>
                        <wps:spPr bwMode="auto">
                          <a:xfrm>
                            <a:off x="4274" y="1025"/>
                            <a:ext cx="6" cy="24"/>
                          </a:xfrm>
                          <a:custGeom>
                            <a:avLst/>
                            <a:gdLst>
                              <a:gd name="T0" fmla="*/ 0 w 1"/>
                              <a:gd name="T1" fmla="*/ 0 h 4"/>
                              <a:gd name="T2" fmla="*/ 0 w 1"/>
                              <a:gd name="T3" fmla="*/ 3 h 4"/>
                              <a:gd name="T4" fmla="*/ 0 w 1"/>
                              <a:gd name="T5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0" y="0"/>
                                </a:moveTo>
                                <a:cubicBezTo>
                                  <a:pt x="1" y="0"/>
                                  <a:pt x="1" y="4"/>
                                  <a:pt x="0" y="3"/>
                                </a:cubicBez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1651"/>
                        <wps:cNvSpPr>
                          <a:spLocks/>
                        </wps:cNvSpPr>
                        <wps:spPr bwMode="auto">
                          <a:xfrm>
                            <a:off x="4268" y="1108"/>
                            <a:ext cx="12" cy="30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1 w 2"/>
                              <a:gd name="T3" fmla="*/ 5 h 5"/>
                              <a:gd name="T4" fmla="*/ 0 w 2"/>
                              <a:gd name="T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cubicBezTo>
                                  <a:pt x="2" y="0"/>
                                  <a:pt x="1" y="3"/>
                                  <a:pt x="1" y="5"/>
                                </a:cubicBezTo>
                                <a:cubicBezTo>
                                  <a:pt x="0" y="4"/>
                                  <a:pt x="1" y="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1652"/>
                        <wps:cNvSpPr>
                          <a:spLocks/>
                        </wps:cNvSpPr>
                        <wps:spPr bwMode="auto">
                          <a:xfrm>
                            <a:off x="4256" y="1227"/>
                            <a:ext cx="6" cy="35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"/>
                              <a:gd name="T2" fmla="*/ 1 w 1"/>
                              <a:gd name="T3" fmla="*/ 6 h 6"/>
                              <a:gd name="T4" fmla="*/ 0 w 1"/>
                              <a:gd name="T5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">
                                <a:moveTo>
                                  <a:pt x="0" y="0"/>
                                </a:moveTo>
                                <a:cubicBezTo>
                                  <a:pt x="1" y="0"/>
                                  <a:pt x="1" y="4"/>
                                  <a:pt x="1" y="6"/>
                                </a:cubicBezTo>
                                <a:cubicBezTo>
                                  <a:pt x="0" y="6"/>
                                  <a:pt x="1" y="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1653"/>
                        <wps:cNvSpPr>
                          <a:spLocks/>
                        </wps:cNvSpPr>
                        <wps:spPr bwMode="auto">
                          <a:xfrm>
                            <a:off x="4215" y="1345"/>
                            <a:ext cx="18" cy="95"/>
                          </a:xfrm>
                          <a:custGeom>
                            <a:avLst/>
                            <a:gdLst>
                              <a:gd name="T0" fmla="*/ 0 w 3"/>
                              <a:gd name="T1" fmla="*/ 0 h 16"/>
                              <a:gd name="T2" fmla="*/ 1 w 3"/>
                              <a:gd name="T3" fmla="*/ 0 h 16"/>
                              <a:gd name="T4" fmla="*/ 1 w 3"/>
                              <a:gd name="T5" fmla="*/ 1 h 16"/>
                              <a:gd name="T6" fmla="*/ 0 w 3"/>
                              <a:gd name="T7" fmla="*/ 16 h 16"/>
                              <a:gd name="T8" fmla="*/ 0 w 3"/>
                              <a:gd name="T9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16">
                                <a:moveTo>
                                  <a:pt x="0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3" y="0"/>
                                  <a:pt x="1" y="1"/>
                                  <a:pt x="1" y="1"/>
                                </a:cubicBezTo>
                                <a:cubicBezTo>
                                  <a:pt x="1" y="5"/>
                                  <a:pt x="2" y="13"/>
                                  <a:pt x="0" y="16"/>
                                </a:cubicBezTo>
                                <a:cubicBezTo>
                                  <a:pt x="0" y="11"/>
                                  <a:pt x="0" y="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1654"/>
                        <wps:cNvSpPr>
                          <a:spLocks/>
                        </wps:cNvSpPr>
                        <wps:spPr bwMode="auto">
                          <a:xfrm>
                            <a:off x="4227" y="1487"/>
                            <a:ext cx="12" cy="24"/>
                          </a:xfrm>
                          <a:custGeom>
                            <a:avLst/>
                            <a:gdLst>
                              <a:gd name="T0" fmla="*/ 0 w 2"/>
                              <a:gd name="T1" fmla="*/ 1 h 4"/>
                              <a:gd name="T2" fmla="*/ 0 w 2"/>
                              <a:gd name="T3" fmla="*/ 1 h 4"/>
                              <a:gd name="T4" fmla="*/ 2 w 2"/>
                              <a:gd name="T5" fmla="*/ 1 h 4"/>
                              <a:gd name="T6" fmla="*/ 2 w 2"/>
                              <a:gd name="T7" fmla="*/ 4 h 4"/>
                              <a:gd name="T8" fmla="*/ 0 w 2"/>
                              <a:gd name="T9" fmla="*/ 4 h 4"/>
                              <a:gd name="T10" fmla="*/ 0 w 2"/>
                              <a:gd name="T11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0" y="1"/>
                                </a:move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1" y="2"/>
                                  <a:pt x="1" y="0"/>
                                  <a:pt x="2" y="1"/>
                                </a:cubicBezTo>
                                <a:cubicBezTo>
                                  <a:pt x="2" y="2"/>
                                  <a:pt x="2" y="3"/>
                                  <a:pt x="2" y="4"/>
                                </a:cubicBezTo>
                                <a:cubicBezTo>
                                  <a:pt x="1" y="4"/>
                                  <a:pt x="0" y="4"/>
                                  <a:pt x="0" y="4"/>
                                </a:cubicBezTo>
                                <a:cubicBezTo>
                                  <a:pt x="0" y="3"/>
                                  <a:pt x="0" y="2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1655"/>
                        <wps:cNvSpPr>
                          <a:spLocks/>
                        </wps:cNvSpPr>
                        <wps:spPr bwMode="auto">
                          <a:xfrm>
                            <a:off x="4245" y="1493"/>
                            <a:ext cx="11" cy="18"/>
                          </a:xfrm>
                          <a:custGeom>
                            <a:avLst/>
                            <a:gdLst>
                              <a:gd name="T0" fmla="*/ 0 w 2"/>
                              <a:gd name="T1" fmla="*/ 0 h 3"/>
                              <a:gd name="T2" fmla="*/ 2 w 2"/>
                              <a:gd name="T3" fmla="*/ 2 h 3"/>
                              <a:gd name="T4" fmla="*/ 0 w 2"/>
                              <a:gd name="T5" fmla="*/ 3 h 3"/>
                              <a:gd name="T6" fmla="*/ 0 w 2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0"/>
                                </a:moveTo>
                                <a:cubicBezTo>
                                  <a:pt x="1" y="0"/>
                                  <a:pt x="2" y="1"/>
                                  <a:pt x="2" y="2"/>
                                </a:cubicBezTo>
                                <a:cubicBezTo>
                                  <a:pt x="1" y="2"/>
                                  <a:pt x="1" y="3"/>
                                  <a:pt x="0" y="3"/>
                                </a:cubicBez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1656"/>
                        <wps:cNvSpPr>
                          <a:spLocks/>
                        </wps:cNvSpPr>
                        <wps:spPr bwMode="auto">
                          <a:xfrm>
                            <a:off x="3973" y="1523"/>
                            <a:ext cx="17" cy="12"/>
                          </a:xfrm>
                          <a:custGeom>
                            <a:avLst/>
                            <a:gdLst>
                              <a:gd name="T0" fmla="*/ 1 w 3"/>
                              <a:gd name="T1" fmla="*/ 0 h 2"/>
                              <a:gd name="T2" fmla="*/ 3 w 3"/>
                              <a:gd name="T3" fmla="*/ 0 h 2"/>
                              <a:gd name="T4" fmla="*/ 1 w 3"/>
                              <a:gd name="T5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1" y="0"/>
                                </a:moveTo>
                                <a:cubicBezTo>
                                  <a:pt x="2" y="0"/>
                                  <a:pt x="3" y="0"/>
                                  <a:pt x="3" y="0"/>
                                </a:cubicBezTo>
                                <a:cubicBezTo>
                                  <a:pt x="3" y="2"/>
                                  <a:pt x="0" y="2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reeform 1657"/>
                        <wps:cNvSpPr>
                          <a:spLocks/>
                        </wps:cNvSpPr>
                        <wps:spPr bwMode="auto">
                          <a:xfrm>
                            <a:off x="4073" y="1523"/>
                            <a:ext cx="18" cy="12"/>
                          </a:xfrm>
                          <a:custGeom>
                            <a:avLst/>
                            <a:gdLst>
                              <a:gd name="T0" fmla="*/ 0 w 3"/>
                              <a:gd name="T1" fmla="*/ 1 h 2"/>
                              <a:gd name="T2" fmla="*/ 3 w 3"/>
                              <a:gd name="T3" fmla="*/ 2 h 2"/>
                              <a:gd name="T4" fmla="*/ 0 w 3"/>
                              <a:gd name="T5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1"/>
                                </a:moveTo>
                                <a:cubicBezTo>
                                  <a:pt x="0" y="0"/>
                                  <a:pt x="3" y="1"/>
                                  <a:pt x="3" y="2"/>
                                </a:cubicBezTo>
                                <a:cubicBezTo>
                                  <a:pt x="1" y="2"/>
                                  <a:pt x="1" y="2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reeform 1658"/>
                        <wps:cNvSpPr>
                          <a:spLocks/>
                        </wps:cNvSpPr>
                        <wps:spPr bwMode="auto">
                          <a:xfrm>
                            <a:off x="4109" y="1523"/>
                            <a:ext cx="17" cy="18"/>
                          </a:xfrm>
                          <a:custGeom>
                            <a:avLst/>
                            <a:gdLst>
                              <a:gd name="T0" fmla="*/ 3 w 3"/>
                              <a:gd name="T1" fmla="*/ 2 h 3"/>
                              <a:gd name="T2" fmla="*/ 0 w 3"/>
                              <a:gd name="T3" fmla="*/ 2 h 3"/>
                              <a:gd name="T4" fmla="*/ 3 w 3"/>
                              <a:gd name="T5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3" y="2"/>
                                </a:moveTo>
                                <a:cubicBezTo>
                                  <a:pt x="2" y="2"/>
                                  <a:pt x="0" y="3"/>
                                  <a:pt x="0" y="2"/>
                                </a:cubicBezTo>
                                <a:cubicBezTo>
                                  <a:pt x="0" y="0"/>
                                  <a:pt x="3" y="1"/>
                                  <a:pt x="3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1659"/>
                        <wps:cNvSpPr>
                          <a:spLocks/>
                        </wps:cNvSpPr>
                        <wps:spPr bwMode="auto">
                          <a:xfrm>
                            <a:off x="4239" y="1547"/>
                            <a:ext cx="12" cy="11"/>
                          </a:xfrm>
                          <a:custGeom>
                            <a:avLst/>
                            <a:gdLst>
                              <a:gd name="T0" fmla="*/ 1 w 2"/>
                              <a:gd name="T1" fmla="*/ 0 h 2"/>
                              <a:gd name="T2" fmla="*/ 2 w 2"/>
                              <a:gd name="T3" fmla="*/ 2 h 2"/>
                              <a:gd name="T4" fmla="*/ 0 w 2"/>
                              <a:gd name="T5" fmla="*/ 1 h 2"/>
                              <a:gd name="T6" fmla="*/ 1 w 2"/>
                              <a:gd name="T7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0"/>
                                </a:moveTo>
                                <a:cubicBezTo>
                                  <a:pt x="2" y="0"/>
                                  <a:pt x="2" y="1"/>
                                  <a:pt x="2" y="2"/>
                                </a:cubicBezTo>
                                <a:cubicBezTo>
                                  <a:pt x="1" y="2"/>
                                  <a:pt x="1" y="1"/>
                                  <a:pt x="0" y="1"/>
                                </a:cubicBezTo>
                                <a:cubicBezTo>
                                  <a:pt x="0" y="0"/>
                                  <a:pt x="1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1660"/>
                        <wps:cNvSpPr>
                          <a:spLocks/>
                        </wps:cNvSpPr>
                        <wps:spPr bwMode="auto">
                          <a:xfrm>
                            <a:off x="3979" y="1552"/>
                            <a:ext cx="11" cy="24"/>
                          </a:xfrm>
                          <a:custGeom>
                            <a:avLst/>
                            <a:gdLst>
                              <a:gd name="T0" fmla="*/ 0 w 2"/>
                              <a:gd name="T1" fmla="*/ 0 h 4"/>
                              <a:gd name="T2" fmla="*/ 2 w 2"/>
                              <a:gd name="T3" fmla="*/ 4 h 4"/>
                              <a:gd name="T4" fmla="*/ 0 w 2"/>
                              <a:gd name="T5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0" y="0"/>
                                </a:moveTo>
                                <a:cubicBezTo>
                                  <a:pt x="1" y="1"/>
                                  <a:pt x="2" y="3"/>
                                  <a:pt x="2" y="4"/>
                                </a:cubicBezTo>
                                <a:cubicBezTo>
                                  <a:pt x="1" y="4"/>
                                  <a:pt x="0" y="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1661"/>
                        <wps:cNvSpPr>
                          <a:spLocks/>
                        </wps:cNvSpPr>
                        <wps:spPr bwMode="auto">
                          <a:xfrm>
                            <a:off x="4221" y="1558"/>
                            <a:ext cx="53" cy="18"/>
                          </a:xfrm>
                          <a:custGeom>
                            <a:avLst/>
                            <a:gdLst>
                              <a:gd name="T0" fmla="*/ 0 w 9"/>
                              <a:gd name="T1" fmla="*/ 1 h 3"/>
                              <a:gd name="T2" fmla="*/ 9 w 9"/>
                              <a:gd name="T3" fmla="*/ 3 h 3"/>
                              <a:gd name="T4" fmla="*/ 0 w 9"/>
                              <a:gd name="T5" fmla="*/ 1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" h="3">
                                <a:moveTo>
                                  <a:pt x="0" y="1"/>
                                </a:moveTo>
                                <a:cubicBezTo>
                                  <a:pt x="3" y="1"/>
                                  <a:pt x="8" y="0"/>
                                  <a:pt x="9" y="3"/>
                                </a:cubicBezTo>
                                <a:cubicBezTo>
                                  <a:pt x="5" y="3"/>
                                  <a:pt x="2" y="2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1662"/>
                        <wps:cNvSpPr>
                          <a:spLocks/>
                        </wps:cNvSpPr>
                        <wps:spPr bwMode="auto">
                          <a:xfrm>
                            <a:off x="4138" y="1570"/>
                            <a:ext cx="12" cy="12"/>
                          </a:xfrm>
                          <a:custGeom>
                            <a:avLst/>
                            <a:gdLst>
                              <a:gd name="T0" fmla="*/ 0 w 2"/>
                              <a:gd name="T1" fmla="*/ 0 h 2"/>
                              <a:gd name="T2" fmla="*/ 2 w 2"/>
                              <a:gd name="T3" fmla="*/ 0 h 2"/>
                              <a:gd name="T4" fmla="*/ 2 w 2"/>
                              <a:gd name="T5" fmla="*/ 1 h 2"/>
                              <a:gd name="T6" fmla="*/ 0 w 2"/>
                              <a:gd name="T7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" y="0"/>
                                  <a:pt x="2" y="0"/>
                                </a:cubicBezTo>
                                <a:cubicBezTo>
                                  <a:pt x="2" y="0"/>
                                  <a:pt x="2" y="1"/>
                                  <a:pt x="2" y="1"/>
                                </a:cubicBez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1663"/>
                        <wps:cNvSpPr>
                          <a:spLocks/>
                        </wps:cNvSpPr>
                        <wps:spPr bwMode="auto">
                          <a:xfrm>
                            <a:off x="4221" y="1582"/>
                            <a:ext cx="65" cy="18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3"/>
                              <a:gd name="T2" fmla="*/ 11 w 11"/>
                              <a:gd name="T3" fmla="*/ 1 h 3"/>
                              <a:gd name="T4" fmla="*/ 0 w 11"/>
                              <a:gd name="T5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" h="3">
                                <a:moveTo>
                                  <a:pt x="0" y="0"/>
                                </a:moveTo>
                                <a:cubicBezTo>
                                  <a:pt x="5" y="0"/>
                                  <a:pt x="7" y="2"/>
                                  <a:pt x="11" y="1"/>
                                </a:cubicBezTo>
                                <a:cubicBezTo>
                                  <a:pt x="9" y="3"/>
                                  <a:pt x="2" y="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1664"/>
                        <wps:cNvSpPr>
                          <a:spLocks/>
                        </wps:cNvSpPr>
                        <wps:spPr bwMode="auto">
                          <a:xfrm>
                            <a:off x="3961" y="1588"/>
                            <a:ext cx="18" cy="12"/>
                          </a:xfrm>
                          <a:custGeom>
                            <a:avLst/>
                            <a:gdLst>
                              <a:gd name="T0" fmla="*/ 1 w 3"/>
                              <a:gd name="T1" fmla="*/ 0 h 2"/>
                              <a:gd name="T2" fmla="*/ 2 w 3"/>
                              <a:gd name="T3" fmla="*/ 0 h 2"/>
                              <a:gd name="T4" fmla="*/ 1 w 3"/>
                              <a:gd name="T5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1" y="0"/>
                                </a:move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3" y="2"/>
                                  <a:pt x="0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1665"/>
                        <wps:cNvSpPr>
                          <a:spLocks/>
                        </wps:cNvSpPr>
                        <wps:spPr bwMode="auto">
                          <a:xfrm>
                            <a:off x="4014" y="1588"/>
                            <a:ext cx="12" cy="18"/>
                          </a:xfrm>
                          <a:custGeom>
                            <a:avLst/>
                            <a:gdLst>
                              <a:gd name="T0" fmla="*/ 0 w 2"/>
                              <a:gd name="T1" fmla="*/ 1 h 3"/>
                              <a:gd name="T2" fmla="*/ 2 w 2"/>
                              <a:gd name="T3" fmla="*/ 1 h 3"/>
                              <a:gd name="T4" fmla="*/ 2 w 2"/>
                              <a:gd name="T5" fmla="*/ 3 h 3"/>
                              <a:gd name="T6" fmla="*/ 1 w 2"/>
                              <a:gd name="T7" fmla="*/ 3 h 3"/>
                              <a:gd name="T8" fmla="*/ 0 w 2"/>
                              <a:gd name="T9" fmla="*/ 1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1"/>
                                </a:moveTo>
                                <a:cubicBezTo>
                                  <a:pt x="0" y="0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2"/>
                                  <a:pt x="2" y="3"/>
                                </a:cubicBezTo>
                                <a:cubicBezTo>
                                  <a:pt x="2" y="3"/>
                                  <a:pt x="1" y="3"/>
                                  <a:pt x="1" y="3"/>
                                </a:cubicBezTo>
                                <a:cubicBezTo>
                                  <a:pt x="1" y="2"/>
                                  <a:pt x="1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1666"/>
                        <wps:cNvSpPr>
                          <a:spLocks/>
                        </wps:cNvSpPr>
                        <wps:spPr bwMode="auto">
                          <a:xfrm>
                            <a:off x="4044" y="1594"/>
                            <a:ext cx="6" cy="1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2"/>
                              <a:gd name="T2" fmla="*/ 1 w 1"/>
                              <a:gd name="T3" fmla="*/ 2 h 2"/>
                              <a:gd name="T4" fmla="*/ 0 w 1"/>
                              <a:gd name="T5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cubicBezTo>
                                  <a:pt x="1" y="0"/>
                                  <a:pt x="1" y="0"/>
                                  <a:pt x="1" y="2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1667"/>
                        <wps:cNvSpPr>
                          <a:spLocks/>
                        </wps:cNvSpPr>
                        <wps:spPr bwMode="auto">
                          <a:xfrm>
                            <a:off x="4067" y="1594"/>
                            <a:ext cx="18" cy="12"/>
                          </a:xfrm>
                          <a:custGeom>
                            <a:avLst/>
                            <a:gdLst>
                              <a:gd name="T0" fmla="*/ 0 w 3"/>
                              <a:gd name="T1" fmla="*/ 0 h 2"/>
                              <a:gd name="T2" fmla="*/ 3 w 3"/>
                              <a:gd name="T3" fmla="*/ 2 h 2"/>
                              <a:gd name="T4" fmla="*/ 0 w 3"/>
                              <a:gd name="T5" fmla="*/ 2 h 2"/>
                              <a:gd name="T6" fmla="*/ 0 w 3"/>
                              <a:gd name="T7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0"/>
                                </a:moveTo>
                                <a:cubicBezTo>
                                  <a:pt x="1" y="0"/>
                                  <a:pt x="2" y="1"/>
                                  <a:pt x="3" y="2"/>
                                </a:cubicBezTo>
                                <a:cubicBezTo>
                                  <a:pt x="2" y="2"/>
                                  <a:pt x="1" y="2"/>
                                  <a:pt x="0" y="2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1668"/>
                        <wps:cNvSpPr>
                          <a:spLocks/>
                        </wps:cNvSpPr>
                        <wps:spPr bwMode="auto">
                          <a:xfrm>
                            <a:off x="3996" y="1612"/>
                            <a:ext cx="18" cy="12"/>
                          </a:xfrm>
                          <a:custGeom>
                            <a:avLst/>
                            <a:gdLst>
                              <a:gd name="T0" fmla="*/ 0 w 3"/>
                              <a:gd name="T1" fmla="*/ 0 h 2"/>
                              <a:gd name="T2" fmla="*/ 2 w 3"/>
                              <a:gd name="T3" fmla="*/ 0 h 2"/>
                              <a:gd name="T4" fmla="*/ 0 w 3"/>
                              <a:gd name="T5" fmla="*/ 1 h 2"/>
                              <a:gd name="T6" fmla="*/ 0 w 3"/>
                              <a:gd name="T7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0"/>
                                </a:moveTo>
                                <a:cubicBezTo>
                                  <a:pt x="1" y="0"/>
                                  <a:pt x="2" y="0"/>
                                  <a:pt x="2" y="0"/>
                                </a:cubicBezTo>
                                <a:cubicBezTo>
                                  <a:pt x="3" y="2"/>
                                  <a:pt x="1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1669"/>
                        <wps:cNvSpPr>
                          <a:spLocks/>
                        </wps:cNvSpPr>
                        <wps:spPr bwMode="auto">
                          <a:xfrm>
                            <a:off x="4008" y="1629"/>
                            <a:ext cx="12" cy="6"/>
                          </a:xfrm>
                          <a:custGeom>
                            <a:avLst/>
                            <a:gdLst>
                              <a:gd name="T0" fmla="*/ 0 w 2"/>
                              <a:gd name="T1" fmla="*/ 0 h 1"/>
                              <a:gd name="T2" fmla="*/ 2 w 2"/>
                              <a:gd name="T3" fmla="*/ 1 h 1"/>
                              <a:gd name="T4" fmla="*/ 0 w 2"/>
                              <a:gd name="T5" fmla="*/ 1 h 1"/>
                              <a:gd name="T6" fmla="*/ 0 w 2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" y="0"/>
                                  <a:pt x="2" y="1"/>
                                </a:cubicBez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Freeform 1670"/>
                        <wps:cNvSpPr>
                          <a:spLocks/>
                        </wps:cNvSpPr>
                        <wps:spPr bwMode="auto">
                          <a:xfrm>
                            <a:off x="3949" y="1552"/>
                            <a:ext cx="12" cy="18"/>
                          </a:xfrm>
                          <a:custGeom>
                            <a:avLst/>
                            <a:gdLst>
                              <a:gd name="T0" fmla="*/ 0 w 2"/>
                              <a:gd name="T1" fmla="*/ 0 h 3"/>
                              <a:gd name="T2" fmla="*/ 2 w 2"/>
                              <a:gd name="T3" fmla="*/ 3 h 3"/>
                              <a:gd name="T4" fmla="*/ 1 w 2"/>
                              <a:gd name="T5" fmla="*/ 3 h 3"/>
                              <a:gd name="T6" fmla="*/ 0 w 2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0"/>
                                </a:moveTo>
                                <a:cubicBezTo>
                                  <a:pt x="1" y="1"/>
                                  <a:pt x="2" y="1"/>
                                  <a:pt x="2" y="3"/>
                                </a:cubicBezTo>
                                <a:cubicBezTo>
                                  <a:pt x="2" y="3"/>
                                  <a:pt x="1" y="3"/>
                                  <a:pt x="1" y="3"/>
                                </a:cubicBezTo>
                                <a:cubicBezTo>
                                  <a:pt x="1" y="1"/>
                                  <a:pt x="0" y="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1671"/>
                        <wps:cNvSpPr>
                          <a:spLocks/>
                        </wps:cNvSpPr>
                        <wps:spPr bwMode="auto">
                          <a:xfrm>
                            <a:off x="3985" y="1588"/>
                            <a:ext cx="23" cy="18"/>
                          </a:xfrm>
                          <a:custGeom>
                            <a:avLst/>
                            <a:gdLst>
                              <a:gd name="T0" fmla="*/ 1 w 4"/>
                              <a:gd name="T1" fmla="*/ 2 h 3"/>
                              <a:gd name="T2" fmla="*/ 0 w 4"/>
                              <a:gd name="T3" fmla="*/ 0 h 3"/>
                              <a:gd name="T4" fmla="*/ 2 w 4"/>
                              <a:gd name="T5" fmla="*/ 0 h 3"/>
                              <a:gd name="T6" fmla="*/ 4 w 4"/>
                              <a:gd name="T7" fmla="*/ 3 h 3"/>
                              <a:gd name="T8" fmla="*/ 1 w 4"/>
                              <a:gd name="T9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1" y="2"/>
                                </a:moveTo>
                                <a:cubicBezTo>
                                  <a:pt x="1" y="0"/>
                                  <a:pt x="0" y="1"/>
                                  <a:pt x="0" y="0"/>
                                </a:cubicBezTo>
                                <a:cubicBezTo>
                                  <a:pt x="1" y="0"/>
                                  <a:pt x="2" y="0"/>
                                  <a:pt x="2" y="0"/>
                                </a:cubicBezTo>
                                <a:cubicBezTo>
                                  <a:pt x="2" y="1"/>
                                  <a:pt x="3" y="1"/>
                                  <a:pt x="4" y="3"/>
                                </a:cubicBezTo>
                                <a:cubicBezTo>
                                  <a:pt x="3" y="2"/>
                                  <a:pt x="2" y="1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1672"/>
                        <wps:cNvSpPr>
                          <a:spLocks noEditPoints="1"/>
                        </wps:cNvSpPr>
                        <wps:spPr bwMode="auto">
                          <a:xfrm>
                            <a:off x="3902" y="12"/>
                            <a:ext cx="443" cy="1635"/>
                          </a:xfrm>
                          <a:custGeom>
                            <a:avLst/>
                            <a:gdLst>
                              <a:gd name="T0" fmla="*/ 74 w 75"/>
                              <a:gd name="T1" fmla="*/ 44 h 276"/>
                              <a:gd name="T2" fmla="*/ 73 w 75"/>
                              <a:gd name="T3" fmla="*/ 108 h 276"/>
                              <a:gd name="T4" fmla="*/ 73 w 75"/>
                              <a:gd name="T5" fmla="*/ 150 h 276"/>
                              <a:gd name="T6" fmla="*/ 73 w 75"/>
                              <a:gd name="T7" fmla="*/ 216 h 276"/>
                              <a:gd name="T8" fmla="*/ 25 w 75"/>
                              <a:gd name="T9" fmla="*/ 275 h 276"/>
                              <a:gd name="T10" fmla="*/ 1 w 75"/>
                              <a:gd name="T11" fmla="*/ 275 h 276"/>
                              <a:gd name="T12" fmla="*/ 37 w 75"/>
                              <a:gd name="T13" fmla="*/ 251 h 276"/>
                              <a:gd name="T14" fmla="*/ 52 w 75"/>
                              <a:gd name="T15" fmla="*/ 192 h 276"/>
                              <a:gd name="T16" fmla="*/ 52 w 75"/>
                              <a:gd name="T17" fmla="*/ 154 h 276"/>
                              <a:gd name="T18" fmla="*/ 52 w 75"/>
                              <a:gd name="T19" fmla="*/ 26 h 276"/>
                              <a:gd name="T20" fmla="*/ 4 w 75"/>
                              <a:gd name="T21" fmla="*/ 2 h 276"/>
                              <a:gd name="T22" fmla="*/ 30 w 75"/>
                              <a:gd name="T23" fmla="*/ 3 h 276"/>
                              <a:gd name="T24" fmla="*/ 56 w 75"/>
                              <a:gd name="T25" fmla="*/ 4 h 276"/>
                              <a:gd name="T26" fmla="*/ 35 w 75"/>
                              <a:gd name="T27" fmla="*/ 11 h 276"/>
                              <a:gd name="T28" fmla="*/ 25 w 75"/>
                              <a:gd name="T29" fmla="*/ 13 h 276"/>
                              <a:gd name="T30" fmla="*/ 31 w 75"/>
                              <a:gd name="T31" fmla="*/ 14 h 276"/>
                              <a:gd name="T32" fmla="*/ 23 w 75"/>
                              <a:gd name="T33" fmla="*/ 17 h 276"/>
                              <a:gd name="T34" fmla="*/ 66 w 75"/>
                              <a:gd name="T35" fmla="*/ 45 h 276"/>
                              <a:gd name="T36" fmla="*/ 60 w 75"/>
                              <a:gd name="T37" fmla="*/ 35 h 276"/>
                              <a:gd name="T38" fmla="*/ 63 w 75"/>
                              <a:gd name="T39" fmla="*/ 51 h 276"/>
                              <a:gd name="T40" fmla="*/ 63 w 75"/>
                              <a:gd name="T41" fmla="*/ 32 h 276"/>
                              <a:gd name="T42" fmla="*/ 68 w 75"/>
                              <a:gd name="T43" fmla="*/ 38 h 276"/>
                              <a:gd name="T44" fmla="*/ 68 w 75"/>
                              <a:gd name="T45" fmla="*/ 45 h 276"/>
                              <a:gd name="T46" fmla="*/ 68 w 75"/>
                              <a:gd name="T47" fmla="*/ 61 h 276"/>
                              <a:gd name="T48" fmla="*/ 62 w 75"/>
                              <a:gd name="T49" fmla="*/ 71 h 276"/>
                              <a:gd name="T50" fmla="*/ 68 w 75"/>
                              <a:gd name="T51" fmla="*/ 69 h 276"/>
                              <a:gd name="T52" fmla="*/ 64 w 75"/>
                              <a:gd name="T53" fmla="*/ 83 h 276"/>
                              <a:gd name="T54" fmla="*/ 71 w 75"/>
                              <a:gd name="T55" fmla="*/ 72 h 276"/>
                              <a:gd name="T56" fmla="*/ 68 w 75"/>
                              <a:gd name="T57" fmla="*/ 75 h 276"/>
                              <a:gd name="T58" fmla="*/ 60 w 75"/>
                              <a:gd name="T59" fmla="*/ 83 h 276"/>
                              <a:gd name="T60" fmla="*/ 61 w 75"/>
                              <a:gd name="T61" fmla="*/ 88 h 276"/>
                              <a:gd name="T62" fmla="*/ 62 w 75"/>
                              <a:gd name="T63" fmla="*/ 101 h 276"/>
                              <a:gd name="T64" fmla="*/ 67 w 75"/>
                              <a:gd name="T65" fmla="*/ 112 h 276"/>
                              <a:gd name="T66" fmla="*/ 64 w 75"/>
                              <a:gd name="T67" fmla="*/ 130 h 276"/>
                              <a:gd name="T68" fmla="*/ 67 w 75"/>
                              <a:gd name="T69" fmla="*/ 134 h 276"/>
                              <a:gd name="T70" fmla="*/ 58 w 75"/>
                              <a:gd name="T71" fmla="*/ 150 h 276"/>
                              <a:gd name="T72" fmla="*/ 69 w 75"/>
                              <a:gd name="T73" fmla="*/ 148 h 276"/>
                              <a:gd name="T74" fmla="*/ 69 w 75"/>
                              <a:gd name="T75" fmla="*/ 148 h 276"/>
                              <a:gd name="T76" fmla="*/ 71 w 75"/>
                              <a:gd name="T77" fmla="*/ 157 h 276"/>
                              <a:gd name="T78" fmla="*/ 70 w 75"/>
                              <a:gd name="T79" fmla="*/ 158 h 276"/>
                              <a:gd name="T80" fmla="*/ 71 w 75"/>
                              <a:gd name="T81" fmla="*/ 162 h 276"/>
                              <a:gd name="T82" fmla="*/ 65 w 75"/>
                              <a:gd name="T83" fmla="*/ 169 h 276"/>
                              <a:gd name="T84" fmla="*/ 65 w 75"/>
                              <a:gd name="T85" fmla="*/ 188 h 276"/>
                              <a:gd name="T86" fmla="*/ 55 w 75"/>
                              <a:gd name="T87" fmla="*/ 239 h 276"/>
                              <a:gd name="T88" fmla="*/ 55 w 75"/>
                              <a:gd name="T89" fmla="*/ 239 h 276"/>
                              <a:gd name="T90" fmla="*/ 57 w 75"/>
                              <a:gd name="T91" fmla="*/ 248 h 276"/>
                              <a:gd name="T92" fmla="*/ 62 w 75"/>
                              <a:gd name="T93" fmla="*/ 250 h 276"/>
                              <a:gd name="T94" fmla="*/ 15 w 75"/>
                              <a:gd name="T95" fmla="*/ 253 h 276"/>
                              <a:gd name="T96" fmla="*/ 33 w 75"/>
                              <a:gd name="T97" fmla="*/ 255 h 276"/>
                              <a:gd name="T98" fmla="*/ 59 w 75"/>
                              <a:gd name="T99" fmla="*/ 259 h 276"/>
                              <a:gd name="T100" fmla="*/ 11 w 75"/>
                              <a:gd name="T101" fmla="*/ 261 h 276"/>
                              <a:gd name="T102" fmla="*/ 17 w 75"/>
                              <a:gd name="T103" fmla="*/ 262 h 276"/>
                              <a:gd name="T104" fmla="*/ 56 w 75"/>
                              <a:gd name="T105" fmla="*/ 260 h 276"/>
                              <a:gd name="T106" fmla="*/ 41 w 75"/>
                              <a:gd name="T107" fmla="*/ 261 h 276"/>
                              <a:gd name="T108" fmla="*/ 66 w 75"/>
                              <a:gd name="T109" fmla="*/ 264 h 276"/>
                              <a:gd name="T110" fmla="*/ 19 w 75"/>
                              <a:gd name="T111" fmla="*/ 267 h 276"/>
                              <a:gd name="T112" fmla="*/ 19 w 75"/>
                              <a:gd name="T113" fmla="*/ 267 h 276"/>
                              <a:gd name="T114" fmla="*/ 21 w 75"/>
                              <a:gd name="T115" fmla="*/ 265 h 276"/>
                              <a:gd name="T116" fmla="*/ 27 w 75"/>
                              <a:gd name="T117" fmla="*/ 267 h 276"/>
                              <a:gd name="T118" fmla="*/ 30 w 75"/>
                              <a:gd name="T119" fmla="*/ 267 h 276"/>
                              <a:gd name="T120" fmla="*/ 18 w 75"/>
                              <a:gd name="T121" fmla="*/ 269 h 276"/>
                              <a:gd name="T122" fmla="*/ 19 w 75"/>
                              <a:gd name="T123" fmla="*/ 272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5" h="276">
                                <a:moveTo>
                                  <a:pt x="73" y="2"/>
                                </a:moveTo>
                                <a:cubicBezTo>
                                  <a:pt x="75" y="10"/>
                                  <a:pt x="73" y="23"/>
                                  <a:pt x="75" y="31"/>
                                </a:cubicBezTo>
                                <a:cubicBezTo>
                                  <a:pt x="74" y="35"/>
                                  <a:pt x="74" y="39"/>
                                  <a:pt x="74" y="42"/>
                                </a:cubicBezTo>
                                <a:cubicBezTo>
                                  <a:pt x="73" y="44"/>
                                  <a:pt x="75" y="43"/>
                                  <a:pt x="74" y="44"/>
                                </a:cubicBezTo>
                                <a:cubicBezTo>
                                  <a:pt x="74" y="51"/>
                                  <a:pt x="73" y="52"/>
                                  <a:pt x="74" y="59"/>
                                </a:cubicBezTo>
                                <a:cubicBezTo>
                                  <a:pt x="74" y="63"/>
                                  <a:pt x="74" y="68"/>
                                  <a:pt x="74" y="75"/>
                                </a:cubicBezTo>
                                <a:cubicBezTo>
                                  <a:pt x="74" y="77"/>
                                  <a:pt x="74" y="78"/>
                                  <a:pt x="74" y="80"/>
                                </a:cubicBezTo>
                                <a:cubicBezTo>
                                  <a:pt x="74" y="84"/>
                                  <a:pt x="73" y="97"/>
                                  <a:pt x="73" y="108"/>
                                </a:cubicBezTo>
                                <a:cubicBezTo>
                                  <a:pt x="73" y="119"/>
                                  <a:pt x="73" y="131"/>
                                  <a:pt x="73" y="136"/>
                                </a:cubicBezTo>
                                <a:cubicBezTo>
                                  <a:pt x="72" y="137"/>
                                  <a:pt x="73" y="138"/>
                                  <a:pt x="73" y="140"/>
                                </a:cubicBezTo>
                                <a:cubicBezTo>
                                  <a:pt x="73" y="143"/>
                                  <a:pt x="73" y="146"/>
                                  <a:pt x="72" y="148"/>
                                </a:cubicBezTo>
                                <a:cubicBezTo>
                                  <a:pt x="72" y="149"/>
                                  <a:pt x="73" y="149"/>
                                  <a:pt x="73" y="150"/>
                                </a:cubicBezTo>
                                <a:cubicBezTo>
                                  <a:pt x="72" y="155"/>
                                  <a:pt x="73" y="157"/>
                                  <a:pt x="73" y="161"/>
                                </a:cubicBezTo>
                                <a:cubicBezTo>
                                  <a:pt x="72" y="163"/>
                                  <a:pt x="72" y="164"/>
                                  <a:pt x="73" y="167"/>
                                </a:cubicBezTo>
                                <a:cubicBezTo>
                                  <a:pt x="72" y="170"/>
                                  <a:pt x="74" y="171"/>
                                  <a:pt x="72" y="173"/>
                                </a:cubicBezTo>
                                <a:cubicBezTo>
                                  <a:pt x="74" y="186"/>
                                  <a:pt x="72" y="204"/>
                                  <a:pt x="73" y="216"/>
                                </a:cubicBezTo>
                                <a:cubicBezTo>
                                  <a:pt x="74" y="233"/>
                                  <a:pt x="71" y="254"/>
                                  <a:pt x="74" y="265"/>
                                </a:cubicBezTo>
                                <a:cubicBezTo>
                                  <a:pt x="74" y="266"/>
                                  <a:pt x="73" y="265"/>
                                  <a:pt x="73" y="266"/>
                                </a:cubicBezTo>
                                <a:cubicBezTo>
                                  <a:pt x="74" y="269"/>
                                  <a:pt x="73" y="269"/>
                                  <a:pt x="73" y="272"/>
                                </a:cubicBezTo>
                                <a:cubicBezTo>
                                  <a:pt x="60" y="276"/>
                                  <a:pt x="39" y="272"/>
                                  <a:pt x="25" y="275"/>
                                </a:cubicBezTo>
                                <a:cubicBezTo>
                                  <a:pt x="24" y="276"/>
                                  <a:pt x="24" y="275"/>
                                  <a:pt x="23" y="275"/>
                                </a:cubicBezTo>
                                <a:cubicBezTo>
                                  <a:pt x="20" y="275"/>
                                  <a:pt x="17" y="275"/>
                                  <a:pt x="13" y="275"/>
                                </a:cubicBezTo>
                                <a:cubicBezTo>
                                  <a:pt x="13" y="275"/>
                                  <a:pt x="12" y="275"/>
                                  <a:pt x="11" y="275"/>
                                </a:cubicBezTo>
                                <a:cubicBezTo>
                                  <a:pt x="8" y="276"/>
                                  <a:pt x="4" y="274"/>
                                  <a:pt x="1" y="275"/>
                                </a:cubicBezTo>
                                <a:cubicBezTo>
                                  <a:pt x="2" y="266"/>
                                  <a:pt x="0" y="257"/>
                                  <a:pt x="0" y="250"/>
                                </a:cubicBezTo>
                                <a:cubicBezTo>
                                  <a:pt x="2" y="252"/>
                                  <a:pt x="3" y="250"/>
                                  <a:pt x="4" y="251"/>
                                </a:cubicBezTo>
                                <a:cubicBezTo>
                                  <a:pt x="10" y="249"/>
                                  <a:pt x="16" y="252"/>
                                  <a:pt x="21" y="250"/>
                                </a:cubicBezTo>
                                <a:cubicBezTo>
                                  <a:pt x="26" y="250"/>
                                  <a:pt x="31" y="250"/>
                                  <a:pt x="37" y="251"/>
                                </a:cubicBezTo>
                                <a:cubicBezTo>
                                  <a:pt x="37" y="251"/>
                                  <a:pt x="38" y="250"/>
                                  <a:pt x="39" y="250"/>
                                </a:cubicBezTo>
                                <a:cubicBezTo>
                                  <a:pt x="42" y="250"/>
                                  <a:pt x="47" y="252"/>
                                  <a:pt x="52" y="251"/>
                                </a:cubicBezTo>
                                <a:cubicBezTo>
                                  <a:pt x="51" y="244"/>
                                  <a:pt x="54" y="236"/>
                                  <a:pt x="52" y="230"/>
                                </a:cubicBezTo>
                                <a:cubicBezTo>
                                  <a:pt x="51" y="219"/>
                                  <a:pt x="51" y="202"/>
                                  <a:pt x="52" y="192"/>
                                </a:cubicBezTo>
                                <a:cubicBezTo>
                                  <a:pt x="52" y="191"/>
                                  <a:pt x="51" y="190"/>
                                  <a:pt x="51" y="189"/>
                                </a:cubicBezTo>
                                <a:cubicBezTo>
                                  <a:pt x="52" y="180"/>
                                  <a:pt x="53" y="169"/>
                                  <a:pt x="52" y="160"/>
                                </a:cubicBezTo>
                                <a:cubicBezTo>
                                  <a:pt x="52" y="159"/>
                                  <a:pt x="53" y="160"/>
                                  <a:pt x="53" y="158"/>
                                </a:cubicBezTo>
                                <a:cubicBezTo>
                                  <a:pt x="53" y="156"/>
                                  <a:pt x="53" y="155"/>
                                  <a:pt x="52" y="154"/>
                                </a:cubicBezTo>
                                <a:cubicBezTo>
                                  <a:pt x="53" y="140"/>
                                  <a:pt x="55" y="121"/>
                                  <a:pt x="54" y="104"/>
                                </a:cubicBezTo>
                                <a:cubicBezTo>
                                  <a:pt x="53" y="89"/>
                                  <a:pt x="54" y="73"/>
                                  <a:pt x="53" y="64"/>
                                </a:cubicBezTo>
                                <a:cubicBezTo>
                                  <a:pt x="53" y="54"/>
                                  <a:pt x="54" y="45"/>
                                  <a:pt x="52" y="36"/>
                                </a:cubicBezTo>
                                <a:cubicBezTo>
                                  <a:pt x="52" y="33"/>
                                  <a:pt x="52" y="30"/>
                                  <a:pt x="52" y="26"/>
                                </a:cubicBezTo>
                                <a:cubicBezTo>
                                  <a:pt x="49" y="24"/>
                                  <a:pt x="41" y="26"/>
                                  <a:pt x="33" y="25"/>
                                </a:cubicBezTo>
                                <a:cubicBezTo>
                                  <a:pt x="29" y="25"/>
                                  <a:pt x="24" y="23"/>
                                  <a:pt x="20" y="26"/>
                                </a:cubicBezTo>
                                <a:cubicBezTo>
                                  <a:pt x="16" y="25"/>
                                  <a:pt x="11" y="27"/>
                                  <a:pt x="5" y="26"/>
                                </a:cubicBezTo>
                                <a:cubicBezTo>
                                  <a:pt x="2" y="19"/>
                                  <a:pt x="4" y="10"/>
                                  <a:pt x="4" y="2"/>
                                </a:cubicBezTo>
                                <a:cubicBezTo>
                                  <a:pt x="26" y="0"/>
                                  <a:pt x="48" y="2"/>
                                  <a:pt x="73" y="2"/>
                                </a:cubicBezTo>
                                <a:close/>
                                <a:moveTo>
                                  <a:pt x="30" y="4"/>
                                </a:moveTo>
                                <a:cubicBezTo>
                                  <a:pt x="33" y="4"/>
                                  <a:pt x="35" y="3"/>
                                  <a:pt x="38" y="4"/>
                                </a:cubicBezTo>
                                <a:cubicBezTo>
                                  <a:pt x="37" y="2"/>
                                  <a:pt x="33" y="3"/>
                                  <a:pt x="30" y="3"/>
                                </a:cubicBezTo>
                                <a:cubicBezTo>
                                  <a:pt x="30" y="3"/>
                                  <a:pt x="30" y="4"/>
                                  <a:pt x="30" y="4"/>
                                </a:cubicBezTo>
                                <a:close/>
                                <a:moveTo>
                                  <a:pt x="58" y="5"/>
                                </a:moveTo>
                                <a:cubicBezTo>
                                  <a:pt x="58" y="4"/>
                                  <a:pt x="61" y="5"/>
                                  <a:pt x="62" y="5"/>
                                </a:cubicBezTo>
                                <a:cubicBezTo>
                                  <a:pt x="62" y="2"/>
                                  <a:pt x="58" y="4"/>
                                  <a:pt x="56" y="4"/>
                                </a:cubicBezTo>
                                <a:cubicBezTo>
                                  <a:pt x="56" y="5"/>
                                  <a:pt x="57" y="5"/>
                                  <a:pt x="58" y="5"/>
                                </a:cubicBezTo>
                                <a:close/>
                                <a:moveTo>
                                  <a:pt x="36" y="12"/>
                                </a:moveTo>
                                <a:cubicBezTo>
                                  <a:pt x="36" y="12"/>
                                  <a:pt x="36" y="11"/>
                                  <a:pt x="36" y="11"/>
                                </a:cubicBezTo>
                                <a:cubicBezTo>
                                  <a:pt x="36" y="11"/>
                                  <a:pt x="35" y="11"/>
                                  <a:pt x="35" y="11"/>
                                </a:cubicBezTo>
                                <a:cubicBezTo>
                                  <a:pt x="35" y="12"/>
                                  <a:pt x="35" y="12"/>
                                  <a:pt x="36" y="12"/>
                                </a:cubicBezTo>
                                <a:close/>
                                <a:moveTo>
                                  <a:pt x="25" y="13"/>
                                </a:moveTo>
                                <a:cubicBezTo>
                                  <a:pt x="24" y="13"/>
                                  <a:pt x="23" y="13"/>
                                  <a:pt x="22" y="13"/>
                                </a:cubicBezTo>
                                <a:cubicBezTo>
                                  <a:pt x="21" y="15"/>
                                  <a:pt x="25" y="15"/>
                                  <a:pt x="25" y="13"/>
                                </a:cubicBezTo>
                                <a:close/>
                                <a:moveTo>
                                  <a:pt x="31" y="14"/>
                                </a:moveTo>
                                <a:cubicBezTo>
                                  <a:pt x="32" y="14"/>
                                  <a:pt x="34" y="15"/>
                                  <a:pt x="34" y="14"/>
                                </a:cubicBezTo>
                                <a:cubicBezTo>
                                  <a:pt x="33" y="14"/>
                                  <a:pt x="32" y="14"/>
                                  <a:pt x="31" y="14"/>
                                </a:cubicBezTo>
                                <a:cubicBezTo>
                                  <a:pt x="31" y="14"/>
                                  <a:pt x="31" y="14"/>
                                  <a:pt x="31" y="14"/>
                                </a:cubicBezTo>
                                <a:close/>
                                <a:moveTo>
                                  <a:pt x="23" y="17"/>
                                </a:moveTo>
                                <a:cubicBezTo>
                                  <a:pt x="24" y="16"/>
                                  <a:pt x="26" y="17"/>
                                  <a:pt x="26" y="16"/>
                                </a:cubicBezTo>
                                <a:cubicBezTo>
                                  <a:pt x="25" y="16"/>
                                  <a:pt x="24" y="16"/>
                                  <a:pt x="23" y="16"/>
                                </a:cubicBezTo>
                                <a:cubicBezTo>
                                  <a:pt x="23" y="16"/>
                                  <a:pt x="23" y="16"/>
                                  <a:pt x="23" y="17"/>
                                </a:cubicBezTo>
                                <a:close/>
                                <a:moveTo>
                                  <a:pt x="67" y="27"/>
                                </a:moveTo>
                                <a:cubicBezTo>
                                  <a:pt x="67" y="26"/>
                                  <a:pt x="68" y="24"/>
                                  <a:pt x="66" y="25"/>
                                </a:cubicBezTo>
                                <a:cubicBezTo>
                                  <a:pt x="67" y="25"/>
                                  <a:pt x="66" y="27"/>
                                  <a:pt x="67" y="27"/>
                                </a:cubicBezTo>
                                <a:close/>
                                <a:moveTo>
                                  <a:pt x="66" y="45"/>
                                </a:moveTo>
                                <a:cubicBezTo>
                                  <a:pt x="67" y="40"/>
                                  <a:pt x="67" y="31"/>
                                  <a:pt x="66" y="28"/>
                                </a:cubicBezTo>
                                <a:cubicBezTo>
                                  <a:pt x="65" y="32"/>
                                  <a:pt x="66" y="39"/>
                                  <a:pt x="66" y="45"/>
                                </a:cubicBezTo>
                                <a:close/>
                                <a:moveTo>
                                  <a:pt x="59" y="37"/>
                                </a:moveTo>
                                <a:cubicBezTo>
                                  <a:pt x="60" y="37"/>
                                  <a:pt x="60" y="35"/>
                                  <a:pt x="60" y="35"/>
                                </a:cubicBezTo>
                                <a:cubicBezTo>
                                  <a:pt x="59" y="35"/>
                                  <a:pt x="60" y="34"/>
                                  <a:pt x="60" y="33"/>
                                </a:cubicBezTo>
                                <a:cubicBezTo>
                                  <a:pt x="59" y="34"/>
                                  <a:pt x="61" y="30"/>
                                  <a:pt x="59" y="30"/>
                                </a:cubicBezTo>
                                <a:cubicBezTo>
                                  <a:pt x="59" y="32"/>
                                  <a:pt x="59" y="35"/>
                                  <a:pt x="59" y="37"/>
                                </a:cubicBezTo>
                                <a:close/>
                                <a:moveTo>
                                  <a:pt x="63" y="51"/>
                                </a:moveTo>
                                <a:cubicBezTo>
                                  <a:pt x="63" y="51"/>
                                  <a:pt x="64" y="51"/>
                                  <a:pt x="63" y="50"/>
                                </a:cubicBezTo>
                                <a:cubicBezTo>
                                  <a:pt x="64" y="47"/>
                                  <a:pt x="65" y="43"/>
                                  <a:pt x="64" y="39"/>
                                </a:cubicBezTo>
                                <a:cubicBezTo>
                                  <a:pt x="64" y="38"/>
                                  <a:pt x="63" y="39"/>
                                  <a:pt x="64" y="38"/>
                                </a:cubicBezTo>
                                <a:cubicBezTo>
                                  <a:pt x="63" y="36"/>
                                  <a:pt x="64" y="32"/>
                                  <a:pt x="63" y="32"/>
                                </a:cubicBezTo>
                                <a:cubicBezTo>
                                  <a:pt x="63" y="40"/>
                                  <a:pt x="64" y="44"/>
                                  <a:pt x="63" y="51"/>
                                </a:cubicBezTo>
                                <a:close/>
                                <a:moveTo>
                                  <a:pt x="68" y="38"/>
                                </a:moveTo>
                                <a:cubicBezTo>
                                  <a:pt x="68" y="37"/>
                                  <a:pt x="69" y="34"/>
                                  <a:pt x="68" y="34"/>
                                </a:cubicBezTo>
                                <a:cubicBezTo>
                                  <a:pt x="68" y="35"/>
                                  <a:pt x="67" y="38"/>
                                  <a:pt x="68" y="38"/>
                                </a:cubicBezTo>
                                <a:close/>
                                <a:moveTo>
                                  <a:pt x="60" y="48"/>
                                </a:moveTo>
                                <a:cubicBezTo>
                                  <a:pt x="61" y="46"/>
                                  <a:pt x="61" y="40"/>
                                  <a:pt x="60" y="39"/>
                                </a:cubicBezTo>
                                <a:cubicBezTo>
                                  <a:pt x="60" y="42"/>
                                  <a:pt x="60" y="45"/>
                                  <a:pt x="60" y="48"/>
                                </a:cubicBezTo>
                                <a:close/>
                                <a:moveTo>
                                  <a:pt x="68" y="45"/>
                                </a:moveTo>
                                <a:cubicBezTo>
                                  <a:pt x="69" y="45"/>
                                  <a:pt x="69" y="41"/>
                                  <a:pt x="68" y="42"/>
                                </a:cubicBezTo>
                                <a:cubicBezTo>
                                  <a:pt x="68" y="43"/>
                                  <a:pt x="68" y="44"/>
                                  <a:pt x="68" y="45"/>
                                </a:cubicBezTo>
                                <a:close/>
                                <a:moveTo>
                                  <a:pt x="69" y="66"/>
                                </a:moveTo>
                                <a:cubicBezTo>
                                  <a:pt x="69" y="65"/>
                                  <a:pt x="70" y="61"/>
                                  <a:pt x="68" y="61"/>
                                </a:cubicBezTo>
                                <a:cubicBezTo>
                                  <a:pt x="69" y="63"/>
                                  <a:pt x="68" y="66"/>
                                  <a:pt x="69" y="66"/>
                                </a:cubicBezTo>
                                <a:close/>
                                <a:moveTo>
                                  <a:pt x="62" y="71"/>
                                </a:moveTo>
                                <a:cubicBezTo>
                                  <a:pt x="61" y="69"/>
                                  <a:pt x="62" y="65"/>
                                  <a:pt x="61" y="64"/>
                                </a:cubicBezTo>
                                <a:cubicBezTo>
                                  <a:pt x="61" y="66"/>
                                  <a:pt x="60" y="70"/>
                                  <a:pt x="62" y="71"/>
                                </a:cubicBezTo>
                                <a:close/>
                                <a:moveTo>
                                  <a:pt x="65" y="71"/>
                                </a:moveTo>
                                <a:cubicBezTo>
                                  <a:pt x="64" y="70"/>
                                  <a:pt x="66" y="67"/>
                                  <a:pt x="64" y="67"/>
                                </a:cubicBezTo>
                                <a:cubicBezTo>
                                  <a:pt x="64" y="68"/>
                                  <a:pt x="63" y="71"/>
                                  <a:pt x="65" y="71"/>
                                </a:cubicBezTo>
                                <a:close/>
                                <a:moveTo>
                                  <a:pt x="68" y="69"/>
                                </a:moveTo>
                                <a:cubicBezTo>
                                  <a:pt x="68" y="69"/>
                                  <a:pt x="69" y="69"/>
                                  <a:pt x="69" y="69"/>
                                </a:cubicBezTo>
                                <a:cubicBezTo>
                                  <a:pt x="69" y="68"/>
                                  <a:pt x="69" y="67"/>
                                  <a:pt x="68" y="67"/>
                                </a:cubicBezTo>
                                <a:cubicBezTo>
                                  <a:pt x="69" y="68"/>
                                  <a:pt x="67" y="67"/>
                                  <a:pt x="68" y="69"/>
                                </a:cubicBezTo>
                                <a:close/>
                                <a:moveTo>
                                  <a:pt x="64" y="83"/>
                                </a:moveTo>
                                <a:cubicBezTo>
                                  <a:pt x="65" y="80"/>
                                  <a:pt x="66" y="75"/>
                                  <a:pt x="64" y="72"/>
                                </a:cubicBezTo>
                                <a:cubicBezTo>
                                  <a:pt x="64" y="76"/>
                                  <a:pt x="64" y="80"/>
                                  <a:pt x="64" y="83"/>
                                </a:cubicBezTo>
                                <a:close/>
                                <a:moveTo>
                                  <a:pt x="72" y="77"/>
                                </a:moveTo>
                                <a:cubicBezTo>
                                  <a:pt x="71" y="76"/>
                                  <a:pt x="73" y="72"/>
                                  <a:pt x="71" y="72"/>
                                </a:cubicBezTo>
                                <a:cubicBezTo>
                                  <a:pt x="71" y="73"/>
                                  <a:pt x="70" y="77"/>
                                  <a:pt x="72" y="77"/>
                                </a:cubicBezTo>
                                <a:close/>
                                <a:moveTo>
                                  <a:pt x="67" y="90"/>
                                </a:moveTo>
                                <a:cubicBezTo>
                                  <a:pt x="68" y="91"/>
                                  <a:pt x="67" y="87"/>
                                  <a:pt x="68" y="88"/>
                                </a:cubicBezTo>
                                <a:cubicBezTo>
                                  <a:pt x="68" y="85"/>
                                  <a:pt x="68" y="78"/>
                                  <a:pt x="68" y="75"/>
                                </a:cubicBezTo>
                                <a:cubicBezTo>
                                  <a:pt x="67" y="76"/>
                                  <a:pt x="68" y="74"/>
                                  <a:pt x="67" y="74"/>
                                </a:cubicBezTo>
                                <a:cubicBezTo>
                                  <a:pt x="67" y="80"/>
                                  <a:pt x="67" y="85"/>
                                  <a:pt x="67" y="90"/>
                                </a:cubicBezTo>
                                <a:close/>
                                <a:moveTo>
                                  <a:pt x="61" y="86"/>
                                </a:moveTo>
                                <a:cubicBezTo>
                                  <a:pt x="61" y="85"/>
                                  <a:pt x="61" y="83"/>
                                  <a:pt x="60" y="83"/>
                                </a:cubicBezTo>
                                <a:cubicBezTo>
                                  <a:pt x="60" y="84"/>
                                  <a:pt x="60" y="86"/>
                                  <a:pt x="61" y="86"/>
                                </a:cubicBezTo>
                                <a:close/>
                                <a:moveTo>
                                  <a:pt x="60" y="91"/>
                                </a:moveTo>
                                <a:cubicBezTo>
                                  <a:pt x="60" y="91"/>
                                  <a:pt x="61" y="91"/>
                                  <a:pt x="61" y="91"/>
                                </a:cubicBezTo>
                                <a:cubicBezTo>
                                  <a:pt x="61" y="90"/>
                                  <a:pt x="61" y="89"/>
                                  <a:pt x="61" y="88"/>
                                </a:cubicBezTo>
                                <a:cubicBezTo>
                                  <a:pt x="61" y="88"/>
                                  <a:pt x="60" y="88"/>
                                  <a:pt x="60" y="88"/>
                                </a:cubicBezTo>
                                <a:cubicBezTo>
                                  <a:pt x="60" y="89"/>
                                  <a:pt x="60" y="90"/>
                                  <a:pt x="60" y="91"/>
                                </a:cubicBezTo>
                                <a:close/>
                                <a:moveTo>
                                  <a:pt x="63" y="105"/>
                                </a:moveTo>
                                <a:cubicBezTo>
                                  <a:pt x="62" y="104"/>
                                  <a:pt x="64" y="101"/>
                                  <a:pt x="62" y="101"/>
                                </a:cubicBezTo>
                                <a:cubicBezTo>
                                  <a:pt x="62" y="102"/>
                                  <a:pt x="61" y="105"/>
                                  <a:pt x="63" y="105"/>
                                </a:cubicBezTo>
                                <a:close/>
                                <a:moveTo>
                                  <a:pt x="67" y="112"/>
                                </a:moveTo>
                                <a:cubicBezTo>
                                  <a:pt x="68" y="111"/>
                                  <a:pt x="68" y="105"/>
                                  <a:pt x="67" y="104"/>
                                </a:cubicBezTo>
                                <a:cubicBezTo>
                                  <a:pt x="67" y="107"/>
                                  <a:pt x="67" y="109"/>
                                  <a:pt x="67" y="112"/>
                                </a:cubicBezTo>
                                <a:close/>
                                <a:moveTo>
                                  <a:pt x="62" y="109"/>
                                </a:moveTo>
                                <a:cubicBezTo>
                                  <a:pt x="63" y="109"/>
                                  <a:pt x="63" y="105"/>
                                  <a:pt x="62" y="106"/>
                                </a:cubicBezTo>
                                <a:cubicBezTo>
                                  <a:pt x="62" y="107"/>
                                  <a:pt x="62" y="108"/>
                                  <a:pt x="62" y="109"/>
                                </a:cubicBezTo>
                                <a:close/>
                                <a:moveTo>
                                  <a:pt x="64" y="130"/>
                                </a:moveTo>
                                <a:cubicBezTo>
                                  <a:pt x="64" y="128"/>
                                  <a:pt x="65" y="125"/>
                                  <a:pt x="64" y="124"/>
                                </a:cubicBezTo>
                                <a:cubicBezTo>
                                  <a:pt x="64" y="126"/>
                                  <a:pt x="63" y="129"/>
                                  <a:pt x="64" y="130"/>
                                </a:cubicBezTo>
                                <a:close/>
                                <a:moveTo>
                                  <a:pt x="68" y="136"/>
                                </a:moveTo>
                                <a:cubicBezTo>
                                  <a:pt x="68" y="135"/>
                                  <a:pt x="69" y="133"/>
                                  <a:pt x="67" y="134"/>
                                </a:cubicBezTo>
                                <a:cubicBezTo>
                                  <a:pt x="67" y="134"/>
                                  <a:pt x="67" y="136"/>
                                  <a:pt x="68" y="136"/>
                                </a:cubicBezTo>
                                <a:close/>
                                <a:moveTo>
                                  <a:pt x="58" y="150"/>
                                </a:moveTo>
                                <a:cubicBezTo>
                                  <a:pt x="58" y="145"/>
                                  <a:pt x="59" y="138"/>
                                  <a:pt x="58" y="135"/>
                                </a:cubicBezTo>
                                <a:cubicBezTo>
                                  <a:pt x="58" y="140"/>
                                  <a:pt x="57" y="146"/>
                                  <a:pt x="58" y="150"/>
                                </a:cubicBezTo>
                                <a:close/>
                                <a:moveTo>
                                  <a:pt x="68" y="139"/>
                                </a:moveTo>
                                <a:cubicBezTo>
                                  <a:pt x="69" y="139"/>
                                  <a:pt x="69" y="136"/>
                                  <a:pt x="68" y="137"/>
                                </a:cubicBezTo>
                                <a:cubicBezTo>
                                  <a:pt x="68" y="137"/>
                                  <a:pt x="68" y="138"/>
                                  <a:pt x="68" y="139"/>
                                </a:cubicBezTo>
                                <a:close/>
                                <a:moveTo>
                                  <a:pt x="69" y="148"/>
                                </a:moveTo>
                                <a:cubicBezTo>
                                  <a:pt x="70" y="148"/>
                                  <a:pt x="70" y="148"/>
                                  <a:pt x="70" y="148"/>
                                </a:cubicBezTo>
                                <a:cubicBezTo>
                                  <a:pt x="70" y="147"/>
                                  <a:pt x="70" y="145"/>
                                  <a:pt x="70" y="144"/>
                                </a:cubicBezTo>
                                <a:cubicBezTo>
                                  <a:pt x="70" y="144"/>
                                  <a:pt x="70" y="144"/>
                                  <a:pt x="69" y="144"/>
                                </a:cubicBezTo>
                                <a:cubicBezTo>
                                  <a:pt x="69" y="145"/>
                                  <a:pt x="69" y="147"/>
                                  <a:pt x="69" y="148"/>
                                </a:cubicBezTo>
                                <a:close/>
                                <a:moveTo>
                                  <a:pt x="58" y="154"/>
                                </a:moveTo>
                                <a:cubicBezTo>
                                  <a:pt x="58" y="153"/>
                                  <a:pt x="59" y="150"/>
                                  <a:pt x="58" y="150"/>
                                </a:cubicBezTo>
                                <a:cubicBezTo>
                                  <a:pt x="58" y="152"/>
                                  <a:pt x="57" y="154"/>
                                  <a:pt x="58" y="154"/>
                                </a:cubicBezTo>
                                <a:close/>
                                <a:moveTo>
                                  <a:pt x="71" y="157"/>
                                </a:moveTo>
                                <a:cubicBezTo>
                                  <a:pt x="70" y="156"/>
                                  <a:pt x="71" y="154"/>
                                  <a:pt x="70" y="154"/>
                                </a:cubicBezTo>
                                <a:cubicBezTo>
                                  <a:pt x="70" y="155"/>
                                  <a:pt x="69" y="157"/>
                                  <a:pt x="71" y="157"/>
                                </a:cubicBezTo>
                                <a:close/>
                                <a:moveTo>
                                  <a:pt x="70" y="160"/>
                                </a:moveTo>
                                <a:cubicBezTo>
                                  <a:pt x="71" y="161"/>
                                  <a:pt x="71" y="157"/>
                                  <a:pt x="70" y="158"/>
                                </a:cubicBezTo>
                                <a:cubicBezTo>
                                  <a:pt x="70" y="159"/>
                                  <a:pt x="70" y="159"/>
                                  <a:pt x="70" y="160"/>
                                </a:cubicBezTo>
                                <a:close/>
                                <a:moveTo>
                                  <a:pt x="70" y="165"/>
                                </a:moveTo>
                                <a:cubicBezTo>
                                  <a:pt x="70" y="165"/>
                                  <a:pt x="70" y="165"/>
                                  <a:pt x="71" y="165"/>
                                </a:cubicBezTo>
                                <a:cubicBezTo>
                                  <a:pt x="71" y="164"/>
                                  <a:pt x="71" y="163"/>
                                  <a:pt x="71" y="162"/>
                                </a:cubicBezTo>
                                <a:cubicBezTo>
                                  <a:pt x="70" y="162"/>
                                  <a:pt x="70" y="162"/>
                                  <a:pt x="70" y="162"/>
                                </a:cubicBezTo>
                                <a:cubicBezTo>
                                  <a:pt x="70" y="163"/>
                                  <a:pt x="70" y="164"/>
                                  <a:pt x="70" y="165"/>
                                </a:cubicBezTo>
                                <a:close/>
                                <a:moveTo>
                                  <a:pt x="65" y="172"/>
                                </a:moveTo>
                                <a:cubicBezTo>
                                  <a:pt x="66" y="173"/>
                                  <a:pt x="66" y="169"/>
                                  <a:pt x="65" y="169"/>
                                </a:cubicBezTo>
                                <a:cubicBezTo>
                                  <a:pt x="65" y="170"/>
                                  <a:pt x="65" y="171"/>
                                  <a:pt x="65" y="172"/>
                                </a:cubicBezTo>
                                <a:close/>
                                <a:moveTo>
                                  <a:pt x="65" y="188"/>
                                </a:moveTo>
                                <a:cubicBezTo>
                                  <a:pt x="64" y="186"/>
                                  <a:pt x="66" y="183"/>
                                  <a:pt x="64" y="183"/>
                                </a:cubicBezTo>
                                <a:cubicBezTo>
                                  <a:pt x="64" y="184"/>
                                  <a:pt x="63" y="187"/>
                                  <a:pt x="65" y="188"/>
                                </a:cubicBezTo>
                                <a:close/>
                                <a:moveTo>
                                  <a:pt x="63" y="209"/>
                                </a:moveTo>
                                <a:cubicBezTo>
                                  <a:pt x="62" y="207"/>
                                  <a:pt x="63" y="203"/>
                                  <a:pt x="62" y="203"/>
                                </a:cubicBezTo>
                                <a:cubicBezTo>
                                  <a:pt x="62" y="205"/>
                                  <a:pt x="62" y="209"/>
                                  <a:pt x="63" y="209"/>
                                </a:cubicBezTo>
                                <a:close/>
                                <a:moveTo>
                                  <a:pt x="55" y="239"/>
                                </a:moveTo>
                                <a:cubicBezTo>
                                  <a:pt x="57" y="236"/>
                                  <a:pt x="55" y="228"/>
                                  <a:pt x="56" y="224"/>
                                </a:cubicBezTo>
                                <a:cubicBezTo>
                                  <a:pt x="56" y="224"/>
                                  <a:pt x="57" y="223"/>
                                  <a:pt x="56" y="223"/>
                                </a:cubicBezTo>
                                <a:cubicBezTo>
                                  <a:pt x="56" y="223"/>
                                  <a:pt x="55" y="223"/>
                                  <a:pt x="55" y="223"/>
                                </a:cubicBezTo>
                                <a:cubicBezTo>
                                  <a:pt x="55" y="228"/>
                                  <a:pt x="55" y="234"/>
                                  <a:pt x="55" y="239"/>
                                </a:cubicBezTo>
                                <a:close/>
                                <a:moveTo>
                                  <a:pt x="56" y="251"/>
                                </a:moveTo>
                                <a:cubicBezTo>
                                  <a:pt x="57" y="251"/>
                                  <a:pt x="58" y="251"/>
                                  <a:pt x="58" y="251"/>
                                </a:cubicBezTo>
                                <a:cubicBezTo>
                                  <a:pt x="58" y="250"/>
                                  <a:pt x="58" y="249"/>
                                  <a:pt x="58" y="248"/>
                                </a:cubicBezTo>
                                <a:cubicBezTo>
                                  <a:pt x="57" y="247"/>
                                  <a:pt x="58" y="249"/>
                                  <a:pt x="57" y="248"/>
                                </a:cubicBezTo>
                                <a:cubicBezTo>
                                  <a:pt x="57" y="248"/>
                                  <a:pt x="57" y="248"/>
                                  <a:pt x="56" y="248"/>
                                </a:cubicBezTo>
                                <a:cubicBezTo>
                                  <a:pt x="56" y="249"/>
                                  <a:pt x="56" y="250"/>
                                  <a:pt x="56" y="251"/>
                                </a:cubicBezTo>
                                <a:close/>
                                <a:moveTo>
                                  <a:pt x="60" y="251"/>
                                </a:moveTo>
                                <a:cubicBezTo>
                                  <a:pt x="61" y="251"/>
                                  <a:pt x="61" y="250"/>
                                  <a:pt x="62" y="250"/>
                                </a:cubicBezTo>
                                <a:cubicBezTo>
                                  <a:pt x="62" y="249"/>
                                  <a:pt x="61" y="248"/>
                                  <a:pt x="60" y="248"/>
                                </a:cubicBezTo>
                                <a:cubicBezTo>
                                  <a:pt x="60" y="249"/>
                                  <a:pt x="60" y="250"/>
                                  <a:pt x="60" y="251"/>
                                </a:cubicBezTo>
                                <a:close/>
                                <a:moveTo>
                                  <a:pt x="17" y="253"/>
                                </a:moveTo>
                                <a:cubicBezTo>
                                  <a:pt x="17" y="253"/>
                                  <a:pt x="15" y="253"/>
                                  <a:pt x="15" y="253"/>
                                </a:cubicBezTo>
                                <a:cubicBezTo>
                                  <a:pt x="14" y="255"/>
                                  <a:pt x="17" y="255"/>
                                  <a:pt x="17" y="253"/>
                                </a:cubicBezTo>
                                <a:close/>
                                <a:moveTo>
                                  <a:pt x="33" y="255"/>
                                </a:moveTo>
                                <a:cubicBezTo>
                                  <a:pt x="34" y="254"/>
                                  <a:pt x="31" y="253"/>
                                  <a:pt x="30" y="254"/>
                                </a:cubicBezTo>
                                <a:cubicBezTo>
                                  <a:pt x="31" y="255"/>
                                  <a:pt x="32" y="256"/>
                                  <a:pt x="33" y="255"/>
                                </a:cubicBezTo>
                                <a:close/>
                                <a:moveTo>
                                  <a:pt x="37" y="255"/>
                                </a:moveTo>
                                <a:cubicBezTo>
                                  <a:pt x="37" y="256"/>
                                  <a:pt x="39" y="255"/>
                                  <a:pt x="39" y="255"/>
                                </a:cubicBezTo>
                                <a:cubicBezTo>
                                  <a:pt x="40" y="254"/>
                                  <a:pt x="37" y="253"/>
                                  <a:pt x="37" y="255"/>
                                </a:cubicBezTo>
                                <a:close/>
                                <a:moveTo>
                                  <a:pt x="59" y="259"/>
                                </a:moveTo>
                                <a:cubicBezTo>
                                  <a:pt x="60" y="259"/>
                                  <a:pt x="60" y="259"/>
                                  <a:pt x="61" y="259"/>
                                </a:cubicBezTo>
                                <a:cubicBezTo>
                                  <a:pt x="60" y="258"/>
                                  <a:pt x="61" y="257"/>
                                  <a:pt x="60" y="257"/>
                                </a:cubicBezTo>
                                <a:cubicBezTo>
                                  <a:pt x="60" y="258"/>
                                  <a:pt x="59" y="257"/>
                                  <a:pt x="59" y="259"/>
                                </a:cubicBezTo>
                                <a:close/>
                                <a:moveTo>
                                  <a:pt x="11" y="261"/>
                                </a:moveTo>
                                <a:cubicBezTo>
                                  <a:pt x="11" y="261"/>
                                  <a:pt x="12" y="261"/>
                                  <a:pt x="12" y="261"/>
                                </a:cubicBezTo>
                                <a:cubicBezTo>
                                  <a:pt x="12" y="259"/>
                                  <a:pt x="11" y="259"/>
                                  <a:pt x="10" y="258"/>
                                </a:cubicBezTo>
                                <a:cubicBezTo>
                                  <a:pt x="10" y="259"/>
                                  <a:pt x="11" y="259"/>
                                  <a:pt x="11" y="261"/>
                                </a:cubicBezTo>
                                <a:close/>
                                <a:moveTo>
                                  <a:pt x="17" y="262"/>
                                </a:moveTo>
                                <a:cubicBezTo>
                                  <a:pt x="16" y="261"/>
                                  <a:pt x="16" y="259"/>
                                  <a:pt x="15" y="258"/>
                                </a:cubicBezTo>
                                <a:cubicBezTo>
                                  <a:pt x="15" y="260"/>
                                  <a:pt x="15" y="262"/>
                                  <a:pt x="17" y="262"/>
                                </a:cubicBezTo>
                                <a:close/>
                                <a:moveTo>
                                  <a:pt x="64" y="262"/>
                                </a:moveTo>
                                <a:cubicBezTo>
                                  <a:pt x="63" y="259"/>
                                  <a:pt x="59" y="260"/>
                                  <a:pt x="56" y="260"/>
                                </a:cubicBezTo>
                                <a:cubicBezTo>
                                  <a:pt x="58" y="261"/>
                                  <a:pt x="61" y="262"/>
                                  <a:pt x="64" y="262"/>
                                </a:cubicBezTo>
                                <a:close/>
                                <a:moveTo>
                                  <a:pt x="44" y="262"/>
                                </a:moveTo>
                                <a:cubicBezTo>
                                  <a:pt x="44" y="262"/>
                                  <a:pt x="44" y="261"/>
                                  <a:pt x="44" y="261"/>
                                </a:cubicBezTo>
                                <a:cubicBezTo>
                                  <a:pt x="43" y="261"/>
                                  <a:pt x="42" y="261"/>
                                  <a:pt x="41" y="261"/>
                                </a:cubicBezTo>
                                <a:cubicBezTo>
                                  <a:pt x="42" y="262"/>
                                  <a:pt x="42" y="263"/>
                                  <a:pt x="44" y="262"/>
                                </a:cubicBezTo>
                                <a:close/>
                                <a:moveTo>
                                  <a:pt x="66" y="264"/>
                                </a:moveTo>
                                <a:cubicBezTo>
                                  <a:pt x="62" y="265"/>
                                  <a:pt x="60" y="263"/>
                                  <a:pt x="56" y="263"/>
                                </a:cubicBezTo>
                                <a:cubicBezTo>
                                  <a:pt x="58" y="265"/>
                                  <a:pt x="65" y="266"/>
                                  <a:pt x="66" y="264"/>
                                </a:cubicBezTo>
                                <a:close/>
                                <a:moveTo>
                                  <a:pt x="14" y="264"/>
                                </a:moveTo>
                                <a:cubicBezTo>
                                  <a:pt x="14" y="264"/>
                                  <a:pt x="13" y="264"/>
                                  <a:pt x="13" y="264"/>
                                </a:cubicBezTo>
                                <a:cubicBezTo>
                                  <a:pt x="12" y="265"/>
                                  <a:pt x="15" y="266"/>
                                  <a:pt x="14" y="264"/>
                                </a:cubicBezTo>
                                <a:close/>
                                <a:moveTo>
                                  <a:pt x="19" y="267"/>
                                </a:moveTo>
                                <a:cubicBezTo>
                                  <a:pt x="19" y="265"/>
                                  <a:pt x="18" y="265"/>
                                  <a:pt x="18" y="264"/>
                                </a:cubicBezTo>
                                <a:cubicBezTo>
                                  <a:pt x="17" y="264"/>
                                  <a:pt x="17" y="264"/>
                                  <a:pt x="16" y="264"/>
                                </a:cubicBezTo>
                                <a:cubicBezTo>
                                  <a:pt x="16" y="265"/>
                                  <a:pt x="17" y="264"/>
                                  <a:pt x="17" y="266"/>
                                </a:cubicBezTo>
                                <a:cubicBezTo>
                                  <a:pt x="18" y="265"/>
                                  <a:pt x="19" y="266"/>
                                  <a:pt x="19" y="267"/>
                                </a:cubicBezTo>
                                <a:close/>
                                <a:moveTo>
                                  <a:pt x="22" y="267"/>
                                </a:moveTo>
                                <a:cubicBezTo>
                                  <a:pt x="22" y="267"/>
                                  <a:pt x="23" y="267"/>
                                  <a:pt x="23" y="267"/>
                                </a:cubicBezTo>
                                <a:cubicBezTo>
                                  <a:pt x="23" y="266"/>
                                  <a:pt x="23" y="265"/>
                                  <a:pt x="23" y="265"/>
                                </a:cubicBezTo>
                                <a:cubicBezTo>
                                  <a:pt x="22" y="265"/>
                                  <a:pt x="21" y="264"/>
                                  <a:pt x="21" y="265"/>
                                </a:cubicBezTo>
                                <a:cubicBezTo>
                                  <a:pt x="22" y="265"/>
                                  <a:pt x="21" y="266"/>
                                  <a:pt x="22" y="267"/>
                                </a:cubicBezTo>
                                <a:close/>
                                <a:moveTo>
                                  <a:pt x="27" y="267"/>
                                </a:moveTo>
                                <a:cubicBezTo>
                                  <a:pt x="27" y="265"/>
                                  <a:pt x="26" y="265"/>
                                  <a:pt x="25" y="265"/>
                                </a:cubicBezTo>
                                <a:cubicBezTo>
                                  <a:pt x="25" y="266"/>
                                  <a:pt x="26" y="266"/>
                                  <a:pt x="27" y="267"/>
                                </a:cubicBezTo>
                                <a:close/>
                                <a:moveTo>
                                  <a:pt x="30" y="267"/>
                                </a:moveTo>
                                <a:cubicBezTo>
                                  <a:pt x="31" y="267"/>
                                  <a:pt x="32" y="267"/>
                                  <a:pt x="33" y="267"/>
                                </a:cubicBezTo>
                                <a:cubicBezTo>
                                  <a:pt x="32" y="266"/>
                                  <a:pt x="31" y="265"/>
                                  <a:pt x="30" y="265"/>
                                </a:cubicBezTo>
                                <a:cubicBezTo>
                                  <a:pt x="30" y="266"/>
                                  <a:pt x="30" y="266"/>
                                  <a:pt x="30" y="267"/>
                                </a:cubicBezTo>
                                <a:close/>
                                <a:moveTo>
                                  <a:pt x="18" y="269"/>
                                </a:moveTo>
                                <a:cubicBezTo>
                                  <a:pt x="19" y="269"/>
                                  <a:pt x="20" y="270"/>
                                  <a:pt x="20" y="268"/>
                                </a:cubicBezTo>
                                <a:cubicBezTo>
                                  <a:pt x="19" y="268"/>
                                  <a:pt x="19" y="268"/>
                                  <a:pt x="18" y="268"/>
                                </a:cubicBezTo>
                                <a:cubicBezTo>
                                  <a:pt x="18" y="268"/>
                                  <a:pt x="18" y="269"/>
                                  <a:pt x="18" y="269"/>
                                </a:cubicBezTo>
                                <a:close/>
                                <a:moveTo>
                                  <a:pt x="19" y="272"/>
                                </a:moveTo>
                                <a:cubicBezTo>
                                  <a:pt x="20" y="272"/>
                                  <a:pt x="21" y="272"/>
                                  <a:pt x="22" y="272"/>
                                </a:cubicBezTo>
                                <a:cubicBezTo>
                                  <a:pt x="21" y="271"/>
                                  <a:pt x="20" y="271"/>
                                  <a:pt x="19" y="271"/>
                                </a:cubicBezTo>
                                <a:cubicBezTo>
                                  <a:pt x="19" y="271"/>
                                  <a:pt x="19" y="272"/>
                                  <a:pt x="19" y="2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8" o:spid="_x0000_s1026" style="position:absolute;margin-left:659.35pt;margin-top:264.3pt;width:187.1pt;height:71.25pt;z-index:251709440" coordorigin="-12,-12" coordsize="4357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">
                <v:shape id="Freeform 1559" o:spid="_x0000_s1027" style="position:absolute;left:219;top:12;width:41;height:1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u3v8QA&#10;AADdAAAADwAAAGRycy9kb3ducmV2LnhtbERPS2vCQBC+F/wPyxR6q5s2UCW6Bi0U2h5afIHHMTsm&#10;wexs2F1j7K93hYK3+fieM81704iOnK8tK3gZJiCIC6trLhVs1h/PYxA+IGtsLJOCC3nIZ4OHKWba&#10;nnlJ3SqUIoawz1BBFUKbSemLigz6oW2JI3ewzmCI0JVSOzzHcNPI1yR5kwZrjg0VtvReUXFcnYyC&#10;vbZsRoev77/W7erTQv/+XLadUk+P/XwCIlAf7uJ/96eO89N0BLdv4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bt7/EAAAA3QAAAA8AAAAAAAAAAAAAAAAAmAIAAGRycy9k&#10;b3ducmV2LnhtbFBLBQYAAAAABAAEAPUAAACJAwAAAAA=&#10;" path="m7,1c5,1,1,,,2v3,-1,5,,7,c7,2,7,1,7,1xe" fillcolor="#cbccce" stroked="f">
                  <v:path arrowok="t" o:connecttype="custom" o:connectlocs="41,6;0,12;41,12;41,6" o:connectangles="0,0,0,0"/>
                </v:shape>
                <v:shape id="Freeform 1560" o:spid="_x0000_s1028" style="position:absolute;left:77;top:12;width:35;height:24;visibility:visible;mso-wrap-style:square;v-text-anchor:top" coordsize="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JFXMMA&#10;AADdAAAADwAAAGRycy9kb3ducmV2LnhtbESPzW7CQAyE70i8w8pIvcEGEAjSLKiqhOiN3wewss6P&#10;mvWG7ALp29cHJG62ZjzzOdv2rlEP6kLt2cB0koAizr2tuTRwvezGK1AhIltsPJOBPwqw3QwHGabW&#10;P/lEj3MslYRwSNFAFWObah3yihyGiW+JRSt85zDK2pXadviUcNfoWZIstcOapaHClr4ryn/Pd2eg&#10;6Pf+sCjvx/3yenPhdomUTNfGfIz6r09Qkfr4Nr+uf6zgz+eCK9/ICHr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JFXMMAAADdAAAADwAAAAAAAAAAAAAAAACYAgAAZHJzL2Rv&#10;d25yZXYueG1sUEsFBgAAAAAEAAQA9QAAAIgDAAAAAA==&#10;" path="m6,2c4,3,,,,4,,3,4,2,4,4,5,3,6,3,6,2xe" fillcolor="#cbccce" stroked="f">
                  <v:path arrowok="t" o:connecttype="custom" o:connectlocs="35,12;0,24;23,24;35,12" o:connectangles="0,0,0,0"/>
                </v:shape>
                <v:shape id="Freeform 1561" o:spid="_x0000_s1029" style="position:absolute;left:225;top:65;width:11;height: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NJsEA&#10;AADdAAAADwAAAGRycy9kb3ducmV2LnhtbERPTYvCMBC9L/gfwgje1lQF0WoUkVVEL1sVz2MztsVm&#10;0m2i1n9vhAVv83ifM503phR3ql1hWUGvG4EgTq0uOFNwPKy+RyCcR9ZYWiYFT3Iwn7W+phhr++CE&#10;7nufiRDCLkYFufdVLKVLczLourYiDtzF1gZ9gHUmdY2PEG5K2Y+ioTRYcGjIsaJlTul1fzMKkmRj&#10;z9v+aTjarX9I/rqtNNmfUp12s5iA8NT4j/jfvdFh/mAwhvc34QQ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njSbBAAAA3QAAAA8AAAAAAAAAAAAAAAAAmAIAAGRycy9kb3du&#10;cmV2LnhtbFBLBQYAAAAABAAEAPUAAACGAwAAAAA=&#10;" path="m2,c2,,1,,,,,1,1,1,1,1,2,1,2,1,2,xe" fillcolor="#cbccce" stroked="f">
                  <v:path arrowok="t" o:connecttype="custom" o:connectlocs="11,0;0,0;6,6;11,0" o:connectangles="0,0,0,0"/>
                </v:shape>
                <v:shape id="Freeform 1562" o:spid="_x0000_s1030" style="position:absolute;left:296;top:77;width:23;height:1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I6/8gA&#10;AADdAAAADwAAAGRycy9kb3ducmV2LnhtbESPQW/CMAyF75P4D5GRuI2UMWAqBMTQJiEuG2wHdrMa&#10;01ZtnKrJoPDr8WHSbrbe83ufF6vO1epMbSg9GxgNE1DEmbcl5wa+v94fX0CFiGyx9kwGrhRgtew9&#10;LDC1/sJ7Oh9iriSEQ4oGihibVOuQFeQwDH1DLNrJtw6jrG2ubYsXCXe1fkqSqXZYsjQU2NCmoKw6&#10;/DoDH8dQfd52P2/70fH2evKzZjypJsYM+t16DipSF//Nf9dbK/jjZ+GXb2QEv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Ajr/yAAAAN0AAAAPAAAAAAAAAAAAAAAAAJgCAABk&#10;cnMvZG93bnJldi54bWxQSwUGAAAAAAQABAD1AAAAjQMAAAAA&#10;" path="m3,c2,,1,1,,1,,2,4,2,3,xe" fillcolor="#cbccce" stroked="f">
                  <v:path arrowok="t" o:connecttype="custom" o:connectlocs="17,0;0,6;17,0" o:connectangles="0,0,0"/>
                </v:shape>
                <v:shape id="Freeform 1563" o:spid="_x0000_s1031" style="position:absolute;left:242;top:83;width:18;height:6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s4JsQA&#10;AADdAAAADwAAAGRycy9kb3ducmV2LnhtbERPTWvCQBC9F/wPywje6ibaiqSuIoKQSw+NSuttyE6T&#10;aHY27K6a+uvdQqG3ebzPWax604orOd9YVpCOExDEpdUNVwr2u+3zHIQPyBpby6TghzysloOnBWba&#10;3viDrkWoRAxhn6GCOoQuk9KXNRn0Y9sRR+7bOoMhQldJ7fAWw00rJ0kykwYbjg01drSpqTwXF6OA&#10;3k/dff01M0ebf+5cnh5ei/1BqdGwX7+BCNSHf/GfO9dx/vQlhd9v4gl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7OCbEAAAA3QAAAA8AAAAAAAAAAAAAAAAAmAIAAGRycy9k&#10;b3ducmV2LnhtbFBLBQYAAAAABAAEAPUAAACJAwAAAAA=&#10;" path="m3,c2,,1,,,,,1,2,,3,v,,,,,xe" fillcolor="#cbccce" stroked="f">
                  <v:path arrowok="t" o:connecttype="custom" o:connectlocs="18,0;0,0;18,0;18,0" o:connectangles="0,0,0,0"/>
                </v:shape>
                <v:shape id="Freeform 1564" o:spid="_x0000_s1032" style="position:absolute;left:290;top:95;width:17;height:1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1VnMQA&#10;AADdAAAADwAAAGRycy9kb3ducmV2LnhtbERPTWsCMRC9C/0PYQreNFu3lnZrlCoIvRTRKtjbsJlu&#10;FjeTNYm6/fdGEHqbx/ucyayzjTiTD7VjBU/DDARx6XTNlYLt93LwCiJEZI2NY1LwRwFm04feBAvt&#10;Lrym8yZWIoVwKFCBibEtpAylIYth6FrixP06bzEm6CupPV5SuG3kKMtepMWaU4PBlhaGysPmZBUc&#10;f4L02Xq7z9HYcb5bvTXzw5dS/cfu4x1EpC7+i+/uT53m588juH2TTp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dVZzEAAAA3QAAAA8AAAAAAAAAAAAAAAAAmAIAAGRycy9k&#10;b3ducmV2LnhtbFBLBQYAAAAABAAEAPUAAACJAwAAAAA=&#10;" path="m3,c2,,1,,,,,2,2,,3,1,3,,3,,3,xe" fillcolor="#cbccce" stroked="f">
                  <v:path arrowok="t" o:connecttype="custom" o:connectlocs="17,0;0,0;17,6;17,0" o:connectangles="0,0,0,0"/>
                </v:shape>
                <v:shape id="Freeform 1565" o:spid="_x0000_s1033" style="position:absolute;left:41;top:148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sB8MA&#10;AADdAAAADwAAAGRycy9kb3ducmV2LnhtbERPTWvCQBC9F/oflil4002NFImuYkXRazUVehuyYxLN&#10;zobsmkR/fbcg9DaP9znzZW8q0VLjSssK3kcRCOLM6pJzBelxO5yCcB5ZY2WZFNzJwXLx+jLHRNuO&#10;v6g9+FyEEHYJKii8rxMpXVaQQTeyNXHgzrYx6ANscqkb7EK4qeQ4ij6kwZJDQ4E1rQvKroebUfD4&#10;jrJTO7mml03c/Yw/9X13SkulBm/9agbCU+//xU/3Xof58SSGv2/C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zsB8MAAADdAAAADwAAAAAAAAAAAAAAAACYAgAAZHJzL2Rv&#10;d25yZXYueG1sUEsFBgAAAAAEAAQA9QAAAIgDAAAAAA==&#10;" path="m2,c,,1,1,1,2,2,3,1,1,2,xe" fillcolor="#cbccce" stroked="f">
                  <v:path arrowok="t" o:connecttype="custom" o:connectlocs="12,0;6,12;12,0" o:connectangles="0,0,0"/>
                </v:shape>
                <v:shape id="Freeform 1566" o:spid="_x0000_s1034" style="position:absolute;left:47;top:166;width:12;height:101;visibility:visible;mso-wrap-style:square;v-text-anchor:top" coordsize="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vSKcUA&#10;AADdAAAADwAAAGRycy9kb3ducmV2LnhtbERP22rCQBB9L/Qflin0rW5arUh0FbEUS0XFC/g6ZKdJ&#10;MDsbs9OY/r1bKPRtDuc6k1nnKtVSE0rPBp57CSjizNuScwPHw/vTCFQQZIuVZzLwQwFm0/u7CabW&#10;X3lH7V5yFUM4pGigEKlTrUNWkMPQ8zVx5L5841AibHJtG7zGcFfplyQZaoclx4YCa1oUlJ33385A&#10;+JTLdrN8O51e1/2VJMtjW17Oxjw+dPMxKKFO/sV/7g8b5/cHA/j9Jp6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9IpxQAAAN0AAAAPAAAAAAAAAAAAAAAAAJgCAABkcnMv&#10;ZG93bnJldi54bWxQSwUGAAAAAAQABAD1AAAAigMAAAAA&#10;" path="m1,c,4,1,13,1,17,1,11,2,5,1,xe" fillcolor="#cbccce" stroked="f">
                  <v:path arrowok="t" o:connecttype="custom" o:connectlocs="6,0;6,101;6,0" o:connectangles="0,0,0"/>
                </v:shape>
                <v:shape id="Freeform 1567" o:spid="_x0000_s1035" style="position:absolute;left:83;top:178;width:12;height:41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2qvMUA&#10;AADdAAAADwAAAGRycy9kb3ducmV2LnhtbERPTWvCQBC9C/0PyxS8FN1Y22BTVykFQRDBqhdvQ3aa&#10;RLOzYXeN0V/vFgre5vE+ZzrvTC1acr6yrGA0TEAQ51ZXXCjY7xaDCQgfkDXWlknBlTzMZ0+9KWba&#10;XviH2m0oRAxhn6GCMoQmk9LnJRn0Q9sQR+7XOoMhQldI7fASw00tX5MklQYrjg0lNvRdUn7ano2C&#10;l4MbrdujvX0cV2mdh03qdqdUqf5z9/UJIlAXHuJ/91LH+eO3d/j7Jp4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aq8xQAAAN0AAAAPAAAAAAAAAAAAAAAAAJgCAABkcnMv&#10;ZG93bnJldi54bWxQSwUGAAAAAAQABAD1AAAAigMAAAAA&#10;" path="m2,c,,2,4,1,4v,,1,1,,1c1,5,1,7,2,7,2,5,2,3,2,xe" fillcolor="#cbccce" stroked="f">
                  <v:path arrowok="t" o:connecttype="custom" o:connectlocs="12,0;6,23;6,29;12,41;12,0" o:connectangles="0,0,0,0,0"/>
                </v:shape>
                <v:shape id="Freeform 1568" o:spid="_x0000_s1036" style="position:absolute;left:59;top:190;width:12;height:112;visibility:visible;mso-wrap-style:square;v-text-anchor:top" coordsize="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yEA8IA&#10;AADdAAAADwAAAGRycy9kb3ducmV2LnhtbERPTWvCQBC9F/wPywje6sZapERXESVQ8NDW1IO3ITsm&#10;wexsyE40/vtuodDbPN7nrDaDa9SNulB7NjCbJqCIC29rLg1859nzG6ggyBYbz2TgQQE269HTClPr&#10;7/xFt6OUKoZwSNFAJdKmWoeiIodh6lviyF1851Ai7EptO7zHcNfolyRZaIc1x4YKW9pVVFyPvTMg&#10;kunsM3if633P/cfhlJ/DyZjJeNguQQkN8i/+c7/bOH/+uoDfb+IJ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XIQDwgAAAN0AAAAPAAAAAAAAAAAAAAAAAJgCAABkcnMvZG93&#10;bnJldi54bWxQSwUGAAAAAAQABAD1AAAAhwMAAAAA&#10;" path="m2,c1,,2,5,1,6v1,1,,1,,1c,12,1,15,2,19v,,,,,c1,13,2,8,2,xe" fillcolor="#cbccce" stroked="f">
                  <v:path arrowok="t" o:connecttype="custom" o:connectlocs="12,0;6,35;6,41;12,112;12,112;12,0" o:connectangles="0,0,0,0,0,0"/>
                </v:shape>
                <v:shape id="Freeform 1569" o:spid="_x0000_s1037" style="position:absolute;left:35;top:201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bXqcUA&#10;AADdAAAADwAAAGRycy9kb3ducmV2LnhtbERPTWsCMRC9C/6HMEJvmtVKtatRpFBsKYVqBT2OmzG7&#10;uplsN6mu/74pCN7m8T5nOm9sKc5U+8Kxgn4vAUGcOV2wUbD5fu2OQfiArLF0TAqu5GE+a7emmGp3&#10;4RWd18GIGMI+RQV5CFUqpc9ysuh7riKO3MHVFkOEtZG6xksMt6UcJMmTtFhwbMixopecstP61yrY&#10;ms1Rv29/Pp5Xy+Xn4lp87XdDo9RDp1lMQARqwl18c7/pOP9xOIL/b+IJ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tepxQAAAN0AAAAPAAAAAAAAAAAAAAAAAJgCAABkcnMv&#10;ZG93bnJldi54bWxQSwUGAAAAAAQABAD1AAAAigMAAAAA&#10;" path="m1,c,,1,3,1,4,2,4,1,1,1,xe" fillcolor="#cbccce" stroked="f">
                  <v:path arrowok="t" o:connecttype="custom" o:connectlocs="6,0;6,24;6,0" o:connectangles="0,0,0"/>
                </v:shape>
                <v:shape id="Freeform 1570" o:spid="_x0000_s1038" style="position:absolute;left:83;top:231;width:6;height:53;visibility:visible;mso-wrap-style:square;v-text-anchor:top" coordsize="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NPbscA&#10;AADdAAAADwAAAGRycy9kb3ducmV2LnhtbESP0WrDMAxF3wf9B6PC3lan2whtVreMQmEwCJvTD9Bi&#10;NQmN5RB7bbqvnx4Ge5O4V/cebXaT79WFxtgFNrBcZKCI6+A6bgwcq8PDClRMyA77wGTgRhF229nd&#10;BgsXrvxJF5saJSEcCzTQpjQUWse6JY9xEQZi0U5h9JhkHRvtRrxKuO/1Y5bl2mPH0tDiQPuW6rP9&#10;9gYOVbW09qPsfvL8/Wvt96W9VaUx9/Pp9QVUoin9m/+u35zgPz0LrnwjI+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DT27HAAAA3QAAAA8AAAAAAAAAAAAAAAAAmAIAAGRy&#10;cy9kb3ducmV2LnhtbFBLBQYAAAAABAAEAPUAAACMAwAAAAA=&#10;" path="m1,c,1,,8,1,9,1,6,1,3,1,xe" fillcolor="#cbccce" stroked="f">
                  <v:path arrowok="t" o:connecttype="custom" o:connectlocs="6,0;6,53;6,0" o:connectangles="0,0,0"/>
                </v:shape>
                <v:shape id="Freeform 1571" o:spid="_x0000_s1039" style="position:absolute;left:35;top:249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9ZDMUA&#10;AADdAAAADwAAAGRycy9kb3ducmV2LnhtbERPTUvDQBC9F/wPywi9FLuxFrGx21KFgogUTFu9jtkx&#10;G83Mxuzaxn/vCkJv83ifM1/23KgDdaH2YuBynIEiKb2tpTKw264vbkCFiGKx8UIGfijAcnE2mGNu&#10;/VGe6VDESqUQCTkacDG2udahdMQYxr4lSdy77xhjgl2lbYfHFM6NnmTZtWasJTU4bOneUflZfLOB&#10;tyd+2X1tRq8c+XHkirv1Cj/2xgzP+9UtqEh9PIn/3Q82zb+azuDvm3SC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1kMxQAAAN0AAAAPAAAAAAAAAAAAAAAAAJgCAABkcnMv&#10;ZG93bnJldi54bWxQSwUGAAAAAAQABAD1AAAAigMAAAAA&#10;" path="m1,c,,,3,1,3,1,2,1,1,1,xe" fillcolor="#cbccce" stroked="f">
                  <v:path arrowok="t" o:connecttype="custom" o:connectlocs="6,0;6,18;6,0" o:connectangles="0,0,0"/>
                </v:shape>
                <v:shape id="Freeform 1572" o:spid="_x0000_s1040" style="position:absolute;left:30;top:361;width:17;height:36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uhmsYA&#10;AADdAAAADwAAAGRycy9kb3ducmV2LnhtbESPQW/CMAyF70j7D5En7QZpuzFBIaBpEhKHHRjjws00&#10;pu1onKrJIPv38wFpN1vv+b3Py3VynbrSEFrPBvJJBoq48rbl2sDhazOegQoR2WLnmQz8UoD16mG0&#10;xNL6G3/SdR9rJSEcSjTQxNiXWoeqIYdh4nti0c5+cBhlHWptB7xJuOt0kWWv2mHL0tBgT+8NVZf9&#10;jzMQ5ikVu8upyA/HF5d/f3RT3G6MeXpMbwtQkVL8N9+vt1bwn6fCL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uhmsYAAADdAAAADwAAAAAAAAAAAAAAAACYAgAAZHJz&#10;L2Rvd25yZXYueG1sUEsFBgAAAAAEAAQA9QAAAIsDAAAAAA==&#10;" path="m2,c,1,2,4,1,6,3,5,1,2,2,xe" fillcolor="#cbccce" stroked="f">
                  <v:path arrowok="t" o:connecttype="custom" o:connectlocs="11,0;6,36;11,0" o:connectangles="0,0,0"/>
                </v:shape>
                <v:shape id="Freeform 1573" o:spid="_x0000_s1041" style="position:absolute;left:77;top:379;width:12;height:42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86YsUA&#10;AADdAAAADwAAAGRycy9kb3ducmV2LnhtbERPTWvCQBC9C/6HZYRepG5iabDRVUQQCqVgo5fehuw0&#10;iWZnw+4a0/76rlDobR7vc1abwbSiJ+cbywrSWQKCuLS64UrB6bh/XIDwAVlja5kUfJOHzXo8WmGu&#10;7Y0/qC9CJWII+xwV1CF0uZS+rMmgn9mOOHJf1hkMEbpKaoe3GG5aOU+STBpsODbU2NGupvJSXI2C&#10;6adL3/uz/Xk5v2VtGQ6ZO14ypR4mw3YJItAQ/sV/7lcd5z89p3D/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zpixQAAAN0AAAAPAAAAAAAAAAAAAAAAAJgCAABkcnMv&#10;ZG93bnJldi54bWxQSwUGAAAAAAQABAD1AAAAigMAAAAA&#10;" path="m1,c,1,1,5,1,7,2,7,1,3,1,xe" fillcolor="#cbccce" stroked="f">
                  <v:path arrowok="t" o:connecttype="custom" o:connectlocs="6,0;6,42;6,0" o:connectangles="0,0,0"/>
                </v:shape>
                <v:shape id="Freeform 1574" o:spid="_x0000_s1042" style="position:absolute;left:59;top:397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i7MUA&#10;AADdAAAADwAAAGRycy9kb3ducmV2LnhtbERPTWsCMRC9F/wPYQrearZaS7saRQqiIoVqBT2OmzG7&#10;djNZN6mu/94Ihd7m8T5nOG5sKc5U+8KxgudOAoI4c7pgo2DzPX16A+EDssbSMSm4kofxqPUwxFS7&#10;C6/ovA5GxBD2KSrIQ6hSKX2Wk0XfcRVx5A6uthgirI3UNV5iuC1lN0lepcWCY0OOFX3klP2sf62C&#10;rdkc9WJ7Wr6vZrPPybX42u9ejFLtx2YyABGoCf/iP/dcx/m9fhfu38QT5Og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OLsxQAAAN0AAAAPAAAAAAAAAAAAAAAAAJgCAABkcnMv&#10;ZG93bnJldi54bWxQSwUGAAAAAAQABAD1AAAAigMAAAAA&#10;" path="m1,c,,1,3,,4,2,4,1,2,1,xe" fillcolor="#cbccce" stroked="f">
                  <v:path arrowok="t" o:connecttype="custom" o:connectlocs="6,0;0,24;6,0" o:connectangles="0,0,0"/>
                </v:shape>
                <v:shape id="Freeform 1575" o:spid="_x0000_s1043" style="position:absolute;left:35;top:397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bVyMIA&#10;AADdAAAADwAAAGRycy9kb3ducmV2LnhtbERP24rCMBB9X/Afwgj7tqZe6pauUURWrI/qfsDQzLbF&#10;ZlKSaOvfm4UF3+ZwrrPaDKYVd3K+saxgOklAEJdWN1wp+LnsPzIQPiBrbC2Tggd52KxHbyvMte35&#10;RPdzqEQMYZ+jgjqELpfSlzUZ9BPbEUfu1zqDIUJXSe2wj+GmlbMkWUqDDceGGjva1VRezzejoD+k&#10;t2P2eS1cl23L9Nvvl4tiqtT7eNh+gQg0hJf4313oOH+ezuHvm3iC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tXIwgAAAN0AAAAPAAAAAAAAAAAAAAAAAJgCAABkcnMvZG93&#10;bnJldi54bWxQSwUGAAAAAAQABAD1AAAAhwMAAAAA&#10;" path="m1,c,,,1,,2v1,,1,,2,c2,1,,2,1,xe" fillcolor="#cbccce" stroked="f">
                  <v:path arrowok="t" o:connecttype="custom" o:connectlocs="6,0;0,12;12,12;6,0" o:connectangles="0,0,0,0"/>
                </v:shape>
                <v:shape id="Freeform 1576" o:spid="_x0000_s1044" style="position:absolute;left:59;top:427;width:6;height:71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W0W8QA&#10;AADdAAAADwAAAGRycy9kb3ducmV2LnhtbERPTWvCQBC9C/0PyxR6001slJK6CSKtFHpSi3gcs9Mk&#10;mp0N2VVjf71bELzN433OLO9NI87UudqygngUgSAurK65VPCz+Ry+gXAeWWNjmRRcyUGePQ1mmGp7&#10;4RWd174UIYRdigoq79tUSldUZNCNbEscuF/bGfQBdqXUHV5CuGnkOIqm0mDNoaHClhYVFcf1ySg4&#10;/O03H9+7LSZxHG8TLq/L1bhW6uW5n7+D8NT7h/ju/tJh/uskgf9vwgk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VtFvEAAAA3QAAAA8AAAAAAAAAAAAAAAAAmAIAAGRycy9k&#10;b3ducmV2LnhtbFBLBQYAAAAABAAEAPUAAACJAwAAAAA=&#10;" path="m1,c,3,,8,1,12,1,8,1,4,1,xe" fillcolor="#cbccce" stroked="f">
                  <v:path arrowok="t" o:connecttype="custom" o:connectlocs="6,0;6,71;6,0" o:connectangles="0,0,0"/>
                </v:shape>
                <v:shape id="Freeform 1577" o:spid="_x0000_s1045" style="position:absolute;left:18;top:427;width:12;height:29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y+jsMA&#10;AADdAAAADwAAAGRycy9kb3ducmV2LnhtbERPTWsCMRC9C/0PYQreNFFZldUoKig9FbQiPU434+62&#10;m8m6ibr996Yg9DaP9znzZWsrcaPGl441DPoKBHHmTMm5huPHtjcF4QOywcoxafglD8vFS2eOqXF3&#10;3tPtEHIRQ9inqKEIoU6l9FlBFn3f1cSRO7vGYoiwyaVp8B7DbSWHSo2lxZJjQ4E1bQrKfg5XqyH/&#10;uhzD5JTsT5/vk6lVqh3svtdad1/b1QxEoDb8i5/uNxPnj5IE/r6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y+jsMAAADdAAAADwAAAAAAAAAAAAAAAACYAgAAZHJzL2Rv&#10;d25yZXYueG1sUEsFBgAAAAAEAAQA9QAAAIgDAAAAAA==&#10;" path="m1,c,1,1,4,,5,2,5,1,2,1,xe" fillcolor="#cbccce" stroked="f">
                  <v:path arrowok="t" o:connecttype="custom" o:connectlocs="6,0;0,29;6,0" o:connectangles="0,0,0"/>
                </v:shape>
                <v:shape id="Freeform 1578" o:spid="_x0000_s1046" style="position:absolute;left:41;top:438;width:12;height:101;visibility:visible;mso-wrap-style:square;v-text-anchor:top" coordsize="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x/GMQA&#10;AADdAAAADwAAAGRycy9kb3ducmV2LnhtbERPTWvCQBC9F/wPyxR6q5tWlBJdRSxFsdhSFbwO2TEJ&#10;Zmdjdozx33eFQm/zeJ8zmXWuUi01ofRs4KWfgCLOvC05N7DffTy/gQqCbLHyTAZuFGA27T1MMLX+&#10;yj/UbiVXMYRDigYKkTrVOmQFOQx9XxNH7ugbhxJhk2vb4DWGu0q/JslIOyw5NhRY06Kg7LS9OANh&#10;Lefvr+X74TDcDD4lWe7b8nwy5umxm49BCXXyL/5zr2ycPxiO4P5NPEFP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sfxjEAAAA3QAAAA8AAAAAAAAAAAAAAAAAmAIAAGRycy9k&#10;b3ducmV2LnhtbFBLBQYAAAAABAAEAPUAAACJAwAAAAA=&#10;" path="m1,1c,,1,2,,1,1,4,,11,,14v2,,,3,2,3c1,11,1,6,1,1xe" fillcolor="#cbccce" stroked="f">
                  <v:path arrowok="t" o:connecttype="custom" o:connectlocs="6,6;0,6;0,83;12,101;6,6" o:connectangles="0,0,0,0,0"/>
                </v:shape>
                <v:shape id="Freeform 1579" o:spid="_x0000_s1047" style="position:absolute;left:83;top:492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582cQA&#10;AADdAAAADwAAAGRycy9kb3ducmV2LnhtbERPS2vCQBC+C/6HZQredFMfbUldxRZFr9pU6G3ITpPU&#10;7GzIrkn017uC0Nt8fM+ZLztTioZqV1hW8DyKQBCnVhecKUi+NsM3EM4jaywtk4ILOVgu+r05xtq2&#10;vKfm4DMRQtjFqCD3voqldGlOBt3IVsSB+7W1QR9gnUldYxvCTSnHUfQiDRYcGnKs6DOn9HQ4GwXX&#10;7yg9NtNT8reetD/jD33ZHpNCqcFTt3oH4anz/+KHe6fD/MnsFe7fh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efNnEAAAA3QAAAA8AAAAAAAAAAAAAAAAAmAIAAGRycy9k&#10;b3ducmV2LnhtbFBLBQYAAAAABAAEAPUAAACJAwAAAAA=&#10;" path="m1,1c,,1,2,,3,2,3,1,2,1,1xe" fillcolor="#cbccce" stroked="f">
                  <v:path arrowok="t" o:connecttype="custom" o:connectlocs="6,6;0,18;6,6" o:connectangles="0,0,0"/>
                </v:shape>
                <v:shape id="Freeform 1580" o:spid="_x0000_s1048" style="position:absolute;left:89;top:521;width:1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qSscA&#10;AADdAAAADwAAAGRycy9kb3ducmV2LnhtbESPQUsDQQyF74L/YYjgpbSzKoqsnZYqFERE6NrqNe7E&#10;ndVNZt0Z2/Xfm4PgLeG9vPdlvhy5M3saUhvFwdmsAENSR99K42D7vJ5eg0kZxWMXhRz8UILl4vho&#10;jqWPB9nQvsqN0RBJJToIOfeltakOxJhmsSdR7T0OjFnXobF+wIOGc2fPi+LKMraiDQF7ugtUf1bf&#10;7ODtkV+2X0+TV878MAnV7XqFHzvnTk/G1Q2YTGP+N/9d33vFv7hUXP1GR7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6akrHAAAA3QAAAA8AAAAAAAAAAAAAAAAAmAIAAGRy&#10;cy9kb3ducmV2LnhtbFBLBQYAAAAABAAEAPUAAACMAwAAAAA=&#10;" path="m,c,,,,,,,1,,2,,3v,,,,,c,2,,1,,xe" fillcolor="#cbccce" stroked="f">
                  <v:path arrowok="t" o:connecttype="custom" o:connectlocs="0,0;0,0;0,18;0,18;0,0" o:connectangles="0,0,0,0,0"/>
                </v:shape>
                <v:shape id="Freeform 1581" o:spid="_x0000_s1049" style="position:absolute;left:71;top:598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xwncYA&#10;AADdAAAADwAAAGRycy9kb3ducmV2LnhtbERP22oCMRB9F/oPYQq+aVZti26NIoJoKYV6AX2cbsbs&#10;tpvJukl1/XtTKPg2h3Od8bSxpThT7QvHCnrdBARx5nTBRsFuu+gMQfiArLF0TAqu5GE6eWiNMdXu&#10;wms6b4IRMYR9igryEKpUSp/lZNF3XUUcuaOrLYYIayN1jZcYbkvZT5IXabHg2JBjRfOcsp/Nr1Ww&#10;N7tv/bY/vY/Wy+XH7Fp8fh2ejFLtx2b2CiJQE+7if/dKx/mD5xH8fRNP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xwncYAAADdAAAADwAAAAAAAAAAAAAAAACYAgAAZHJz&#10;L2Rvd25yZXYueG1sUEsFBgAAAAAEAAQA9QAAAIsDAAAAAA==&#10;" path="m1,c,,1,3,1,4,2,4,1,2,1,xe" fillcolor="#cbccce" stroked="f">
                  <v:path arrowok="t" o:connecttype="custom" o:connectlocs="6,0;6,24;6,0" o:connectangles="0,0,0"/>
                </v:shape>
                <v:shape id="Freeform 1582" o:spid="_x0000_s1050" style="position:absolute;left:47;top:622;width:6;height:42;visibility:visible;mso-wrap-style:square;v-text-anchor:top" coordsize="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RPLcYA&#10;AADdAAAADwAAAGRycy9kb3ducmV2LnhtbESPQWvCQBCF74X+h2UEb3VjW0Siq0ipRShCjeJ5yI5J&#10;MDsbs2uS9td3DoXeZnhv3vtmuR5crTpqQ+XZwHSSgCLOva24MHA6bp/moEJEtlh7JgPfFGC9enxY&#10;Ymp9zwfqslgoCeGQooEyxibVOuQlOQwT3xCLdvGtwyhrW2jbYi/hrtbPSTLTDiuWhhIbeispv2Z3&#10;Z+CW9D/1x1dzebWf7/n1vMd9N70ZMx4NmwWoSEP8N/9d76zgv8y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RPLcYAAADdAAAADwAAAAAAAAAAAAAAAACYAgAAZHJz&#10;L2Rvd25yZXYueG1sUEsFBgAAAAAEAAQA9QAAAIsDAAAAAA==&#10;" path="m1,c,,,6,1,7,1,5,1,2,1,xe" fillcolor="#cbccce" stroked="f">
                  <v:path arrowok="t" o:connecttype="custom" o:connectlocs="6,0;6,42;6,0" o:connectangles="0,0,0"/>
                </v:shape>
                <v:shape id="Freeform 1583" o:spid="_x0000_s1051" style="position:absolute;left:71;top:628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0W8UA&#10;AADdAAAADwAAAGRycy9kb3ducmV2LnhtbESPT2vCQBDF7wW/wzJCb3WTFkSia6iF/rkU0YrnMTtu&#10;UrOzSXZr4rd3BaG3Gd77vXmzyAdbizN1vnKsIJ0kIIgLpys2CnY/708zED4ga6wdk4ILeciXo4cF&#10;Ztr1vKHzNhgRQ9hnqKAMocmk9EVJFv3ENcRRO7rOYohrZ6TusI/htpbPSTKVFiuOF0ps6K2k4rT9&#10;s7HGS5F+h0/C/br/MLvetL+HVavU43h4nYMINIR/853+0jdumsLtmzi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HRbxQAAAN0AAAAPAAAAAAAAAAAAAAAAAJgCAABkcnMv&#10;ZG93bnJldi54bWxQSwUGAAAAAAQABAD1AAAAigMAAAAA&#10;" path="m1,c,,,4,1,3,1,2,1,1,1,xe" fillcolor="#cbccce" stroked="f">
                  <v:path arrowok="t" o:connecttype="custom" o:connectlocs="6,0;6,18;6,0" o:connectangles="0,0,0"/>
                </v:shape>
                <v:shape id="Freeform 1584" o:spid="_x0000_s1052" style="position:absolute;left:59;top:741;width:18;height:29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LqJ8YA&#10;AADdAAAADwAAAGRycy9kb3ducmV2LnhtbERPTWvCQBC9F/wPyxR6KXVjLCLRTRCxtQiCWg8eh+yY&#10;hGZnY3ZrUn+9Wyj0No/3OfOsN7W4UusqywpGwwgEcW51xYWC4+fbyxSE88gaa8uk4IccZOngYY6J&#10;th3v6XrwhQgh7BJUUHrfJFK6vCSDbmgb4sCdbWvQB9gWUrfYhXBTyziKJtJgxaGhxIaWJeVfh2+j&#10;YOnft7fFavP6vF9vtvGp2l2w7pR6euwXMxCeev8v/nN/6DB/PInh95twgk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LqJ8YAAADdAAAADwAAAAAAAAAAAAAAAACYAgAAZHJz&#10;L2Rvd25yZXYueG1sUEsFBgAAAAAEAAQA9QAAAIsDAAAAAA==&#10;" path="m2,c,,1,3,1,5,3,5,1,1,2,xe" fillcolor="#cbccce" stroked="f">
                  <v:path arrowok="t" o:connecttype="custom" o:connectlocs="12,0;6,29;12,0" o:connectangles="0,0,0"/>
                </v:shape>
                <v:shape id="Freeform 1585" o:spid="_x0000_s1053" style="position:absolute;left:41;top:794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mwZ8MA&#10;AADdAAAADwAAAGRycy9kb3ducmV2LnhtbERPTWvCQBC9C/0PyxS81U2NiERXsaWi12oq9DZkxySa&#10;nQ3ZNYn+erdQ8DaP9zmLVW8q0VLjSssK3kcRCOLM6pJzBelh8zYD4TyyxsoyKbiRg9XyZbDARNuO&#10;v6nd+1yEEHYJKii8rxMpXVaQQTeyNXHgTrYx6ANscqkb7EK4qeQ4iqbSYMmhocCaPgvKLvurUXD/&#10;ibJjO7mk56+4+x1/6Nv2mJZKDV/79RyEp94/xf/unQ7z42kMf9+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mwZ8MAAADdAAAADwAAAAAAAAAAAAAAAACYAgAAZHJzL2Rv&#10;d25yZXYueG1sUEsFBgAAAAAEAAQA9QAAAIgDAAAAAA==&#10;" path="m1,c,,1,1,1,2,2,3,1,1,1,xe" fillcolor="#cbccce" stroked="f">
                  <v:path arrowok="t" o:connecttype="custom" o:connectlocs="6,0;6,12;6,0" o:connectangles="0,0,0"/>
                </v:shape>
                <v:shape id="Freeform 1586" o:spid="_x0000_s1054" style="position:absolute;left:95;top:800;width:17;height:89;visibility:visible;mso-wrap-style:square;v-text-anchor:top" coordsize="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d+SsUA&#10;AADdAAAADwAAAGRycy9kb3ducmV2LnhtbERPTWvCQBC9F/wPywjemk1Na23qKkGweBC1aaE9Dtlp&#10;EszOhuyq8d+7QsHbPN7nzBa9acSJOldbVvAUxSCIC6trLhV8f60epyCcR9bYWCYFF3KwmA8eZphq&#10;e+ZPOuW+FCGEXYoKKu/bVEpXVGTQRbYlDtyf7Qz6ALtS6g7PIdw0chzHE2mw5tBQYUvLiopDfjQK&#10;Xt6WPzuZbGzykcl9vnqdbn+zjVKjYZ+9g/DU+7v4373WYX4yeYbbN+EE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Z35KxQAAAN0AAAAPAAAAAAAAAAAAAAAAAJgCAABkcnMv&#10;ZG93bnJldi54bWxQSwUGAAAAAAQABAD1AAAAigMAAAAA&#10;" path="m2,c,4,2,10,1,15,3,12,1,5,2,xe" fillcolor="#cbccce" stroked="f">
                  <v:path arrowok="t" o:connecttype="custom" o:connectlocs="11,0;6,89;11,0" o:connectangles="0,0,0"/>
                </v:shape>
                <v:shape id="Freeform 1587" o:spid="_x0000_s1055" style="position:absolute;left:41;top:812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PacUA&#10;AADdAAAADwAAAGRycy9kb3ducmV2LnhtbERP30sCQRB+D/oflgl6Ed2rUOJyFQ2EiBC8tF6n2+n2&#10;8mb2ul31+u/dIOhtPr6fM5333KgjdaH2YuBmlIEiKb2tpTKwfV0N70GFiGKx8UIGfijAfHZ5McXc&#10;+pNs6FjESqUQCTkacDG2udahdMQYRr4lSdyn7xhjgl2lbYenFM6Nvs2yiWasJTU4bOnRUbkvDmzg&#10;44Xftt/rwTtHfh64Yrla4NfOmOurfvEAKlIf/8V/7ieb5t9NxvD7TTpBz8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w9pxQAAAN0AAAAPAAAAAAAAAAAAAAAAAJgCAABkcnMv&#10;ZG93bnJldi54bWxQSwUGAAAAAAQABAD1AAAAigMAAAAA&#10;" path="m1,c,,,3,1,2,1,1,1,1,1,xe" fillcolor="#cbccce" stroked="f">
                  <v:path arrowok="t" o:connecttype="custom" o:connectlocs="6,0;6,12;6,0" o:connectangles="0,0,0"/>
                </v:shape>
                <v:shape id="Freeform 1588" o:spid="_x0000_s1056" style="position:absolute;left:35;top:859;width:1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WRHsQA&#10;AADdAAAADwAAAGRycy9kb3ducmV2LnhtbERPTUvDQBC9F/wPywi9FLtRIUjstlShIKUIplWvY3bM&#10;RjOzMbtt4793C0Jv83ifM1sM3KoD9aHxYuB6moEiqbxtpDaw266u7kCFiGKx9UIGfinAYn4xmmFh&#10;/VFe6FDGWqUQCQUacDF2hdahcsQYpr4jSdyn7xljgn2tbY/HFM6tvsmyXDM2khocdvToqPou92zg&#10;Y8Nvu5/nyTtHXk9c+bBa4terMePLYXkPKtIQz+J/95NN82/zHE7fpBP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FkR7EAAAA3QAAAA8AAAAAAAAAAAAAAAAAmAIAAGRycy9k&#10;b3ducmV2LnhtbFBLBQYAAAAABAAEAPUAAACJAwAAAAA=&#10;" path="m,c,,,,,,,1,,2,,3v,,,,,c,2,,1,,xe" fillcolor="#cbccce" stroked="f">
                  <v:path arrowok="t" o:connecttype="custom" o:connectlocs="0,0;0,0;0,18;0,18;0,0" o:connectangles="0,0,0,0,0"/>
                </v:shape>
                <v:shape id="Freeform 1589" o:spid="_x0000_s1057" style="position:absolute;left:101;top:895;width:11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OLycUA&#10;AADdAAAADwAAAGRycy9kb3ducmV2LnhtbERPTWsCMRC9F/wPYQRvNasWtatRpFBsKYVqBT2OmzG7&#10;uplsN6mu/74pCN7m8T5nOm9sKc5U+8Kxgl43AUGcOV2wUbD5fn0cg/ABWWPpmBRcycN81nqYYqrd&#10;hVd0XgcjYgj7FBXkIVSplD7LyaLvuoo4cgdXWwwR1kbqGi8x3JaynyRDabHg2JBjRS85Zaf1r1Ww&#10;NZujft/+fDyvlsvPxbX42u+ejFKddrOYgAjUhLv45n7Tcf5gOIL/b+IJ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4vJxQAAAN0AAAAPAAAAAAAAAAAAAAAAAJgCAABkcnMv&#10;ZG93bnJldi54bWxQSwUGAAAAAAQABAD1AAAAigMAAAAA&#10;" path="m1,c,,1,2,,4,2,4,1,1,1,xe" fillcolor="#cbccce" stroked="f">
                  <v:path arrowok="t" o:connecttype="custom" o:connectlocs="6,0;0,23;6,0" o:connectangles="0,0,0"/>
                </v:shape>
                <v:shape id="Freeform 1590" o:spid="_x0000_s1058" style="position:absolute;left:24;top:913;width:11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wfu8kA&#10;AADdAAAADwAAAGRycy9kb3ducmV2LnhtbESPS2sCQRCE7wH/w9BCbnE2D8SsjiIBMSEE4gPMsd3p&#10;zK7u9Kw7E13/ffoQyK2bqq76ejLrfK3O1MYqsIH7QQaKuAi2Ymdgu1ncjUDFhGyxDkwGrhRhNu3d&#10;TDC34cIrOq+TUxLCMUcDZUpNrnUsSvIYB6EhFu07tB6TrK3TtsWLhPtaP2TZUHusWBpKbOilpOK4&#10;/vEGdm57sG+70/vzarn8mF+rz/3XkzPmtt/Nx6ASdenf/Hf9agX/cSi48o2MoK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hwfu8kAAADdAAAADwAAAAAAAAAAAAAAAACYAgAA&#10;ZHJzL2Rvd25yZXYueG1sUEsFBgAAAAAEAAQA9QAAAI4DAAAAAA==&#10;" path="m2,1c,,1,2,1,3,2,4,1,2,2,1xe" fillcolor="#cbccce" stroked="f">
                  <v:path arrowok="t" o:connecttype="custom" o:connectlocs="11,6;6,17;11,6" o:connectangles="0,0,0"/>
                </v:shape>
                <v:shape id="Freeform 1591" o:spid="_x0000_s1059" style="position:absolute;left:30;top:930;width:5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J4XcQA&#10;AADdAAAADwAAAGRycy9kb3ducmV2LnhtbESPQWsCMRCF7wX/Qxiht5q1guhqFBVqe5GilZ7HzZhd&#10;3UzWTequ/74RBG8zvPe9eTOdt7YUV6p94VhBv5eAIM6cLtgo2P98vI1A+ICssXRMCm7kYT7rvEwx&#10;1a7hLV13wYgYwj5FBXkIVSqlz3Ky6HuuIo7a0dUWQ1xrI3WNTQy3pXxPkqG0WHC8kGNFq5yy8+7P&#10;xhqDrL8Jn4S/383a7BtzOR2WF6Veu+1iAiJQG57mB/2l79xwDPdv4gh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CeF3EAAAA3QAAAA8AAAAAAAAAAAAAAAAAmAIAAGRycy9k&#10;b3ducmV2LnhtbFBLBQYAAAAABAAEAPUAAACJAwAAAAA=&#10;" path="m1,1c,,,4,1,4,1,3,1,2,1,1xe" fillcolor="#cbccce" stroked="f">
                  <v:path arrowok="t" o:connecttype="custom" o:connectlocs="5,6;5,24;5,6" o:connectangles="0,0,0"/>
                </v:shape>
                <v:shape id="Freeform 1592" o:spid="_x0000_s1060" style="position:absolute;left:30;top:960;width:5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FHHcYA&#10;AADdAAAADwAAAGRycy9kb3ducmV2LnhtbESPT0vDQBDF70K/wzIFb3YTBZXYbWgL/rmItBbPY3a6&#10;SZudTbNrE7+9Iwje5jHv9+bNvBx9q87UxyawgXyWgSKugm3YGdi9P17dg4oJ2WIbmAx8U4RyMbmY&#10;Y2HDwBs6b5NTEsKxQAN1Sl2hdaxq8hhnoSOW3T70HpPI3mnb4yDhvtXXWXarPTYsF2rsaF1Tddx+&#10;ealxU+Wv6Znw4214crvBnQ6fq5Mxl9Nx+QAq0Zj+zX/0i/3l7qS/fCMj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FHHcYAAADdAAAADwAAAAAAAAAAAAAAAACYAgAAZHJz&#10;L2Rvd25yZXYueG1sUEsFBgAAAAAEAAQA9QAAAIsDAAAAAA==&#10;" path="m1,c1,,,,,,,1,,3,,4v,,1,,1,c1,3,1,1,1,xe" fillcolor="#cbccce" stroked="f">
                  <v:path arrowok="t" o:connecttype="custom" o:connectlocs="5,0;0,0;0,24;5,24;5,0" o:connectangles="0,0,0,0,0"/>
                </v:shape>
                <v:shape id="Freeform 1593" o:spid="_x0000_s1061" style="position:absolute;left:59;top:1001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3ihsUA&#10;AADdAAAADwAAAGRycy9kb3ducmV2LnhtbESPT2vCQBDF7wW/wzKCt7pJhVZSV9GC2ksR/9DzmB03&#10;abOzMbua9Nu7QsHbDO/93ryZzDpbiSs1vnSsIB0mIIhzp0s2Cg775fMYhA/IGivHpOCPPMymvacJ&#10;Ztq1vKXrLhgRQ9hnqKAIoc6k9HlBFv3Q1cRRO7nGYohrY6RusI3htpIvSfIqLZYcLxRY00dB+e/u&#10;YmONUZ5+hTXh96ZdmUNrzj/HxVmpQb+bv4MI1IWH+Z/+1HfuLYX7N3EE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eKGxQAAAN0AAAAPAAAAAAAAAAAAAAAAAJgCAABkcnMv&#10;ZG93bnJldi54bWxQSwUGAAAAAAQABAD1AAAAigMAAAAA&#10;" path="m1,1c,,,4,1,3,1,2,1,1,1,1xe" fillcolor="#cbccce" stroked="f">
                  <v:path arrowok="t" o:connecttype="custom" o:connectlocs="6,6;6,18;6,6" o:connectangles="0,0,0"/>
                </v:shape>
                <v:shape id="Freeform 1594" o:spid="_x0000_s1062" style="position:absolute;left:59;top:1084;width:12;height:30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B6msQA&#10;AADdAAAADwAAAGRycy9kb3ducmV2LnhtbERPS2sCMRC+C/6HMII3TbTYla1RVGjpqeAD6XG6me6u&#10;bibrJur675uC4G0+vufMFq2txJUaXzrWMBoqEMSZMyXnGva798EUhA/IBivHpOFOHhbzbmeGqXE3&#10;3tB1G3IRQ9inqKEIoU6l9FlBFv3Q1cSR+3WNxRBhk0vT4C2G20qOlXqVFkuODQXWtC4oO20vVkP+&#10;c96H5DDZHL6/kqlVqh19HFda93vt8g1EoDY8xQ/3p4nzX5Ix/H8TT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weprEAAAA3QAAAA8AAAAAAAAAAAAAAAAAmAIAAGRycy9k&#10;b3ducmV2LnhtbFBLBQYAAAAABAAEAPUAAACJAwAAAAA=&#10;" path="m2,c,,1,4,1,5,2,5,1,2,2,xe" fillcolor="#cbccce" stroked="f">
                  <v:path arrowok="t" o:connecttype="custom" o:connectlocs="12,0;6,30;12,0" o:connectangles="0,0,0"/>
                </v:shape>
                <v:shape id="Freeform 1595" o:spid="_x0000_s1063" style="position:absolute;left:77;top:1203;width:6;height:41;visibility:visible;mso-wrap-style:square;v-text-anchor:top" coordsize="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9Hh8QA&#10;AADdAAAADwAAAGRycy9kb3ducmV2LnhtbERP22rCQBB9F/yHZQTfdKMWLakbEdFSKEKrpc9DdnLB&#10;7GzMbpO0X98VBN/mcK6z3vSmEi01rrSsYDaNQBCnVpecK/g6HybPIJxH1lhZJgW/5GCTDAdrjLXt&#10;+JPak89FCGEXo4LC+zqW0qUFGXRTWxMHLrONQR9gk0vdYBfCTSXnUbSUBksODQXWtCsovZx+jIJr&#10;1P1Vrx919qTf9+nl+4jHdnZVajzqty8gPPX+Ib6733SYv1gt4PZNOEE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vR4fEAAAA3QAAAA8AAAAAAAAAAAAAAAAAmAIAAGRycy9k&#10;b3ducmV2LnhtbFBLBQYAAAAABAAEAPUAAACJAwAAAAA=&#10;" path="m1,1c,,,5,,6,1,7,,2,1,1xe" fillcolor="#cbccce" stroked="f">
                  <v:path arrowok="t" o:connecttype="custom" o:connectlocs="6,6;0,35;6,6" o:connectangles="0,0,0"/>
                </v:shape>
                <v:shape id="Freeform 1596" o:spid="_x0000_s1064" style="position:absolute;left:112;top:1321;width:12;height:101;visibility:visible;mso-wrap-style:square;v-text-anchor:top" coordsize="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YlMUA&#10;AADdAAAADwAAAGRycy9kb3ducmV2LnhtbERPTWvCQBC9F/wPywi91U1rtSV1laIUxVJLreB1yE6T&#10;YHY2Zqcx/ntXKPQ2j/c5k1nnKtVSE0rPBu4HCSjizNuScwO777e7Z1BBkC1WnsnAmQLMpr2bCabW&#10;n/iL2q3kKoZwSNFAIVKnWoesIIdh4GviyP34xqFE2OTaNniK4a7SD0ky1g5Ljg0F1jQvKDtsf52B&#10;sJbj52a52O9HH8N3SZa7tjwejLntd68voIQ6+Rf/uVc2zh8+PcL1m3iCn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xiUxQAAAN0AAAAPAAAAAAAAAAAAAAAAAJgCAABkcnMv&#10;ZG93bnJldi54bWxQSwUGAAAAAAQABAD1AAAAigMAAAAA&#10;" path="m2,c2,,1,,1,,,,1,1,1,2,2,5,,14,2,17,2,11,2,6,2,xe" fillcolor="#cbccce" stroked="f">
                  <v:path arrowok="t" o:connecttype="custom" o:connectlocs="12,0;6,0;6,12;12,101;12,0" o:connectangles="0,0,0,0,0"/>
                </v:shape>
                <v:shape id="Freeform 1597" o:spid="_x0000_s1065" style="position:absolute;left:106;top:1464;width:12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Qm+MUA&#10;AADdAAAADwAAAGRycy9kb3ducmV2LnhtbERP22oCMRB9F/oPYQq+uVm1161RRBBbRKhWsI/TzZhd&#10;3UzWTarr3zeFQt/mcK4zmrS2EmdqfOlYQT9JQRDnTpdsFGw/5r0nED4ga6wck4IreZiMbzojzLS7&#10;8JrOm2BEDGGfoYIihDqT0ucFWfSJq4kjt3eNxRBhY6Ru8BLDbSUHafogLZYcGwqsaVZQftx8WwU7&#10;sz3ot91p+bxeLFbTa/n+9XlnlOrettMXEIHa8C/+c7/qOH/4eA+/38QT5P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xCb4xQAAAN0AAAAPAAAAAAAAAAAAAAAAAJgCAABkcnMv&#10;ZG93bnJldi54bWxQSwUGAAAAAAQABAD1AAAAigMAAAAA&#10;" path="m2,1c1,1,1,1,1,2,,2,1,,,1,,2,,3,,4v,,1,,2,c2,3,2,2,2,1xe" fillcolor="#cbccce" stroked="f">
                  <v:path arrowok="t" o:connecttype="custom" o:connectlocs="12,6;6,12;0,6;0,23;12,23;12,6" o:connectangles="0,0,0,0,0,0"/>
                </v:shape>
                <v:shape id="Freeform 1598" o:spid="_x0000_s1066" style="position:absolute;left:83;top:1469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a4j8UA&#10;AADdAAAADwAAAGRycy9kb3ducmV2LnhtbERPTWsCMRC9F/wPYQRvNasWtatRpFBsKYVqBT2OmzG7&#10;uplsN6mu/74pCN7m8T5nOm9sKc5U+8Kxgl43AUGcOV2wUbD5fn0cg/ABWWPpmBRcycN81nqYYqrd&#10;hVd0XgcjYgj7FBXkIVSplD7LyaLvuoo4cgdXWwwR1kbqGi8x3JaynyRDabHg2JBjRS85Zaf1r1Ww&#10;NZujft/+fDyvlsvPxbX42u+ejFKddrOYgAjUhLv45n7Tcf5gNIT/b+IJ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FriPxQAAAN0AAAAPAAAAAAAAAAAAAAAAAJgCAABkcnMv&#10;ZG93bnJldi54bWxQSwUGAAAAAAQABAD1AAAAigMAAAAA&#10;" path="m2,c1,,1,1,,2v1,,1,2,2,1c2,2,2,1,2,xe" fillcolor="#cbccce" stroked="f">
                  <v:path arrowok="t" o:connecttype="custom" o:connectlocs="12,0;0,12;12,18;12,0" o:connectangles="0,0,0,0"/>
                </v:shape>
                <v:shape id="Freeform 1599" o:spid="_x0000_s1067" style="position:absolute;left:349;top:1499;width:18;height:1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Y8ucQA&#10;AADdAAAADwAAAGRycy9kb3ducmV2LnhtbERPTWsCMRC9F/wPYYTeatYurboapS0IvUjRKuht2Iyb&#10;xc1km0Rd/31TEHqbx/uc2aKzjbiQD7VjBcNBBoK4dLrmSsH2e/k0BhEissbGMSm4UYDFvPcww0K7&#10;K6/psomVSCEcClRgYmwLKUNpyGIYuJY4cUfnLcYEfSW1x2sKt418zrJXabHm1GCwpQ9D5Wlztgp+&#10;DkH6bL3d52jsS777mjTvp5VSj/3ubQoiUhf/xXf3p07z89EI/r5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GPLnEAAAA3QAAAA8AAAAAAAAAAAAAAAAAmAIAAGRycy9k&#10;b3ducmV2LnhtbFBLBQYAAAAABAAEAPUAAACJAwAAAAA=&#10;" path="m2,c2,,,,,,,2,3,2,2,xe" fillcolor="#cbccce" stroked="f">
                  <v:path arrowok="t" o:connecttype="custom" o:connectlocs="12,0;0,0;12,0" o:connectangles="0,0,0"/>
                </v:shape>
                <v:shape id="Freeform 1600" o:spid="_x0000_s1068" style="position:absolute;left:254;top:1505;width:18;height:1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moy8cA&#10;AADdAAAADwAAAGRycy9kb3ducmV2LnhtbESPT0sDMRDF7wW/QxjBW5vVRatr06JCwYuU/hH0NmzG&#10;zdLNZE3Sdv32nYPQ2wzvzXu/mS0G36kjxdQGNnA7KUAR18G23BjYbZfjR1ApI1vsApOBP0qwmF+N&#10;ZljZcOI1HTe5URLCqUIDLue+0jrVjjymSeiJRfsJ0WOWNTbaRjxJuO/0XVE8aI8tS4PDnt4c1fvN&#10;wRv4/U46FuvdV4nO35efq6fudf9hzM318PIMKtOQL+b/63cr+OVUcOUbGUHP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ZqMvHAAAA3QAAAA8AAAAAAAAAAAAAAAAAmAIAAGRy&#10;cy9kb3ducmV2LnhtbFBLBQYAAAAABAAEAPUAAACMAwAAAAA=&#10;" path="m3,c2,,,,,1,1,2,2,1,3,xe" fillcolor="#cbccce" stroked="f">
                  <v:path arrowok="t" o:connecttype="custom" o:connectlocs="18,0;0,6;18,0" o:connectangles="0,0,0"/>
                </v:shape>
                <v:shape id="Freeform 1601" o:spid="_x0000_s1069" style="position:absolute;left:213;top:1499;width:18;height:18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FwsQA&#10;AADdAAAADwAAAGRycy9kb3ducmV2LnhtbERPS2vCQBC+F/oflin0Vjc+sBpdpSgtPVRoVDyP2TEb&#10;mp2N2dWk/75bELzNx/ec+bKzlbhS40vHCvq9BARx7nTJhYL97v1lAsIHZI2VY1LwSx6Wi8eHOaba&#10;tZzRdRsKEUPYp6jAhFCnUvrckEXfczVx5E6usRgibAqpG2xjuK3kIEnG0mLJscFgTStD+c/2YhWc&#10;s6+JbOl0OU7tYTP6GGTfo7VR6vmpe5uBCNSFu/jm/tRx/vB1Cv/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7RcLEAAAA3QAAAA8AAAAAAAAAAAAAAAAAmAIAAGRycy9k&#10;b3ducmV2LnhtbFBLBQYAAAAABAAEAPUAAACJAwAAAAA=&#10;" path="m1,2v,,2,1,2,c3,,,1,1,2xe" fillcolor="#cbccce" stroked="f">
                  <v:path arrowok="t" o:connecttype="custom" o:connectlocs="6,12;18,12;6,12" o:connectangles="0,0,0"/>
                </v:shape>
                <v:shape id="Freeform 1602" o:spid="_x0000_s1070" style="position:absolute;left:89;top:1523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Rn+MUA&#10;AADdAAAADwAAAGRycy9kb3ducmV2LnhtbESPQW/CMAyF70j7D5En7QYp2+iqjoDQNLRyBPYDrMZr&#10;KxqnSgLt/v18mMTN1nt+7/N6O7le3SjEzrOB5SIDRVx723Fj4Pu8nxegYkK22HsmA78UYbt5mK2x&#10;tH7kI91OqVESwrFEA21KQ6l1rFtyGBd+IBbtxweHSdbQaBtwlHDX6+csy7XDjqWhxYE+Wqovp6sz&#10;MH6trofi7VKFodjVq8+4z1+rpTFPj9PuHVSiKd3N/9eVFfyXQvjlGxlB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Gf4xQAAAN0AAAAPAAAAAAAAAAAAAAAAAJgCAABkcnMv&#10;ZG93bnJldi54bWxQSwUGAAAAAAQABAD1AAAAigMAAAAA&#10;" path="m1,c,,1,1,1,2v,,1,,1,c2,,1,2,1,xe" fillcolor="#cbccce" stroked="f">
                  <v:path arrowok="t" o:connecttype="custom" o:connectlocs="6,0;6,12;12,12;6,0" o:connectangles="0,0,0,0"/>
                </v:shape>
                <v:shape id="Freeform 1603" o:spid="_x0000_s1071" style="position:absolute;left:355;top:1529;width:6;height:23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SocUA&#10;AADdAAAADwAAAGRycy9kb3ducmV2LnhtbESPS2vDMBCE74X8B7GB3hrZLZTgRDFNoY9LCXmQ88ba&#10;yG6slW2psfvvo0Agt11mvtnZeT7YWpyp85VjBekkAUFcOF2xUbDbfjxNQfiArLF2TAr+yUO+GD3M&#10;MdOu5zWdN8GIGMI+QwVlCE0mpS9KsugnriGO2tF1FkNcOyN1h30Mt7V8TpJXabHieKHEht5LKk6b&#10;PxtrvBTpT/gi3K/6T7PrTft7WLZKPY6HtxmIQEO4m2/0t75y0xSu38QR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eJKhxQAAAN0AAAAPAAAAAAAAAAAAAAAAAJgCAABkcnMv&#10;ZG93bnJldi54bWxQSwUGAAAAAAQABAD1AAAAigMAAAAA&#10;" path="m1,c,1,,3,,4,1,4,1,2,1,xe" fillcolor="#cbccce" stroked="f">
                  <v:path arrowok="t" o:connecttype="custom" o:connectlocs="6,0;0,23;6,0" o:connectangles="0,0,0"/>
                </v:shape>
                <v:shape id="Freeform 1604" o:spid="_x0000_s1072" style="position:absolute;left:71;top:1541;width:47;height:11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zasQA&#10;AADdAAAADwAAAGRycy9kb3ducmV2LnhtbERPzWrCQBC+C32HZQq9iG5qUSR1DU1pwEvAqA8w7E6T&#10;tNnZkN2a9O27BcHbfHy/s8sm24krDb51rOB5mYAg1s60XCu4nIvFFoQPyAY7x6Tglzxk+4fZDlPj&#10;Rq7oegq1iCHsU1TQhNCnUnrdkEW/dD1x5D7dYDFEONTSDDjGcNvJVZJspMWWY0ODPb03pL9PP1bB&#10;R5l/ndd5NRXh0s31sURdHjZKPT1Ob68gAk3hLr65DybOf9mu4P+beIL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XM2rEAAAA3QAAAA8AAAAAAAAAAAAAAAAAmAIAAGRycy9k&#10;b3ducmV2LnhtbFBLBQYAAAAABAAEAPUAAACJAwAAAAA=&#10;" path="m8,c5,1,1,,,2,3,2,6,2,8,xe" fillcolor="#cbccce" stroked="f">
                  <v:path arrowok="t" o:connecttype="custom" o:connectlocs="47,0;0,11;47,0" o:connectangles="0,0,0"/>
                </v:shape>
                <v:shape id="Freeform 1605" o:spid="_x0000_s1073" style="position:absolute;left:195;top:1547;width:12;height:11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b5j8EA&#10;AADdAAAADwAAAGRycy9kb3ducmV2LnhtbERPzYrCMBC+L/gOYQRva6quWqpRRJTtHtf1AYZmbIvN&#10;pCTR1rc3grC3+fh+Z73tTSPu5HxtWcFknIAgLqyuuVRw/jt+piB8QNbYWCYFD/Kw3Qw+1php2/Ev&#10;3U+hFDGEfYYKqhDaTEpfVGTQj21LHLmLdQZDhK6U2mEXw00jp0mykAZrjg0VtrSvqLiebkZB9z2/&#10;/aTLa+7adFfMD/64+MonSo2G/W4FIlAf/sVvd67j/Fk6g9c38QS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2+Y/BAAAA3QAAAA8AAAAAAAAAAAAAAAAAmAIAAGRycy9kb3du&#10;cmV2LnhtbFBLBQYAAAAABAAEAPUAAACGAwAAAAA=&#10;" path="m2,c1,,,,,,,1,,1,,2,1,2,2,1,2,xe" fillcolor="#cbccce" stroked="f">
                  <v:path arrowok="t" o:connecttype="custom" o:connectlocs="12,0;0,0;0,11;12,0" o:connectangles="0,0,0,0"/>
                </v:shape>
                <v:shape id="Freeform 1606" o:spid="_x0000_s1074" style="position:absolute;left:59;top:1558;width:59;height:18;visibility:visible;mso-wrap-style:square;v-text-anchor:top" coordsize="1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L3BMAA&#10;AADdAAAADwAAAGRycy9kb3ducmV2LnhtbERPS4vCMBC+C/sfwgh7kTV1KyJdo6wLgldfeB2asSkm&#10;k9LE2v33RhC8zcf3nMWqd1Z01Ibas4LJOANBXHpdc6XgeNh8zUGEiKzReiYF/xRgtfwYLLDQ/s47&#10;6vaxEimEQ4EKTIxNIWUoDTkMY98QJ+7iW4cxwbaSusV7CndWfmfZTDqsOTUYbOjPUHnd35yCS5Vt&#10;vJedzWd2fQojc771x1ypz2H/+wMiUh/f4pd7q9P8fD6F5zfpBL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L3BMAAAADdAAAADwAAAAAAAAAAAAAAAACYAgAAZHJzL2Rvd25y&#10;ZXYueG1sUEsFBgAAAAAEAAQA9QAAAIUDAAAAAA==&#10;" path="m10,1c6,,4,2,,1v1,2,8,1,10,xe" fillcolor="#cbccce" stroked="f">
                  <v:path arrowok="t" o:connecttype="custom" o:connectlocs="59,6;0,6;59,6" o:connectangles="0,0,0"/>
                </v:shape>
                <v:shape id="Freeform 1607" o:spid="_x0000_s1075" style="position:absolute;left:367;top:1564;width:11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EYMIA&#10;AADdAAAADwAAAGRycy9kb3ducmV2LnhtbERP22rCQBB9F/yHZQp9043WpCF1FRHF9NHLBwzZaRLM&#10;zobd1aR/3y0U+jaHc531djSdeJLzrWUFi3kCgriyuuVawe16nOUgfEDW2FkmBd/kYbuZTtZYaDvw&#10;mZ6XUIsYwr5ABU0IfSGlrxoy6Oe2J47cl3UGQ4SultrhEMNNJ5dJkkmDLceGBnvaN1TdLw+jYDil&#10;j8/8/V66Pt9V6cEfs1W5UOr1Zdx9gAg0hn/xn7vUcf5bnsLvN/E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E8RgwgAAAN0AAAAPAAAAAAAAAAAAAAAAAJgCAABkcnMvZG93&#10;bnJldi54bWxQSwUGAAAAAAQABAD1AAAAhwMAAAAA&#10;" path="m1,c1,,,,,,,2,2,1,1,xe" fillcolor="#cbccce" stroked="f">
                  <v:path arrowok="t" o:connecttype="custom" o:connectlocs="6,0;0,0;6,0" o:connectangles="0,0,0"/>
                </v:shape>
                <v:shape id="Freeform 1608" o:spid="_x0000_s1076" style="position:absolute;left:313;top:1564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L1BcQA&#10;AADdAAAADwAAAGRycy9kb3ducmV2LnhtbERPTWvCQBC9C/0PyxR6001VRFI3oS2W9qpNA70N2WmS&#10;mp0N2TWJ/npXELzN433OJh1NI3rqXG1ZwfMsAkFcWF1zqSD7/piuQTiPrLGxTApO5CBNHiYbjLUd&#10;eEf93pcihLCLUUHlfRtL6YqKDLqZbYkD92c7gz7ArpS6wyGEm0bOo2glDdYcGips6b2i4rA/GgXn&#10;n6jI++Uh+98uht/5mz595lmt1NPj+PoCwtPo7+Kb+0uH+Yv1Cq7fhBNkc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y9QXEAAAA3QAAAA8AAAAAAAAAAAAAAAAAmAIAAGRycy9k&#10;b3ducmV2LnhtbFBLBQYAAAAABAAEAPUAAACJAwAAAAA=&#10;" path="m2,1c2,,1,1,,1v,,,1,,2c1,3,1,3,2,3,2,2,1,1,2,1xe" fillcolor="#cbccce" stroked="f">
                  <v:path arrowok="t" o:connecttype="custom" o:connectlocs="12,6;0,6;0,18;12,18;12,6" o:connectangles="0,0,0,0,0"/>
                </v:shape>
                <v:shape id="Freeform 1609" o:spid="_x0000_s1077" style="position:absolute;left:290;top:1570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3/jMEA&#10;AADdAAAADwAAAGRycy9kb3ducmV2LnhtbERPzYrCMBC+L/gOYQRva6quWqpRZFnZelzXBxiasS02&#10;k5JEW9/eCIK3+fh+Z73tTSNu5HxtWcFknIAgLqyuuVRw+t9/piB8QNbYWCYFd/Kw3Qw+1php2/Ef&#10;3Y6hFDGEfYYKqhDaTEpfVGTQj21LHLmzdQZDhK6U2mEXw00jp0mykAZrjg0VtvRdUXE5Xo2C7nd+&#10;PaTLS+7adFfMf/x+8ZVPlBoN+90KRKA+vMUvd67j/Fm6hOc38QS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N/4zBAAAA3QAAAA8AAAAAAAAAAAAAAAAAmAIAAGRycy9kb3du&#10;cmV2LnhtbFBLBQYAAAAABAAEAPUAAACGAwAAAAA=&#10;" path="m2,c1,,,,,2,1,1,2,1,2,xe" fillcolor="#cbccce" stroked="f">
                  <v:path arrowok="t" o:connecttype="custom" o:connectlocs="12,0;0,12;12,0" o:connectangles="0,0,0"/>
                </v:shape>
                <v:shape id="Freeform 1610" o:spid="_x0000_s1078" style="position:absolute;left:260;top:1570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r/sUA&#10;AADdAAAADwAAAGRycy9kb3ducmV2LnhtbESPQW/CMAyF70j7D5En7QYp2+iqjoDQNLRyBPYDrMZr&#10;KxqnSgLt/v18mMTN1nt+7/N6O7le3SjEzrOB5SIDRVx723Fj4Pu8nxegYkK22HsmA78UYbt5mK2x&#10;tH7kI91OqVESwrFEA21KQ6l1rFtyGBd+IBbtxweHSdbQaBtwlHDX6+csy7XDjqWhxYE+Wqovp6sz&#10;MH6trofi7VKFodjVq8+4z1+rpTFPj9PuHVSiKd3N/9eVFfyXQnDlGxlB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mv+xQAAAN0AAAAPAAAAAAAAAAAAAAAAAJgCAABkcnMv&#10;ZG93bnJldi54bWxQSwUGAAAAAAQABAD1AAAAigMAAAAA&#10;" path="m2,c1,,,1,,2v1,,2,,2,c2,1,2,1,2,xe" fillcolor="#cbccce" stroked="f">
                  <v:path arrowok="t" o:connecttype="custom" o:connectlocs="12,0;0,12;12,12;12,0" o:connectangles="0,0,0,0"/>
                </v:shape>
                <v:shape id="Freeform 1611" o:spid="_x0000_s1079" style="position:absolute;left:331;top:1588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7OZcIA&#10;AADdAAAADwAAAGRycy9kb3ducmV2LnhtbERPzWrCQBC+C77DMoI33Vg1TVNXkaI0HrV9gCE7TYLZ&#10;2bC7mvj2bqHQ23x8v7PZDaYVd3K+saxgMU9AEJdWN1wp+P46zjIQPiBrbC2Tggd52G3How3m2vZ8&#10;pvslVCKGsM9RQR1Cl0vpy5oM+rntiCP3Y53BEKGrpHbYx3DTypckSaXBhmNDjR191FReLzejoP9c&#10;307Z67VwXbYv1wd/TFfFQqnpZNi/gwg0hH/xn7vQcf4ye4Pfb+IJ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Xs5lwgAAAN0AAAAPAAAAAAAAAAAAAAAAAJgCAABkcnMvZG93&#10;bnJldi54bWxQSwUGAAAAAAQABAD1AAAAhwMAAAAA&#10;" path="m2,c1,,1,,,,,2,1,1,2,1v,,,,,-1xe" fillcolor="#cbccce" stroked="f">
                  <v:path arrowok="t" o:connecttype="custom" o:connectlocs="12,0;0,0;12,6;12,0" o:connectangles="0,0,0,0"/>
                </v:shape>
                <v:shape id="Freeform 1612" o:spid="_x0000_s1080" style="position:absolute;left:325;top:1606;width:12;height: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t7gcUA&#10;AADdAAAADwAAAGRycy9kb3ducmV2LnhtbESPQWvCQBCF7wX/wzJCb3WjBbHRVUSqiL00Kp7H7JgE&#10;s7NpdtX47zuHQm8zvDfvfTNbdK5Wd2pD5dnAcJCAIs69rbgwcDys3yagQkS2WHsmA08KsJj3XmaY&#10;Wv/gjO77WCgJ4ZCigTLGJtU65CU5DAPfEIt28a3DKGtbaNviQ8JdrUdJMtYOK5aGEhtalZRf9zdn&#10;IMu2/rwbncaTr80n6e+w0674Mea13y2noCJ18d/8d721gv/+IfzyjYy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3uBxQAAAN0AAAAPAAAAAAAAAAAAAAAAAJgCAABkcnMv&#10;ZG93bnJldi54bWxQSwUGAAAAAAQABAD1AAAAigMAAAAA&#10;" path="m2,c1,,,,,1v,,1,,2,c2,1,2,,2,xe" fillcolor="#cbccce" stroked="f">
                  <v:path arrowok="t" o:connecttype="custom" o:connectlocs="12,0;0,6;12,6;12,0" o:connectangles="0,0,0,0"/>
                </v:shape>
                <v:shape id="Freeform 1613" o:spid="_x0000_s1081" style="position:absolute;left:378;top:1529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L7rMQA&#10;AADdAAAADwAAAGRycy9kb3ducmV2LnhtbERPTWvCQBC9F/wPywje6kYtRVNXUVHsVY1Cb0N2mqRm&#10;Z0N2TWJ/fVcQepvH+5z5sjOlaKh2hWUFo2EEgji1uuBMQXLavU5BOI+ssbRMCu7kYLnovcwx1rbl&#10;AzVHn4kQwi5GBbn3VSylS3My6Ia2Ig7ct60N+gDrTOoa2xBuSjmOondpsODQkGNFm5zS6/FmFPye&#10;o/TSvF2Tn+2k/Rqv9X1/SQqlBv1u9QHCU+f/xU/3pw7zJ7MRPL4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C+6zEAAAA3QAAAA8AAAAAAAAAAAAAAAAAmAIAAGRycy9k&#10;b3ducmV2LnhtbFBLBQYAAAAABAAEAPUAAACJAwAAAAA=&#10;" path="m2,c1,1,,1,,3v1,,1,,2,c1,1,2,1,2,xe" fillcolor="#cbccce" stroked="f">
                  <v:path arrowok="t" o:connecttype="custom" o:connectlocs="12,0;0,18;12,18;12,0" o:connectangles="0,0,0,0"/>
                </v:shape>
                <v:shape id="Freeform 1614" o:spid="_x0000_s1082" style="position:absolute;left:337;top:1564;width:24;height:18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c7PsMA&#10;AADdAAAADwAAAGRycy9kb3ducmV2LnhtbERP32vCMBB+H/g/hBvsbaZzKK4aRQbFgYjMDcS3ozmb&#10;YnMpSVa7/94Igm/38f28+bK3jejIh9qxgrdhBoK4dLrmSsHvT/E6BREissbGMSn4pwDLxeBpjrl2&#10;F/6mbh8rkUI45KjAxNjmUobSkMUwdC1x4k7OW4wJ+kpqj5cUbhs5yrKJtFhzajDY0qeh8rz/swqK&#10;qSm1Hh/b7UHuxt1k7YvDeqPUy3O/moGI1MeH+O7+0mn++8cIbt+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c7PsMAAADdAAAADwAAAAAAAAAAAAAAAACYAgAAZHJzL2Rv&#10;d25yZXYueG1sUEsFBgAAAAAEAAQA9QAAAIgDAAAAAA==&#10;" path="m3,2c2,,4,1,3,,3,,2,,1,,1,1,,1,,3,1,2,1,1,3,2xe" fillcolor="#cbccce" stroked="f">
                  <v:path arrowok="t" o:connecttype="custom" o:connectlocs="18,12;18,0;6,0;0,18;18,12" o:connectangles="0,0,0,0,0"/>
                </v:shape>
                <v:shape id="Freeform 1615" o:spid="_x0000_s1083" style="position:absolute;left:-12;top:-12;width:455;height:1641;visibility:visible;mso-wrap-style:square;v-text-anchor:top" coordsize="77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fbjsQA&#10;AADdAAAADwAAAGRycy9kb3ducmV2LnhtbERPTUsDMRC9F/wPYQRvbda2lHVtWqQg9GLB1oPexs2Y&#10;LN1M1k2yXf+9EYTe5vE+Z70dXSsG6kPjWcH9rABBXHvdsFHwdnqeliBCRNbYeiYFPxRgu7mZrLHS&#10;/sKvNByjETmEQ4UKbIxdJWWoLTkMM98RZ+7L9w5jhr2RusdLDnetnBfFSjpsODdY7GhnqT4fk1Pw&#10;/Xn+sGm/NOUqHd7TeHoZktFK3d2OT48gIo3xKv5373Wev3hYwN83+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3247EAAAA3QAAAA8AAAAAAAAAAAAAAAAAmAIAAGRycy9k&#10;b3ducmV2LnhtbFBLBQYAAAAABAAEAPUAAACJAwAAAAA=&#10;" path="m71,2v,8,2,17,,24c64,27,60,25,55,26,51,23,47,25,42,25,35,26,26,24,23,27v,3,,6,,9c21,45,23,55,22,64v-1,10,1,26,,40c21,121,23,140,24,155v-1,,-1,2,-1,4c22,160,24,159,24,160v-1,9,,21,1,29c25,190,24,191,24,192v1,10,1,27,,38c22,236,25,244,25,251v4,1,9,-1,13,-1c39,250,39,251,40,251v5,-1,10,-1,15,-1c61,252,67,249,72,251v2,-1,3,1,4,-1c77,257,75,266,75,275v-3,-1,-6,1,-9,c65,275,64,275,63,275v-3,,-6,,-10,c53,275,52,276,52,276,37,273,17,277,3,272v,-3,-1,-3,,-5c4,265,2,266,2,265v4,-11,,-32,1,-49c4,204,2,186,4,174v-2,-3,,-3,-1,-7c4,165,3,164,3,161v,-3,1,-6,,-11c3,149,4,150,3,148v,-2,,-4,,-8c3,139,3,137,3,137,2,131,2,119,2,108,2,97,2,85,1,80v,-1,1,-3,1,-4c2,69,2,63,1,59v1,-6,,-8,,-14c1,43,2,44,2,43,1,39,1,35,1,31,3,23,,10,2,2,27,3,49,,71,2xm45,3c42,3,38,2,37,4v3,-1,5,,8,c45,4,45,3,45,3xm19,4c18,5,13,2,13,6v1,-1,4,-2,4,c18,5,19,5,19,4xm40,11v,,-1,,-1,c39,12,39,12,39,13v1,-1,1,-1,1,-2xm54,13v-2,1,-3,1,-4,1c50,15,54,15,54,13xm44,14v-1,,-2,,-3,c41,15,43,14,44,14v,,,,,xm52,16v-1,,-2,,-3,c49,18,51,16,52,17v,-1,,-1,,-1xm9,25v-2,,-1,2,-1,2c9,28,9,26,9,25xm9,28v-1,4,,13,1,17c9,39,10,33,9,28xm16,30v-2,,1,4,-1,4c15,34,16,35,15,35v,1,,2,1,2c16,35,16,33,16,30xm12,33v-1,-1,,4,,5c12,39,11,39,11,39v,5,,8,1,12c12,51,12,51,12,51v,-6,,-11,,-18xm7,34v-1,,,3,,4c8,38,7,35,7,34xm16,39v-2,1,-1,8,,9c16,45,16,42,16,39xm8,42v-2,,-2,4,,3c8,44,8,43,8,42xm7,61v-2,1,,4,-1,6c8,66,7,63,7,61xm14,65v-1,,,4,,6c15,71,14,67,14,65xm11,67v-1,,,3,,4c12,71,11,69,11,67xm7,67v-1,,-1,1,-1,2c7,69,7,69,8,69v,-1,-1,,-1,-2xm11,72v-1,4,-1,8,,12c11,80,11,76,11,72xm4,72v-1,1,,4,,5c5,77,4,74,4,72xm9,75c7,74,8,76,7,75v1,3,,10,,13c9,88,7,91,9,91v,-6,,-11,,-16xm15,84v-1,-1,,1,,2c16,87,15,85,15,84xm15,88v,,,,,c15,89,15,90,15,91v,,,,,c15,90,15,89,15,88xm13,101v-1,,,3,,4c14,105,13,103,13,101xm9,105v-1,,-1,7,,7c9,110,9,107,9,105xm14,106v-2,,-2,4,,3c14,108,14,107,14,106xm12,125v-2,,,3,-1,5c13,130,12,126,12,125xm8,134v-1,,,2,,2c9,137,8,135,8,134xm18,135v-2,4,,10,,15c19,147,18,140,18,135xm8,137v-1,,-1,3,,2c8,138,8,138,8,137xm6,145v,,,,,c6,146,6,147,6,148v,,,,1,c7,147,6,146,6,145xm18,151v-1,,,2,,4c19,155,18,152,18,151xm6,155v-1,-1,-1,1,-1,2c6,158,6,156,6,155xm6,158v-1,-1,-1,3,,3c6,160,6,159,6,158xm6,162v,,-1,,-1,c5,163,5,165,5,166v1,,1,,1,c6,165,6,163,6,162xm11,170v-1,-1,-1,3,,2c11,171,11,170,11,170xm12,183v-2,,,4,-1,5c13,188,11,185,12,183xm14,204v-1,-1,,4,,5c14,210,14,205,14,204xm21,223v,,,,-1,c19,223,20,224,20,225v1,3,,12,1,15c21,234,21,229,21,223xm20,248v-1,,-1,,-1,1c18,249,19,247,18,248v,1,,2,,3c19,251,19,251,20,251v,-1,,-2,,-3xm16,248v-1,,-1,1,-2,2c15,250,15,252,16,251v,-1,,-2,,-3xm61,253v,,-1,,-1,c59,255,62,255,61,253xm46,254v-1,,-3,,-3,1c45,256,45,255,46,254xm37,255v1,,2,1,2,c39,253,37,254,37,255xm17,257v-2,,-1,1,-1,2c16,259,17,259,17,259v1,-1,-1,,,-2xm66,258v-1,1,-1,1,-2,3c65,261,65,261,66,261v-1,-2,,-2,,-3xm61,258v-1,1,-1,3,-1,4c61,262,61,260,61,258xm20,260v-3,1,-7,,-8,2c15,262,18,262,20,260xm35,261v-1,,-1,,-2,c33,262,33,262,33,263v1,,2,-1,2,-2xm20,264v-4,-1,-6,1,-10,1c11,266,18,265,20,264xm64,264v-1,,-2,,-2,c62,266,64,265,64,264xm60,266v-1,-2,1,-1,,-2c60,264,59,264,58,264v,1,-1,1,-1,3c58,266,58,265,60,266xm56,265v-1,-1,-2,,-3,c53,265,53,266,53,267v1,,1,,2,c55,266,54,265,56,265xm51,265v-1,,-2,,-1,2c50,266,51,266,51,265xm47,265v-2,,-3,1,-3,2c45,267,46,267,47,267v,-1,,-1,,-2xm58,268v,,-1,,-2,c56,270,58,269,58,269v,,,,,-1xm57,271v-1,,-2,,-2,1c56,272,56,272,57,272v,,,-1,,-1xe" fillcolor="#cbccce" stroked="f">
                  <v:path arrowok="t" o:connecttype="custom" o:connectlocs="248,148;130,616;148,1120;225,1481;449,1481;313,1629;12,1570;18,954;18,812;6,350;12,12;266,24;100,36;230,77;319,77;260,83;307,95;53,166;89,201;71,195;71,302;41,201;47,249;35,397;83,385;41,397;65,427;24,456;41,521;89,509;89,539;77,622;53,622;71,741;47,806;106,800;35,859;35,859;35,918;35,954;30,983;65,1019;71,1084;124,1321;124,1321;106,1487;83,1481;355,1499;272,1505;100,1523;390,1528;360,1528;71,1552;195,1558;118,1564;355,1576;355,1576;325,1582;301,1570;278,1570;343,1588;337,1605" o:connectangles="0,0,0,0,0,0,0,0,0,0,0,0,0,0,0,0,0,0,0,0,0,0,0,0,0,0,0,0,0,0,0,0,0,0,0,0,0,0,0,0,0,0,0,0,0,0,0,0,0,0,0,0,0,0,0,0,0,0,0,0,0,0"/>
                  <o:lock v:ext="edit" verticies="t"/>
                </v:shape>
                <v:shape id="Freeform 1616" o:spid="_x0000_s1084" style="position:absolute;left:4073;top:36;width:42;height:11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928sQA&#10;AADdAAAADwAAAGRycy9kb3ducmV2LnhtbERPTWsCMRC9C/6HMIXeNFsrrV2NYguC9WCpVvA4bsbd&#10;xc1kSeK69tcbodDbPN7nTGatqURDzpeWFTz1ExDEmdUl5wp+toveCIQPyBory6TgSh5m025ngqm2&#10;F/6mZhNyEUPYp6igCKFOpfRZQQZ939bEkTtaZzBE6HKpHV5iuKnkIElepMGSY0OBNX0UlJ02Z6Pg&#10;oC2b1+Pn6rd2+/L8rr/W112j1ONDOx+DCNSGf/Gfe6nj/Oe3Idy/iS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vdvLEAAAA3QAAAA8AAAAAAAAAAAAAAAAAmAIAAGRycy9k&#10;b3ducmV2LnhtbFBLBQYAAAAABAAEAPUAAACJAwAAAAA=&#10;" path="m,1c2,1,6,,7,2,4,1,2,2,,2,,2,,1,,1xe" fillcolor="#cbccce" stroked="f">
                  <v:path arrowok="t" o:connecttype="custom" o:connectlocs="0,6;42,11;0,11;0,6" o:connectangles="0,0,0,0"/>
                </v:shape>
                <v:shape id="Freeform 1617" o:spid="_x0000_s1085" style="position:absolute;left:4221;top:36;width:35;height:17;visibility:visible;mso-wrap-style:square;v-text-anchor:top" coordsize="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QEjMMA&#10;AADdAAAADwAAAGRycy9kb3ducmV2LnhtbERP24rCMBB9F/Yfwgi+iKareKtGEUVR8cXLBwzN2Bab&#10;SWmidvfrN8KCb3M415ktalOIJ1Uut6zguxuBIE6szjlVcL1sOmMQziNrLCyTgh9ysJh/NWYYa/vi&#10;Ez3PPhUhhF2MCjLvy1hKl2Rk0HVtSRy4m60M+gCrVOoKXyHcFLIXRUNpMOfQkGFJq4yS+/lhFPwO&#10;1od9W07S3ajnDqyPp3yzrZVqNevlFISn2n/E/+6dDvP7kwG8vwkn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QEjMMAAADdAAAADwAAAAAAAAAAAAAAAACYAgAAZHJzL2Rv&#10;d25yZXYueG1sUEsFBgAAAAAEAAQA9QAAAIgDAAAAAA==&#10;" path="m,2c2,2,6,,6,3,6,3,2,2,2,3,1,3,,3,,2xe" fillcolor="#cbccce" stroked="f">
                  <v:path arrowok="t" o:connecttype="custom" o:connectlocs="0,11;35,17;12,17;0,11" o:connectangles="0,0,0,0"/>
                </v:shape>
                <v:shape id="Freeform 1618" o:spid="_x0000_s1086" style="position:absolute;left:4097;top:89;width:12;height: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5GbsIA&#10;AADdAAAADwAAAGRycy9kb3ducmV2LnhtbERPTYvCMBC9C/6HMMLeNFWhaNcoIq6IXqwue55txrbY&#10;TLpNVuu/N4LgbR7vc2aL1lTiSo0rLSsYDiIQxJnVJecKvk9f/QkI55E1VpZJwZ0cLObdzgwTbW+c&#10;0vXocxFC2CWooPC+TqR0WUEG3cDWxIE728agD7DJpW7wFsJNJUdRFEuDJYeGAmtaFZRdjv9GQZpu&#10;7e9u9BNP9ps1yYPbSZP/KfXRa5efIDy1/i1+ubc6zB9PY3h+E0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HkZuwgAAAN0AAAAPAAAAAAAAAAAAAAAAAJgCAABkcnMvZG93&#10;bnJldi54bWxQSwUGAAAAAAQABAD1AAAAhwMAAAAA&#10;" path="m,c1,,1,,2,,2,,1,1,1,1,1,1,,1,,xe" fillcolor="#cbccce" stroked="f">
                  <v:path arrowok="t" o:connecttype="custom" o:connectlocs="0,0;12,0;6,6;0,0" o:connectangles="0,0,0,0"/>
                </v:shape>
                <v:shape id="Freeform 1619" o:spid="_x0000_s1087" style="position:absolute;left:4020;top:101;width:24;height:1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uOzMYA&#10;AADdAAAADwAAAGRycy9kb3ducmV2LnhtbERPTWvCQBC9F/oflin0Vjcqak1dpRaF4qWN7SHehuyY&#10;hGRnQ3aN0V/fFYTe5vE+Z7HqTS06al1pWcFwEIEgzqwuOVfw+7N9eQXhPLLG2jIpuJCD1fLxYYGx&#10;tmdOqNv7XIQQdjEqKLxvYildVpBBN7ANceCOtjXoA2xzqVs8h3BTy1EUTaXBkkNDgQ19FJRV+5NR&#10;8JW66vu6O2ySYXpdH+2sGU+qiVLPT/37GwhPvf8X392fOswfz2dw+yac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uOzMYAAADdAAAADwAAAAAAAAAAAAAAAACYAgAAZHJz&#10;L2Rvd25yZXYueG1sUEsFBgAAAAAEAAQA9QAAAIsDAAAAAA==&#10;" path="m,c1,,2,,3,,4,2,,2,,xe" fillcolor="#cbccce" stroked="f">
                  <v:path arrowok="t" o:connecttype="custom" o:connectlocs="0,0;18,0;0,0" o:connectangles="0,0,0"/>
                </v:shape>
                <v:shape id="Freeform 1620" o:spid="_x0000_s1088" style="position:absolute;left:4073;top:101;width:18;height:1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OMccA&#10;AADdAAAADwAAAGRycy9kb3ducmV2LnhtbESPQUsDMRCF7wX/QxjBW5vVpWK3TYsKgheR1hba27AZ&#10;N0s3kzWJ7fbfOwehtxnem/e+WawG36kTxdQGNnA/KUAR18G23BjYfr2Nn0CljGyxC0wGLpRgtbwZ&#10;LbCy4cxrOm1yoySEU4UGXM59pXWqHXlMk9ATi/Ydoscsa2y0jXiWcN/ph6J41B5blgaHPb06qo+b&#10;X2/g55B0LNbbfYnOT8vd56x7OX4Yc3c7PM9BZRry1fx//W4Fv5wJrn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VTjHHAAAA3QAAAA8AAAAAAAAAAAAAAAAAmAIAAGRy&#10;cy9kb3ducmV2LnhtbFBLBQYAAAAABAAEAPUAAACMAwAAAAA=&#10;" path="m,c1,1,2,1,3,1,3,2,1,1,,1,,1,,1,,xe" fillcolor="#cbccce" stroked="f">
                  <v:path arrowok="t" o:connecttype="custom" o:connectlocs="0,0;18,6;0,6;0,0" o:connectangles="0,0,0,0"/>
                </v:shape>
                <v:shape id="Freeform 1621" o:spid="_x0000_s1089" style="position:absolute;left:4026;top:119;width:18;height:5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0YZ8QA&#10;AADdAAAADwAAAGRycy9kb3ducmV2LnhtbERPTWvCQBC9C/6HZYTedKNFqdFVRCjk0oNRqd6G7JhE&#10;s7Nhd6tpf323UPA2j/c5y3VnGnEn52vLCsajBARxYXXNpYLD/n34BsIHZI2NZVLwTR7Wq35viam2&#10;D97RPQ+liCHsU1RQhdCmUvqiIoN+ZFviyF2sMxgidKXUDh8x3DRykiQzabDm2FBhS9uKilv+ZRTQ&#10;x7X92Zxm5myzz73Lxsdpfjgq9TLoNgsQgbrwFP+7Mx3nv87n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tGGfEAAAA3QAAAA8AAAAAAAAAAAAAAAAAmAIAAGRycy9k&#10;b3ducmV2LnhtbFBLBQYAAAAABAAEAPUAAACJAwAAAAA=&#10;" path="m,c1,,2,,3,,3,1,1,,,1,,,,,,xe" fillcolor="#cbccce" stroked="f">
                  <v:path arrowok="t" o:connecttype="custom" o:connectlocs="0,0;18,0;0,5;0,0" o:connectangles="0,0,0,0"/>
                </v:shape>
                <v:shape id="Freeform 1622" o:spid="_x0000_s1090" style="position:absolute;left:4280;top:166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4G1ccA&#10;AADdAAAADwAAAGRycy9kb3ducmV2LnhtbESPQU/DMAyF70j8h8hI3LaEMU2oWzYNBIIro0ziZjVe&#10;261xqia03X79fEDiZus9v/d5tRl9o3rqYh3YwsPUgCIugqu5tJB/vU2eQMWE7LAJTBbOFGGzvr1Z&#10;YebCwJ/U71KpJIRjhhaqlNpM61hU5DFOQ0ss2iF0HpOsXaldh4OE+0bPjFlojzVLQ4UtvVRUnHa/&#10;3sLl2xT7fn7Kj6+Pw8/s2Z3f93lt7f3duF2CSjSmf/Pf9YcT/LkRfvlGRt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uBtXHAAAA3QAAAA8AAAAAAAAAAAAAAAAAmAIAAGRy&#10;cy9kb3ducmV2LnhtbFBLBQYAAAAABAAEAPUAAACMAwAAAAA=&#10;" path="m1,1c2,,1,2,1,3,,3,1,1,1,1xe" fillcolor="#cbccce" stroked="f">
                  <v:path arrowok="t" o:connecttype="custom" o:connectlocs="6,6;6,18;6,6" o:connectangles="0,0,0"/>
                </v:shape>
                <v:shape id="Freeform 1623" o:spid="_x0000_s1091" style="position:absolute;left:4274;top:190;width:12;height:100;visibility:visible;mso-wrap-style:square;v-text-anchor:top" coordsize="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wFFMQA&#10;AADdAAAADwAAAGRycy9kb3ducmV2LnhtbERP22rCQBB9L/Qflin0re7aGyW6SmkpFsWKVvB1yI5J&#10;MDsbs9MY/94tFPo2h3Od8bT3teqojVVgC8OBAUWcB1dxYWH7/XH3AioKssM6MFk4U4Tp5PpqjJkL&#10;J15Tt5FCpRCOGVooRZpM65iX5DEOQkOcuH1oPUqCbaFdi6cU7mt9b8yz9lhxaiixobeS8sPmx1uI&#10;czmuvmbvu93T8mEhZrbtquPB2tub/nUESqiXf/Gf+9Ol+Y9mCL/fpBP05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cBRTEAAAA3QAAAA8AAAAAAAAAAAAAAAAAmAIAAGRycy9k&#10;b3ducmV2LnhtbFBLBQYAAAAABAAEAPUAAACJAwAAAAA=&#10;" path="m2,v,3,,12,-1,17c1,11,,4,2,xe" fillcolor="#cbccce" stroked="f">
                  <v:path arrowok="t" o:connecttype="custom" o:connectlocs="12,0;6,100;12,0" o:connectangles="0,0,0"/>
                </v:shape>
                <v:shape id="Freeform 1624" o:spid="_x0000_s1092" style="position:absolute;left:4239;top:201;width:12;height:42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RGbcQA&#10;AADdAAAADwAAAGRycy9kb3ducmV2LnhtbERPTYvCMBC9L/gfwgheFk0VKWs1igiCIAu76sXb0Ixt&#10;tZmUJNa6v94sLOxtHu9zFqvO1KIl5yvLCsajBARxbnXFhYLTcTv8AOEDssbaMil4kofVsve2wEzb&#10;B39TewiFiCHsM1RQhtBkUvq8JIN+ZBviyF2sMxgidIXUDh8x3NRykiSpNFhxbCixoU1J+e1wNwre&#10;z2782V7tz+y6T+s8fKXueEuVGvS79RxEoC78i//cOx3nT5MJ/H4TT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0Rm3EAAAA3QAAAA8AAAAAAAAAAAAAAAAAmAIAAGRycy9k&#10;b3ducmV2LnhtbFBLBQYAAAAABAAEAPUAAACJAwAAAAA=&#10;" path="m,c2,,,4,2,3,1,4,,5,2,5,1,5,1,7,,7,,5,,2,,xe" fillcolor="#cbccce" stroked="f">
                  <v:path arrowok="t" o:connecttype="custom" o:connectlocs="0,0;12,18;12,30;0,42;0,0" o:connectangles="0,0,0,0,0"/>
                </v:shape>
                <v:shape id="Freeform 1625" o:spid="_x0000_s1093" style="position:absolute;left:4262;top:213;width:12;height:113;visibility:visible;mso-wrap-style:square;v-text-anchor:top" coordsize="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tTPsIA&#10;AADdAAAADwAAAGRycy9kb3ducmV2LnhtbERPTWvCQBC9F/wPywje6sa2FImuIpZAwUNbowdvQ3ZM&#10;gtnZkJ1o+u+7BcHbPN7nLNeDa9SVulB7NjCbJqCIC29rLg0c8ux5DioIssXGMxn4pQDr1ehpian1&#10;N/6h615KFUM4pGigEmlTrUNRkcMw9S1x5M6+cygRdqW2Hd5iuGv0S5K8a4c1x4YKW9pWVFz2vTMg&#10;kunsO3if64+e+6/dMT+FozGT8bBZgBIa5CG+uz9tnP+WvML/N/EE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61M+wgAAAN0AAAAPAAAAAAAAAAAAAAAAAJgCAABkcnMvZG93&#10;bnJldi54bWxQSwUGAAAAAAQABAD1AAAAhwMAAAAA&#10;" path="m,c1,,1,4,1,6v,1,,,,1c2,11,1,15,1,18,1,19,,19,,19,1,12,,8,,xe" fillcolor="#cbccce" stroked="f">
                  <v:path arrowok="t" o:connecttype="custom" o:connectlocs="0,0;6,36;6,42;6,107;0,113;0,0" o:connectangles="0,0,0,0,0,0"/>
                </v:shape>
                <v:shape id="Freeform 1626" o:spid="_x0000_s1094" style="position:absolute;left:4286;top:225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Q9e8UA&#10;AADdAAAADwAAAGRycy9kb3ducmV2LnhtbERP22oCMRB9F/yHMIJvmlWWUrdGEUGsSKFewD5ON9Ps&#10;6may3URd/74pFPo2h3Od6by1lbhR40vHCkbDBARx7nTJRsHxsBo8g/ABWWPlmBQ8yMN81u1MMdPu&#10;zju67YMRMYR9hgqKEOpMSp8XZNEPXU0cuS/XWAwRNkbqBu8x3FZynCRP0mLJsaHAmpYF5Zf91So4&#10;meNZb07f28luvX5bPMr3z4/UKNXvtYsXEIHa8C/+c7/qOD9NUvj9Jp4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JD17xQAAAN0AAAAPAAAAAAAAAAAAAAAAAJgCAABkcnMv&#10;ZG93bnJldi54bWxQSwUGAAAAAAQABAD1AAAAigMAAAAA&#10;" path="m1,v1,,,3,1,4c,4,1,1,1,xe" fillcolor="#cbccce" stroked="f">
                  <v:path arrowok="t" o:connecttype="custom" o:connectlocs="6,0;12,24;6,0" o:connectangles="0,0,0"/>
                </v:shape>
                <v:shape id="Freeform 1627" o:spid="_x0000_s1095" style="position:absolute;left:4245;top:255;width:6;height:53;visibility:visible;mso-wrap-style:square;v-text-anchor:top" coordsize="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UVcMA&#10;AADdAAAADwAAAGRycy9kb3ducmV2LnhtbERP3WrCMBS+H/gO4QjezdThilajiCAIQtlSH+DYHNti&#10;c1KaTOuefhkMdnc+vt+z3g62FXfqfeNYwWyagCAunWm4UnAuDq8LED4gG2wdk4InedhuRi9rzIx7&#10;8CfddahEDGGfoYI6hC6T0pc1WfRT1xFH7up6iyHCvpKmx0cMt618S5JUWmw4NtTY0b6m8qa/rIJD&#10;Ucy0/sib7zQ9XZZ2n+tnkSs1GQ+7FYhAQ/gX/7mPJs6fJ+/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UVcMAAADdAAAADwAAAAAAAAAAAAAAAACYAgAAZHJzL2Rv&#10;d25yZXYueG1sUEsFBgAAAAAEAAQA9QAAAIgDAAAAAA==&#10;" path="m,c1,1,1,7,,9,,6,,3,,xe" fillcolor="#cbccce" stroked="f">
                  <v:path arrowok="t" o:connecttype="custom" o:connectlocs="0,0;0,53;0,0" o:connectangles="0,0,0"/>
                </v:shape>
                <v:shape id="Freeform 1628" o:spid="_x0000_s1096" style="position:absolute;left:4292;top:267;width:6;height:23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jE6sUA&#10;AADdAAAADwAAAGRycy9kb3ducmV2LnhtbESPQWsCMRCF74L/IYzgTbPWIrI1ihbUXqRUpefpZppd&#10;3UzWTXTXf2+EQm8zvPe9eTNbtLYUN6p94VjBaJiAIM6cLtgoOB7WgykIH5A1lo5JwZ08LObdzgxT&#10;7Rr+ots+GBFD2KeoIA+hSqX0WU4W/dBVxFH7dbXFENfaSF1jE8NtKV+SZCItFhwv5FjRe07ZeX+1&#10;scY4G+3ClvD7s9mYY2Mup5/VRal+r12+gQjUhn/zH/2hI/eaTOD5TRx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6MTqxQAAAN0AAAAPAAAAAAAAAAAAAAAAAJgCAABkcnMv&#10;ZG93bnJldi54bWxQSwUGAAAAAAQABAD1AAAAigMAAAAA&#10;" path="m,1c1,,1,4,,4,,3,,2,,1xe" fillcolor="#cbccce" stroked="f">
                  <v:path arrowok="t" o:connecttype="custom" o:connectlocs="0,6;0,23;0,6" o:connectangles="0,0,0"/>
                </v:shape>
                <v:shape id="Freeform 1629" o:spid="_x0000_s1097" style="position:absolute;left:4292;top:385;width:12;height:30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nGsQA&#10;AADdAAAADwAAAGRycy9kb3ducmV2LnhtbERPS2vCQBC+C/0PyxR6012lNhKzkVqoeCr4QDyO2TGJ&#10;zc6m2a3Gf98tFHqbj+852aK3jbhS52vHGsYjBYK4cKbmUsN+9z6cgfAB2WDjmDTcycMifxhkmBp3&#10;4w1dt6EUMYR9ihqqENpUSl9UZNGPXEscubPrLIYIu1KaDm8x3DZyotSLtFhzbKiwpbeKis/tt9VQ&#10;nr72ITlMN4fjRzKzSvXj1WWp9dNj/zoHEagP/+I/99rE+c8qgd9v4gk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ZxrEAAAA3QAAAA8AAAAAAAAAAAAAAAAAmAIAAGRycy9k&#10;b3ducmV2LnhtbFBLBQYAAAAABAAEAPUAAACJAwAAAAA=&#10;" path="m1,v1,,,4,,5c,5,1,2,1,xe" fillcolor="#cbccce" stroked="f">
                  <v:path arrowok="t" o:connecttype="custom" o:connectlocs="6,0;6,30;6,0" o:connectangles="0,0,0"/>
                </v:shape>
                <v:shape id="Freeform 1630" o:spid="_x0000_s1098" style="position:absolute;left:4245;top:403;width:17;height:41;visibility:visible;mso-wrap-style:square;v-text-anchor:top" coordsize="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9qBsUA&#10;AADdAAAADwAAAGRycy9kb3ducmV2LnhtbESPQWvDMAyF74P9B6PCbqvdsa0hq1vGoBDYqV0pO4pY&#10;TUJjOdhuk/776jDYTeI9vfdptZl8r64UUxfYwmJuQBHXwXXcWDj8bJ8LUCkjO+wDk4UbJdisHx9W&#10;WLow8o6u+9woCeFUooU256HUOtUteUzzMBCLdgrRY5Y1NtpFHCXc9/rFmHftsWNpaHGgr5bq8/7i&#10;LXxfTlNxHJfF7g0rVxXRbH/pbO3TbPr8AJVpyv/mv+vKCf6rEVz5Rkb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2oGxQAAAN0AAAAPAAAAAAAAAAAAAAAAAJgCAABkcnMv&#10;ZG93bnJldi54bWxQSwUGAAAAAAQABAD1AAAAigMAAAAA&#10;" path="m1,v2,1,,5,1,7c,6,2,2,1,xe" fillcolor="#cbccce" stroked="f">
                  <v:path arrowok="t" o:connecttype="custom" o:connectlocs="6,0;11,41;6,0" o:connectangles="0,0,0"/>
                </v:shape>
                <v:shape id="Freeform 1631" o:spid="_x0000_s1099" style="position:absolute;left:4268;top:421;width:12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S5cUA&#10;AADdAAAADwAAAGRycy9kb3ducmV2LnhtbERP22rCQBB9F/oPyxT6ppuKSI1ughSKFSnUC+jjmJ1u&#10;0mZnY3bV+PddodC3OZzrzPLO1uJCra8cK3geJCCIC6crNgp227f+CwgfkDXWjknBjTzk2UNvhql2&#10;V17TZROMiCHsU1RQhtCkUvqiJIt+4BriyH251mKIsDVSt3iN4baWwyQZS4sVx4YSG3otqfjZnK2C&#10;vdl96+X+tJqsF4uP+a36PB5GRqmnx24+BRGoC//iP/e7jvNHyQTu38QT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ZLlxQAAAN0AAAAPAAAAAAAAAAAAAAAAAJgCAABkcnMv&#10;ZG93bnJldi54bWxQSwUGAAAAAAQABAD1AAAAigMAAAAA&#10;" path="m,c2,,1,3,1,4,,4,1,1,,xe" fillcolor="#cbccce" stroked="f">
                  <v:path arrowok="t" o:connecttype="custom" o:connectlocs="0,0;6,23;0,0" o:connectangles="0,0,0"/>
                </v:shape>
                <v:shape id="Freeform 1632" o:spid="_x0000_s1100" style="position:absolute;left:4286;top:421;width:18;height:1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qMCMcA&#10;AADdAAAADwAAAGRycy9kb3ducmV2LnhtbESPT0sDMRDF74LfIYzgzWZrVdq1abGC4EVK/0F7Gzbj&#10;Zulmsk1iu377zkHwNsN7895vpvPet+pMMTWBDQwHBSjiKtiGawPbzcfDGFTKyBbbwGTglxLMZ7c3&#10;UyxtuPCKzutcKwnhVKIBl3NXap0qRx7TIHTEon2H6DHLGmttI14k3Lf6sShetMeGpcFhR++OquP6&#10;xxs4HZKOxWq7H6Hzz6PdctIujl/G3N/1b6+gMvX53/x3/WkF/2ko/PKNjK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ajAjHAAAA3QAAAA8AAAAAAAAAAAAAAAAAmAIAAGRy&#10;cy9kb3ducmV2LnhtbFBLBQYAAAAABAAEAPUAAACMAwAAAAA=&#10;" path="m2,v1,,,1,,2c2,2,1,2,1,2,,,2,1,2,xe" fillcolor="#cbccce" stroked="f">
                  <v:path arrowok="t" o:connecttype="custom" o:connectlocs="12,0;12,12;6,12;12,0" o:connectangles="0,0,0,0"/>
                </v:shape>
                <v:shape id="Freeform 1633" o:spid="_x0000_s1101" style="position:absolute;left:4268;top:450;width:12;height:66;visibility:visible;mso-wrap-style:square;v-text-anchor:top" coordsize="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c5NcYA&#10;AADdAAAADwAAAGRycy9kb3ducmV2LnhtbESPQWvCQBCF74L/YRnBm24iKiF1E4pg7cVKVRBvQ3aa&#10;hGZnQ3abpP++Wyj0NsN735s3u3w0jeipc7VlBfEyAkFcWF1zqeB2PSwSEM4ja2wsk4JvcpBn08kO&#10;U20Hfqf+4ksRQtilqKDyvk2ldEVFBt3StsRB+7CdQR/WrpS6wyGEm0auomgrDdYcLlTY0r6i4vPy&#10;ZUKNY/PylthhczqcE93fT5u15YdS89n4/ATC0+j/zX/0qw7cOo7h95swgs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c5NcYAAADdAAAADwAAAAAAAAAAAAAAAACYAgAAZHJz&#10;L2Rvd25yZXYueG1sUEsFBgAAAAAEAAQA9QAAAIsDAAAAAA==&#10;" path="m,c2,3,2,8,,11,,8,,4,,xe" fillcolor="#cbccce" stroked="f">
                  <v:path arrowok="t" o:connecttype="custom" o:connectlocs="0,0;0,66;0,0" o:connectangles="0,0,0"/>
                </v:shape>
                <v:shape id="Freeform 1634" o:spid="_x0000_s1102" style="position:absolute;left:4304;top:450;width:18;height:30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5UP8UA&#10;AADdAAAADwAAAGRycy9kb3ducmV2LnhtbERPS2vCQBC+C/0PyxS8iG4MIiW6ikh9IAjVevA4ZKdJ&#10;aHY2za4m+utdQehtPr7nTOetKcWValdYVjAcRCCIU6sLzhScvlf9DxDOI2ssLZOCGzmYz946U0y0&#10;bfhA16PPRAhhl6CC3PsqkdKlORl0A1sRB+7H1gZ9gHUmdY1NCDeljKNoLA0WHBpyrGiZU/p7vBgF&#10;S7/e3xefu1HvsNnt43Px9Ydlo1T3vV1MQHhq/b/45d7qMH80jOH5TThB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lQ/xQAAAN0AAAAPAAAAAAAAAAAAAAAAAJgCAABkcnMv&#10;ZG93bnJldi54bWxQSwUGAAAAAAQABAD1AAAAigMAAAAA&#10;" path="m1,c3,,2,4,2,5,,5,2,1,1,xe" fillcolor="#cbccce" stroked="f">
                  <v:path arrowok="t" o:connecttype="custom" o:connectlocs="6,0;12,30;6,0" o:connectangles="0,0,0"/>
                </v:shape>
                <v:shape id="Freeform 1635" o:spid="_x0000_s1103" style="position:absolute;left:4286;top:462;width:12;height:101;visibility:visible;mso-wrap-style:square;v-text-anchor:top" coordsize="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uoJcQA&#10;AADdAAAADwAAAGRycy9kb3ducmV2LnhtbERPTWvCQBC9F/wPywi91Y21lZK6ilTEorRSK3gdsmMS&#10;zM7G7DTGf+8WCr3N433OZNa5SrXUhNKzgeEgAUWceVtybmD/vXx4ARUE2WLlmQxcKcBs2rubYGr9&#10;hb+o3UmuYgiHFA0UInWqdcgKchgGviaO3NE3DiXCJte2wUsMd5V+TJKxdlhybCiwpreCstPuxxkI&#10;azlvP1eLw+H5Y7SRZLVvy/PJmPt+N38FJdTJv/jP/W7j/KfhCH6/iSfo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bqCXEAAAA3QAAAA8AAAAAAAAAAAAAAAAAmAIAAGRycy9k&#10;b3ducmV2LnhtbFBLBQYAAAAABAAEAPUAAACJAwAAAAA=&#10;" path="m,c1,,,2,1,1v,3,,10,,13c,13,2,17,,16,,11,,6,,xe" fillcolor="#cbccce" stroked="f">
                  <v:path arrowok="t" o:connecttype="custom" o:connectlocs="0,0;6,6;6,83;0,95;0,0" o:connectangles="0,0,0,0,0"/>
                </v:shape>
                <v:shape id="Freeform 1636" o:spid="_x0000_s1104" style="position:absolute;left:4245;top:516;width:11;height:17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yWC8QA&#10;AADdAAAADwAAAGRycy9kb3ducmV2LnhtbERPTWvCQBC9C/0PyxR6qxs1lBJdg0qlvWpTobchOyYx&#10;2dmQ3Saxv94tFLzN433OKh1NI3rqXGVZwWwagSDOra64UJB97p9fQTiPrLGxTAqu5CBdP0xWmGg7&#10;8IH6oy9ECGGXoILS+zaR0uUlGXRT2xIH7mw7gz7ArpC6wyGEm0bOo+hFGqw4NJTY0q6kvD7+GAW/&#10;X1F+6uM6u7wthu/5Vl/fT1ml1NPjuFmC8DT6u/jf/aHD/HgWw9834QS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MlgvEAAAA3QAAAA8AAAAAAAAAAAAAAAAAmAIAAGRycy9k&#10;b3ducmV2LnhtbFBLBQYAAAAABAAEAPUAAACJAwAAAAA=&#10;" path="m,c2,,1,2,1,3,,3,1,1,,xe" fillcolor="#cbccce" stroked="f">
                  <v:path arrowok="t" o:connecttype="custom" o:connectlocs="0,0;6,17;0,0" o:connectangles="0,0,0"/>
                </v:shape>
                <v:shape id="Freeform 1637" o:spid="_x0000_s1105" style="position:absolute;left:4245;top:545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uxccUA&#10;AADdAAAADwAAAGRycy9kb3ducmV2LnhtbERP20rDQBB9F/yHZQRfSrupqEjstlShIEWExl5ex+yY&#10;jWZmY3Zt07/vFgTf5nCuM5n13Kg9daH2YmA8ykCRlN7WUhlYvy+GD6BCRLHYeCEDRwowm15eTDC3&#10;/iAr2hexUilEQo4GXIxtrnUoHTGGkW9JEvfpO8aYYFdp2+EhhXOjb7LsXjPWkhoctvTsqPwuftnA&#10;xytv1z9vgx1HXg5c8bSY49fGmOurfv4IKlIf/8V/7heb5t+O7+D8TTpBT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7FxxQAAAN0AAAAPAAAAAAAAAAAAAAAAAJgCAABkcnMv&#10;ZG93bnJldi54bWxQSwUGAAAAAAQABAD1AAAAigMAAAAA&#10;" path="m,c1,,1,,1,v,1,,2,,3c1,3,1,3,,3,,2,,1,,xe" fillcolor="#cbccce" stroked="f">
                  <v:path arrowok="t" o:connecttype="custom" o:connectlocs="0,0;6,0;6,18;0,18;0,0" o:connectangles="0,0,0,0,0"/>
                </v:shape>
                <v:shape id="Freeform 1638" o:spid="_x0000_s1106" style="position:absolute;left:4256;top:622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OQSsQA&#10;AADdAAAADwAAAGRycy9kb3ducmV2LnhtbERP22oCMRB9F/yHMIJvmrWI1K1RRBCVUvAG9nG6mWZX&#10;N5PtJur696ZQ6NscznUms8aW4ka1LxwrGPQTEMSZ0wUbBcfDsvcKwgdkjaVjUvAgD7NpuzXBVLs7&#10;7+i2D0bEEPYpKshDqFIpfZaTRd93FXHkvl1tMURYG6lrvMdwW8qXJBlJiwXHhhwrWuSUXfZXq+Bk&#10;jme9Of28j3er1cf8UWy/PodGqW6nmb+BCNSEf/Gfe63j/OFgBL/fxBP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jkErEAAAA3QAAAA8AAAAAAAAAAAAAAAAAmAIAAGRycy9k&#10;b3ducmV2LnhtbFBLBQYAAAAABAAEAPUAAACJAwAAAAA=&#10;" path="m,c2,,1,3,1,4,,4,1,1,,xe" fillcolor="#cbccce" stroked="f">
                  <v:path arrowok="t" o:connecttype="custom" o:connectlocs="0,0;6,24;0,0" o:connectangles="0,0,0"/>
                </v:shape>
                <v:shape id="Freeform 1639" o:spid="_x0000_s1107" style="position:absolute;left:4286;top:640;width:6;height:47;visibility:visible;mso-wrap-style:square;v-text-anchor:top" coordsize="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CqdsQA&#10;AADdAAAADwAAAGRycy9kb3ducmV2LnhtbERPTU8CMRC9m/AfmiHx5nZRVLJQCDHBcPAgrBCOk+24&#10;u7Kdbtq6lH9vTUy8zcv7nMUqmk4M5HxrWcEky0EQV1a3XCv4KDd3MxA+IGvsLJOCK3lYLUc3Cyy0&#10;vfCOhn2oRQphX6CCJoS+kNJXDRn0me2JE/dpncGQoKuldnhJ4aaT93n+JA22nBoa7Omloeq8/zYK&#10;yq+t0488HMrTBt3x4e34HuOrUrfjuJ6DCBTDv/jPvdVp/nTyDL/fp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gqnbEAAAA3QAAAA8AAAAAAAAAAAAAAAAAmAIAAGRycy9k&#10;b3ducmV2LnhtbFBLBQYAAAAABAAEAPUAAACJAwAAAAA=&#10;" path="m,c1,1,1,7,,8,,5,,3,,xe" fillcolor="#cbccce" stroked="f">
                  <v:path arrowok="t" o:connecttype="custom" o:connectlocs="0,0;0,47;0,0" o:connectangles="0,0,0"/>
                </v:shape>
                <v:shape id="Freeform 1640" o:spid="_x0000_s1108" style="position:absolute;left:4256;top:646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Jj3sUA&#10;AADdAAAADwAAAGRycy9kb3ducmV2LnhtbESPQU/CQBCF7yb+h82YeINtkRhTWQiQIFyMEYnnsTtu&#10;K93Z0l1p+ffOgcTbvMz73ryZLQbfqDN1sQ5sIB9noIjLYGt2Bg4fm9ETqJiQLTaBycCFIizmtzcz&#10;LGzo+Z3O++SUhHAs0ECVUltoHcuKPMZxaIll9x06j0lk57TtsJdw3+hJlj1qjzXLhQpbWldUHve/&#10;Xmo8lPlr2hJ+vvUv7tC708/X6mTM/d2wfAaVaEj/5iu9s8JNc6kr38gI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4mPexQAAAN0AAAAPAAAAAAAAAAAAAAAAAJgCAABkcnMv&#10;ZG93bnJldi54bWxQSwUGAAAAAAQABAD1AAAAigMAAAAA&#10;" path="m,1c1,,1,4,,4,,3,,2,,1xe" fillcolor="#cbccce" stroked="f">
                  <v:path arrowok="t" o:connecttype="custom" o:connectlocs="0,6;0,24;0,6" o:connectangles="0,0,0"/>
                </v:shape>
                <v:shape id="Freeform 1641" o:spid="_x0000_s1109" style="position:absolute;left:4262;top:758;width:12;height:3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H0YMQA&#10;AADdAAAADwAAAGRycy9kb3ducmV2LnhtbERPS2vCQBC+C/6HZYTedJNaiomuYouFHnqoj3gespMH&#10;yc6G7Dam/fXdQsHbfHzP2exG04qBeldbVhAvIhDEudU1lwou57f5CoTzyBpby6TgmxzsttPJBlNt&#10;b3yk4eRLEULYpaig8r5LpXR5RQbdwnbEgStsb9AH2JdS93gL4aaVj1H0LA3WHBoq7Oi1orw5fRkF&#10;xeGzyYoPbTL/k7w0S3vt9Oqq1MNs3K9BeBr9Xfzvftdh/lOcwN834QS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x9GDEAAAA3QAAAA8AAAAAAAAAAAAAAAAAmAIAAGRycy9k&#10;b3ducmV2LnhtbFBLBQYAAAAABAAEAPUAAACJAwAAAAA=&#10;" path="m1,v1,1,,4,1,6c,5,1,2,1,xe" fillcolor="#cbccce" stroked="f">
                  <v:path arrowok="t" o:connecttype="custom" o:connectlocs="6,0;12,36;6,0" o:connectangles="0,0,0"/>
                </v:shape>
                <v:shape id="Freeform 1642" o:spid="_x0000_s1110" style="position:absolute;left:4286;top:812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tatccA&#10;AADdAAAADwAAAGRycy9kb3ducmV2LnhtbESPQU/CQBCF7yT+h82YcJOthRhTWIgaCVzFSuJt0h3a&#10;Sne26S5t8dc7BxNuM3lv3vtmtRldo3rqQu3ZwOMsAUVceFtzaSD/3D48gwoR2WLjmQxcKcBmfTdZ&#10;YWb9wB/UH2KpJIRDhgaqGNtM61BU5DDMfEss2sl3DqOsXalth4OEu0anSfKkHdYsDRW29FZRcT5c&#10;nIHfr6Q49otz/vM+H77TV3vdHfPamOn9+LIEFWmMN/P/9d4K/iIVfvlGR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bWrXHAAAA3QAAAA8AAAAAAAAAAAAAAAAAmAIAAGRy&#10;cy9kb3ducmV2LnhtbFBLBQYAAAAABAAEAPUAAACMAwAAAAA=&#10;" path="m,1c2,,1,2,1,3,,3,1,1,,1xe" fillcolor="#cbccce" stroked="f">
                  <v:path arrowok="t" o:connecttype="custom" o:connectlocs="0,6;6,18;0,6" o:connectangles="0,0,0"/>
                </v:shape>
                <v:shape id="Freeform 1643" o:spid="_x0000_s1111" style="position:absolute;left:4227;top:824;width:18;height:89;visibility:visible;mso-wrap-style:square;v-text-anchor:top" coordsize="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pd8QA&#10;AADdAAAADwAAAGRycy9kb3ducmV2LnhtbERPTWvCQBC9C/6HZQRvdaO2VVNXCYLSg1iNgh6H7DQJ&#10;ZmdDdtX033cLBW/zeJ8zX7amEndqXGlZwXAQgSDOrC45V3A6rl+mIJxH1lhZJgU/5GC56HbmGGv7&#10;4APdU5+LEMIuRgWF93UspcsKMugGtiYO3LdtDPoAm1zqBh8h3FRyFEXv0mDJoaHAmlYFZdf0ZhS8&#10;zVbnLzne2vEmkft0PZnuLslWqX6vTT5AeGr9U/zv/tRh/utoCH/fh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QqXfEAAAA3QAAAA8AAAAAAAAAAAAAAAAAmAIAAGRycy9k&#10;b3ducmV2LnhtbFBLBQYAAAAABAAEAPUAAACJAwAAAAA=&#10;" path="m1,v2,3,,10,1,15c,11,1,5,1,xe" fillcolor="#cbccce" stroked="f">
                  <v:path arrowok="t" o:connecttype="custom" o:connectlocs="6,0;12,89;6,0" o:connectangles="0,0,0"/>
                </v:shape>
                <v:shape id="Freeform 1644" o:spid="_x0000_s1112" style="position:absolute;left:4292;top:830;width:6;height:17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7juMQA&#10;AADdAAAADwAAAGRycy9kb3ducmV2LnhtbERPTUvDQBC9C/6HZQQvpd00iEjabalCQYoIxtpex+yY&#10;jWZm0+y2jf/eFQRv83ifM18O3KoT9aHxYmA6yUCRVN42UhvYvq7Hd6BCRLHYeiED3xRgubi8mGNh&#10;/Vle6FTGWqUQCQUacDF2hdahcsQYJr4jSdyH7xljgn2tbY/nFM6tzrPsVjM2khocdvTgqPoqj2zg&#10;/Yl328PzaM+RNyNX3q9X+PlmzPXVsJqBijTEf/Gf+9Gm+Td5Dr/fp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+47jEAAAA3QAAAA8AAAAAAAAAAAAAAAAAmAIAAGRycy9k&#10;b3ducmV2LnhtbFBLBQYAAAAABAAEAPUAAACJAwAAAAA=&#10;" path="m,1c1,,1,3,,3,,2,,1,,1xe" fillcolor="#cbccce" stroked="f">
                  <v:path arrowok="t" o:connecttype="custom" o:connectlocs="0,6;0,17;0,6" o:connectangles="0,0,0"/>
                </v:shape>
                <v:shape id="Freeform 1645" o:spid="_x0000_s1113" style="position:absolute;left:4298;top:877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7EsYA&#10;AADdAAAADwAAAGRycy9kb3ducmV2LnhtbESPQWvCQBCF7wX/wzJCb3UTLaVE16CCthcpWul5zI6b&#10;aHY2Zrcm/fduodDbDO99b97M8t7W4katrxwrSEcJCOLC6YqNgsPn+ukVhA/IGmvHpOCHPOTzwcMM&#10;M+063tFtH4yIIewzVFCG0GRS+qIki37kGuKonVxrMcS1NVK32MVwW8txkrxIixXHCyU2tCqpuOy/&#10;bawxKdJteCP8+ug25tCZ6/m4vCr1OOwXUxCB+vBv/qPfdeSexxP4/SaO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o7EsYAAADdAAAADwAAAAAAAAAAAAAAAACYAgAAZHJz&#10;L2Rvd25yZXYueG1sUEsFBgAAAAAEAAQA9QAAAIsDAAAAAA==&#10;" path="m1,v,,,,,c1,1,1,3,1,4v,,,,-1,c,3,1,1,1,xe" fillcolor="#cbccce" stroked="f">
                  <v:path arrowok="t" o:connecttype="custom" o:connectlocs="6,0;6,0;6,24;0,24;6,0" o:connectangles="0,0,0,0,0"/>
                </v:shape>
                <v:shape id="Freeform 1646" o:spid="_x0000_s1114" style="position:absolute;left:4227;top:913;width:12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hG8UA&#10;AADdAAAADwAAAGRycy9kb3ducmV2LnhtbERP32vCMBB+F/Y/hBN801QpMqtRRBAnQ5hOcI9nc0u7&#10;NZeuybT+94sw8O0+vp83W7S2EhdqfOlYwXCQgCDOnS7ZKDi+r/vPIHxA1lg5JgU38rCYP3VmmGl3&#10;5T1dDsGIGMI+QwVFCHUmpc8LsugHriaO3KdrLIYIGyN1g9cYbis5SpKxtFhybCiwplVB+ffh1yo4&#10;meOX3p5+Xif7zWa3vJVv54/UKNXrtsspiEBteIj/3S86zk9HKdy/i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WEbxQAAAN0AAAAPAAAAAAAAAAAAAAAAAJgCAABkcnMv&#10;ZG93bnJldi54bWxQSwUGAAAAAAQABAD1AAAAigMAAAAA&#10;" path="m1,v1,,,3,,4c,4,1,2,1,xe" fillcolor="#cbccce" stroked="f">
                  <v:path arrowok="t" o:connecttype="custom" o:connectlocs="6,0;6,23;6,0" o:connectangles="0,0,0"/>
                </v:shape>
                <v:shape id="Freeform 1647" o:spid="_x0000_s1115" style="position:absolute;left:4304;top:936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d7zMUA&#10;AADdAAAADwAAAGRycy9kb3ducmV2LnhtbERP30sCQRB+D/oflgl6kdxLLOJyFQ2EEAm8rF6n2+n2&#10;8mb2ut30/O9dIehtPr6fM5n13Kg9daH2YuB2mIEiKb2tpTKwfV3ePIAKEcVi44UMHCnAbHp5McHc&#10;+oNsaF/ESqUQCTkacDG2udahdMQYhr4lSdyX7xhjgl2lbYeHFM6NHmXZvWasJTU4bOnJUbkrftnA&#10;55rftz8vgw+OvBq4YrGc4/ebMddX/fwRVKQ+/ov/3M82zR+P7uD8TTpBT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3vMxQAAAN0AAAAPAAAAAAAAAAAAAAAAAJgCAABkcnMv&#10;ZG93bnJldi54bWxQSwUGAAAAAAQABAD1AAAAigMAAAAA&#10;" path="m,c1,,1,2,1,3,,3,,1,,xe" fillcolor="#cbccce" stroked="f">
                  <v:path arrowok="t" o:connecttype="custom" o:connectlocs="0,0;6,18;0,0" o:connectangles="0,0,0"/>
                </v:shape>
                <v:shape id="Freeform 1648" o:spid="_x0000_s1116" style="position:absolute;left:4304;top:954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2YisUA&#10;AADdAAAADwAAAGRycy9kb3ducmV2LnhtbESPT2sCMRDF70K/Q5iCN82qRcpqlLag9iLFP3geN2N2&#10;7WaybqK7fnsjFHqb4b3fmzfTeWtLcaPaF44VDPoJCOLM6YKNgv1u0XsH4QOyxtIxKbiTh/nspTPF&#10;VLuGN3TbBiNiCPsUFeQhVKmUPsvJou+7ijhqJ1dbDHGtjdQ1NjHclnKYJGNpseB4IceKvnLKfrdX&#10;G2uMssE6rAgPP83S7BtzOR8/L0p1X9uPCYhAbfg3/9HfOnJvwzE8v4k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XZiKxQAAAN0AAAAPAAAAAAAAAAAAAAAAAJgCAABkcnMv&#10;ZG93bnJldi54bWxQSwUGAAAAAAQABAD1AAAAigMAAAAA&#10;" path="m,1c1,,1,4,,3,,2,,2,,1xe" fillcolor="#cbccce" stroked="f">
                  <v:path arrowok="t" o:connecttype="custom" o:connectlocs="0,6;0,18;0,6" o:connectangles="0,0,0"/>
                </v:shape>
                <v:shape id="Freeform 1649" o:spid="_x0000_s1117" style="position:absolute;left:4304;top:984;width:6;height:17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AIMUA&#10;AADdAAAADwAAAGRycy9kb3ducmV2LnhtbERP30sCQRB+D/oflgl6kdxLpOJyFQ2EEAm8rF6n2+n2&#10;8mb2ut30/O9dIehtPr6fM5n13Kg9daH2YuB2mIEiKb2tpTKwfV3ePIAKEcVi44UMHCnAbHp5McHc&#10;+oNsaF/ESqUQCTkacDG2udahdMQYhr4lSdyX7xhjgl2lbYeHFM6NHmXZnWasJTU4bOnJUbkrftnA&#10;55rftz8vgw+OvBq4YrGc4/ebMddX/fwRVKQ+/ov/3M82zR+P7uH8TTpBT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UAgxQAAAN0AAAAPAAAAAAAAAAAAAAAAAJgCAABkcnMv&#10;ZG93bnJldi54bWxQSwUGAAAAAAQABAD1AAAAigMAAAAA&#10;" path="m,c,,1,,1,v,1,,2,,3c1,3,,3,,3,,2,,1,,xe" fillcolor="#cbccce" stroked="f">
                  <v:path arrowok="t" o:connecttype="custom" o:connectlocs="0,0;6,0;6,17;0,17;0,0" o:connectangles="0,0,0,0,0"/>
                </v:shape>
                <v:shape id="Freeform 1650" o:spid="_x0000_s1118" style="position:absolute;left:4274;top:1025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6pY8UA&#10;AADdAAAADwAAAGRycy9kb3ducmV2LnhtbESPQW/CMAyF75P2HyIj7QYpDE1TR0Bs0gYXNMHQzl7j&#10;pYXGKU1Gy7/HB6Td/OT3PT/PFr2v1ZnaWAU2MB5loIiLYCt2BvZf78NnUDEhW6wDk4ELRVjM7+9m&#10;mNvQ8ZbOu+SUhHDM0UCZUpNrHYuSPMZRaIhl9xtaj0lk67RtsZNwX+tJlj1pjxXLhRIbeiupOO7+&#10;vNR4LMabtCL8/uw+3L5zp8PP68mYh0G/fAGVqE//5hu9tsJNJ1JXvpER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qljxQAAAN0AAAAPAAAAAAAAAAAAAAAAAJgCAABkcnMv&#10;ZG93bnJldi54bWxQSwUGAAAAAAQABAD1AAAAigMAAAAA&#10;" path="m,c1,,1,4,,3,,2,,1,,xe" fillcolor="#cbccce" stroked="f">
                  <v:path arrowok="t" o:connecttype="custom" o:connectlocs="0,0;0,18;0,0" o:connectangles="0,0,0"/>
                </v:shape>
                <v:shape id="Freeform 1651" o:spid="_x0000_s1119" style="position:absolute;left:4268;top:1108;width:12;height:30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0Kk8QA&#10;AADdAAAADwAAAGRycy9kb3ducmV2LnhtbERPS2sCMRC+C/0PYQq9aaJYH6tRqtDSk6AV8Thuxt21&#10;m8m6SXX990YQepuP7znTeWNLcaHaF441dDsKBHHqTMGZhu3PZ3sEwgdkg6Vj0nAjD/PZS2uKiXFX&#10;XtNlEzIRQ9gnqCEPoUqk9GlOFn3HVcSRO7raYoiwzqSp8RrDbSl7Sg2kxYJjQ44VLXNKfzd/VkN2&#10;OG/DcPe+3u1Xw5FVqul+nRZav702HxMQgZrwL366v02c3++N4fF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NCpPEAAAA3QAAAA8AAAAAAAAAAAAAAAAAmAIAAGRycy9k&#10;b3ducmV2LnhtbFBLBQYAAAAABAAEAPUAAACJAwAAAAA=&#10;" path="m,c2,,1,3,1,5,,4,1,1,,xe" fillcolor="#cbccce" stroked="f">
                  <v:path arrowok="t" o:connecttype="custom" o:connectlocs="0,0;6,30;0,0" o:connectangles="0,0,0"/>
                </v:shape>
                <v:shape id="Freeform 1652" o:spid="_x0000_s1120" style="position:absolute;left:4256;top:1227;width:6;height:3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4KEMUA&#10;AADdAAAADwAAAGRycy9kb3ducmV2LnhtbESPQWvCQBCF7wX/wzKCt7rRlqIxq4gglBQK1fY+ZCfZ&#10;tNnZkF01/vvOodDbDO/Ne98Uu9F36kpDbAMbWMwzUMRVsC03Bj7Px8cVqJiQLXaBycCdIuy2k4cC&#10;cxtu/EHXU2qUhHDM0YBLqc+1jpUjj3EeemLR6jB4TLIOjbYD3iTcd3qZZS/aY8vS4LCng6Pq53Tx&#10;BtJ7rUu/fOuP3+uvfemwdIsGjZlNx/0GVKIx/Zv/rl+t4D8/Cb98Iy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goQxQAAAN0AAAAPAAAAAAAAAAAAAAAAAJgCAABkcnMv&#10;ZG93bnJldi54bWxQSwUGAAAAAAQABAD1AAAAigMAAAAA&#10;" path="m,c1,,1,4,1,6,,6,1,2,,xe" fillcolor="#cbccce" stroked="f">
                  <v:path arrowok="t" o:connecttype="custom" o:connectlocs="0,0;6,35;0,0" o:connectangles="0,0,0"/>
                </v:shape>
                <v:shape id="Freeform 1653" o:spid="_x0000_s1121" style="position:absolute;left:4215;top:1345;width:18;height:95;visibility:visible;mso-wrap-style:square;v-text-anchor:top" coordsize="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Dz6sEA&#10;AADdAAAADwAAAGRycy9kb3ducmV2LnhtbERPTYvCMBC9L/gfwgje1rTrIlqN4goFb1IVex2asS02&#10;k9LEWv+9WVjY2zze56y3g2lET52rLSuIpxEI4sLqmksFl3P6uQDhPLLGxjIpeJGD7Wb0scZE2ydn&#10;1J98KUIIuwQVVN63iZSuqMigm9qWOHA32xn0AXal1B0+Q7hp5FcUzaXBmkNDhS3tKyrup4dRkF3T&#10;fJa/jrm+xMsfc+vnWZSiUpPxsFuB8DT4f/Gf+6DD/O9ZDL/fhBP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Q8+rBAAAA3QAAAA8AAAAAAAAAAAAAAAAAmAIAAGRycy9kb3du&#10;cmV2LnhtbFBLBQYAAAAABAAEAPUAAACGAwAAAAA=&#10;" path="m,c1,,1,,1,v2,,,1,,1c1,5,2,13,,16,,11,,5,,xe" fillcolor="#cbccce" stroked="f">
                  <v:path arrowok="t" o:connecttype="custom" o:connectlocs="0,0;6,0;6,6;0,95;0,0" o:connectangles="0,0,0,0,0"/>
                </v:shape>
                <v:shape id="Freeform 1654" o:spid="_x0000_s1122" style="position:absolute;left:4227;top:1487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3KKcUA&#10;AADdAAAADwAAAGRycy9kb3ducmV2LnhtbERPTWsCMRC9F/ofwhS81WxVxG6NIgVRKYJawR7HzZjd&#10;djNZN1HXf28Kgrd5vM8ZjhtbijPVvnCs4K2dgCDOnC7YKNh+T18HIHxA1lg6JgVX8jAePT8NMdXu&#10;wms6b4IRMYR9igryEKpUSp/lZNG3XUUcuYOrLYYIayN1jZcYbkvZSZK+tFhwbMixos+csr/NySrY&#10;me2vXuyOX+/r2Ww5uRar/U/PKNV6aSYfIAI14SG+u+c6zu91O/D/TTxBj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7copxQAAAN0AAAAPAAAAAAAAAAAAAAAAAJgCAABkcnMv&#10;ZG93bnJldi54bWxQSwUGAAAAAAQABAD1AAAAigMAAAAA&#10;" path="m,1v,,,,,c1,2,1,,2,1v,1,,2,,3c1,4,,4,,4,,3,,2,,1xe" fillcolor="#cbccce" stroked="f">
                  <v:path arrowok="t" o:connecttype="custom" o:connectlocs="0,6;0,6;12,6;12,24;0,24;0,6" o:connectangles="0,0,0,0,0,0"/>
                </v:shape>
                <v:shape id="Freeform 1655" o:spid="_x0000_s1123" style="position:absolute;left:4245;top:1493;width:11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BSH8MA&#10;AADdAAAADwAAAGRycy9kb3ducmV2LnhtbERPTWvCQBC9F/oflil4002NFImuYkXRazUVehuyYxLN&#10;zobsmkR/fbcg9DaP9znzZW8q0VLjSssK3kcRCOLM6pJzBelxO5yCcB5ZY2WZFNzJwXLx+jLHRNuO&#10;v6g9+FyEEHYJKii8rxMpXVaQQTeyNXHgzrYx6ANscqkb7EK4qeQ4ij6kwZJDQ4E1rQvKroebUfD4&#10;jrJTO7mml03c/Yw/9X13SkulBm/9agbCU+//xU/3Xof5kziGv2/C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BSH8MAAADdAAAADwAAAAAAAAAAAAAAAACYAgAAZHJzL2Rv&#10;d25yZXYueG1sUEsFBgAAAAAEAAQA9QAAAIgDAAAAAA==&#10;" path="m,c1,,2,1,2,2,1,2,1,3,,3,,2,,1,,xe" fillcolor="#cbccce" stroked="f">
                  <v:path arrowok="t" o:connecttype="custom" o:connectlocs="0,0;11,12;0,18;0,0" o:connectangles="0,0,0,0"/>
                </v:shape>
                <v:shape id="Freeform 1656" o:spid="_x0000_s1124" style="position:absolute;left:3973;top:1523;width:17;height:1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Wa8QA&#10;AADdAAAADwAAAGRycy9kb3ducmV2LnhtbERPTWsCMRC9C/6HMIXeNNuuLe1qFBUKvUjRKtjbsBk3&#10;i5vJNkl1/fdGEHqbx/ucyayzjTiRD7VjBU/DDARx6XTNlYLt98fgDUSIyBobx6TgQgFm035vgoV2&#10;Z17TaRMrkUI4FKjAxNgWUobSkMUwdC1x4g7OW4wJ+kpqj+cUbhv5nGWv0mLNqcFgS0tD5XHzZxX8&#10;/gTps/V2n6OxL/nu671ZHFdKPT508zGISF38F9/dnzrNH+UjuH2TTp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U1mvEAAAA3QAAAA8AAAAAAAAAAAAAAAAAmAIAAGRycy9k&#10;b3ducmV2LnhtbFBLBQYAAAAABAAEAPUAAACJAwAAAAA=&#10;" path="m1,c2,,3,,3,,3,2,,2,1,xe" fillcolor="#cbccce" stroked="f">
                  <v:path arrowok="t" o:connecttype="custom" o:connectlocs="6,0;17,0;6,0" o:connectangles="0,0,0"/>
                </v:shape>
                <v:shape id="Freeform 1657" o:spid="_x0000_s1125" style="position:absolute;left:4073;top:1523;width:18;height:1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z8MQA&#10;AADdAAAADwAAAGRycy9kb3ducmV2LnhtbERPS2sCMRC+F/wPYQq91Wy7WuzWKCoIXor4AnsbNtPN&#10;4mayTVJd/70pCL3Nx/ec8bSzjTiTD7VjBS/9DARx6XTNlYL9bvk8AhEissbGMSm4UoDppPcwxkK7&#10;C2/ovI2VSCEcClRgYmwLKUNpyGLou5Y4cd/OW4wJ+kpqj5cUbhv5mmVv0mLNqcFgSwtD5Wn7axX8&#10;fAXps83+mKOxw/ywfm/mp0+lnh672QeISF38F9/dK53mD/Ih/H2TTp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Yc/DEAAAA3QAAAA8AAAAAAAAAAAAAAAAAmAIAAGRycy9k&#10;b3ducmV2LnhtbFBLBQYAAAAABAAEAPUAAACJAwAAAAA=&#10;" path="m,1c,,3,1,3,2,1,2,1,2,,1xe" fillcolor="#cbccce" stroked="f">
                  <v:path arrowok="t" o:connecttype="custom" o:connectlocs="0,6;18,12;0,6" o:connectangles="0,0,0"/>
                </v:shape>
                <v:shape id="Freeform 1658" o:spid="_x0000_s1126" style="position:absolute;left:4109;top:1523;width:17;height:18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lFcQA&#10;AADdAAAADwAAAGRycy9kb3ducmV2LnhtbERPTWvCQBC9C/6HZQredFMNYlNXEUvFQwvGlp6n2TEb&#10;mp2N2dWk/94VCr3N433Oct3bWlyp9ZVjBY+TBARx4XTFpYLPj9fxAoQPyBprx6TglzysV8PBEjPt&#10;Os7pegyliCHsM1RgQmgyKX1hyKKfuIY4cifXWgwRtqXULXYx3NZymiRzabHi2GCwoa2h4ud4sQrO&#10;+dtCdnS6fD/Zr/d0N80P6YtRavTQb55BBOrDv/jPvddxfjqbw/2be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kpRXEAAAA3QAAAA8AAAAAAAAAAAAAAAAAmAIAAGRycy9k&#10;b3ducmV2LnhtbFBLBQYAAAAABAAEAPUAAACJAwAAAAA=&#10;" path="m3,2c2,2,,3,,2,,,3,1,3,2xe" fillcolor="#cbccce" stroked="f">
                  <v:path arrowok="t" o:connecttype="custom" o:connectlocs="17,12;0,12;17,12" o:connectangles="0,0,0"/>
                </v:shape>
                <v:shape id="Freeform 1659" o:spid="_x0000_s1127" style="position:absolute;left:4239;top:1547;width:12;height:11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j7DsEA&#10;AADdAAAADwAAAGRycy9kb3ducmV2LnhtbERP24rCMBB9X/Afwgi+ran30jWKiLL10csHDM1sW2wm&#10;JYm2/v1mYcG3OZzrrLe9acSTnK8tK5iMExDEhdU1lwpu1+NnCsIHZI2NZVLwIg/bzeBjjZm2HZ/p&#10;eQmliCHsM1RQhdBmUvqiIoN+bFviyP1YZzBE6EqpHXYx3DRymiRLabDm2FBhS/uKivvlYRR034vH&#10;KV3dc9emu2Jx8MflPJ8oNRr2uy8QgfrwFv+7cx3nz2cr+Psmni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Y+w7BAAAA3QAAAA8AAAAAAAAAAAAAAAAAmAIAAGRycy9kb3du&#10;cmV2LnhtbFBLBQYAAAAABAAEAPUAAACGAwAAAAA=&#10;" path="m1,c2,,2,1,2,2,1,2,1,1,,1,,,1,1,1,xe" fillcolor="#cbccce" stroked="f">
                  <v:path arrowok="t" o:connecttype="custom" o:connectlocs="6,0;12,11;0,6;6,0" o:connectangles="0,0,0,0"/>
                </v:shape>
                <v:shape id="Freeform 1660" o:spid="_x0000_s1128" style="position:absolute;left:3979;top:1552;width:11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X9w8gA&#10;AADdAAAADwAAAGRycy9kb3ducmV2LnhtbESPQWsCQQyF74X+hyGF3upsrUi7OooIRYsI1Qr2GHfS&#10;2W13MtudUdd/3xyE3hLey3tfxtPO1+pEbawCG3jsZaCIi2ArdgZ2H68Pz6BiQrZYByYDF4owndze&#10;jDG34cwbOm2TUxLCMUcDZUpNrnUsSvIYe6EhFu0rtB6TrK3TtsWzhPta97NsqD1WLA0lNjQvqfjZ&#10;Hr2Bvdt927f97+pls1isZ5fq/fA5cMbc33WzEahEXfo3X6+XVvAHT4Ir38gIev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Bf3DyAAAAN0AAAAPAAAAAAAAAAAAAAAAAJgCAABk&#10;cnMvZG93bnJldi54bWxQSwUGAAAAAAQABAD1AAAAjQMAAAAA&#10;" path="m,c1,1,2,3,2,4,1,4,,2,,xe" fillcolor="#cbccce" stroked="f">
                  <v:path arrowok="t" o:connecttype="custom" o:connectlocs="0,0;11,24;0,0" o:connectangles="0,0,0"/>
                </v:shape>
                <v:shape id="Freeform 1661" o:spid="_x0000_s1129" style="position:absolute;left:4221;top:1558;width:53;height:18;visibility:visible;mso-wrap-style:square;v-text-anchor:top" coordsize="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b+fcQA&#10;AADdAAAADwAAAGRycy9kb3ducmV2LnhtbERPS2sCMRC+F/ofwhS8SM2uirarUcQieBFfhV6nm3F3&#10;cTNZkqjbf28Eobf5+J4znbemFldyvrKsIO0lIIhzqysuFHwfV+8fIHxA1lhbJgV/5GE+e32ZYqbt&#10;jfd0PYRCxBD2GSooQ2gyKX1ekkHfsw1x5E7WGQwRukJqh7cYbmrZT5KRNFhxbCixoWVJ+flwMQp+&#10;v46p+RkPVmm99cNF4ro72lyU6ry1iwmIQG34Fz/dax3nDwef8Pgmn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W/n3EAAAA3QAAAA8AAAAAAAAAAAAAAAAAmAIAAGRycy9k&#10;b3ducmV2LnhtbFBLBQYAAAAABAAEAPUAAACJAwAAAAA=&#10;" path="m,1c3,1,8,,9,3,5,3,2,2,,1xe" fillcolor="#cbccce" stroked="f">
                  <v:path arrowok="t" o:connecttype="custom" o:connectlocs="0,6;53,18;0,6" o:connectangles="0,0,0"/>
                </v:shape>
                <v:shape id="Freeform 1662" o:spid="_x0000_s1130" style="position:absolute;left:4138;top:1570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QB8UA&#10;AADdAAAADwAAAGRycy9kb3ducmV2LnhtbESPQW/CMAyF75P2HyIjcRspU2FVISA0DdEdx/YDrMZr&#10;KxqnSgIt/x4fJu1m6z2/93m7n1yvbhRi59nAcpGBIq697bgx8PN9fClAxYRssfdMBu4UYb97ftpi&#10;af3IX3Q7p0ZJCMcSDbQpDaXWsW7JYVz4gVi0Xx8cJllDo23AUcJdr1+zbK0ddiwNLQ703lJ9OV+d&#10;gfG0un4Wb5cqDMWhXn3E4zqvlsbMZ9NhAyrRlP7Nf9eVFfw8F375Rkb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dxAHxQAAAN0AAAAPAAAAAAAAAAAAAAAAAJgCAABkcnMv&#10;ZG93bnJldi54bWxQSwUGAAAAAAQABAD1AAAAigMAAAAA&#10;" path="m,c,,1,,2,v,,,1,,1c,2,,1,,xe" fillcolor="#cbccce" stroked="f">
                  <v:path arrowok="t" o:connecttype="custom" o:connectlocs="0,0;12,0;12,6;0,0" o:connectangles="0,0,0,0"/>
                </v:shape>
                <v:shape id="Freeform 1663" o:spid="_x0000_s1131" style="position:absolute;left:4221;top:1582;width:65;height:18;visibility:visible;mso-wrap-style:square;v-text-anchor:top" coordsize="1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SqcEA&#10;AADdAAAADwAAAGRycy9kb3ducmV2LnhtbERP24rCMBB9X/Afwgi+aWoVcatRRFSkCrLufsDQjG2x&#10;mZQmav17Iwj7NodznfmyNZW4U+NKywqGgwgEcWZ1ybmCv99tfwrCeWSNlWVS8CQHy0Xna46Jtg/+&#10;ofvZ5yKEsEtQQeF9nUjpsoIMuoGtiQN3sY1BH2CTS93gI4SbSsZRNJEGSw4NBda0Lii7nm9Gweb0&#10;nR6OclSt4iwepSmbvYl3SvW67WoGwlPr/8Uf916H+ePxEN7fhB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1UqnBAAAA3QAAAA8AAAAAAAAAAAAAAAAAmAIAAGRycy9kb3du&#10;cmV2LnhtbFBLBQYAAAAABAAEAPUAAACGAwAAAAA=&#10;" path="m,c5,,7,2,11,1,9,3,2,2,,xe" fillcolor="#cbccce" stroked="f">
                  <v:path arrowok="t" o:connecttype="custom" o:connectlocs="0,0;65,6;0,0" o:connectangles="0,0,0"/>
                </v:shape>
                <v:shape id="Freeform 1664" o:spid="_x0000_s1132" style="position:absolute;left:3961;top:1588;width:18;height:1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Y+cMA&#10;AADdAAAADwAAAGRycy9kb3ducmV2LnhtbERPS2sCMRC+F/ofwhS81ayPim6NUoVCL6X4AnsbNuNm&#10;cTPZJlG3/94Igrf5+J4znbe2FmfyoXKsoNfNQBAXTldcKthuPl/HIEJE1lg7JgX/FGA+e36aYq7d&#10;hVd0XsdSpBAOOSowMTa5lKEwZDF0XUOcuIPzFmOCvpTa4yWF21r2s2wkLVacGgw2tDRUHNcnq+Dv&#10;N0ifrbb7ARr7Ntj9TOrF8Vupzkv78Q4iUhsf4rv7S6f5w2Efbt+kE+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eY+cMAAADdAAAADwAAAAAAAAAAAAAAAACYAgAAZHJzL2Rv&#10;d25yZXYueG1sUEsFBgAAAAAEAAQA9QAAAIgDAAAAAA==&#10;" path="m1,c2,,2,,2,,3,2,,1,1,xe" fillcolor="#cbccce" stroked="f">
                  <v:path arrowok="t" o:connecttype="custom" o:connectlocs="6,0;12,0;6,0" o:connectangles="0,0,0"/>
                </v:shape>
                <v:shape id="Freeform 1665" o:spid="_x0000_s1133" style="position:absolute;left:4014;top:1588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hYsQA&#10;AADdAAAADwAAAGRycy9kb3ducmV2LnhtbERPTWvCQBC9F/oflil40001lBJdgy0tetWmQm9Ddkxi&#10;srMhu02iv94tCL3N433OKh1NI3rqXGVZwfMsAkGcW11xoSD7+py+gnAeWWNjmRRcyEG6fnxYYaLt&#10;wHvqD74QIYRdggpK79tESpeXZNDNbEscuJPtDPoAu0LqDocQbho5j6IXabDi0FBiS+8l5fXh1yi4&#10;fkf5sY/r7PyxGH7mb/qyPWaVUpOncbME4Wn0/+K7e6fD/DhewN834QS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WIWLEAAAA3QAAAA8AAAAAAAAAAAAAAAAAmAIAAGRycy9k&#10;b3ducmV2LnhtbFBLBQYAAAAABAAEAPUAAACJAwAAAAA=&#10;" path="m,1c,,2,1,2,1v,,,1,,2c2,3,1,3,1,3,1,2,1,1,,1xe" fillcolor="#cbccce" stroked="f">
                  <v:path arrowok="t" o:connecttype="custom" o:connectlocs="0,6;12,6;12,18;6,18;0,6" o:connectangles="0,0,0,0,0"/>
                </v:shape>
                <v:shape id="Freeform 1666" o:spid="_x0000_s1134" style="position:absolute;left:4044;top:1594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xEJsMA&#10;AADdAAAADwAAAGRycy9kb3ducmV2LnhtbERPzWrCQBC+C77DMkJvuomEUqKrVEEI6aFEfYAhO82m&#10;zc7G7Krp23cFobf5+H5nvR1tJ240+NaxgnSRgCCunW65UXA+HeZvIHxA1tg5JgW/5GG7mU7WmGt3&#10;54pux9CIGMI+RwUmhD6X0teGLPqF64kj9+UGiyHCoZF6wHsMt51cJsmrtNhybDDY095Q/XO8WgXJ&#10;pf34PJyLrKzSokyvO/Nd2kqpl9n4vgIRaAz/4qe70HF+lmXw+Ca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xEJsMAAADdAAAADwAAAAAAAAAAAAAAAACYAgAAZHJzL2Rv&#10;d25yZXYueG1sUEsFBgAAAAAEAAQA9QAAAIgDAAAAAA==&#10;" path="m,c1,,1,,1,2,,1,,1,,xe" fillcolor="#cbccce" stroked="f">
                  <v:path arrowok="t" o:connecttype="custom" o:connectlocs="0,0;6,12;0,0" o:connectangles="0,0,0"/>
                </v:shape>
                <v:shape id="Freeform 1667" o:spid="_x0000_s1135" style="position:absolute;left:4067;top:1594;width:18;height:1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AjcQA&#10;AADdAAAADwAAAGRycy9kb3ducmV2LnhtbERPTWsCMRC9F/wPYQRv3WyrFl2N0gpCL6VoFfQ2bKab&#10;xc1km0Td/vumIHibx/uc+bKzjbiQD7VjBU9ZDoK4dLrmSsHua/04AREissbGMSn4pQDLRe9hjoV2&#10;V97QZRsrkUI4FKjAxNgWUobSkMWQuZY4cd/OW4wJ+kpqj9cUbhv5nOcv0mLNqcFgSytD5Wl7tgp+&#10;jkH6fLM7DNHY8XD/OW3eTh9KDfrd6wxEpC7exTf3u07zR6Mx/H+TT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eAI3EAAAA3QAAAA8AAAAAAAAAAAAAAAAAmAIAAGRycy9k&#10;b3ducmV2LnhtbFBLBQYAAAAABAAEAPUAAACJAwAAAAA=&#10;" path="m,c1,,2,1,3,2,2,2,1,2,,2,,1,,1,,xe" fillcolor="#cbccce" stroked="f">
                  <v:path arrowok="t" o:connecttype="custom" o:connectlocs="0,0;18,12;0,12;0,0" o:connectangles="0,0,0,0"/>
                </v:shape>
                <v:shape id="Freeform 1668" o:spid="_x0000_s1136" style="position:absolute;left:3996;top:1612;width:18;height:1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ye+sQA&#10;AADdAAAADwAAAGRycy9kb3ducmV2LnhtbERPTWsCMRC9F/ofwhS81WzVLnVrlLZQ6EWKVkFvw2a6&#10;WdxM1iTq+u+NIHibx/ucyayzjTiSD7VjBS/9DARx6XTNlYLV3/fzG4gQkTU2jknBmQLMpo8PEyy0&#10;O/GCjstYiRTCoUAFJsa2kDKUhiyGvmuJE/fvvMWYoK+k9nhK4baRgyzLpcWaU4PBlr4MlbvlwSrY&#10;b4P02WK1GaKxr8P177j53M2V6j11H+8gInXxLr65f3SaPxrlcP0mnS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MnvrEAAAA3QAAAA8AAAAAAAAAAAAAAAAAmAIAAGRycy9k&#10;b3ducmV2LnhtbFBLBQYAAAAABAAEAPUAAACJAwAAAAA=&#10;" path="m,c1,,2,,2,,3,2,1,1,,1,,1,,,,xe" fillcolor="#cbccce" stroked="f">
                  <v:path arrowok="t" o:connecttype="custom" o:connectlocs="0,0;12,0;0,6;0,0" o:connectangles="0,0,0,0"/>
                </v:shape>
                <v:shape id="Freeform 1669" o:spid="_x0000_s1137" style="position:absolute;left:4008;top:1629;width:12;height: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gC18MA&#10;AADdAAAADwAAAGRycy9kb3ducmV2LnhtbERPTWvCQBC9F/wPywi91Y0iaYiuUqSKxEuj4nmanSah&#10;2dk0uzXx37tCobd5vM9ZrgfTiCt1rrasYDqJQBAXVtdcKjifti8JCOeRNTaWScGNHKxXo6clptr2&#10;nNP16EsRQtilqKDyvk2ldEVFBt3EtsSB+7KdQR9gV0rdYR/CTSNnURRLgzWHhgpb2lRUfB9/jYI8&#10;39vPbHaJk8PuneSHy6Qpf5R6Hg9vCxCeBv8v/nPvdZg/n7/C45twgl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gC18MAAADdAAAADwAAAAAAAAAAAAAAAACYAgAAZHJzL2Rv&#10;d25yZXYueG1sUEsFBgAAAAAEAAQA9QAAAIgDAAAAAA==&#10;" path="m,c,,2,,2,1,1,1,,1,,1,,1,,,,xe" fillcolor="#cbccce" stroked="f">
                  <v:path arrowok="t" o:connecttype="custom" o:connectlocs="0,0;12,6;0,6;0,0" o:connectangles="0,0,0,0"/>
                </v:shape>
                <v:shape id="Freeform 1670" o:spid="_x0000_s1138" style="position:absolute;left:3949;top:1552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zE8cA&#10;AADdAAAADwAAAGRycy9kb3ducmV2LnhtbESPQU/CQBCF7yT+h82YeJOt2BhTWIgSCFzFSuJt0h3a&#10;Sne26S5t8dc7BxNuM3lv3vtmsRpdo3rqQu3ZwNM0AUVceFtzaSD/3D6+ggoR2WLjmQxcKcBqeTdZ&#10;YGb9wB/UH2KpJIRDhgaqGNtM61BU5DBMfUss2sl3DqOsXalth4OEu0bPkuRFO6xZGipsaV1RcT5c&#10;nIHfr6Q49uk5/9k8D9+zd3vdHfPamIf78W0OKtIYb+b/670V/DQVXP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ysxPHAAAA3QAAAA8AAAAAAAAAAAAAAAAAmAIAAGRy&#10;cy9kb3ducmV2LnhtbFBLBQYAAAAABAAEAPUAAACMAwAAAAA=&#10;" path="m,c1,1,2,1,2,3v,,-1,,-1,c1,1,,1,,xe" fillcolor="#cbccce" stroked="f">
                  <v:path arrowok="t" o:connecttype="custom" o:connectlocs="0,0;12,18;6,18;0,0" o:connectangles="0,0,0,0"/>
                </v:shape>
                <v:shape id="Freeform 1671" o:spid="_x0000_s1139" style="position:absolute;left:3985;top:1588;width:23;height:18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lIbcMA&#10;AADdAAAADwAAAGRycy9kb3ducmV2LnhtbERP32vCMBB+H/g/hBvsbaYbKq4aRQbFgYjMDcS3ozmb&#10;YnMpSVa7/94Igm/38f28+bK3jejIh9qxgrdhBoK4dLrmSsHvT/E6BREissbGMSn4pwDLxeBpjrl2&#10;F/6mbh8rkUI45KjAxNjmUobSkMUwdC1x4k7OW4wJ+kpqj5cUbhv5nmUTabHm1GCwpU9D5Xn/ZxUU&#10;U1NqPT6224PcjbvJ2heH9Uapl+d+NQMRqY8P8d39pdP80egDbt+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lIbcMAAADdAAAADwAAAAAAAAAAAAAAAACYAgAAZHJzL2Rv&#10;d25yZXYueG1sUEsFBgAAAAAEAAQA9QAAAIgDAAAAAA==&#10;" path="m1,2c1,,,1,,,1,,2,,2,v,1,1,1,2,3c3,2,2,1,1,2xe" fillcolor="#cbccce" stroked="f">
                  <v:path arrowok="t" o:connecttype="custom" o:connectlocs="6,12;0,0;12,0;23,18;6,12" o:connectangles="0,0,0,0,0"/>
                </v:shape>
                <v:shape id="Freeform 1672" o:spid="_x0000_s1140" style="position:absolute;left:3902;top:12;width:443;height:1635;visibility:visible;mso-wrap-style:square;v-text-anchor:top" coordsize="75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Py1sYA&#10;AADdAAAADwAAAGRycy9kb3ducmV2LnhtbESPQW/CMAyF75P2HyJP4jZSEJtQR0AFadoO47AW7lbj&#10;tRWNU5IA3X79fJi0m633/N7n1WZ0vbpSiJ1nA7NpBoq49rbjxsChen1cgooJ2WLvmQx8U4TN+v5u&#10;hbn1N/6ka5kaJSEcczTQpjTkWse6JYdx6gdi0b58cJhkDY22AW8S7no9z7Jn7bBjaWhxoF1L9am8&#10;OAPhZ1u86aovL7t99bE/HvFQbM/GTB7G4gVUojH9m/+u363gL56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Py1sYAAADdAAAADwAAAAAAAAAAAAAAAACYAgAAZHJz&#10;L2Rvd25yZXYueG1sUEsFBgAAAAAEAAQA9QAAAIsDAAAAAA==&#10;" path="m73,2v2,8,,21,2,29c74,35,74,39,74,42v-1,2,1,1,,2c74,51,73,52,74,59v,4,,9,,16c74,77,74,78,74,80v,4,-1,17,-1,28c73,119,73,131,73,136v-1,1,,2,,4c73,143,73,146,72,148v,1,1,1,1,2c72,155,73,157,73,161v-1,2,-1,3,,6c72,170,74,171,72,173v2,13,,31,1,43c74,233,71,254,74,265v,1,-1,,-1,1c74,269,73,269,73,272v-13,4,-34,,-48,3c24,276,24,275,23,275v-3,,-6,,-10,c13,275,12,275,11,275v-3,1,-7,-1,-10,c2,266,,257,,250v2,2,3,,4,1c10,249,16,252,21,250v5,,10,,16,1c37,251,38,250,39,250v3,,8,2,13,1c51,244,54,236,52,230v-1,-11,-1,-28,,-38c52,191,51,190,51,189v1,-9,2,-20,1,-29c52,159,53,160,53,158v,-2,,-3,-1,-4c53,140,55,121,54,104,53,89,54,73,53,64,53,54,54,45,52,36v,-3,,-6,,-10c49,24,41,26,33,25v-4,,-9,-2,-13,1c16,25,11,27,5,26,2,19,4,10,4,2,26,,48,2,73,2xm30,4v3,,5,-1,8,c37,2,33,3,30,3v,,,1,,1xm58,5v,-1,3,,4,c62,2,58,4,56,4v,1,1,1,2,1xm36,12v,,,-1,,-1c36,11,35,11,35,11v,1,,1,1,1xm25,13v-1,,-2,,-3,c21,15,25,15,25,13xm31,14v1,,3,1,3,c33,14,32,14,31,14v,,,,,xm23,17v1,-1,3,,3,-1c25,16,24,16,23,16v,,,,,1xm67,27v,-1,1,-3,-1,-2c67,25,66,27,67,27xm66,45v1,-5,1,-14,,-17c65,32,66,39,66,45xm59,37v1,,1,-2,1,-2c59,35,60,34,60,33v-1,1,1,-3,-1,-3c59,32,59,35,59,37xm63,51v,,1,,,-1c64,47,65,43,64,39v,-1,-1,,,-1c63,36,64,32,63,32v,8,1,12,,19xm68,38v,-1,1,-4,,-4c68,35,67,38,68,38xm60,48v1,-2,1,-8,,-9c60,42,60,45,60,48xm68,45v1,,1,-4,,-3c68,43,68,44,68,45xm69,66v,-1,1,-5,-1,-5c69,63,68,66,69,66xm62,71v-1,-2,,-6,-1,-7c61,66,60,70,62,71xm65,71v-1,-1,1,-4,-1,-4c64,68,63,71,65,71xm68,69v,,1,,1,c69,68,69,67,68,67v1,1,-1,,,2xm64,83v1,-3,2,-8,,-11c64,76,64,80,64,83xm72,77v-1,-1,1,-5,-1,-5c71,73,70,77,72,77xm67,90v1,1,,-3,1,-2c68,85,68,78,68,75v-1,1,,-1,-1,-1c67,80,67,85,67,90xm61,86v,-1,,-3,-1,-3c60,84,60,86,61,86xm60,91v,,1,,1,c61,90,61,89,61,88v,,-1,,-1,c60,89,60,90,60,91xm63,105v-1,-1,1,-4,-1,-4c62,102,61,105,63,105xm67,112v1,-1,1,-7,,-8c67,107,67,109,67,112xm62,109v1,,1,-4,,-3c62,107,62,108,62,109xm64,130v,-2,1,-5,,-6c64,126,63,129,64,130xm68,136v,-1,1,-3,-1,-2c67,134,67,136,68,136xm58,150v,-5,1,-12,,-15c58,140,57,146,58,150xm68,139v1,,1,-3,,-2c68,137,68,138,68,139xm69,148v1,,1,,1,c70,147,70,145,70,144v,,,,-1,c69,145,69,147,69,148xm58,154v,-1,1,-4,,-4c58,152,57,154,58,154xm71,157v-1,-1,,-3,-1,-3c70,155,69,157,71,157xm70,160v1,1,1,-3,,-2c70,159,70,159,70,160xm70,165v,,,,1,c71,164,71,163,71,162v-1,,-1,,-1,c70,163,70,164,70,165xm65,172v1,1,1,-3,,-3c65,170,65,171,65,172xm65,188v-1,-2,1,-5,-1,-5c64,184,63,187,65,188xm63,209v-1,-2,,-6,-1,-6c62,205,62,209,63,209xm55,239v2,-3,,-11,1,-15c56,224,57,223,56,223v,,-1,,-1,c55,228,55,234,55,239xm56,251v1,,2,,2,c58,250,58,249,58,248v-1,-1,,1,-1,c57,248,57,248,56,248v,1,,2,,3xm60,251v1,,1,-1,2,-1c62,249,61,248,60,248v,1,,2,,3xm17,253v,,-2,,-2,c14,255,17,255,17,253xm33,255v1,-1,-2,-2,-3,-1c31,255,32,256,33,255xm37,255v,1,2,,2,c40,254,37,253,37,255xm59,259v1,,1,,2,c60,258,61,257,60,257v,1,-1,,-1,2xm11,261v,,1,,1,c12,259,11,259,10,258v,1,1,1,1,3xm17,262v-1,-1,-1,-3,-2,-4c15,260,15,262,17,262xm64,262v-1,-3,-5,-2,-8,-2c58,261,61,262,64,262xm44,262v,,,-1,,-1c43,261,42,261,41,261v1,1,1,2,3,1xm66,264v-4,1,-6,-1,-10,-1c58,265,65,266,66,264xm14,264v,,-1,,-1,c12,265,15,266,14,264xm19,267v,-2,-1,-2,-1,-3c17,264,17,264,16,264v,1,1,,1,2c18,265,19,266,19,267xm22,267v,,1,,1,c23,266,23,265,23,265v-1,,-2,-1,-2,c22,265,21,266,22,267xm27,267v,-2,-1,-2,-2,-2c25,266,26,266,27,267xm30,267v1,,2,,3,c32,266,31,265,30,265v,1,,1,,2xm18,269v1,,2,1,2,-1c19,268,19,268,18,268v,,,1,,1xm19,272v1,,2,,3,c21,271,20,271,19,271v,,,1,,1xe" fillcolor="#cbccce" stroked="f">
                  <v:path arrowok="t" o:connecttype="custom" o:connectlocs="437,261;431,640;431,889;431,1280;148,1629;6,1629;219,1487;307,1137;307,912;307,154;24,12;177,18;331,24;207,65;148,77;183,83;136,101;390,267;354,207;372,302;372,190;402,225;402,267;402,361;366,421;402,409;378,492;419,427;402,444;354,492;360,521;366,598;396,663;378,770;396,794;343,889;408,877;408,877;419,930;413,936;419,960;384,1001;384,1114;325,1416;325,1416;337,1469;366,1481;89,1499;195,1511;348,1534;65,1546;100,1552;331,1540;242,1546;390,1564;112,1582;112,1582;124,1570;159,1582;177,1582;106,1594;112,1611" o:connectangles="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="001303AA">
        <w:rPr>
          <w:noProof/>
        </w:rPr>
        <mc:AlternateContent>
          <mc:Choice Requires="wpg">
            <w:drawing>
              <wp:anchor distT="0" distB="0" distL="114300" distR="114300" simplePos="0" relativeHeight="251653114" behindDoc="0" locked="0" layoutInCell="1" allowOverlap="1" wp14:anchorId="1D723DD4" wp14:editId="42BA9E58">
                <wp:simplePos x="0" y="0"/>
                <wp:positionH relativeFrom="column">
                  <wp:posOffset>4783455</wp:posOffset>
                </wp:positionH>
                <wp:positionV relativeFrom="paragraph">
                  <wp:posOffset>2882900</wp:posOffset>
                </wp:positionV>
                <wp:extent cx="8775065" cy="6487160"/>
                <wp:effectExtent l="1905" t="6350" r="5080" b="2540"/>
                <wp:wrapNone/>
                <wp:docPr id="1153" name="Group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75065" cy="6487160"/>
                          <a:chOff x="0" y="3"/>
                          <a:chExt cx="9366" cy="7476"/>
                        </a:xfrm>
                      </wpg:grpSpPr>
                      <wps:wsp>
                        <wps:cNvPr id="1154" name="Freeform 1376"/>
                        <wps:cNvSpPr>
                          <a:spLocks/>
                        </wps:cNvSpPr>
                        <wps:spPr bwMode="auto">
                          <a:xfrm>
                            <a:off x="463" y="6211"/>
                            <a:ext cx="20" cy="23"/>
                          </a:xfrm>
                          <a:custGeom>
                            <a:avLst/>
                            <a:gdLst>
                              <a:gd name="T0" fmla="*/ 1 w 6"/>
                              <a:gd name="T1" fmla="*/ 0 h 7"/>
                              <a:gd name="T2" fmla="*/ 5 w 6"/>
                              <a:gd name="T3" fmla="*/ 7 h 7"/>
                              <a:gd name="T4" fmla="*/ 6 w 6"/>
                              <a:gd name="T5" fmla="*/ 0 h 7"/>
                              <a:gd name="T6" fmla="*/ 1 w 6"/>
                              <a:gd name="T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" h="7">
                                <a:moveTo>
                                  <a:pt x="1" y="0"/>
                                </a:moveTo>
                                <a:cubicBezTo>
                                  <a:pt x="0" y="4"/>
                                  <a:pt x="2" y="5"/>
                                  <a:pt x="5" y="7"/>
                                </a:cubicBezTo>
                                <a:cubicBezTo>
                                  <a:pt x="5" y="4"/>
                                  <a:pt x="5" y="2"/>
                                  <a:pt x="6" y="0"/>
                                </a:cubicBezTo>
                                <a:cubicBezTo>
                                  <a:pt x="4" y="0"/>
                                  <a:pt x="3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1377"/>
                        <wps:cNvSpPr>
                          <a:spLocks/>
                        </wps:cNvSpPr>
                        <wps:spPr bwMode="auto">
                          <a:xfrm>
                            <a:off x="1058" y="2192"/>
                            <a:ext cx="17" cy="23"/>
                          </a:xfrm>
                          <a:custGeom>
                            <a:avLst/>
                            <a:gdLst>
                              <a:gd name="T0" fmla="*/ 3 w 5"/>
                              <a:gd name="T1" fmla="*/ 0 h 7"/>
                              <a:gd name="T2" fmla="*/ 2 w 5"/>
                              <a:gd name="T3" fmla="*/ 0 h 7"/>
                              <a:gd name="T4" fmla="*/ 2 w 5"/>
                              <a:gd name="T5" fmla="*/ 0 h 7"/>
                              <a:gd name="T6" fmla="*/ 2 w 5"/>
                              <a:gd name="T7" fmla="*/ 0 h 7"/>
                              <a:gd name="T8" fmla="*/ 2 w 5"/>
                              <a:gd name="T9" fmla="*/ 1 h 7"/>
                              <a:gd name="T10" fmla="*/ 3 w 5"/>
                              <a:gd name="T11" fmla="*/ 6 h 7"/>
                              <a:gd name="T12" fmla="*/ 3 w 5"/>
                              <a:gd name="T13" fmla="*/ 7 h 7"/>
                              <a:gd name="T14" fmla="*/ 4 w 5"/>
                              <a:gd name="T15" fmla="*/ 6 h 7"/>
                              <a:gd name="T16" fmla="*/ 4 w 5"/>
                              <a:gd name="T17" fmla="*/ 6 h 7"/>
                              <a:gd name="T18" fmla="*/ 4 w 5"/>
                              <a:gd name="T19" fmla="*/ 0 h 7"/>
                              <a:gd name="T20" fmla="*/ 3 w 5"/>
                              <a:gd name="T21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3" y="0"/>
                                </a:moveTo>
                                <a:cubicBezTo>
                                  <a:pt x="3" y="0"/>
                                  <a:pt x="3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1"/>
                                </a:cubicBezTo>
                                <a:cubicBezTo>
                                  <a:pt x="2" y="3"/>
                                  <a:pt x="0" y="6"/>
                                  <a:pt x="3" y="6"/>
                                </a:cubicBez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  <a:cubicBezTo>
                                  <a:pt x="3" y="7"/>
                                  <a:pt x="3" y="7"/>
                                  <a:pt x="4" y="6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4" y="4"/>
                                  <a:pt x="5" y="0"/>
                                  <a:pt x="4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1378"/>
                        <wps:cNvSpPr>
                          <a:spLocks/>
                        </wps:cNvSpPr>
                        <wps:spPr bwMode="auto">
                          <a:xfrm>
                            <a:off x="916" y="2153"/>
                            <a:ext cx="13" cy="43"/>
                          </a:xfrm>
                          <a:custGeom>
                            <a:avLst/>
                            <a:gdLst>
                              <a:gd name="T0" fmla="*/ 1 w 4"/>
                              <a:gd name="T1" fmla="*/ 0 h 13"/>
                              <a:gd name="T2" fmla="*/ 2 w 4"/>
                              <a:gd name="T3" fmla="*/ 1 h 13"/>
                              <a:gd name="T4" fmla="*/ 0 w 4"/>
                              <a:gd name="T5" fmla="*/ 10 h 13"/>
                              <a:gd name="T6" fmla="*/ 2 w 4"/>
                              <a:gd name="T7" fmla="*/ 13 h 13"/>
                              <a:gd name="T8" fmla="*/ 2 w 4"/>
                              <a:gd name="T9" fmla="*/ 12 h 13"/>
                              <a:gd name="T10" fmla="*/ 4 w 4"/>
                              <a:gd name="T11" fmla="*/ 3 h 13"/>
                              <a:gd name="T12" fmla="*/ 1 w 4"/>
                              <a:gd name="T13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13">
                                <a:moveTo>
                                  <a:pt x="1" y="0"/>
                                </a:moveTo>
                                <a:cubicBezTo>
                                  <a:pt x="2" y="0"/>
                                  <a:pt x="2" y="0"/>
                                  <a:pt x="2" y="1"/>
                                </a:cubicBezTo>
                                <a:cubicBezTo>
                                  <a:pt x="2" y="3"/>
                                  <a:pt x="0" y="7"/>
                                  <a:pt x="0" y="10"/>
                                </a:cubicBezTo>
                                <a:cubicBezTo>
                                  <a:pt x="0" y="11"/>
                                  <a:pt x="1" y="13"/>
                                  <a:pt x="2" y="13"/>
                                </a:cubicBezTo>
                                <a:cubicBezTo>
                                  <a:pt x="2" y="13"/>
                                  <a:pt x="2" y="12"/>
                                  <a:pt x="2" y="12"/>
                                </a:cubicBezTo>
                                <a:cubicBezTo>
                                  <a:pt x="2" y="9"/>
                                  <a:pt x="4" y="6"/>
                                  <a:pt x="4" y="3"/>
                                </a:cubicBezTo>
                                <a:cubicBezTo>
                                  <a:pt x="4" y="1"/>
                                  <a:pt x="3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1379"/>
                        <wps:cNvSpPr>
                          <a:spLocks/>
                        </wps:cNvSpPr>
                        <wps:spPr bwMode="auto">
                          <a:xfrm>
                            <a:off x="1019" y="2044"/>
                            <a:ext cx="13" cy="66"/>
                          </a:xfrm>
                          <a:custGeom>
                            <a:avLst/>
                            <a:gdLst>
                              <a:gd name="T0" fmla="*/ 2 w 4"/>
                              <a:gd name="T1" fmla="*/ 0 h 20"/>
                              <a:gd name="T2" fmla="*/ 2 w 4"/>
                              <a:gd name="T3" fmla="*/ 1 h 20"/>
                              <a:gd name="T4" fmla="*/ 0 w 4"/>
                              <a:gd name="T5" fmla="*/ 16 h 20"/>
                              <a:gd name="T6" fmla="*/ 2 w 4"/>
                              <a:gd name="T7" fmla="*/ 20 h 20"/>
                              <a:gd name="T8" fmla="*/ 2 w 4"/>
                              <a:gd name="T9" fmla="*/ 19 h 20"/>
                              <a:gd name="T10" fmla="*/ 4 w 4"/>
                              <a:gd name="T11" fmla="*/ 5 h 20"/>
                              <a:gd name="T12" fmla="*/ 2 w 4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20">
                                <a:moveTo>
                                  <a:pt x="2" y="0"/>
                                </a:moveTo>
                                <a:cubicBezTo>
                                  <a:pt x="2" y="0"/>
                                  <a:pt x="2" y="1"/>
                                  <a:pt x="2" y="1"/>
                                </a:cubicBezTo>
                                <a:cubicBezTo>
                                  <a:pt x="2" y="5"/>
                                  <a:pt x="0" y="11"/>
                                  <a:pt x="0" y="16"/>
                                </a:cubicBezTo>
                                <a:cubicBezTo>
                                  <a:pt x="0" y="17"/>
                                  <a:pt x="1" y="19"/>
                                  <a:pt x="2" y="20"/>
                                </a:cubicBezTo>
                                <a:cubicBezTo>
                                  <a:pt x="2" y="20"/>
                                  <a:pt x="2" y="19"/>
                                  <a:pt x="2" y="19"/>
                                </a:cubicBezTo>
                                <a:cubicBezTo>
                                  <a:pt x="2" y="15"/>
                                  <a:pt x="4" y="9"/>
                                  <a:pt x="4" y="5"/>
                                </a:cubicBezTo>
                                <a:cubicBezTo>
                                  <a:pt x="4" y="3"/>
                                  <a:pt x="4" y="1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1380"/>
                        <wps:cNvSpPr>
                          <a:spLocks/>
                        </wps:cNvSpPr>
                        <wps:spPr bwMode="auto">
                          <a:xfrm>
                            <a:off x="1022" y="1727"/>
                            <a:ext cx="33" cy="195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59"/>
                              <a:gd name="T2" fmla="*/ 0 w 10"/>
                              <a:gd name="T3" fmla="*/ 49 h 59"/>
                              <a:gd name="T4" fmla="*/ 0 w 10"/>
                              <a:gd name="T5" fmla="*/ 59 h 59"/>
                              <a:gd name="T6" fmla="*/ 10 w 10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59">
                                <a:moveTo>
                                  <a:pt x="10" y="0"/>
                                </a:moveTo>
                                <a:cubicBezTo>
                                  <a:pt x="4" y="9"/>
                                  <a:pt x="0" y="31"/>
                                  <a:pt x="0" y="49"/>
                                </a:cubicBezTo>
                                <a:cubicBezTo>
                                  <a:pt x="0" y="52"/>
                                  <a:pt x="0" y="56"/>
                                  <a:pt x="0" y="59"/>
                                </a:cubicBezTo>
                                <a:cubicBezTo>
                                  <a:pt x="2" y="32"/>
                                  <a:pt x="7" y="23"/>
                                  <a:pt x="1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1381"/>
                        <wps:cNvSpPr>
                          <a:spLocks/>
                        </wps:cNvSpPr>
                        <wps:spPr bwMode="auto">
                          <a:xfrm>
                            <a:off x="1048" y="1763"/>
                            <a:ext cx="20" cy="139"/>
                          </a:xfrm>
                          <a:custGeom>
                            <a:avLst/>
                            <a:gdLst>
                              <a:gd name="T0" fmla="*/ 6 w 6"/>
                              <a:gd name="T1" fmla="*/ 0 h 42"/>
                              <a:gd name="T2" fmla="*/ 0 w 6"/>
                              <a:gd name="T3" fmla="*/ 32 h 42"/>
                              <a:gd name="T4" fmla="*/ 1 w 6"/>
                              <a:gd name="T5" fmla="*/ 42 h 42"/>
                              <a:gd name="T6" fmla="*/ 6 w 6"/>
                              <a:gd name="T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" h="42">
                                <a:moveTo>
                                  <a:pt x="6" y="0"/>
                                </a:moveTo>
                                <a:cubicBezTo>
                                  <a:pt x="2" y="6"/>
                                  <a:pt x="0" y="21"/>
                                  <a:pt x="0" y="32"/>
                                </a:cubicBezTo>
                                <a:cubicBezTo>
                                  <a:pt x="0" y="36"/>
                                  <a:pt x="0" y="40"/>
                                  <a:pt x="1" y="42"/>
                                </a:cubicBezTo>
                                <a:cubicBezTo>
                                  <a:pt x="3" y="28"/>
                                  <a:pt x="4" y="14"/>
                                  <a:pt x="6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1382"/>
                        <wps:cNvSpPr>
                          <a:spLocks/>
                        </wps:cNvSpPr>
                        <wps:spPr bwMode="auto">
                          <a:xfrm>
                            <a:off x="1072" y="1733"/>
                            <a:ext cx="29" cy="156"/>
                          </a:xfrm>
                          <a:custGeom>
                            <a:avLst/>
                            <a:gdLst>
                              <a:gd name="T0" fmla="*/ 9 w 9"/>
                              <a:gd name="T1" fmla="*/ 0 h 47"/>
                              <a:gd name="T2" fmla="*/ 0 w 9"/>
                              <a:gd name="T3" fmla="*/ 38 h 47"/>
                              <a:gd name="T4" fmla="*/ 1 w 9"/>
                              <a:gd name="T5" fmla="*/ 47 h 47"/>
                              <a:gd name="T6" fmla="*/ 9 w 9"/>
                              <a:gd name="T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47">
                                <a:moveTo>
                                  <a:pt x="9" y="0"/>
                                </a:moveTo>
                                <a:cubicBezTo>
                                  <a:pt x="4" y="8"/>
                                  <a:pt x="0" y="25"/>
                                  <a:pt x="0" y="38"/>
                                </a:cubicBezTo>
                                <a:cubicBezTo>
                                  <a:pt x="0" y="41"/>
                                  <a:pt x="0" y="45"/>
                                  <a:pt x="1" y="47"/>
                                </a:cubicBezTo>
                                <a:cubicBezTo>
                                  <a:pt x="3" y="27"/>
                                  <a:pt x="7" y="23"/>
                                  <a:pt x="9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1383"/>
                        <wps:cNvSpPr>
                          <a:spLocks/>
                        </wps:cNvSpPr>
                        <wps:spPr bwMode="auto">
                          <a:xfrm>
                            <a:off x="969" y="1697"/>
                            <a:ext cx="20" cy="172"/>
                          </a:xfrm>
                          <a:custGeom>
                            <a:avLst/>
                            <a:gdLst>
                              <a:gd name="T0" fmla="*/ 5 w 6"/>
                              <a:gd name="T1" fmla="*/ 0 h 52"/>
                              <a:gd name="T2" fmla="*/ 0 w 6"/>
                              <a:gd name="T3" fmla="*/ 44 h 52"/>
                              <a:gd name="T4" fmla="*/ 1 w 6"/>
                              <a:gd name="T5" fmla="*/ 52 h 52"/>
                              <a:gd name="T6" fmla="*/ 6 w 6"/>
                              <a:gd name="T7" fmla="*/ 8 h 52"/>
                              <a:gd name="T8" fmla="*/ 5 w 6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52">
                                <a:moveTo>
                                  <a:pt x="5" y="0"/>
                                </a:moveTo>
                                <a:cubicBezTo>
                                  <a:pt x="4" y="14"/>
                                  <a:pt x="0" y="31"/>
                                  <a:pt x="0" y="44"/>
                                </a:cubicBezTo>
                                <a:cubicBezTo>
                                  <a:pt x="0" y="47"/>
                                  <a:pt x="0" y="50"/>
                                  <a:pt x="1" y="52"/>
                                </a:cubicBezTo>
                                <a:cubicBezTo>
                                  <a:pt x="1" y="39"/>
                                  <a:pt x="6" y="22"/>
                                  <a:pt x="6" y="8"/>
                                </a:cubicBezTo>
                                <a:cubicBezTo>
                                  <a:pt x="6" y="5"/>
                                  <a:pt x="6" y="2"/>
                                  <a:pt x="5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1384"/>
                        <wps:cNvSpPr>
                          <a:spLocks/>
                        </wps:cNvSpPr>
                        <wps:spPr bwMode="auto">
                          <a:xfrm>
                            <a:off x="989" y="1809"/>
                            <a:ext cx="10" cy="27"/>
                          </a:xfrm>
                          <a:custGeom>
                            <a:avLst/>
                            <a:gdLst>
                              <a:gd name="T0" fmla="*/ 3 w 3"/>
                              <a:gd name="T1" fmla="*/ 0 h 8"/>
                              <a:gd name="T2" fmla="*/ 2 w 3"/>
                              <a:gd name="T3" fmla="*/ 1 h 8"/>
                              <a:gd name="T4" fmla="*/ 0 w 3"/>
                              <a:gd name="T5" fmla="*/ 4 h 8"/>
                              <a:gd name="T6" fmla="*/ 0 w 3"/>
                              <a:gd name="T7" fmla="*/ 5 h 8"/>
                              <a:gd name="T8" fmla="*/ 1 w 3"/>
                              <a:gd name="T9" fmla="*/ 8 h 8"/>
                              <a:gd name="T10" fmla="*/ 2 w 3"/>
                              <a:gd name="T11" fmla="*/ 8 h 8"/>
                              <a:gd name="T12" fmla="*/ 2 w 3"/>
                              <a:gd name="T13" fmla="*/ 8 h 8"/>
                              <a:gd name="T14" fmla="*/ 3 w 3"/>
                              <a:gd name="T15" fmla="*/ 1 h 8"/>
                              <a:gd name="T16" fmla="*/ 3 w 3"/>
                              <a:gd name="T1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" h="8">
                                <a:moveTo>
                                  <a:pt x="3" y="0"/>
                                </a:moveTo>
                                <a:cubicBezTo>
                                  <a:pt x="2" y="0"/>
                                  <a:pt x="2" y="1"/>
                                  <a:pt x="2" y="1"/>
                                </a:cubicBezTo>
                                <a:cubicBezTo>
                                  <a:pt x="1" y="1"/>
                                  <a:pt x="0" y="3"/>
                                  <a:pt x="0" y="4"/>
                                </a:cubicBezTo>
                                <a:cubicBezTo>
                                  <a:pt x="0" y="5"/>
                                  <a:pt x="0" y="5"/>
                                  <a:pt x="0" y="5"/>
                                </a:cubicBezTo>
                                <a:cubicBezTo>
                                  <a:pt x="0" y="7"/>
                                  <a:pt x="1" y="8"/>
                                  <a:pt x="1" y="8"/>
                                </a:cubicBezTo>
                                <a:cubicBezTo>
                                  <a:pt x="2" y="8"/>
                                  <a:pt x="2" y="8"/>
                                  <a:pt x="2" y="8"/>
                                </a:cubicBezTo>
                                <a:cubicBezTo>
                                  <a:pt x="2" y="8"/>
                                  <a:pt x="2" y="8"/>
                                  <a:pt x="2" y="8"/>
                                </a:cubicBezTo>
                                <a:cubicBezTo>
                                  <a:pt x="3" y="6"/>
                                  <a:pt x="3" y="3"/>
                                  <a:pt x="3" y="1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1385"/>
                        <wps:cNvSpPr>
                          <a:spLocks/>
                        </wps:cNvSpPr>
                        <wps:spPr bwMode="auto">
                          <a:xfrm>
                            <a:off x="995" y="1766"/>
                            <a:ext cx="10" cy="30"/>
                          </a:xfrm>
                          <a:custGeom>
                            <a:avLst/>
                            <a:gdLst>
                              <a:gd name="T0" fmla="*/ 1 w 3"/>
                              <a:gd name="T1" fmla="*/ 0 h 9"/>
                              <a:gd name="T2" fmla="*/ 0 w 3"/>
                              <a:gd name="T3" fmla="*/ 9 h 9"/>
                              <a:gd name="T4" fmla="*/ 2 w 3"/>
                              <a:gd name="T5" fmla="*/ 9 h 9"/>
                              <a:gd name="T6" fmla="*/ 3 w 3"/>
                              <a:gd name="T7" fmla="*/ 1 h 9"/>
                              <a:gd name="T8" fmla="*/ 1 w 3"/>
                              <a:gd name="T9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9">
                                <a:moveTo>
                                  <a:pt x="1" y="0"/>
                                </a:moveTo>
                                <a:cubicBezTo>
                                  <a:pt x="0" y="3"/>
                                  <a:pt x="0" y="6"/>
                                  <a:pt x="0" y="9"/>
                                </a:cubicBezTo>
                                <a:cubicBezTo>
                                  <a:pt x="1" y="9"/>
                                  <a:pt x="1" y="9"/>
                                  <a:pt x="2" y="9"/>
                                </a:cubicBezTo>
                                <a:cubicBezTo>
                                  <a:pt x="2" y="6"/>
                                  <a:pt x="3" y="3"/>
                                  <a:pt x="3" y="1"/>
                                </a:cubicBezTo>
                                <a:cubicBezTo>
                                  <a:pt x="2" y="0"/>
                                  <a:pt x="2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1386"/>
                        <wps:cNvSpPr>
                          <a:spLocks/>
                        </wps:cNvSpPr>
                        <wps:spPr bwMode="auto">
                          <a:xfrm>
                            <a:off x="1025" y="1539"/>
                            <a:ext cx="17" cy="79"/>
                          </a:xfrm>
                          <a:custGeom>
                            <a:avLst/>
                            <a:gdLst>
                              <a:gd name="T0" fmla="*/ 5 w 5"/>
                              <a:gd name="T1" fmla="*/ 0 h 24"/>
                              <a:gd name="T2" fmla="*/ 0 w 5"/>
                              <a:gd name="T3" fmla="*/ 17 h 24"/>
                              <a:gd name="T4" fmla="*/ 2 w 5"/>
                              <a:gd name="T5" fmla="*/ 24 h 24"/>
                              <a:gd name="T6" fmla="*/ 5 w 5"/>
                              <a:gd name="T7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24">
                                <a:moveTo>
                                  <a:pt x="5" y="0"/>
                                </a:moveTo>
                                <a:cubicBezTo>
                                  <a:pt x="2" y="2"/>
                                  <a:pt x="0" y="11"/>
                                  <a:pt x="0" y="17"/>
                                </a:cubicBezTo>
                                <a:cubicBezTo>
                                  <a:pt x="0" y="20"/>
                                  <a:pt x="1" y="23"/>
                                  <a:pt x="2" y="24"/>
                                </a:cubicBezTo>
                                <a:cubicBezTo>
                                  <a:pt x="3" y="16"/>
                                  <a:pt x="4" y="8"/>
                                  <a:pt x="5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1387"/>
                        <wps:cNvSpPr>
                          <a:spLocks/>
                        </wps:cNvSpPr>
                        <wps:spPr bwMode="auto">
                          <a:xfrm>
                            <a:off x="943" y="1496"/>
                            <a:ext cx="13" cy="39"/>
                          </a:xfrm>
                          <a:custGeom>
                            <a:avLst/>
                            <a:gdLst>
                              <a:gd name="T0" fmla="*/ 2 w 4"/>
                              <a:gd name="T1" fmla="*/ 0 h 12"/>
                              <a:gd name="T2" fmla="*/ 2 w 4"/>
                              <a:gd name="T3" fmla="*/ 1 h 12"/>
                              <a:gd name="T4" fmla="*/ 0 w 4"/>
                              <a:gd name="T5" fmla="*/ 9 h 12"/>
                              <a:gd name="T6" fmla="*/ 2 w 4"/>
                              <a:gd name="T7" fmla="*/ 12 h 12"/>
                              <a:gd name="T8" fmla="*/ 2 w 4"/>
                              <a:gd name="T9" fmla="*/ 11 h 12"/>
                              <a:gd name="T10" fmla="*/ 4 w 4"/>
                              <a:gd name="T11" fmla="*/ 3 h 12"/>
                              <a:gd name="T12" fmla="*/ 2 w 4"/>
                              <a:gd name="T1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12">
                                <a:moveTo>
                                  <a:pt x="2" y="0"/>
                                </a:moveTo>
                                <a:cubicBezTo>
                                  <a:pt x="2" y="0"/>
                                  <a:pt x="2" y="0"/>
                                  <a:pt x="2" y="1"/>
                                </a:cubicBezTo>
                                <a:cubicBezTo>
                                  <a:pt x="2" y="3"/>
                                  <a:pt x="0" y="7"/>
                                  <a:pt x="0" y="9"/>
                                </a:cubicBezTo>
                                <a:cubicBezTo>
                                  <a:pt x="0" y="11"/>
                                  <a:pt x="1" y="12"/>
                                  <a:pt x="2" y="12"/>
                                </a:cubicBezTo>
                                <a:cubicBezTo>
                                  <a:pt x="2" y="12"/>
                                  <a:pt x="2" y="12"/>
                                  <a:pt x="2" y="11"/>
                                </a:cubicBezTo>
                                <a:cubicBezTo>
                                  <a:pt x="2" y="9"/>
                                  <a:pt x="4" y="5"/>
                                  <a:pt x="4" y="3"/>
                                </a:cubicBezTo>
                                <a:cubicBezTo>
                                  <a:pt x="4" y="1"/>
                                  <a:pt x="3" y="0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1388"/>
                        <wps:cNvSpPr>
                          <a:spLocks/>
                        </wps:cNvSpPr>
                        <wps:spPr bwMode="auto">
                          <a:xfrm>
                            <a:off x="1045" y="1449"/>
                            <a:ext cx="13" cy="53"/>
                          </a:xfrm>
                          <a:custGeom>
                            <a:avLst/>
                            <a:gdLst>
                              <a:gd name="T0" fmla="*/ 2 w 4"/>
                              <a:gd name="T1" fmla="*/ 0 h 16"/>
                              <a:gd name="T2" fmla="*/ 2 w 4"/>
                              <a:gd name="T3" fmla="*/ 1 h 16"/>
                              <a:gd name="T4" fmla="*/ 0 w 4"/>
                              <a:gd name="T5" fmla="*/ 12 h 16"/>
                              <a:gd name="T6" fmla="*/ 2 w 4"/>
                              <a:gd name="T7" fmla="*/ 16 h 16"/>
                              <a:gd name="T8" fmla="*/ 2 w 4"/>
                              <a:gd name="T9" fmla="*/ 15 h 16"/>
                              <a:gd name="T10" fmla="*/ 4 w 4"/>
                              <a:gd name="T11" fmla="*/ 4 h 16"/>
                              <a:gd name="T12" fmla="*/ 2 w 4"/>
                              <a:gd name="T13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16">
                                <a:moveTo>
                                  <a:pt x="2" y="0"/>
                                </a:moveTo>
                                <a:cubicBezTo>
                                  <a:pt x="2" y="0"/>
                                  <a:pt x="2" y="1"/>
                                  <a:pt x="2" y="1"/>
                                </a:cubicBezTo>
                                <a:cubicBezTo>
                                  <a:pt x="2" y="4"/>
                                  <a:pt x="0" y="9"/>
                                  <a:pt x="0" y="12"/>
                                </a:cubicBezTo>
                                <a:cubicBezTo>
                                  <a:pt x="0" y="14"/>
                                  <a:pt x="1" y="15"/>
                                  <a:pt x="2" y="16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2" y="11"/>
                                  <a:pt x="4" y="7"/>
                                  <a:pt x="4" y="4"/>
                                </a:cubicBezTo>
                                <a:cubicBezTo>
                                  <a:pt x="4" y="2"/>
                                  <a:pt x="4" y="1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1389"/>
                        <wps:cNvSpPr>
                          <a:spLocks/>
                        </wps:cNvSpPr>
                        <wps:spPr bwMode="auto">
                          <a:xfrm>
                            <a:off x="949" y="1446"/>
                            <a:ext cx="13" cy="30"/>
                          </a:xfrm>
                          <a:custGeom>
                            <a:avLst/>
                            <a:gdLst>
                              <a:gd name="T0" fmla="*/ 2 w 4"/>
                              <a:gd name="T1" fmla="*/ 0 h 9"/>
                              <a:gd name="T2" fmla="*/ 0 w 4"/>
                              <a:gd name="T3" fmla="*/ 8 h 9"/>
                              <a:gd name="T4" fmla="*/ 3 w 4"/>
                              <a:gd name="T5" fmla="*/ 9 h 9"/>
                              <a:gd name="T6" fmla="*/ 4 w 4"/>
                              <a:gd name="T7" fmla="*/ 0 h 9"/>
                              <a:gd name="T8" fmla="*/ 2 w 4"/>
                              <a:gd name="T9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2" y="0"/>
                                </a:moveTo>
                                <a:cubicBezTo>
                                  <a:pt x="1" y="3"/>
                                  <a:pt x="1" y="5"/>
                                  <a:pt x="0" y="8"/>
                                </a:cubicBezTo>
                                <a:cubicBezTo>
                                  <a:pt x="1" y="8"/>
                                  <a:pt x="2" y="9"/>
                                  <a:pt x="3" y="9"/>
                                </a:cubicBezTo>
                                <a:cubicBezTo>
                                  <a:pt x="3" y="6"/>
                                  <a:pt x="3" y="3"/>
                                  <a:pt x="4" y="0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1390"/>
                        <wps:cNvSpPr>
                          <a:spLocks/>
                        </wps:cNvSpPr>
                        <wps:spPr bwMode="auto">
                          <a:xfrm>
                            <a:off x="1115" y="1459"/>
                            <a:ext cx="16" cy="23"/>
                          </a:xfrm>
                          <a:custGeom>
                            <a:avLst/>
                            <a:gdLst>
                              <a:gd name="T0" fmla="*/ 2 w 5"/>
                              <a:gd name="T1" fmla="*/ 0 h 7"/>
                              <a:gd name="T2" fmla="*/ 2 w 5"/>
                              <a:gd name="T3" fmla="*/ 0 h 7"/>
                              <a:gd name="T4" fmla="*/ 2 w 5"/>
                              <a:gd name="T5" fmla="*/ 0 h 7"/>
                              <a:gd name="T6" fmla="*/ 2 w 5"/>
                              <a:gd name="T7" fmla="*/ 0 h 7"/>
                              <a:gd name="T8" fmla="*/ 2 w 5"/>
                              <a:gd name="T9" fmla="*/ 1 h 7"/>
                              <a:gd name="T10" fmla="*/ 2 w 5"/>
                              <a:gd name="T11" fmla="*/ 7 h 7"/>
                              <a:gd name="T12" fmla="*/ 3 w 5"/>
                              <a:gd name="T13" fmla="*/ 7 h 7"/>
                              <a:gd name="T14" fmla="*/ 3 w 5"/>
                              <a:gd name="T15" fmla="*/ 7 h 7"/>
                              <a:gd name="T16" fmla="*/ 3 w 5"/>
                              <a:gd name="T17" fmla="*/ 7 h 7"/>
                              <a:gd name="T18" fmla="*/ 3 w 5"/>
                              <a:gd name="T19" fmla="*/ 0 h 7"/>
                              <a:gd name="T20" fmla="*/ 2 w 5"/>
                              <a:gd name="T21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2" y="0"/>
                                </a:move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1"/>
                                </a:cubicBezTo>
                                <a:cubicBezTo>
                                  <a:pt x="2" y="3"/>
                                  <a:pt x="0" y="6"/>
                                  <a:pt x="2" y="7"/>
                                </a:cubicBezTo>
                                <a:cubicBezTo>
                                  <a:pt x="2" y="7"/>
                                  <a:pt x="3" y="7"/>
                                  <a:pt x="3" y="7"/>
                                </a:cubicBez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  <a:cubicBezTo>
                                  <a:pt x="3" y="4"/>
                                  <a:pt x="5" y="1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1391"/>
                        <wps:cNvSpPr>
                          <a:spLocks/>
                        </wps:cNvSpPr>
                        <wps:spPr bwMode="auto">
                          <a:xfrm>
                            <a:off x="1009" y="1364"/>
                            <a:ext cx="16" cy="19"/>
                          </a:xfrm>
                          <a:custGeom>
                            <a:avLst/>
                            <a:gdLst>
                              <a:gd name="T0" fmla="*/ 5 w 5"/>
                              <a:gd name="T1" fmla="*/ 0 h 6"/>
                              <a:gd name="T2" fmla="*/ 0 w 5"/>
                              <a:gd name="T3" fmla="*/ 6 h 6"/>
                              <a:gd name="T4" fmla="*/ 5 w 5"/>
                              <a:gd name="T5" fmla="*/ 6 h 6"/>
                              <a:gd name="T6" fmla="*/ 5 w 5"/>
                              <a:gd name="T7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5" y="0"/>
                                </a:moveTo>
                                <a:cubicBezTo>
                                  <a:pt x="2" y="0"/>
                                  <a:pt x="0" y="2"/>
                                  <a:pt x="0" y="6"/>
                                </a:cubicBezTo>
                                <a:cubicBezTo>
                                  <a:pt x="2" y="6"/>
                                  <a:pt x="3" y="6"/>
                                  <a:pt x="5" y="6"/>
                                </a:cubicBezTo>
                                <a:cubicBezTo>
                                  <a:pt x="5" y="4"/>
                                  <a:pt x="5" y="2"/>
                                  <a:pt x="5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1392"/>
                        <wps:cNvSpPr>
                          <a:spLocks/>
                        </wps:cNvSpPr>
                        <wps:spPr bwMode="auto">
                          <a:xfrm>
                            <a:off x="1138" y="1324"/>
                            <a:ext cx="20" cy="30"/>
                          </a:xfrm>
                          <a:custGeom>
                            <a:avLst/>
                            <a:gdLst>
                              <a:gd name="T0" fmla="*/ 3 w 6"/>
                              <a:gd name="T1" fmla="*/ 0 h 9"/>
                              <a:gd name="T2" fmla="*/ 3 w 6"/>
                              <a:gd name="T3" fmla="*/ 0 h 9"/>
                              <a:gd name="T4" fmla="*/ 2 w 6"/>
                              <a:gd name="T5" fmla="*/ 0 h 9"/>
                              <a:gd name="T6" fmla="*/ 2 w 6"/>
                              <a:gd name="T7" fmla="*/ 0 h 9"/>
                              <a:gd name="T8" fmla="*/ 2 w 6"/>
                              <a:gd name="T9" fmla="*/ 1 h 9"/>
                              <a:gd name="T10" fmla="*/ 3 w 6"/>
                              <a:gd name="T11" fmla="*/ 9 h 9"/>
                              <a:gd name="T12" fmla="*/ 3 w 6"/>
                              <a:gd name="T13" fmla="*/ 9 h 9"/>
                              <a:gd name="T14" fmla="*/ 3 w 6"/>
                              <a:gd name="T15" fmla="*/ 9 h 9"/>
                              <a:gd name="T16" fmla="*/ 3 w 6"/>
                              <a:gd name="T17" fmla="*/ 7 h 9"/>
                              <a:gd name="T18" fmla="*/ 6 w 6"/>
                              <a:gd name="T19" fmla="*/ 2 h 9"/>
                              <a:gd name="T20" fmla="*/ 5 w 6"/>
                              <a:gd name="T21" fmla="*/ 3 h 9"/>
                              <a:gd name="T22" fmla="*/ 5 w 6"/>
                              <a:gd name="T23" fmla="*/ 3 h 9"/>
                              <a:gd name="T24" fmla="*/ 5 w 6"/>
                              <a:gd name="T25" fmla="*/ 3 h 9"/>
                              <a:gd name="T26" fmla="*/ 5 w 6"/>
                              <a:gd name="T27" fmla="*/ 2 h 9"/>
                              <a:gd name="T28" fmla="*/ 4 w 6"/>
                              <a:gd name="T29" fmla="*/ 1 h 9"/>
                              <a:gd name="T30" fmla="*/ 4 w 6"/>
                              <a:gd name="T31" fmla="*/ 1 h 9"/>
                              <a:gd name="T32" fmla="*/ 4 w 6"/>
                              <a:gd name="T33" fmla="*/ 0 h 9"/>
                              <a:gd name="T34" fmla="*/ 4 w 6"/>
                              <a:gd name="T35" fmla="*/ 0 h 9"/>
                              <a:gd name="T36" fmla="*/ 3 w 6"/>
                              <a:gd name="T3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" h="9">
                                <a:moveTo>
                                  <a:pt x="3" y="0"/>
                                </a:move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1"/>
                                  <a:pt x="2" y="1"/>
                                </a:cubicBezTo>
                                <a:cubicBezTo>
                                  <a:pt x="2" y="4"/>
                                  <a:pt x="0" y="8"/>
                                  <a:pt x="3" y="9"/>
                                </a:cubicBezTo>
                                <a:cubicBezTo>
                                  <a:pt x="3" y="9"/>
                                  <a:pt x="3" y="9"/>
                                  <a:pt x="3" y="9"/>
                                </a:cubicBezTo>
                                <a:cubicBezTo>
                                  <a:pt x="3" y="9"/>
                                  <a:pt x="3" y="9"/>
                                  <a:pt x="3" y="9"/>
                                </a:cubicBezTo>
                                <a:cubicBezTo>
                                  <a:pt x="3" y="8"/>
                                  <a:pt x="3" y="8"/>
                                  <a:pt x="3" y="7"/>
                                </a:cubicBezTo>
                                <a:cubicBezTo>
                                  <a:pt x="3" y="4"/>
                                  <a:pt x="6" y="5"/>
                                  <a:pt x="6" y="2"/>
                                </a:cubicBezTo>
                                <a:cubicBezTo>
                                  <a:pt x="6" y="2"/>
                                  <a:pt x="6" y="3"/>
                                  <a:pt x="5" y="3"/>
                                </a:cubicBezTo>
                                <a:cubicBezTo>
                                  <a:pt x="5" y="3"/>
                                  <a:pt x="5" y="3"/>
                                  <a:pt x="5" y="3"/>
                                </a:cubicBezTo>
                                <a:cubicBezTo>
                                  <a:pt x="5" y="3"/>
                                  <a:pt x="5" y="3"/>
                                  <a:pt x="5" y="3"/>
                                </a:cubicBezTo>
                                <a:cubicBezTo>
                                  <a:pt x="5" y="3"/>
                                  <a:pt x="5" y="3"/>
                                  <a:pt x="5" y="2"/>
                                </a:cubicBezTo>
                                <a:cubicBezTo>
                                  <a:pt x="4" y="2"/>
                                  <a:pt x="4" y="2"/>
                                  <a:pt x="4" y="1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4" y="1"/>
                                  <a:pt x="4" y="0"/>
                                </a:cubicBez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4" y="0"/>
                                  <a:pt x="3" y="0"/>
                                  <a:pt x="3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1393"/>
                        <wps:cNvSpPr>
                          <a:spLocks/>
                        </wps:cNvSpPr>
                        <wps:spPr bwMode="auto">
                          <a:xfrm>
                            <a:off x="1048" y="1185"/>
                            <a:ext cx="20" cy="89"/>
                          </a:xfrm>
                          <a:custGeom>
                            <a:avLst/>
                            <a:gdLst>
                              <a:gd name="T0" fmla="*/ 2 w 6"/>
                              <a:gd name="T1" fmla="*/ 0 h 27"/>
                              <a:gd name="T2" fmla="*/ 2 w 6"/>
                              <a:gd name="T3" fmla="*/ 1 h 27"/>
                              <a:gd name="T4" fmla="*/ 0 w 6"/>
                              <a:gd name="T5" fmla="*/ 21 h 27"/>
                              <a:gd name="T6" fmla="*/ 1 w 6"/>
                              <a:gd name="T7" fmla="*/ 27 h 27"/>
                              <a:gd name="T8" fmla="*/ 5 w 6"/>
                              <a:gd name="T9" fmla="*/ 11 h 27"/>
                              <a:gd name="T10" fmla="*/ 5 w 6"/>
                              <a:gd name="T11" fmla="*/ 11 h 27"/>
                              <a:gd name="T12" fmla="*/ 5 w 6"/>
                              <a:gd name="T13" fmla="*/ 11 h 27"/>
                              <a:gd name="T14" fmla="*/ 5 w 6"/>
                              <a:gd name="T15" fmla="*/ 11 h 27"/>
                              <a:gd name="T16" fmla="*/ 5 w 6"/>
                              <a:gd name="T17" fmla="*/ 11 h 27"/>
                              <a:gd name="T18" fmla="*/ 3 w 6"/>
                              <a:gd name="T19" fmla="*/ 10 h 27"/>
                              <a:gd name="T20" fmla="*/ 3 w 6"/>
                              <a:gd name="T21" fmla="*/ 10 h 27"/>
                              <a:gd name="T22" fmla="*/ 3 w 6"/>
                              <a:gd name="T23" fmla="*/ 10 h 27"/>
                              <a:gd name="T24" fmla="*/ 5 w 6"/>
                              <a:gd name="T25" fmla="*/ 9 h 27"/>
                              <a:gd name="T26" fmla="*/ 5 w 6"/>
                              <a:gd name="T27" fmla="*/ 9 h 27"/>
                              <a:gd name="T28" fmla="*/ 5 w 6"/>
                              <a:gd name="T29" fmla="*/ 9 h 27"/>
                              <a:gd name="T30" fmla="*/ 5 w 6"/>
                              <a:gd name="T31" fmla="*/ 9 h 27"/>
                              <a:gd name="T32" fmla="*/ 6 w 6"/>
                              <a:gd name="T33" fmla="*/ 9 h 27"/>
                              <a:gd name="T34" fmla="*/ 2 w 6"/>
                              <a:gd name="T35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" h="27">
                                <a:moveTo>
                                  <a:pt x="2" y="0"/>
                                </a:moveTo>
                                <a:cubicBezTo>
                                  <a:pt x="2" y="0"/>
                                  <a:pt x="2" y="0"/>
                                  <a:pt x="2" y="1"/>
                                </a:cubicBezTo>
                                <a:cubicBezTo>
                                  <a:pt x="2" y="7"/>
                                  <a:pt x="0" y="15"/>
                                  <a:pt x="0" y="21"/>
                                </a:cubicBezTo>
                                <a:cubicBezTo>
                                  <a:pt x="0" y="23"/>
                                  <a:pt x="0" y="26"/>
                                  <a:pt x="1" y="27"/>
                                </a:cubicBezTo>
                                <a:cubicBezTo>
                                  <a:pt x="2" y="21"/>
                                  <a:pt x="2" y="14"/>
                                  <a:pt x="5" y="11"/>
                                </a:cubicBez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4" y="11"/>
                                  <a:pt x="3" y="11"/>
                                  <a:pt x="3" y="10"/>
                                </a:cubicBezTo>
                                <a:cubicBezTo>
                                  <a:pt x="3" y="10"/>
                                  <a:pt x="3" y="10"/>
                                  <a:pt x="3" y="10"/>
                                </a:cubicBezTo>
                                <a:cubicBezTo>
                                  <a:pt x="3" y="10"/>
                                  <a:pt x="3" y="10"/>
                                  <a:pt x="3" y="10"/>
                                </a:cubicBezTo>
                                <a:cubicBezTo>
                                  <a:pt x="3" y="9"/>
                                  <a:pt x="4" y="9"/>
                                  <a:pt x="5" y="9"/>
                                </a:cubicBezTo>
                                <a:cubicBezTo>
                                  <a:pt x="5" y="9"/>
                                  <a:pt x="5" y="9"/>
                                  <a:pt x="5" y="9"/>
                                </a:cubicBezTo>
                                <a:cubicBezTo>
                                  <a:pt x="5" y="9"/>
                                  <a:pt x="5" y="9"/>
                                  <a:pt x="5" y="9"/>
                                </a:cubicBezTo>
                                <a:cubicBezTo>
                                  <a:pt x="5" y="9"/>
                                  <a:pt x="5" y="9"/>
                                  <a:pt x="5" y="9"/>
                                </a:cubicBezTo>
                                <a:cubicBezTo>
                                  <a:pt x="5" y="9"/>
                                  <a:pt x="5" y="9"/>
                                  <a:pt x="6" y="9"/>
                                </a:cubicBezTo>
                                <a:cubicBezTo>
                                  <a:pt x="3" y="7"/>
                                  <a:pt x="6" y="1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reeform 1394"/>
                        <wps:cNvSpPr>
                          <a:spLocks/>
                        </wps:cNvSpPr>
                        <wps:spPr bwMode="auto">
                          <a:xfrm>
                            <a:off x="1002" y="1043"/>
                            <a:ext cx="43" cy="228"/>
                          </a:xfrm>
                          <a:custGeom>
                            <a:avLst/>
                            <a:gdLst>
                              <a:gd name="T0" fmla="*/ 12 w 13"/>
                              <a:gd name="T1" fmla="*/ 0 h 69"/>
                              <a:gd name="T2" fmla="*/ 3 w 13"/>
                              <a:gd name="T3" fmla="*/ 49 h 69"/>
                              <a:gd name="T4" fmla="*/ 3 w 13"/>
                              <a:gd name="T5" fmla="*/ 52 h 69"/>
                              <a:gd name="T6" fmla="*/ 3 w 13"/>
                              <a:gd name="T7" fmla="*/ 52 h 69"/>
                              <a:gd name="T8" fmla="*/ 3 w 13"/>
                              <a:gd name="T9" fmla="*/ 52 h 69"/>
                              <a:gd name="T10" fmla="*/ 0 w 13"/>
                              <a:gd name="T11" fmla="*/ 61 h 69"/>
                              <a:gd name="T12" fmla="*/ 3 w 13"/>
                              <a:gd name="T13" fmla="*/ 69 h 69"/>
                              <a:gd name="T14" fmla="*/ 3 w 13"/>
                              <a:gd name="T15" fmla="*/ 67 h 69"/>
                              <a:gd name="T16" fmla="*/ 8 w 13"/>
                              <a:gd name="T17" fmla="*/ 43 h 69"/>
                              <a:gd name="T18" fmla="*/ 7 w 13"/>
                              <a:gd name="T19" fmla="*/ 37 h 69"/>
                              <a:gd name="T20" fmla="*/ 7 w 13"/>
                              <a:gd name="T21" fmla="*/ 37 h 69"/>
                              <a:gd name="T22" fmla="*/ 7 w 13"/>
                              <a:gd name="T23" fmla="*/ 37 h 69"/>
                              <a:gd name="T24" fmla="*/ 12 w 13"/>
                              <a:gd name="T25" fmla="*/ 19 h 69"/>
                              <a:gd name="T26" fmla="*/ 12 w 13"/>
                              <a:gd name="T27" fmla="*/ 15 h 69"/>
                              <a:gd name="T28" fmla="*/ 13 w 13"/>
                              <a:gd name="T29" fmla="*/ 9 h 69"/>
                              <a:gd name="T30" fmla="*/ 12 w 13"/>
                              <a:gd name="T31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" h="69">
                                <a:moveTo>
                                  <a:pt x="12" y="0"/>
                                </a:moveTo>
                                <a:cubicBezTo>
                                  <a:pt x="11" y="18"/>
                                  <a:pt x="3" y="36"/>
                                  <a:pt x="3" y="49"/>
                                </a:cubicBezTo>
                                <a:cubicBezTo>
                                  <a:pt x="3" y="50"/>
                                  <a:pt x="3" y="51"/>
                                  <a:pt x="3" y="52"/>
                                </a:cubicBezTo>
                                <a:cubicBezTo>
                                  <a:pt x="3" y="52"/>
                                  <a:pt x="3" y="52"/>
                                  <a:pt x="3" y="52"/>
                                </a:cubicBezTo>
                                <a:cubicBezTo>
                                  <a:pt x="3" y="52"/>
                                  <a:pt x="3" y="52"/>
                                  <a:pt x="3" y="52"/>
                                </a:cubicBezTo>
                                <a:cubicBezTo>
                                  <a:pt x="1" y="54"/>
                                  <a:pt x="0" y="57"/>
                                  <a:pt x="0" y="61"/>
                                </a:cubicBezTo>
                                <a:cubicBezTo>
                                  <a:pt x="0" y="64"/>
                                  <a:pt x="1" y="67"/>
                                  <a:pt x="3" y="69"/>
                                </a:cubicBezTo>
                                <a:cubicBezTo>
                                  <a:pt x="3" y="68"/>
                                  <a:pt x="3" y="67"/>
                                  <a:pt x="3" y="67"/>
                                </a:cubicBezTo>
                                <a:cubicBezTo>
                                  <a:pt x="3" y="58"/>
                                  <a:pt x="8" y="50"/>
                                  <a:pt x="8" y="43"/>
                                </a:cubicBezTo>
                                <a:cubicBezTo>
                                  <a:pt x="8" y="41"/>
                                  <a:pt x="8" y="39"/>
                                  <a:pt x="7" y="37"/>
                                </a:cubicBezTo>
                                <a:cubicBezTo>
                                  <a:pt x="7" y="37"/>
                                  <a:pt x="7" y="37"/>
                                  <a:pt x="7" y="37"/>
                                </a:cubicBezTo>
                                <a:cubicBezTo>
                                  <a:pt x="7" y="37"/>
                                  <a:pt x="7" y="37"/>
                                  <a:pt x="7" y="37"/>
                                </a:cubicBezTo>
                                <a:cubicBezTo>
                                  <a:pt x="9" y="34"/>
                                  <a:pt x="11" y="26"/>
                                  <a:pt x="12" y="19"/>
                                </a:cubicBezTo>
                                <a:cubicBezTo>
                                  <a:pt x="12" y="17"/>
                                  <a:pt x="12" y="16"/>
                                  <a:pt x="12" y="15"/>
                                </a:cubicBezTo>
                                <a:cubicBezTo>
                                  <a:pt x="13" y="13"/>
                                  <a:pt x="13" y="11"/>
                                  <a:pt x="13" y="9"/>
                                </a:cubicBezTo>
                                <a:cubicBezTo>
                                  <a:pt x="13" y="5"/>
                                  <a:pt x="12" y="2"/>
                                  <a:pt x="12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reeform 1395"/>
                        <wps:cNvSpPr>
                          <a:spLocks/>
                        </wps:cNvSpPr>
                        <wps:spPr bwMode="auto">
                          <a:xfrm>
                            <a:off x="1115" y="1215"/>
                            <a:ext cx="13" cy="20"/>
                          </a:xfrm>
                          <a:custGeom>
                            <a:avLst/>
                            <a:gdLst>
                              <a:gd name="T0" fmla="*/ 2 w 4"/>
                              <a:gd name="T1" fmla="*/ 0 h 6"/>
                              <a:gd name="T2" fmla="*/ 1 w 4"/>
                              <a:gd name="T3" fmla="*/ 0 h 6"/>
                              <a:gd name="T4" fmla="*/ 1 w 4"/>
                              <a:gd name="T5" fmla="*/ 0 h 6"/>
                              <a:gd name="T6" fmla="*/ 1 w 4"/>
                              <a:gd name="T7" fmla="*/ 0 h 6"/>
                              <a:gd name="T8" fmla="*/ 1 w 4"/>
                              <a:gd name="T9" fmla="*/ 2 h 6"/>
                              <a:gd name="T10" fmla="*/ 2 w 4"/>
                              <a:gd name="T11" fmla="*/ 6 h 6"/>
                              <a:gd name="T12" fmla="*/ 2 w 4"/>
                              <a:gd name="T13" fmla="*/ 6 h 6"/>
                              <a:gd name="T14" fmla="*/ 2 w 4"/>
                              <a:gd name="T15" fmla="*/ 6 h 6"/>
                              <a:gd name="T16" fmla="*/ 2 w 4"/>
                              <a:gd name="T17" fmla="*/ 6 h 6"/>
                              <a:gd name="T18" fmla="*/ 2 w 4"/>
                              <a:gd name="T19" fmla="*/ 6 h 6"/>
                              <a:gd name="T20" fmla="*/ 3 w 4"/>
                              <a:gd name="T21" fmla="*/ 4 h 6"/>
                              <a:gd name="T22" fmla="*/ 2 w 4"/>
                              <a:gd name="T23" fmla="*/ 0 h 6"/>
                              <a:gd name="T24" fmla="*/ 2 w 4"/>
                              <a:gd name="T25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" h="6">
                                <a:moveTo>
                                  <a:pt x="2" y="0"/>
                                </a:moveTo>
                                <a:cubicBezTo>
                                  <a:pt x="2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1" y="1"/>
                                  <a:pt x="1" y="2"/>
                                </a:cubicBezTo>
                                <a:cubicBezTo>
                                  <a:pt x="0" y="4"/>
                                  <a:pt x="0" y="6"/>
                                  <a:pt x="2" y="6"/>
                                </a:cubicBezTo>
                                <a:cubicBezTo>
                                  <a:pt x="2" y="6"/>
                                  <a:pt x="2" y="6"/>
                                  <a:pt x="2" y="6"/>
                                </a:cubicBezTo>
                                <a:cubicBezTo>
                                  <a:pt x="2" y="6"/>
                                  <a:pt x="2" y="6"/>
                                  <a:pt x="2" y="6"/>
                                </a:cubicBezTo>
                                <a:cubicBezTo>
                                  <a:pt x="2" y="6"/>
                                  <a:pt x="2" y="6"/>
                                  <a:pt x="2" y="6"/>
                                </a:cubicBezTo>
                                <a:cubicBezTo>
                                  <a:pt x="2" y="6"/>
                                  <a:pt x="2" y="6"/>
                                  <a:pt x="2" y="6"/>
                                </a:cubicBezTo>
                                <a:cubicBezTo>
                                  <a:pt x="2" y="5"/>
                                  <a:pt x="3" y="5"/>
                                  <a:pt x="3" y="4"/>
                                </a:cubicBezTo>
                                <a:cubicBezTo>
                                  <a:pt x="3" y="2"/>
                                  <a:pt x="4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1396"/>
                        <wps:cNvSpPr>
                          <a:spLocks/>
                        </wps:cNvSpPr>
                        <wps:spPr bwMode="auto">
                          <a:xfrm>
                            <a:off x="1151" y="1123"/>
                            <a:ext cx="20" cy="112"/>
                          </a:xfrm>
                          <a:custGeom>
                            <a:avLst/>
                            <a:gdLst>
                              <a:gd name="T0" fmla="*/ 6 w 6"/>
                              <a:gd name="T1" fmla="*/ 0 h 34"/>
                              <a:gd name="T2" fmla="*/ 0 w 6"/>
                              <a:gd name="T3" fmla="*/ 24 h 34"/>
                              <a:gd name="T4" fmla="*/ 2 w 6"/>
                              <a:gd name="T5" fmla="*/ 34 h 34"/>
                              <a:gd name="T6" fmla="*/ 6 w 6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" h="34">
                                <a:moveTo>
                                  <a:pt x="6" y="0"/>
                                </a:moveTo>
                                <a:cubicBezTo>
                                  <a:pt x="3" y="4"/>
                                  <a:pt x="0" y="16"/>
                                  <a:pt x="0" y="24"/>
                                </a:cubicBezTo>
                                <a:cubicBezTo>
                                  <a:pt x="0" y="28"/>
                                  <a:pt x="1" y="32"/>
                                  <a:pt x="2" y="34"/>
                                </a:cubicBezTo>
                                <a:cubicBezTo>
                                  <a:pt x="3" y="22"/>
                                  <a:pt x="4" y="11"/>
                                  <a:pt x="6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reeform 1397"/>
                        <wps:cNvSpPr>
                          <a:spLocks/>
                        </wps:cNvSpPr>
                        <wps:spPr bwMode="auto">
                          <a:xfrm>
                            <a:off x="1081" y="1099"/>
                            <a:ext cx="14" cy="83"/>
                          </a:xfrm>
                          <a:custGeom>
                            <a:avLst/>
                            <a:gdLst>
                              <a:gd name="T0" fmla="*/ 4 w 4"/>
                              <a:gd name="T1" fmla="*/ 0 h 25"/>
                              <a:gd name="T2" fmla="*/ 0 w 4"/>
                              <a:gd name="T3" fmla="*/ 17 h 25"/>
                              <a:gd name="T4" fmla="*/ 1 w 4"/>
                              <a:gd name="T5" fmla="*/ 25 h 25"/>
                              <a:gd name="T6" fmla="*/ 4 w 4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25">
                                <a:moveTo>
                                  <a:pt x="4" y="0"/>
                                </a:moveTo>
                                <a:cubicBezTo>
                                  <a:pt x="2" y="2"/>
                                  <a:pt x="0" y="10"/>
                                  <a:pt x="0" y="17"/>
                                </a:cubicBezTo>
                                <a:cubicBezTo>
                                  <a:pt x="0" y="21"/>
                                  <a:pt x="0" y="23"/>
                                  <a:pt x="1" y="25"/>
                                </a:cubicBezTo>
                                <a:cubicBezTo>
                                  <a:pt x="2" y="16"/>
                                  <a:pt x="3" y="8"/>
                                  <a:pt x="4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reeform 1398"/>
                        <wps:cNvSpPr>
                          <a:spLocks/>
                        </wps:cNvSpPr>
                        <wps:spPr bwMode="auto">
                          <a:xfrm>
                            <a:off x="1121" y="1050"/>
                            <a:ext cx="37" cy="129"/>
                          </a:xfrm>
                          <a:custGeom>
                            <a:avLst/>
                            <a:gdLst>
                              <a:gd name="T0" fmla="*/ 10 w 11"/>
                              <a:gd name="T1" fmla="*/ 0 h 39"/>
                              <a:gd name="T2" fmla="*/ 10 w 11"/>
                              <a:gd name="T3" fmla="*/ 0 h 39"/>
                              <a:gd name="T4" fmla="*/ 3 w 11"/>
                              <a:gd name="T5" fmla="*/ 18 h 39"/>
                              <a:gd name="T6" fmla="*/ 3 w 11"/>
                              <a:gd name="T7" fmla="*/ 18 h 39"/>
                              <a:gd name="T8" fmla="*/ 3 w 11"/>
                              <a:gd name="T9" fmla="*/ 18 h 39"/>
                              <a:gd name="T10" fmla="*/ 4 w 11"/>
                              <a:gd name="T11" fmla="*/ 23 h 39"/>
                              <a:gd name="T12" fmla="*/ 0 w 11"/>
                              <a:gd name="T13" fmla="*/ 39 h 39"/>
                              <a:gd name="T14" fmla="*/ 4 w 11"/>
                              <a:gd name="T15" fmla="*/ 39 h 39"/>
                              <a:gd name="T16" fmla="*/ 11 w 11"/>
                              <a:gd name="T17" fmla="*/ 0 h 39"/>
                              <a:gd name="T18" fmla="*/ 10 w 11"/>
                              <a:gd name="T1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" h="39">
                                <a:moveTo>
                                  <a:pt x="10" y="0"/>
                                </a:moveTo>
                                <a:cubicBezTo>
                                  <a:pt x="10" y="0"/>
                                  <a:pt x="10" y="0"/>
                                  <a:pt x="10" y="0"/>
                                </a:cubicBezTo>
                                <a:cubicBezTo>
                                  <a:pt x="4" y="1"/>
                                  <a:pt x="8" y="16"/>
                                  <a:pt x="3" y="18"/>
                                </a:cubicBezTo>
                                <a:cubicBezTo>
                                  <a:pt x="3" y="18"/>
                                  <a:pt x="3" y="18"/>
                                  <a:pt x="3" y="18"/>
                                </a:cubicBezTo>
                                <a:cubicBezTo>
                                  <a:pt x="3" y="18"/>
                                  <a:pt x="3" y="18"/>
                                  <a:pt x="3" y="18"/>
                                </a:cubicBezTo>
                                <a:cubicBezTo>
                                  <a:pt x="4" y="20"/>
                                  <a:pt x="4" y="22"/>
                                  <a:pt x="4" y="23"/>
                                </a:cubicBezTo>
                                <a:cubicBezTo>
                                  <a:pt x="4" y="27"/>
                                  <a:pt x="1" y="29"/>
                                  <a:pt x="0" y="39"/>
                                </a:cubicBezTo>
                                <a:cubicBezTo>
                                  <a:pt x="2" y="39"/>
                                  <a:pt x="3" y="39"/>
                                  <a:pt x="4" y="39"/>
                                </a:cubicBezTo>
                                <a:cubicBezTo>
                                  <a:pt x="5" y="30"/>
                                  <a:pt x="5" y="9"/>
                                  <a:pt x="11" y="0"/>
                                </a:cubicBezTo>
                                <a:cubicBezTo>
                                  <a:pt x="11" y="0"/>
                                  <a:pt x="10" y="0"/>
                                  <a:pt x="1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1399"/>
                        <wps:cNvSpPr>
                          <a:spLocks/>
                        </wps:cNvSpPr>
                        <wps:spPr bwMode="auto">
                          <a:xfrm>
                            <a:off x="1065" y="1116"/>
                            <a:ext cx="13" cy="49"/>
                          </a:xfrm>
                          <a:custGeom>
                            <a:avLst/>
                            <a:gdLst>
                              <a:gd name="T0" fmla="*/ 2 w 4"/>
                              <a:gd name="T1" fmla="*/ 0 h 15"/>
                              <a:gd name="T2" fmla="*/ 2 w 4"/>
                              <a:gd name="T3" fmla="*/ 1 h 15"/>
                              <a:gd name="T4" fmla="*/ 0 w 4"/>
                              <a:gd name="T5" fmla="*/ 11 h 15"/>
                              <a:gd name="T6" fmla="*/ 3 w 4"/>
                              <a:gd name="T7" fmla="*/ 15 h 15"/>
                              <a:gd name="T8" fmla="*/ 2 w 4"/>
                              <a:gd name="T9" fmla="*/ 14 h 15"/>
                              <a:gd name="T10" fmla="*/ 4 w 4"/>
                              <a:gd name="T11" fmla="*/ 4 h 15"/>
                              <a:gd name="T12" fmla="*/ 2 w 4"/>
                              <a:gd name="T13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15">
                                <a:moveTo>
                                  <a:pt x="2" y="0"/>
                                </a:move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4"/>
                                  <a:pt x="0" y="8"/>
                                  <a:pt x="0" y="11"/>
                                </a:cubicBezTo>
                                <a:cubicBezTo>
                                  <a:pt x="0" y="13"/>
                                  <a:pt x="1" y="14"/>
                                  <a:pt x="3" y="15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2" y="11"/>
                                  <a:pt x="4" y="7"/>
                                  <a:pt x="4" y="4"/>
                                </a:cubicBezTo>
                                <a:cubicBezTo>
                                  <a:pt x="4" y="2"/>
                                  <a:pt x="4" y="1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1400"/>
                        <wps:cNvSpPr>
                          <a:spLocks/>
                        </wps:cNvSpPr>
                        <wps:spPr bwMode="auto">
                          <a:xfrm>
                            <a:off x="1042" y="1060"/>
                            <a:ext cx="23" cy="82"/>
                          </a:xfrm>
                          <a:custGeom>
                            <a:avLst/>
                            <a:gdLst>
                              <a:gd name="T0" fmla="*/ 6 w 7"/>
                              <a:gd name="T1" fmla="*/ 0 h 25"/>
                              <a:gd name="T2" fmla="*/ 6 w 7"/>
                              <a:gd name="T3" fmla="*/ 1 h 25"/>
                              <a:gd name="T4" fmla="*/ 0 w 7"/>
                              <a:gd name="T5" fmla="*/ 10 h 25"/>
                              <a:gd name="T6" fmla="*/ 0 w 7"/>
                              <a:gd name="T7" fmla="*/ 14 h 25"/>
                              <a:gd name="T8" fmla="*/ 1 w 7"/>
                              <a:gd name="T9" fmla="*/ 24 h 25"/>
                              <a:gd name="T10" fmla="*/ 1 w 7"/>
                              <a:gd name="T11" fmla="*/ 25 h 25"/>
                              <a:gd name="T12" fmla="*/ 6 w 7"/>
                              <a:gd name="T13" fmla="*/ 10 h 25"/>
                              <a:gd name="T14" fmla="*/ 4 w 7"/>
                              <a:gd name="T15" fmla="*/ 5 h 25"/>
                              <a:gd name="T16" fmla="*/ 7 w 7"/>
                              <a:gd name="T17" fmla="*/ 1 h 25"/>
                              <a:gd name="T18" fmla="*/ 6 w 7"/>
                              <a:gd name="T19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" h="25">
                                <a:moveTo>
                                  <a:pt x="6" y="0"/>
                                </a:moveTo>
                                <a:cubicBezTo>
                                  <a:pt x="6" y="0"/>
                                  <a:pt x="6" y="0"/>
                                  <a:pt x="6" y="1"/>
                                </a:cubicBezTo>
                                <a:cubicBezTo>
                                  <a:pt x="3" y="1"/>
                                  <a:pt x="1" y="5"/>
                                  <a:pt x="0" y="10"/>
                                </a:cubicBezTo>
                                <a:cubicBezTo>
                                  <a:pt x="0" y="11"/>
                                  <a:pt x="0" y="12"/>
                                  <a:pt x="0" y="14"/>
                                </a:cubicBezTo>
                                <a:cubicBezTo>
                                  <a:pt x="0" y="18"/>
                                  <a:pt x="0" y="22"/>
                                  <a:pt x="1" y="24"/>
                                </a:cubicBezTo>
                                <a:cubicBezTo>
                                  <a:pt x="1" y="25"/>
                                  <a:pt x="1" y="25"/>
                                  <a:pt x="1" y="25"/>
                                </a:cubicBezTo>
                                <a:cubicBezTo>
                                  <a:pt x="3" y="21"/>
                                  <a:pt x="1" y="11"/>
                                  <a:pt x="6" y="10"/>
                                </a:cubicBezTo>
                                <a:cubicBezTo>
                                  <a:pt x="5" y="9"/>
                                  <a:pt x="4" y="7"/>
                                  <a:pt x="4" y="5"/>
                                </a:cubicBezTo>
                                <a:cubicBezTo>
                                  <a:pt x="4" y="3"/>
                                  <a:pt x="5" y="1"/>
                                  <a:pt x="7" y="1"/>
                                </a:cubicBezTo>
                                <a:cubicBezTo>
                                  <a:pt x="7" y="1"/>
                                  <a:pt x="6" y="0"/>
                                  <a:pt x="6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reeform 1401"/>
                        <wps:cNvSpPr>
                          <a:spLocks/>
                        </wps:cNvSpPr>
                        <wps:spPr bwMode="auto">
                          <a:xfrm>
                            <a:off x="1164" y="1040"/>
                            <a:ext cx="17" cy="76"/>
                          </a:xfrm>
                          <a:custGeom>
                            <a:avLst/>
                            <a:gdLst>
                              <a:gd name="T0" fmla="*/ 5 w 5"/>
                              <a:gd name="T1" fmla="*/ 0 h 23"/>
                              <a:gd name="T2" fmla="*/ 0 w 5"/>
                              <a:gd name="T3" fmla="*/ 16 h 23"/>
                              <a:gd name="T4" fmla="*/ 2 w 5"/>
                              <a:gd name="T5" fmla="*/ 23 h 23"/>
                              <a:gd name="T6" fmla="*/ 5 w 5"/>
                              <a:gd name="T7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23">
                                <a:moveTo>
                                  <a:pt x="5" y="0"/>
                                </a:moveTo>
                                <a:cubicBezTo>
                                  <a:pt x="2" y="1"/>
                                  <a:pt x="0" y="9"/>
                                  <a:pt x="0" y="16"/>
                                </a:cubicBezTo>
                                <a:cubicBezTo>
                                  <a:pt x="0" y="19"/>
                                  <a:pt x="1" y="22"/>
                                  <a:pt x="2" y="23"/>
                                </a:cubicBezTo>
                                <a:cubicBezTo>
                                  <a:pt x="3" y="15"/>
                                  <a:pt x="4" y="7"/>
                                  <a:pt x="5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1402"/>
                        <wps:cNvSpPr>
                          <a:spLocks/>
                        </wps:cNvSpPr>
                        <wps:spPr bwMode="auto">
                          <a:xfrm>
                            <a:off x="1015" y="1073"/>
                            <a:ext cx="17" cy="23"/>
                          </a:xfrm>
                          <a:custGeom>
                            <a:avLst/>
                            <a:gdLst>
                              <a:gd name="T0" fmla="*/ 3 w 5"/>
                              <a:gd name="T1" fmla="*/ 0 h 7"/>
                              <a:gd name="T2" fmla="*/ 2 w 5"/>
                              <a:gd name="T3" fmla="*/ 0 h 7"/>
                              <a:gd name="T4" fmla="*/ 2 w 5"/>
                              <a:gd name="T5" fmla="*/ 0 h 7"/>
                              <a:gd name="T6" fmla="*/ 2 w 5"/>
                              <a:gd name="T7" fmla="*/ 1 h 7"/>
                              <a:gd name="T8" fmla="*/ 2 w 5"/>
                              <a:gd name="T9" fmla="*/ 1 h 7"/>
                              <a:gd name="T10" fmla="*/ 2 w 5"/>
                              <a:gd name="T11" fmla="*/ 7 h 7"/>
                              <a:gd name="T12" fmla="*/ 3 w 5"/>
                              <a:gd name="T13" fmla="*/ 7 h 7"/>
                              <a:gd name="T14" fmla="*/ 3 w 5"/>
                              <a:gd name="T15" fmla="*/ 7 h 7"/>
                              <a:gd name="T16" fmla="*/ 3 w 5"/>
                              <a:gd name="T17" fmla="*/ 7 h 7"/>
                              <a:gd name="T18" fmla="*/ 3 w 5"/>
                              <a:gd name="T19" fmla="*/ 7 h 7"/>
                              <a:gd name="T20" fmla="*/ 3 w 5"/>
                              <a:gd name="T21" fmla="*/ 6 h 7"/>
                              <a:gd name="T22" fmla="*/ 3 w 5"/>
                              <a:gd name="T23" fmla="*/ 0 h 7"/>
                              <a:gd name="T24" fmla="*/ 3 w 5"/>
                              <a:gd name="T25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3" y="0"/>
                                </a:move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3"/>
                                  <a:pt x="0" y="7"/>
                                  <a:pt x="2" y="7"/>
                                </a:cubicBez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4" y="4"/>
                                  <a:pt x="5" y="1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1403"/>
                        <wps:cNvSpPr>
                          <a:spLocks/>
                        </wps:cNvSpPr>
                        <wps:spPr bwMode="auto">
                          <a:xfrm>
                            <a:off x="1068" y="1056"/>
                            <a:ext cx="10" cy="27"/>
                          </a:xfrm>
                          <a:custGeom>
                            <a:avLst/>
                            <a:gdLst>
                              <a:gd name="T0" fmla="*/ 3 w 3"/>
                              <a:gd name="T1" fmla="*/ 0 h 8"/>
                              <a:gd name="T2" fmla="*/ 2 w 3"/>
                              <a:gd name="T3" fmla="*/ 0 h 8"/>
                              <a:gd name="T4" fmla="*/ 0 w 3"/>
                              <a:gd name="T5" fmla="*/ 4 h 8"/>
                              <a:gd name="T6" fmla="*/ 0 w 3"/>
                              <a:gd name="T7" fmla="*/ 4 h 8"/>
                              <a:gd name="T8" fmla="*/ 1 w 3"/>
                              <a:gd name="T9" fmla="*/ 6 h 8"/>
                              <a:gd name="T10" fmla="*/ 2 w 3"/>
                              <a:gd name="T11" fmla="*/ 8 h 8"/>
                              <a:gd name="T12" fmla="*/ 2 w 3"/>
                              <a:gd name="T13" fmla="*/ 7 h 8"/>
                              <a:gd name="T14" fmla="*/ 3 w 3"/>
                              <a:gd name="T15" fmla="*/ 0 h 8"/>
                              <a:gd name="T16" fmla="*/ 3 w 3"/>
                              <a:gd name="T1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" h="8">
                                <a:moveTo>
                                  <a:pt x="3" y="0"/>
                                </a:move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0" y="2"/>
                                  <a:pt x="0" y="4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0" y="5"/>
                                  <a:pt x="0" y="6"/>
                                  <a:pt x="1" y="6"/>
                                </a:cubicBezTo>
                                <a:cubicBezTo>
                                  <a:pt x="1" y="7"/>
                                  <a:pt x="1" y="8"/>
                                  <a:pt x="2" y="8"/>
                                </a:cubicBezTo>
                                <a:cubicBezTo>
                                  <a:pt x="2" y="8"/>
                                  <a:pt x="2" y="7"/>
                                  <a:pt x="2" y="7"/>
                                </a:cubicBezTo>
                                <a:cubicBezTo>
                                  <a:pt x="3" y="5"/>
                                  <a:pt x="3" y="2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1404"/>
                        <wps:cNvSpPr>
                          <a:spLocks/>
                        </wps:cNvSpPr>
                        <wps:spPr bwMode="auto">
                          <a:xfrm>
                            <a:off x="1191" y="1033"/>
                            <a:ext cx="10" cy="43"/>
                          </a:xfrm>
                          <a:custGeom>
                            <a:avLst/>
                            <a:gdLst>
                              <a:gd name="T0" fmla="*/ 1 w 3"/>
                              <a:gd name="T1" fmla="*/ 0 h 13"/>
                              <a:gd name="T2" fmla="*/ 1 w 3"/>
                              <a:gd name="T3" fmla="*/ 1 h 13"/>
                              <a:gd name="T4" fmla="*/ 0 w 3"/>
                              <a:gd name="T5" fmla="*/ 10 h 13"/>
                              <a:gd name="T6" fmla="*/ 2 w 3"/>
                              <a:gd name="T7" fmla="*/ 13 h 13"/>
                              <a:gd name="T8" fmla="*/ 2 w 3"/>
                              <a:gd name="T9" fmla="*/ 12 h 13"/>
                              <a:gd name="T10" fmla="*/ 3 w 3"/>
                              <a:gd name="T11" fmla="*/ 3 h 13"/>
                              <a:gd name="T12" fmla="*/ 1 w 3"/>
                              <a:gd name="T13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" h="13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1"/>
                                  <a:pt x="1" y="1"/>
                                </a:cubicBezTo>
                                <a:cubicBezTo>
                                  <a:pt x="1" y="4"/>
                                  <a:pt x="0" y="8"/>
                                  <a:pt x="0" y="10"/>
                                </a:cubicBezTo>
                                <a:cubicBezTo>
                                  <a:pt x="0" y="12"/>
                                  <a:pt x="0" y="13"/>
                                  <a:pt x="2" y="13"/>
                                </a:cubicBezTo>
                                <a:cubicBezTo>
                                  <a:pt x="2" y="13"/>
                                  <a:pt x="2" y="13"/>
                                  <a:pt x="2" y="12"/>
                                </a:cubicBezTo>
                                <a:cubicBezTo>
                                  <a:pt x="2" y="10"/>
                                  <a:pt x="3" y="6"/>
                                  <a:pt x="3" y="3"/>
                                </a:cubicBezTo>
                                <a:cubicBezTo>
                                  <a:pt x="3" y="2"/>
                                  <a:pt x="3" y="1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1405"/>
                        <wps:cNvSpPr>
                          <a:spLocks/>
                        </wps:cNvSpPr>
                        <wps:spPr bwMode="auto">
                          <a:xfrm>
                            <a:off x="1052" y="984"/>
                            <a:ext cx="23" cy="69"/>
                          </a:xfrm>
                          <a:custGeom>
                            <a:avLst/>
                            <a:gdLst>
                              <a:gd name="T0" fmla="*/ 7 w 7"/>
                              <a:gd name="T1" fmla="*/ 0 h 21"/>
                              <a:gd name="T2" fmla="*/ 0 w 7"/>
                              <a:gd name="T3" fmla="*/ 21 h 21"/>
                              <a:gd name="T4" fmla="*/ 4 w 7"/>
                              <a:gd name="T5" fmla="*/ 21 h 21"/>
                              <a:gd name="T6" fmla="*/ 7 w 7"/>
                              <a:gd name="T7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21">
                                <a:moveTo>
                                  <a:pt x="7" y="0"/>
                                </a:moveTo>
                                <a:cubicBezTo>
                                  <a:pt x="1" y="2"/>
                                  <a:pt x="5" y="18"/>
                                  <a:pt x="0" y="21"/>
                                </a:cubicBezTo>
                                <a:cubicBezTo>
                                  <a:pt x="1" y="21"/>
                                  <a:pt x="3" y="21"/>
                                  <a:pt x="4" y="21"/>
                                </a:cubicBezTo>
                                <a:cubicBezTo>
                                  <a:pt x="5" y="14"/>
                                  <a:pt x="6" y="7"/>
                                  <a:pt x="7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1406"/>
                        <wps:cNvSpPr>
                          <a:spLocks/>
                        </wps:cNvSpPr>
                        <wps:spPr bwMode="auto">
                          <a:xfrm>
                            <a:off x="1151" y="855"/>
                            <a:ext cx="10" cy="53"/>
                          </a:xfrm>
                          <a:custGeom>
                            <a:avLst/>
                            <a:gdLst>
                              <a:gd name="T0" fmla="*/ 1 w 3"/>
                              <a:gd name="T1" fmla="*/ 0 h 16"/>
                              <a:gd name="T2" fmla="*/ 1 w 3"/>
                              <a:gd name="T3" fmla="*/ 1 h 16"/>
                              <a:gd name="T4" fmla="*/ 0 w 3"/>
                              <a:gd name="T5" fmla="*/ 13 h 16"/>
                              <a:gd name="T6" fmla="*/ 2 w 3"/>
                              <a:gd name="T7" fmla="*/ 16 h 16"/>
                              <a:gd name="T8" fmla="*/ 1 w 3"/>
                              <a:gd name="T9" fmla="*/ 15 h 16"/>
                              <a:gd name="T10" fmla="*/ 3 w 3"/>
                              <a:gd name="T11" fmla="*/ 3 h 16"/>
                              <a:gd name="T12" fmla="*/ 1 w 3"/>
                              <a:gd name="T13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" h="16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1"/>
                                </a:cubicBezTo>
                                <a:cubicBezTo>
                                  <a:pt x="1" y="4"/>
                                  <a:pt x="0" y="9"/>
                                  <a:pt x="0" y="13"/>
                                </a:cubicBezTo>
                                <a:cubicBezTo>
                                  <a:pt x="0" y="14"/>
                                  <a:pt x="0" y="16"/>
                                  <a:pt x="2" y="16"/>
                                </a:cubicBezTo>
                                <a:cubicBezTo>
                                  <a:pt x="1" y="16"/>
                                  <a:pt x="1" y="16"/>
                                  <a:pt x="1" y="15"/>
                                </a:cubicBezTo>
                                <a:cubicBezTo>
                                  <a:pt x="2" y="12"/>
                                  <a:pt x="3" y="7"/>
                                  <a:pt x="3" y="3"/>
                                </a:cubicBezTo>
                                <a:cubicBezTo>
                                  <a:pt x="3" y="2"/>
                                  <a:pt x="3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1407"/>
                        <wps:cNvSpPr>
                          <a:spLocks/>
                        </wps:cNvSpPr>
                        <wps:spPr bwMode="auto">
                          <a:xfrm>
                            <a:off x="1088" y="789"/>
                            <a:ext cx="17" cy="86"/>
                          </a:xfrm>
                          <a:custGeom>
                            <a:avLst/>
                            <a:gdLst>
                              <a:gd name="T0" fmla="*/ 5 w 5"/>
                              <a:gd name="T1" fmla="*/ 0 h 26"/>
                              <a:gd name="T2" fmla="*/ 0 w 5"/>
                              <a:gd name="T3" fmla="*/ 6 h 26"/>
                              <a:gd name="T4" fmla="*/ 2 w 5"/>
                              <a:gd name="T5" fmla="*/ 10 h 26"/>
                              <a:gd name="T6" fmla="*/ 0 w 5"/>
                              <a:gd name="T7" fmla="*/ 22 h 26"/>
                              <a:gd name="T8" fmla="*/ 2 w 5"/>
                              <a:gd name="T9" fmla="*/ 26 h 26"/>
                              <a:gd name="T10" fmla="*/ 5 w 5"/>
                              <a:gd name="T1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26">
                                <a:moveTo>
                                  <a:pt x="5" y="0"/>
                                </a:moveTo>
                                <a:cubicBezTo>
                                  <a:pt x="2" y="0"/>
                                  <a:pt x="2" y="5"/>
                                  <a:pt x="0" y="6"/>
                                </a:cubicBezTo>
                                <a:cubicBezTo>
                                  <a:pt x="1" y="7"/>
                                  <a:pt x="2" y="8"/>
                                  <a:pt x="2" y="10"/>
                                </a:cubicBezTo>
                                <a:cubicBezTo>
                                  <a:pt x="2" y="14"/>
                                  <a:pt x="0" y="18"/>
                                  <a:pt x="0" y="22"/>
                                </a:cubicBezTo>
                                <a:cubicBezTo>
                                  <a:pt x="0" y="24"/>
                                  <a:pt x="1" y="25"/>
                                  <a:pt x="2" y="26"/>
                                </a:cubicBezTo>
                                <a:cubicBezTo>
                                  <a:pt x="3" y="18"/>
                                  <a:pt x="4" y="9"/>
                                  <a:pt x="5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1408"/>
                        <wps:cNvSpPr>
                          <a:spLocks/>
                        </wps:cNvSpPr>
                        <wps:spPr bwMode="auto">
                          <a:xfrm>
                            <a:off x="1121" y="753"/>
                            <a:ext cx="10" cy="39"/>
                          </a:xfrm>
                          <a:custGeom>
                            <a:avLst/>
                            <a:gdLst>
                              <a:gd name="T0" fmla="*/ 1 w 3"/>
                              <a:gd name="T1" fmla="*/ 0 h 12"/>
                              <a:gd name="T2" fmla="*/ 1 w 3"/>
                              <a:gd name="T3" fmla="*/ 0 h 12"/>
                              <a:gd name="T4" fmla="*/ 0 w 3"/>
                              <a:gd name="T5" fmla="*/ 9 h 12"/>
                              <a:gd name="T6" fmla="*/ 2 w 3"/>
                              <a:gd name="T7" fmla="*/ 12 h 12"/>
                              <a:gd name="T8" fmla="*/ 2 w 3"/>
                              <a:gd name="T9" fmla="*/ 11 h 12"/>
                              <a:gd name="T10" fmla="*/ 3 w 3"/>
                              <a:gd name="T11" fmla="*/ 3 h 12"/>
                              <a:gd name="T12" fmla="*/ 1 w 3"/>
                              <a:gd name="T1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" h="12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3"/>
                                  <a:pt x="0" y="7"/>
                                  <a:pt x="0" y="9"/>
                                </a:cubicBezTo>
                                <a:cubicBezTo>
                                  <a:pt x="0" y="11"/>
                                  <a:pt x="0" y="12"/>
                                  <a:pt x="2" y="12"/>
                                </a:cubicBezTo>
                                <a:cubicBezTo>
                                  <a:pt x="2" y="12"/>
                                  <a:pt x="2" y="11"/>
                                  <a:pt x="2" y="11"/>
                                </a:cubicBezTo>
                                <a:cubicBezTo>
                                  <a:pt x="2" y="9"/>
                                  <a:pt x="3" y="5"/>
                                  <a:pt x="3" y="3"/>
                                </a:cubicBezTo>
                                <a:cubicBezTo>
                                  <a:pt x="3" y="1"/>
                                  <a:pt x="3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1409"/>
                        <wps:cNvSpPr>
                          <a:spLocks/>
                        </wps:cNvSpPr>
                        <wps:spPr bwMode="auto">
                          <a:xfrm>
                            <a:off x="1038" y="594"/>
                            <a:ext cx="30" cy="99"/>
                          </a:xfrm>
                          <a:custGeom>
                            <a:avLst/>
                            <a:gdLst>
                              <a:gd name="T0" fmla="*/ 9 w 9"/>
                              <a:gd name="T1" fmla="*/ 0 h 30"/>
                              <a:gd name="T2" fmla="*/ 2 w 9"/>
                              <a:gd name="T3" fmla="*/ 19 h 30"/>
                              <a:gd name="T4" fmla="*/ 2 w 9"/>
                              <a:gd name="T5" fmla="*/ 19 h 30"/>
                              <a:gd name="T6" fmla="*/ 2 w 9"/>
                              <a:gd name="T7" fmla="*/ 19 h 30"/>
                              <a:gd name="T8" fmla="*/ 2 w 9"/>
                              <a:gd name="T9" fmla="*/ 19 h 30"/>
                              <a:gd name="T10" fmla="*/ 3 w 9"/>
                              <a:gd name="T11" fmla="*/ 25 h 30"/>
                              <a:gd name="T12" fmla="*/ 3 w 9"/>
                              <a:gd name="T13" fmla="*/ 26 h 30"/>
                              <a:gd name="T14" fmla="*/ 5 w 9"/>
                              <a:gd name="T15" fmla="*/ 30 h 30"/>
                              <a:gd name="T16" fmla="*/ 5 w 9"/>
                              <a:gd name="T17" fmla="*/ 30 h 30"/>
                              <a:gd name="T18" fmla="*/ 5 w 9"/>
                              <a:gd name="T19" fmla="*/ 30 h 30"/>
                              <a:gd name="T20" fmla="*/ 9 w 9"/>
                              <a:gd name="T21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" h="30">
                                <a:moveTo>
                                  <a:pt x="9" y="0"/>
                                </a:moveTo>
                                <a:cubicBezTo>
                                  <a:pt x="0" y="2"/>
                                  <a:pt x="6" y="16"/>
                                  <a:pt x="2" y="19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5" y="19"/>
                                  <a:pt x="4" y="22"/>
                                  <a:pt x="3" y="25"/>
                                </a:cubicBezTo>
                                <a:cubicBezTo>
                                  <a:pt x="3" y="25"/>
                                  <a:pt x="3" y="26"/>
                                  <a:pt x="3" y="26"/>
                                </a:cubicBezTo>
                                <a:cubicBezTo>
                                  <a:pt x="3" y="28"/>
                                  <a:pt x="3" y="30"/>
                                  <a:pt x="5" y="30"/>
                                </a:cubicBezTo>
                                <a:cubicBezTo>
                                  <a:pt x="5" y="30"/>
                                  <a:pt x="5" y="30"/>
                                  <a:pt x="5" y="30"/>
                                </a:cubicBezTo>
                                <a:cubicBezTo>
                                  <a:pt x="5" y="30"/>
                                  <a:pt x="5" y="30"/>
                                  <a:pt x="5" y="30"/>
                                </a:cubicBezTo>
                                <a:cubicBezTo>
                                  <a:pt x="6" y="20"/>
                                  <a:pt x="8" y="10"/>
                                  <a:pt x="9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1410"/>
                        <wps:cNvSpPr>
                          <a:spLocks/>
                        </wps:cNvSpPr>
                        <wps:spPr bwMode="auto">
                          <a:xfrm>
                            <a:off x="1230" y="637"/>
                            <a:ext cx="13" cy="63"/>
                          </a:xfrm>
                          <a:custGeom>
                            <a:avLst/>
                            <a:gdLst>
                              <a:gd name="T0" fmla="*/ 2 w 4"/>
                              <a:gd name="T1" fmla="*/ 0 h 19"/>
                              <a:gd name="T2" fmla="*/ 2 w 4"/>
                              <a:gd name="T3" fmla="*/ 1 h 19"/>
                              <a:gd name="T4" fmla="*/ 0 w 4"/>
                              <a:gd name="T5" fmla="*/ 15 h 19"/>
                              <a:gd name="T6" fmla="*/ 2 w 4"/>
                              <a:gd name="T7" fmla="*/ 19 h 19"/>
                              <a:gd name="T8" fmla="*/ 2 w 4"/>
                              <a:gd name="T9" fmla="*/ 18 h 19"/>
                              <a:gd name="T10" fmla="*/ 4 w 4"/>
                              <a:gd name="T11" fmla="*/ 5 h 19"/>
                              <a:gd name="T12" fmla="*/ 2 w 4"/>
                              <a:gd name="T1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19">
                                <a:moveTo>
                                  <a:pt x="2" y="0"/>
                                </a:move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5"/>
                                  <a:pt x="0" y="11"/>
                                  <a:pt x="0" y="15"/>
                                </a:cubicBezTo>
                                <a:cubicBezTo>
                                  <a:pt x="0" y="17"/>
                                  <a:pt x="1" y="18"/>
                                  <a:pt x="2" y="19"/>
                                </a:cubicBezTo>
                                <a:cubicBezTo>
                                  <a:pt x="2" y="19"/>
                                  <a:pt x="2" y="19"/>
                                  <a:pt x="2" y="18"/>
                                </a:cubicBezTo>
                                <a:cubicBezTo>
                                  <a:pt x="2" y="14"/>
                                  <a:pt x="4" y="9"/>
                                  <a:pt x="4" y="5"/>
                                </a:cubicBezTo>
                                <a:cubicBezTo>
                                  <a:pt x="4" y="3"/>
                                  <a:pt x="4" y="1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1411"/>
                        <wps:cNvSpPr>
                          <a:spLocks/>
                        </wps:cNvSpPr>
                        <wps:spPr bwMode="auto">
                          <a:xfrm>
                            <a:off x="1141" y="541"/>
                            <a:ext cx="10" cy="30"/>
                          </a:xfrm>
                          <a:custGeom>
                            <a:avLst/>
                            <a:gdLst>
                              <a:gd name="T0" fmla="*/ 1 w 3"/>
                              <a:gd name="T1" fmla="*/ 0 h 9"/>
                              <a:gd name="T2" fmla="*/ 0 w 3"/>
                              <a:gd name="T3" fmla="*/ 9 h 9"/>
                              <a:gd name="T4" fmla="*/ 2 w 3"/>
                              <a:gd name="T5" fmla="*/ 9 h 9"/>
                              <a:gd name="T6" fmla="*/ 3 w 3"/>
                              <a:gd name="T7" fmla="*/ 1 h 9"/>
                              <a:gd name="T8" fmla="*/ 1 w 3"/>
                              <a:gd name="T9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9">
                                <a:moveTo>
                                  <a:pt x="1" y="0"/>
                                </a:moveTo>
                                <a:cubicBezTo>
                                  <a:pt x="0" y="3"/>
                                  <a:pt x="0" y="6"/>
                                  <a:pt x="0" y="9"/>
                                </a:cubicBezTo>
                                <a:cubicBezTo>
                                  <a:pt x="0" y="9"/>
                                  <a:pt x="1" y="9"/>
                                  <a:pt x="2" y="9"/>
                                </a:cubicBezTo>
                                <a:cubicBezTo>
                                  <a:pt x="2" y="6"/>
                                  <a:pt x="3" y="4"/>
                                  <a:pt x="3" y="1"/>
                                </a:cubicBezTo>
                                <a:cubicBezTo>
                                  <a:pt x="2" y="1"/>
                                  <a:pt x="1" y="1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1412"/>
                        <wps:cNvSpPr>
                          <a:spLocks/>
                        </wps:cNvSpPr>
                        <wps:spPr bwMode="auto">
                          <a:xfrm>
                            <a:off x="1078" y="515"/>
                            <a:ext cx="17" cy="20"/>
                          </a:xfrm>
                          <a:custGeom>
                            <a:avLst/>
                            <a:gdLst>
                              <a:gd name="T0" fmla="*/ 3 w 5"/>
                              <a:gd name="T1" fmla="*/ 0 h 6"/>
                              <a:gd name="T2" fmla="*/ 2 w 5"/>
                              <a:gd name="T3" fmla="*/ 0 h 6"/>
                              <a:gd name="T4" fmla="*/ 2 w 5"/>
                              <a:gd name="T5" fmla="*/ 0 h 6"/>
                              <a:gd name="T6" fmla="*/ 2 w 5"/>
                              <a:gd name="T7" fmla="*/ 0 h 6"/>
                              <a:gd name="T8" fmla="*/ 2 w 5"/>
                              <a:gd name="T9" fmla="*/ 0 h 6"/>
                              <a:gd name="T10" fmla="*/ 3 w 5"/>
                              <a:gd name="T11" fmla="*/ 6 h 6"/>
                              <a:gd name="T12" fmla="*/ 3 w 5"/>
                              <a:gd name="T13" fmla="*/ 6 h 6"/>
                              <a:gd name="T14" fmla="*/ 3 w 5"/>
                              <a:gd name="T15" fmla="*/ 6 h 6"/>
                              <a:gd name="T16" fmla="*/ 3 w 5"/>
                              <a:gd name="T17" fmla="*/ 6 h 6"/>
                              <a:gd name="T18" fmla="*/ 3 w 5"/>
                              <a:gd name="T19" fmla="*/ 0 h 6"/>
                              <a:gd name="T20" fmla="*/ 3 w 5"/>
                              <a:gd name="T21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3" y="0"/>
                                </a:move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2"/>
                                  <a:pt x="0" y="6"/>
                                  <a:pt x="3" y="6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3" y="4"/>
                                  <a:pt x="5" y="0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1413"/>
                        <wps:cNvSpPr>
                          <a:spLocks/>
                        </wps:cNvSpPr>
                        <wps:spPr bwMode="auto">
                          <a:xfrm>
                            <a:off x="1224" y="333"/>
                            <a:ext cx="10" cy="119"/>
                          </a:xfrm>
                          <a:custGeom>
                            <a:avLst/>
                            <a:gdLst>
                              <a:gd name="T0" fmla="*/ 1 w 3"/>
                              <a:gd name="T1" fmla="*/ 0 h 36"/>
                              <a:gd name="T2" fmla="*/ 0 w 3"/>
                              <a:gd name="T3" fmla="*/ 19 h 36"/>
                              <a:gd name="T4" fmla="*/ 0 w 3"/>
                              <a:gd name="T5" fmla="*/ 35 h 36"/>
                              <a:gd name="T6" fmla="*/ 0 w 3"/>
                              <a:gd name="T7" fmla="*/ 36 h 36"/>
                              <a:gd name="T8" fmla="*/ 3 w 3"/>
                              <a:gd name="T9" fmla="*/ 9 h 36"/>
                              <a:gd name="T10" fmla="*/ 1 w 3"/>
                              <a:gd name="T11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36">
                                <a:moveTo>
                                  <a:pt x="1" y="0"/>
                                </a:moveTo>
                                <a:cubicBezTo>
                                  <a:pt x="0" y="6"/>
                                  <a:pt x="0" y="13"/>
                                  <a:pt x="0" y="19"/>
                                </a:cubicBezTo>
                                <a:cubicBezTo>
                                  <a:pt x="0" y="25"/>
                                  <a:pt x="0" y="31"/>
                                  <a:pt x="0" y="35"/>
                                </a:cubicBezTo>
                                <a:cubicBezTo>
                                  <a:pt x="0" y="35"/>
                                  <a:pt x="0" y="35"/>
                                  <a:pt x="0" y="36"/>
                                </a:cubicBezTo>
                                <a:cubicBezTo>
                                  <a:pt x="0" y="27"/>
                                  <a:pt x="3" y="17"/>
                                  <a:pt x="3" y="9"/>
                                </a:cubicBezTo>
                                <a:cubicBezTo>
                                  <a:pt x="3" y="6"/>
                                  <a:pt x="3" y="3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1414"/>
                        <wps:cNvSpPr>
                          <a:spLocks/>
                        </wps:cNvSpPr>
                        <wps:spPr bwMode="auto">
                          <a:xfrm>
                            <a:off x="1115" y="413"/>
                            <a:ext cx="16" cy="23"/>
                          </a:xfrm>
                          <a:custGeom>
                            <a:avLst/>
                            <a:gdLst>
                              <a:gd name="T0" fmla="*/ 2 w 5"/>
                              <a:gd name="T1" fmla="*/ 0 h 7"/>
                              <a:gd name="T2" fmla="*/ 2 w 5"/>
                              <a:gd name="T3" fmla="*/ 0 h 7"/>
                              <a:gd name="T4" fmla="*/ 1 w 5"/>
                              <a:gd name="T5" fmla="*/ 0 h 7"/>
                              <a:gd name="T6" fmla="*/ 1 w 5"/>
                              <a:gd name="T7" fmla="*/ 0 h 7"/>
                              <a:gd name="T8" fmla="*/ 1 w 5"/>
                              <a:gd name="T9" fmla="*/ 1 h 7"/>
                              <a:gd name="T10" fmla="*/ 2 w 5"/>
                              <a:gd name="T11" fmla="*/ 7 h 7"/>
                              <a:gd name="T12" fmla="*/ 2 w 5"/>
                              <a:gd name="T13" fmla="*/ 7 h 7"/>
                              <a:gd name="T14" fmla="*/ 3 w 5"/>
                              <a:gd name="T15" fmla="*/ 7 h 7"/>
                              <a:gd name="T16" fmla="*/ 3 w 5"/>
                              <a:gd name="T17" fmla="*/ 6 h 7"/>
                              <a:gd name="T18" fmla="*/ 3 w 5"/>
                              <a:gd name="T19" fmla="*/ 0 h 7"/>
                              <a:gd name="T20" fmla="*/ 2 w 5"/>
                              <a:gd name="T21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2" y="0"/>
                                </a:move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1"/>
                                  <a:pt x="1" y="1"/>
                                </a:cubicBezTo>
                                <a:cubicBezTo>
                                  <a:pt x="1" y="3"/>
                                  <a:pt x="0" y="6"/>
                                  <a:pt x="2" y="7"/>
                                </a:cubicBezTo>
                                <a:cubicBezTo>
                                  <a:pt x="2" y="7"/>
                                  <a:pt x="2" y="7"/>
                                  <a:pt x="2" y="7"/>
                                </a:cubicBezTo>
                                <a:cubicBezTo>
                                  <a:pt x="2" y="7"/>
                                  <a:pt x="3" y="7"/>
                                  <a:pt x="3" y="7"/>
                                </a:cubicBezTo>
                                <a:cubicBezTo>
                                  <a:pt x="3" y="7"/>
                                  <a:pt x="3" y="6"/>
                                  <a:pt x="3" y="6"/>
                                </a:cubicBezTo>
                                <a:cubicBezTo>
                                  <a:pt x="3" y="4"/>
                                  <a:pt x="5" y="1"/>
                                  <a:pt x="3" y="0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1415"/>
                        <wps:cNvSpPr>
                          <a:spLocks/>
                        </wps:cNvSpPr>
                        <wps:spPr bwMode="auto">
                          <a:xfrm>
                            <a:off x="767" y="290"/>
                            <a:ext cx="159" cy="100"/>
                          </a:xfrm>
                          <a:custGeom>
                            <a:avLst/>
                            <a:gdLst>
                              <a:gd name="T0" fmla="*/ 47 w 48"/>
                              <a:gd name="T1" fmla="*/ 0 h 30"/>
                              <a:gd name="T2" fmla="*/ 0 w 48"/>
                              <a:gd name="T3" fmla="*/ 30 h 30"/>
                              <a:gd name="T4" fmla="*/ 0 w 48"/>
                              <a:gd name="T5" fmla="*/ 30 h 30"/>
                              <a:gd name="T6" fmla="*/ 1 w 48"/>
                              <a:gd name="T7" fmla="*/ 30 h 30"/>
                              <a:gd name="T8" fmla="*/ 10 w 48"/>
                              <a:gd name="T9" fmla="*/ 27 h 30"/>
                              <a:gd name="T10" fmla="*/ 18 w 48"/>
                              <a:gd name="T11" fmla="*/ 23 h 30"/>
                              <a:gd name="T12" fmla="*/ 18 w 48"/>
                              <a:gd name="T13" fmla="*/ 23 h 30"/>
                              <a:gd name="T14" fmla="*/ 18 w 48"/>
                              <a:gd name="T15" fmla="*/ 23 h 30"/>
                              <a:gd name="T16" fmla="*/ 20 w 48"/>
                              <a:gd name="T17" fmla="*/ 24 h 30"/>
                              <a:gd name="T18" fmla="*/ 20 w 48"/>
                              <a:gd name="T19" fmla="*/ 24 h 30"/>
                              <a:gd name="T20" fmla="*/ 21 w 48"/>
                              <a:gd name="T21" fmla="*/ 24 h 30"/>
                              <a:gd name="T22" fmla="*/ 20 w 48"/>
                              <a:gd name="T23" fmla="*/ 24 h 30"/>
                              <a:gd name="T24" fmla="*/ 19 w 48"/>
                              <a:gd name="T25" fmla="*/ 24 h 30"/>
                              <a:gd name="T26" fmla="*/ 18 w 48"/>
                              <a:gd name="T27" fmla="*/ 26 h 30"/>
                              <a:gd name="T28" fmla="*/ 18 w 48"/>
                              <a:gd name="T29" fmla="*/ 26 h 30"/>
                              <a:gd name="T30" fmla="*/ 23 w 48"/>
                              <a:gd name="T31" fmla="*/ 27 h 30"/>
                              <a:gd name="T32" fmla="*/ 39 w 48"/>
                              <a:gd name="T33" fmla="*/ 14 h 30"/>
                              <a:gd name="T34" fmla="*/ 48 w 48"/>
                              <a:gd name="T35" fmla="*/ 7 h 30"/>
                              <a:gd name="T36" fmla="*/ 48 w 48"/>
                              <a:gd name="T37" fmla="*/ 6 h 30"/>
                              <a:gd name="T38" fmla="*/ 46 w 48"/>
                              <a:gd name="T39" fmla="*/ 2 h 30"/>
                              <a:gd name="T40" fmla="*/ 47 w 48"/>
                              <a:gd name="T41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8" h="30">
                                <a:moveTo>
                                  <a:pt x="47" y="0"/>
                                </a:moveTo>
                                <a:cubicBezTo>
                                  <a:pt x="32" y="10"/>
                                  <a:pt x="15" y="19"/>
                                  <a:pt x="0" y="30"/>
                                </a:cubicBezTo>
                                <a:cubicBezTo>
                                  <a:pt x="0" y="30"/>
                                  <a:pt x="0" y="30"/>
                                  <a:pt x="0" y="30"/>
                                </a:cubicBezTo>
                                <a:cubicBezTo>
                                  <a:pt x="0" y="30"/>
                                  <a:pt x="1" y="30"/>
                                  <a:pt x="1" y="30"/>
                                </a:cubicBezTo>
                                <a:cubicBezTo>
                                  <a:pt x="4" y="30"/>
                                  <a:pt x="7" y="29"/>
                                  <a:pt x="10" y="27"/>
                                </a:cubicBezTo>
                                <a:cubicBezTo>
                                  <a:pt x="13" y="25"/>
                                  <a:pt x="15" y="23"/>
                                  <a:pt x="18" y="23"/>
                                </a:cubicBezTo>
                                <a:cubicBezTo>
                                  <a:pt x="18" y="23"/>
                                  <a:pt x="18" y="23"/>
                                  <a:pt x="18" y="23"/>
                                </a:cubicBezTo>
                                <a:cubicBezTo>
                                  <a:pt x="18" y="23"/>
                                  <a:pt x="18" y="23"/>
                                  <a:pt x="18" y="23"/>
                                </a:cubicBezTo>
                                <a:cubicBezTo>
                                  <a:pt x="19" y="23"/>
                                  <a:pt x="19" y="24"/>
                                  <a:pt x="20" y="24"/>
                                </a:cubicBezTo>
                                <a:cubicBezTo>
                                  <a:pt x="20" y="24"/>
                                  <a:pt x="20" y="24"/>
                                  <a:pt x="20" y="24"/>
                                </a:cubicBezTo>
                                <a:cubicBezTo>
                                  <a:pt x="20" y="24"/>
                                  <a:pt x="20" y="24"/>
                                  <a:pt x="21" y="24"/>
                                </a:cubicBezTo>
                                <a:cubicBezTo>
                                  <a:pt x="21" y="24"/>
                                  <a:pt x="21" y="24"/>
                                  <a:pt x="20" y="24"/>
                                </a:cubicBezTo>
                                <a:cubicBezTo>
                                  <a:pt x="20" y="24"/>
                                  <a:pt x="20" y="24"/>
                                  <a:pt x="19" y="24"/>
                                </a:cubicBezTo>
                                <a:cubicBezTo>
                                  <a:pt x="19" y="24"/>
                                  <a:pt x="18" y="25"/>
                                  <a:pt x="18" y="26"/>
                                </a:cubicBezTo>
                                <a:cubicBezTo>
                                  <a:pt x="18" y="26"/>
                                  <a:pt x="18" y="26"/>
                                  <a:pt x="18" y="26"/>
                                </a:cubicBezTo>
                                <a:cubicBezTo>
                                  <a:pt x="20" y="26"/>
                                  <a:pt x="21" y="26"/>
                                  <a:pt x="23" y="27"/>
                                </a:cubicBezTo>
                                <a:cubicBezTo>
                                  <a:pt x="24" y="17"/>
                                  <a:pt x="32" y="16"/>
                                  <a:pt x="39" y="14"/>
                                </a:cubicBezTo>
                                <a:cubicBezTo>
                                  <a:pt x="39" y="8"/>
                                  <a:pt x="45" y="9"/>
                                  <a:pt x="48" y="7"/>
                                </a:cubicBezTo>
                                <a:cubicBezTo>
                                  <a:pt x="48" y="6"/>
                                  <a:pt x="48" y="6"/>
                                  <a:pt x="48" y="6"/>
                                </a:cubicBezTo>
                                <a:cubicBezTo>
                                  <a:pt x="48" y="4"/>
                                  <a:pt x="47" y="4"/>
                                  <a:pt x="46" y="2"/>
                                </a:cubicBezTo>
                                <a:cubicBezTo>
                                  <a:pt x="46" y="1"/>
                                  <a:pt x="47" y="1"/>
                                  <a:pt x="47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1416"/>
                        <wps:cNvSpPr>
                          <a:spLocks/>
                        </wps:cNvSpPr>
                        <wps:spPr bwMode="auto">
                          <a:xfrm>
                            <a:off x="1148" y="281"/>
                            <a:ext cx="13" cy="82"/>
                          </a:xfrm>
                          <a:custGeom>
                            <a:avLst/>
                            <a:gdLst>
                              <a:gd name="T0" fmla="*/ 4 w 4"/>
                              <a:gd name="T1" fmla="*/ 0 h 25"/>
                              <a:gd name="T2" fmla="*/ 0 w 4"/>
                              <a:gd name="T3" fmla="*/ 17 h 25"/>
                              <a:gd name="T4" fmla="*/ 1 w 4"/>
                              <a:gd name="T5" fmla="*/ 25 h 25"/>
                              <a:gd name="T6" fmla="*/ 4 w 4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25">
                                <a:moveTo>
                                  <a:pt x="4" y="0"/>
                                </a:moveTo>
                                <a:cubicBezTo>
                                  <a:pt x="1" y="2"/>
                                  <a:pt x="0" y="10"/>
                                  <a:pt x="0" y="17"/>
                                </a:cubicBezTo>
                                <a:cubicBezTo>
                                  <a:pt x="0" y="20"/>
                                  <a:pt x="0" y="23"/>
                                  <a:pt x="1" y="25"/>
                                </a:cubicBezTo>
                                <a:cubicBezTo>
                                  <a:pt x="2" y="16"/>
                                  <a:pt x="3" y="8"/>
                                  <a:pt x="4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1417"/>
                        <wps:cNvSpPr>
                          <a:spLocks/>
                        </wps:cNvSpPr>
                        <wps:spPr bwMode="auto">
                          <a:xfrm>
                            <a:off x="1134" y="115"/>
                            <a:ext cx="24" cy="20"/>
                          </a:xfrm>
                          <a:custGeom>
                            <a:avLst/>
                            <a:gdLst>
                              <a:gd name="T0" fmla="*/ 5 w 7"/>
                              <a:gd name="T1" fmla="*/ 0 h 6"/>
                              <a:gd name="T2" fmla="*/ 4 w 7"/>
                              <a:gd name="T3" fmla="*/ 1 h 6"/>
                              <a:gd name="T4" fmla="*/ 2 w 7"/>
                              <a:gd name="T5" fmla="*/ 6 h 6"/>
                              <a:gd name="T6" fmla="*/ 3 w 7"/>
                              <a:gd name="T7" fmla="*/ 6 h 6"/>
                              <a:gd name="T8" fmla="*/ 3 w 7"/>
                              <a:gd name="T9" fmla="*/ 6 h 6"/>
                              <a:gd name="T10" fmla="*/ 4 w 7"/>
                              <a:gd name="T11" fmla="*/ 6 h 6"/>
                              <a:gd name="T12" fmla="*/ 4 w 7"/>
                              <a:gd name="T13" fmla="*/ 6 h 6"/>
                              <a:gd name="T14" fmla="*/ 7 w 7"/>
                              <a:gd name="T15" fmla="*/ 2 h 6"/>
                              <a:gd name="T16" fmla="*/ 6 w 7"/>
                              <a:gd name="T17" fmla="*/ 1 h 6"/>
                              <a:gd name="T18" fmla="*/ 6 w 7"/>
                              <a:gd name="T19" fmla="*/ 1 h 6"/>
                              <a:gd name="T20" fmla="*/ 6 w 7"/>
                              <a:gd name="T21" fmla="*/ 0 h 6"/>
                              <a:gd name="T22" fmla="*/ 5 w 7"/>
                              <a:gd name="T23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5" y="0"/>
                                </a:moveTo>
                                <a:cubicBezTo>
                                  <a:pt x="5" y="0"/>
                                  <a:pt x="5" y="1"/>
                                  <a:pt x="4" y="1"/>
                                </a:cubicBezTo>
                                <a:cubicBezTo>
                                  <a:pt x="2" y="1"/>
                                  <a:pt x="0" y="4"/>
                                  <a:pt x="2" y="6"/>
                                </a:cubicBezTo>
                                <a:cubicBezTo>
                                  <a:pt x="2" y="6"/>
                                  <a:pt x="2" y="6"/>
                                  <a:pt x="3" y="6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3" y="6"/>
                                  <a:pt x="4" y="6"/>
                                  <a:pt x="4" y="6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4" y="3"/>
                                  <a:pt x="7" y="4"/>
                                  <a:pt x="7" y="2"/>
                                </a:cubicBezTo>
                                <a:cubicBezTo>
                                  <a:pt x="7" y="2"/>
                                  <a:pt x="7" y="1"/>
                                  <a:pt x="6" y="1"/>
                                </a:cubicBezTo>
                                <a:cubicBezTo>
                                  <a:pt x="6" y="1"/>
                                  <a:pt x="6" y="1"/>
                                  <a:pt x="6" y="1"/>
                                </a:cubicBezTo>
                                <a:cubicBezTo>
                                  <a:pt x="6" y="1"/>
                                  <a:pt x="6" y="1"/>
                                  <a:pt x="6" y="0"/>
                                </a:cubicBezTo>
                                <a:cubicBezTo>
                                  <a:pt x="6" y="0"/>
                                  <a:pt x="5" y="0"/>
                                  <a:pt x="5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1418"/>
                        <wps:cNvSpPr>
                          <a:spLocks/>
                        </wps:cNvSpPr>
                        <wps:spPr bwMode="auto">
                          <a:xfrm>
                            <a:off x="1234" y="56"/>
                            <a:ext cx="23" cy="40"/>
                          </a:xfrm>
                          <a:custGeom>
                            <a:avLst/>
                            <a:gdLst>
                              <a:gd name="T0" fmla="*/ 0 w 7"/>
                              <a:gd name="T1" fmla="*/ 0 h 12"/>
                              <a:gd name="T2" fmla="*/ 0 w 7"/>
                              <a:gd name="T3" fmla="*/ 1 h 12"/>
                              <a:gd name="T4" fmla="*/ 7 w 7"/>
                              <a:gd name="T5" fmla="*/ 12 h 12"/>
                              <a:gd name="T6" fmla="*/ 7 w 7"/>
                              <a:gd name="T7" fmla="*/ 10 h 12"/>
                              <a:gd name="T8" fmla="*/ 0 w 7"/>
                              <a:gd name="T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  <a:cubicBezTo>
                                  <a:pt x="0" y="6"/>
                                  <a:pt x="4" y="9"/>
                                  <a:pt x="7" y="12"/>
                                </a:cubicBezTo>
                                <a:cubicBezTo>
                                  <a:pt x="7" y="11"/>
                                  <a:pt x="7" y="11"/>
                                  <a:pt x="7" y="10"/>
                                </a:cubicBezTo>
                                <a:cubicBezTo>
                                  <a:pt x="7" y="5"/>
                                  <a:pt x="3" y="3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1419"/>
                        <wps:cNvSpPr>
                          <a:spLocks/>
                        </wps:cNvSpPr>
                        <wps:spPr bwMode="auto">
                          <a:xfrm>
                            <a:off x="1184" y="26"/>
                            <a:ext cx="23" cy="30"/>
                          </a:xfrm>
                          <a:custGeom>
                            <a:avLst/>
                            <a:gdLst>
                              <a:gd name="T0" fmla="*/ 7 w 7"/>
                              <a:gd name="T1" fmla="*/ 0 h 9"/>
                              <a:gd name="T2" fmla="*/ 0 w 7"/>
                              <a:gd name="T3" fmla="*/ 7 h 9"/>
                              <a:gd name="T4" fmla="*/ 2 w 7"/>
                              <a:gd name="T5" fmla="*/ 9 h 9"/>
                              <a:gd name="T6" fmla="*/ 7 w 7"/>
                              <a:gd name="T7" fmla="*/ 1 h 9"/>
                              <a:gd name="T8" fmla="*/ 7 w 7"/>
                              <a:gd name="T9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7" y="0"/>
                                </a:moveTo>
                                <a:cubicBezTo>
                                  <a:pt x="5" y="1"/>
                                  <a:pt x="0" y="4"/>
                                  <a:pt x="0" y="7"/>
                                </a:cubicBezTo>
                                <a:cubicBezTo>
                                  <a:pt x="0" y="8"/>
                                  <a:pt x="0" y="8"/>
                                  <a:pt x="2" y="9"/>
                                </a:cubicBezTo>
                                <a:cubicBezTo>
                                  <a:pt x="3" y="5"/>
                                  <a:pt x="7" y="6"/>
                                  <a:pt x="7" y="1"/>
                                </a:cubicBezTo>
                                <a:cubicBezTo>
                                  <a:pt x="7" y="1"/>
                                  <a:pt x="7" y="0"/>
                                  <a:pt x="7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1420"/>
                        <wps:cNvSpPr>
                          <a:spLocks/>
                        </wps:cNvSpPr>
                        <wps:spPr bwMode="auto">
                          <a:xfrm>
                            <a:off x="1108" y="1515"/>
                            <a:ext cx="16" cy="43"/>
                          </a:xfrm>
                          <a:custGeom>
                            <a:avLst/>
                            <a:gdLst>
                              <a:gd name="T0" fmla="*/ 3 w 5"/>
                              <a:gd name="T1" fmla="*/ 0 h 13"/>
                              <a:gd name="T2" fmla="*/ 3 w 5"/>
                              <a:gd name="T3" fmla="*/ 0 h 13"/>
                              <a:gd name="T4" fmla="*/ 0 w 5"/>
                              <a:gd name="T5" fmla="*/ 10 h 13"/>
                              <a:gd name="T6" fmla="*/ 1 w 5"/>
                              <a:gd name="T7" fmla="*/ 10 h 13"/>
                              <a:gd name="T8" fmla="*/ 1 w 5"/>
                              <a:gd name="T9" fmla="*/ 10 h 13"/>
                              <a:gd name="T10" fmla="*/ 1 w 5"/>
                              <a:gd name="T11" fmla="*/ 10 h 13"/>
                              <a:gd name="T12" fmla="*/ 3 w 5"/>
                              <a:gd name="T13" fmla="*/ 11 h 13"/>
                              <a:gd name="T14" fmla="*/ 4 w 5"/>
                              <a:gd name="T15" fmla="*/ 13 h 13"/>
                              <a:gd name="T16" fmla="*/ 5 w 5"/>
                              <a:gd name="T17" fmla="*/ 13 h 13"/>
                              <a:gd name="T18" fmla="*/ 3 w 5"/>
                              <a:gd name="T19" fmla="*/ 7 h 13"/>
                              <a:gd name="T20" fmla="*/ 4 w 5"/>
                              <a:gd name="T21" fmla="*/ 0 h 13"/>
                              <a:gd name="T22" fmla="*/ 3 w 5"/>
                              <a:gd name="T23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" h="13">
                                <a:moveTo>
                                  <a:pt x="3" y="0"/>
                                </a:move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0" y="0"/>
                                  <a:pt x="2" y="7"/>
                                  <a:pt x="0" y="10"/>
                                </a:cubicBezTo>
                                <a:cubicBezTo>
                                  <a:pt x="1" y="10"/>
                                  <a:pt x="1" y="10"/>
                                  <a:pt x="1" y="10"/>
                                </a:cubicBezTo>
                                <a:cubicBezTo>
                                  <a:pt x="1" y="10"/>
                                  <a:pt x="1" y="10"/>
                                  <a:pt x="1" y="10"/>
                                </a:cubicBezTo>
                                <a:cubicBezTo>
                                  <a:pt x="1" y="10"/>
                                  <a:pt x="1" y="10"/>
                                  <a:pt x="1" y="10"/>
                                </a:cubicBezTo>
                                <a:cubicBezTo>
                                  <a:pt x="2" y="10"/>
                                  <a:pt x="2" y="11"/>
                                  <a:pt x="3" y="11"/>
                                </a:cubicBezTo>
                                <a:cubicBezTo>
                                  <a:pt x="3" y="12"/>
                                  <a:pt x="3" y="13"/>
                                  <a:pt x="4" y="13"/>
                                </a:cubicBezTo>
                                <a:cubicBezTo>
                                  <a:pt x="4" y="13"/>
                                  <a:pt x="4" y="13"/>
                                  <a:pt x="5" y="13"/>
                                </a:cubicBezTo>
                                <a:cubicBezTo>
                                  <a:pt x="3" y="11"/>
                                  <a:pt x="3" y="9"/>
                                  <a:pt x="3" y="7"/>
                                </a:cubicBezTo>
                                <a:cubicBezTo>
                                  <a:pt x="3" y="5"/>
                                  <a:pt x="3" y="3"/>
                                  <a:pt x="4" y="0"/>
                                </a:cubicBezTo>
                                <a:cubicBezTo>
                                  <a:pt x="4" y="0"/>
                                  <a:pt x="3" y="0"/>
                                  <a:pt x="3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1421"/>
                        <wps:cNvSpPr>
                          <a:spLocks/>
                        </wps:cNvSpPr>
                        <wps:spPr bwMode="auto">
                          <a:xfrm>
                            <a:off x="1095" y="1033"/>
                            <a:ext cx="46" cy="225"/>
                          </a:xfrm>
                          <a:custGeom>
                            <a:avLst/>
                            <a:gdLst>
                              <a:gd name="T0" fmla="*/ 12 w 14"/>
                              <a:gd name="T1" fmla="*/ 0 h 68"/>
                              <a:gd name="T2" fmla="*/ 0 w 14"/>
                              <a:gd name="T3" fmla="*/ 59 h 68"/>
                              <a:gd name="T4" fmla="*/ 1 w 14"/>
                              <a:gd name="T5" fmla="*/ 68 h 68"/>
                              <a:gd name="T6" fmla="*/ 12 w 14"/>
                              <a:gd name="T7" fmla="*/ 11 h 68"/>
                              <a:gd name="T8" fmla="*/ 14 w 14"/>
                              <a:gd name="T9" fmla="*/ 4 h 68"/>
                              <a:gd name="T10" fmla="*/ 12 w 14"/>
                              <a:gd name="T11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68">
                                <a:moveTo>
                                  <a:pt x="12" y="0"/>
                                </a:moveTo>
                                <a:cubicBezTo>
                                  <a:pt x="9" y="19"/>
                                  <a:pt x="0" y="39"/>
                                  <a:pt x="0" y="59"/>
                                </a:cubicBezTo>
                                <a:cubicBezTo>
                                  <a:pt x="0" y="62"/>
                                  <a:pt x="0" y="65"/>
                                  <a:pt x="1" y="68"/>
                                </a:cubicBezTo>
                                <a:cubicBezTo>
                                  <a:pt x="5" y="54"/>
                                  <a:pt x="9" y="28"/>
                                  <a:pt x="12" y="11"/>
                                </a:cubicBezTo>
                                <a:cubicBezTo>
                                  <a:pt x="13" y="9"/>
                                  <a:pt x="14" y="6"/>
                                  <a:pt x="14" y="4"/>
                                </a:cubicBezTo>
                                <a:cubicBezTo>
                                  <a:pt x="14" y="3"/>
                                  <a:pt x="13" y="1"/>
                                  <a:pt x="12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1422"/>
                        <wps:cNvSpPr>
                          <a:spLocks/>
                        </wps:cNvSpPr>
                        <wps:spPr bwMode="auto">
                          <a:xfrm>
                            <a:off x="1095" y="743"/>
                            <a:ext cx="10" cy="39"/>
                          </a:xfrm>
                          <a:custGeom>
                            <a:avLst/>
                            <a:gdLst>
                              <a:gd name="T0" fmla="*/ 3 w 3"/>
                              <a:gd name="T1" fmla="*/ 0 h 12"/>
                              <a:gd name="T2" fmla="*/ 0 w 3"/>
                              <a:gd name="T3" fmla="*/ 5 h 12"/>
                              <a:gd name="T4" fmla="*/ 3 w 3"/>
                              <a:gd name="T5" fmla="*/ 12 h 12"/>
                              <a:gd name="T6" fmla="*/ 2 w 3"/>
                              <a:gd name="T7" fmla="*/ 4 h 12"/>
                              <a:gd name="T8" fmla="*/ 3 w 3"/>
                              <a:gd name="T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12">
                                <a:moveTo>
                                  <a:pt x="3" y="0"/>
                                </a:moveTo>
                                <a:cubicBezTo>
                                  <a:pt x="1" y="0"/>
                                  <a:pt x="0" y="2"/>
                                  <a:pt x="0" y="5"/>
                                </a:cubicBezTo>
                                <a:cubicBezTo>
                                  <a:pt x="0" y="8"/>
                                  <a:pt x="1" y="12"/>
                                  <a:pt x="3" y="12"/>
                                </a:cubicBezTo>
                                <a:cubicBezTo>
                                  <a:pt x="3" y="9"/>
                                  <a:pt x="2" y="7"/>
                                  <a:pt x="2" y="4"/>
                                </a:cubicBezTo>
                                <a:cubicBezTo>
                                  <a:pt x="2" y="3"/>
                                  <a:pt x="2" y="1"/>
                                  <a:pt x="3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1423"/>
                        <wps:cNvSpPr>
                          <a:spLocks/>
                        </wps:cNvSpPr>
                        <wps:spPr bwMode="auto">
                          <a:xfrm>
                            <a:off x="1525" y="716"/>
                            <a:ext cx="29" cy="53"/>
                          </a:xfrm>
                          <a:custGeom>
                            <a:avLst/>
                            <a:gdLst>
                              <a:gd name="T0" fmla="*/ 0 w 9"/>
                              <a:gd name="T1" fmla="*/ 0 h 16"/>
                              <a:gd name="T2" fmla="*/ 9 w 9"/>
                              <a:gd name="T3" fmla="*/ 16 h 16"/>
                              <a:gd name="T4" fmla="*/ 0 w 9"/>
                              <a:gd name="T5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0" y="0"/>
                                </a:moveTo>
                                <a:cubicBezTo>
                                  <a:pt x="1" y="6"/>
                                  <a:pt x="6" y="11"/>
                                  <a:pt x="9" y="16"/>
                                </a:cubicBezTo>
                                <a:cubicBezTo>
                                  <a:pt x="8" y="9"/>
                                  <a:pt x="3" y="5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1424"/>
                        <wps:cNvSpPr>
                          <a:spLocks/>
                        </wps:cNvSpPr>
                        <wps:spPr bwMode="auto">
                          <a:xfrm>
                            <a:off x="1478" y="730"/>
                            <a:ext cx="17" cy="33"/>
                          </a:xfrm>
                          <a:custGeom>
                            <a:avLst/>
                            <a:gdLst>
                              <a:gd name="T0" fmla="*/ 0 w 5"/>
                              <a:gd name="T1" fmla="*/ 0 h 10"/>
                              <a:gd name="T2" fmla="*/ 0 w 5"/>
                              <a:gd name="T3" fmla="*/ 2 h 10"/>
                              <a:gd name="T4" fmla="*/ 5 w 5"/>
                              <a:gd name="T5" fmla="*/ 10 h 10"/>
                              <a:gd name="T6" fmla="*/ 0 w 5"/>
                              <a:gd name="T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0"/>
                                </a:moveTo>
                                <a:cubicBezTo>
                                  <a:pt x="0" y="1"/>
                                  <a:pt x="0" y="1"/>
                                  <a:pt x="0" y="2"/>
                                </a:cubicBezTo>
                                <a:cubicBezTo>
                                  <a:pt x="0" y="6"/>
                                  <a:pt x="3" y="8"/>
                                  <a:pt x="5" y="10"/>
                                </a:cubicBezTo>
                                <a:cubicBezTo>
                                  <a:pt x="3" y="6"/>
                                  <a:pt x="2" y="3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1425"/>
                        <wps:cNvSpPr>
                          <a:spLocks/>
                        </wps:cNvSpPr>
                        <wps:spPr bwMode="auto">
                          <a:xfrm>
                            <a:off x="1621" y="716"/>
                            <a:ext cx="29" cy="5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15"/>
                              <a:gd name="T2" fmla="*/ 9 w 9"/>
                              <a:gd name="T3" fmla="*/ 15 h 15"/>
                              <a:gd name="T4" fmla="*/ 0 w 9"/>
                              <a:gd name="T5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" h="15">
                                <a:moveTo>
                                  <a:pt x="0" y="0"/>
                                </a:moveTo>
                                <a:cubicBezTo>
                                  <a:pt x="3" y="5"/>
                                  <a:pt x="4" y="12"/>
                                  <a:pt x="9" y="15"/>
                                </a:cubicBezTo>
                                <a:cubicBezTo>
                                  <a:pt x="7" y="10"/>
                                  <a:pt x="5" y="3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1426"/>
                        <wps:cNvSpPr>
                          <a:spLocks/>
                        </wps:cNvSpPr>
                        <wps:spPr bwMode="auto">
                          <a:xfrm>
                            <a:off x="1439" y="657"/>
                            <a:ext cx="36" cy="69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21"/>
                              <a:gd name="T2" fmla="*/ 11 w 11"/>
                              <a:gd name="T3" fmla="*/ 21 h 21"/>
                              <a:gd name="T4" fmla="*/ 0 w 11"/>
                              <a:gd name="T5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" h="21">
                                <a:moveTo>
                                  <a:pt x="0" y="0"/>
                                </a:moveTo>
                                <a:cubicBezTo>
                                  <a:pt x="1" y="9"/>
                                  <a:pt x="6" y="15"/>
                                  <a:pt x="11" y="21"/>
                                </a:cubicBezTo>
                                <a:cubicBezTo>
                                  <a:pt x="8" y="13"/>
                                  <a:pt x="5" y="6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1427"/>
                        <wps:cNvSpPr>
                          <a:spLocks/>
                        </wps:cNvSpPr>
                        <wps:spPr bwMode="auto">
                          <a:xfrm>
                            <a:off x="737" y="469"/>
                            <a:ext cx="37" cy="26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8"/>
                              <a:gd name="T2" fmla="*/ 0 w 11"/>
                              <a:gd name="T3" fmla="*/ 8 h 8"/>
                              <a:gd name="T4" fmla="*/ 1 w 11"/>
                              <a:gd name="T5" fmla="*/ 8 h 8"/>
                              <a:gd name="T6" fmla="*/ 11 w 11"/>
                              <a:gd name="T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" h="8">
                                <a:moveTo>
                                  <a:pt x="11" y="0"/>
                                </a:moveTo>
                                <a:cubicBezTo>
                                  <a:pt x="7" y="0"/>
                                  <a:pt x="0" y="6"/>
                                  <a:pt x="0" y="8"/>
                                </a:cubicBezTo>
                                <a:cubicBezTo>
                                  <a:pt x="0" y="8"/>
                                  <a:pt x="1" y="8"/>
                                  <a:pt x="1" y="8"/>
                                </a:cubicBezTo>
                                <a:cubicBezTo>
                                  <a:pt x="4" y="5"/>
                                  <a:pt x="8" y="4"/>
                                  <a:pt x="11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Freeform 1428"/>
                        <wps:cNvSpPr>
                          <a:spLocks noEditPoints="1"/>
                        </wps:cNvSpPr>
                        <wps:spPr bwMode="auto">
                          <a:xfrm>
                            <a:off x="774" y="340"/>
                            <a:ext cx="159" cy="109"/>
                          </a:xfrm>
                          <a:custGeom>
                            <a:avLst/>
                            <a:gdLst>
                              <a:gd name="T0" fmla="*/ 7 w 48"/>
                              <a:gd name="T1" fmla="*/ 21 h 33"/>
                              <a:gd name="T2" fmla="*/ 8 w 48"/>
                              <a:gd name="T3" fmla="*/ 23 h 33"/>
                              <a:gd name="T4" fmla="*/ 8 w 48"/>
                              <a:gd name="T5" fmla="*/ 23 h 33"/>
                              <a:gd name="T6" fmla="*/ 11 w 48"/>
                              <a:gd name="T7" fmla="*/ 22 h 33"/>
                              <a:gd name="T8" fmla="*/ 12 w 48"/>
                              <a:gd name="T9" fmla="*/ 21 h 33"/>
                              <a:gd name="T10" fmla="*/ 12 w 48"/>
                              <a:gd name="T11" fmla="*/ 21 h 33"/>
                              <a:gd name="T12" fmla="*/ 13 w 48"/>
                              <a:gd name="T13" fmla="*/ 22 h 33"/>
                              <a:gd name="T14" fmla="*/ 13 w 48"/>
                              <a:gd name="T15" fmla="*/ 22 h 33"/>
                              <a:gd name="T16" fmla="*/ 8 w 48"/>
                              <a:gd name="T17" fmla="*/ 25 h 33"/>
                              <a:gd name="T18" fmla="*/ 8 w 48"/>
                              <a:gd name="T19" fmla="*/ 24 h 33"/>
                              <a:gd name="T20" fmla="*/ 6 w 48"/>
                              <a:gd name="T21" fmla="*/ 21 h 33"/>
                              <a:gd name="T22" fmla="*/ 7 w 48"/>
                              <a:gd name="T23" fmla="*/ 21 h 33"/>
                              <a:gd name="T24" fmla="*/ 40 w 48"/>
                              <a:gd name="T25" fmla="*/ 3 h 33"/>
                              <a:gd name="T26" fmla="*/ 40 w 48"/>
                              <a:gd name="T27" fmla="*/ 3 h 33"/>
                              <a:gd name="T28" fmla="*/ 36 w 48"/>
                              <a:gd name="T29" fmla="*/ 1 h 33"/>
                              <a:gd name="T30" fmla="*/ 38 w 48"/>
                              <a:gd name="T31" fmla="*/ 5 h 33"/>
                              <a:gd name="T32" fmla="*/ 37 w 48"/>
                              <a:gd name="T33" fmla="*/ 6 h 33"/>
                              <a:gd name="T34" fmla="*/ 18 w 48"/>
                              <a:gd name="T35" fmla="*/ 14 h 33"/>
                              <a:gd name="T36" fmla="*/ 17 w 48"/>
                              <a:gd name="T37" fmla="*/ 14 h 33"/>
                              <a:gd name="T38" fmla="*/ 16 w 48"/>
                              <a:gd name="T39" fmla="*/ 14 h 33"/>
                              <a:gd name="T40" fmla="*/ 14 w 48"/>
                              <a:gd name="T41" fmla="*/ 13 h 33"/>
                              <a:gd name="T42" fmla="*/ 16 w 48"/>
                              <a:gd name="T43" fmla="*/ 16 h 33"/>
                              <a:gd name="T44" fmla="*/ 14 w 48"/>
                              <a:gd name="T45" fmla="*/ 17 h 33"/>
                              <a:gd name="T46" fmla="*/ 8 w 48"/>
                              <a:gd name="T47" fmla="*/ 19 h 33"/>
                              <a:gd name="T48" fmla="*/ 4 w 48"/>
                              <a:gd name="T49" fmla="*/ 22 h 33"/>
                              <a:gd name="T50" fmla="*/ 6 w 48"/>
                              <a:gd name="T51" fmla="*/ 27 h 33"/>
                              <a:gd name="T52" fmla="*/ 0 w 48"/>
                              <a:gd name="T53" fmla="*/ 33 h 33"/>
                              <a:gd name="T54" fmla="*/ 47 w 48"/>
                              <a:gd name="T55" fmla="*/ 7 h 33"/>
                              <a:gd name="T56" fmla="*/ 43 w 48"/>
                              <a:gd name="T57" fmla="*/ 4 h 33"/>
                              <a:gd name="T58" fmla="*/ 48 w 48"/>
                              <a:gd name="T59" fmla="*/ 0 h 33"/>
                              <a:gd name="T60" fmla="*/ 44 w 48"/>
                              <a:gd name="T61" fmla="*/ 2 h 33"/>
                              <a:gd name="T62" fmla="*/ 44 w 48"/>
                              <a:gd name="T63" fmla="*/ 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8" h="33">
                                <a:moveTo>
                                  <a:pt x="7" y="21"/>
                                </a:moveTo>
                                <a:cubicBezTo>
                                  <a:pt x="7" y="21"/>
                                  <a:pt x="7" y="21"/>
                                  <a:pt x="7" y="21"/>
                                </a:cubicBezTo>
                                <a:cubicBezTo>
                                  <a:pt x="7" y="21"/>
                                  <a:pt x="7" y="21"/>
                                  <a:pt x="7" y="21"/>
                                </a:cubicBezTo>
                                <a:cubicBezTo>
                                  <a:pt x="8" y="21"/>
                                  <a:pt x="8" y="22"/>
                                  <a:pt x="8" y="23"/>
                                </a:cubicBezTo>
                                <a:cubicBezTo>
                                  <a:pt x="8" y="23"/>
                                  <a:pt x="8" y="23"/>
                                  <a:pt x="8" y="23"/>
                                </a:cubicBezTo>
                                <a:cubicBezTo>
                                  <a:pt x="8" y="23"/>
                                  <a:pt x="8" y="23"/>
                                  <a:pt x="8" y="23"/>
                                </a:cubicBezTo>
                                <a:cubicBezTo>
                                  <a:pt x="9" y="23"/>
                                  <a:pt x="9" y="24"/>
                                  <a:pt x="9" y="24"/>
                                </a:cubicBezTo>
                                <a:cubicBezTo>
                                  <a:pt x="10" y="24"/>
                                  <a:pt x="10" y="23"/>
                                  <a:pt x="11" y="22"/>
                                </a:cubicBezTo>
                                <a:cubicBezTo>
                                  <a:pt x="11" y="22"/>
                                  <a:pt x="11" y="22"/>
                                  <a:pt x="11" y="22"/>
                                </a:cubicBezTo>
                                <a:cubicBezTo>
                                  <a:pt x="11" y="22"/>
                                  <a:pt x="11" y="21"/>
                                  <a:pt x="12" y="21"/>
                                </a:cubicBezTo>
                                <a:cubicBezTo>
                                  <a:pt x="12" y="21"/>
                                  <a:pt x="12" y="21"/>
                                  <a:pt x="12" y="21"/>
                                </a:cubicBezTo>
                                <a:cubicBezTo>
                                  <a:pt x="12" y="21"/>
                                  <a:pt x="12" y="21"/>
                                  <a:pt x="12" y="21"/>
                                </a:cubicBezTo>
                                <a:cubicBezTo>
                                  <a:pt x="12" y="21"/>
                                  <a:pt x="12" y="21"/>
                                  <a:pt x="12" y="21"/>
                                </a:cubicBezTo>
                                <a:cubicBezTo>
                                  <a:pt x="12" y="21"/>
                                  <a:pt x="13" y="21"/>
                                  <a:pt x="13" y="22"/>
                                </a:cubicBezTo>
                                <a:cubicBezTo>
                                  <a:pt x="13" y="22"/>
                                  <a:pt x="13" y="22"/>
                                  <a:pt x="13" y="22"/>
                                </a:cubicBezTo>
                                <a:cubicBezTo>
                                  <a:pt x="13" y="22"/>
                                  <a:pt x="13" y="22"/>
                                  <a:pt x="13" y="22"/>
                                </a:cubicBezTo>
                                <a:cubicBezTo>
                                  <a:pt x="12" y="24"/>
                                  <a:pt x="10" y="25"/>
                                  <a:pt x="8" y="25"/>
                                </a:cubicBezTo>
                                <a:cubicBezTo>
                                  <a:pt x="8" y="25"/>
                                  <a:pt x="8" y="25"/>
                                  <a:pt x="8" y="25"/>
                                </a:cubicBezTo>
                                <a:cubicBezTo>
                                  <a:pt x="8" y="25"/>
                                  <a:pt x="8" y="25"/>
                                  <a:pt x="8" y="25"/>
                                </a:cubicBezTo>
                                <a:cubicBezTo>
                                  <a:pt x="8" y="25"/>
                                  <a:pt x="8" y="24"/>
                                  <a:pt x="8" y="24"/>
                                </a:cubicBezTo>
                                <a:cubicBezTo>
                                  <a:pt x="8" y="23"/>
                                  <a:pt x="6" y="23"/>
                                  <a:pt x="6" y="22"/>
                                </a:cubicBezTo>
                                <a:cubicBezTo>
                                  <a:pt x="6" y="22"/>
                                  <a:pt x="6" y="21"/>
                                  <a:pt x="6" y="21"/>
                                </a:cubicBezTo>
                                <a:cubicBezTo>
                                  <a:pt x="6" y="21"/>
                                  <a:pt x="7" y="21"/>
                                  <a:pt x="7" y="21"/>
                                </a:cubicBezTo>
                                <a:cubicBezTo>
                                  <a:pt x="7" y="21"/>
                                  <a:pt x="7" y="21"/>
                                  <a:pt x="7" y="21"/>
                                </a:cubicBezTo>
                                <a:moveTo>
                                  <a:pt x="41" y="0"/>
                                </a:moveTo>
                                <a:cubicBezTo>
                                  <a:pt x="41" y="2"/>
                                  <a:pt x="41" y="3"/>
                                  <a:pt x="40" y="3"/>
                                </a:cubicBezTo>
                                <a:cubicBezTo>
                                  <a:pt x="40" y="3"/>
                                  <a:pt x="40" y="3"/>
                                  <a:pt x="40" y="3"/>
                                </a:cubicBezTo>
                                <a:cubicBezTo>
                                  <a:pt x="40" y="3"/>
                                  <a:pt x="40" y="3"/>
                                  <a:pt x="40" y="3"/>
                                </a:cubicBezTo>
                                <a:cubicBezTo>
                                  <a:pt x="40" y="3"/>
                                  <a:pt x="40" y="3"/>
                                  <a:pt x="40" y="3"/>
                                </a:cubicBezTo>
                                <a:cubicBezTo>
                                  <a:pt x="39" y="3"/>
                                  <a:pt x="38" y="2"/>
                                  <a:pt x="36" y="1"/>
                                </a:cubicBezTo>
                                <a:cubicBezTo>
                                  <a:pt x="36" y="2"/>
                                  <a:pt x="36" y="2"/>
                                  <a:pt x="36" y="3"/>
                                </a:cubicBezTo>
                                <a:cubicBezTo>
                                  <a:pt x="36" y="4"/>
                                  <a:pt x="38" y="3"/>
                                  <a:pt x="38" y="5"/>
                                </a:cubicBezTo>
                                <a:cubicBezTo>
                                  <a:pt x="38" y="5"/>
                                  <a:pt x="38" y="5"/>
                                  <a:pt x="38" y="6"/>
                                </a:cubicBezTo>
                                <a:cubicBezTo>
                                  <a:pt x="38" y="6"/>
                                  <a:pt x="38" y="6"/>
                                  <a:pt x="37" y="6"/>
                                </a:cubicBezTo>
                                <a:cubicBezTo>
                                  <a:pt x="33" y="7"/>
                                  <a:pt x="29" y="9"/>
                                  <a:pt x="25" y="12"/>
                                </a:cubicBezTo>
                                <a:cubicBezTo>
                                  <a:pt x="22" y="13"/>
                                  <a:pt x="20" y="14"/>
                                  <a:pt x="18" y="14"/>
                                </a:cubicBezTo>
                                <a:cubicBezTo>
                                  <a:pt x="18" y="14"/>
                                  <a:pt x="18" y="14"/>
                                  <a:pt x="17" y="14"/>
                                </a:cubicBezTo>
                                <a:cubicBezTo>
                                  <a:pt x="17" y="14"/>
                                  <a:pt x="17" y="14"/>
                                  <a:pt x="17" y="14"/>
                                </a:cubicBezTo>
                                <a:cubicBezTo>
                                  <a:pt x="17" y="14"/>
                                  <a:pt x="17" y="14"/>
                                  <a:pt x="17" y="14"/>
                                </a:cubicBezTo>
                                <a:cubicBezTo>
                                  <a:pt x="17" y="14"/>
                                  <a:pt x="17" y="14"/>
                                  <a:pt x="16" y="14"/>
                                </a:cubicBezTo>
                                <a:cubicBezTo>
                                  <a:pt x="16" y="14"/>
                                  <a:pt x="15" y="14"/>
                                  <a:pt x="15" y="13"/>
                                </a:cubicBezTo>
                                <a:cubicBezTo>
                                  <a:pt x="15" y="13"/>
                                  <a:pt x="14" y="13"/>
                                  <a:pt x="14" y="13"/>
                                </a:cubicBezTo>
                                <a:cubicBezTo>
                                  <a:pt x="14" y="13"/>
                                  <a:pt x="14" y="14"/>
                                  <a:pt x="14" y="14"/>
                                </a:cubicBezTo>
                                <a:cubicBezTo>
                                  <a:pt x="14" y="15"/>
                                  <a:pt x="16" y="15"/>
                                  <a:pt x="16" y="16"/>
                                </a:cubicBezTo>
                                <a:cubicBezTo>
                                  <a:pt x="16" y="17"/>
                                  <a:pt x="16" y="17"/>
                                  <a:pt x="16" y="18"/>
                                </a:cubicBezTo>
                                <a:cubicBezTo>
                                  <a:pt x="15" y="17"/>
                                  <a:pt x="14" y="17"/>
                                  <a:pt x="14" y="17"/>
                                </a:cubicBezTo>
                                <a:cubicBezTo>
                                  <a:pt x="12" y="17"/>
                                  <a:pt x="12" y="18"/>
                                  <a:pt x="11" y="18"/>
                                </a:cubicBezTo>
                                <a:cubicBezTo>
                                  <a:pt x="10" y="19"/>
                                  <a:pt x="9" y="19"/>
                                  <a:pt x="8" y="19"/>
                                </a:cubicBezTo>
                                <a:cubicBezTo>
                                  <a:pt x="7" y="19"/>
                                  <a:pt x="6" y="19"/>
                                  <a:pt x="4" y="18"/>
                                </a:cubicBezTo>
                                <a:cubicBezTo>
                                  <a:pt x="4" y="20"/>
                                  <a:pt x="4" y="21"/>
                                  <a:pt x="4" y="22"/>
                                </a:cubicBezTo>
                                <a:cubicBezTo>
                                  <a:pt x="4" y="24"/>
                                  <a:pt x="5" y="25"/>
                                  <a:pt x="6" y="27"/>
                                </a:cubicBezTo>
                                <a:cubicBezTo>
                                  <a:pt x="6" y="27"/>
                                  <a:pt x="6" y="27"/>
                                  <a:pt x="6" y="27"/>
                                </a:cubicBezTo>
                                <a:cubicBezTo>
                                  <a:pt x="6" y="27"/>
                                  <a:pt x="6" y="27"/>
                                  <a:pt x="6" y="27"/>
                                </a:cubicBezTo>
                                <a:cubicBezTo>
                                  <a:pt x="3" y="28"/>
                                  <a:pt x="0" y="29"/>
                                  <a:pt x="0" y="33"/>
                                </a:cubicBezTo>
                                <a:cubicBezTo>
                                  <a:pt x="9" y="33"/>
                                  <a:pt x="12" y="26"/>
                                  <a:pt x="20" y="25"/>
                                </a:cubicBezTo>
                                <a:cubicBezTo>
                                  <a:pt x="25" y="14"/>
                                  <a:pt x="40" y="15"/>
                                  <a:pt x="47" y="7"/>
                                </a:cubicBezTo>
                                <a:cubicBezTo>
                                  <a:pt x="45" y="7"/>
                                  <a:pt x="42" y="7"/>
                                  <a:pt x="42" y="5"/>
                                </a:cubicBezTo>
                                <a:cubicBezTo>
                                  <a:pt x="42" y="5"/>
                                  <a:pt x="42" y="5"/>
                                  <a:pt x="43" y="4"/>
                                </a:cubicBezTo>
                                <a:cubicBezTo>
                                  <a:pt x="44" y="4"/>
                                  <a:pt x="46" y="5"/>
                                  <a:pt x="47" y="5"/>
                                </a:cubicBezTo>
                                <a:cubicBezTo>
                                  <a:pt x="47" y="3"/>
                                  <a:pt x="47" y="2"/>
                                  <a:pt x="48" y="0"/>
                                </a:cubicBezTo>
                                <a:cubicBezTo>
                                  <a:pt x="46" y="1"/>
                                  <a:pt x="45" y="1"/>
                                  <a:pt x="45" y="2"/>
                                </a:cubicBezTo>
                                <a:cubicBezTo>
                                  <a:pt x="45" y="2"/>
                                  <a:pt x="44" y="2"/>
                                  <a:pt x="44" y="2"/>
                                </a:cubicBezTo>
                                <a:cubicBezTo>
                                  <a:pt x="44" y="2"/>
                                  <a:pt x="44" y="2"/>
                                  <a:pt x="44" y="2"/>
                                </a:cubicBezTo>
                                <a:cubicBezTo>
                                  <a:pt x="44" y="2"/>
                                  <a:pt x="44" y="2"/>
                                  <a:pt x="44" y="2"/>
                                </a:cubicBezTo>
                                <a:cubicBezTo>
                                  <a:pt x="43" y="2"/>
                                  <a:pt x="43" y="1"/>
                                  <a:pt x="41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Freeform 1429"/>
                        <wps:cNvSpPr>
                          <a:spLocks/>
                        </wps:cNvSpPr>
                        <wps:spPr bwMode="auto">
                          <a:xfrm>
                            <a:off x="794" y="409"/>
                            <a:ext cx="23" cy="14"/>
                          </a:xfrm>
                          <a:custGeom>
                            <a:avLst/>
                            <a:gdLst>
                              <a:gd name="T0" fmla="*/ 1 w 7"/>
                              <a:gd name="T1" fmla="*/ 0 h 4"/>
                              <a:gd name="T2" fmla="*/ 0 w 7"/>
                              <a:gd name="T3" fmla="*/ 0 h 4"/>
                              <a:gd name="T4" fmla="*/ 0 w 7"/>
                              <a:gd name="T5" fmla="*/ 1 h 4"/>
                              <a:gd name="T6" fmla="*/ 2 w 7"/>
                              <a:gd name="T7" fmla="*/ 3 h 4"/>
                              <a:gd name="T8" fmla="*/ 2 w 7"/>
                              <a:gd name="T9" fmla="*/ 4 h 4"/>
                              <a:gd name="T10" fmla="*/ 2 w 7"/>
                              <a:gd name="T11" fmla="*/ 4 h 4"/>
                              <a:gd name="T12" fmla="*/ 7 w 7"/>
                              <a:gd name="T13" fmla="*/ 1 h 4"/>
                              <a:gd name="T14" fmla="*/ 7 w 7"/>
                              <a:gd name="T15" fmla="*/ 1 h 4"/>
                              <a:gd name="T16" fmla="*/ 6 w 7"/>
                              <a:gd name="T17" fmla="*/ 0 h 4"/>
                              <a:gd name="T18" fmla="*/ 6 w 7"/>
                              <a:gd name="T19" fmla="*/ 0 h 4"/>
                              <a:gd name="T20" fmla="*/ 6 w 7"/>
                              <a:gd name="T21" fmla="*/ 0 h 4"/>
                              <a:gd name="T22" fmla="*/ 5 w 7"/>
                              <a:gd name="T23" fmla="*/ 1 h 4"/>
                              <a:gd name="T24" fmla="*/ 5 w 7"/>
                              <a:gd name="T25" fmla="*/ 1 h 4"/>
                              <a:gd name="T26" fmla="*/ 3 w 7"/>
                              <a:gd name="T27" fmla="*/ 3 h 4"/>
                              <a:gd name="T28" fmla="*/ 2 w 7"/>
                              <a:gd name="T29" fmla="*/ 2 h 4"/>
                              <a:gd name="T30" fmla="*/ 2 w 7"/>
                              <a:gd name="T31" fmla="*/ 2 h 4"/>
                              <a:gd name="T32" fmla="*/ 2 w 7"/>
                              <a:gd name="T33" fmla="*/ 2 h 4"/>
                              <a:gd name="T34" fmla="*/ 2 w 7"/>
                              <a:gd name="T35" fmla="*/ 2 h 4"/>
                              <a:gd name="T36" fmla="*/ 1 w 7"/>
                              <a:gd name="T37" fmla="*/ 0 h 4"/>
                              <a:gd name="T38" fmla="*/ 1 w 7"/>
                              <a:gd name="T39" fmla="*/ 0 h 4"/>
                              <a:gd name="T40" fmla="*/ 1 w 7"/>
                              <a:gd name="T41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  <a:cubicBezTo>
                                  <a:pt x="0" y="2"/>
                                  <a:pt x="2" y="2"/>
                                  <a:pt x="2" y="3"/>
                                </a:cubicBezTo>
                                <a:cubicBezTo>
                                  <a:pt x="2" y="3"/>
                                  <a:pt x="2" y="4"/>
                                  <a:pt x="2" y="4"/>
                                </a:cubicBezTo>
                                <a:cubicBezTo>
                                  <a:pt x="2" y="4"/>
                                  <a:pt x="2" y="4"/>
                                  <a:pt x="2" y="4"/>
                                </a:cubicBezTo>
                                <a:cubicBezTo>
                                  <a:pt x="4" y="4"/>
                                  <a:pt x="6" y="3"/>
                                  <a:pt x="7" y="1"/>
                                </a:cubicBezTo>
                                <a:cubicBezTo>
                                  <a:pt x="7" y="1"/>
                                  <a:pt x="7" y="1"/>
                                  <a:pt x="7" y="1"/>
                                </a:cubicBezTo>
                                <a:cubicBezTo>
                                  <a:pt x="7" y="0"/>
                                  <a:pt x="6" y="0"/>
                                  <a:pt x="6" y="0"/>
                                </a:cubicBezTo>
                                <a:cubicBezTo>
                                  <a:pt x="6" y="0"/>
                                  <a:pt x="6" y="0"/>
                                  <a:pt x="6" y="0"/>
                                </a:cubicBezTo>
                                <a:cubicBezTo>
                                  <a:pt x="6" y="0"/>
                                  <a:pt x="6" y="0"/>
                                  <a:pt x="6" y="0"/>
                                </a:cubicBezTo>
                                <a:cubicBezTo>
                                  <a:pt x="5" y="0"/>
                                  <a:pt x="5" y="1"/>
                                  <a:pt x="5" y="1"/>
                                </a:cubicBezTo>
                                <a:cubicBezTo>
                                  <a:pt x="5" y="1"/>
                                  <a:pt x="5" y="1"/>
                                  <a:pt x="5" y="1"/>
                                </a:cubicBezTo>
                                <a:cubicBezTo>
                                  <a:pt x="4" y="2"/>
                                  <a:pt x="4" y="3"/>
                                  <a:pt x="3" y="3"/>
                                </a:cubicBezTo>
                                <a:cubicBezTo>
                                  <a:pt x="3" y="3"/>
                                  <a:pt x="3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1"/>
                                  <a:pt x="2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Freeform 1430"/>
                        <wps:cNvSpPr>
                          <a:spLocks noEditPoints="1"/>
                        </wps:cNvSpPr>
                        <wps:spPr bwMode="auto">
                          <a:xfrm>
                            <a:off x="0" y="3"/>
                            <a:ext cx="1948" cy="6482"/>
                          </a:xfrm>
                          <a:custGeom>
                            <a:avLst/>
                            <a:gdLst>
                              <a:gd name="T0" fmla="*/ 322 w 589"/>
                              <a:gd name="T1" fmla="*/ 663 h 1963"/>
                              <a:gd name="T2" fmla="*/ 312 w 589"/>
                              <a:gd name="T3" fmla="*/ 623 h 1963"/>
                              <a:gd name="T4" fmla="*/ 303 w 589"/>
                              <a:gd name="T5" fmla="*/ 677 h 1963"/>
                              <a:gd name="T6" fmla="*/ 259 w 589"/>
                              <a:gd name="T7" fmla="*/ 1254 h 1963"/>
                              <a:gd name="T8" fmla="*/ 222 w 589"/>
                              <a:gd name="T9" fmla="*/ 937 h 1963"/>
                              <a:gd name="T10" fmla="*/ 301 w 589"/>
                              <a:gd name="T11" fmla="*/ 548 h 1963"/>
                              <a:gd name="T12" fmla="*/ 333 w 589"/>
                              <a:gd name="T13" fmla="*/ 524 h 1963"/>
                              <a:gd name="T14" fmla="*/ 299 w 589"/>
                              <a:gd name="T15" fmla="*/ 521 h 1963"/>
                              <a:gd name="T16" fmla="*/ 340 w 589"/>
                              <a:gd name="T17" fmla="*/ 471 h 1963"/>
                              <a:gd name="T18" fmla="*/ 285 w 589"/>
                              <a:gd name="T19" fmla="*/ 461 h 1963"/>
                              <a:gd name="T20" fmla="*/ 339 w 589"/>
                              <a:gd name="T21" fmla="*/ 441 h 1963"/>
                              <a:gd name="T22" fmla="*/ 290 w 589"/>
                              <a:gd name="T23" fmla="*/ 446 h 1963"/>
                              <a:gd name="T24" fmla="*/ 349 w 589"/>
                              <a:gd name="T25" fmla="*/ 402 h 1963"/>
                              <a:gd name="T26" fmla="*/ 347 w 589"/>
                              <a:gd name="T27" fmla="*/ 400 h 1963"/>
                              <a:gd name="T28" fmla="*/ 339 w 589"/>
                              <a:gd name="T29" fmla="*/ 373 h 1963"/>
                              <a:gd name="T30" fmla="*/ 323 w 589"/>
                              <a:gd name="T31" fmla="*/ 367 h 1963"/>
                              <a:gd name="T32" fmla="*/ 319 w 589"/>
                              <a:gd name="T33" fmla="*/ 358 h 1963"/>
                              <a:gd name="T34" fmla="*/ 324 w 589"/>
                              <a:gd name="T35" fmla="*/ 337 h 1963"/>
                              <a:gd name="T36" fmla="*/ 310 w 589"/>
                              <a:gd name="T37" fmla="*/ 324 h 1963"/>
                              <a:gd name="T38" fmla="*/ 326 w 589"/>
                              <a:gd name="T39" fmla="*/ 319 h 1963"/>
                              <a:gd name="T40" fmla="*/ 343 w 589"/>
                              <a:gd name="T41" fmla="*/ 356 h 1963"/>
                              <a:gd name="T42" fmla="*/ 321 w 589"/>
                              <a:gd name="T43" fmla="*/ 320 h 1963"/>
                              <a:gd name="T44" fmla="*/ 306 w 589"/>
                              <a:gd name="T45" fmla="*/ 367 h 1963"/>
                              <a:gd name="T46" fmla="*/ 360 w 589"/>
                              <a:gd name="T47" fmla="*/ 322 h 1963"/>
                              <a:gd name="T48" fmla="*/ 325 w 589"/>
                              <a:gd name="T49" fmla="*/ 297 h 1963"/>
                              <a:gd name="T50" fmla="*/ 11 w 589"/>
                              <a:gd name="T51" fmla="*/ 275 h 1963"/>
                              <a:gd name="T52" fmla="*/ 56 w 589"/>
                              <a:gd name="T53" fmla="*/ 255 h 1963"/>
                              <a:gd name="T54" fmla="*/ 342 w 589"/>
                              <a:gd name="T55" fmla="*/ 230 h 1963"/>
                              <a:gd name="T56" fmla="*/ 84 w 589"/>
                              <a:gd name="T57" fmla="*/ 234 h 1963"/>
                              <a:gd name="T58" fmla="*/ 123 w 589"/>
                              <a:gd name="T59" fmla="*/ 218 h 1963"/>
                              <a:gd name="T60" fmla="*/ 111 w 589"/>
                              <a:gd name="T61" fmla="*/ 219 h 1963"/>
                              <a:gd name="T62" fmla="*/ 446 w 589"/>
                              <a:gd name="T63" fmla="*/ 219 h 1963"/>
                              <a:gd name="T64" fmla="*/ 374 w 589"/>
                              <a:gd name="T65" fmla="*/ 193 h 1963"/>
                              <a:gd name="T66" fmla="*/ 323 w 589"/>
                              <a:gd name="T67" fmla="*/ 179 h 1963"/>
                              <a:gd name="T68" fmla="*/ 348 w 589"/>
                              <a:gd name="T69" fmla="*/ 164 h 1963"/>
                              <a:gd name="T70" fmla="*/ 199 w 589"/>
                              <a:gd name="T71" fmla="*/ 162 h 1963"/>
                              <a:gd name="T72" fmla="*/ 328 w 589"/>
                              <a:gd name="T73" fmla="*/ 155 h 1963"/>
                              <a:gd name="T74" fmla="*/ 189 w 589"/>
                              <a:gd name="T75" fmla="*/ 137 h 1963"/>
                              <a:gd name="T76" fmla="*/ 340 w 589"/>
                              <a:gd name="T77" fmla="*/ 130 h 1963"/>
                              <a:gd name="T78" fmla="*/ 298 w 589"/>
                              <a:gd name="T79" fmla="*/ 105 h 1963"/>
                              <a:gd name="T80" fmla="*/ 279 w 589"/>
                              <a:gd name="T81" fmla="*/ 104 h 1963"/>
                              <a:gd name="T82" fmla="*/ 245 w 589"/>
                              <a:gd name="T83" fmla="*/ 120 h 1963"/>
                              <a:gd name="T84" fmla="*/ 270 w 589"/>
                              <a:gd name="T85" fmla="*/ 103 h 1963"/>
                              <a:gd name="T86" fmla="*/ 234 w 589"/>
                              <a:gd name="T87" fmla="*/ 109 h 1963"/>
                              <a:gd name="T88" fmla="*/ 234 w 589"/>
                              <a:gd name="T89" fmla="*/ 105 h 1963"/>
                              <a:gd name="T90" fmla="*/ 280 w 589"/>
                              <a:gd name="T91" fmla="*/ 93 h 1963"/>
                              <a:gd name="T92" fmla="*/ 233 w 589"/>
                              <a:gd name="T93" fmla="*/ 117 h 1963"/>
                              <a:gd name="T94" fmla="*/ 386 w 589"/>
                              <a:gd name="T95" fmla="*/ 81 h 1963"/>
                              <a:gd name="T96" fmla="*/ 419 w 589"/>
                              <a:gd name="T97" fmla="*/ 90 h 1963"/>
                              <a:gd name="T98" fmla="*/ 361 w 589"/>
                              <a:gd name="T99" fmla="*/ 60 h 1963"/>
                              <a:gd name="T100" fmla="*/ 350 w 589"/>
                              <a:gd name="T101" fmla="*/ 36 h 1963"/>
                              <a:gd name="T102" fmla="*/ 365 w 589"/>
                              <a:gd name="T103" fmla="*/ 8 h 1963"/>
                              <a:gd name="T104" fmla="*/ 152 w 589"/>
                              <a:gd name="T105" fmla="*/ 153 h 1963"/>
                              <a:gd name="T106" fmla="*/ 1 w 589"/>
                              <a:gd name="T107" fmla="*/ 274 h 1963"/>
                              <a:gd name="T108" fmla="*/ 230 w 589"/>
                              <a:gd name="T109" fmla="*/ 165 h 1963"/>
                              <a:gd name="T110" fmla="*/ 235 w 589"/>
                              <a:gd name="T111" fmla="*/ 818 h 1963"/>
                              <a:gd name="T112" fmla="*/ 141 w 589"/>
                              <a:gd name="T113" fmla="*/ 1963 h 1963"/>
                              <a:gd name="T114" fmla="*/ 286 w 589"/>
                              <a:gd name="T115" fmla="*/ 1108 h 1963"/>
                              <a:gd name="T116" fmla="*/ 385 w 589"/>
                              <a:gd name="T117" fmla="*/ 144 h 1963"/>
                              <a:gd name="T118" fmla="*/ 575 w 589"/>
                              <a:gd name="T119" fmla="*/ 341 h 19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89" h="1963">
                                <a:moveTo>
                                  <a:pt x="315" y="330"/>
                                </a:moveTo>
                                <a:cubicBezTo>
                                  <a:pt x="315" y="331"/>
                                  <a:pt x="315" y="332"/>
                                  <a:pt x="315" y="334"/>
                                </a:cubicBezTo>
                                <a:cubicBezTo>
                                  <a:pt x="315" y="334"/>
                                  <a:pt x="315" y="334"/>
                                  <a:pt x="315" y="334"/>
                                </a:cubicBezTo>
                                <a:cubicBezTo>
                                  <a:pt x="315" y="332"/>
                                  <a:pt x="315" y="331"/>
                                  <a:pt x="315" y="330"/>
                                </a:cubicBezTo>
                                <a:cubicBezTo>
                                  <a:pt x="315" y="330"/>
                                  <a:pt x="315" y="330"/>
                                  <a:pt x="315" y="330"/>
                                </a:cubicBezTo>
                                <a:moveTo>
                                  <a:pt x="323" y="663"/>
                                </a:moveTo>
                                <a:cubicBezTo>
                                  <a:pt x="323" y="663"/>
                                  <a:pt x="323" y="663"/>
                                  <a:pt x="323" y="663"/>
                                </a:cubicBezTo>
                                <a:cubicBezTo>
                                  <a:pt x="323" y="663"/>
                                  <a:pt x="323" y="663"/>
                                  <a:pt x="324" y="663"/>
                                </a:cubicBezTo>
                                <a:cubicBezTo>
                                  <a:pt x="325" y="663"/>
                                  <a:pt x="324" y="667"/>
                                  <a:pt x="324" y="669"/>
                                </a:cubicBezTo>
                                <a:cubicBezTo>
                                  <a:pt x="324" y="669"/>
                                  <a:pt x="324" y="669"/>
                                  <a:pt x="324" y="669"/>
                                </a:cubicBezTo>
                                <a:cubicBezTo>
                                  <a:pt x="324" y="669"/>
                                  <a:pt x="324" y="669"/>
                                  <a:pt x="324" y="669"/>
                                </a:cubicBezTo>
                                <a:cubicBezTo>
                                  <a:pt x="323" y="670"/>
                                  <a:pt x="323" y="670"/>
                                  <a:pt x="323" y="670"/>
                                </a:cubicBezTo>
                                <a:cubicBezTo>
                                  <a:pt x="323" y="670"/>
                                  <a:pt x="323" y="670"/>
                                  <a:pt x="323" y="670"/>
                                </a:cubicBezTo>
                                <a:cubicBezTo>
                                  <a:pt x="323" y="670"/>
                                  <a:pt x="323" y="670"/>
                                  <a:pt x="323" y="669"/>
                                </a:cubicBezTo>
                                <a:cubicBezTo>
                                  <a:pt x="320" y="669"/>
                                  <a:pt x="322" y="666"/>
                                  <a:pt x="322" y="664"/>
                                </a:cubicBezTo>
                                <a:cubicBezTo>
                                  <a:pt x="322" y="663"/>
                                  <a:pt x="322" y="663"/>
                                  <a:pt x="322" y="663"/>
                                </a:cubicBezTo>
                                <a:cubicBezTo>
                                  <a:pt x="322" y="663"/>
                                  <a:pt x="322" y="663"/>
                                  <a:pt x="322" y="663"/>
                                </a:cubicBezTo>
                                <a:cubicBezTo>
                                  <a:pt x="322" y="663"/>
                                  <a:pt x="322" y="663"/>
                                  <a:pt x="322" y="663"/>
                                </a:cubicBezTo>
                                <a:cubicBezTo>
                                  <a:pt x="322" y="663"/>
                                  <a:pt x="322" y="663"/>
                                  <a:pt x="322" y="663"/>
                                </a:cubicBezTo>
                                <a:cubicBezTo>
                                  <a:pt x="323" y="663"/>
                                  <a:pt x="323" y="663"/>
                                  <a:pt x="323" y="663"/>
                                </a:cubicBezTo>
                                <a:moveTo>
                                  <a:pt x="278" y="651"/>
                                </a:moveTo>
                                <a:cubicBezTo>
                                  <a:pt x="278" y="651"/>
                                  <a:pt x="278" y="651"/>
                                  <a:pt x="278" y="651"/>
                                </a:cubicBezTo>
                                <a:cubicBezTo>
                                  <a:pt x="280" y="651"/>
                                  <a:pt x="281" y="652"/>
                                  <a:pt x="281" y="654"/>
                                </a:cubicBezTo>
                                <a:cubicBezTo>
                                  <a:pt x="281" y="657"/>
                                  <a:pt x="279" y="660"/>
                                  <a:pt x="279" y="663"/>
                                </a:cubicBezTo>
                                <a:cubicBezTo>
                                  <a:pt x="279" y="663"/>
                                  <a:pt x="279" y="664"/>
                                  <a:pt x="279" y="664"/>
                                </a:cubicBezTo>
                                <a:cubicBezTo>
                                  <a:pt x="279" y="664"/>
                                  <a:pt x="279" y="664"/>
                                  <a:pt x="279" y="664"/>
                                </a:cubicBezTo>
                                <a:cubicBezTo>
                                  <a:pt x="278" y="664"/>
                                  <a:pt x="277" y="662"/>
                                  <a:pt x="277" y="661"/>
                                </a:cubicBezTo>
                                <a:cubicBezTo>
                                  <a:pt x="277" y="658"/>
                                  <a:pt x="279" y="654"/>
                                  <a:pt x="279" y="652"/>
                                </a:cubicBezTo>
                                <a:cubicBezTo>
                                  <a:pt x="279" y="651"/>
                                  <a:pt x="279" y="651"/>
                                  <a:pt x="278" y="651"/>
                                </a:cubicBezTo>
                                <a:moveTo>
                                  <a:pt x="310" y="618"/>
                                </a:moveTo>
                                <a:cubicBezTo>
                                  <a:pt x="310" y="618"/>
                                  <a:pt x="310" y="618"/>
                                  <a:pt x="310" y="618"/>
                                </a:cubicBezTo>
                                <a:cubicBezTo>
                                  <a:pt x="312" y="619"/>
                                  <a:pt x="312" y="621"/>
                                  <a:pt x="312" y="623"/>
                                </a:cubicBezTo>
                                <a:cubicBezTo>
                                  <a:pt x="312" y="627"/>
                                  <a:pt x="310" y="633"/>
                                  <a:pt x="310" y="637"/>
                                </a:cubicBezTo>
                                <a:cubicBezTo>
                                  <a:pt x="310" y="637"/>
                                  <a:pt x="310" y="638"/>
                                  <a:pt x="310" y="638"/>
                                </a:cubicBezTo>
                                <a:cubicBezTo>
                                  <a:pt x="310" y="638"/>
                                  <a:pt x="310" y="638"/>
                                  <a:pt x="310" y="638"/>
                                </a:cubicBezTo>
                                <a:cubicBezTo>
                                  <a:pt x="309" y="637"/>
                                  <a:pt x="308" y="635"/>
                                  <a:pt x="308" y="634"/>
                                </a:cubicBezTo>
                                <a:cubicBezTo>
                                  <a:pt x="308" y="629"/>
                                  <a:pt x="310" y="623"/>
                                  <a:pt x="310" y="619"/>
                                </a:cubicBezTo>
                                <a:cubicBezTo>
                                  <a:pt x="310" y="619"/>
                                  <a:pt x="310" y="618"/>
                                  <a:pt x="310" y="618"/>
                                </a:cubicBezTo>
                                <a:moveTo>
                                  <a:pt x="271" y="686"/>
                                </a:moveTo>
                                <a:cubicBezTo>
                                  <a:pt x="276" y="683"/>
                                  <a:pt x="279" y="678"/>
                                  <a:pt x="284" y="675"/>
                                </a:cubicBezTo>
                                <a:cubicBezTo>
                                  <a:pt x="289" y="653"/>
                                  <a:pt x="288" y="624"/>
                                  <a:pt x="295" y="606"/>
                                </a:cubicBezTo>
                                <a:cubicBezTo>
                                  <a:pt x="299" y="618"/>
                                  <a:pt x="290" y="646"/>
                                  <a:pt x="291" y="654"/>
                                </a:cubicBezTo>
                                <a:cubicBezTo>
                                  <a:pt x="301" y="652"/>
                                  <a:pt x="297" y="632"/>
                                  <a:pt x="300" y="621"/>
                                </a:cubicBezTo>
                                <a:cubicBezTo>
                                  <a:pt x="301" y="622"/>
                                  <a:pt x="301" y="622"/>
                                  <a:pt x="302" y="622"/>
                                </a:cubicBezTo>
                                <a:cubicBezTo>
                                  <a:pt x="304" y="622"/>
                                  <a:pt x="305" y="621"/>
                                  <a:pt x="305" y="620"/>
                                </a:cubicBezTo>
                                <a:cubicBezTo>
                                  <a:pt x="306" y="619"/>
                                  <a:pt x="307" y="618"/>
                                  <a:pt x="309" y="618"/>
                                </a:cubicBezTo>
                                <a:cubicBezTo>
                                  <a:pt x="309" y="618"/>
                                  <a:pt x="309" y="618"/>
                                  <a:pt x="309" y="618"/>
                                </a:cubicBezTo>
                                <a:cubicBezTo>
                                  <a:pt x="307" y="637"/>
                                  <a:pt x="303" y="659"/>
                                  <a:pt x="303" y="677"/>
                                </a:cubicBezTo>
                                <a:cubicBezTo>
                                  <a:pt x="313" y="666"/>
                                  <a:pt x="306" y="651"/>
                                  <a:pt x="315" y="634"/>
                                </a:cubicBezTo>
                                <a:cubicBezTo>
                                  <a:pt x="319" y="634"/>
                                  <a:pt x="315" y="641"/>
                                  <a:pt x="319" y="641"/>
                                </a:cubicBezTo>
                                <a:cubicBezTo>
                                  <a:pt x="319" y="641"/>
                                  <a:pt x="320" y="641"/>
                                  <a:pt x="321" y="640"/>
                                </a:cubicBezTo>
                                <a:cubicBezTo>
                                  <a:pt x="321" y="664"/>
                                  <a:pt x="317" y="679"/>
                                  <a:pt x="319" y="700"/>
                                </a:cubicBezTo>
                                <a:cubicBezTo>
                                  <a:pt x="319" y="700"/>
                                  <a:pt x="319" y="700"/>
                                  <a:pt x="319" y="700"/>
                                </a:cubicBezTo>
                                <a:cubicBezTo>
                                  <a:pt x="326" y="700"/>
                                  <a:pt x="326" y="692"/>
                                  <a:pt x="324" y="687"/>
                                </a:cubicBezTo>
                                <a:cubicBezTo>
                                  <a:pt x="327" y="680"/>
                                  <a:pt x="326" y="670"/>
                                  <a:pt x="330" y="659"/>
                                </a:cubicBezTo>
                                <a:cubicBezTo>
                                  <a:pt x="335" y="667"/>
                                  <a:pt x="326" y="685"/>
                                  <a:pt x="331" y="692"/>
                                </a:cubicBezTo>
                                <a:cubicBezTo>
                                  <a:pt x="328" y="705"/>
                                  <a:pt x="327" y="724"/>
                                  <a:pt x="325" y="742"/>
                                </a:cubicBezTo>
                                <a:cubicBezTo>
                                  <a:pt x="322" y="760"/>
                                  <a:pt x="318" y="779"/>
                                  <a:pt x="321" y="789"/>
                                </a:cubicBezTo>
                                <a:cubicBezTo>
                                  <a:pt x="316" y="821"/>
                                  <a:pt x="312" y="869"/>
                                  <a:pt x="310" y="886"/>
                                </a:cubicBezTo>
                                <a:cubicBezTo>
                                  <a:pt x="310" y="890"/>
                                  <a:pt x="307" y="893"/>
                                  <a:pt x="310" y="897"/>
                                </a:cubicBezTo>
                                <a:cubicBezTo>
                                  <a:pt x="300" y="946"/>
                                  <a:pt x="292" y="1011"/>
                                  <a:pt x="290" y="1060"/>
                                </a:cubicBezTo>
                                <a:cubicBezTo>
                                  <a:pt x="280" y="1086"/>
                                  <a:pt x="282" y="1139"/>
                                  <a:pt x="272" y="1168"/>
                                </a:cubicBezTo>
                                <a:cubicBezTo>
                                  <a:pt x="272" y="1171"/>
                                  <a:pt x="274" y="1173"/>
                                  <a:pt x="273" y="1177"/>
                                </a:cubicBezTo>
                                <a:cubicBezTo>
                                  <a:pt x="269" y="1193"/>
                                  <a:pt x="261" y="1242"/>
                                  <a:pt x="259" y="1254"/>
                                </a:cubicBezTo>
                                <a:cubicBezTo>
                                  <a:pt x="243" y="1330"/>
                                  <a:pt x="245" y="1403"/>
                                  <a:pt x="231" y="1468"/>
                                </a:cubicBezTo>
                                <a:cubicBezTo>
                                  <a:pt x="220" y="1516"/>
                                  <a:pt x="215" y="1572"/>
                                  <a:pt x="212" y="1623"/>
                                </a:cubicBezTo>
                                <a:cubicBezTo>
                                  <a:pt x="202" y="1676"/>
                                  <a:pt x="193" y="1743"/>
                                  <a:pt x="190" y="1796"/>
                                </a:cubicBezTo>
                                <a:cubicBezTo>
                                  <a:pt x="184" y="1832"/>
                                  <a:pt x="180" y="1904"/>
                                  <a:pt x="171" y="1954"/>
                                </a:cubicBezTo>
                                <a:cubicBezTo>
                                  <a:pt x="145" y="1953"/>
                                  <a:pt x="115" y="1951"/>
                                  <a:pt x="93" y="1940"/>
                                </a:cubicBezTo>
                                <a:cubicBezTo>
                                  <a:pt x="87" y="1930"/>
                                  <a:pt x="94" y="1900"/>
                                  <a:pt x="97" y="1876"/>
                                </a:cubicBezTo>
                                <a:cubicBezTo>
                                  <a:pt x="102" y="1831"/>
                                  <a:pt x="109" y="1767"/>
                                  <a:pt x="110" y="1739"/>
                                </a:cubicBezTo>
                                <a:cubicBezTo>
                                  <a:pt x="112" y="1716"/>
                                  <a:pt x="116" y="1686"/>
                                  <a:pt x="117" y="1668"/>
                                </a:cubicBezTo>
                                <a:cubicBezTo>
                                  <a:pt x="118" y="1646"/>
                                  <a:pt x="121" y="1619"/>
                                  <a:pt x="124" y="1595"/>
                                </a:cubicBezTo>
                                <a:cubicBezTo>
                                  <a:pt x="124" y="1593"/>
                                  <a:pt x="127" y="1592"/>
                                  <a:pt x="127" y="1590"/>
                                </a:cubicBezTo>
                                <a:cubicBezTo>
                                  <a:pt x="130" y="1499"/>
                                  <a:pt x="150" y="1419"/>
                                  <a:pt x="161" y="1332"/>
                                </a:cubicBezTo>
                                <a:cubicBezTo>
                                  <a:pt x="157" y="1323"/>
                                  <a:pt x="162" y="1317"/>
                                  <a:pt x="164" y="1308"/>
                                </a:cubicBezTo>
                                <a:cubicBezTo>
                                  <a:pt x="169" y="1284"/>
                                  <a:pt x="170" y="1245"/>
                                  <a:pt x="178" y="1218"/>
                                </a:cubicBezTo>
                                <a:cubicBezTo>
                                  <a:pt x="181" y="1209"/>
                                  <a:pt x="183" y="1190"/>
                                  <a:pt x="186" y="1177"/>
                                </a:cubicBezTo>
                                <a:cubicBezTo>
                                  <a:pt x="196" y="1131"/>
                                  <a:pt x="201" y="1089"/>
                                  <a:pt x="203" y="1055"/>
                                </a:cubicBezTo>
                                <a:cubicBezTo>
                                  <a:pt x="208" y="1030"/>
                                  <a:pt x="218" y="965"/>
                                  <a:pt x="222" y="937"/>
                                </a:cubicBezTo>
                                <a:cubicBezTo>
                                  <a:pt x="222" y="935"/>
                                  <a:pt x="219" y="933"/>
                                  <a:pt x="221" y="931"/>
                                </a:cubicBezTo>
                                <a:cubicBezTo>
                                  <a:pt x="238" y="844"/>
                                  <a:pt x="246" y="760"/>
                                  <a:pt x="262" y="670"/>
                                </a:cubicBezTo>
                                <a:cubicBezTo>
                                  <a:pt x="263" y="670"/>
                                  <a:pt x="265" y="673"/>
                                  <a:pt x="267" y="673"/>
                                </a:cubicBezTo>
                                <a:cubicBezTo>
                                  <a:pt x="267" y="673"/>
                                  <a:pt x="268" y="673"/>
                                  <a:pt x="268" y="673"/>
                                </a:cubicBezTo>
                                <a:cubicBezTo>
                                  <a:pt x="271" y="675"/>
                                  <a:pt x="269" y="682"/>
                                  <a:pt x="271" y="686"/>
                                </a:cubicBezTo>
                                <a:moveTo>
                                  <a:pt x="302" y="547"/>
                                </a:moveTo>
                                <a:cubicBezTo>
                                  <a:pt x="302" y="547"/>
                                  <a:pt x="302" y="547"/>
                                  <a:pt x="302" y="547"/>
                                </a:cubicBezTo>
                                <a:cubicBezTo>
                                  <a:pt x="302" y="547"/>
                                  <a:pt x="302" y="547"/>
                                  <a:pt x="302" y="548"/>
                                </a:cubicBezTo>
                                <a:cubicBezTo>
                                  <a:pt x="302" y="548"/>
                                  <a:pt x="302" y="548"/>
                                  <a:pt x="302" y="548"/>
                                </a:cubicBezTo>
                                <a:cubicBezTo>
                                  <a:pt x="302" y="550"/>
                                  <a:pt x="302" y="553"/>
                                  <a:pt x="301" y="555"/>
                                </a:cubicBezTo>
                                <a:cubicBezTo>
                                  <a:pt x="301" y="555"/>
                                  <a:pt x="301" y="555"/>
                                  <a:pt x="301" y="555"/>
                                </a:cubicBezTo>
                                <a:cubicBezTo>
                                  <a:pt x="301" y="555"/>
                                  <a:pt x="301" y="555"/>
                                  <a:pt x="301" y="555"/>
                                </a:cubicBezTo>
                                <a:cubicBezTo>
                                  <a:pt x="301" y="555"/>
                                  <a:pt x="301" y="555"/>
                                  <a:pt x="300" y="555"/>
                                </a:cubicBezTo>
                                <a:cubicBezTo>
                                  <a:pt x="300" y="555"/>
                                  <a:pt x="299" y="554"/>
                                  <a:pt x="299" y="552"/>
                                </a:cubicBezTo>
                                <a:cubicBezTo>
                                  <a:pt x="299" y="552"/>
                                  <a:pt x="299" y="552"/>
                                  <a:pt x="299" y="551"/>
                                </a:cubicBezTo>
                                <a:cubicBezTo>
                                  <a:pt x="299" y="550"/>
                                  <a:pt x="300" y="548"/>
                                  <a:pt x="301" y="548"/>
                                </a:cubicBezTo>
                                <a:cubicBezTo>
                                  <a:pt x="301" y="548"/>
                                  <a:pt x="301" y="547"/>
                                  <a:pt x="302" y="547"/>
                                </a:cubicBezTo>
                                <a:moveTo>
                                  <a:pt x="301" y="543"/>
                                </a:moveTo>
                                <a:cubicBezTo>
                                  <a:pt x="301" y="543"/>
                                  <a:pt x="301" y="543"/>
                                  <a:pt x="301" y="543"/>
                                </a:cubicBezTo>
                                <a:cubicBezTo>
                                  <a:pt x="301" y="540"/>
                                  <a:pt x="301" y="537"/>
                                  <a:pt x="302" y="534"/>
                                </a:cubicBezTo>
                                <a:cubicBezTo>
                                  <a:pt x="303" y="534"/>
                                  <a:pt x="303" y="534"/>
                                  <a:pt x="304" y="535"/>
                                </a:cubicBezTo>
                                <a:cubicBezTo>
                                  <a:pt x="304" y="535"/>
                                  <a:pt x="304" y="535"/>
                                  <a:pt x="304" y="535"/>
                                </a:cubicBezTo>
                                <a:cubicBezTo>
                                  <a:pt x="304" y="537"/>
                                  <a:pt x="303" y="540"/>
                                  <a:pt x="303" y="543"/>
                                </a:cubicBezTo>
                                <a:cubicBezTo>
                                  <a:pt x="302" y="543"/>
                                  <a:pt x="302" y="543"/>
                                  <a:pt x="301" y="543"/>
                                </a:cubicBezTo>
                                <a:moveTo>
                                  <a:pt x="323" y="533"/>
                                </a:moveTo>
                                <a:cubicBezTo>
                                  <a:pt x="323" y="533"/>
                                  <a:pt x="323" y="533"/>
                                  <a:pt x="323" y="533"/>
                                </a:cubicBezTo>
                                <a:cubicBezTo>
                                  <a:pt x="323" y="533"/>
                                  <a:pt x="323" y="533"/>
                                  <a:pt x="323" y="533"/>
                                </a:cubicBezTo>
                                <a:cubicBezTo>
                                  <a:pt x="323" y="533"/>
                                  <a:pt x="323" y="533"/>
                                  <a:pt x="323" y="533"/>
                                </a:cubicBezTo>
                                <a:cubicBezTo>
                                  <a:pt x="321" y="547"/>
                                  <a:pt x="320" y="561"/>
                                  <a:pt x="318" y="575"/>
                                </a:cubicBezTo>
                                <a:cubicBezTo>
                                  <a:pt x="317" y="573"/>
                                  <a:pt x="317" y="569"/>
                                  <a:pt x="317" y="565"/>
                                </a:cubicBezTo>
                                <a:cubicBezTo>
                                  <a:pt x="317" y="554"/>
                                  <a:pt x="319" y="539"/>
                                  <a:pt x="323" y="533"/>
                                </a:cubicBezTo>
                                <a:moveTo>
                                  <a:pt x="333" y="524"/>
                                </a:moveTo>
                                <a:cubicBezTo>
                                  <a:pt x="333" y="524"/>
                                  <a:pt x="333" y="524"/>
                                  <a:pt x="333" y="524"/>
                                </a:cubicBezTo>
                                <a:cubicBezTo>
                                  <a:pt x="333" y="524"/>
                                  <a:pt x="333" y="524"/>
                                  <a:pt x="333" y="524"/>
                                </a:cubicBezTo>
                                <a:cubicBezTo>
                                  <a:pt x="333" y="524"/>
                                  <a:pt x="333" y="524"/>
                                  <a:pt x="333" y="524"/>
                                </a:cubicBezTo>
                                <a:cubicBezTo>
                                  <a:pt x="331" y="547"/>
                                  <a:pt x="327" y="551"/>
                                  <a:pt x="325" y="571"/>
                                </a:cubicBezTo>
                                <a:cubicBezTo>
                                  <a:pt x="324" y="569"/>
                                  <a:pt x="324" y="565"/>
                                  <a:pt x="324" y="562"/>
                                </a:cubicBezTo>
                                <a:cubicBezTo>
                                  <a:pt x="324" y="549"/>
                                  <a:pt x="328" y="532"/>
                                  <a:pt x="333" y="524"/>
                                </a:cubicBezTo>
                                <a:moveTo>
                                  <a:pt x="319" y="522"/>
                                </a:moveTo>
                                <a:cubicBezTo>
                                  <a:pt x="319" y="522"/>
                                  <a:pt x="319" y="522"/>
                                  <a:pt x="319" y="522"/>
                                </a:cubicBezTo>
                                <a:cubicBezTo>
                                  <a:pt x="319" y="522"/>
                                  <a:pt x="319" y="522"/>
                                  <a:pt x="319" y="522"/>
                                </a:cubicBezTo>
                                <a:cubicBezTo>
                                  <a:pt x="319" y="522"/>
                                  <a:pt x="319" y="522"/>
                                  <a:pt x="319" y="522"/>
                                </a:cubicBezTo>
                                <a:cubicBezTo>
                                  <a:pt x="316" y="545"/>
                                  <a:pt x="311" y="554"/>
                                  <a:pt x="309" y="581"/>
                                </a:cubicBezTo>
                                <a:cubicBezTo>
                                  <a:pt x="309" y="578"/>
                                  <a:pt x="309" y="574"/>
                                  <a:pt x="309" y="571"/>
                                </a:cubicBezTo>
                                <a:cubicBezTo>
                                  <a:pt x="309" y="553"/>
                                  <a:pt x="313" y="531"/>
                                  <a:pt x="319" y="522"/>
                                </a:cubicBezTo>
                                <a:moveTo>
                                  <a:pt x="293" y="557"/>
                                </a:moveTo>
                                <a:cubicBezTo>
                                  <a:pt x="293" y="544"/>
                                  <a:pt x="297" y="527"/>
                                  <a:pt x="298" y="513"/>
                                </a:cubicBezTo>
                                <a:cubicBezTo>
                                  <a:pt x="299" y="515"/>
                                  <a:pt x="299" y="518"/>
                                  <a:pt x="299" y="521"/>
                                </a:cubicBezTo>
                                <a:cubicBezTo>
                                  <a:pt x="299" y="535"/>
                                  <a:pt x="294" y="552"/>
                                  <a:pt x="294" y="565"/>
                                </a:cubicBezTo>
                                <a:cubicBezTo>
                                  <a:pt x="293" y="563"/>
                                  <a:pt x="293" y="560"/>
                                  <a:pt x="293" y="557"/>
                                </a:cubicBezTo>
                                <a:moveTo>
                                  <a:pt x="315" y="465"/>
                                </a:moveTo>
                                <a:cubicBezTo>
                                  <a:pt x="315" y="465"/>
                                  <a:pt x="315" y="465"/>
                                  <a:pt x="315" y="465"/>
                                </a:cubicBezTo>
                                <a:cubicBezTo>
                                  <a:pt x="315" y="465"/>
                                  <a:pt x="315" y="465"/>
                                  <a:pt x="315" y="465"/>
                                </a:cubicBezTo>
                                <a:cubicBezTo>
                                  <a:pt x="315" y="465"/>
                                  <a:pt x="315" y="465"/>
                                  <a:pt x="315" y="465"/>
                                </a:cubicBezTo>
                                <a:cubicBezTo>
                                  <a:pt x="314" y="473"/>
                                  <a:pt x="313" y="481"/>
                                  <a:pt x="312" y="489"/>
                                </a:cubicBezTo>
                                <a:cubicBezTo>
                                  <a:pt x="311" y="488"/>
                                  <a:pt x="310" y="485"/>
                                  <a:pt x="310" y="482"/>
                                </a:cubicBezTo>
                                <a:cubicBezTo>
                                  <a:pt x="310" y="476"/>
                                  <a:pt x="312" y="467"/>
                                  <a:pt x="315" y="465"/>
                                </a:cubicBezTo>
                                <a:moveTo>
                                  <a:pt x="338" y="458"/>
                                </a:moveTo>
                                <a:cubicBezTo>
                                  <a:pt x="338" y="458"/>
                                  <a:pt x="338" y="458"/>
                                  <a:pt x="338" y="458"/>
                                </a:cubicBezTo>
                                <a:cubicBezTo>
                                  <a:pt x="338" y="458"/>
                                  <a:pt x="339" y="458"/>
                                  <a:pt x="339" y="458"/>
                                </a:cubicBezTo>
                                <a:cubicBezTo>
                                  <a:pt x="339" y="458"/>
                                  <a:pt x="339" y="458"/>
                                  <a:pt x="339" y="458"/>
                                </a:cubicBezTo>
                                <a:cubicBezTo>
                                  <a:pt x="338" y="461"/>
                                  <a:pt x="338" y="463"/>
                                  <a:pt x="338" y="465"/>
                                </a:cubicBezTo>
                                <a:cubicBezTo>
                                  <a:pt x="338" y="467"/>
                                  <a:pt x="338" y="469"/>
                                  <a:pt x="340" y="471"/>
                                </a:cubicBezTo>
                                <a:cubicBezTo>
                                  <a:pt x="340" y="471"/>
                                  <a:pt x="340" y="471"/>
                                  <a:pt x="340" y="471"/>
                                </a:cubicBezTo>
                                <a:cubicBezTo>
                                  <a:pt x="339" y="471"/>
                                  <a:pt x="339" y="471"/>
                                  <a:pt x="339" y="471"/>
                                </a:cubicBezTo>
                                <a:cubicBezTo>
                                  <a:pt x="339" y="471"/>
                                  <a:pt x="339" y="471"/>
                                  <a:pt x="339" y="471"/>
                                </a:cubicBezTo>
                                <a:cubicBezTo>
                                  <a:pt x="338" y="471"/>
                                  <a:pt x="338" y="470"/>
                                  <a:pt x="337" y="469"/>
                                </a:cubicBezTo>
                                <a:cubicBezTo>
                                  <a:pt x="337" y="469"/>
                                  <a:pt x="337" y="468"/>
                                  <a:pt x="336" y="468"/>
                                </a:cubicBezTo>
                                <a:cubicBezTo>
                                  <a:pt x="336" y="468"/>
                                  <a:pt x="336" y="468"/>
                                  <a:pt x="336" y="468"/>
                                </a:cubicBezTo>
                                <a:cubicBezTo>
                                  <a:pt x="336" y="468"/>
                                  <a:pt x="336" y="468"/>
                                  <a:pt x="335" y="468"/>
                                </a:cubicBezTo>
                                <a:cubicBezTo>
                                  <a:pt x="335" y="468"/>
                                  <a:pt x="335" y="468"/>
                                  <a:pt x="335" y="468"/>
                                </a:cubicBezTo>
                                <a:cubicBezTo>
                                  <a:pt x="337" y="465"/>
                                  <a:pt x="335" y="458"/>
                                  <a:pt x="338" y="458"/>
                                </a:cubicBezTo>
                                <a:cubicBezTo>
                                  <a:pt x="338" y="458"/>
                                  <a:pt x="338" y="458"/>
                                  <a:pt x="338" y="458"/>
                                </a:cubicBezTo>
                                <a:moveTo>
                                  <a:pt x="287" y="452"/>
                                </a:moveTo>
                                <a:cubicBezTo>
                                  <a:pt x="287" y="452"/>
                                  <a:pt x="287" y="452"/>
                                  <a:pt x="287" y="452"/>
                                </a:cubicBezTo>
                                <a:cubicBezTo>
                                  <a:pt x="288" y="452"/>
                                  <a:pt x="289" y="453"/>
                                  <a:pt x="289" y="455"/>
                                </a:cubicBezTo>
                                <a:cubicBezTo>
                                  <a:pt x="289" y="457"/>
                                  <a:pt x="287" y="461"/>
                                  <a:pt x="287" y="463"/>
                                </a:cubicBezTo>
                                <a:cubicBezTo>
                                  <a:pt x="287" y="464"/>
                                  <a:pt x="287" y="464"/>
                                  <a:pt x="287" y="464"/>
                                </a:cubicBezTo>
                                <a:cubicBezTo>
                                  <a:pt x="287" y="464"/>
                                  <a:pt x="287" y="464"/>
                                  <a:pt x="287" y="464"/>
                                </a:cubicBezTo>
                                <a:cubicBezTo>
                                  <a:pt x="286" y="464"/>
                                  <a:pt x="285" y="463"/>
                                  <a:pt x="285" y="461"/>
                                </a:cubicBezTo>
                                <a:cubicBezTo>
                                  <a:pt x="285" y="459"/>
                                  <a:pt x="287" y="455"/>
                                  <a:pt x="287" y="453"/>
                                </a:cubicBezTo>
                                <a:cubicBezTo>
                                  <a:pt x="287" y="452"/>
                                  <a:pt x="287" y="452"/>
                                  <a:pt x="287" y="452"/>
                                </a:cubicBezTo>
                                <a:moveTo>
                                  <a:pt x="339" y="441"/>
                                </a:moveTo>
                                <a:cubicBezTo>
                                  <a:pt x="339" y="441"/>
                                  <a:pt x="339" y="441"/>
                                  <a:pt x="339" y="441"/>
                                </a:cubicBezTo>
                                <a:cubicBezTo>
                                  <a:pt x="340" y="441"/>
                                  <a:pt x="340" y="441"/>
                                  <a:pt x="340" y="441"/>
                                </a:cubicBezTo>
                                <a:cubicBezTo>
                                  <a:pt x="342" y="442"/>
                                  <a:pt x="340" y="445"/>
                                  <a:pt x="340" y="448"/>
                                </a:cubicBezTo>
                                <a:cubicBezTo>
                                  <a:pt x="340" y="448"/>
                                  <a:pt x="340" y="448"/>
                                  <a:pt x="340" y="448"/>
                                </a:cubicBezTo>
                                <a:cubicBezTo>
                                  <a:pt x="340" y="448"/>
                                  <a:pt x="340" y="448"/>
                                  <a:pt x="340" y="448"/>
                                </a:cubicBezTo>
                                <a:cubicBezTo>
                                  <a:pt x="340" y="448"/>
                                  <a:pt x="340" y="448"/>
                                  <a:pt x="340" y="448"/>
                                </a:cubicBezTo>
                                <a:cubicBezTo>
                                  <a:pt x="340" y="448"/>
                                  <a:pt x="340" y="448"/>
                                  <a:pt x="340" y="448"/>
                                </a:cubicBezTo>
                                <a:cubicBezTo>
                                  <a:pt x="340" y="448"/>
                                  <a:pt x="339" y="448"/>
                                  <a:pt x="339" y="448"/>
                                </a:cubicBezTo>
                                <a:cubicBezTo>
                                  <a:pt x="337" y="447"/>
                                  <a:pt x="339" y="444"/>
                                  <a:pt x="339" y="442"/>
                                </a:cubicBezTo>
                                <a:cubicBezTo>
                                  <a:pt x="339" y="441"/>
                                  <a:pt x="339" y="441"/>
                                  <a:pt x="339" y="441"/>
                                </a:cubicBezTo>
                                <a:cubicBezTo>
                                  <a:pt x="339" y="441"/>
                                  <a:pt x="339" y="441"/>
                                  <a:pt x="339" y="441"/>
                                </a:cubicBezTo>
                                <a:cubicBezTo>
                                  <a:pt x="339" y="441"/>
                                  <a:pt x="339" y="441"/>
                                  <a:pt x="339" y="441"/>
                                </a:cubicBezTo>
                                <a:cubicBezTo>
                                  <a:pt x="339" y="441"/>
                                  <a:pt x="339" y="441"/>
                                  <a:pt x="339" y="441"/>
                                </a:cubicBezTo>
                                <a:cubicBezTo>
                                  <a:pt x="339" y="441"/>
                                  <a:pt x="339" y="441"/>
                                  <a:pt x="339" y="441"/>
                                </a:cubicBezTo>
                                <a:moveTo>
                                  <a:pt x="318" y="438"/>
                                </a:moveTo>
                                <a:cubicBezTo>
                                  <a:pt x="318" y="438"/>
                                  <a:pt x="318" y="438"/>
                                  <a:pt x="318" y="438"/>
                                </a:cubicBezTo>
                                <a:cubicBezTo>
                                  <a:pt x="320" y="439"/>
                                  <a:pt x="320" y="440"/>
                                  <a:pt x="320" y="442"/>
                                </a:cubicBezTo>
                                <a:cubicBezTo>
                                  <a:pt x="320" y="445"/>
                                  <a:pt x="318" y="449"/>
                                  <a:pt x="318" y="453"/>
                                </a:cubicBezTo>
                                <a:cubicBezTo>
                                  <a:pt x="318" y="453"/>
                                  <a:pt x="318" y="453"/>
                                  <a:pt x="318" y="454"/>
                                </a:cubicBezTo>
                                <a:cubicBezTo>
                                  <a:pt x="318" y="454"/>
                                  <a:pt x="318" y="454"/>
                                  <a:pt x="318" y="454"/>
                                </a:cubicBezTo>
                                <a:cubicBezTo>
                                  <a:pt x="317" y="453"/>
                                  <a:pt x="316" y="452"/>
                                  <a:pt x="316" y="450"/>
                                </a:cubicBezTo>
                                <a:cubicBezTo>
                                  <a:pt x="316" y="447"/>
                                  <a:pt x="318" y="442"/>
                                  <a:pt x="318" y="439"/>
                                </a:cubicBezTo>
                                <a:cubicBezTo>
                                  <a:pt x="318" y="439"/>
                                  <a:pt x="318" y="438"/>
                                  <a:pt x="318" y="438"/>
                                </a:cubicBezTo>
                                <a:moveTo>
                                  <a:pt x="287" y="445"/>
                                </a:moveTo>
                                <a:cubicBezTo>
                                  <a:pt x="287" y="445"/>
                                  <a:pt x="287" y="445"/>
                                  <a:pt x="287" y="445"/>
                                </a:cubicBezTo>
                                <a:cubicBezTo>
                                  <a:pt x="288" y="442"/>
                                  <a:pt x="288" y="440"/>
                                  <a:pt x="289" y="437"/>
                                </a:cubicBezTo>
                                <a:cubicBezTo>
                                  <a:pt x="289" y="437"/>
                                  <a:pt x="290" y="437"/>
                                  <a:pt x="291" y="437"/>
                                </a:cubicBezTo>
                                <a:cubicBezTo>
                                  <a:pt x="291" y="437"/>
                                  <a:pt x="291" y="437"/>
                                  <a:pt x="291" y="437"/>
                                </a:cubicBezTo>
                                <a:cubicBezTo>
                                  <a:pt x="290" y="440"/>
                                  <a:pt x="290" y="443"/>
                                  <a:pt x="290" y="446"/>
                                </a:cubicBezTo>
                                <a:cubicBezTo>
                                  <a:pt x="289" y="446"/>
                                  <a:pt x="288" y="445"/>
                                  <a:pt x="287" y="445"/>
                                </a:cubicBezTo>
                                <a:moveTo>
                                  <a:pt x="310" y="412"/>
                                </a:moveTo>
                                <a:cubicBezTo>
                                  <a:pt x="310" y="412"/>
                                  <a:pt x="310" y="412"/>
                                  <a:pt x="310" y="412"/>
                                </a:cubicBezTo>
                                <a:cubicBezTo>
                                  <a:pt x="310" y="412"/>
                                  <a:pt x="310" y="412"/>
                                  <a:pt x="310" y="412"/>
                                </a:cubicBezTo>
                                <a:cubicBezTo>
                                  <a:pt x="310" y="412"/>
                                  <a:pt x="310" y="412"/>
                                  <a:pt x="310" y="412"/>
                                </a:cubicBezTo>
                                <a:cubicBezTo>
                                  <a:pt x="310" y="414"/>
                                  <a:pt x="310" y="416"/>
                                  <a:pt x="310" y="418"/>
                                </a:cubicBezTo>
                                <a:cubicBezTo>
                                  <a:pt x="308" y="418"/>
                                  <a:pt x="307" y="418"/>
                                  <a:pt x="305" y="418"/>
                                </a:cubicBezTo>
                                <a:cubicBezTo>
                                  <a:pt x="305" y="418"/>
                                  <a:pt x="305" y="418"/>
                                  <a:pt x="305" y="418"/>
                                </a:cubicBezTo>
                                <a:cubicBezTo>
                                  <a:pt x="305" y="414"/>
                                  <a:pt x="307" y="412"/>
                                  <a:pt x="310" y="412"/>
                                </a:cubicBezTo>
                                <a:moveTo>
                                  <a:pt x="347" y="400"/>
                                </a:moveTo>
                                <a:cubicBezTo>
                                  <a:pt x="347" y="400"/>
                                  <a:pt x="347" y="400"/>
                                  <a:pt x="347" y="400"/>
                                </a:cubicBezTo>
                                <a:cubicBezTo>
                                  <a:pt x="347" y="400"/>
                                  <a:pt x="348" y="400"/>
                                  <a:pt x="348" y="400"/>
                                </a:cubicBezTo>
                                <a:cubicBezTo>
                                  <a:pt x="348" y="400"/>
                                  <a:pt x="348" y="400"/>
                                  <a:pt x="348" y="400"/>
                                </a:cubicBezTo>
                                <a:cubicBezTo>
                                  <a:pt x="348" y="401"/>
                                  <a:pt x="348" y="401"/>
                                  <a:pt x="348" y="401"/>
                                </a:cubicBezTo>
                                <a:cubicBezTo>
                                  <a:pt x="348" y="401"/>
                                  <a:pt x="348" y="401"/>
                                  <a:pt x="348" y="401"/>
                                </a:cubicBezTo>
                                <a:cubicBezTo>
                                  <a:pt x="348" y="402"/>
                                  <a:pt x="348" y="402"/>
                                  <a:pt x="349" y="402"/>
                                </a:cubicBezTo>
                                <a:cubicBezTo>
                                  <a:pt x="349" y="403"/>
                                  <a:pt x="349" y="403"/>
                                  <a:pt x="349" y="403"/>
                                </a:cubicBezTo>
                                <a:cubicBezTo>
                                  <a:pt x="349" y="403"/>
                                  <a:pt x="349" y="403"/>
                                  <a:pt x="349" y="403"/>
                                </a:cubicBezTo>
                                <a:cubicBezTo>
                                  <a:pt x="350" y="403"/>
                                  <a:pt x="350" y="402"/>
                                  <a:pt x="350" y="402"/>
                                </a:cubicBezTo>
                                <a:cubicBezTo>
                                  <a:pt x="350" y="402"/>
                                  <a:pt x="350" y="402"/>
                                  <a:pt x="350" y="402"/>
                                </a:cubicBezTo>
                                <a:cubicBezTo>
                                  <a:pt x="350" y="402"/>
                                  <a:pt x="350" y="402"/>
                                  <a:pt x="350" y="402"/>
                                </a:cubicBezTo>
                                <a:cubicBezTo>
                                  <a:pt x="350" y="405"/>
                                  <a:pt x="347" y="404"/>
                                  <a:pt x="347" y="407"/>
                                </a:cubicBezTo>
                                <a:cubicBezTo>
                                  <a:pt x="347" y="408"/>
                                  <a:pt x="347" y="408"/>
                                  <a:pt x="347" y="409"/>
                                </a:cubicBezTo>
                                <a:cubicBezTo>
                                  <a:pt x="347" y="409"/>
                                  <a:pt x="347" y="409"/>
                                  <a:pt x="347" y="409"/>
                                </a:cubicBezTo>
                                <a:cubicBezTo>
                                  <a:pt x="347" y="409"/>
                                  <a:pt x="347" y="409"/>
                                  <a:pt x="347" y="409"/>
                                </a:cubicBezTo>
                                <a:cubicBezTo>
                                  <a:pt x="347" y="409"/>
                                  <a:pt x="347" y="409"/>
                                  <a:pt x="347" y="409"/>
                                </a:cubicBezTo>
                                <a:cubicBezTo>
                                  <a:pt x="347" y="409"/>
                                  <a:pt x="347" y="409"/>
                                  <a:pt x="347" y="409"/>
                                </a:cubicBezTo>
                                <a:cubicBezTo>
                                  <a:pt x="344" y="408"/>
                                  <a:pt x="346" y="404"/>
                                  <a:pt x="346" y="401"/>
                                </a:cubicBezTo>
                                <a:cubicBezTo>
                                  <a:pt x="346" y="401"/>
                                  <a:pt x="346" y="400"/>
                                  <a:pt x="346" y="400"/>
                                </a:cubicBezTo>
                                <a:cubicBezTo>
                                  <a:pt x="346" y="400"/>
                                  <a:pt x="346" y="400"/>
                                  <a:pt x="346" y="400"/>
                                </a:cubicBezTo>
                                <a:cubicBezTo>
                                  <a:pt x="346" y="400"/>
                                  <a:pt x="346" y="400"/>
                                  <a:pt x="346" y="400"/>
                                </a:cubicBezTo>
                                <a:cubicBezTo>
                                  <a:pt x="346" y="400"/>
                                  <a:pt x="347" y="400"/>
                                  <a:pt x="347" y="400"/>
                                </a:cubicBezTo>
                                <a:cubicBezTo>
                                  <a:pt x="347" y="400"/>
                                  <a:pt x="347" y="400"/>
                                  <a:pt x="347" y="400"/>
                                </a:cubicBezTo>
                                <a:moveTo>
                                  <a:pt x="546" y="395"/>
                                </a:moveTo>
                                <a:cubicBezTo>
                                  <a:pt x="543" y="395"/>
                                  <a:pt x="545" y="392"/>
                                  <a:pt x="545" y="390"/>
                                </a:cubicBezTo>
                                <a:cubicBezTo>
                                  <a:pt x="546" y="390"/>
                                  <a:pt x="548" y="390"/>
                                  <a:pt x="549" y="391"/>
                                </a:cubicBezTo>
                                <a:cubicBezTo>
                                  <a:pt x="550" y="394"/>
                                  <a:pt x="546" y="391"/>
                                  <a:pt x="546" y="395"/>
                                </a:cubicBezTo>
                                <a:cubicBezTo>
                                  <a:pt x="546" y="395"/>
                                  <a:pt x="546" y="395"/>
                                  <a:pt x="546" y="395"/>
                                </a:cubicBezTo>
                                <a:moveTo>
                                  <a:pt x="560" y="386"/>
                                </a:moveTo>
                                <a:cubicBezTo>
                                  <a:pt x="558" y="386"/>
                                  <a:pt x="559" y="383"/>
                                  <a:pt x="559" y="381"/>
                                </a:cubicBezTo>
                                <a:cubicBezTo>
                                  <a:pt x="561" y="381"/>
                                  <a:pt x="562" y="381"/>
                                  <a:pt x="564" y="381"/>
                                </a:cubicBezTo>
                                <a:cubicBezTo>
                                  <a:pt x="565" y="385"/>
                                  <a:pt x="560" y="382"/>
                                  <a:pt x="561" y="386"/>
                                </a:cubicBezTo>
                                <a:cubicBezTo>
                                  <a:pt x="561" y="386"/>
                                  <a:pt x="560" y="386"/>
                                  <a:pt x="560" y="386"/>
                                </a:cubicBezTo>
                                <a:moveTo>
                                  <a:pt x="339" y="367"/>
                                </a:moveTo>
                                <a:cubicBezTo>
                                  <a:pt x="339" y="367"/>
                                  <a:pt x="339" y="367"/>
                                  <a:pt x="339" y="367"/>
                                </a:cubicBezTo>
                                <a:cubicBezTo>
                                  <a:pt x="339" y="367"/>
                                  <a:pt x="339" y="367"/>
                                  <a:pt x="339" y="367"/>
                                </a:cubicBezTo>
                                <a:cubicBezTo>
                                  <a:pt x="341" y="367"/>
                                  <a:pt x="340" y="369"/>
                                  <a:pt x="340" y="371"/>
                                </a:cubicBezTo>
                                <a:cubicBezTo>
                                  <a:pt x="340" y="372"/>
                                  <a:pt x="339" y="372"/>
                                  <a:pt x="339" y="373"/>
                                </a:cubicBezTo>
                                <a:cubicBezTo>
                                  <a:pt x="339" y="373"/>
                                  <a:pt x="339" y="373"/>
                                  <a:pt x="339" y="373"/>
                                </a:cubicBezTo>
                                <a:cubicBezTo>
                                  <a:pt x="339" y="373"/>
                                  <a:pt x="339" y="373"/>
                                  <a:pt x="339" y="373"/>
                                </a:cubicBezTo>
                                <a:cubicBezTo>
                                  <a:pt x="339" y="373"/>
                                  <a:pt x="339" y="373"/>
                                  <a:pt x="339" y="373"/>
                                </a:cubicBezTo>
                                <a:cubicBezTo>
                                  <a:pt x="339" y="373"/>
                                  <a:pt x="339" y="373"/>
                                  <a:pt x="339" y="373"/>
                                </a:cubicBezTo>
                                <a:cubicBezTo>
                                  <a:pt x="339" y="373"/>
                                  <a:pt x="339" y="373"/>
                                  <a:pt x="339" y="373"/>
                                </a:cubicBezTo>
                                <a:cubicBezTo>
                                  <a:pt x="339" y="373"/>
                                  <a:pt x="339" y="373"/>
                                  <a:pt x="339" y="373"/>
                                </a:cubicBezTo>
                                <a:cubicBezTo>
                                  <a:pt x="337" y="373"/>
                                  <a:pt x="337" y="371"/>
                                  <a:pt x="338" y="369"/>
                                </a:cubicBezTo>
                                <a:cubicBezTo>
                                  <a:pt x="338" y="368"/>
                                  <a:pt x="338" y="368"/>
                                  <a:pt x="338" y="367"/>
                                </a:cubicBezTo>
                                <a:cubicBezTo>
                                  <a:pt x="338" y="367"/>
                                  <a:pt x="338" y="367"/>
                                  <a:pt x="338" y="367"/>
                                </a:cubicBezTo>
                                <a:cubicBezTo>
                                  <a:pt x="338" y="367"/>
                                  <a:pt x="338" y="367"/>
                                  <a:pt x="338" y="367"/>
                                </a:cubicBezTo>
                                <a:cubicBezTo>
                                  <a:pt x="338" y="367"/>
                                  <a:pt x="338" y="367"/>
                                  <a:pt x="338" y="367"/>
                                </a:cubicBezTo>
                                <a:cubicBezTo>
                                  <a:pt x="338" y="367"/>
                                  <a:pt x="339" y="367"/>
                                  <a:pt x="339" y="367"/>
                                </a:cubicBezTo>
                                <a:moveTo>
                                  <a:pt x="319" y="358"/>
                                </a:moveTo>
                                <a:cubicBezTo>
                                  <a:pt x="319" y="358"/>
                                  <a:pt x="319" y="358"/>
                                  <a:pt x="319" y="358"/>
                                </a:cubicBezTo>
                                <a:cubicBezTo>
                                  <a:pt x="323" y="359"/>
                                  <a:pt x="320" y="365"/>
                                  <a:pt x="323" y="367"/>
                                </a:cubicBezTo>
                                <a:cubicBezTo>
                                  <a:pt x="323" y="367"/>
                                  <a:pt x="323" y="367"/>
                                  <a:pt x="323" y="367"/>
                                </a:cubicBezTo>
                                <a:cubicBezTo>
                                  <a:pt x="322" y="367"/>
                                  <a:pt x="322" y="367"/>
                                  <a:pt x="322" y="367"/>
                                </a:cubicBezTo>
                                <a:cubicBezTo>
                                  <a:pt x="322" y="367"/>
                                  <a:pt x="322" y="367"/>
                                  <a:pt x="322" y="367"/>
                                </a:cubicBezTo>
                                <a:cubicBezTo>
                                  <a:pt x="322" y="367"/>
                                  <a:pt x="322" y="367"/>
                                  <a:pt x="322" y="367"/>
                                </a:cubicBezTo>
                                <a:cubicBezTo>
                                  <a:pt x="321" y="367"/>
                                  <a:pt x="320" y="367"/>
                                  <a:pt x="320" y="368"/>
                                </a:cubicBezTo>
                                <a:cubicBezTo>
                                  <a:pt x="320" y="368"/>
                                  <a:pt x="320" y="368"/>
                                  <a:pt x="320" y="368"/>
                                </a:cubicBezTo>
                                <a:cubicBezTo>
                                  <a:pt x="320" y="369"/>
                                  <a:pt x="321" y="369"/>
                                  <a:pt x="322" y="369"/>
                                </a:cubicBezTo>
                                <a:cubicBezTo>
                                  <a:pt x="322" y="369"/>
                                  <a:pt x="322" y="369"/>
                                  <a:pt x="322" y="369"/>
                                </a:cubicBezTo>
                                <a:cubicBezTo>
                                  <a:pt x="322" y="369"/>
                                  <a:pt x="322" y="369"/>
                                  <a:pt x="322" y="369"/>
                                </a:cubicBezTo>
                                <a:cubicBezTo>
                                  <a:pt x="322" y="369"/>
                                  <a:pt x="322" y="369"/>
                                  <a:pt x="322" y="369"/>
                                </a:cubicBezTo>
                                <a:cubicBezTo>
                                  <a:pt x="322" y="369"/>
                                  <a:pt x="322" y="369"/>
                                  <a:pt x="322" y="369"/>
                                </a:cubicBezTo>
                                <a:cubicBezTo>
                                  <a:pt x="322" y="369"/>
                                  <a:pt x="322" y="369"/>
                                  <a:pt x="322" y="369"/>
                                </a:cubicBezTo>
                                <a:cubicBezTo>
                                  <a:pt x="322" y="369"/>
                                  <a:pt x="322" y="369"/>
                                  <a:pt x="322" y="369"/>
                                </a:cubicBezTo>
                                <a:cubicBezTo>
                                  <a:pt x="319" y="372"/>
                                  <a:pt x="319" y="379"/>
                                  <a:pt x="318" y="385"/>
                                </a:cubicBezTo>
                                <a:cubicBezTo>
                                  <a:pt x="317" y="384"/>
                                  <a:pt x="317" y="381"/>
                                  <a:pt x="317" y="379"/>
                                </a:cubicBezTo>
                                <a:cubicBezTo>
                                  <a:pt x="317" y="373"/>
                                  <a:pt x="319" y="365"/>
                                  <a:pt x="319" y="359"/>
                                </a:cubicBezTo>
                                <a:cubicBezTo>
                                  <a:pt x="319" y="358"/>
                                  <a:pt x="319" y="358"/>
                                  <a:pt x="319" y="358"/>
                                </a:cubicBezTo>
                                <a:moveTo>
                                  <a:pt x="354" y="339"/>
                                </a:moveTo>
                                <a:cubicBezTo>
                                  <a:pt x="354" y="339"/>
                                  <a:pt x="354" y="339"/>
                                  <a:pt x="354" y="339"/>
                                </a:cubicBezTo>
                                <a:cubicBezTo>
                                  <a:pt x="354" y="339"/>
                                  <a:pt x="354" y="339"/>
                                  <a:pt x="354" y="339"/>
                                </a:cubicBezTo>
                                <a:cubicBezTo>
                                  <a:pt x="354" y="339"/>
                                  <a:pt x="354" y="339"/>
                                  <a:pt x="354" y="339"/>
                                </a:cubicBezTo>
                                <a:cubicBezTo>
                                  <a:pt x="352" y="350"/>
                                  <a:pt x="351" y="361"/>
                                  <a:pt x="350" y="373"/>
                                </a:cubicBezTo>
                                <a:cubicBezTo>
                                  <a:pt x="349" y="371"/>
                                  <a:pt x="348" y="367"/>
                                  <a:pt x="348" y="363"/>
                                </a:cubicBezTo>
                                <a:cubicBezTo>
                                  <a:pt x="348" y="355"/>
                                  <a:pt x="351" y="343"/>
                                  <a:pt x="354" y="339"/>
                                </a:cubicBezTo>
                                <a:moveTo>
                                  <a:pt x="324" y="337"/>
                                </a:moveTo>
                                <a:cubicBezTo>
                                  <a:pt x="324" y="337"/>
                                  <a:pt x="324" y="337"/>
                                  <a:pt x="324" y="337"/>
                                </a:cubicBezTo>
                                <a:cubicBezTo>
                                  <a:pt x="326" y="338"/>
                                  <a:pt x="326" y="339"/>
                                  <a:pt x="326" y="341"/>
                                </a:cubicBezTo>
                                <a:cubicBezTo>
                                  <a:pt x="326" y="344"/>
                                  <a:pt x="324" y="348"/>
                                  <a:pt x="324" y="351"/>
                                </a:cubicBezTo>
                                <a:cubicBezTo>
                                  <a:pt x="324" y="351"/>
                                  <a:pt x="324" y="351"/>
                                  <a:pt x="325" y="352"/>
                                </a:cubicBezTo>
                                <a:cubicBezTo>
                                  <a:pt x="325" y="352"/>
                                  <a:pt x="325" y="352"/>
                                  <a:pt x="325" y="352"/>
                                </a:cubicBezTo>
                                <a:cubicBezTo>
                                  <a:pt x="323" y="351"/>
                                  <a:pt x="322" y="350"/>
                                  <a:pt x="322" y="348"/>
                                </a:cubicBezTo>
                                <a:cubicBezTo>
                                  <a:pt x="322" y="345"/>
                                  <a:pt x="324" y="341"/>
                                  <a:pt x="324" y="338"/>
                                </a:cubicBezTo>
                                <a:cubicBezTo>
                                  <a:pt x="324" y="338"/>
                                  <a:pt x="324" y="338"/>
                                  <a:pt x="324" y="337"/>
                                </a:cubicBezTo>
                                <a:moveTo>
                                  <a:pt x="331" y="332"/>
                                </a:moveTo>
                                <a:cubicBezTo>
                                  <a:pt x="331" y="332"/>
                                  <a:pt x="331" y="332"/>
                                  <a:pt x="331" y="332"/>
                                </a:cubicBezTo>
                                <a:cubicBezTo>
                                  <a:pt x="331" y="332"/>
                                  <a:pt x="331" y="332"/>
                                  <a:pt x="331" y="332"/>
                                </a:cubicBezTo>
                                <a:cubicBezTo>
                                  <a:pt x="331" y="332"/>
                                  <a:pt x="331" y="332"/>
                                  <a:pt x="331" y="332"/>
                                </a:cubicBezTo>
                                <a:cubicBezTo>
                                  <a:pt x="330" y="340"/>
                                  <a:pt x="329" y="348"/>
                                  <a:pt x="328" y="357"/>
                                </a:cubicBezTo>
                                <a:cubicBezTo>
                                  <a:pt x="327" y="355"/>
                                  <a:pt x="327" y="353"/>
                                  <a:pt x="327" y="349"/>
                                </a:cubicBezTo>
                                <a:cubicBezTo>
                                  <a:pt x="327" y="342"/>
                                  <a:pt x="329" y="334"/>
                                  <a:pt x="331" y="332"/>
                                </a:cubicBezTo>
                                <a:moveTo>
                                  <a:pt x="530" y="338"/>
                                </a:moveTo>
                                <a:cubicBezTo>
                                  <a:pt x="528" y="336"/>
                                  <a:pt x="526" y="335"/>
                                  <a:pt x="527" y="331"/>
                                </a:cubicBezTo>
                                <a:cubicBezTo>
                                  <a:pt x="530" y="331"/>
                                  <a:pt x="529" y="336"/>
                                  <a:pt x="530" y="338"/>
                                </a:cubicBezTo>
                                <a:moveTo>
                                  <a:pt x="535" y="375"/>
                                </a:moveTo>
                                <a:cubicBezTo>
                                  <a:pt x="523" y="368"/>
                                  <a:pt x="523" y="352"/>
                                  <a:pt x="513" y="344"/>
                                </a:cubicBezTo>
                                <a:cubicBezTo>
                                  <a:pt x="515" y="337"/>
                                  <a:pt x="506" y="338"/>
                                  <a:pt x="508" y="330"/>
                                </a:cubicBezTo>
                                <a:cubicBezTo>
                                  <a:pt x="519" y="344"/>
                                  <a:pt x="526" y="360"/>
                                  <a:pt x="535" y="375"/>
                                </a:cubicBezTo>
                                <a:moveTo>
                                  <a:pt x="310" y="324"/>
                                </a:moveTo>
                                <a:cubicBezTo>
                                  <a:pt x="310" y="324"/>
                                  <a:pt x="310" y="324"/>
                                  <a:pt x="310" y="324"/>
                                </a:cubicBezTo>
                                <a:cubicBezTo>
                                  <a:pt x="310" y="324"/>
                                  <a:pt x="310" y="324"/>
                                  <a:pt x="310" y="324"/>
                                </a:cubicBezTo>
                                <a:cubicBezTo>
                                  <a:pt x="312" y="325"/>
                                  <a:pt x="311" y="328"/>
                                  <a:pt x="310" y="330"/>
                                </a:cubicBezTo>
                                <a:cubicBezTo>
                                  <a:pt x="310" y="330"/>
                                  <a:pt x="310" y="330"/>
                                  <a:pt x="310" y="331"/>
                                </a:cubicBezTo>
                                <a:cubicBezTo>
                                  <a:pt x="310" y="331"/>
                                  <a:pt x="310" y="331"/>
                                  <a:pt x="310" y="331"/>
                                </a:cubicBezTo>
                                <a:cubicBezTo>
                                  <a:pt x="310" y="331"/>
                                  <a:pt x="310" y="331"/>
                                  <a:pt x="310" y="331"/>
                                </a:cubicBezTo>
                                <a:cubicBezTo>
                                  <a:pt x="310" y="331"/>
                                  <a:pt x="310" y="331"/>
                                  <a:pt x="310" y="331"/>
                                </a:cubicBezTo>
                                <a:cubicBezTo>
                                  <a:pt x="310" y="331"/>
                                  <a:pt x="310" y="331"/>
                                  <a:pt x="310" y="331"/>
                                </a:cubicBezTo>
                                <a:cubicBezTo>
                                  <a:pt x="310" y="331"/>
                                  <a:pt x="310" y="331"/>
                                  <a:pt x="310" y="331"/>
                                </a:cubicBezTo>
                                <a:cubicBezTo>
                                  <a:pt x="310" y="331"/>
                                  <a:pt x="310" y="331"/>
                                  <a:pt x="309" y="331"/>
                                </a:cubicBezTo>
                                <a:cubicBezTo>
                                  <a:pt x="307" y="331"/>
                                  <a:pt x="309" y="327"/>
                                  <a:pt x="309" y="325"/>
                                </a:cubicBezTo>
                                <a:cubicBezTo>
                                  <a:pt x="309" y="325"/>
                                  <a:pt x="309" y="325"/>
                                  <a:pt x="309" y="325"/>
                                </a:cubicBezTo>
                                <a:cubicBezTo>
                                  <a:pt x="309" y="325"/>
                                  <a:pt x="309" y="325"/>
                                  <a:pt x="309" y="324"/>
                                </a:cubicBezTo>
                                <a:cubicBezTo>
                                  <a:pt x="309" y="324"/>
                                  <a:pt x="309" y="324"/>
                                  <a:pt x="309" y="324"/>
                                </a:cubicBezTo>
                                <a:cubicBezTo>
                                  <a:pt x="309" y="324"/>
                                  <a:pt x="309" y="324"/>
                                  <a:pt x="309" y="324"/>
                                </a:cubicBezTo>
                                <a:cubicBezTo>
                                  <a:pt x="309" y="324"/>
                                  <a:pt x="310" y="324"/>
                                  <a:pt x="310" y="324"/>
                                </a:cubicBezTo>
                                <a:moveTo>
                                  <a:pt x="326" y="319"/>
                                </a:moveTo>
                                <a:cubicBezTo>
                                  <a:pt x="326" y="319"/>
                                  <a:pt x="326" y="319"/>
                                  <a:pt x="326" y="319"/>
                                </a:cubicBezTo>
                                <a:cubicBezTo>
                                  <a:pt x="326" y="319"/>
                                  <a:pt x="326" y="319"/>
                                  <a:pt x="326" y="319"/>
                                </a:cubicBezTo>
                                <a:cubicBezTo>
                                  <a:pt x="326" y="319"/>
                                  <a:pt x="326" y="319"/>
                                  <a:pt x="326" y="319"/>
                                </a:cubicBezTo>
                                <a:cubicBezTo>
                                  <a:pt x="326" y="321"/>
                                  <a:pt x="326" y="324"/>
                                  <a:pt x="325" y="326"/>
                                </a:cubicBezTo>
                                <a:cubicBezTo>
                                  <a:pt x="325" y="326"/>
                                  <a:pt x="325" y="327"/>
                                  <a:pt x="325" y="327"/>
                                </a:cubicBezTo>
                                <a:cubicBezTo>
                                  <a:pt x="325" y="327"/>
                                  <a:pt x="325" y="327"/>
                                  <a:pt x="325" y="327"/>
                                </a:cubicBezTo>
                                <a:cubicBezTo>
                                  <a:pt x="324" y="327"/>
                                  <a:pt x="324" y="326"/>
                                  <a:pt x="324" y="325"/>
                                </a:cubicBezTo>
                                <a:cubicBezTo>
                                  <a:pt x="323" y="325"/>
                                  <a:pt x="323" y="324"/>
                                  <a:pt x="323" y="323"/>
                                </a:cubicBezTo>
                                <a:cubicBezTo>
                                  <a:pt x="323" y="323"/>
                                  <a:pt x="323" y="323"/>
                                  <a:pt x="323" y="323"/>
                                </a:cubicBezTo>
                                <a:cubicBezTo>
                                  <a:pt x="323" y="321"/>
                                  <a:pt x="324" y="319"/>
                                  <a:pt x="325" y="319"/>
                                </a:cubicBezTo>
                                <a:cubicBezTo>
                                  <a:pt x="325" y="319"/>
                                  <a:pt x="326" y="319"/>
                                  <a:pt x="326" y="319"/>
                                </a:cubicBezTo>
                                <a:moveTo>
                                  <a:pt x="349" y="317"/>
                                </a:moveTo>
                                <a:cubicBezTo>
                                  <a:pt x="349" y="317"/>
                                  <a:pt x="349" y="317"/>
                                  <a:pt x="349" y="317"/>
                                </a:cubicBezTo>
                                <a:cubicBezTo>
                                  <a:pt x="349" y="317"/>
                                  <a:pt x="350" y="317"/>
                                  <a:pt x="350" y="317"/>
                                </a:cubicBezTo>
                                <a:cubicBezTo>
                                  <a:pt x="350" y="317"/>
                                  <a:pt x="350" y="317"/>
                                  <a:pt x="350" y="317"/>
                                </a:cubicBezTo>
                                <a:cubicBezTo>
                                  <a:pt x="344" y="326"/>
                                  <a:pt x="344" y="347"/>
                                  <a:pt x="343" y="356"/>
                                </a:cubicBezTo>
                                <a:cubicBezTo>
                                  <a:pt x="342" y="356"/>
                                  <a:pt x="341" y="356"/>
                                  <a:pt x="339" y="356"/>
                                </a:cubicBezTo>
                                <a:cubicBezTo>
                                  <a:pt x="339" y="356"/>
                                  <a:pt x="339" y="356"/>
                                  <a:pt x="339" y="356"/>
                                </a:cubicBezTo>
                                <a:cubicBezTo>
                                  <a:pt x="340" y="346"/>
                                  <a:pt x="343" y="344"/>
                                  <a:pt x="343" y="340"/>
                                </a:cubicBezTo>
                                <a:cubicBezTo>
                                  <a:pt x="343" y="339"/>
                                  <a:pt x="343" y="337"/>
                                  <a:pt x="342" y="335"/>
                                </a:cubicBezTo>
                                <a:cubicBezTo>
                                  <a:pt x="342" y="335"/>
                                  <a:pt x="342" y="335"/>
                                  <a:pt x="342" y="335"/>
                                </a:cubicBezTo>
                                <a:cubicBezTo>
                                  <a:pt x="342" y="335"/>
                                  <a:pt x="342" y="335"/>
                                  <a:pt x="342" y="335"/>
                                </a:cubicBezTo>
                                <a:cubicBezTo>
                                  <a:pt x="342" y="335"/>
                                  <a:pt x="342" y="335"/>
                                  <a:pt x="342" y="335"/>
                                </a:cubicBezTo>
                                <a:cubicBezTo>
                                  <a:pt x="347" y="333"/>
                                  <a:pt x="343" y="318"/>
                                  <a:pt x="349" y="317"/>
                                </a:cubicBezTo>
                                <a:cubicBezTo>
                                  <a:pt x="349" y="317"/>
                                  <a:pt x="349" y="317"/>
                                  <a:pt x="349" y="317"/>
                                </a:cubicBezTo>
                                <a:moveTo>
                                  <a:pt x="306" y="364"/>
                                </a:moveTo>
                                <a:cubicBezTo>
                                  <a:pt x="306" y="351"/>
                                  <a:pt x="314" y="333"/>
                                  <a:pt x="315" y="315"/>
                                </a:cubicBezTo>
                                <a:cubicBezTo>
                                  <a:pt x="315" y="317"/>
                                  <a:pt x="316" y="320"/>
                                  <a:pt x="316" y="324"/>
                                </a:cubicBezTo>
                                <a:cubicBezTo>
                                  <a:pt x="316" y="326"/>
                                  <a:pt x="316" y="328"/>
                                  <a:pt x="315" y="330"/>
                                </a:cubicBezTo>
                                <a:cubicBezTo>
                                  <a:pt x="316" y="325"/>
                                  <a:pt x="318" y="321"/>
                                  <a:pt x="321" y="321"/>
                                </a:cubicBezTo>
                                <a:cubicBezTo>
                                  <a:pt x="321" y="320"/>
                                  <a:pt x="321" y="320"/>
                                  <a:pt x="321" y="320"/>
                                </a:cubicBezTo>
                                <a:cubicBezTo>
                                  <a:pt x="321" y="320"/>
                                  <a:pt x="321" y="320"/>
                                  <a:pt x="321" y="320"/>
                                </a:cubicBezTo>
                                <a:cubicBezTo>
                                  <a:pt x="321" y="320"/>
                                  <a:pt x="322" y="321"/>
                                  <a:pt x="322" y="321"/>
                                </a:cubicBezTo>
                                <a:cubicBezTo>
                                  <a:pt x="322" y="321"/>
                                  <a:pt x="322" y="321"/>
                                  <a:pt x="322" y="321"/>
                                </a:cubicBezTo>
                                <a:cubicBezTo>
                                  <a:pt x="320" y="321"/>
                                  <a:pt x="319" y="323"/>
                                  <a:pt x="319" y="325"/>
                                </a:cubicBezTo>
                                <a:cubicBezTo>
                                  <a:pt x="319" y="327"/>
                                  <a:pt x="320" y="329"/>
                                  <a:pt x="321" y="330"/>
                                </a:cubicBezTo>
                                <a:cubicBezTo>
                                  <a:pt x="321" y="330"/>
                                  <a:pt x="321" y="330"/>
                                  <a:pt x="321" y="330"/>
                                </a:cubicBezTo>
                                <a:cubicBezTo>
                                  <a:pt x="316" y="331"/>
                                  <a:pt x="318" y="341"/>
                                  <a:pt x="316" y="345"/>
                                </a:cubicBezTo>
                                <a:cubicBezTo>
                                  <a:pt x="316" y="345"/>
                                  <a:pt x="316" y="345"/>
                                  <a:pt x="316" y="344"/>
                                </a:cubicBezTo>
                                <a:cubicBezTo>
                                  <a:pt x="315" y="342"/>
                                  <a:pt x="315" y="338"/>
                                  <a:pt x="315" y="334"/>
                                </a:cubicBezTo>
                                <a:cubicBezTo>
                                  <a:pt x="314" y="341"/>
                                  <a:pt x="312" y="349"/>
                                  <a:pt x="310" y="352"/>
                                </a:cubicBezTo>
                                <a:cubicBezTo>
                                  <a:pt x="310" y="352"/>
                                  <a:pt x="310" y="352"/>
                                  <a:pt x="310" y="352"/>
                                </a:cubicBezTo>
                                <a:cubicBezTo>
                                  <a:pt x="311" y="354"/>
                                  <a:pt x="311" y="356"/>
                                  <a:pt x="311" y="358"/>
                                </a:cubicBezTo>
                                <a:cubicBezTo>
                                  <a:pt x="311" y="365"/>
                                  <a:pt x="306" y="373"/>
                                  <a:pt x="306" y="382"/>
                                </a:cubicBezTo>
                                <a:cubicBezTo>
                                  <a:pt x="306" y="382"/>
                                  <a:pt x="306" y="383"/>
                                  <a:pt x="306" y="384"/>
                                </a:cubicBezTo>
                                <a:cubicBezTo>
                                  <a:pt x="306" y="384"/>
                                  <a:pt x="306" y="384"/>
                                  <a:pt x="306" y="384"/>
                                </a:cubicBezTo>
                                <a:cubicBezTo>
                                  <a:pt x="304" y="382"/>
                                  <a:pt x="303" y="379"/>
                                  <a:pt x="303" y="376"/>
                                </a:cubicBezTo>
                                <a:cubicBezTo>
                                  <a:pt x="303" y="372"/>
                                  <a:pt x="304" y="369"/>
                                  <a:pt x="306" y="367"/>
                                </a:cubicBezTo>
                                <a:cubicBezTo>
                                  <a:pt x="306" y="367"/>
                                  <a:pt x="306" y="367"/>
                                  <a:pt x="306" y="367"/>
                                </a:cubicBezTo>
                                <a:cubicBezTo>
                                  <a:pt x="306" y="366"/>
                                  <a:pt x="306" y="365"/>
                                  <a:pt x="306" y="364"/>
                                </a:cubicBezTo>
                                <a:moveTo>
                                  <a:pt x="357" y="314"/>
                                </a:moveTo>
                                <a:cubicBezTo>
                                  <a:pt x="357" y="314"/>
                                  <a:pt x="357" y="314"/>
                                  <a:pt x="357" y="314"/>
                                </a:cubicBezTo>
                                <a:cubicBezTo>
                                  <a:pt x="357" y="314"/>
                                  <a:pt x="357" y="314"/>
                                  <a:pt x="357" y="314"/>
                                </a:cubicBezTo>
                                <a:cubicBezTo>
                                  <a:pt x="357" y="314"/>
                                  <a:pt x="357" y="314"/>
                                  <a:pt x="357" y="314"/>
                                </a:cubicBezTo>
                                <a:cubicBezTo>
                                  <a:pt x="356" y="321"/>
                                  <a:pt x="355" y="329"/>
                                  <a:pt x="354" y="337"/>
                                </a:cubicBezTo>
                                <a:cubicBezTo>
                                  <a:pt x="353" y="336"/>
                                  <a:pt x="352" y="333"/>
                                  <a:pt x="352" y="330"/>
                                </a:cubicBezTo>
                                <a:cubicBezTo>
                                  <a:pt x="352" y="323"/>
                                  <a:pt x="354" y="315"/>
                                  <a:pt x="357" y="314"/>
                                </a:cubicBezTo>
                                <a:moveTo>
                                  <a:pt x="361" y="312"/>
                                </a:moveTo>
                                <a:cubicBezTo>
                                  <a:pt x="361" y="312"/>
                                  <a:pt x="361" y="312"/>
                                  <a:pt x="361" y="312"/>
                                </a:cubicBezTo>
                                <a:cubicBezTo>
                                  <a:pt x="363" y="313"/>
                                  <a:pt x="363" y="314"/>
                                  <a:pt x="363" y="315"/>
                                </a:cubicBezTo>
                                <a:cubicBezTo>
                                  <a:pt x="363" y="318"/>
                                  <a:pt x="362" y="322"/>
                                  <a:pt x="362" y="324"/>
                                </a:cubicBezTo>
                                <a:cubicBezTo>
                                  <a:pt x="362" y="325"/>
                                  <a:pt x="362" y="325"/>
                                  <a:pt x="362" y="325"/>
                                </a:cubicBezTo>
                                <a:cubicBezTo>
                                  <a:pt x="362" y="325"/>
                                  <a:pt x="362" y="325"/>
                                  <a:pt x="362" y="325"/>
                                </a:cubicBezTo>
                                <a:cubicBezTo>
                                  <a:pt x="360" y="325"/>
                                  <a:pt x="360" y="324"/>
                                  <a:pt x="360" y="322"/>
                                </a:cubicBezTo>
                                <a:cubicBezTo>
                                  <a:pt x="360" y="320"/>
                                  <a:pt x="361" y="316"/>
                                  <a:pt x="361" y="313"/>
                                </a:cubicBezTo>
                                <a:cubicBezTo>
                                  <a:pt x="361" y="313"/>
                                  <a:pt x="361" y="312"/>
                                  <a:pt x="361" y="312"/>
                                </a:cubicBezTo>
                                <a:moveTo>
                                  <a:pt x="331" y="371"/>
                                </a:moveTo>
                                <a:cubicBezTo>
                                  <a:pt x="331" y="351"/>
                                  <a:pt x="340" y="331"/>
                                  <a:pt x="343" y="312"/>
                                </a:cubicBezTo>
                                <a:cubicBezTo>
                                  <a:pt x="344" y="313"/>
                                  <a:pt x="345" y="315"/>
                                  <a:pt x="345" y="316"/>
                                </a:cubicBezTo>
                                <a:cubicBezTo>
                                  <a:pt x="345" y="318"/>
                                  <a:pt x="344" y="321"/>
                                  <a:pt x="343" y="323"/>
                                </a:cubicBezTo>
                                <a:cubicBezTo>
                                  <a:pt x="340" y="340"/>
                                  <a:pt x="336" y="366"/>
                                  <a:pt x="332" y="380"/>
                                </a:cubicBezTo>
                                <a:cubicBezTo>
                                  <a:pt x="331" y="377"/>
                                  <a:pt x="331" y="374"/>
                                  <a:pt x="331" y="371"/>
                                </a:cubicBezTo>
                                <a:moveTo>
                                  <a:pt x="325" y="297"/>
                                </a:moveTo>
                                <a:cubicBezTo>
                                  <a:pt x="325" y="297"/>
                                  <a:pt x="325" y="297"/>
                                  <a:pt x="325" y="297"/>
                                </a:cubicBezTo>
                                <a:cubicBezTo>
                                  <a:pt x="325" y="297"/>
                                  <a:pt x="325" y="297"/>
                                  <a:pt x="325" y="297"/>
                                </a:cubicBezTo>
                                <a:cubicBezTo>
                                  <a:pt x="325" y="297"/>
                                  <a:pt x="325" y="297"/>
                                  <a:pt x="325" y="297"/>
                                </a:cubicBezTo>
                                <a:cubicBezTo>
                                  <a:pt x="324" y="304"/>
                                  <a:pt x="323" y="311"/>
                                  <a:pt x="322" y="318"/>
                                </a:cubicBezTo>
                                <a:cubicBezTo>
                                  <a:pt x="321" y="318"/>
                                  <a:pt x="319" y="318"/>
                                  <a:pt x="318" y="318"/>
                                </a:cubicBezTo>
                                <a:cubicBezTo>
                                  <a:pt x="318" y="318"/>
                                  <a:pt x="318" y="318"/>
                                  <a:pt x="318" y="318"/>
                                </a:cubicBezTo>
                                <a:cubicBezTo>
                                  <a:pt x="323" y="315"/>
                                  <a:pt x="319" y="299"/>
                                  <a:pt x="325" y="297"/>
                                </a:cubicBezTo>
                                <a:moveTo>
                                  <a:pt x="36" y="295"/>
                                </a:moveTo>
                                <a:cubicBezTo>
                                  <a:pt x="31" y="292"/>
                                  <a:pt x="38" y="286"/>
                                  <a:pt x="43" y="286"/>
                                </a:cubicBezTo>
                                <a:cubicBezTo>
                                  <a:pt x="44" y="286"/>
                                  <a:pt x="45" y="286"/>
                                  <a:pt x="46" y="287"/>
                                </a:cubicBezTo>
                                <a:cubicBezTo>
                                  <a:pt x="43" y="291"/>
                                  <a:pt x="37" y="290"/>
                                  <a:pt x="36" y="295"/>
                                </a:cubicBezTo>
                                <a:moveTo>
                                  <a:pt x="28" y="288"/>
                                </a:moveTo>
                                <a:cubicBezTo>
                                  <a:pt x="26" y="288"/>
                                  <a:pt x="28" y="284"/>
                                  <a:pt x="28" y="282"/>
                                </a:cubicBezTo>
                                <a:cubicBezTo>
                                  <a:pt x="29" y="282"/>
                                  <a:pt x="30" y="282"/>
                                  <a:pt x="32" y="282"/>
                                </a:cubicBezTo>
                                <a:cubicBezTo>
                                  <a:pt x="33" y="287"/>
                                  <a:pt x="29" y="284"/>
                                  <a:pt x="29" y="287"/>
                                </a:cubicBezTo>
                                <a:cubicBezTo>
                                  <a:pt x="29" y="287"/>
                                  <a:pt x="28" y="288"/>
                                  <a:pt x="28" y="288"/>
                                </a:cubicBezTo>
                                <a:moveTo>
                                  <a:pt x="11" y="275"/>
                                </a:moveTo>
                                <a:cubicBezTo>
                                  <a:pt x="11" y="274"/>
                                  <a:pt x="11" y="272"/>
                                  <a:pt x="11" y="271"/>
                                </a:cubicBezTo>
                                <a:cubicBezTo>
                                  <a:pt x="12" y="271"/>
                                  <a:pt x="12" y="271"/>
                                  <a:pt x="12" y="271"/>
                                </a:cubicBezTo>
                                <a:cubicBezTo>
                                  <a:pt x="16" y="271"/>
                                  <a:pt x="17" y="273"/>
                                  <a:pt x="20" y="274"/>
                                </a:cubicBezTo>
                                <a:cubicBezTo>
                                  <a:pt x="21" y="278"/>
                                  <a:pt x="16" y="275"/>
                                  <a:pt x="17" y="278"/>
                                </a:cubicBezTo>
                                <a:cubicBezTo>
                                  <a:pt x="14" y="278"/>
                                  <a:pt x="15" y="275"/>
                                  <a:pt x="12" y="275"/>
                                </a:cubicBezTo>
                                <a:cubicBezTo>
                                  <a:pt x="12" y="275"/>
                                  <a:pt x="11" y="275"/>
                                  <a:pt x="11" y="275"/>
                                </a:cubicBezTo>
                                <a:moveTo>
                                  <a:pt x="55" y="263"/>
                                </a:moveTo>
                                <a:cubicBezTo>
                                  <a:pt x="59" y="263"/>
                                  <a:pt x="60" y="260"/>
                                  <a:pt x="62" y="259"/>
                                </a:cubicBezTo>
                                <a:cubicBezTo>
                                  <a:pt x="63" y="261"/>
                                  <a:pt x="56" y="266"/>
                                  <a:pt x="52" y="267"/>
                                </a:cubicBezTo>
                                <a:cubicBezTo>
                                  <a:pt x="53" y="266"/>
                                  <a:pt x="53" y="264"/>
                                  <a:pt x="53" y="263"/>
                                </a:cubicBezTo>
                                <a:cubicBezTo>
                                  <a:pt x="54" y="263"/>
                                  <a:pt x="54" y="263"/>
                                  <a:pt x="55" y="263"/>
                                </a:cubicBezTo>
                                <a:moveTo>
                                  <a:pt x="349" y="258"/>
                                </a:moveTo>
                                <a:cubicBezTo>
                                  <a:pt x="349" y="258"/>
                                  <a:pt x="349" y="258"/>
                                  <a:pt x="349" y="258"/>
                                </a:cubicBezTo>
                                <a:cubicBezTo>
                                  <a:pt x="351" y="258"/>
                                  <a:pt x="351" y="260"/>
                                  <a:pt x="351" y="261"/>
                                </a:cubicBezTo>
                                <a:cubicBezTo>
                                  <a:pt x="351" y="265"/>
                                  <a:pt x="350" y="270"/>
                                  <a:pt x="349" y="273"/>
                                </a:cubicBezTo>
                                <a:cubicBezTo>
                                  <a:pt x="349" y="274"/>
                                  <a:pt x="349" y="274"/>
                                  <a:pt x="350" y="274"/>
                                </a:cubicBezTo>
                                <a:cubicBezTo>
                                  <a:pt x="350" y="274"/>
                                  <a:pt x="350" y="274"/>
                                  <a:pt x="350" y="274"/>
                                </a:cubicBezTo>
                                <a:cubicBezTo>
                                  <a:pt x="348" y="274"/>
                                  <a:pt x="348" y="272"/>
                                  <a:pt x="348" y="271"/>
                                </a:cubicBezTo>
                                <a:cubicBezTo>
                                  <a:pt x="348" y="267"/>
                                  <a:pt x="349" y="262"/>
                                  <a:pt x="349" y="259"/>
                                </a:cubicBezTo>
                                <a:cubicBezTo>
                                  <a:pt x="349" y="258"/>
                                  <a:pt x="349" y="258"/>
                                  <a:pt x="349" y="258"/>
                                </a:cubicBezTo>
                                <a:moveTo>
                                  <a:pt x="56" y="255"/>
                                </a:moveTo>
                                <a:cubicBezTo>
                                  <a:pt x="56" y="255"/>
                                  <a:pt x="56" y="255"/>
                                  <a:pt x="56" y="255"/>
                                </a:cubicBezTo>
                                <a:cubicBezTo>
                                  <a:pt x="56" y="255"/>
                                  <a:pt x="56" y="255"/>
                                  <a:pt x="56" y="255"/>
                                </a:cubicBezTo>
                                <a:cubicBezTo>
                                  <a:pt x="50" y="259"/>
                                  <a:pt x="48" y="266"/>
                                  <a:pt x="41" y="268"/>
                                </a:cubicBezTo>
                                <a:cubicBezTo>
                                  <a:pt x="43" y="260"/>
                                  <a:pt x="50" y="259"/>
                                  <a:pt x="56" y="255"/>
                                </a:cubicBezTo>
                                <a:moveTo>
                                  <a:pt x="334" y="238"/>
                                </a:moveTo>
                                <a:cubicBezTo>
                                  <a:pt x="334" y="238"/>
                                  <a:pt x="334" y="238"/>
                                  <a:pt x="334" y="238"/>
                                </a:cubicBezTo>
                                <a:cubicBezTo>
                                  <a:pt x="334" y="238"/>
                                  <a:pt x="334" y="238"/>
                                  <a:pt x="334" y="238"/>
                                </a:cubicBezTo>
                                <a:cubicBezTo>
                                  <a:pt x="334" y="238"/>
                                  <a:pt x="334" y="238"/>
                                  <a:pt x="334" y="238"/>
                                </a:cubicBezTo>
                                <a:cubicBezTo>
                                  <a:pt x="333" y="247"/>
                                  <a:pt x="332" y="256"/>
                                  <a:pt x="331" y="264"/>
                                </a:cubicBezTo>
                                <a:cubicBezTo>
                                  <a:pt x="330" y="263"/>
                                  <a:pt x="329" y="262"/>
                                  <a:pt x="329" y="260"/>
                                </a:cubicBezTo>
                                <a:cubicBezTo>
                                  <a:pt x="329" y="256"/>
                                  <a:pt x="331" y="252"/>
                                  <a:pt x="331" y="248"/>
                                </a:cubicBezTo>
                                <a:cubicBezTo>
                                  <a:pt x="331" y="246"/>
                                  <a:pt x="330" y="245"/>
                                  <a:pt x="329" y="244"/>
                                </a:cubicBezTo>
                                <a:cubicBezTo>
                                  <a:pt x="329" y="244"/>
                                  <a:pt x="329" y="244"/>
                                  <a:pt x="329" y="244"/>
                                </a:cubicBezTo>
                                <a:cubicBezTo>
                                  <a:pt x="331" y="243"/>
                                  <a:pt x="331" y="238"/>
                                  <a:pt x="334" y="238"/>
                                </a:cubicBezTo>
                                <a:moveTo>
                                  <a:pt x="340" y="227"/>
                                </a:moveTo>
                                <a:cubicBezTo>
                                  <a:pt x="340" y="227"/>
                                  <a:pt x="340" y="227"/>
                                  <a:pt x="340" y="227"/>
                                </a:cubicBezTo>
                                <a:cubicBezTo>
                                  <a:pt x="342" y="227"/>
                                  <a:pt x="342" y="228"/>
                                  <a:pt x="342" y="230"/>
                                </a:cubicBezTo>
                                <a:cubicBezTo>
                                  <a:pt x="342" y="232"/>
                                  <a:pt x="341" y="236"/>
                                  <a:pt x="341" y="238"/>
                                </a:cubicBezTo>
                                <a:cubicBezTo>
                                  <a:pt x="341" y="238"/>
                                  <a:pt x="341" y="239"/>
                                  <a:pt x="341" y="239"/>
                                </a:cubicBezTo>
                                <a:cubicBezTo>
                                  <a:pt x="341" y="239"/>
                                  <a:pt x="341" y="239"/>
                                  <a:pt x="341" y="239"/>
                                </a:cubicBezTo>
                                <a:cubicBezTo>
                                  <a:pt x="339" y="239"/>
                                  <a:pt x="339" y="238"/>
                                  <a:pt x="339" y="236"/>
                                </a:cubicBezTo>
                                <a:cubicBezTo>
                                  <a:pt x="339" y="234"/>
                                  <a:pt x="340" y="230"/>
                                  <a:pt x="340" y="227"/>
                                </a:cubicBezTo>
                                <a:cubicBezTo>
                                  <a:pt x="340" y="227"/>
                                  <a:pt x="340" y="227"/>
                                  <a:pt x="340" y="227"/>
                                </a:cubicBezTo>
                                <a:moveTo>
                                  <a:pt x="334" y="224"/>
                                </a:moveTo>
                                <a:cubicBezTo>
                                  <a:pt x="334" y="224"/>
                                  <a:pt x="334" y="224"/>
                                  <a:pt x="334" y="224"/>
                                </a:cubicBezTo>
                                <a:cubicBezTo>
                                  <a:pt x="334" y="224"/>
                                  <a:pt x="334" y="224"/>
                                  <a:pt x="334" y="224"/>
                                </a:cubicBezTo>
                                <a:cubicBezTo>
                                  <a:pt x="334" y="224"/>
                                  <a:pt x="334" y="224"/>
                                  <a:pt x="334" y="224"/>
                                </a:cubicBezTo>
                                <a:cubicBezTo>
                                  <a:pt x="333" y="225"/>
                                  <a:pt x="333" y="227"/>
                                  <a:pt x="333" y="228"/>
                                </a:cubicBezTo>
                                <a:cubicBezTo>
                                  <a:pt x="333" y="231"/>
                                  <a:pt x="334" y="233"/>
                                  <a:pt x="334" y="236"/>
                                </a:cubicBezTo>
                                <a:cubicBezTo>
                                  <a:pt x="334" y="236"/>
                                  <a:pt x="334" y="236"/>
                                  <a:pt x="334" y="236"/>
                                </a:cubicBezTo>
                                <a:cubicBezTo>
                                  <a:pt x="332" y="236"/>
                                  <a:pt x="331" y="232"/>
                                  <a:pt x="331" y="229"/>
                                </a:cubicBezTo>
                                <a:cubicBezTo>
                                  <a:pt x="331" y="226"/>
                                  <a:pt x="332" y="224"/>
                                  <a:pt x="334" y="224"/>
                                </a:cubicBezTo>
                                <a:moveTo>
                                  <a:pt x="84" y="234"/>
                                </a:moveTo>
                                <a:cubicBezTo>
                                  <a:pt x="87" y="228"/>
                                  <a:pt x="94" y="227"/>
                                  <a:pt x="97" y="222"/>
                                </a:cubicBezTo>
                                <a:cubicBezTo>
                                  <a:pt x="97" y="227"/>
                                  <a:pt x="89" y="231"/>
                                  <a:pt x="84" y="234"/>
                                </a:cubicBezTo>
                                <a:moveTo>
                                  <a:pt x="104" y="223"/>
                                </a:moveTo>
                                <a:cubicBezTo>
                                  <a:pt x="105" y="223"/>
                                  <a:pt x="106" y="223"/>
                                  <a:pt x="106" y="222"/>
                                </a:cubicBezTo>
                                <a:cubicBezTo>
                                  <a:pt x="107" y="222"/>
                                  <a:pt x="107" y="221"/>
                                  <a:pt x="108" y="221"/>
                                </a:cubicBezTo>
                                <a:cubicBezTo>
                                  <a:pt x="109" y="221"/>
                                  <a:pt x="109" y="221"/>
                                  <a:pt x="109" y="221"/>
                                </a:cubicBezTo>
                                <a:cubicBezTo>
                                  <a:pt x="107" y="224"/>
                                  <a:pt x="105" y="226"/>
                                  <a:pt x="102" y="227"/>
                                </a:cubicBezTo>
                                <a:cubicBezTo>
                                  <a:pt x="102" y="225"/>
                                  <a:pt x="102" y="224"/>
                                  <a:pt x="102" y="223"/>
                                </a:cubicBezTo>
                                <a:cubicBezTo>
                                  <a:pt x="103" y="223"/>
                                  <a:pt x="104" y="223"/>
                                  <a:pt x="104" y="223"/>
                                </a:cubicBezTo>
                                <a:moveTo>
                                  <a:pt x="447" y="222"/>
                                </a:moveTo>
                                <a:cubicBezTo>
                                  <a:pt x="447" y="221"/>
                                  <a:pt x="447" y="221"/>
                                  <a:pt x="447" y="220"/>
                                </a:cubicBezTo>
                                <a:cubicBezTo>
                                  <a:pt x="449" y="223"/>
                                  <a:pt x="450" y="226"/>
                                  <a:pt x="452" y="230"/>
                                </a:cubicBezTo>
                                <a:cubicBezTo>
                                  <a:pt x="452" y="230"/>
                                  <a:pt x="452" y="230"/>
                                  <a:pt x="452" y="230"/>
                                </a:cubicBezTo>
                                <a:cubicBezTo>
                                  <a:pt x="450" y="228"/>
                                  <a:pt x="447" y="226"/>
                                  <a:pt x="447" y="222"/>
                                </a:cubicBezTo>
                                <a:moveTo>
                                  <a:pt x="119" y="227"/>
                                </a:moveTo>
                                <a:cubicBezTo>
                                  <a:pt x="115" y="225"/>
                                  <a:pt x="118" y="218"/>
                                  <a:pt x="123" y="218"/>
                                </a:cubicBezTo>
                                <a:cubicBezTo>
                                  <a:pt x="123" y="218"/>
                                  <a:pt x="124" y="218"/>
                                  <a:pt x="125" y="219"/>
                                </a:cubicBezTo>
                                <a:cubicBezTo>
                                  <a:pt x="125" y="225"/>
                                  <a:pt x="120" y="223"/>
                                  <a:pt x="119" y="227"/>
                                </a:cubicBezTo>
                                <a:moveTo>
                                  <a:pt x="461" y="216"/>
                                </a:moveTo>
                                <a:cubicBezTo>
                                  <a:pt x="461" y="216"/>
                                  <a:pt x="461" y="216"/>
                                  <a:pt x="461" y="216"/>
                                </a:cubicBezTo>
                                <a:cubicBezTo>
                                  <a:pt x="464" y="221"/>
                                  <a:pt x="469" y="225"/>
                                  <a:pt x="470" y="232"/>
                                </a:cubicBezTo>
                                <a:cubicBezTo>
                                  <a:pt x="470" y="232"/>
                                  <a:pt x="470" y="232"/>
                                  <a:pt x="470" y="232"/>
                                </a:cubicBezTo>
                                <a:cubicBezTo>
                                  <a:pt x="467" y="227"/>
                                  <a:pt x="462" y="222"/>
                                  <a:pt x="461" y="216"/>
                                </a:cubicBezTo>
                                <a:moveTo>
                                  <a:pt x="490" y="216"/>
                                </a:moveTo>
                                <a:cubicBezTo>
                                  <a:pt x="490" y="216"/>
                                  <a:pt x="490" y="216"/>
                                  <a:pt x="490" y="216"/>
                                </a:cubicBezTo>
                                <a:cubicBezTo>
                                  <a:pt x="495" y="219"/>
                                  <a:pt x="497" y="226"/>
                                  <a:pt x="499" y="231"/>
                                </a:cubicBezTo>
                                <a:cubicBezTo>
                                  <a:pt x="499" y="231"/>
                                  <a:pt x="499" y="231"/>
                                  <a:pt x="499" y="231"/>
                                </a:cubicBezTo>
                                <a:cubicBezTo>
                                  <a:pt x="494" y="228"/>
                                  <a:pt x="493" y="221"/>
                                  <a:pt x="490" y="216"/>
                                </a:cubicBezTo>
                                <a:moveTo>
                                  <a:pt x="111" y="219"/>
                                </a:moveTo>
                                <a:cubicBezTo>
                                  <a:pt x="114" y="216"/>
                                  <a:pt x="117" y="212"/>
                                  <a:pt x="122" y="212"/>
                                </a:cubicBezTo>
                                <a:cubicBezTo>
                                  <a:pt x="123" y="212"/>
                                  <a:pt x="123" y="212"/>
                                  <a:pt x="123" y="212"/>
                                </a:cubicBezTo>
                                <a:cubicBezTo>
                                  <a:pt x="121" y="217"/>
                                  <a:pt x="115" y="217"/>
                                  <a:pt x="111" y="219"/>
                                </a:cubicBezTo>
                                <a:moveTo>
                                  <a:pt x="115" y="211"/>
                                </a:moveTo>
                                <a:cubicBezTo>
                                  <a:pt x="115" y="211"/>
                                  <a:pt x="115" y="211"/>
                                  <a:pt x="115" y="211"/>
                                </a:cubicBezTo>
                                <a:cubicBezTo>
                                  <a:pt x="115" y="211"/>
                                  <a:pt x="115" y="211"/>
                                  <a:pt x="115" y="211"/>
                                </a:cubicBezTo>
                                <a:cubicBezTo>
                                  <a:pt x="113" y="214"/>
                                  <a:pt x="111" y="216"/>
                                  <a:pt x="107" y="217"/>
                                </a:cubicBezTo>
                                <a:cubicBezTo>
                                  <a:pt x="109" y="214"/>
                                  <a:pt x="111" y="212"/>
                                  <a:pt x="115" y="211"/>
                                </a:cubicBezTo>
                                <a:moveTo>
                                  <a:pt x="76" y="233"/>
                                </a:moveTo>
                                <a:cubicBezTo>
                                  <a:pt x="76" y="233"/>
                                  <a:pt x="76" y="233"/>
                                  <a:pt x="76" y="233"/>
                                </a:cubicBezTo>
                                <a:cubicBezTo>
                                  <a:pt x="91" y="219"/>
                                  <a:pt x="107" y="208"/>
                                  <a:pt x="125" y="198"/>
                                </a:cubicBezTo>
                                <a:cubicBezTo>
                                  <a:pt x="113" y="208"/>
                                  <a:pt x="99" y="216"/>
                                  <a:pt x="86" y="225"/>
                                </a:cubicBezTo>
                                <a:cubicBezTo>
                                  <a:pt x="85" y="225"/>
                                  <a:pt x="85" y="228"/>
                                  <a:pt x="85" y="229"/>
                                </a:cubicBezTo>
                                <a:cubicBezTo>
                                  <a:pt x="84" y="229"/>
                                  <a:pt x="83" y="229"/>
                                  <a:pt x="83" y="229"/>
                                </a:cubicBezTo>
                                <a:cubicBezTo>
                                  <a:pt x="81" y="229"/>
                                  <a:pt x="80" y="230"/>
                                  <a:pt x="79" y="231"/>
                                </a:cubicBezTo>
                                <a:cubicBezTo>
                                  <a:pt x="78" y="232"/>
                                  <a:pt x="78" y="233"/>
                                  <a:pt x="76" y="233"/>
                                </a:cubicBezTo>
                                <a:moveTo>
                                  <a:pt x="435" y="198"/>
                                </a:moveTo>
                                <a:cubicBezTo>
                                  <a:pt x="435" y="198"/>
                                  <a:pt x="435" y="198"/>
                                  <a:pt x="435" y="198"/>
                                </a:cubicBezTo>
                                <a:cubicBezTo>
                                  <a:pt x="440" y="204"/>
                                  <a:pt x="443" y="211"/>
                                  <a:pt x="446" y="219"/>
                                </a:cubicBezTo>
                                <a:cubicBezTo>
                                  <a:pt x="446" y="219"/>
                                  <a:pt x="446" y="219"/>
                                  <a:pt x="446" y="219"/>
                                </a:cubicBezTo>
                                <a:cubicBezTo>
                                  <a:pt x="441" y="213"/>
                                  <a:pt x="436" y="207"/>
                                  <a:pt x="435" y="198"/>
                                </a:cubicBezTo>
                                <a:moveTo>
                                  <a:pt x="100" y="197"/>
                                </a:moveTo>
                                <a:cubicBezTo>
                                  <a:pt x="100" y="197"/>
                                  <a:pt x="100" y="197"/>
                                  <a:pt x="100" y="197"/>
                                </a:cubicBezTo>
                                <a:cubicBezTo>
                                  <a:pt x="100" y="197"/>
                                  <a:pt x="100" y="197"/>
                                  <a:pt x="100" y="197"/>
                                </a:cubicBezTo>
                                <a:cubicBezTo>
                                  <a:pt x="99" y="201"/>
                                  <a:pt x="94" y="199"/>
                                  <a:pt x="94" y="205"/>
                                </a:cubicBezTo>
                                <a:cubicBezTo>
                                  <a:pt x="93" y="205"/>
                                  <a:pt x="92" y="205"/>
                                  <a:pt x="90" y="205"/>
                                </a:cubicBezTo>
                                <a:cubicBezTo>
                                  <a:pt x="93" y="201"/>
                                  <a:pt x="96" y="198"/>
                                  <a:pt x="100" y="197"/>
                                </a:cubicBezTo>
                                <a:moveTo>
                                  <a:pt x="374" y="192"/>
                                </a:moveTo>
                                <a:cubicBezTo>
                                  <a:pt x="374" y="192"/>
                                  <a:pt x="374" y="192"/>
                                  <a:pt x="374" y="192"/>
                                </a:cubicBezTo>
                                <a:cubicBezTo>
                                  <a:pt x="376" y="193"/>
                                  <a:pt x="376" y="195"/>
                                  <a:pt x="376" y="197"/>
                                </a:cubicBezTo>
                                <a:cubicBezTo>
                                  <a:pt x="376" y="201"/>
                                  <a:pt x="374" y="206"/>
                                  <a:pt x="374" y="210"/>
                                </a:cubicBezTo>
                                <a:cubicBezTo>
                                  <a:pt x="374" y="211"/>
                                  <a:pt x="374" y="211"/>
                                  <a:pt x="374" y="211"/>
                                </a:cubicBezTo>
                                <a:cubicBezTo>
                                  <a:pt x="374" y="211"/>
                                  <a:pt x="374" y="211"/>
                                  <a:pt x="374" y="211"/>
                                </a:cubicBezTo>
                                <a:cubicBezTo>
                                  <a:pt x="373" y="210"/>
                                  <a:pt x="372" y="209"/>
                                  <a:pt x="372" y="207"/>
                                </a:cubicBezTo>
                                <a:cubicBezTo>
                                  <a:pt x="372" y="203"/>
                                  <a:pt x="374" y="197"/>
                                  <a:pt x="374" y="193"/>
                                </a:cubicBezTo>
                                <a:cubicBezTo>
                                  <a:pt x="374" y="193"/>
                                  <a:pt x="374" y="193"/>
                                  <a:pt x="374" y="192"/>
                                </a:cubicBezTo>
                                <a:moveTo>
                                  <a:pt x="323" y="179"/>
                                </a:moveTo>
                                <a:cubicBezTo>
                                  <a:pt x="323" y="179"/>
                                  <a:pt x="323" y="179"/>
                                  <a:pt x="323" y="179"/>
                                </a:cubicBezTo>
                                <a:cubicBezTo>
                                  <a:pt x="323" y="179"/>
                                  <a:pt x="323" y="179"/>
                                  <a:pt x="323" y="179"/>
                                </a:cubicBezTo>
                                <a:cubicBezTo>
                                  <a:pt x="323" y="179"/>
                                  <a:pt x="323" y="179"/>
                                  <a:pt x="323" y="179"/>
                                </a:cubicBezTo>
                                <a:cubicBezTo>
                                  <a:pt x="322" y="189"/>
                                  <a:pt x="320" y="199"/>
                                  <a:pt x="319" y="209"/>
                                </a:cubicBezTo>
                                <a:cubicBezTo>
                                  <a:pt x="319" y="209"/>
                                  <a:pt x="319" y="209"/>
                                  <a:pt x="319" y="209"/>
                                </a:cubicBezTo>
                                <a:cubicBezTo>
                                  <a:pt x="319" y="209"/>
                                  <a:pt x="319" y="209"/>
                                  <a:pt x="319" y="209"/>
                                </a:cubicBezTo>
                                <a:cubicBezTo>
                                  <a:pt x="319" y="209"/>
                                  <a:pt x="319" y="209"/>
                                  <a:pt x="319" y="209"/>
                                </a:cubicBezTo>
                                <a:cubicBezTo>
                                  <a:pt x="317" y="209"/>
                                  <a:pt x="317" y="207"/>
                                  <a:pt x="317" y="205"/>
                                </a:cubicBezTo>
                                <a:cubicBezTo>
                                  <a:pt x="317" y="205"/>
                                  <a:pt x="317" y="204"/>
                                  <a:pt x="317" y="204"/>
                                </a:cubicBezTo>
                                <a:cubicBezTo>
                                  <a:pt x="318" y="201"/>
                                  <a:pt x="319" y="198"/>
                                  <a:pt x="316" y="198"/>
                                </a:cubicBezTo>
                                <a:cubicBezTo>
                                  <a:pt x="316" y="198"/>
                                  <a:pt x="316" y="198"/>
                                  <a:pt x="316" y="198"/>
                                </a:cubicBezTo>
                                <a:cubicBezTo>
                                  <a:pt x="316" y="198"/>
                                  <a:pt x="316" y="198"/>
                                  <a:pt x="316" y="198"/>
                                </a:cubicBezTo>
                                <a:cubicBezTo>
                                  <a:pt x="316" y="198"/>
                                  <a:pt x="316" y="198"/>
                                  <a:pt x="316" y="198"/>
                                </a:cubicBezTo>
                                <a:cubicBezTo>
                                  <a:pt x="320" y="195"/>
                                  <a:pt x="314" y="181"/>
                                  <a:pt x="323" y="179"/>
                                </a:cubicBezTo>
                                <a:moveTo>
                                  <a:pt x="133" y="171"/>
                                </a:moveTo>
                                <a:cubicBezTo>
                                  <a:pt x="133" y="171"/>
                                  <a:pt x="133" y="171"/>
                                  <a:pt x="133" y="171"/>
                                </a:cubicBezTo>
                                <a:cubicBezTo>
                                  <a:pt x="133" y="171"/>
                                  <a:pt x="133" y="171"/>
                                  <a:pt x="133" y="171"/>
                                </a:cubicBezTo>
                                <a:cubicBezTo>
                                  <a:pt x="129" y="176"/>
                                  <a:pt x="124" y="179"/>
                                  <a:pt x="118" y="182"/>
                                </a:cubicBezTo>
                                <a:cubicBezTo>
                                  <a:pt x="123" y="178"/>
                                  <a:pt x="127" y="174"/>
                                  <a:pt x="133" y="171"/>
                                </a:cubicBezTo>
                                <a:moveTo>
                                  <a:pt x="165" y="182"/>
                                </a:moveTo>
                                <a:cubicBezTo>
                                  <a:pt x="163" y="182"/>
                                  <a:pt x="162" y="181"/>
                                  <a:pt x="160" y="181"/>
                                </a:cubicBezTo>
                                <a:cubicBezTo>
                                  <a:pt x="167" y="174"/>
                                  <a:pt x="174" y="168"/>
                                  <a:pt x="184" y="167"/>
                                </a:cubicBezTo>
                                <a:cubicBezTo>
                                  <a:pt x="183" y="169"/>
                                  <a:pt x="182" y="170"/>
                                  <a:pt x="179" y="170"/>
                                </a:cubicBezTo>
                                <a:cubicBezTo>
                                  <a:pt x="179" y="170"/>
                                  <a:pt x="178" y="170"/>
                                  <a:pt x="177" y="170"/>
                                </a:cubicBezTo>
                                <a:cubicBezTo>
                                  <a:pt x="177" y="180"/>
                                  <a:pt x="165" y="173"/>
                                  <a:pt x="165" y="182"/>
                                </a:cubicBezTo>
                                <a:moveTo>
                                  <a:pt x="345" y="172"/>
                                </a:moveTo>
                                <a:cubicBezTo>
                                  <a:pt x="345" y="172"/>
                                  <a:pt x="345" y="172"/>
                                  <a:pt x="345" y="172"/>
                                </a:cubicBezTo>
                                <a:cubicBezTo>
                                  <a:pt x="345" y="169"/>
                                  <a:pt x="345" y="166"/>
                                  <a:pt x="346" y="163"/>
                                </a:cubicBezTo>
                                <a:cubicBezTo>
                                  <a:pt x="346" y="164"/>
                                  <a:pt x="347" y="164"/>
                                  <a:pt x="348" y="164"/>
                                </a:cubicBezTo>
                                <a:cubicBezTo>
                                  <a:pt x="348" y="164"/>
                                  <a:pt x="348" y="164"/>
                                  <a:pt x="348" y="164"/>
                                </a:cubicBezTo>
                                <a:cubicBezTo>
                                  <a:pt x="348" y="167"/>
                                  <a:pt x="347" y="169"/>
                                  <a:pt x="347" y="172"/>
                                </a:cubicBezTo>
                                <a:cubicBezTo>
                                  <a:pt x="346" y="172"/>
                                  <a:pt x="345" y="172"/>
                                  <a:pt x="345" y="172"/>
                                </a:cubicBezTo>
                                <a:moveTo>
                                  <a:pt x="201" y="162"/>
                                </a:moveTo>
                                <a:cubicBezTo>
                                  <a:pt x="206" y="162"/>
                                  <a:pt x="208" y="158"/>
                                  <a:pt x="213" y="158"/>
                                </a:cubicBezTo>
                                <a:cubicBezTo>
                                  <a:pt x="202" y="166"/>
                                  <a:pt x="192" y="176"/>
                                  <a:pt x="179" y="181"/>
                                </a:cubicBezTo>
                                <a:cubicBezTo>
                                  <a:pt x="177" y="182"/>
                                  <a:pt x="178" y="184"/>
                                  <a:pt x="177" y="186"/>
                                </a:cubicBezTo>
                                <a:cubicBezTo>
                                  <a:pt x="176" y="185"/>
                                  <a:pt x="176" y="185"/>
                                  <a:pt x="175" y="185"/>
                                </a:cubicBezTo>
                                <a:cubicBezTo>
                                  <a:pt x="171" y="185"/>
                                  <a:pt x="170" y="189"/>
                                  <a:pt x="166" y="190"/>
                                </a:cubicBezTo>
                                <a:cubicBezTo>
                                  <a:pt x="167" y="184"/>
                                  <a:pt x="174" y="188"/>
                                  <a:pt x="174" y="181"/>
                                </a:cubicBezTo>
                                <a:cubicBezTo>
                                  <a:pt x="174" y="181"/>
                                  <a:pt x="175" y="181"/>
                                  <a:pt x="176" y="181"/>
                                </a:cubicBezTo>
                                <a:cubicBezTo>
                                  <a:pt x="177" y="181"/>
                                  <a:pt x="178" y="180"/>
                                  <a:pt x="179" y="179"/>
                                </a:cubicBezTo>
                                <a:cubicBezTo>
                                  <a:pt x="180" y="178"/>
                                  <a:pt x="181" y="177"/>
                                  <a:pt x="182" y="177"/>
                                </a:cubicBezTo>
                                <a:cubicBezTo>
                                  <a:pt x="183" y="177"/>
                                  <a:pt x="183" y="177"/>
                                  <a:pt x="183" y="177"/>
                                </a:cubicBezTo>
                                <a:cubicBezTo>
                                  <a:pt x="185" y="174"/>
                                  <a:pt x="179" y="176"/>
                                  <a:pt x="181" y="173"/>
                                </a:cubicBezTo>
                                <a:cubicBezTo>
                                  <a:pt x="182" y="173"/>
                                  <a:pt x="183" y="174"/>
                                  <a:pt x="184" y="174"/>
                                </a:cubicBezTo>
                                <a:cubicBezTo>
                                  <a:pt x="190" y="174"/>
                                  <a:pt x="197" y="168"/>
                                  <a:pt x="199" y="162"/>
                                </a:cubicBezTo>
                                <a:cubicBezTo>
                                  <a:pt x="200" y="162"/>
                                  <a:pt x="201" y="162"/>
                                  <a:pt x="201" y="162"/>
                                </a:cubicBezTo>
                                <a:moveTo>
                                  <a:pt x="149" y="160"/>
                                </a:moveTo>
                                <a:cubicBezTo>
                                  <a:pt x="148" y="156"/>
                                  <a:pt x="152" y="159"/>
                                  <a:pt x="151" y="155"/>
                                </a:cubicBezTo>
                                <a:cubicBezTo>
                                  <a:pt x="153" y="155"/>
                                  <a:pt x="154" y="155"/>
                                  <a:pt x="156" y="155"/>
                                </a:cubicBezTo>
                                <a:cubicBezTo>
                                  <a:pt x="153" y="157"/>
                                  <a:pt x="152" y="160"/>
                                  <a:pt x="149" y="160"/>
                                </a:cubicBezTo>
                                <a:moveTo>
                                  <a:pt x="329" y="155"/>
                                </a:moveTo>
                                <a:cubicBezTo>
                                  <a:pt x="329" y="155"/>
                                  <a:pt x="329" y="155"/>
                                  <a:pt x="329" y="155"/>
                                </a:cubicBezTo>
                                <a:cubicBezTo>
                                  <a:pt x="329" y="155"/>
                                  <a:pt x="329" y="155"/>
                                  <a:pt x="329" y="155"/>
                                </a:cubicBezTo>
                                <a:cubicBezTo>
                                  <a:pt x="331" y="155"/>
                                  <a:pt x="329" y="159"/>
                                  <a:pt x="329" y="161"/>
                                </a:cubicBezTo>
                                <a:cubicBezTo>
                                  <a:pt x="329" y="161"/>
                                  <a:pt x="329" y="161"/>
                                  <a:pt x="329" y="161"/>
                                </a:cubicBezTo>
                                <a:cubicBezTo>
                                  <a:pt x="329" y="161"/>
                                  <a:pt x="329" y="161"/>
                                  <a:pt x="329" y="161"/>
                                </a:cubicBezTo>
                                <a:cubicBezTo>
                                  <a:pt x="329" y="161"/>
                                  <a:pt x="329" y="161"/>
                                  <a:pt x="329" y="161"/>
                                </a:cubicBezTo>
                                <a:cubicBezTo>
                                  <a:pt x="329" y="161"/>
                                  <a:pt x="329" y="161"/>
                                  <a:pt x="329" y="161"/>
                                </a:cubicBezTo>
                                <a:cubicBezTo>
                                  <a:pt x="329" y="161"/>
                                  <a:pt x="329" y="161"/>
                                  <a:pt x="329" y="161"/>
                                </a:cubicBezTo>
                                <a:cubicBezTo>
                                  <a:pt x="326" y="161"/>
                                  <a:pt x="328" y="157"/>
                                  <a:pt x="328" y="155"/>
                                </a:cubicBezTo>
                                <a:cubicBezTo>
                                  <a:pt x="328" y="155"/>
                                  <a:pt x="328" y="155"/>
                                  <a:pt x="328" y="155"/>
                                </a:cubicBezTo>
                                <a:cubicBezTo>
                                  <a:pt x="328" y="155"/>
                                  <a:pt x="328" y="155"/>
                                  <a:pt x="328" y="155"/>
                                </a:cubicBezTo>
                                <a:cubicBezTo>
                                  <a:pt x="328" y="155"/>
                                  <a:pt x="328" y="155"/>
                                  <a:pt x="328" y="155"/>
                                </a:cubicBezTo>
                                <a:cubicBezTo>
                                  <a:pt x="328" y="155"/>
                                  <a:pt x="328" y="155"/>
                                  <a:pt x="328" y="155"/>
                                </a:cubicBezTo>
                                <a:cubicBezTo>
                                  <a:pt x="328" y="155"/>
                                  <a:pt x="328" y="155"/>
                                  <a:pt x="329" y="155"/>
                                </a:cubicBezTo>
                                <a:moveTo>
                                  <a:pt x="166" y="173"/>
                                </a:moveTo>
                                <a:cubicBezTo>
                                  <a:pt x="164" y="162"/>
                                  <a:pt x="185" y="159"/>
                                  <a:pt x="193" y="151"/>
                                </a:cubicBezTo>
                                <a:cubicBezTo>
                                  <a:pt x="194" y="156"/>
                                  <a:pt x="189" y="154"/>
                                  <a:pt x="189" y="160"/>
                                </a:cubicBezTo>
                                <a:cubicBezTo>
                                  <a:pt x="179" y="161"/>
                                  <a:pt x="172" y="167"/>
                                  <a:pt x="166" y="173"/>
                                </a:cubicBezTo>
                                <a:moveTo>
                                  <a:pt x="234" y="141"/>
                                </a:moveTo>
                                <a:cubicBezTo>
                                  <a:pt x="234" y="141"/>
                                  <a:pt x="234" y="141"/>
                                  <a:pt x="234" y="141"/>
                                </a:cubicBezTo>
                                <a:cubicBezTo>
                                  <a:pt x="234" y="141"/>
                                  <a:pt x="234" y="141"/>
                                  <a:pt x="234" y="141"/>
                                </a:cubicBezTo>
                                <a:cubicBezTo>
                                  <a:pt x="234" y="141"/>
                                  <a:pt x="234" y="141"/>
                                  <a:pt x="234" y="141"/>
                                </a:cubicBezTo>
                                <a:cubicBezTo>
                                  <a:pt x="231" y="145"/>
                                  <a:pt x="227" y="146"/>
                                  <a:pt x="224" y="149"/>
                                </a:cubicBezTo>
                                <a:cubicBezTo>
                                  <a:pt x="224" y="149"/>
                                  <a:pt x="223" y="149"/>
                                  <a:pt x="223" y="149"/>
                                </a:cubicBezTo>
                                <a:cubicBezTo>
                                  <a:pt x="223" y="147"/>
                                  <a:pt x="230" y="141"/>
                                  <a:pt x="234" y="141"/>
                                </a:cubicBezTo>
                                <a:moveTo>
                                  <a:pt x="189" y="137"/>
                                </a:moveTo>
                                <a:cubicBezTo>
                                  <a:pt x="192" y="137"/>
                                  <a:pt x="194" y="136"/>
                                  <a:pt x="196" y="134"/>
                                </a:cubicBezTo>
                                <a:cubicBezTo>
                                  <a:pt x="198" y="133"/>
                                  <a:pt x="200" y="131"/>
                                  <a:pt x="203" y="131"/>
                                </a:cubicBezTo>
                                <a:cubicBezTo>
                                  <a:pt x="203" y="131"/>
                                  <a:pt x="204" y="131"/>
                                  <a:pt x="205" y="132"/>
                                </a:cubicBezTo>
                                <a:cubicBezTo>
                                  <a:pt x="201" y="137"/>
                                  <a:pt x="192" y="136"/>
                                  <a:pt x="189" y="144"/>
                                </a:cubicBezTo>
                                <a:cubicBezTo>
                                  <a:pt x="188" y="144"/>
                                  <a:pt x="188" y="144"/>
                                  <a:pt x="187" y="144"/>
                                </a:cubicBezTo>
                                <a:cubicBezTo>
                                  <a:pt x="185" y="144"/>
                                  <a:pt x="184" y="144"/>
                                  <a:pt x="184" y="145"/>
                                </a:cubicBezTo>
                                <a:cubicBezTo>
                                  <a:pt x="183" y="146"/>
                                  <a:pt x="182" y="147"/>
                                  <a:pt x="180" y="147"/>
                                </a:cubicBezTo>
                                <a:cubicBezTo>
                                  <a:pt x="180" y="147"/>
                                  <a:pt x="180" y="147"/>
                                  <a:pt x="180" y="147"/>
                                </a:cubicBezTo>
                                <a:cubicBezTo>
                                  <a:pt x="180" y="144"/>
                                  <a:pt x="184" y="146"/>
                                  <a:pt x="183" y="141"/>
                                </a:cubicBezTo>
                                <a:cubicBezTo>
                                  <a:pt x="184" y="141"/>
                                  <a:pt x="185" y="142"/>
                                  <a:pt x="185" y="142"/>
                                </a:cubicBezTo>
                                <a:cubicBezTo>
                                  <a:pt x="187" y="142"/>
                                  <a:pt x="188" y="140"/>
                                  <a:pt x="188" y="137"/>
                                </a:cubicBezTo>
                                <a:cubicBezTo>
                                  <a:pt x="188" y="137"/>
                                  <a:pt x="189" y="137"/>
                                  <a:pt x="189" y="137"/>
                                </a:cubicBezTo>
                                <a:moveTo>
                                  <a:pt x="339" y="124"/>
                                </a:moveTo>
                                <a:cubicBezTo>
                                  <a:pt x="339" y="124"/>
                                  <a:pt x="339" y="124"/>
                                  <a:pt x="339" y="124"/>
                                </a:cubicBezTo>
                                <a:cubicBezTo>
                                  <a:pt x="339" y="124"/>
                                  <a:pt x="340" y="124"/>
                                  <a:pt x="340" y="124"/>
                                </a:cubicBezTo>
                                <a:cubicBezTo>
                                  <a:pt x="342" y="125"/>
                                  <a:pt x="340" y="128"/>
                                  <a:pt x="340" y="130"/>
                                </a:cubicBezTo>
                                <a:cubicBezTo>
                                  <a:pt x="340" y="130"/>
                                  <a:pt x="340" y="131"/>
                                  <a:pt x="340" y="131"/>
                                </a:cubicBezTo>
                                <a:cubicBezTo>
                                  <a:pt x="340" y="131"/>
                                  <a:pt x="340" y="131"/>
                                  <a:pt x="340" y="131"/>
                                </a:cubicBezTo>
                                <a:cubicBezTo>
                                  <a:pt x="340" y="131"/>
                                  <a:pt x="339" y="131"/>
                                  <a:pt x="339" y="131"/>
                                </a:cubicBezTo>
                                <a:cubicBezTo>
                                  <a:pt x="339" y="131"/>
                                  <a:pt x="339" y="131"/>
                                  <a:pt x="339" y="131"/>
                                </a:cubicBezTo>
                                <a:cubicBezTo>
                                  <a:pt x="339" y="131"/>
                                  <a:pt x="339" y="131"/>
                                  <a:pt x="339" y="131"/>
                                </a:cubicBezTo>
                                <a:cubicBezTo>
                                  <a:pt x="337" y="130"/>
                                  <a:pt x="338" y="127"/>
                                  <a:pt x="338" y="125"/>
                                </a:cubicBezTo>
                                <a:cubicBezTo>
                                  <a:pt x="338" y="125"/>
                                  <a:pt x="338" y="124"/>
                                  <a:pt x="338" y="124"/>
                                </a:cubicBezTo>
                                <a:cubicBezTo>
                                  <a:pt x="338" y="124"/>
                                  <a:pt x="338" y="124"/>
                                  <a:pt x="338" y="124"/>
                                </a:cubicBezTo>
                                <a:cubicBezTo>
                                  <a:pt x="338" y="124"/>
                                  <a:pt x="338" y="124"/>
                                  <a:pt x="338" y="124"/>
                                </a:cubicBezTo>
                                <a:cubicBezTo>
                                  <a:pt x="339" y="124"/>
                                  <a:pt x="339" y="124"/>
                                  <a:pt x="339" y="124"/>
                                </a:cubicBezTo>
                                <a:cubicBezTo>
                                  <a:pt x="339" y="124"/>
                                  <a:pt x="339" y="124"/>
                                  <a:pt x="339" y="124"/>
                                </a:cubicBezTo>
                                <a:moveTo>
                                  <a:pt x="293" y="107"/>
                                </a:moveTo>
                                <a:cubicBezTo>
                                  <a:pt x="294" y="106"/>
                                  <a:pt x="296" y="105"/>
                                  <a:pt x="298" y="105"/>
                                </a:cubicBezTo>
                                <a:cubicBezTo>
                                  <a:pt x="298" y="105"/>
                                  <a:pt x="298" y="105"/>
                                  <a:pt x="298" y="105"/>
                                </a:cubicBezTo>
                                <a:cubicBezTo>
                                  <a:pt x="298" y="105"/>
                                  <a:pt x="298" y="105"/>
                                  <a:pt x="298" y="105"/>
                                </a:cubicBezTo>
                                <a:cubicBezTo>
                                  <a:pt x="298" y="105"/>
                                  <a:pt x="298" y="105"/>
                                  <a:pt x="298" y="105"/>
                                </a:cubicBezTo>
                                <a:cubicBezTo>
                                  <a:pt x="298" y="105"/>
                                  <a:pt x="298" y="105"/>
                                  <a:pt x="298" y="105"/>
                                </a:cubicBezTo>
                                <a:cubicBezTo>
                                  <a:pt x="296" y="113"/>
                                  <a:pt x="288" y="114"/>
                                  <a:pt x="282" y="117"/>
                                </a:cubicBezTo>
                                <a:cubicBezTo>
                                  <a:pt x="282" y="117"/>
                                  <a:pt x="282" y="117"/>
                                  <a:pt x="282" y="117"/>
                                </a:cubicBezTo>
                                <a:cubicBezTo>
                                  <a:pt x="282" y="117"/>
                                  <a:pt x="282" y="117"/>
                                  <a:pt x="282" y="117"/>
                                </a:cubicBezTo>
                                <a:cubicBezTo>
                                  <a:pt x="283" y="114"/>
                                  <a:pt x="286" y="113"/>
                                  <a:pt x="286" y="110"/>
                                </a:cubicBezTo>
                                <a:cubicBezTo>
                                  <a:pt x="286" y="110"/>
                                  <a:pt x="286" y="110"/>
                                  <a:pt x="286" y="110"/>
                                </a:cubicBezTo>
                                <a:cubicBezTo>
                                  <a:pt x="287" y="110"/>
                                  <a:pt x="287" y="110"/>
                                  <a:pt x="287" y="110"/>
                                </a:cubicBezTo>
                                <a:cubicBezTo>
                                  <a:pt x="287" y="110"/>
                                  <a:pt x="288" y="110"/>
                                  <a:pt x="288" y="110"/>
                                </a:cubicBezTo>
                                <a:cubicBezTo>
                                  <a:pt x="288" y="110"/>
                                  <a:pt x="288" y="110"/>
                                  <a:pt x="288" y="110"/>
                                </a:cubicBezTo>
                                <a:cubicBezTo>
                                  <a:pt x="289" y="110"/>
                                  <a:pt x="289" y="110"/>
                                  <a:pt x="290" y="110"/>
                                </a:cubicBezTo>
                                <a:cubicBezTo>
                                  <a:pt x="291" y="109"/>
                                  <a:pt x="292" y="108"/>
                                  <a:pt x="293" y="107"/>
                                </a:cubicBezTo>
                                <a:moveTo>
                                  <a:pt x="274" y="105"/>
                                </a:moveTo>
                                <a:cubicBezTo>
                                  <a:pt x="275" y="105"/>
                                  <a:pt x="275" y="104"/>
                                  <a:pt x="275" y="102"/>
                                </a:cubicBezTo>
                                <a:cubicBezTo>
                                  <a:pt x="277" y="103"/>
                                  <a:pt x="277" y="104"/>
                                  <a:pt x="278" y="104"/>
                                </a:cubicBezTo>
                                <a:cubicBezTo>
                                  <a:pt x="278" y="104"/>
                                  <a:pt x="278" y="104"/>
                                  <a:pt x="278" y="104"/>
                                </a:cubicBezTo>
                                <a:cubicBezTo>
                                  <a:pt x="278" y="104"/>
                                  <a:pt x="279" y="104"/>
                                  <a:pt x="279" y="104"/>
                                </a:cubicBezTo>
                                <a:cubicBezTo>
                                  <a:pt x="279" y="103"/>
                                  <a:pt x="280" y="103"/>
                                  <a:pt x="282" y="102"/>
                                </a:cubicBezTo>
                                <a:cubicBezTo>
                                  <a:pt x="282" y="102"/>
                                  <a:pt x="282" y="102"/>
                                  <a:pt x="282" y="102"/>
                                </a:cubicBezTo>
                                <a:cubicBezTo>
                                  <a:pt x="281" y="104"/>
                                  <a:pt x="281" y="105"/>
                                  <a:pt x="281" y="107"/>
                                </a:cubicBezTo>
                                <a:cubicBezTo>
                                  <a:pt x="280" y="107"/>
                                  <a:pt x="278" y="106"/>
                                  <a:pt x="277" y="106"/>
                                </a:cubicBezTo>
                                <a:cubicBezTo>
                                  <a:pt x="276" y="107"/>
                                  <a:pt x="276" y="107"/>
                                  <a:pt x="276" y="107"/>
                                </a:cubicBezTo>
                                <a:cubicBezTo>
                                  <a:pt x="276" y="109"/>
                                  <a:pt x="279" y="109"/>
                                  <a:pt x="281" y="109"/>
                                </a:cubicBezTo>
                                <a:cubicBezTo>
                                  <a:pt x="281" y="109"/>
                                  <a:pt x="281" y="109"/>
                                  <a:pt x="281" y="109"/>
                                </a:cubicBezTo>
                                <a:cubicBezTo>
                                  <a:pt x="274" y="117"/>
                                  <a:pt x="259" y="116"/>
                                  <a:pt x="254" y="127"/>
                                </a:cubicBezTo>
                                <a:cubicBezTo>
                                  <a:pt x="246" y="128"/>
                                  <a:pt x="243" y="135"/>
                                  <a:pt x="234" y="135"/>
                                </a:cubicBezTo>
                                <a:cubicBezTo>
                                  <a:pt x="234" y="135"/>
                                  <a:pt x="234" y="135"/>
                                  <a:pt x="234" y="135"/>
                                </a:cubicBezTo>
                                <a:cubicBezTo>
                                  <a:pt x="234" y="131"/>
                                  <a:pt x="237" y="130"/>
                                  <a:pt x="240" y="129"/>
                                </a:cubicBezTo>
                                <a:cubicBezTo>
                                  <a:pt x="240" y="129"/>
                                  <a:pt x="240" y="129"/>
                                  <a:pt x="240" y="129"/>
                                </a:cubicBezTo>
                                <a:cubicBezTo>
                                  <a:pt x="239" y="127"/>
                                  <a:pt x="238" y="126"/>
                                  <a:pt x="238" y="124"/>
                                </a:cubicBezTo>
                                <a:cubicBezTo>
                                  <a:pt x="238" y="123"/>
                                  <a:pt x="238" y="122"/>
                                  <a:pt x="238" y="120"/>
                                </a:cubicBezTo>
                                <a:cubicBezTo>
                                  <a:pt x="240" y="121"/>
                                  <a:pt x="241" y="121"/>
                                  <a:pt x="241" y="121"/>
                                </a:cubicBezTo>
                                <a:cubicBezTo>
                                  <a:pt x="243" y="121"/>
                                  <a:pt x="244" y="121"/>
                                  <a:pt x="245" y="120"/>
                                </a:cubicBezTo>
                                <a:cubicBezTo>
                                  <a:pt x="246" y="120"/>
                                  <a:pt x="246" y="119"/>
                                  <a:pt x="248" y="119"/>
                                </a:cubicBezTo>
                                <a:cubicBezTo>
                                  <a:pt x="248" y="119"/>
                                  <a:pt x="249" y="119"/>
                                  <a:pt x="250" y="120"/>
                                </a:cubicBezTo>
                                <a:cubicBezTo>
                                  <a:pt x="250" y="119"/>
                                  <a:pt x="250" y="119"/>
                                  <a:pt x="250" y="118"/>
                                </a:cubicBezTo>
                                <a:cubicBezTo>
                                  <a:pt x="250" y="117"/>
                                  <a:pt x="248" y="117"/>
                                  <a:pt x="248" y="116"/>
                                </a:cubicBezTo>
                                <a:cubicBezTo>
                                  <a:pt x="248" y="116"/>
                                  <a:pt x="248" y="115"/>
                                  <a:pt x="248" y="115"/>
                                </a:cubicBezTo>
                                <a:cubicBezTo>
                                  <a:pt x="248" y="115"/>
                                  <a:pt x="249" y="115"/>
                                  <a:pt x="249" y="115"/>
                                </a:cubicBezTo>
                                <a:cubicBezTo>
                                  <a:pt x="249" y="116"/>
                                  <a:pt x="250" y="116"/>
                                  <a:pt x="250" y="116"/>
                                </a:cubicBezTo>
                                <a:cubicBezTo>
                                  <a:pt x="251" y="116"/>
                                  <a:pt x="251" y="116"/>
                                  <a:pt x="251" y="116"/>
                                </a:cubicBezTo>
                                <a:cubicBezTo>
                                  <a:pt x="251" y="116"/>
                                  <a:pt x="251" y="116"/>
                                  <a:pt x="251" y="116"/>
                                </a:cubicBezTo>
                                <a:cubicBezTo>
                                  <a:pt x="252" y="116"/>
                                  <a:pt x="252" y="116"/>
                                  <a:pt x="252" y="116"/>
                                </a:cubicBezTo>
                                <a:cubicBezTo>
                                  <a:pt x="254" y="116"/>
                                  <a:pt x="256" y="115"/>
                                  <a:pt x="259" y="114"/>
                                </a:cubicBezTo>
                                <a:cubicBezTo>
                                  <a:pt x="263" y="111"/>
                                  <a:pt x="267" y="109"/>
                                  <a:pt x="271" y="108"/>
                                </a:cubicBezTo>
                                <a:cubicBezTo>
                                  <a:pt x="272" y="108"/>
                                  <a:pt x="272" y="108"/>
                                  <a:pt x="272" y="108"/>
                                </a:cubicBezTo>
                                <a:cubicBezTo>
                                  <a:pt x="272" y="107"/>
                                  <a:pt x="272" y="107"/>
                                  <a:pt x="272" y="107"/>
                                </a:cubicBezTo>
                                <a:cubicBezTo>
                                  <a:pt x="272" y="105"/>
                                  <a:pt x="270" y="106"/>
                                  <a:pt x="270" y="105"/>
                                </a:cubicBezTo>
                                <a:cubicBezTo>
                                  <a:pt x="270" y="104"/>
                                  <a:pt x="270" y="104"/>
                                  <a:pt x="270" y="103"/>
                                </a:cubicBezTo>
                                <a:cubicBezTo>
                                  <a:pt x="272" y="104"/>
                                  <a:pt x="273" y="105"/>
                                  <a:pt x="274" y="105"/>
                                </a:cubicBezTo>
                                <a:cubicBezTo>
                                  <a:pt x="274" y="105"/>
                                  <a:pt x="274" y="105"/>
                                  <a:pt x="274" y="105"/>
                                </a:cubicBezTo>
                                <a:cubicBezTo>
                                  <a:pt x="274" y="105"/>
                                  <a:pt x="274" y="105"/>
                                  <a:pt x="274" y="105"/>
                                </a:cubicBezTo>
                                <a:moveTo>
                                  <a:pt x="370" y="119"/>
                                </a:moveTo>
                                <a:cubicBezTo>
                                  <a:pt x="370" y="113"/>
                                  <a:pt x="370" y="106"/>
                                  <a:pt x="371" y="100"/>
                                </a:cubicBezTo>
                                <a:cubicBezTo>
                                  <a:pt x="373" y="103"/>
                                  <a:pt x="373" y="106"/>
                                  <a:pt x="373" y="109"/>
                                </a:cubicBezTo>
                                <a:cubicBezTo>
                                  <a:pt x="373" y="117"/>
                                  <a:pt x="370" y="127"/>
                                  <a:pt x="370" y="136"/>
                                </a:cubicBezTo>
                                <a:cubicBezTo>
                                  <a:pt x="370" y="136"/>
                                  <a:pt x="370" y="136"/>
                                  <a:pt x="370" y="136"/>
                                </a:cubicBezTo>
                                <a:cubicBezTo>
                                  <a:pt x="370" y="135"/>
                                  <a:pt x="370" y="135"/>
                                  <a:pt x="370" y="135"/>
                                </a:cubicBezTo>
                                <a:cubicBezTo>
                                  <a:pt x="370" y="131"/>
                                  <a:pt x="370" y="125"/>
                                  <a:pt x="370" y="119"/>
                                </a:cubicBezTo>
                                <a:moveTo>
                                  <a:pt x="261" y="89"/>
                                </a:moveTo>
                                <a:cubicBezTo>
                                  <a:pt x="261" y="89"/>
                                  <a:pt x="261" y="89"/>
                                  <a:pt x="261" y="89"/>
                                </a:cubicBezTo>
                                <a:cubicBezTo>
                                  <a:pt x="261" y="89"/>
                                  <a:pt x="261" y="89"/>
                                  <a:pt x="261" y="89"/>
                                </a:cubicBezTo>
                                <a:cubicBezTo>
                                  <a:pt x="261" y="89"/>
                                  <a:pt x="261" y="89"/>
                                  <a:pt x="261" y="89"/>
                                </a:cubicBezTo>
                                <a:cubicBezTo>
                                  <a:pt x="261" y="89"/>
                                  <a:pt x="261" y="89"/>
                                  <a:pt x="261" y="89"/>
                                </a:cubicBezTo>
                                <a:cubicBezTo>
                                  <a:pt x="256" y="100"/>
                                  <a:pt x="246" y="106"/>
                                  <a:pt x="234" y="109"/>
                                </a:cubicBezTo>
                                <a:cubicBezTo>
                                  <a:pt x="233" y="109"/>
                                  <a:pt x="233" y="111"/>
                                  <a:pt x="233" y="113"/>
                                </a:cubicBezTo>
                                <a:cubicBezTo>
                                  <a:pt x="232" y="113"/>
                                  <a:pt x="231" y="113"/>
                                  <a:pt x="230" y="113"/>
                                </a:cubicBezTo>
                                <a:cubicBezTo>
                                  <a:pt x="230" y="113"/>
                                  <a:pt x="230" y="113"/>
                                  <a:pt x="229" y="113"/>
                                </a:cubicBezTo>
                                <a:cubicBezTo>
                                  <a:pt x="229" y="113"/>
                                  <a:pt x="228" y="113"/>
                                  <a:pt x="228" y="114"/>
                                </a:cubicBezTo>
                                <a:cubicBezTo>
                                  <a:pt x="228" y="114"/>
                                  <a:pt x="228" y="114"/>
                                  <a:pt x="228" y="114"/>
                                </a:cubicBezTo>
                                <a:cubicBezTo>
                                  <a:pt x="228" y="114"/>
                                  <a:pt x="228" y="114"/>
                                  <a:pt x="227" y="114"/>
                                </a:cubicBezTo>
                                <a:cubicBezTo>
                                  <a:pt x="227" y="114"/>
                                  <a:pt x="227" y="114"/>
                                  <a:pt x="227" y="114"/>
                                </a:cubicBezTo>
                                <a:cubicBezTo>
                                  <a:pt x="227" y="114"/>
                                  <a:pt x="227" y="114"/>
                                  <a:pt x="227" y="114"/>
                                </a:cubicBezTo>
                                <a:cubicBezTo>
                                  <a:pt x="227" y="113"/>
                                  <a:pt x="229" y="111"/>
                                  <a:pt x="229" y="109"/>
                                </a:cubicBezTo>
                                <a:cubicBezTo>
                                  <a:pt x="229" y="109"/>
                                  <a:pt x="229" y="108"/>
                                  <a:pt x="229" y="108"/>
                                </a:cubicBezTo>
                                <a:cubicBezTo>
                                  <a:pt x="229" y="108"/>
                                  <a:pt x="229" y="108"/>
                                  <a:pt x="229" y="108"/>
                                </a:cubicBezTo>
                                <a:cubicBezTo>
                                  <a:pt x="229" y="108"/>
                                  <a:pt x="229" y="108"/>
                                  <a:pt x="229" y="108"/>
                                </a:cubicBezTo>
                                <a:cubicBezTo>
                                  <a:pt x="229" y="108"/>
                                  <a:pt x="229" y="108"/>
                                  <a:pt x="229" y="108"/>
                                </a:cubicBezTo>
                                <a:cubicBezTo>
                                  <a:pt x="230" y="108"/>
                                  <a:pt x="231" y="109"/>
                                  <a:pt x="232" y="109"/>
                                </a:cubicBezTo>
                                <a:cubicBezTo>
                                  <a:pt x="233" y="109"/>
                                  <a:pt x="234" y="108"/>
                                  <a:pt x="234" y="106"/>
                                </a:cubicBezTo>
                                <a:cubicBezTo>
                                  <a:pt x="234" y="106"/>
                                  <a:pt x="234" y="106"/>
                                  <a:pt x="234" y="105"/>
                                </a:cubicBezTo>
                                <a:cubicBezTo>
                                  <a:pt x="234" y="105"/>
                                  <a:pt x="234" y="105"/>
                                  <a:pt x="234" y="105"/>
                                </a:cubicBezTo>
                                <a:cubicBezTo>
                                  <a:pt x="234" y="105"/>
                                  <a:pt x="234" y="105"/>
                                  <a:pt x="234" y="105"/>
                                </a:cubicBezTo>
                                <a:cubicBezTo>
                                  <a:pt x="234" y="105"/>
                                  <a:pt x="234" y="105"/>
                                  <a:pt x="234" y="105"/>
                                </a:cubicBezTo>
                                <a:cubicBezTo>
                                  <a:pt x="234" y="105"/>
                                  <a:pt x="235" y="106"/>
                                  <a:pt x="236" y="106"/>
                                </a:cubicBezTo>
                                <a:cubicBezTo>
                                  <a:pt x="239" y="106"/>
                                  <a:pt x="241" y="104"/>
                                  <a:pt x="244" y="102"/>
                                </a:cubicBezTo>
                                <a:cubicBezTo>
                                  <a:pt x="244" y="102"/>
                                  <a:pt x="244" y="102"/>
                                  <a:pt x="244" y="102"/>
                                </a:cubicBezTo>
                                <a:cubicBezTo>
                                  <a:pt x="246" y="100"/>
                                  <a:pt x="248" y="99"/>
                                  <a:pt x="251" y="99"/>
                                </a:cubicBezTo>
                                <a:cubicBezTo>
                                  <a:pt x="252" y="99"/>
                                  <a:pt x="252" y="99"/>
                                  <a:pt x="252" y="99"/>
                                </a:cubicBezTo>
                                <a:cubicBezTo>
                                  <a:pt x="252" y="99"/>
                                  <a:pt x="252" y="99"/>
                                  <a:pt x="252" y="99"/>
                                </a:cubicBezTo>
                                <a:cubicBezTo>
                                  <a:pt x="253" y="93"/>
                                  <a:pt x="258" y="91"/>
                                  <a:pt x="261" y="89"/>
                                </a:cubicBezTo>
                                <a:moveTo>
                                  <a:pt x="279" y="87"/>
                                </a:moveTo>
                                <a:cubicBezTo>
                                  <a:pt x="279" y="87"/>
                                  <a:pt x="279" y="87"/>
                                  <a:pt x="279" y="87"/>
                                </a:cubicBezTo>
                                <a:cubicBezTo>
                                  <a:pt x="279" y="87"/>
                                  <a:pt x="279" y="87"/>
                                  <a:pt x="279" y="87"/>
                                </a:cubicBezTo>
                                <a:cubicBezTo>
                                  <a:pt x="279" y="87"/>
                                  <a:pt x="279" y="87"/>
                                  <a:pt x="279" y="87"/>
                                </a:cubicBezTo>
                                <a:cubicBezTo>
                                  <a:pt x="279" y="88"/>
                                  <a:pt x="278" y="88"/>
                                  <a:pt x="278" y="89"/>
                                </a:cubicBezTo>
                                <a:cubicBezTo>
                                  <a:pt x="279" y="91"/>
                                  <a:pt x="280" y="91"/>
                                  <a:pt x="280" y="93"/>
                                </a:cubicBezTo>
                                <a:cubicBezTo>
                                  <a:pt x="280" y="93"/>
                                  <a:pt x="280" y="93"/>
                                  <a:pt x="280" y="94"/>
                                </a:cubicBezTo>
                                <a:cubicBezTo>
                                  <a:pt x="277" y="96"/>
                                  <a:pt x="271" y="95"/>
                                  <a:pt x="271" y="101"/>
                                </a:cubicBezTo>
                                <a:cubicBezTo>
                                  <a:pt x="264" y="103"/>
                                  <a:pt x="256" y="104"/>
                                  <a:pt x="255" y="114"/>
                                </a:cubicBezTo>
                                <a:cubicBezTo>
                                  <a:pt x="253" y="113"/>
                                  <a:pt x="252" y="113"/>
                                  <a:pt x="250" y="113"/>
                                </a:cubicBezTo>
                                <a:cubicBezTo>
                                  <a:pt x="250" y="113"/>
                                  <a:pt x="250" y="113"/>
                                  <a:pt x="250" y="113"/>
                                </a:cubicBezTo>
                                <a:cubicBezTo>
                                  <a:pt x="250" y="112"/>
                                  <a:pt x="251" y="111"/>
                                  <a:pt x="251" y="111"/>
                                </a:cubicBezTo>
                                <a:cubicBezTo>
                                  <a:pt x="252" y="111"/>
                                  <a:pt x="252" y="111"/>
                                  <a:pt x="252" y="111"/>
                                </a:cubicBezTo>
                                <a:cubicBezTo>
                                  <a:pt x="252" y="111"/>
                                  <a:pt x="252" y="111"/>
                                  <a:pt x="252" y="111"/>
                                </a:cubicBezTo>
                                <a:cubicBezTo>
                                  <a:pt x="253" y="111"/>
                                  <a:pt x="253" y="111"/>
                                  <a:pt x="253" y="111"/>
                                </a:cubicBezTo>
                                <a:cubicBezTo>
                                  <a:pt x="252" y="111"/>
                                  <a:pt x="252" y="111"/>
                                  <a:pt x="252" y="111"/>
                                </a:cubicBezTo>
                                <a:cubicBezTo>
                                  <a:pt x="252" y="111"/>
                                  <a:pt x="252" y="111"/>
                                  <a:pt x="252" y="111"/>
                                </a:cubicBezTo>
                                <a:cubicBezTo>
                                  <a:pt x="251" y="111"/>
                                  <a:pt x="251" y="110"/>
                                  <a:pt x="250" y="110"/>
                                </a:cubicBezTo>
                                <a:cubicBezTo>
                                  <a:pt x="250" y="110"/>
                                  <a:pt x="250" y="110"/>
                                  <a:pt x="250" y="110"/>
                                </a:cubicBezTo>
                                <a:cubicBezTo>
                                  <a:pt x="247" y="110"/>
                                  <a:pt x="245" y="112"/>
                                  <a:pt x="242" y="114"/>
                                </a:cubicBezTo>
                                <a:cubicBezTo>
                                  <a:pt x="239" y="116"/>
                                  <a:pt x="236" y="117"/>
                                  <a:pt x="233" y="117"/>
                                </a:cubicBezTo>
                                <a:cubicBezTo>
                                  <a:pt x="233" y="117"/>
                                  <a:pt x="233" y="117"/>
                                  <a:pt x="233" y="117"/>
                                </a:cubicBezTo>
                                <a:cubicBezTo>
                                  <a:pt x="233" y="117"/>
                                  <a:pt x="232" y="117"/>
                                  <a:pt x="232" y="117"/>
                                </a:cubicBezTo>
                                <a:cubicBezTo>
                                  <a:pt x="232" y="117"/>
                                  <a:pt x="232" y="117"/>
                                  <a:pt x="232" y="117"/>
                                </a:cubicBezTo>
                                <a:cubicBezTo>
                                  <a:pt x="232" y="117"/>
                                  <a:pt x="232" y="117"/>
                                  <a:pt x="232" y="117"/>
                                </a:cubicBezTo>
                                <a:cubicBezTo>
                                  <a:pt x="247" y="106"/>
                                  <a:pt x="264" y="97"/>
                                  <a:pt x="279" y="87"/>
                                </a:cubicBezTo>
                                <a:moveTo>
                                  <a:pt x="351" y="84"/>
                                </a:moveTo>
                                <a:cubicBezTo>
                                  <a:pt x="351" y="84"/>
                                  <a:pt x="351" y="84"/>
                                  <a:pt x="351" y="84"/>
                                </a:cubicBezTo>
                                <a:cubicBezTo>
                                  <a:pt x="351" y="84"/>
                                  <a:pt x="351" y="84"/>
                                  <a:pt x="351" y="84"/>
                                </a:cubicBezTo>
                                <a:cubicBezTo>
                                  <a:pt x="351" y="84"/>
                                  <a:pt x="351" y="84"/>
                                  <a:pt x="351" y="84"/>
                                </a:cubicBezTo>
                                <a:cubicBezTo>
                                  <a:pt x="350" y="92"/>
                                  <a:pt x="349" y="100"/>
                                  <a:pt x="348" y="109"/>
                                </a:cubicBezTo>
                                <a:cubicBezTo>
                                  <a:pt x="347" y="107"/>
                                  <a:pt x="347" y="104"/>
                                  <a:pt x="347" y="101"/>
                                </a:cubicBezTo>
                                <a:cubicBezTo>
                                  <a:pt x="347" y="94"/>
                                  <a:pt x="348" y="86"/>
                                  <a:pt x="351" y="84"/>
                                </a:cubicBezTo>
                                <a:moveTo>
                                  <a:pt x="385" y="88"/>
                                </a:moveTo>
                                <a:cubicBezTo>
                                  <a:pt x="382" y="84"/>
                                  <a:pt x="380" y="79"/>
                                  <a:pt x="378" y="74"/>
                                </a:cubicBezTo>
                                <a:cubicBezTo>
                                  <a:pt x="378" y="74"/>
                                  <a:pt x="378" y="74"/>
                                  <a:pt x="378" y="74"/>
                                </a:cubicBezTo>
                                <a:cubicBezTo>
                                  <a:pt x="378" y="74"/>
                                  <a:pt x="378" y="74"/>
                                  <a:pt x="378" y="74"/>
                                </a:cubicBezTo>
                                <a:cubicBezTo>
                                  <a:pt x="382" y="75"/>
                                  <a:pt x="381" y="80"/>
                                  <a:pt x="386" y="81"/>
                                </a:cubicBezTo>
                                <a:cubicBezTo>
                                  <a:pt x="386" y="81"/>
                                  <a:pt x="386" y="81"/>
                                  <a:pt x="386" y="81"/>
                                </a:cubicBezTo>
                                <a:cubicBezTo>
                                  <a:pt x="386" y="81"/>
                                  <a:pt x="386" y="81"/>
                                  <a:pt x="386" y="81"/>
                                </a:cubicBezTo>
                                <a:cubicBezTo>
                                  <a:pt x="385" y="83"/>
                                  <a:pt x="385" y="86"/>
                                  <a:pt x="385" y="88"/>
                                </a:cubicBezTo>
                                <a:moveTo>
                                  <a:pt x="406" y="67"/>
                                </a:moveTo>
                                <a:cubicBezTo>
                                  <a:pt x="406" y="67"/>
                                  <a:pt x="406" y="67"/>
                                  <a:pt x="406" y="67"/>
                                </a:cubicBezTo>
                                <a:cubicBezTo>
                                  <a:pt x="407" y="67"/>
                                  <a:pt x="407" y="68"/>
                                  <a:pt x="408" y="68"/>
                                </a:cubicBezTo>
                                <a:cubicBezTo>
                                  <a:pt x="408" y="68"/>
                                  <a:pt x="408" y="69"/>
                                  <a:pt x="409" y="69"/>
                                </a:cubicBezTo>
                                <a:cubicBezTo>
                                  <a:pt x="409" y="70"/>
                                  <a:pt x="410" y="71"/>
                                  <a:pt x="411" y="71"/>
                                </a:cubicBezTo>
                                <a:cubicBezTo>
                                  <a:pt x="412" y="71"/>
                                  <a:pt x="412" y="71"/>
                                  <a:pt x="412" y="71"/>
                                </a:cubicBezTo>
                                <a:cubicBezTo>
                                  <a:pt x="412" y="71"/>
                                  <a:pt x="412" y="71"/>
                                  <a:pt x="412" y="71"/>
                                </a:cubicBezTo>
                                <a:cubicBezTo>
                                  <a:pt x="412" y="76"/>
                                  <a:pt x="413" y="81"/>
                                  <a:pt x="417" y="83"/>
                                </a:cubicBezTo>
                                <a:cubicBezTo>
                                  <a:pt x="417" y="83"/>
                                  <a:pt x="417" y="83"/>
                                  <a:pt x="417" y="83"/>
                                </a:cubicBezTo>
                                <a:cubicBezTo>
                                  <a:pt x="417" y="83"/>
                                  <a:pt x="417" y="83"/>
                                  <a:pt x="417" y="83"/>
                                </a:cubicBezTo>
                                <a:cubicBezTo>
                                  <a:pt x="417" y="84"/>
                                  <a:pt x="417" y="85"/>
                                  <a:pt x="417" y="85"/>
                                </a:cubicBezTo>
                                <a:cubicBezTo>
                                  <a:pt x="417" y="87"/>
                                  <a:pt x="419" y="87"/>
                                  <a:pt x="419" y="89"/>
                                </a:cubicBezTo>
                                <a:cubicBezTo>
                                  <a:pt x="419" y="89"/>
                                  <a:pt x="419" y="90"/>
                                  <a:pt x="419" y="90"/>
                                </a:cubicBezTo>
                                <a:cubicBezTo>
                                  <a:pt x="412" y="84"/>
                                  <a:pt x="410" y="75"/>
                                  <a:pt x="406" y="67"/>
                                </a:cubicBezTo>
                                <a:cubicBezTo>
                                  <a:pt x="406" y="67"/>
                                  <a:pt x="406" y="67"/>
                                  <a:pt x="406" y="67"/>
                                </a:cubicBezTo>
                                <a:moveTo>
                                  <a:pt x="361" y="60"/>
                                </a:moveTo>
                                <a:cubicBezTo>
                                  <a:pt x="361" y="60"/>
                                  <a:pt x="361" y="59"/>
                                  <a:pt x="361" y="59"/>
                                </a:cubicBezTo>
                                <a:cubicBezTo>
                                  <a:pt x="364" y="60"/>
                                  <a:pt x="364" y="63"/>
                                  <a:pt x="366" y="64"/>
                                </a:cubicBezTo>
                                <a:cubicBezTo>
                                  <a:pt x="366" y="65"/>
                                  <a:pt x="366" y="65"/>
                                  <a:pt x="366" y="65"/>
                                </a:cubicBezTo>
                                <a:cubicBezTo>
                                  <a:pt x="366" y="65"/>
                                  <a:pt x="366" y="65"/>
                                  <a:pt x="366" y="65"/>
                                </a:cubicBezTo>
                                <a:cubicBezTo>
                                  <a:pt x="366" y="65"/>
                                  <a:pt x="366" y="65"/>
                                  <a:pt x="366" y="65"/>
                                </a:cubicBezTo>
                                <a:cubicBezTo>
                                  <a:pt x="366" y="65"/>
                                  <a:pt x="366" y="65"/>
                                  <a:pt x="366" y="65"/>
                                </a:cubicBezTo>
                                <a:cubicBezTo>
                                  <a:pt x="366" y="65"/>
                                  <a:pt x="366" y="65"/>
                                  <a:pt x="366" y="65"/>
                                </a:cubicBezTo>
                                <a:cubicBezTo>
                                  <a:pt x="366" y="65"/>
                                  <a:pt x="366" y="65"/>
                                  <a:pt x="366" y="65"/>
                                </a:cubicBezTo>
                                <a:cubicBezTo>
                                  <a:pt x="366" y="65"/>
                                  <a:pt x="366" y="65"/>
                                  <a:pt x="366" y="65"/>
                                </a:cubicBezTo>
                                <a:cubicBezTo>
                                  <a:pt x="366" y="65"/>
                                  <a:pt x="365" y="65"/>
                                  <a:pt x="365" y="65"/>
                                </a:cubicBezTo>
                                <a:cubicBezTo>
                                  <a:pt x="365" y="65"/>
                                  <a:pt x="365" y="65"/>
                                  <a:pt x="365" y="65"/>
                                </a:cubicBezTo>
                                <a:cubicBezTo>
                                  <a:pt x="364" y="64"/>
                                  <a:pt x="362" y="63"/>
                                  <a:pt x="361" y="61"/>
                                </a:cubicBezTo>
                                <a:cubicBezTo>
                                  <a:pt x="361" y="61"/>
                                  <a:pt x="361" y="60"/>
                                  <a:pt x="361" y="60"/>
                                </a:cubicBezTo>
                                <a:cubicBezTo>
                                  <a:pt x="361" y="60"/>
                                  <a:pt x="361" y="60"/>
                                  <a:pt x="361" y="60"/>
                                </a:cubicBezTo>
                                <a:moveTo>
                                  <a:pt x="330" y="66"/>
                                </a:moveTo>
                                <a:cubicBezTo>
                                  <a:pt x="333" y="61"/>
                                  <a:pt x="338" y="60"/>
                                  <a:pt x="342" y="57"/>
                                </a:cubicBezTo>
                                <a:cubicBezTo>
                                  <a:pt x="342" y="57"/>
                                  <a:pt x="342" y="57"/>
                                  <a:pt x="342" y="57"/>
                                </a:cubicBezTo>
                                <a:cubicBezTo>
                                  <a:pt x="342" y="57"/>
                                  <a:pt x="342" y="57"/>
                                  <a:pt x="342" y="57"/>
                                </a:cubicBezTo>
                                <a:cubicBezTo>
                                  <a:pt x="342" y="57"/>
                                  <a:pt x="342" y="57"/>
                                  <a:pt x="342" y="57"/>
                                </a:cubicBezTo>
                                <a:cubicBezTo>
                                  <a:pt x="342" y="57"/>
                                  <a:pt x="342" y="57"/>
                                  <a:pt x="342" y="57"/>
                                </a:cubicBezTo>
                                <a:cubicBezTo>
                                  <a:pt x="340" y="61"/>
                                  <a:pt x="335" y="63"/>
                                  <a:pt x="330" y="66"/>
                                </a:cubicBezTo>
                                <a:cubicBezTo>
                                  <a:pt x="330" y="66"/>
                                  <a:pt x="330" y="66"/>
                                  <a:pt x="330" y="66"/>
                                </a:cubicBezTo>
                                <a:cubicBezTo>
                                  <a:pt x="330" y="66"/>
                                  <a:pt x="330" y="66"/>
                                  <a:pt x="330" y="66"/>
                                </a:cubicBezTo>
                                <a:moveTo>
                                  <a:pt x="348" y="34"/>
                                </a:moveTo>
                                <a:cubicBezTo>
                                  <a:pt x="348" y="34"/>
                                  <a:pt x="348" y="34"/>
                                  <a:pt x="348" y="34"/>
                                </a:cubicBezTo>
                                <a:cubicBezTo>
                                  <a:pt x="348" y="34"/>
                                  <a:pt x="349" y="34"/>
                                  <a:pt x="349" y="34"/>
                                </a:cubicBezTo>
                                <a:cubicBezTo>
                                  <a:pt x="349" y="35"/>
                                  <a:pt x="349" y="35"/>
                                  <a:pt x="349" y="35"/>
                                </a:cubicBezTo>
                                <a:cubicBezTo>
                                  <a:pt x="349" y="35"/>
                                  <a:pt x="349" y="35"/>
                                  <a:pt x="349" y="35"/>
                                </a:cubicBezTo>
                                <a:cubicBezTo>
                                  <a:pt x="350" y="35"/>
                                  <a:pt x="350" y="36"/>
                                  <a:pt x="350" y="36"/>
                                </a:cubicBezTo>
                                <a:cubicBezTo>
                                  <a:pt x="350" y="38"/>
                                  <a:pt x="347" y="37"/>
                                  <a:pt x="347" y="40"/>
                                </a:cubicBezTo>
                                <a:cubicBezTo>
                                  <a:pt x="347" y="40"/>
                                  <a:pt x="347" y="40"/>
                                  <a:pt x="347" y="40"/>
                                </a:cubicBezTo>
                                <a:cubicBezTo>
                                  <a:pt x="347" y="40"/>
                                  <a:pt x="347" y="40"/>
                                  <a:pt x="347" y="40"/>
                                </a:cubicBezTo>
                                <a:cubicBezTo>
                                  <a:pt x="347" y="40"/>
                                  <a:pt x="346" y="40"/>
                                  <a:pt x="346" y="40"/>
                                </a:cubicBezTo>
                                <a:cubicBezTo>
                                  <a:pt x="346" y="40"/>
                                  <a:pt x="346" y="40"/>
                                  <a:pt x="346" y="40"/>
                                </a:cubicBezTo>
                                <a:cubicBezTo>
                                  <a:pt x="345" y="40"/>
                                  <a:pt x="345" y="40"/>
                                  <a:pt x="345" y="40"/>
                                </a:cubicBezTo>
                                <a:cubicBezTo>
                                  <a:pt x="343" y="38"/>
                                  <a:pt x="345" y="35"/>
                                  <a:pt x="347" y="35"/>
                                </a:cubicBezTo>
                                <a:cubicBezTo>
                                  <a:pt x="348" y="35"/>
                                  <a:pt x="348" y="34"/>
                                  <a:pt x="348" y="34"/>
                                </a:cubicBezTo>
                                <a:moveTo>
                                  <a:pt x="373" y="17"/>
                                </a:moveTo>
                                <a:cubicBezTo>
                                  <a:pt x="373" y="16"/>
                                  <a:pt x="373" y="16"/>
                                  <a:pt x="373" y="16"/>
                                </a:cubicBezTo>
                                <a:cubicBezTo>
                                  <a:pt x="376" y="19"/>
                                  <a:pt x="380" y="21"/>
                                  <a:pt x="380" y="26"/>
                                </a:cubicBezTo>
                                <a:cubicBezTo>
                                  <a:pt x="380" y="27"/>
                                  <a:pt x="380" y="27"/>
                                  <a:pt x="380" y="28"/>
                                </a:cubicBezTo>
                                <a:cubicBezTo>
                                  <a:pt x="377" y="25"/>
                                  <a:pt x="373" y="22"/>
                                  <a:pt x="373" y="17"/>
                                </a:cubicBezTo>
                                <a:moveTo>
                                  <a:pt x="358" y="14"/>
                                </a:moveTo>
                                <a:cubicBezTo>
                                  <a:pt x="358" y="11"/>
                                  <a:pt x="363" y="8"/>
                                  <a:pt x="365" y="7"/>
                                </a:cubicBezTo>
                                <a:cubicBezTo>
                                  <a:pt x="365" y="7"/>
                                  <a:pt x="365" y="8"/>
                                  <a:pt x="365" y="8"/>
                                </a:cubicBezTo>
                                <a:cubicBezTo>
                                  <a:pt x="365" y="13"/>
                                  <a:pt x="361" y="12"/>
                                  <a:pt x="360" y="16"/>
                                </a:cubicBezTo>
                                <a:cubicBezTo>
                                  <a:pt x="358" y="15"/>
                                  <a:pt x="358" y="15"/>
                                  <a:pt x="358" y="14"/>
                                </a:cubicBezTo>
                                <a:moveTo>
                                  <a:pt x="362" y="0"/>
                                </a:moveTo>
                                <a:cubicBezTo>
                                  <a:pt x="361" y="0"/>
                                  <a:pt x="361" y="0"/>
                                  <a:pt x="360" y="0"/>
                                </a:cubicBezTo>
                                <a:cubicBezTo>
                                  <a:pt x="350" y="7"/>
                                  <a:pt x="342" y="17"/>
                                  <a:pt x="329" y="21"/>
                                </a:cubicBezTo>
                                <a:cubicBezTo>
                                  <a:pt x="323" y="29"/>
                                  <a:pt x="316" y="34"/>
                                  <a:pt x="306" y="37"/>
                                </a:cubicBezTo>
                                <a:cubicBezTo>
                                  <a:pt x="304" y="39"/>
                                  <a:pt x="304" y="43"/>
                                  <a:pt x="301" y="43"/>
                                </a:cubicBezTo>
                                <a:cubicBezTo>
                                  <a:pt x="300" y="43"/>
                                  <a:pt x="300" y="43"/>
                                  <a:pt x="299" y="43"/>
                                </a:cubicBezTo>
                                <a:cubicBezTo>
                                  <a:pt x="285" y="63"/>
                                  <a:pt x="261" y="70"/>
                                  <a:pt x="245" y="87"/>
                                </a:cubicBezTo>
                                <a:cubicBezTo>
                                  <a:pt x="234" y="87"/>
                                  <a:pt x="230" y="99"/>
                                  <a:pt x="222" y="104"/>
                                </a:cubicBezTo>
                                <a:cubicBezTo>
                                  <a:pt x="219" y="106"/>
                                  <a:pt x="215" y="104"/>
                                  <a:pt x="213" y="106"/>
                                </a:cubicBezTo>
                                <a:cubicBezTo>
                                  <a:pt x="209" y="108"/>
                                  <a:pt x="207" y="114"/>
                                  <a:pt x="203" y="114"/>
                                </a:cubicBezTo>
                                <a:cubicBezTo>
                                  <a:pt x="202" y="114"/>
                                  <a:pt x="201" y="114"/>
                                  <a:pt x="201" y="113"/>
                                </a:cubicBezTo>
                                <a:cubicBezTo>
                                  <a:pt x="197" y="121"/>
                                  <a:pt x="188" y="121"/>
                                  <a:pt x="184" y="129"/>
                                </a:cubicBezTo>
                                <a:cubicBezTo>
                                  <a:pt x="170" y="129"/>
                                  <a:pt x="168" y="145"/>
                                  <a:pt x="155" y="146"/>
                                </a:cubicBezTo>
                                <a:cubicBezTo>
                                  <a:pt x="156" y="151"/>
                                  <a:pt x="152" y="149"/>
                                  <a:pt x="152" y="153"/>
                                </a:cubicBezTo>
                                <a:cubicBezTo>
                                  <a:pt x="151" y="152"/>
                                  <a:pt x="150" y="152"/>
                                  <a:pt x="150" y="152"/>
                                </a:cubicBezTo>
                                <a:cubicBezTo>
                                  <a:pt x="148" y="152"/>
                                  <a:pt x="147" y="153"/>
                                  <a:pt x="146" y="154"/>
                                </a:cubicBezTo>
                                <a:cubicBezTo>
                                  <a:pt x="145" y="154"/>
                                  <a:pt x="144" y="155"/>
                                  <a:pt x="143" y="155"/>
                                </a:cubicBezTo>
                                <a:cubicBezTo>
                                  <a:pt x="142" y="155"/>
                                  <a:pt x="141" y="155"/>
                                  <a:pt x="140" y="154"/>
                                </a:cubicBezTo>
                                <a:cubicBezTo>
                                  <a:pt x="141" y="157"/>
                                  <a:pt x="140" y="159"/>
                                  <a:pt x="138" y="159"/>
                                </a:cubicBezTo>
                                <a:cubicBezTo>
                                  <a:pt x="137" y="159"/>
                                  <a:pt x="136" y="159"/>
                                  <a:pt x="136" y="158"/>
                                </a:cubicBezTo>
                                <a:cubicBezTo>
                                  <a:pt x="136" y="162"/>
                                  <a:pt x="134" y="162"/>
                                  <a:pt x="134" y="165"/>
                                </a:cubicBezTo>
                                <a:cubicBezTo>
                                  <a:pt x="133" y="164"/>
                                  <a:pt x="132" y="164"/>
                                  <a:pt x="132" y="164"/>
                                </a:cubicBezTo>
                                <a:cubicBezTo>
                                  <a:pt x="128" y="164"/>
                                  <a:pt x="128" y="169"/>
                                  <a:pt x="126" y="170"/>
                                </a:cubicBezTo>
                                <a:cubicBezTo>
                                  <a:pt x="115" y="173"/>
                                  <a:pt x="108" y="181"/>
                                  <a:pt x="100" y="188"/>
                                </a:cubicBezTo>
                                <a:cubicBezTo>
                                  <a:pt x="88" y="189"/>
                                  <a:pt x="88" y="204"/>
                                  <a:pt x="76" y="204"/>
                                </a:cubicBezTo>
                                <a:cubicBezTo>
                                  <a:pt x="75" y="204"/>
                                  <a:pt x="75" y="204"/>
                                  <a:pt x="75" y="204"/>
                                </a:cubicBezTo>
                                <a:cubicBezTo>
                                  <a:pt x="74" y="213"/>
                                  <a:pt x="64" y="210"/>
                                  <a:pt x="62" y="218"/>
                                </a:cubicBezTo>
                                <a:cubicBezTo>
                                  <a:pt x="40" y="225"/>
                                  <a:pt x="31" y="248"/>
                                  <a:pt x="9" y="255"/>
                                </a:cubicBezTo>
                                <a:cubicBezTo>
                                  <a:pt x="9" y="262"/>
                                  <a:pt x="3" y="259"/>
                                  <a:pt x="2" y="263"/>
                                </a:cubicBezTo>
                                <a:cubicBezTo>
                                  <a:pt x="0" y="270"/>
                                  <a:pt x="5" y="270"/>
                                  <a:pt x="1" y="274"/>
                                </a:cubicBezTo>
                                <a:cubicBezTo>
                                  <a:pt x="13" y="284"/>
                                  <a:pt x="22" y="296"/>
                                  <a:pt x="30" y="310"/>
                                </a:cubicBezTo>
                                <a:cubicBezTo>
                                  <a:pt x="29" y="308"/>
                                  <a:pt x="30" y="307"/>
                                  <a:pt x="31" y="307"/>
                                </a:cubicBezTo>
                                <a:cubicBezTo>
                                  <a:pt x="32" y="307"/>
                                  <a:pt x="33" y="308"/>
                                  <a:pt x="33" y="308"/>
                                </a:cubicBezTo>
                                <a:cubicBezTo>
                                  <a:pt x="34" y="308"/>
                                  <a:pt x="35" y="308"/>
                                  <a:pt x="36" y="308"/>
                                </a:cubicBezTo>
                                <a:cubicBezTo>
                                  <a:pt x="36" y="308"/>
                                  <a:pt x="36" y="308"/>
                                  <a:pt x="36" y="308"/>
                                </a:cubicBezTo>
                                <a:cubicBezTo>
                                  <a:pt x="43" y="300"/>
                                  <a:pt x="54" y="296"/>
                                  <a:pt x="60" y="286"/>
                                </a:cubicBezTo>
                                <a:cubicBezTo>
                                  <a:pt x="81" y="279"/>
                                  <a:pt x="91" y="259"/>
                                  <a:pt x="112" y="251"/>
                                </a:cubicBezTo>
                                <a:cubicBezTo>
                                  <a:pt x="115" y="246"/>
                                  <a:pt x="122" y="244"/>
                                  <a:pt x="126" y="239"/>
                                </a:cubicBezTo>
                                <a:cubicBezTo>
                                  <a:pt x="126" y="239"/>
                                  <a:pt x="127" y="239"/>
                                  <a:pt x="128" y="239"/>
                                </a:cubicBezTo>
                                <a:cubicBezTo>
                                  <a:pt x="129" y="239"/>
                                  <a:pt x="129" y="239"/>
                                  <a:pt x="130" y="238"/>
                                </a:cubicBezTo>
                                <a:cubicBezTo>
                                  <a:pt x="130" y="238"/>
                                  <a:pt x="131" y="237"/>
                                  <a:pt x="132" y="237"/>
                                </a:cubicBezTo>
                                <a:cubicBezTo>
                                  <a:pt x="132" y="237"/>
                                  <a:pt x="132" y="237"/>
                                  <a:pt x="132" y="237"/>
                                </a:cubicBezTo>
                                <a:cubicBezTo>
                                  <a:pt x="134" y="235"/>
                                  <a:pt x="135" y="233"/>
                                  <a:pt x="136" y="231"/>
                                </a:cubicBezTo>
                                <a:cubicBezTo>
                                  <a:pt x="155" y="223"/>
                                  <a:pt x="165" y="205"/>
                                  <a:pt x="185" y="199"/>
                                </a:cubicBezTo>
                                <a:cubicBezTo>
                                  <a:pt x="196" y="184"/>
                                  <a:pt x="214" y="178"/>
                                  <a:pt x="227" y="165"/>
                                </a:cubicBezTo>
                                <a:cubicBezTo>
                                  <a:pt x="228" y="165"/>
                                  <a:pt x="229" y="165"/>
                                  <a:pt x="230" y="165"/>
                                </a:cubicBezTo>
                                <a:cubicBezTo>
                                  <a:pt x="231" y="165"/>
                                  <a:pt x="232" y="165"/>
                                  <a:pt x="233" y="165"/>
                                </a:cubicBezTo>
                                <a:cubicBezTo>
                                  <a:pt x="248" y="147"/>
                                  <a:pt x="274" y="141"/>
                                  <a:pt x="287" y="120"/>
                                </a:cubicBezTo>
                                <a:cubicBezTo>
                                  <a:pt x="300" y="117"/>
                                  <a:pt x="308" y="106"/>
                                  <a:pt x="319" y="101"/>
                                </a:cubicBezTo>
                                <a:cubicBezTo>
                                  <a:pt x="319" y="101"/>
                                  <a:pt x="319" y="101"/>
                                  <a:pt x="319" y="101"/>
                                </a:cubicBezTo>
                                <a:cubicBezTo>
                                  <a:pt x="319" y="101"/>
                                  <a:pt x="319" y="101"/>
                                  <a:pt x="319" y="101"/>
                                </a:cubicBezTo>
                                <a:cubicBezTo>
                                  <a:pt x="316" y="119"/>
                                  <a:pt x="317" y="143"/>
                                  <a:pt x="310" y="158"/>
                                </a:cubicBezTo>
                                <a:cubicBezTo>
                                  <a:pt x="316" y="164"/>
                                  <a:pt x="309" y="180"/>
                                  <a:pt x="312" y="192"/>
                                </a:cubicBezTo>
                                <a:cubicBezTo>
                                  <a:pt x="303" y="222"/>
                                  <a:pt x="300" y="289"/>
                                  <a:pt x="295" y="316"/>
                                </a:cubicBezTo>
                                <a:cubicBezTo>
                                  <a:pt x="298" y="336"/>
                                  <a:pt x="287" y="358"/>
                                  <a:pt x="289" y="380"/>
                                </a:cubicBezTo>
                                <a:cubicBezTo>
                                  <a:pt x="284" y="399"/>
                                  <a:pt x="277" y="439"/>
                                  <a:pt x="279" y="464"/>
                                </a:cubicBezTo>
                                <a:cubicBezTo>
                                  <a:pt x="275" y="476"/>
                                  <a:pt x="274" y="481"/>
                                  <a:pt x="275" y="490"/>
                                </a:cubicBezTo>
                                <a:cubicBezTo>
                                  <a:pt x="273" y="504"/>
                                  <a:pt x="268" y="525"/>
                                  <a:pt x="269" y="540"/>
                                </a:cubicBezTo>
                                <a:cubicBezTo>
                                  <a:pt x="270" y="545"/>
                                  <a:pt x="267" y="546"/>
                                  <a:pt x="266" y="549"/>
                                </a:cubicBezTo>
                                <a:cubicBezTo>
                                  <a:pt x="268" y="563"/>
                                  <a:pt x="264" y="580"/>
                                  <a:pt x="261" y="591"/>
                                </a:cubicBezTo>
                                <a:cubicBezTo>
                                  <a:pt x="261" y="663"/>
                                  <a:pt x="239" y="745"/>
                                  <a:pt x="238" y="810"/>
                                </a:cubicBezTo>
                                <a:cubicBezTo>
                                  <a:pt x="238" y="812"/>
                                  <a:pt x="235" y="815"/>
                                  <a:pt x="235" y="818"/>
                                </a:cubicBezTo>
                                <a:cubicBezTo>
                                  <a:pt x="229" y="849"/>
                                  <a:pt x="227" y="880"/>
                                  <a:pt x="224" y="900"/>
                                </a:cubicBezTo>
                                <a:cubicBezTo>
                                  <a:pt x="222" y="922"/>
                                  <a:pt x="214" y="950"/>
                                  <a:pt x="212" y="967"/>
                                </a:cubicBezTo>
                                <a:cubicBezTo>
                                  <a:pt x="211" y="969"/>
                                  <a:pt x="213" y="972"/>
                                  <a:pt x="213" y="975"/>
                                </a:cubicBezTo>
                                <a:cubicBezTo>
                                  <a:pt x="212" y="983"/>
                                  <a:pt x="206" y="992"/>
                                  <a:pt x="210" y="1000"/>
                                </a:cubicBezTo>
                                <a:cubicBezTo>
                                  <a:pt x="192" y="1108"/>
                                  <a:pt x="178" y="1221"/>
                                  <a:pt x="155" y="1323"/>
                                </a:cubicBezTo>
                                <a:cubicBezTo>
                                  <a:pt x="159" y="1328"/>
                                  <a:pt x="148" y="1348"/>
                                  <a:pt x="152" y="1366"/>
                                </a:cubicBezTo>
                                <a:cubicBezTo>
                                  <a:pt x="148" y="1383"/>
                                  <a:pt x="143" y="1412"/>
                                  <a:pt x="140" y="1431"/>
                                </a:cubicBezTo>
                                <a:cubicBezTo>
                                  <a:pt x="139" y="1436"/>
                                  <a:pt x="142" y="1443"/>
                                  <a:pt x="140" y="1449"/>
                                </a:cubicBezTo>
                                <a:cubicBezTo>
                                  <a:pt x="139" y="1451"/>
                                  <a:pt x="138" y="1450"/>
                                  <a:pt x="137" y="1452"/>
                                </a:cubicBezTo>
                                <a:cubicBezTo>
                                  <a:pt x="126" y="1502"/>
                                  <a:pt x="125" y="1564"/>
                                  <a:pt x="119" y="1616"/>
                                </a:cubicBezTo>
                                <a:cubicBezTo>
                                  <a:pt x="116" y="1629"/>
                                  <a:pt x="114" y="1665"/>
                                  <a:pt x="111" y="1678"/>
                                </a:cubicBezTo>
                                <a:cubicBezTo>
                                  <a:pt x="106" y="1761"/>
                                  <a:pt x="97" y="1850"/>
                                  <a:pt x="85" y="1944"/>
                                </a:cubicBezTo>
                                <a:cubicBezTo>
                                  <a:pt x="96" y="1953"/>
                                  <a:pt x="116" y="1951"/>
                                  <a:pt x="129" y="1956"/>
                                </a:cubicBezTo>
                                <a:cubicBezTo>
                                  <a:pt x="131" y="1957"/>
                                  <a:pt x="133" y="1961"/>
                                  <a:pt x="136" y="1962"/>
                                </a:cubicBezTo>
                                <a:cubicBezTo>
                                  <a:pt x="134" y="1961"/>
                                  <a:pt x="140" y="1960"/>
                                  <a:pt x="140" y="1960"/>
                                </a:cubicBezTo>
                                <a:cubicBezTo>
                                  <a:pt x="141" y="1960"/>
                                  <a:pt x="140" y="1963"/>
                                  <a:pt x="141" y="1963"/>
                                </a:cubicBezTo>
                                <a:cubicBezTo>
                                  <a:pt x="142" y="1963"/>
                                  <a:pt x="142" y="1962"/>
                                  <a:pt x="142" y="1962"/>
                                </a:cubicBezTo>
                                <a:cubicBezTo>
                                  <a:pt x="154" y="1959"/>
                                  <a:pt x="166" y="1959"/>
                                  <a:pt x="178" y="1958"/>
                                </a:cubicBezTo>
                                <a:cubicBezTo>
                                  <a:pt x="180" y="1944"/>
                                  <a:pt x="182" y="1923"/>
                                  <a:pt x="183" y="1916"/>
                                </a:cubicBezTo>
                                <a:cubicBezTo>
                                  <a:pt x="184" y="1912"/>
                                  <a:pt x="182" y="1910"/>
                                  <a:pt x="182" y="1906"/>
                                </a:cubicBezTo>
                                <a:cubicBezTo>
                                  <a:pt x="183" y="1879"/>
                                  <a:pt x="190" y="1841"/>
                                  <a:pt x="193" y="1820"/>
                                </a:cubicBezTo>
                                <a:cubicBezTo>
                                  <a:pt x="189" y="1799"/>
                                  <a:pt x="202" y="1764"/>
                                  <a:pt x="198" y="1743"/>
                                </a:cubicBezTo>
                                <a:cubicBezTo>
                                  <a:pt x="203" y="1734"/>
                                  <a:pt x="202" y="1721"/>
                                  <a:pt x="204" y="1714"/>
                                </a:cubicBezTo>
                                <a:cubicBezTo>
                                  <a:pt x="213" y="1679"/>
                                  <a:pt x="217" y="1599"/>
                                  <a:pt x="220" y="1569"/>
                                </a:cubicBezTo>
                                <a:cubicBezTo>
                                  <a:pt x="229" y="1530"/>
                                  <a:pt x="232" y="1478"/>
                                  <a:pt x="240" y="1437"/>
                                </a:cubicBezTo>
                                <a:cubicBezTo>
                                  <a:pt x="242" y="1432"/>
                                  <a:pt x="243" y="1426"/>
                                  <a:pt x="240" y="1421"/>
                                </a:cubicBezTo>
                                <a:cubicBezTo>
                                  <a:pt x="251" y="1389"/>
                                  <a:pt x="248" y="1340"/>
                                  <a:pt x="259" y="1308"/>
                                </a:cubicBezTo>
                                <a:cubicBezTo>
                                  <a:pt x="256" y="1304"/>
                                  <a:pt x="259" y="1301"/>
                                  <a:pt x="260" y="1297"/>
                                </a:cubicBezTo>
                                <a:cubicBezTo>
                                  <a:pt x="260" y="1296"/>
                                  <a:pt x="258" y="1294"/>
                                  <a:pt x="258" y="1293"/>
                                </a:cubicBezTo>
                                <a:cubicBezTo>
                                  <a:pt x="262" y="1273"/>
                                  <a:pt x="267" y="1240"/>
                                  <a:pt x="272" y="1220"/>
                                </a:cubicBezTo>
                                <a:cubicBezTo>
                                  <a:pt x="270" y="1215"/>
                                  <a:pt x="272" y="1216"/>
                                  <a:pt x="273" y="1212"/>
                                </a:cubicBezTo>
                                <a:cubicBezTo>
                                  <a:pt x="281" y="1180"/>
                                  <a:pt x="277" y="1139"/>
                                  <a:pt x="286" y="1108"/>
                                </a:cubicBezTo>
                                <a:cubicBezTo>
                                  <a:pt x="287" y="1104"/>
                                  <a:pt x="287" y="1106"/>
                                  <a:pt x="287" y="1101"/>
                                </a:cubicBezTo>
                                <a:cubicBezTo>
                                  <a:pt x="287" y="1096"/>
                                  <a:pt x="298" y="1065"/>
                                  <a:pt x="292" y="1056"/>
                                </a:cubicBezTo>
                                <a:cubicBezTo>
                                  <a:pt x="297" y="1050"/>
                                  <a:pt x="295" y="1039"/>
                                  <a:pt x="295" y="1036"/>
                                </a:cubicBezTo>
                                <a:cubicBezTo>
                                  <a:pt x="302" y="1010"/>
                                  <a:pt x="305" y="976"/>
                                  <a:pt x="305" y="954"/>
                                </a:cubicBezTo>
                                <a:cubicBezTo>
                                  <a:pt x="311" y="938"/>
                                  <a:pt x="314" y="906"/>
                                  <a:pt x="313" y="889"/>
                                </a:cubicBezTo>
                                <a:cubicBezTo>
                                  <a:pt x="323" y="862"/>
                                  <a:pt x="319" y="825"/>
                                  <a:pt x="325" y="810"/>
                                </a:cubicBezTo>
                                <a:cubicBezTo>
                                  <a:pt x="322" y="786"/>
                                  <a:pt x="334" y="749"/>
                                  <a:pt x="331" y="726"/>
                                </a:cubicBezTo>
                                <a:cubicBezTo>
                                  <a:pt x="331" y="721"/>
                                  <a:pt x="333" y="720"/>
                                  <a:pt x="334" y="717"/>
                                </a:cubicBezTo>
                                <a:cubicBezTo>
                                  <a:pt x="336" y="680"/>
                                  <a:pt x="342" y="628"/>
                                  <a:pt x="344" y="602"/>
                                </a:cubicBezTo>
                                <a:cubicBezTo>
                                  <a:pt x="344" y="598"/>
                                  <a:pt x="348" y="590"/>
                                  <a:pt x="348" y="586"/>
                                </a:cubicBezTo>
                                <a:cubicBezTo>
                                  <a:pt x="351" y="564"/>
                                  <a:pt x="350" y="534"/>
                                  <a:pt x="354" y="508"/>
                                </a:cubicBezTo>
                                <a:cubicBezTo>
                                  <a:pt x="355" y="499"/>
                                  <a:pt x="359" y="492"/>
                                  <a:pt x="359" y="483"/>
                                </a:cubicBezTo>
                                <a:cubicBezTo>
                                  <a:pt x="359" y="465"/>
                                  <a:pt x="362" y="448"/>
                                  <a:pt x="361" y="431"/>
                                </a:cubicBezTo>
                                <a:cubicBezTo>
                                  <a:pt x="361" y="428"/>
                                  <a:pt x="365" y="430"/>
                                  <a:pt x="364" y="425"/>
                                </a:cubicBezTo>
                                <a:cubicBezTo>
                                  <a:pt x="368" y="345"/>
                                  <a:pt x="377" y="270"/>
                                  <a:pt x="383" y="188"/>
                                </a:cubicBezTo>
                                <a:cubicBezTo>
                                  <a:pt x="381" y="176"/>
                                  <a:pt x="382" y="160"/>
                                  <a:pt x="385" y="144"/>
                                </a:cubicBezTo>
                                <a:cubicBezTo>
                                  <a:pt x="382" y="142"/>
                                  <a:pt x="382" y="127"/>
                                  <a:pt x="388" y="127"/>
                                </a:cubicBezTo>
                                <a:cubicBezTo>
                                  <a:pt x="388" y="127"/>
                                  <a:pt x="388" y="127"/>
                                  <a:pt x="388" y="127"/>
                                </a:cubicBezTo>
                                <a:cubicBezTo>
                                  <a:pt x="391" y="135"/>
                                  <a:pt x="398" y="141"/>
                                  <a:pt x="398" y="151"/>
                                </a:cubicBezTo>
                                <a:cubicBezTo>
                                  <a:pt x="401" y="153"/>
                                  <a:pt x="403" y="157"/>
                                  <a:pt x="406" y="159"/>
                                </a:cubicBezTo>
                                <a:cubicBezTo>
                                  <a:pt x="404" y="163"/>
                                  <a:pt x="409" y="162"/>
                                  <a:pt x="407" y="167"/>
                                </a:cubicBezTo>
                                <a:cubicBezTo>
                                  <a:pt x="422" y="182"/>
                                  <a:pt x="426" y="206"/>
                                  <a:pt x="441" y="222"/>
                                </a:cubicBezTo>
                                <a:cubicBezTo>
                                  <a:pt x="440" y="228"/>
                                  <a:pt x="446" y="229"/>
                                  <a:pt x="445" y="235"/>
                                </a:cubicBezTo>
                                <a:cubicBezTo>
                                  <a:pt x="457" y="249"/>
                                  <a:pt x="463" y="268"/>
                                  <a:pt x="473" y="284"/>
                                </a:cubicBezTo>
                                <a:cubicBezTo>
                                  <a:pt x="471" y="285"/>
                                  <a:pt x="470" y="287"/>
                                  <a:pt x="470" y="290"/>
                                </a:cubicBezTo>
                                <a:cubicBezTo>
                                  <a:pt x="475" y="300"/>
                                  <a:pt x="481" y="308"/>
                                  <a:pt x="489" y="315"/>
                                </a:cubicBezTo>
                                <a:cubicBezTo>
                                  <a:pt x="493" y="329"/>
                                  <a:pt x="501" y="339"/>
                                  <a:pt x="510" y="348"/>
                                </a:cubicBezTo>
                                <a:cubicBezTo>
                                  <a:pt x="518" y="369"/>
                                  <a:pt x="535" y="383"/>
                                  <a:pt x="543" y="403"/>
                                </a:cubicBezTo>
                                <a:cubicBezTo>
                                  <a:pt x="547" y="403"/>
                                  <a:pt x="549" y="400"/>
                                  <a:pt x="553" y="400"/>
                                </a:cubicBezTo>
                                <a:cubicBezTo>
                                  <a:pt x="553" y="400"/>
                                  <a:pt x="554" y="400"/>
                                  <a:pt x="555" y="400"/>
                                </a:cubicBezTo>
                                <a:cubicBezTo>
                                  <a:pt x="563" y="385"/>
                                  <a:pt x="581" y="382"/>
                                  <a:pt x="589" y="367"/>
                                </a:cubicBezTo>
                                <a:cubicBezTo>
                                  <a:pt x="585" y="358"/>
                                  <a:pt x="575" y="353"/>
                                  <a:pt x="575" y="341"/>
                                </a:cubicBezTo>
                                <a:cubicBezTo>
                                  <a:pt x="565" y="327"/>
                                  <a:pt x="554" y="314"/>
                                  <a:pt x="549" y="297"/>
                                </a:cubicBezTo>
                                <a:cubicBezTo>
                                  <a:pt x="541" y="292"/>
                                  <a:pt x="541" y="282"/>
                                  <a:pt x="534" y="277"/>
                                </a:cubicBezTo>
                                <a:cubicBezTo>
                                  <a:pt x="527" y="255"/>
                                  <a:pt x="509" y="242"/>
                                  <a:pt x="503" y="219"/>
                                </a:cubicBezTo>
                                <a:cubicBezTo>
                                  <a:pt x="492" y="210"/>
                                  <a:pt x="490" y="193"/>
                                  <a:pt x="479" y="183"/>
                                </a:cubicBezTo>
                                <a:cubicBezTo>
                                  <a:pt x="481" y="178"/>
                                  <a:pt x="475" y="179"/>
                                  <a:pt x="477" y="173"/>
                                </a:cubicBezTo>
                                <a:cubicBezTo>
                                  <a:pt x="458" y="152"/>
                                  <a:pt x="450" y="122"/>
                                  <a:pt x="432" y="101"/>
                                </a:cubicBezTo>
                                <a:cubicBezTo>
                                  <a:pt x="425" y="79"/>
                                  <a:pt x="409" y="64"/>
                                  <a:pt x="402" y="42"/>
                                </a:cubicBezTo>
                                <a:cubicBezTo>
                                  <a:pt x="400" y="41"/>
                                  <a:pt x="396" y="41"/>
                                  <a:pt x="395" y="39"/>
                                </a:cubicBezTo>
                                <a:cubicBezTo>
                                  <a:pt x="395" y="34"/>
                                  <a:pt x="391" y="31"/>
                                  <a:pt x="388" y="29"/>
                                </a:cubicBezTo>
                                <a:cubicBezTo>
                                  <a:pt x="387" y="17"/>
                                  <a:pt x="376" y="14"/>
                                  <a:pt x="374" y="4"/>
                                </a:cubicBezTo>
                                <a:cubicBezTo>
                                  <a:pt x="374" y="4"/>
                                  <a:pt x="374" y="4"/>
                                  <a:pt x="374" y="4"/>
                                </a:cubicBezTo>
                                <a:cubicBezTo>
                                  <a:pt x="371" y="4"/>
                                  <a:pt x="369" y="3"/>
                                  <a:pt x="368" y="2"/>
                                </a:cubicBezTo>
                                <a:cubicBezTo>
                                  <a:pt x="366" y="1"/>
                                  <a:pt x="365" y="0"/>
                                  <a:pt x="362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Freeform 1431"/>
                        <wps:cNvSpPr>
                          <a:spLocks/>
                        </wps:cNvSpPr>
                        <wps:spPr bwMode="auto">
                          <a:xfrm>
                            <a:off x="751" y="297"/>
                            <a:ext cx="112" cy="83"/>
                          </a:xfrm>
                          <a:custGeom>
                            <a:avLst/>
                            <a:gdLst>
                              <a:gd name="T0" fmla="*/ 34 w 34"/>
                              <a:gd name="T1" fmla="*/ 0 h 25"/>
                              <a:gd name="T2" fmla="*/ 25 w 34"/>
                              <a:gd name="T3" fmla="*/ 10 h 25"/>
                              <a:gd name="T4" fmla="*/ 25 w 34"/>
                              <a:gd name="T5" fmla="*/ 10 h 25"/>
                              <a:gd name="T6" fmla="*/ 25 w 34"/>
                              <a:gd name="T7" fmla="*/ 10 h 25"/>
                              <a:gd name="T8" fmla="*/ 17 w 34"/>
                              <a:gd name="T9" fmla="*/ 13 h 25"/>
                              <a:gd name="T10" fmla="*/ 17 w 34"/>
                              <a:gd name="T11" fmla="*/ 13 h 25"/>
                              <a:gd name="T12" fmla="*/ 9 w 34"/>
                              <a:gd name="T13" fmla="*/ 17 h 25"/>
                              <a:gd name="T14" fmla="*/ 9 w 34"/>
                              <a:gd name="T15" fmla="*/ 17 h 25"/>
                              <a:gd name="T16" fmla="*/ 7 w 34"/>
                              <a:gd name="T17" fmla="*/ 16 h 25"/>
                              <a:gd name="T18" fmla="*/ 7 w 34"/>
                              <a:gd name="T19" fmla="*/ 16 h 25"/>
                              <a:gd name="T20" fmla="*/ 7 w 34"/>
                              <a:gd name="T21" fmla="*/ 16 h 25"/>
                              <a:gd name="T22" fmla="*/ 7 w 34"/>
                              <a:gd name="T23" fmla="*/ 17 h 25"/>
                              <a:gd name="T24" fmla="*/ 5 w 34"/>
                              <a:gd name="T25" fmla="*/ 20 h 25"/>
                              <a:gd name="T26" fmla="*/ 5 w 34"/>
                              <a:gd name="T27" fmla="*/ 20 h 25"/>
                              <a:gd name="T28" fmla="*/ 2 w 34"/>
                              <a:gd name="T29" fmla="*/ 19 h 25"/>
                              <a:gd name="T30" fmla="*/ 2 w 34"/>
                              <a:gd name="T31" fmla="*/ 19 h 25"/>
                              <a:gd name="T32" fmla="*/ 2 w 34"/>
                              <a:gd name="T33" fmla="*/ 19 h 25"/>
                              <a:gd name="T34" fmla="*/ 2 w 34"/>
                              <a:gd name="T35" fmla="*/ 20 h 25"/>
                              <a:gd name="T36" fmla="*/ 0 w 34"/>
                              <a:gd name="T37" fmla="*/ 25 h 25"/>
                              <a:gd name="T38" fmla="*/ 0 w 34"/>
                              <a:gd name="T39" fmla="*/ 25 h 25"/>
                              <a:gd name="T40" fmla="*/ 0 w 34"/>
                              <a:gd name="T41" fmla="*/ 25 h 25"/>
                              <a:gd name="T42" fmla="*/ 1 w 34"/>
                              <a:gd name="T43" fmla="*/ 25 h 25"/>
                              <a:gd name="T44" fmla="*/ 1 w 34"/>
                              <a:gd name="T45" fmla="*/ 25 h 25"/>
                              <a:gd name="T46" fmla="*/ 2 w 34"/>
                              <a:gd name="T47" fmla="*/ 24 h 25"/>
                              <a:gd name="T48" fmla="*/ 3 w 34"/>
                              <a:gd name="T49" fmla="*/ 24 h 25"/>
                              <a:gd name="T50" fmla="*/ 3 w 34"/>
                              <a:gd name="T51" fmla="*/ 24 h 25"/>
                              <a:gd name="T52" fmla="*/ 6 w 34"/>
                              <a:gd name="T53" fmla="*/ 24 h 25"/>
                              <a:gd name="T54" fmla="*/ 7 w 34"/>
                              <a:gd name="T55" fmla="*/ 20 h 25"/>
                              <a:gd name="T56" fmla="*/ 34 w 34"/>
                              <a:gd name="T57" fmla="*/ 0 h 25"/>
                              <a:gd name="T58" fmla="*/ 34 w 34"/>
                              <a:gd name="T59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4" h="25">
                                <a:moveTo>
                                  <a:pt x="34" y="0"/>
                                </a:moveTo>
                                <a:cubicBezTo>
                                  <a:pt x="31" y="2"/>
                                  <a:pt x="26" y="4"/>
                                  <a:pt x="25" y="10"/>
                                </a:cubicBezTo>
                                <a:cubicBezTo>
                                  <a:pt x="25" y="10"/>
                                  <a:pt x="25" y="10"/>
                                  <a:pt x="25" y="10"/>
                                </a:cubicBezTo>
                                <a:cubicBezTo>
                                  <a:pt x="25" y="10"/>
                                  <a:pt x="25" y="10"/>
                                  <a:pt x="25" y="10"/>
                                </a:cubicBezTo>
                                <a:cubicBezTo>
                                  <a:pt x="21" y="10"/>
                                  <a:pt x="19" y="12"/>
                                  <a:pt x="17" y="13"/>
                                </a:cubicBezTo>
                                <a:cubicBezTo>
                                  <a:pt x="17" y="13"/>
                                  <a:pt x="17" y="13"/>
                                  <a:pt x="17" y="13"/>
                                </a:cubicBezTo>
                                <a:cubicBezTo>
                                  <a:pt x="14" y="15"/>
                                  <a:pt x="12" y="17"/>
                                  <a:pt x="9" y="17"/>
                                </a:cubicBezTo>
                                <a:cubicBezTo>
                                  <a:pt x="9" y="17"/>
                                  <a:pt x="9" y="17"/>
                                  <a:pt x="9" y="17"/>
                                </a:cubicBezTo>
                                <a:cubicBezTo>
                                  <a:pt x="8" y="17"/>
                                  <a:pt x="7" y="16"/>
                                  <a:pt x="7" y="16"/>
                                </a:cubicBezTo>
                                <a:cubicBezTo>
                                  <a:pt x="7" y="16"/>
                                  <a:pt x="7" y="16"/>
                                  <a:pt x="7" y="16"/>
                                </a:cubicBezTo>
                                <a:cubicBezTo>
                                  <a:pt x="7" y="16"/>
                                  <a:pt x="7" y="16"/>
                                  <a:pt x="7" y="16"/>
                                </a:cubicBezTo>
                                <a:cubicBezTo>
                                  <a:pt x="7" y="17"/>
                                  <a:pt x="7" y="17"/>
                                  <a:pt x="7" y="17"/>
                                </a:cubicBezTo>
                                <a:cubicBezTo>
                                  <a:pt x="7" y="19"/>
                                  <a:pt x="6" y="20"/>
                                  <a:pt x="5" y="20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4" y="20"/>
                                  <a:pt x="3" y="19"/>
                                  <a:pt x="2" y="19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2" y="19"/>
                                  <a:pt x="2" y="20"/>
                                  <a:pt x="2" y="20"/>
                                </a:cubicBezTo>
                                <a:cubicBezTo>
                                  <a:pt x="2" y="22"/>
                                  <a:pt x="0" y="24"/>
                                  <a:pt x="0" y="25"/>
                                </a:cubicBezTo>
                                <a:cubicBezTo>
                                  <a:pt x="0" y="25"/>
                                  <a:pt x="0" y="25"/>
                                  <a:pt x="0" y="25"/>
                                </a:cubicBezTo>
                                <a:cubicBezTo>
                                  <a:pt x="0" y="25"/>
                                  <a:pt x="0" y="25"/>
                                  <a:pt x="0" y="25"/>
                                </a:cubicBezTo>
                                <a:cubicBezTo>
                                  <a:pt x="1" y="25"/>
                                  <a:pt x="1" y="25"/>
                                  <a:pt x="1" y="25"/>
                                </a:cubicBezTo>
                                <a:cubicBezTo>
                                  <a:pt x="1" y="25"/>
                                  <a:pt x="1" y="25"/>
                                  <a:pt x="1" y="25"/>
                                </a:cubicBezTo>
                                <a:cubicBezTo>
                                  <a:pt x="1" y="24"/>
                                  <a:pt x="2" y="24"/>
                                  <a:pt x="2" y="24"/>
                                </a:cubicBezTo>
                                <a:cubicBezTo>
                                  <a:pt x="3" y="24"/>
                                  <a:pt x="3" y="24"/>
                                  <a:pt x="3" y="24"/>
                                </a:cubicBezTo>
                                <a:cubicBezTo>
                                  <a:pt x="3" y="24"/>
                                  <a:pt x="3" y="24"/>
                                  <a:pt x="3" y="24"/>
                                </a:cubicBezTo>
                                <a:cubicBezTo>
                                  <a:pt x="4" y="24"/>
                                  <a:pt x="5" y="24"/>
                                  <a:pt x="6" y="24"/>
                                </a:cubicBezTo>
                                <a:cubicBezTo>
                                  <a:pt x="6" y="22"/>
                                  <a:pt x="6" y="20"/>
                                  <a:pt x="7" y="20"/>
                                </a:cubicBezTo>
                                <a:cubicBezTo>
                                  <a:pt x="19" y="17"/>
                                  <a:pt x="29" y="11"/>
                                  <a:pt x="34" y="0"/>
                                </a:cubicBezTo>
                                <a:cubicBezTo>
                                  <a:pt x="34" y="0"/>
                                  <a:pt x="34" y="0"/>
                                  <a:pt x="34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Freeform 1432"/>
                        <wps:cNvSpPr>
                          <a:spLocks/>
                        </wps:cNvSpPr>
                        <wps:spPr bwMode="auto">
                          <a:xfrm>
                            <a:off x="933" y="350"/>
                            <a:ext cx="53" cy="40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2"/>
                              <a:gd name="T2" fmla="*/ 11 w 16"/>
                              <a:gd name="T3" fmla="*/ 2 h 12"/>
                              <a:gd name="T4" fmla="*/ 8 w 16"/>
                              <a:gd name="T5" fmla="*/ 5 h 12"/>
                              <a:gd name="T6" fmla="*/ 6 w 16"/>
                              <a:gd name="T7" fmla="*/ 5 h 12"/>
                              <a:gd name="T8" fmla="*/ 6 w 16"/>
                              <a:gd name="T9" fmla="*/ 5 h 12"/>
                              <a:gd name="T10" fmla="*/ 6 w 16"/>
                              <a:gd name="T11" fmla="*/ 5 h 12"/>
                              <a:gd name="T12" fmla="*/ 5 w 16"/>
                              <a:gd name="T13" fmla="*/ 5 h 12"/>
                              <a:gd name="T14" fmla="*/ 4 w 16"/>
                              <a:gd name="T15" fmla="*/ 5 h 12"/>
                              <a:gd name="T16" fmla="*/ 4 w 16"/>
                              <a:gd name="T17" fmla="*/ 5 h 12"/>
                              <a:gd name="T18" fmla="*/ 0 w 16"/>
                              <a:gd name="T19" fmla="*/ 12 h 12"/>
                              <a:gd name="T20" fmla="*/ 0 w 16"/>
                              <a:gd name="T21" fmla="*/ 12 h 12"/>
                              <a:gd name="T22" fmla="*/ 16 w 16"/>
                              <a:gd name="T23" fmla="*/ 0 h 12"/>
                              <a:gd name="T24" fmla="*/ 16 w 16"/>
                              <a:gd name="T25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" h="12">
                                <a:moveTo>
                                  <a:pt x="16" y="0"/>
                                </a:moveTo>
                                <a:cubicBezTo>
                                  <a:pt x="14" y="0"/>
                                  <a:pt x="12" y="1"/>
                                  <a:pt x="11" y="2"/>
                                </a:cubicBezTo>
                                <a:cubicBezTo>
                                  <a:pt x="10" y="3"/>
                                  <a:pt x="9" y="4"/>
                                  <a:pt x="8" y="5"/>
                                </a:cubicBezTo>
                                <a:cubicBezTo>
                                  <a:pt x="7" y="5"/>
                                  <a:pt x="7" y="5"/>
                                  <a:pt x="6" y="5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6" y="5"/>
                                  <a:pt x="5" y="5"/>
                                  <a:pt x="5" y="5"/>
                                </a:cubicBezTo>
                                <a:cubicBezTo>
                                  <a:pt x="5" y="5"/>
                                  <a:pt x="5" y="5"/>
                                  <a:pt x="4" y="5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4" y="8"/>
                                  <a:pt x="1" y="9"/>
                                  <a:pt x="0" y="12"/>
                                </a:cubicBez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6" y="9"/>
                                  <a:pt x="14" y="8"/>
                                  <a:pt x="16" y="0"/>
                                </a:cubicBezTo>
                                <a:cubicBezTo>
                                  <a:pt x="16" y="0"/>
                                  <a:pt x="16" y="0"/>
                                  <a:pt x="16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reeform 1433"/>
                        <wps:cNvSpPr>
                          <a:spLocks/>
                        </wps:cNvSpPr>
                        <wps:spPr bwMode="auto">
                          <a:xfrm>
                            <a:off x="1250" y="248"/>
                            <a:ext cx="27" cy="46"/>
                          </a:xfrm>
                          <a:custGeom>
                            <a:avLst/>
                            <a:gdLst>
                              <a:gd name="T0" fmla="*/ 0 w 8"/>
                              <a:gd name="T1" fmla="*/ 0 h 14"/>
                              <a:gd name="T2" fmla="*/ 0 w 8"/>
                              <a:gd name="T3" fmla="*/ 0 h 14"/>
                              <a:gd name="T4" fmla="*/ 7 w 8"/>
                              <a:gd name="T5" fmla="*/ 14 h 14"/>
                              <a:gd name="T6" fmla="*/ 8 w 8"/>
                              <a:gd name="T7" fmla="*/ 7 h 14"/>
                              <a:gd name="T8" fmla="*/ 8 w 8"/>
                              <a:gd name="T9" fmla="*/ 7 h 14"/>
                              <a:gd name="T10" fmla="*/ 0 w 8"/>
                              <a:gd name="T1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2" y="5"/>
                                  <a:pt x="4" y="10"/>
                                  <a:pt x="7" y="14"/>
                                </a:cubicBezTo>
                                <a:cubicBezTo>
                                  <a:pt x="7" y="12"/>
                                  <a:pt x="7" y="9"/>
                                  <a:pt x="8" y="7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3" y="6"/>
                                  <a:pt x="4" y="1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1434"/>
                        <wps:cNvSpPr>
                          <a:spLocks/>
                        </wps:cNvSpPr>
                        <wps:spPr bwMode="auto">
                          <a:xfrm>
                            <a:off x="1343" y="224"/>
                            <a:ext cx="43" cy="76"/>
                          </a:xfrm>
                          <a:custGeom>
                            <a:avLst/>
                            <a:gdLst>
                              <a:gd name="T0" fmla="*/ 0 w 13"/>
                              <a:gd name="T1" fmla="*/ 0 h 23"/>
                              <a:gd name="T2" fmla="*/ 0 w 13"/>
                              <a:gd name="T3" fmla="*/ 0 h 23"/>
                              <a:gd name="T4" fmla="*/ 13 w 13"/>
                              <a:gd name="T5" fmla="*/ 23 h 23"/>
                              <a:gd name="T6" fmla="*/ 13 w 13"/>
                              <a:gd name="T7" fmla="*/ 22 h 23"/>
                              <a:gd name="T8" fmla="*/ 11 w 13"/>
                              <a:gd name="T9" fmla="*/ 18 h 23"/>
                              <a:gd name="T10" fmla="*/ 11 w 13"/>
                              <a:gd name="T11" fmla="*/ 16 h 23"/>
                              <a:gd name="T12" fmla="*/ 11 w 13"/>
                              <a:gd name="T13" fmla="*/ 16 h 23"/>
                              <a:gd name="T14" fmla="*/ 6 w 13"/>
                              <a:gd name="T15" fmla="*/ 4 h 23"/>
                              <a:gd name="T16" fmla="*/ 6 w 13"/>
                              <a:gd name="T17" fmla="*/ 4 h 23"/>
                              <a:gd name="T18" fmla="*/ 6 w 13"/>
                              <a:gd name="T19" fmla="*/ 4 h 23"/>
                              <a:gd name="T20" fmla="*/ 5 w 13"/>
                              <a:gd name="T21" fmla="*/ 4 h 23"/>
                              <a:gd name="T22" fmla="*/ 3 w 13"/>
                              <a:gd name="T23" fmla="*/ 2 h 23"/>
                              <a:gd name="T24" fmla="*/ 2 w 13"/>
                              <a:gd name="T25" fmla="*/ 1 h 23"/>
                              <a:gd name="T26" fmla="*/ 0 w 13"/>
                              <a:gd name="T27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3" h="2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4" y="8"/>
                                  <a:pt x="6" y="17"/>
                                  <a:pt x="13" y="23"/>
                                </a:cubicBezTo>
                                <a:cubicBezTo>
                                  <a:pt x="13" y="23"/>
                                  <a:pt x="13" y="22"/>
                                  <a:pt x="13" y="22"/>
                                </a:cubicBezTo>
                                <a:cubicBezTo>
                                  <a:pt x="13" y="20"/>
                                  <a:pt x="11" y="20"/>
                                  <a:pt x="11" y="18"/>
                                </a:cubicBezTo>
                                <a:cubicBezTo>
                                  <a:pt x="11" y="18"/>
                                  <a:pt x="11" y="17"/>
                                  <a:pt x="11" y="16"/>
                                </a:cubicBezTo>
                                <a:cubicBezTo>
                                  <a:pt x="11" y="16"/>
                                  <a:pt x="11" y="16"/>
                                  <a:pt x="11" y="16"/>
                                </a:cubicBezTo>
                                <a:cubicBezTo>
                                  <a:pt x="7" y="14"/>
                                  <a:pt x="6" y="9"/>
                                  <a:pt x="6" y="4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6" y="4"/>
                                  <a:pt x="6" y="4"/>
                                  <a:pt x="5" y="4"/>
                                </a:cubicBezTo>
                                <a:cubicBezTo>
                                  <a:pt x="4" y="4"/>
                                  <a:pt x="3" y="3"/>
                                  <a:pt x="3" y="2"/>
                                </a:cubicBezTo>
                                <a:cubicBezTo>
                                  <a:pt x="2" y="2"/>
                                  <a:pt x="2" y="1"/>
                                  <a:pt x="2" y="1"/>
                                </a:cubicBezTo>
                                <a:cubicBezTo>
                                  <a:pt x="1" y="1"/>
                                  <a:pt x="1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1435"/>
                        <wps:cNvSpPr>
                          <a:spLocks/>
                        </wps:cNvSpPr>
                        <wps:spPr bwMode="auto">
                          <a:xfrm>
                            <a:off x="1091" y="191"/>
                            <a:ext cx="40" cy="30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9"/>
                              <a:gd name="T2" fmla="*/ 0 w 12"/>
                              <a:gd name="T3" fmla="*/ 9 h 9"/>
                              <a:gd name="T4" fmla="*/ 0 w 12"/>
                              <a:gd name="T5" fmla="*/ 9 h 9"/>
                              <a:gd name="T6" fmla="*/ 12 w 12"/>
                              <a:gd name="T7" fmla="*/ 0 h 9"/>
                              <a:gd name="T8" fmla="*/ 12 w 12"/>
                              <a:gd name="T9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" h="9">
                                <a:moveTo>
                                  <a:pt x="12" y="0"/>
                                </a:moveTo>
                                <a:cubicBezTo>
                                  <a:pt x="8" y="3"/>
                                  <a:pt x="3" y="4"/>
                                  <a:pt x="0" y="9"/>
                                </a:cubicBezTo>
                                <a:cubicBezTo>
                                  <a:pt x="0" y="9"/>
                                  <a:pt x="0" y="9"/>
                                  <a:pt x="0" y="9"/>
                                </a:cubicBezTo>
                                <a:cubicBezTo>
                                  <a:pt x="5" y="6"/>
                                  <a:pt x="10" y="4"/>
                                  <a:pt x="12" y="0"/>
                                </a:cubicBez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1436"/>
                        <wps:cNvSpPr>
                          <a:spLocks/>
                        </wps:cNvSpPr>
                        <wps:spPr bwMode="auto">
                          <a:xfrm>
                            <a:off x="1194" y="198"/>
                            <a:ext cx="16" cy="20"/>
                          </a:xfrm>
                          <a:custGeom>
                            <a:avLst/>
                            <a:gdLst>
                              <a:gd name="T0" fmla="*/ 0 w 5"/>
                              <a:gd name="T1" fmla="*/ 0 h 6"/>
                              <a:gd name="T2" fmla="*/ 0 w 5"/>
                              <a:gd name="T3" fmla="*/ 1 h 6"/>
                              <a:gd name="T4" fmla="*/ 0 w 5"/>
                              <a:gd name="T5" fmla="*/ 1 h 6"/>
                              <a:gd name="T6" fmla="*/ 0 w 5"/>
                              <a:gd name="T7" fmla="*/ 2 h 6"/>
                              <a:gd name="T8" fmla="*/ 4 w 5"/>
                              <a:gd name="T9" fmla="*/ 6 h 6"/>
                              <a:gd name="T10" fmla="*/ 4 w 5"/>
                              <a:gd name="T11" fmla="*/ 6 h 6"/>
                              <a:gd name="T12" fmla="*/ 5 w 5"/>
                              <a:gd name="T13" fmla="*/ 6 h 6"/>
                              <a:gd name="T14" fmla="*/ 5 w 5"/>
                              <a:gd name="T15" fmla="*/ 6 h 6"/>
                              <a:gd name="T16" fmla="*/ 5 w 5"/>
                              <a:gd name="T17" fmla="*/ 6 h 6"/>
                              <a:gd name="T18" fmla="*/ 5 w 5"/>
                              <a:gd name="T19" fmla="*/ 6 h 6"/>
                              <a:gd name="T20" fmla="*/ 5 w 5"/>
                              <a:gd name="T21" fmla="*/ 6 h 6"/>
                              <a:gd name="T22" fmla="*/ 5 w 5"/>
                              <a:gd name="T23" fmla="*/ 6 h 6"/>
                              <a:gd name="T24" fmla="*/ 5 w 5"/>
                              <a:gd name="T25" fmla="*/ 5 h 6"/>
                              <a:gd name="T26" fmla="*/ 0 w 5"/>
                              <a:gd name="T27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2"/>
                                  <a:pt x="0" y="2"/>
                                </a:cubicBezTo>
                                <a:cubicBezTo>
                                  <a:pt x="1" y="4"/>
                                  <a:pt x="3" y="5"/>
                                  <a:pt x="4" y="6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4" y="6"/>
                                  <a:pt x="5" y="6"/>
                                  <a:pt x="5" y="6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5" y="6"/>
                                  <a:pt x="5" y="6"/>
                                  <a:pt x="5" y="5"/>
                                </a:cubicBezTo>
                                <a:cubicBezTo>
                                  <a:pt x="3" y="4"/>
                                  <a:pt x="3" y="1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1437"/>
                        <wps:cNvSpPr>
                          <a:spLocks/>
                        </wps:cNvSpPr>
                        <wps:spPr bwMode="auto">
                          <a:xfrm>
                            <a:off x="8936" y="5283"/>
                            <a:ext cx="10" cy="13"/>
                          </a:xfrm>
                          <a:custGeom>
                            <a:avLst/>
                            <a:gdLst>
                              <a:gd name="T0" fmla="*/ 3 w 3"/>
                              <a:gd name="T1" fmla="*/ 0 h 4"/>
                              <a:gd name="T2" fmla="*/ 0 w 3"/>
                              <a:gd name="T3" fmla="*/ 0 h 4"/>
                              <a:gd name="T4" fmla="*/ 3 w 3"/>
                              <a:gd name="T5" fmla="*/ 4 h 4"/>
                              <a:gd name="T6" fmla="*/ 3 w 3"/>
                              <a:gd name="T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3" y="0"/>
                                </a:moveTo>
                                <a:cubicBezTo>
                                  <a:pt x="2" y="0"/>
                                  <a:pt x="1" y="0"/>
                                  <a:pt x="0" y="0"/>
                                </a:cubicBezTo>
                                <a:cubicBezTo>
                                  <a:pt x="0" y="2"/>
                                  <a:pt x="1" y="3"/>
                                  <a:pt x="3" y="4"/>
                                </a:cubicBezTo>
                                <a:cubicBezTo>
                                  <a:pt x="3" y="2"/>
                                  <a:pt x="3" y="1"/>
                                  <a:pt x="3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1438"/>
                        <wps:cNvSpPr>
                          <a:spLocks/>
                        </wps:cNvSpPr>
                        <wps:spPr bwMode="auto">
                          <a:xfrm>
                            <a:off x="8913" y="2714"/>
                            <a:ext cx="3" cy="17"/>
                          </a:xfrm>
                          <a:custGeom>
                            <a:avLst/>
                            <a:gdLst>
                              <a:gd name="T0" fmla="*/ 0 w 1"/>
                              <a:gd name="T1" fmla="*/ 0 h 5"/>
                              <a:gd name="T2" fmla="*/ 0 w 1"/>
                              <a:gd name="T3" fmla="*/ 0 h 5"/>
                              <a:gd name="T4" fmla="*/ 0 w 1"/>
                              <a:gd name="T5" fmla="*/ 1 h 5"/>
                              <a:gd name="T6" fmla="*/ 0 w 1"/>
                              <a:gd name="T7" fmla="*/ 1 h 5"/>
                              <a:gd name="T8" fmla="*/ 0 w 1"/>
                              <a:gd name="T9" fmla="*/ 3 h 5"/>
                              <a:gd name="T10" fmla="*/ 0 w 1"/>
                              <a:gd name="T11" fmla="*/ 5 h 5"/>
                              <a:gd name="T12" fmla="*/ 1 w 1"/>
                              <a:gd name="T13" fmla="*/ 5 h 5"/>
                              <a:gd name="T14" fmla="*/ 1 w 1"/>
                              <a:gd name="T15" fmla="*/ 5 h 5"/>
                              <a:gd name="T16" fmla="*/ 1 w 1"/>
                              <a:gd name="T17" fmla="*/ 4 h 5"/>
                              <a:gd name="T18" fmla="*/ 1 w 1"/>
                              <a:gd name="T19" fmla="*/ 1 h 5"/>
                              <a:gd name="T20" fmla="*/ 0 w 1"/>
                              <a:gd name="T2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2"/>
                                  <a:pt x="0" y="3"/>
                                  <a:pt x="0" y="3"/>
                                </a:cubicBezTo>
                                <a:cubicBezTo>
                                  <a:pt x="0" y="4"/>
                                  <a:pt x="0" y="5"/>
                                  <a:pt x="0" y="5"/>
                                </a:cubicBezTo>
                                <a:cubicBezTo>
                                  <a:pt x="0" y="5"/>
                                  <a:pt x="0" y="5"/>
                                  <a:pt x="1" y="5"/>
                                </a:cubicBezTo>
                                <a:cubicBezTo>
                                  <a:pt x="1" y="5"/>
                                  <a:pt x="1" y="5"/>
                                  <a:pt x="1" y="5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1" y="3"/>
                                  <a:pt x="1" y="2"/>
                                  <a:pt x="1" y="1"/>
                                </a:cubicBezTo>
                                <a:cubicBezTo>
                                  <a:pt x="1" y="1"/>
                                  <a:pt x="1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1439"/>
                        <wps:cNvSpPr>
                          <a:spLocks/>
                        </wps:cNvSpPr>
                        <wps:spPr bwMode="auto">
                          <a:xfrm>
                            <a:off x="8817" y="2704"/>
                            <a:ext cx="7" cy="30"/>
                          </a:xfrm>
                          <a:custGeom>
                            <a:avLst/>
                            <a:gdLst>
                              <a:gd name="T0" fmla="*/ 0 w 2"/>
                              <a:gd name="T1" fmla="*/ 0 h 9"/>
                              <a:gd name="T2" fmla="*/ 0 w 2"/>
                              <a:gd name="T3" fmla="*/ 2 h 9"/>
                              <a:gd name="T4" fmla="*/ 0 w 2"/>
                              <a:gd name="T5" fmla="*/ 6 h 9"/>
                              <a:gd name="T6" fmla="*/ 2 w 2"/>
                              <a:gd name="T7" fmla="*/ 9 h 9"/>
                              <a:gd name="T8" fmla="*/ 2 w 2"/>
                              <a:gd name="T9" fmla="*/ 7 h 9"/>
                              <a:gd name="T10" fmla="*/ 2 w 2"/>
                              <a:gd name="T11" fmla="*/ 3 h 9"/>
                              <a:gd name="T12" fmla="*/ 0 w 2"/>
                              <a:gd name="T1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0" y="0"/>
                                </a:moveTo>
                                <a:cubicBezTo>
                                  <a:pt x="0" y="1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0" y="4"/>
                                  <a:pt x="0" y="6"/>
                                </a:cubicBezTo>
                                <a:cubicBezTo>
                                  <a:pt x="0" y="7"/>
                                  <a:pt x="0" y="8"/>
                                  <a:pt x="2" y="9"/>
                                </a:cubicBezTo>
                                <a:cubicBezTo>
                                  <a:pt x="2" y="8"/>
                                  <a:pt x="2" y="7"/>
                                  <a:pt x="2" y="7"/>
                                </a:cubicBezTo>
                                <a:cubicBezTo>
                                  <a:pt x="2" y="6"/>
                                  <a:pt x="2" y="4"/>
                                  <a:pt x="2" y="3"/>
                                </a:cubicBezTo>
                                <a:cubicBezTo>
                                  <a:pt x="2" y="2"/>
                                  <a:pt x="1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1440"/>
                        <wps:cNvSpPr>
                          <a:spLocks/>
                        </wps:cNvSpPr>
                        <wps:spPr bwMode="auto">
                          <a:xfrm>
                            <a:off x="8873" y="2628"/>
                            <a:ext cx="4" cy="40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2"/>
                              <a:gd name="T2" fmla="*/ 0 w 1"/>
                              <a:gd name="T3" fmla="*/ 2 h 12"/>
                              <a:gd name="T4" fmla="*/ 0 w 1"/>
                              <a:gd name="T5" fmla="*/ 8 h 12"/>
                              <a:gd name="T6" fmla="*/ 1 w 1"/>
                              <a:gd name="T7" fmla="*/ 12 h 12"/>
                              <a:gd name="T8" fmla="*/ 1 w 1"/>
                              <a:gd name="T9" fmla="*/ 10 h 12"/>
                              <a:gd name="T10" fmla="*/ 1 w 1"/>
                              <a:gd name="T11" fmla="*/ 4 h 12"/>
                              <a:gd name="T12" fmla="*/ 0 w 1"/>
                              <a:gd name="T1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" h="12">
                                <a:moveTo>
                                  <a:pt x="0" y="0"/>
                                </a:moveTo>
                                <a:cubicBezTo>
                                  <a:pt x="0" y="1"/>
                                  <a:pt x="0" y="1"/>
                                  <a:pt x="0" y="2"/>
                                </a:cubicBezTo>
                                <a:cubicBezTo>
                                  <a:pt x="0" y="4"/>
                                  <a:pt x="0" y="6"/>
                                  <a:pt x="0" y="8"/>
                                </a:cubicBezTo>
                                <a:cubicBezTo>
                                  <a:pt x="0" y="10"/>
                                  <a:pt x="0" y="12"/>
                                  <a:pt x="1" y="12"/>
                                </a:cubicBezTo>
                                <a:cubicBezTo>
                                  <a:pt x="1" y="12"/>
                                  <a:pt x="1" y="11"/>
                                  <a:pt x="1" y="10"/>
                                </a:cubicBezTo>
                                <a:cubicBezTo>
                                  <a:pt x="1" y="8"/>
                                  <a:pt x="1" y="6"/>
                                  <a:pt x="1" y="4"/>
                                </a:cubicBezTo>
                                <a:cubicBezTo>
                                  <a:pt x="1" y="2"/>
                                  <a:pt x="1" y="1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1441"/>
                        <wps:cNvSpPr>
                          <a:spLocks/>
                        </wps:cNvSpPr>
                        <wps:spPr bwMode="auto">
                          <a:xfrm>
                            <a:off x="8850" y="2427"/>
                            <a:ext cx="10" cy="125"/>
                          </a:xfrm>
                          <a:custGeom>
                            <a:avLst/>
                            <a:gdLst>
                              <a:gd name="T0" fmla="*/ 3 w 3"/>
                              <a:gd name="T1" fmla="*/ 0 h 38"/>
                              <a:gd name="T2" fmla="*/ 0 w 3"/>
                              <a:gd name="T3" fmla="*/ 17 h 38"/>
                              <a:gd name="T4" fmla="*/ 2 w 3"/>
                              <a:gd name="T5" fmla="*/ 38 h 38"/>
                              <a:gd name="T6" fmla="*/ 2 w 3"/>
                              <a:gd name="T7" fmla="*/ 25 h 38"/>
                              <a:gd name="T8" fmla="*/ 3 w 3"/>
                              <a:gd name="T9" fmla="*/ 4 h 38"/>
                              <a:gd name="T10" fmla="*/ 3 w 3"/>
                              <a:gd name="T11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38">
                                <a:moveTo>
                                  <a:pt x="3" y="0"/>
                                </a:moveTo>
                                <a:cubicBezTo>
                                  <a:pt x="1" y="4"/>
                                  <a:pt x="0" y="10"/>
                                  <a:pt x="0" y="17"/>
                                </a:cubicBezTo>
                                <a:cubicBezTo>
                                  <a:pt x="0" y="24"/>
                                  <a:pt x="1" y="32"/>
                                  <a:pt x="2" y="38"/>
                                </a:cubicBezTo>
                                <a:cubicBezTo>
                                  <a:pt x="2" y="33"/>
                                  <a:pt x="2" y="29"/>
                                  <a:pt x="2" y="25"/>
                                </a:cubicBezTo>
                                <a:cubicBezTo>
                                  <a:pt x="2" y="18"/>
                                  <a:pt x="3" y="12"/>
                                  <a:pt x="3" y="4"/>
                                </a:cubicBezTo>
                                <a:cubicBezTo>
                                  <a:pt x="3" y="3"/>
                                  <a:pt x="3" y="1"/>
                                  <a:pt x="3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1442"/>
                        <wps:cNvSpPr>
                          <a:spLocks/>
                        </wps:cNvSpPr>
                        <wps:spPr bwMode="auto">
                          <a:xfrm>
                            <a:off x="8867" y="2447"/>
                            <a:ext cx="6" cy="89"/>
                          </a:xfrm>
                          <a:custGeom>
                            <a:avLst/>
                            <a:gdLst>
                              <a:gd name="T0" fmla="*/ 1 w 2"/>
                              <a:gd name="T1" fmla="*/ 0 h 27"/>
                              <a:gd name="T2" fmla="*/ 0 w 2"/>
                              <a:gd name="T3" fmla="*/ 11 h 27"/>
                              <a:gd name="T4" fmla="*/ 2 w 2"/>
                              <a:gd name="T5" fmla="*/ 27 h 27"/>
                              <a:gd name="T6" fmla="*/ 1 w 2"/>
                              <a:gd name="T7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27">
                                <a:moveTo>
                                  <a:pt x="1" y="0"/>
                                </a:moveTo>
                                <a:cubicBezTo>
                                  <a:pt x="0" y="3"/>
                                  <a:pt x="0" y="7"/>
                                  <a:pt x="0" y="11"/>
                                </a:cubicBezTo>
                                <a:cubicBezTo>
                                  <a:pt x="0" y="17"/>
                                  <a:pt x="1" y="24"/>
                                  <a:pt x="2" y="27"/>
                                </a:cubicBezTo>
                                <a:cubicBezTo>
                                  <a:pt x="2" y="18"/>
                                  <a:pt x="1" y="9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1443"/>
                        <wps:cNvSpPr>
                          <a:spLocks/>
                        </wps:cNvSpPr>
                        <wps:spPr bwMode="auto">
                          <a:xfrm>
                            <a:off x="8880" y="2427"/>
                            <a:ext cx="10" cy="99"/>
                          </a:xfrm>
                          <a:custGeom>
                            <a:avLst/>
                            <a:gdLst>
                              <a:gd name="T0" fmla="*/ 3 w 3"/>
                              <a:gd name="T1" fmla="*/ 0 h 30"/>
                              <a:gd name="T2" fmla="*/ 0 w 3"/>
                              <a:gd name="T3" fmla="*/ 17 h 30"/>
                              <a:gd name="T4" fmla="*/ 2 w 3"/>
                              <a:gd name="T5" fmla="*/ 30 h 30"/>
                              <a:gd name="T6" fmla="*/ 2 w 3"/>
                              <a:gd name="T7" fmla="*/ 25 h 30"/>
                              <a:gd name="T8" fmla="*/ 3 w 3"/>
                              <a:gd name="T9" fmla="*/ 8 h 30"/>
                              <a:gd name="T10" fmla="*/ 3 w 3"/>
                              <a:gd name="T11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30">
                                <a:moveTo>
                                  <a:pt x="3" y="0"/>
                                </a:moveTo>
                                <a:cubicBezTo>
                                  <a:pt x="1" y="4"/>
                                  <a:pt x="0" y="10"/>
                                  <a:pt x="0" y="17"/>
                                </a:cubicBezTo>
                                <a:cubicBezTo>
                                  <a:pt x="0" y="22"/>
                                  <a:pt x="1" y="27"/>
                                  <a:pt x="2" y="30"/>
                                </a:cubicBezTo>
                                <a:cubicBezTo>
                                  <a:pt x="2" y="28"/>
                                  <a:pt x="2" y="26"/>
                                  <a:pt x="2" y="25"/>
                                </a:cubicBezTo>
                                <a:cubicBezTo>
                                  <a:pt x="2" y="18"/>
                                  <a:pt x="3" y="14"/>
                                  <a:pt x="3" y="8"/>
                                </a:cubicBezTo>
                                <a:cubicBezTo>
                                  <a:pt x="3" y="6"/>
                                  <a:pt x="3" y="3"/>
                                  <a:pt x="3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1444"/>
                        <wps:cNvSpPr>
                          <a:spLocks/>
                        </wps:cNvSpPr>
                        <wps:spPr bwMode="auto">
                          <a:xfrm>
                            <a:off x="8814" y="2414"/>
                            <a:ext cx="6" cy="112"/>
                          </a:xfrm>
                          <a:custGeom>
                            <a:avLst/>
                            <a:gdLst>
                              <a:gd name="T0" fmla="*/ 0 w 2"/>
                              <a:gd name="T1" fmla="*/ 0 h 34"/>
                              <a:gd name="T2" fmla="*/ 0 w 2"/>
                              <a:gd name="T3" fmla="*/ 11 h 34"/>
                              <a:gd name="T4" fmla="*/ 0 w 2"/>
                              <a:gd name="T5" fmla="*/ 17 h 34"/>
                              <a:gd name="T6" fmla="*/ 2 w 2"/>
                              <a:gd name="T7" fmla="*/ 34 h 34"/>
                              <a:gd name="T8" fmla="*/ 2 w 2"/>
                              <a:gd name="T9" fmla="*/ 23 h 34"/>
                              <a:gd name="T10" fmla="*/ 2 w 2"/>
                              <a:gd name="T11" fmla="*/ 17 h 34"/>
                              <a:gd name="T12" fmla="*/ 0 w 2"/>
                              <a:gd name="T13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34">
                                <a:moveTo>
                                  <a:pt x="0" y="0"/>
                                </a:moveTo>
                                <a:cubicBezTo>
                                  <a:pt x="0" y="4"/>
                                  <a:pt x="0" y="7"/>
                                  <a:pt x="0" y="11"/>
                                </a:cubicBezTo>
                                <a:cubicBezTo>
                                  <a:pt x="0" y="13"/>
                                  <a:pt x="0" y="15"/>
                                  <a:pt x="0" y="17"/>
                                </a:cubicBezTo>
                                <a:cubicBezTo>
                                  <a:pt x="0" y="23"/>
                                  <a:pt x="0" y="29"/>
                                  <a:pt x="2" y="34"/>
                                </a:cubicBezTo>
                                <a:cubicBezTo>
                                  <a:pt x="2" y="30"/>
                                  <a:pt x="2" y="27"/>
                                  <a:pt x="2" y="23"/>
                                </a:cubicBezTo>
                                <a:cubicBezTo>
                                  <a:pt x="2" y="21"/>
                                  <a:pt x="2" y="19"/>
                                  <a:pt x="2" y="17"/>
                                </a:cubicBezTo>
                                <a:cubicBezTo>
                                  <a:pt x="2" y="11"/>
                                  <a:pt x="1" y="5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1445"/>
                        <wps:cNvSpPr>
                          <a:spLocks/>
                        </wps:cNvSpPr>
                        <wps:spPr bwMode="auto">
                          <a:xfrm>
                            <a:off x="8827" y="2486"/>
                            <a:ext cx="7" cy="17"/>
                          </a:xfrm>
                          <a:custGeom>
                            <a:avLst/>
                            <a:gdLst>
                              <a:gd name="T0" fmla="*/ 1 w 2"/>
                              <a:gd name="T1" fmla="*/ 0 h 5"/>
                              <a:gd name="T2" fmla="*/ 1 w 2"/>
                              <a:gd name="T3" fmla="*/ 0 h 5"/>
                              <a:gd name="T4" fmla="*/ 0 w 2"/>
                              <a:gd name="T5" fmla="*/ 2 h 5"/>
                              <a:gd name="T6" fmla="*/ 0 w 2"/>
                              <a:gd name="T7" fmla="*/ 2 h 5"/>
                              <a:gd name="T8" fmla="*/ 1 w 2"/>
                              <a:gd name="T9" fmla="*/ 5 h 5"/>
                              <a:gd name="T10" fmla="*/ 2 w 2"/>
                              <a:gd name="T11" fmla="*/ 5 h 5"/>
                              <a:gd name="T12" fmla="*/ 2 w 2"/>
                              <a:gd name="T13" fmla="*/ 4 h 5"/>
                              <a:gd name="T14" fmla="*/ 2 w 2"/>
                              <a:gd name="T15" fmla="*/ 0 h 5"/>
                              <a:gd name="T16" fmla="*/ 1 w 2"/>
                              <a:gd name="T1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0" y="0"/>
                                  <a:pt x="0" y="1"/>
                                  <a:pt x="0" y="2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3"/>
                                  <a:pt x="1" y="4"/>
                                  <a:pt x="1" y="5"/>
                                </a:cubicBezTo>
                                <a:cubicBezTo>
                                  <a:pt x="1" y="5"/>
                                  <a:pt x="1" y="5"/>
                                  <a:pt x="2" y="5"/>
                                </a:cubicBezTo>
                                <a:cubicBezTo>
                                  <a:pt x="2" y="5"/>
                                  <a:pt x="2" y="5"/>
                                  <a:pt x="2" y="4"/>
                                </a:cubicBezTo>
                                <a:cubicBezTo>
                                  <a:pt x="2" y="3"/>
                                  <a:pt x="2" y="1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1446"/>
                        <wps:cNvSpPr>
                          <a:spLocks/>
                        </wps:cNvSpPr>
                        <wps:spPr bwMode="auto">
                          <a:xfrm>
                            <a:off x="8827" y="2456"/>
                            <a:ext cx="7" cy="20"/>
                          </a:xfrm>
                          <a:custGeom>
                            <a:avLst/>
                            <a:gdLst>
                              <a:gd name="T0" fmla="*/ 2 w 2"/>
                              <a:gd name="T1" fmla="*/ 0 h 6"/>
                              <a:gd name="T2" fmla="*/ 0 w 2"/>
                              <a:gd name="T3" fmla="*/ 0 h 6"/>
                              <a:gd name="T4" fmla="*/ 0 w 2"/>
                              <a:gd name="T5" fmla="*/ 6 h 6"/>
                              <a:gd name="T6" fmla="*/ 2 w 2"/>
                              <a:gd name="T7" fmla="*/ 6 h 6"/>
                              <a:gd name="T8" fmla="*/ 2 w 2"/>
                              <a:gd name="T9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0" y="2"/>
                                  <a:pt x="0" y="4"/>
                                  <a:pt x="0" y="6"/>
                                </a:cubicBezTo>
                                <a:cubicBezTo>
                                  <a:pt x="1" y="6"/>
                                  <a:pt x="1" y="6"/>
                                  <a:pt x="2" y="6"/>
                                </a:cubicBezTo>
                                <a:cubicBezTo>
                                  <a:pt x="2" y="4"/>
                                  <a:pt x="2" y="2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1447"/>
                        <wps:cNvSpPr>
                          <a:spLocks/>
                        </wps:cNvSpPr>
                        <wps:spPr bwMode="auto">
                          <a:xfrm>
                            <a:off x="8827" y="2311"/>
                            <a:ext cx="7" cy="50"/>
                          </a:xfrm>
                          <a:custGeom>
                            <a:avLst/>
                            <a:gdLst>
                              <a:gd name="T0" fmla="*/ 1 w 2"/>
                              <a:gd name="T1" fmla="*/ 0 h 15"/>
                              <a:gd name="T2" fmla="*/ 0 w 2"/>
                              <a:gd name="T3" fmla="*/ 7 h 15"/>
                              <a:gd name="T4" fmla="*/ 2 w 2"/>
                              <a:gd name="T5" fmla="*/ 15 h 15"/>
                              <a:gd name="T6" fmla="*/ 1 w 2"/>
                              <a:gd name="T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15">
                                <a:moveTo>
                                  <a:pt x="1" y="0"/>
                                </a:moveTo>
                                <a:cubicBezTo>
                                  <a:pt x="0" y="1"/>
                                  <a:pt x="0" y="4"/>
                                  <a:pt x="0" y="7"/>
                                </a:cubicBezTo>
                                <a:cubicBezTo>
                                  <a:pt x="0" y="10"/>
                                  <a:pt x="1" y="14"/>
                                  <a:pt x="2" y="15"/>
                                </a:cubicBezTo>
                                <a:cubicBezTo>
                                  <a:pt x="2" y="10"/>
                                  <a:pt x="2" y="5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1448"/>
                        <wps:cNvSpPr>
                          <a:spLocks/>
                        </wps:cNvSpPr>
                        <wps:spPr bwMode="auto">
                          <a:xfrm>
                            <a:off x="8771" y="2291"/>
                            <a:ext cx="3" cy="27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"/>
                              <a:gd name="T2" fmla="*/ 0 w 1"/>
                              <a:gd name="T3" fmla="*/ 2 h 8"/>
                              <a:gd name="T4" fmla="*/ 0 w 1"/>
                              <a:gd name="T5" fmla="*/ 5 h 8"/>
                              <a:gd name="T6" fmla="*/ 1 w 1"/>
                              <a:gd name="T7" fmla="*/ 8 h 8"/>
                              <a:gd name="T8" fmla="*/ 1 w 1"/>
                              <a:gd name="T9" fmla="*/ 6 h 8"/>
                              <a:gd name="T10" fmla="*/ 1 w 1"/>
                              <a:gd name="T11" fmla="*/ 3 h 8"/>
                              <a:gd name="T12" fmla="*/ 0 w 1"/>
                              <a:gd name="T1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" h="8">
                                <a:moveTo>
                                  <a:pt x="0" y="0"/>
                                </a:moveTo>
                                <a:cubicBezTo>
                                  <a:pt x="0" y="1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0" y="4"/>
                                  <a:pt x="0" y="5"/>
                                </a:cubicBezTo>
                                <a:cubicBezTo>
                                  <a:pt x="0" y="7"/>
                                  <a:pt x="0" y="8"/>
                                  <a:pt x="1" y="8"/>
                                </a:cubicBezTo>
                                <a:cubicBezTo>
                                  <a:pt x="1" y="8"/>
                                  <a:pt x="1" y="7"/>
                                  <a:pt x="1" y="6"/>
                                </a:cubicBezTo>
                                <a:cubicBezTo>
                                  <a:pt x="1" y="5"/>
                                  <a:pt x="1" y="4"/>
                                  <a:pt x="1" y="3"/>
                                </a:cubicBezTo>
                                <a:cubicBezTo>
                                  <a:pt x="1" y="2"/>
                                  <a:pt x="1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1449"/>
                        <wps:cNvSpPr>
                          <a:spLocks/>
                        </wps:cNvSpPr>
                        <wps:spPr bwMode="auto">
                          <a:xfrm>
                            <a:off x="8830" y="2255"/>
                            <a:ext cx="7" cy="30"/>
                          </a:xfrm>
                          <a:custGeom>
                            <a:avLst/>
                            <a:gdLst>
                              <a:gd name="T0" fmla="*/ 0 w 2"/>
                              <a:gd name="T1" fmla="*/ 0 h 9"/>
                              <a:gd name="T2" fmla="*/ 0 w 2"/>
                              <a:gd name="T3" fmla="*/ 2 h 9"/>
                              <a:gd name="T4" fmla="*/ 0 w 2"/>
                              <a:gd name="T5" fmla="*/ 6 h 9"/>
                              <a:gd name="T6" fmla="*/ 2 w 2"/>
                              <a:gd name="T7" fmla="*/ 9 h 9"/>
                              <a:gd name="T8" fmla="*/ 1 w 2"/>
                              <a:gd name="T9" fmla="*/ 7 h 9"/>
                              <a:gd name="T10" fmla="*/ 2 w 2"/>
                              <a:gd name="T11" fmla="*/ 3 h 9"/>
                              <a:gd name="T12" fmla="*/ 0 w 2"/>
                              <a:gd name="T1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0" y="4"/>
                                  <a:pt x="0" y="6"/>
                                </a:cubicBezTo>
                                <a:cubicBezTo>
                                  <a:pt x="0" y="8"/>
                                  <a:pt x="0" y="9"/>
                                  <a:pt x="2" y="9"/>
                                </a:cubicBezTo>
                                <a:cubicBezTo>
                                  <a:pt x="1" y="9"/>
                                  <a:pt x="1" y="8"/>
                                  <a:pt x="1" y="7"/>
                                </a:cubicBezTo>
                                <a:cubicBezTo>
                                  <a:pt x="1" y="6"/>
                                  <a:pt x="2" y="5"/>
                                  <a:pt x="2" y="3"/>
                                </a:cubicBezTo>
                                <a:cubicBezTo>
                                  <a:pt x="2" y="2"/>
                                  <a:pt x="1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1450"/>
                        <wps:cNvSpPr>
                          <a:spLocks/>
                        </wps:cNvSpPr>
                        <wps:spPr bwMode="auto">
                          <a:xfrm>
                            <a:off x="8767" y="2262"/>
                            <a:ext cx="7" cy="16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0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2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0" y="2"/>
                                  <a:pt x="0" y="3"/>
                                  <a:pt x="0" y="5"/>
                                </a:cubicBezTo>
                                <a:cubicBezTo>
                                  <a:pt x="1" y="5"/>
                                  <a:pt x="1" y="5"/>
                                  <a:pt x="2" y="5"/>
                                </a:cubicBezTo>
                                <a:cubicBezTo>
                                  <a:pt x="2" y="3"/>
                                  <a:pt x="2" y="2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1451"/>
                        <wps:cNvSpPr>
                          <a:spLocks/>
                        </wps:cNvSpPr>
                        <wps:spPr bwMode="auto">
                          <a:xfrm>
                            <a:off x="8873" y="2252"/>
                            <a:ext cx="7" cy="16"/>
                          </a:xfrm>
                          <a:custGeom>
                            <a:avLst/>
                            <a:gdLst>
                              <a:gd name="T0" fmla="*/ 1 w 2"/>
                              <a:gd name="T1" fmla="*/ 0 h 5"/>
                              <a:gd name="T2" fmla="*/ 0 w 2"/>
                              <a:gd name="T3" fmla="*/ 0 h 5"/>
                              <a:gd name="T4" fmla="*/ 0 w 2"/>
                              <a:gd name="T5" fmla="*/ 0 h 5"/>
                              <a:gd name="T6" fmla="*/ 0 w 2"/>
                              <a:gd name="T7" fmla="*/ 1 h 5"/>
                              <a:gd name="T8" fmla="*/ 0 w 2"/>
                              <a:gd name="T9" fmla="*/ 3 h 5"/>
                              <a:gd name="T10" fmla="*/ 0 w 2"/>
                              <a:gd name="T11" fmla="*/ 4 h 5"/>
                              <a:gd name="T12" fmla="*/ 1 w 2"/>
                              <a:gd name="T13" fmla="*/ 5 h 5"/>
                              <a:gd name="T14" fmla="*/ 2 w 2"/>
                              <a:gd name="T15" fmla="*/ 4 h 5"/>
                              <a:gd name="T16" fmla="*/ 1 w 2"/>
                              <a:gd name="T17" fmla="*/ 2 h 5"/>
                              <a:gd name="T18" fmla="*/ 1 w 2"/>
                              <a:gd name="T19" fmla="*/ 2 h 5"/>
                              <a:gd name="T20" fmla="*/ 1 w 2"/>
                              <a:gd name="T2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2"/>
                                  <a:pt x="0" y="2"/>
                                  <a:pt x="0" y="3"/>
                                </a:cubicBezTo>
                                <a:cubicBezTo>
                                  <a:pt x="0" y="3"/>
                                  <a:pt x="0" y="4"/>
                                  <a:pt x="0" y="4"/>
                                </a:cubicBezTo>
                                <a:cubicBezTo>
                                  <a:pt x="0" y="4"/>
                                  <a:pt x="0" y="5"/>
                                  <a:pt x="1" y="5"/>
                                </a:cubicBezTo>
                                <a:cubicBezTo>
                                  <a:pt x="1" y="5"/>
                                  <a:pt x="1" y="4"/>
                                  <a:pt x="2" y="4"/>
                                </a:cubicBezTo>
                                <a:cubicBezTo>
                                  <a:pt x="1" y="4"/>
                                  <a:pt x="1" y="3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1"/>
                                  <a:pt x="1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1452"/>
                        <wps:cNvSpPr>
                          <a:spLocks/>
                        </wps:cNvSpPr>
                        <wps:spPr bwMode="auto">
                          <a:xfrm>
                            <a:off x="8797" y="2202"/>
                            <a:ext cx="10" cy="13"/>
                          </a:xfrm>
                          <a:custGeom>
                            <a:avLst/>
                            <a:gdLst>
                              <a:gd name="T0" fmla="*/ 2 w 3"/>
                              <a:gd name="T1" fmla="*/ 0 h 4"/>
                              <a:gd name="T2" fmla="*/ 0 w 3"/>
                              <a:gd name="T3" fmla="*/ 3 h 4"/>
                              <a:gd name="T4" fmla="*/ 0 w 3"/>
                              <a:gd name="T5" fmla="*/ 4 h 4"/>
                              <a:gd name="T6" fmla="*/ 3 w 3"/>
                              <a:gd name="T7" fmla="*/ 4 h 4"/>
                              <a:gd name="T8" fmla="*/ 2 w 3"/>
                              <a:gd name="T9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2" y="0"/>
                                </a:moveTo>
                                <a:cubicBezTo>
                                  <a:pt x="1" y="1"/>
                                  <a:pt x="0" y="1"/>
                                  <a:pt x="0" y="3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1" y="4"/>
                                  <a:pt x="2" y="4"/>
                                  <a:pt x="3" y="4"/>
                                </a:cubicBezTo>
                                <a:cubicBezTo>
                                  <a:pt x="2" y="3"/>
                                  <a:pt x="2" y="1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1453"/>
                        <wps:cNvSpPr>
                          <a:spLocks/>
                        </wps:cNvSpPr>
                        <wps:spPr bwMode="auto">
                          <a:xfrm>
                            <a:off x="8873" y="2166"/>
                            <a:ext cx="10" cy="20"/>
                          </a:xfrm>
                          <a:custGeom>
                            <a:avLst/>
                            <a:gdLst>
                              <a:gd name="T0" fmla="*/ 1 w 3"/>
                              <a:gd name="T1" fmla="*/ 0 h 6"/>
                              <a:gd name="T2" fmla="*/ 1 w 3"/>
                              <a:gd name="T3" fmla="*/ 0 h 6"/>
                              <a:gd name="T4" fmla="*/ 1 w 3"/>
                              <a:gd name="T5" fmla="*/ 0 h 6"/>
                              <a:gd name="T6" fmla="*/ 1 w 3"/>
                              <a:gd name="T7" fmla="*/ 1 h 6"/>
                              <a:gd name="T8" fmla="*/ 1 w 3"/>
                              <a:gd name="T9" fmla="*/ 1 h 6"/>
                              <a:gd name="T10" fmla="*/ 1 w 3"/>
                              <a:gd name="T11" fmla="*/ 5 h 6"/>
                              <a:gd name="T12" fmla="*/ 2 w 3"/>
                              <a:gd name="T13" fmla="*/ 6 h 6"/>
                              <a:gd name="T14" fmla="*/ 2 w 3"/>
                              <a:gd name="T15" fmla="*/ 5 h 6"/>
                              <a:gd name="T16" fmla="*/ 2 w 3"/>
                              <a:gd name="T17" fmla="*/ 4 h 6"/>
                              <a:gd name="T18" fmla="*/ 3 w 3"/>
                              <a:gd name="T19" fmla="*/ 1 h 6"/>
                              <a:gd name="T20" fmla="*/ 3 w 3"/>
                              <a:gd name="T21" fmla="*/ 1 h 6"/>
                              <a:gd name="T22" fmla="*/ 3 w 3"/>
                              <a:gd name="T23" fmla="*/ 1 h 6"/>
                              <a:gd name="T24" fmla="*/ 3 w 3"/>
                              <a:gd name="T25" fmla="*/ 1 h 6"/>
                              <a:gd name="T26" fmla="*/ 3 w 3"/>
                              <a:gd name="T27" fmla="*/ 1 h 6"/>
                              <a:gd name="T28" fmla="*/ 3 w 3"/>
                              <a:gd name="T29" fmla="*/ 1 h 6"/>
                              <a:gd name="T30" fmla="*/ 2 w 3"/>
                              <a:gd name="T31" fmla="*/ 1 h 6"/>
                              <a:gd name="T32" fmla="*/ 2 w 3"/>
                              <a:gd name="T33" fmla="*/ 0 h 6"/>
                              <a:gd name="T34" fmla="*/ 2 w 3"/>
                              <a:gd name="T35" fmla="*/ 0 h 6"/>
                              <a:gd name="T36" fmla="*/ 2 w 3"/>
                              <a:gd name="T37" fmla="*/ 0 h 6"/>
                              <a:gd name="T38" fmla="*/ 1 w 3"/>
                              <a:gd name="T39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3"/>
                                  <a:pt x="0" y="5"/>
                                  <a:pt x="1" y="5"/>
                                </a:cubicBezTo>
                                <a:cubicBezTo>
                                  <a:pt x="1" y="6"/>
                                  <a:pt x="2" y="6"/>
                                  <a:pt x="2" y="6"/>
                                </a:cubicBezTo>
                                <a:cubicBezTo>
                                  <a:pt x="2" y="6"/>
                                  <a:pt x="2" y="6"/>
                                  <a:pt x="2" y="5"/>
                                </a:cubicBezTo>
                                <a:cubicBezTo>
                                  <a:pt x="2" y="5"/>
                                  <a:pt x="2" y="5"/>
                                  <a:pt x="2" y="4"/>
                                </a:cubicBezTo>
                                <a:cubicBezTo>
                                  <a:pt x="2" y="3"/>
                                  <a:pt x="3" y="3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1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1454"/>
                        <wps:cNvSpPr>
                          <a:spLocks/>
                        </wps:cNvSpPr>
                        <wps:spPr bwMode="auto">
                          <a:xfrm>
                            <a:off x="8807" y="2087"/>
                            <a:ext cx="10" cy="59"/>
                          </a:xfrm>
                          <a:custGeom>
                            <a:avLst/>
                            <a:gdLst>
                              <a:gd name="T0" fmla="*/ 0 w 3"/>
                              <a:gd name="T1" fmla="*/ 0 h 18"/>
                              <a:gd name="T2" fmla="*/ 0 w 3"/>
                              <a:gd name="T3" fmla="*/ 4 h 18"/>
                              <a:gd name="T4" fmla="*/ 0 w 3"/>
                              <a:gd name="T5" fmla="*/ 11 h 18"/>
                              <a:gd name="T6" fmla="*/ 2 w 3"/>
                              <a:gd name="T7" fmla="*/ 18 h 18"/>
                              <a:gd name="T8" fmla="*/ 1 w 3"/>
                              <a:gd name="T9" fmla="*/ 12 h 18"/>
                              <a:gd name="T10" fmla="*/ 3 w 3"/>
                              <a:gd name="T11" fmla="*/ 7 h 18"/>
                              <a:gd name="T12" fmla="*/ 2 w 3"/>
                              <a:gd name="T13" fmla="*/ 7 h 18"/>
                              <a:gd name="T14" fmla="*/ 2 w 3"/>
                              <a:gd name="T15" fmla="*/ 7 h 18"/>
                              <a:gd name="T16" fmla="*/ 2 w 3"/>
                              <a:gd name="T17" fmla="*/ 7 h 18"/>
                              <a:gd name="T18" fmla="*/ 1 w 3"/>
                              <a:gd name="T19" fmla="*/ 7 h 18"/>
                              <a:gd name="T20" fmla="*/ 1 w 3"/>
                              <a:gd name="T21" fmla="*/ 7 h 18"/>
                              <a:gd name="T22" fmla="*/ 1 w 3"/>
                              <a:gd name="T23" fmla="*/ 7 h 18"/>
                              <a:gd name="T24" fmla="*/ 1 w 3"/>
                              <a:gd name="T25" fmla="*/ 7 h 18"/>
                              <a:gd name="T26" fmla="*/ 2 w 3"/>
                              <a:gd name="T27" fmla="*/ 6 h 18"/>
                              <a:gd name="T28" fmla="*/ 3 w 3"/>
                              <a:gd name="T29" fmla="*/ 6 h 18"/>
                              <a:gd name="T30" fmla="*/ 3 w 3"/>
                              <a:gd name="T31" fmla="*/ 6 h 18"/>
                              <a:gd name="T32" fmla="*/ 0 w 3"/>
                              <a:gd name="T3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0" y="0"/>
                                </a:moveTo>
                                <a:cubicBezTo>
                                  <a:pt x="0" y="2"/>
                                  <a:pt x="0" y="3"/>
                                  <a:pt x="0" y="4"/>
                                </a:cubicBezTo>
                                <a:cubicBezTo>
                                  <a:pt x="0" y="6"/>
                                  <a:pt x="0" y="9"/>
                                  <a:pt x="0" y="11"/>
                                </a:cubicBezTo>
                                <a:cubicBezTo>
                                  <a:pt x="0" y="14"/>
                                  <a:pt x="0" y="16"/>
                                  <a:pt x="2" y="18"/>
                                </a:cubicBezTo>
                                <a:cubicBezTo>
                                  <a:pt x="2" y="16"/>
                                  <a:pt x="1" y="14"/>
                                  <a:pt x="1" y="12"/>
                                </a:cubicBezTo>
                                <a:cubicBezTo>
                                  <a:pt x="1" y="10"/>
                                  <a:pt x="2" y="8"/>
                                  <a:pt x="3" y="7"/>
                                </a:cubicBezTo>
                                <a:cubicBezTo>
                                  <a:pt x="2" y="7"/>
                                  <a:pt x="2" y="7"/>
                                  <a:pt x="2" y="7"/>
                                </a:cubicBezTo>
                                <a:cubicBezTo>
                                  <a:pt x="2" y="7"/>
                                  <a:pt x="2" y="7"/>
                                  <a:pt x="2" y="7"/>
                                </a:cubicBezTo>
                                <a:cubicBezTo>
                                  <a:pt x="2" y="7"/>
                                  <a:pt x="2" y="7"/>
                                  <a:pt x="2" y="7"/>
                                </a:cubicBezTo>
                                <a:cubicBezTo>
                                  <a:pt x="1" y="7"/>
                                  <a:pt x="1" y="7"/>
                                  <a:pt x="1" y="7"/>
                                </a:cubicBezTo>
                                <a:cubicBezTo>
                                  <a:pt x="1" y="7"/>
                                  <a:pt x="1" y="7"/>
                                  <a:pt x="1" y="7"/>
                                </a:cubicBezTo>
                                <a:cubicBezTo>
                                  <a:pt x="1" y="7"/>
                                  <a:pt x="1" y="7"/>
                                  <a:pt x="1" y="7"/>
                                </a:cubicBezTo>
                                <a:cubicBezTo>
                                  <a:pt x="1" y="7"/>
                                  <a:pt x="1" y="7"/>
                                  <a:pt x="1" y="7"/>
                                </a:cubicBezTo>
                                <a:cubicBezTo>
                                  <a:pt x="1" y="6"/>
                                  <a:pt x="1" y="6"/>
                                  <a:pt x="2" y="6"/>
                                </a:cubicBezTo>
                                <a:cubicBezTo>
                                  <a:pt x="2" y="6"/>
                                  <a:pt x="2" y="6"/>
                                  <a:pt x="3" y="6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1" y="5"/>
                                  <a:pt x="2" y="1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1455"/>
                        <wps:cNvSpPr>
                          <a:spLocks/>
                        </wps:cNvSpPr>
                        <wps:spPr bwMode="auto">
                          <a:xfrm>
                            <a:off x="8777" y="2001"/>
                            <a:ext cx="14" cy="145"/>
                          </a:xfrm>
                          <a:custGeom>
                            <a:avLst/>
                            <a:gdLst>
                              <a:gd name="T0" fmla="*/ 1 w 4"/>
                              <a:gd name="T1" fmla="*/ 0 h 44"/>
                              <a:gd name="T2" fmla="*/ 2 w 4"/>
                              <a:gd name="T3" fmla="*/ 6 h 44"/>
                              <a:gd name="T4" fmla="*/ 1 w 4"/>
                              <a:gd name="T5" fmla="*/ 27 h 44"/>
                              <a:gd name="T6" fmla="*/ 1 w 4"/>
                              <a:gd name="T7" fmla="*/ 34 h 44"/>
                              <a:gd name="T8" fmla="*/ 1 w 4"/>
                              <a:gd name="T9" fmla="*/ 34 h 44"/>
                              <a:gd name="T10" fmla="*/ 1 w 4"/>
                              <a:gd name="T11" fmla="*/ 34 h 44"/>
                              <a:gd name="T12" fmla="*/ 0 w 4"/>
                              <a:gd name="T13" fmla="*/ 38 h 44"/>
                              <a:gd name="T14" fmla="*/ 3 w 4"/>
                              <a:gd name="T15" fmla="*/ 44 h 44"/>
                              <a:gd name="T16" fmla="*/ 3 w 4"/>
                              <a:gd name="T17" fmla="*/ 40 h 44"/>
                              <a:gd name="T18" fmla="*/ 4 w 4"/>
                              <a:gd name="T19" fmla="*/ 29 h 44"/>
                              <a:gd name="T20" fmla="*/ 2 w 4"/>
                              <a:gd name="T21" fmla="*/ 24 h 44"/>
                              <a:gd name="T22" fmla="*/ 2 w 4"/>
                              <a:gd name="T23" fmla="*/ 24 h 44"/>
                              <a:gd name="T24" fmla="*/ 2 w 4"/>
                              <a:gd name="T25" fmla="*/ 24 h 44"/>
                              <a:gd name="T26" fmla="*/ 4 w 4"/>
                              <a:gd name="T27" fmla="*/ 14 h 44"/>
                              <a:gd name="T28" fmla="*/ 4 w 4"/>
                              <a:gd name="T29" fmla="*/ 12 h 44"/>
                              <a:gd name="T30" fmla="*/ 3 w 4"/>
                              <a:gd name="T31" fmla="*/ 9 h 44"/>
                              <a:gd name="T32" fmla="*/ 3 w 4"/>
                              <a:gd name="T33" fmla="*/ 9 h 44"/>
                              <a:gd name="T34" fmla="*/ 1 w 4"/>
                              <a:gd name="T35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" h="44">
                                <a:moveTo>
                                  <a:pt x="1" y="0"/>
                                </a:moveTo>
                                <a:cubicBezTo>
                                  <a:pt x="2" y="2"/>
                                  <a:pt x="2" y="4"/>
                                  <a:pt x="2" y="6"/>
                                </a:cubicBezTo>
                                <a:cubicBezTo>
                                  <a:pt x="2" y="14"/>
                                  <a:pt x="1" y="21"/>
                                  <a:pt x="1" y="27"/>
                                </a:cubicBezTo>
                                <a:cubicBezTo>
                                  <a:pt x="1" y="30"/>
                                  <a:pt x="1" y="32"/>
                                  <a:pt x="1" y="34"/>
                                </a:cubicBezTo>
                                <a:cubicBezTo>
                                  <a:pt x="1" y="34"/>
                                  <a:pt x="1" y="34"/>
                                  <a:pt x="1" y="34"/>
                                </a:cubicBezTo>
                                <a:cubicBezTo>
                                  <a:pt x="1" y="34"/>
                                  <a:pt x="1" y="34"/>
                                  <a:pt x="1" y="34"/>
                                </a:cubicBezTo>
                                <a:cubicBezTo>
                                  <a:pt x="0" y="35"/>
                                  <a:pt x="0" y="36"/>
                                  <a:pt x="0" y="38"/>
                                </a:cubicBezTo>
                                <a:cubicBezTo>
                                  <a:pt x="0" y="40"/>
                                  <a:pt x="1" y="43"/>
                                  <a:pt x="3" y="44"/>
                                </a:cubicBezTo>
                                <a:cubicBezTo>
                                  <a:pt x="3" y="43"/>
                                  <a:pt x="3" y="42"/>
                                  <a:pt x="3" y="40"/>
                                </a:cubicBezTo>
                                <a:cubicBezTo>
                                  <a:pt x="3" y="36"/>
                                  <a:pt x="4" y="33"/>
                                  <a:pt x="4" y="29"/>
                                </a:cubicBezTo>
                                <a:cubicBezTo>
                                  <a:pt x="4" y="27"/>
                                  <a:pt x="3" y="26"/>
                                  <a:pt x="2" y="24"/>
                                </a:cubicBezTo>
                                <a:cubicBezTo>
                                  <a:pt x="2" y="24"/>
                                  <a:pt x="2" y="24"/>
                                  <a:pt x="2" y="24"/>
                                </a:cubicBezTo>
                                <a:cubicBezTo>
                                  <a:pt x="2" y="24"/>
                                  <a:pt x="2" y="24"/>
                                  <a:pt x="2" y="24"/>
                                </a:cubicBezTo>
                                <a:cubicBezTo>
                                  <a:pt x="3" y="22"/>
                                  <a:pt x="4" y="18"/>
                                  <a:pt x="4" y="14"/>
                                </a:cubicBezTo>
                                <a:cubicBezTo>
                                  <a:pt x="4" y="13"/>
                                  <a:pt x="4" y="13"/>
                                  <a:pt x="4" y="12"/>
                                </a:cubicBezTo>
                                <a:cubicBezTo>
                                  <a:pt x="3" y="11"/>
                                  <a:pt x="3" y="10"/>
                                  <a:pt x="3" y="9"/>
                                </a:cubicBezTo>
                                <a:cubicBezTo>
                                  <a:pt x="3" y="9"/>
                                  <a:pt x="3" y="9"/>
                                  <a:pt x="3" y="9"/>
                                </a:cubicBezTo>
                                <a:cubicBezTo>
                                  <a:pt x="3" y="5"/>
                                  <a:pt x="2" y="2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1456"/>
                        <wps:cNvSpPr>
                          <a:spLocks/>
                        </wps:cNvSpPr>
                        <wps:spPr bwMode="auto">
                          <a:xfrm>
                            <a:off x="8847" y="2100"/>
                            <a:ext cx="6" cy="13"/>
                          </a:xfrm>
                          <a:custGeom>
                            <a:avLst/>
                            <a:gdLst>
                              <a:gd name="T0" fmla="*/ 1 w 2"/>
                              <a:gd name="T1" fmla="*/ 0 h 4"/>
                              <a:gd name="T2" fmla="*/ 1 w 2"/>
                              <a:gd name="T3" fmla="*/ 0 h 4"/>
                              <a:gd name="T4" fmla="*/ 0 w 2"/>
                              <a:gd name="T5" fmla="*/ 0 h 4"/>
                              <a:gd name="T6" fmla="*/ 0 w 2"/>
                              <a:gd name="T7" fmla="*/ 1 h 4"/>
                              <a:gd name="T8" fmla="*/ 0 w 2"/>
                              <a:gd name="T9" fmla="*/ 3 h 4"/>
                              <a:gd name="T10" fmla="*/ 0 w 2"/>
                              <a:gd name="T11" fmla="*/ 4 h 4"/>
                              <a:gd name="T12" fmla="*/ 1 w 2"/>
                              <a:gd name="T13" fmla="*/ 4 h 4"/>
                              <a:gd name="T14" fmla="*/ 2 w 2"/>
                              <a:gd name="T15" fmla="*/ 4 h 4"/>
                              <a:gd name="T16" fmla="*/ 2 w 2"/>
                              <a:gd name="T17" fmla="*/ 4 h 4"/>
                              <a:gd name="T18" fmla="*/ 1 w 2"/>
                              <a:gd name="T19" fmla="*/ 0 h 4"/>
                              <a:gd name="T20" fmla="*/ 1 w 2"/>
                              <a:gd name="T21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  <a:cubicBezTo>
                                  <a:pt x="0" y="2"/>
                                  <a:pt x="0" y="2"/>
                                  <a:pt x="0" y="3"/>
                                </a:cubicBezTo>
                                <a:cubicBezTo>
                                  <a:pt x="0" y="3"/>
                                  <a:pt x="0" y="3"/>
                                  <a:pt x="0" y="4"/>
                                </a:cubicBezTo>
                                <a:cubicBezTo>
                                  <a:pt x="0" y="4"/>
                                  <a:pt x="1" y="4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2" y="4"/>
                                </a:cubicBezTo>
                                <a:cubicBezTo>
                                  <a:pt x="2" y="4"/>
                                  <a:pt x="2" y="4"/>
                                  <a:pt x="2" y="4"/>
                                </a:cubicBezTo>
                                <a:cubicBezTo>
                                  <a:pt x="2" y="2"/>
                                  <a:pt x="2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1457"/>
                        <wps:cNvSpPr>
                          <a:spLocks/>
                        </wps:cNvSpPr>
                        <wps:spPr bwMode="auto">
                          <a:xfrm>
                            <a:off x="8867" y="2037"/>
                            <a:ext cx="6" cy="73"/>
                          </a:xfrm>
                          <a:custGeom>
                            <a:avLst/>
                            <a:gdLst>
                              <a:gd name="T0" fmla="*/ 1 w 2"/>
                              <a:gd name="T1" fmla="*/ 0 h 22"/>
                              <a:gd name="T2" fmla="*/ 0 w 2"/>
                              <a:gd name="T3" fmla="*/ 9 h 22"/>
                              <a:gd name="T4" fmla="*/ 2 w 2"/>
                              <a:gd name="T5" fmla="*/ 22 h 22"/>
                              <a:gd name="T6" fmla="*/ 1 w 2"/>
                              <a:gd name="T7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22">
                                <a:moveTo>
                                  <a:pt x="1" y="0"/>
                                </a:moveTo>
                                <a:cubicBezTo>
                                  <a:pt x="0" y="2"/>
                                  <a:pt x="0" y="6"/>
                                  <a:pt x="0" y="9"/>
                                </a:cubicBezTo>
                                <a:cubicBezTo>
                                  <a:pt x="0" y="14"/>
                                  <a:pt x="1" y="20"/>
                                  <a:pt x="2" y="22"/>
                                </a:cubicBezTo>
                                <a:cubicBezTo>
                                  <a:pt x="2" y="15"/>
                                  <a:pt x="1" y="7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1458"/>
                        <wps:cNvSpPr>
                          <a:spLocks/>
                        </wps:cNvSpPr>
                        <wps:spPr bwMode="auto">
                          <a:xfrm>
                            <a:off x="8817" y="2031"/>
                            <a:ext cx="7" cy="52"/>
                          </a:xfrm>
                          <a:custGeom>
                            <a:avLst/>
                            <a:gdLst>
                              <a:gd name="T0" fmla="*/ 2 w 2"/>
                              <a:gd name="T1" fmla="*/ 0 h 16"/>
                              <a:gd name="T2" fmla="*/ 0 w 2"/>
                              <a:gd name="T3" fmla="*/ 7 h 16"/>
                              <a:gd name="T4" fmla="*/ 2 w 2"/>
                              <a:gd name="T5" fmla="*/ 16 h 16"/>
                              <a:gd name="T6" fmla="*/ 2 w 2"/>
                              <a:gd name="T7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16">
                                <a:moveTo>
                                  <a:pt x="2" y="0"/>
                                </a:moveTo>
                                <a:cubicBezTo>
                                  <a:pt x="1" y="1"/>
                                  <a:pt x="0" y="4"/>
                                  <a:pt x="0" y="7"/>
                                </a:cubicBezTo>
                                <a:cubicBezTo>
                                  <a:pt x="0" y="11"/>
                                  <a:pt x="1" y="15"/>
                                  <a:pt x="2" y="16"/>
                                </a:cubicBezTo>
                                <a:cubicBezTo>
                                  <a:pt x="2" y="11"/>
                                  <a:pt x="2" y="5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1459"/>
                        <wps:cNvSpPr>
                          <a:spLocks/>
                        </wps:cNvSpPr>
                        <wps:spPr bwMode="auto">
                          <a:xfrm>
                            <a:off x="8847" y="1994"/>
                            <a:ext cx="10" cy="83"/>
                          </a:xfrm>
                          <a:custGeom>
                            <a:avLst/>
                            <a:gdLst>
                              <a:gd name="T0" fmla="*/ 3 w 3"/>
                              <a:gd name="T1" fmla="*/ 0 h 25"/>
                              <a:gd name="T2" fmla="*/ 0 w 3"/>
                              <a:gd name="T3" fmla="*/ 4 h 25"/>
                              <a:gd name="T4" fmla="*/ 1 w 3"/>
                              <a:gd name="T5" fmla="*/ 9 h 25"/>
                              <a:gd name="T6" fmla="*/ 0 w 3"/>
                              <a:gd name="T7" fmla="*/ 12 h 25"/>
                              <a:gd name="T8" fmla="*/ 1 w 3"/>
                              <a:gd name="T9" fmla="*/ 16 h 25"/>
                              <a:gd name="T10" fmla="*/ 0 w 3"/>
                              <a:gd name="T11" fmla="*/ 23 h 25"/>
                              <a:gd name="T12" fmla="*/ 0 w 3"/>
                              <a:gd name="T13" fmla="*/ 25 h 25"/>
                              <a:gd name="T14" fmla="*/ 2 w 3"/>
                              <a:gd name="T15" fmla="*/ 25 h 25"/>
                              <a:gd name="T16" fmla="*/ 1 w 3"/>
                              <a:gd name="T17" fmla="*/ 10 h 25"/>
                              <a:gd name="T18" fmla="*/ 3 w 3"/>
                              <a:gd name="T19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" h="25">
                                <a:moveTo>
                                  <a:pt x="3" y="0"/>
                                </a:moveTo>
                                <a:cubicBezTo>
                                  <a:pt x="1" y="0"/>
                                  <a:pt x="0" y="2"/>
                                  <a:pt x="0" y="4"/>
                                </a:cubicBezTo>
                                <a:cubicBezTo>
                                  <a:pt x="0" y="5"/>
                                  <a:pt x="1" y="7"/>
                                  <a:pt x="1" y="9"/>
                                </a:cubicBezTo>
                                <a:cubicBezTo>
                                  <a:pt x="1" y="10"/>
                                  <a:pt x="1" y="12"/>
                                  <a:pt x="0" y="12"/>
                                </a:cubicBezTo>
                                <a:cubicBezTo>
                                  <a:pt x="0" y="14"/>
                                  <a:pt x="1" y="15"/>
                                  <a:pt x="1" y="16"/>
                                </a:cubicBezTo>
                                <a:cubicBezTo>
                                  <a:pt x="1" y="18"/>
                                  <a:pt x="0" y="20"/>
                                  <a:pt x="0" y="23"/>
                                </a:cubicBezTo>
                                <a:cubicBezTo>
                                  <a:pt x="0" y="24"/>
                                  <a:pt x="0" y="24"/>
                                  <a:pt x="0" y="25"/>
                                </a:cubicBezTo>
                                <a:cubicBezTo>
                                  <a:pt x="1" y="25"/>
                                  <a:pt x="1" y="25"/>
                                  <a:pt x="2" y="25"/>
                                </a:cubicBezTo>
                                <a:cubicBezTo>
                                  <a:pt x="2" y="22"/>
                                  <a:pt x="1" y="15"/>
                                  <a:pt x="1" y="10"/>
                                </a:cubicBezTo>
                                <a:cubicBezTo>
                                  <a:pt x="1" y="6"/>
                                  <a:pt x="2" y="3"/>
                                  <a:pt x="3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1460"/>
                        <wps:cNvSpPr>
                          <a:spLocks/>
                        </wps:cNvSpPr>
                        <wps:spPr bwMode="auto">
                          <a:xfrm>
                            <a:off x="8810" y="2044"/>
                            <a:ext cx="4" cy="29"/>
                          </a:xfrm>
                          <a:custGeom>
                            <a:avLst/>
                            <a:gdLst>
                              <a:gd name="T0" fmla="*/ 0 w 1"/>
                              <a:gd name="T1" fmla="*/ 0 h 9"/>
                              <a:gd name="T2" fmla="*/ 0 w 1"/>
                              <a:gd name="T3" fmla="*/ 2 h 9"/>
                              <a:gd name="T4" fmla="*/ 0 w 1"/>
                              <a:gd name="T5" fmla="*/ 6 h 9"/>
                              <a:gd name="T6" fmla="*/ 1 w 1"/>
                              <a:gd name="T7" fmla="*/ 9 h 9"/>
                              <a:gd name="T8" fmla="*/ 1 w 1"/>
                              <a:gd name="T9" fmla="*/ 7 h 9"/>
                              <a:gd name="T10" fmla="*/ 1 w 1"/>
                              <a:gd name="T11" fmla="*/ 3 h 9"/>
                              <a:gd name="T12" fmla="*/ 0 w 1"/>
                              <a:gd name="T1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" h="9">
                                <a:moveTo>
                                  <a:pt x="0" y="0"/>
                                </a:moveTo>
                                <a:cubicBezTo>
                                  <a:pt x="0" y="1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0" y="5"/>
                                  <a:pt x="0" y="6"/>
                                </a:cubicBezTo>
                                <a:cubicBezTo>
                                  <a:pt x="0" y="8"/>
                                  <a:pt x="0" y="9"/>
                                  <a:pt x="1" y="9"/>
                                </a:cubicBezTo>
                                <a:cubicBezTo>
                                  <a:pt x="1" y="9"/>
                                  <a:pt x="1" y="8"/>
                                  <a:pt x="1" y="7"/>
                                </a:cubicBezTo>
                                <a:cubicBezTo>
                                  <a:pt x="1" y="6"/>
                                  <a:pt x="1" y="5"/>
                                  <a:pt x="1" y="3"/>
                                </a:cubicBezTo>
                                <a:cubicBezTo>
                                  <a:pt x="1" y="2"/>
                                  <a:pt x="1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1461"/>
                        <wps:cNvSpPr>
                          <a:spLocks/>
                        </wps:cNvSpPr>
                        <wps:spPr bwMode="auto">
                          <a:xfrm>
                            <a:off x="8787" y="2011"/>
                            <a:ext cx="13" cy="53"/>
                          </a:xfrm>
                          <a:custGeom>
                            <a:avLst/>
                            <a:gdLst>
                              <a:gd name="T0" fmla="*/ 3 w 4"/>
                              <a:gd name="T1" fmla="*/ 0 h 16"/>
                              <a:gd name="T2" fmla="*/ 0 w 4"/>
                              <a:gd name="T3" fmla="*/ 6 h 16"/>
                              <a:gd name="T4" fmla="*/ 1 w 4"/>
                              <a:gd name="T5" fmla="*/ 9 h 16"/>
                              <a:gd name="T6" fmla="*/ 3 w 4"/>
                              <a:gd name="T7" fmla="*/ 16 h 16"/>
                              <a:gd name="T8" fmla="*/ 3 w 4"/>
                              <a:gd name="T9" fmla="*/ 15 h 16"/>
                              <a:gd name="T10" fmla="*/ 2 w 4"/>
                              <a:gd name="T11" fmla="*/ 9 h 16"/>
                              <a:gd name="T12" fmla="*/ 4 w 4"/>
                              <a:gd name="T13" fmla="*/ 6 h 16"/>
                              <a:gd name="T14" fmla="*/ 2 w 4"/>
                              <a:gd name="T15" fmla="*/ 2 h 16"/>
                              <a:gd name="T16" fmla="*/ 3 w 4"/>
                              <a:gd name="T17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16">
                                <a:moveTo>
                                  <a:pt x="3" y="0"/>
                                </a:moveTo>
                                <a:cubicBezTo>
                                  <a:pt x="1" y="0"/>
                                  <a:pt x="0" y="3"/>
                                  <a:pt x="0" y="6"/>
                                </a:cubicBezTo>
                                <a:cubicBezTo>
                                  <a:pt x="1" y="7"/>
                                  <a:pt x="1" y="8"/>
                                  <a:pt x="1" y="9"/>
                                </a:cubicBezTo>
                                <a:cubicBezTo>
                                  <a:pt x="1" y="12"/>
                                  <a:pt x="2" y="15"/>
                                  <a:pt x="3" y="16"/>
                                </a:cubicBezTo>
                                <a:cubicBezTo>
                                  <a:pt x="3" y="16"/>
                                  <a:pt x="3" y="15"/>
                                  <a:pt x="3" y="15"/>
                                </a:cubicBezTo>
                                <a:cubicBezTo>
                                  <a:pt x="3" y="13"/>
                                  <a:pt x="2" y="11"/>
                                  <a:pt x="2" y="9"/>
                                </a:cubicBezTo>
                                <a:cubicBezTo>
                                  <a:pt x="2" y="8"/>
                                  <a:pt x="3" y="7"/>
                                  <a:pt x="4" y="6"/>
                                </a:cubicBezTo>
                                <a:cubicBezTo>
                                  <a:pt x="3" y="5"/>
                                  <a:pt x="2" y="4"/>
                                  <a:pt x="2" y="2"/>
                                </a:cubicBezTo>
                                <a:cubicBezTo>
                                  <a:pt x="2" y="1"/>
                                  <a:pt x="2" y="0"/>
                                  <a:pt x="3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462"/>
                        <wps:cNvSpPr>
                          <a:spLocks/>
                        </wps:cNvSpPr>
                        <wps:spPr bwMode="auto">
                          <a:xfrm>
                            <a:off x="8863" y="1984"/>
                            <a:ext cx="7" cy="50"/>
                          </a:xfrm>
                          <a:custGeom>
                            <a:avLst/>
                            <a:gdLst>
                              <a:gd name="T0" fmla="*/ 2 w 2"/>
                              <a:gd name="T1" fmla="*/ 0 h 15"/>
                              <a:gd name="T2" fmla="*/ 0 w 2"/>
                              <a:gd name="T3" fmla="*/ 7 h 15"/>
                              <a:gd name="T4" fmla="*/ 2 w 2"/>
                              <a:gd name="T5" fmla="*/ 15 h 15"/>
                              <a:gd name="T6" fmla="*/ 2 w 2"/>
                              <a:gd name="T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15">
                                <a:moveTo>
                                  <a:pt x="2" y="0"/>
                                </a:moveTo>
                                <a:cubicBezTo>
                                  <a:pt x="1" y="1"/>
                                  <a:pt x="0" y="4"/>
                                  <a:pt x="0" y="7"/>
                                </a:cubicBezTo>
                                <a:cubicBezTo>
                                  <a:pt x="0" y="10"/>
                                  <a:pt x="1" y="14"/>
                                  <a:pt x="2" y="15"/>
                                </a:cubicBezTo>
                                <a:cubicBezTo>
                                  <a:pt x="2" y="10"/>
                                  <a:pt x="2" y="5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1463"/>
                        <wps:cNvSpPr>
                          <a:spLocks/>
                        </wps:cNvSpPr>
                        <wps:spPr bwMode="auto">
                          <a:xfrm>
                            <a:off x="8774" y="2024"/>
                            <a:ext cx="3" cy="13"/>
                          </a:xfrm>
                          <a:custGeom>
                            <a:avLst/>
                            <a:gdLst>
                              <a:gd name="T0" fmla="*/ 1 w 1"/>
                              <a:gd name="T1" fmla="*/ 0 h 4"/>
                              <a:gd name="T2" fmla="*/ 0 w 1"/>
                              <a:gd name="T3" fmla="*/ 0 h 4"/>
                              <a:gd name="T4" fmla="*/ 0 w 1"/>
                              <a:gd name="T5" fmla="*/ 0 h 4"/>
                              <a:gd name="T6" fmla="*/ 0 w 1"/>
                              <a:gd name="T7" fmla="*/ 1 h 4"/>
                              <a:gd name="T8" fmla="*/ 0 w 1"/>
                              <a:gd name="T9" fmla="*/ 1 h 4"/>
                              <a:gd name="T10" fmla="*/ 0 w 1"/>
                              <a:gd name="T11" fmla="*/ 4 h 4"/>
                              <a:gd name="T12" fmla="*/ 1 w 1"/>
                              <a:gd name="T13" fmla="*/ 4 h 4"/>
                              <a:gd name="T14" fmla="*/ 1 w 1"/>
                              <a:gd name="T15" fmla="*/ 4 h 4"/>
                              <a:gd name="T16" fmla="*/ 1 w 1"/>
                              <a:gd name="T17" fmla="*/ 4 h 4"/>
                              <a:gd name="T18" fmla="*/ 1 w 1"/>
                              <a:gd name="T19" fmla="*/ 4 h 4"/>
                              <a:gd name="T20" fmla="*/ 1 w 1"/>
                              <a:gd name="T21" fmla="*/ 1 h 4"/>
                              <a:gd name="T22" fmla="*/ 1 w 1"/>
                              <a:gd name="T23" fmla="*/ 1 h 4"/>
                              <a:gd name="T24" fmla="*/ 1 w 1"/>
                              <a:gd name="T25" fmla="*/ 1 h 4"/>
                              <a:gd name="T26" fmla="*/ 1 w 1"/>
                              <a:gd name="T27" fmla="*/ 0 h 4"/>
                              <a:gd name="T28" fmla="*/ 1 w 1"/>
                              <a:gd name="T29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2"/>
                                  <a:pt x="0" y="3"/>
                                  <a:pt x="0" y="4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1" y="3"/>
                                  <a:pt x="1" y="2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1464"/>
                        <wps:cNvSpPr>
                          <a:spLocks/>
                        </wps:cNvSpPr>
                        <wps:spPr bwMode="auto">
                          <a:xfrm>
                            <a:off x="8804" y="2004"/>
                            <a:ext cx="3" cy="17"/>
                          </a:xfrm>
                          <a:custGeom>
                            <a:avLst/>
                            <a:gdLst>
                              <a:gd name="T0" fmla="*/ 1 w 1"/>
                              <a:gd name="T1" fmla="*/ 0 h 5"/>
                              <a:gd name="T2" fmla="*/ 0 w 1"/>
                              <a:gd name="T3" fmla="*/ 3 h 5"/>
                              <a:gd name="T4" fmla="*/ 0 w 1"/>
                              <a:gd name="T5" fmla="*/ 3 h 5"/>
                              <a:gd name="T6" fmla="*/ 0 w 1"/>
                              <a:gd name="T7" fmla="*/ 5 h 5"/>
                              <a:gd name="T8" fmla="*/ 1 w 1"/>
                              <a:gd name="T9" fmla="*/ 5 h 5"/>
                              <a:gd name="T10" fmla="*/ 1 w 1"/>
                              <a:gd name="T11" fmla="*/ 5 h 5"/>
                              <a:gd name="T12" fmla="*/ 1 w 1"/>
                              <a:gd name="T13" fmla="*/ 1 h 5"/>
                              <a:gd name="T14" fmla="*/ 1 w 1"/>
                              <a:gd name="T1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0" y="2"/>
                                  <a:pt x="0" y="3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4"/>
                                  <a:pt x="0" y="5"/>
                                  <a:pt x="0" y="5"/>
                                </a:cubicBezTo>
                                <a:cubicBezTo>
                                  <a:pt x="0" y="5"/>
                                  <a:pt x="1" y="5"/>
                                  <a:pt x="1" y="5"/>
                                </a:cubicBezTo>
                                <a:cubicBezTo>
                                  <a:pt x="1" y="5"/>
                                  <a:pt x="1" y="5"/>
                                  <a:pt x="1" y="5"/>
                                </a:cubicBezTo>
                                <a:cubicBezTo>
                                  <a:pt x="1" y="4"/>
                                  <a:pt x="1" y="2"/>
                                  <a:pt x="1" y="1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1465"/>
                        <wps:cNvSpPr>
                          <a:spLocks/>
                        </wps:cNvSpPr>
                        <wps:spPr bwMode="auto">
                          <a:xfrm>
                            <a:off x="8877" y="1981"/>
                            <a:ext cx="6" cy="26"/>
                          </a:xfrm>
                          <a:custGeom>
                            <a:avLst/>
                            <a:gdLst>
                              <a:gd name="T0" fmla="*/ 0 w 2"/>
                              <a:gd name="T1" fmla="*/ 0 h 8"/>
                              <a:gd name="T2" fmla="*/ 1 w 2"/>
                              <a:gd name="T3" fmla="*/ 2 h 8"/>
                              <a:gd name="T4" fmla="*/ 0 w 2"/>
                              <a:gd name="T5" fmla="*/ 5 h 8"/>
                              <a:gd name="T6" fmla="*/ 2 w 2"/>
                              <a:gd name="T7" fmla="*/ 8 h 8"/>
                              <a:gd name="T8" fmla="*/ 2 w 2"/>
                              <a:gd name="T9" fmla="*/ 6 h 8"/>
                              <a:gd name="T10" fmla="*/ 2 w 2"/>
                              <a:gd name="T11" fmla="*/ 3 h 8"/>
                              <a:gd name="T12" fmla="*/ 0 w 2"/>
                              <a:gd name="T1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0" y="0"/>
                                </a:moveTo>
                                <a:cubicBezTo>
                                  <a:pt x="1" y="0"/>
                                  <a:pt x="1" y="1"/>
                                  <a:pt x="1" y="2"/>
                                </a:cubicBezTo>
                                <a:cubicBezTo>
                                  <a:pt x="1" y="3"/>
                                  <a:pt x="0" y="4"/>
                                  <a:pt x="0" y="5"/>
                                </a:cubicBezTo>
                                <a:cubicBezTo>
                                  <a:pt x="0" y="7"/>
                                  <a:pt x="1" y="8"/>
                                  <a:pt x="2" y="8"/>
                                </a:cubicBezTo>
                                <a:cubicBezTo>
                                  <a:pt x="2" y="8"/>
                                  <a:pt x="2" y="7"/>
                                  <a:pt x="2" y="6"/>
                                </a:cubicBezTo>
                                <a:cubicBezTo>
                                  <a:pt x="2" y="5"/>
                                  <a:pt x="2" y="4"/>
                                  <a:pt x="2" y="3"/>
                                </a:cubicBezTo>
                                <a:cubicBezTo>
                                  <a:pt x="2" y="1"/>
                                  <a:pt x="2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1466"/>
                        <wps:cNvSpPr>
                          <a:spLocks/>
                        </wps:cNvSpPr>
                        <wps:spPr bwMode="auto">
                          <a:xfrm>
                            <a:off x="8791" y="1961"/>
                            <a:ext cx="6" cy="46"/>
                          </a:xfrm>
                          <a:custGeom>
                            <a:avLst/>
                            <a:gdLst>
                              <a:gd name="T0" fmla="*/ 2 w 2"/>
                              <a:gd name="T1" fmla="*/ 0 h 14"/>
                              <a:gd name="T2" fmla="*/ 1 w 2"/>
                              <a:gd name="T3" fmla="*/ 3 h 14"/>
                              <a:gd name="T4" fmla="*/ 1 w 2"/>
                              <a:gd name="T5" fmla="*/ 10 h 14"/>
                              <a:gd name="T6" fmla="*/ 0 w 2"/>
                              <a:gd name="T7" fmla="*/ 14 h 14"/>
                              <a:gd name="T8" fmla="*/ 2 w 2"/>
                              <a:gd name="T9" fmla="*/ 14 h 14"/>
                              <a:gd name="T10" fmla="*/ 2 w 2"/>
                              <a:gd name="T1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" h="14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1" y="2"/>
                                  <a:pt x="1" y="3"/>
                                </a:cubicBezTo>
                                <a:cubicBezTo>
                                  <a:pt x="0" y="5"/>
                                  <a:pt x="1" y="8"/>
                                  <a:pt x="1" y="10"/>
                                </a:cubicBezTo>
                                <a:cubicBezTo>
                                  <a:pt x="1" y="12"/>
                                  <a:pt x="1" y="13"/>
                                  <a:pt x="0" y="14"/>
                                </a:cubicBezTo>
                                <a:cubicBezTo>
                                  <a:pt x="1" y="14"/>
                                  <a:pt x="1" y="14"/>
                                  <a:pt x="2" y="14"/>
                                </a:cubicBezTo>
                                <a:cubicBezTo>
                                  <a:pt x="2" y="9"/>
                                  <a:pt x="2" y="4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1467"/>
                        <wps:cNvSpPr>
                          <a:spLocks/>
                        </wps:cNvSpPr>
                        <wps:spPr bwMode="auto">
                          <a:xfrm>
                            <a:off x="8834" y="1872"/>
                            <a:ext cx="6" cy="33"/>
                          </a:xfrm>
                          <a:custGeom>
                            <a:avLst/>
                            <a:gdLst>
                              <a:gd name="T0" fmla="*/ 0 w 2"/>
                              <a:gd name="T1" fmla="*/ 0 h 10"/>
                              <a:gd name="T2" fmla="*/ 1 w 2"/>
                              <a:gd name="T3" fmla="*/ 2 h 10"/>
                              <a:gd name="T4" fmla="*/ 1 w 2"/>
                              <a:gd name="T5" fmla="*/ 7 h 10"/>
                              <a:gd name="T6" fmla="*/ 2 w 2"/>
                              <a:gd name="T7" fmla="*/ 10 h 10"/>
                              <a:gd name="T8" fmla="*/ 2 w 2"/>
                              <a:gd name="T9" fmla="*/ 8 h 10"/>
                              <a:gd name="T10" fmla="*/ 2 w 2"/>
                              <a:gd name="T11" fmla="*/ 4 h 10"/>
                              <a:gd name="T12" fmla="*/ 0 w 2"/>
                              <a:gd name="T1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10">
                                <a:moveTo>
                                  <a:pt x="0" y="0"/>
                                </a:moveTo>
                                <a:cubicBezTo>
                                  <a:pt x="1" y="1"/>
                                  <a:pt x="1" y="1"/>
                                  <a:pt x="1" y="2"/>
                                </a:cubicBezTo>
                                <a:cubicBezTo>
                                  <a:pt x="1" y="4"/>
                                  <a:pt x="1" y="5"/>
                                  <a:pt x="1" y="7"/>
                                </a:cubicBezTo>
                                <a:cubicBezTo>
                                  <a:pt x="1" y="9"/>
                                  <a:pt x="1" y="10"/>
                                  <a:pt x="2" y="10"/>
                                </a:cubicBezTo>
                                <a:cubicBezTo>
                                  <a:pt x="2" y="10"/>
                                  <a:pt x="2" y="9"/>
                                  <a:pt x="2" y="8"/>
                                </a:cubicBezTo>
                                <a:cubicBezTo>
                                  <a:pt x="2" y="7"/>
                                  <a:pt x="2" y="5"/>
                                  <a:pt x="2" y="4"/>
                                </a:cubicBezTo>
                                <a:cubicBezTo>
                                  <a:pt x="2" y="2"/>
                                  <a:pt x="2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1468"/>
                        <wps:cNvSpPr>
                          <a:spLocks/>
                        </wps:cNvSpPr>
                        <wps:spPr bwMode="auto">
                          <a:xfrm>
                            <a:off x="8787" y="1836"/>
                            <a:ext cx="13" cy="56"/>
                          </a:xfrm>
                          <a:custGeom>
                            <a:avLst/>
                            <a:gdLst>
                              <a:gd name="T0" fmla="*/ 3 w 4"/>
                              <a:gd name="T1" fmla="*/ 0 h 17"/>
                              <a:gd name="T2" fmla="*/ 0 w 4"/>
                              <a:gd name="T3" fmla="*/ 5 h 17"/>
                              <a:gd name="T4" fmla="*/ 2 w 4"/>
                              <a:gd name="T5" fmla="*/ 9 h 17"/>
                              <a:gd name="T6" fmla="*/ 2 w 4"/>
                              <a:gd name="T7" fmla="*/ 12 h 17"/>
                              <a:gd name="T8" fmla="*/ 4 w 4"/>
                              <a:gd name="T9" fmla="*/ 17 h 17"/>
                              <a:gd name="T10" fmla="*/ 3 w 4"/>
                              <a:gd name="T11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" h="17">
                                <a:moveTo>
                                  <a:pt x="3" y="0"/>
                                </a:moveTo>
                                <a:cubicBezTo>
                                  <a:pt x="1" y="1"/>
                                  <a:pt x="2" y="3"/>
                                  <a:pt x="0" y="5"/>
                                </a:cubicBezTo>
                                <a:cubicBezTo>
                                  <a:pt x="2" y="5"/>
                                  <a:pt x="2" y="7"/>
                                  <a:pt x="2" y="9"/>
                                </a:cubicBezTo>
                                <a:cubicBezTo>
                                  <a:pt x="2" y="10"/>
                                  <a:pt x="2" y="11"/>
                                  <a:pt x="2" y="12"/>
                                </a:cubicBezTo>
                                <a:cubicBezTo>
                                  <a:pt x="2" y="14"/>
                                  <a:pt x="2" y="16"/>
                                  <a:pt x="4" y="17"/>
                                </a:cubicBezTo>
                                <a:cubicBezTo>
                                  <a:pt x="3" y="11"/>
                                  <a:pt x="3" y="6"/>
                                  <a:pt x="3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1469"/>
                        <wps:cNvSpPr>
                          <a:spLocks/>
                        </wps:cNvSpPr>
                        <wps:spPr bwMode="auto">
                          <a:xfrm>
                            <a:off x="8807" y="1813"/>
                            <a:ext cx="3" cy="23"/>
                          </a:xfrm>
                          <a:custGeom>
                            <a:avLst/>
                            <a:gdLst>
                              <a:gd name="T0" fmla="*/ 0 w 1"/>
                              <a:gd name="T1" fmla="*/ 0 h 7"/>
                              <a:gd name="T2" fmla="*/ 0 w 1"/>
                              <a:gd name="T3" fmla="*/ 1 h 7"/>
                              <a:gd name="T4" fmla="*/ 0 w 1"/>
                              <a:gd name="T5" fmla="*/ 5 h 7"/>
                              <a:gd name="T6" fmla="*/ 1 w 1"/>
                              <a:gd name="T7" fmla="*/ 7 h 7"/>
                              <a:gd name="T8" fmla="*/ 1 w 1"/>
                              <a:gd name="T9" fmla="*/ 6 h 7"/>
                              <a:gd name="T10" fmla="*/ 1 w 1"/>
                              <a:gd name="T11" fmla="*/ 2 h 7"/>
                              <a:gd name="T12" fmla="*/ 0 w 1"/>
                              <a:gd name="T13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" h="7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  <a:cubicBezTo>
                                  <a:pt x="0" y="2"/>
                                  <a:pt x="0" y="4"/>
                                  <a:pt x="0" y="5"/>
                                </a:cubicBezTo>
                                <a:cubicBezTo>
                                  <a:pt x="0" y="6"/>
                                  <a:pt x="0" y="7"/>
                                  <a:pt x="1" y="7"/>
                                </a:cubicBezTo>
                                <a:cubicBezTo>
                                  <a:pt x="1" y="7"/>
                                  <a:pt x="1" y="6"/>
                                  <a:pt x="1" y="6"/>
                                </a:cubicBezTo>
                                <a:cubicBezTo>
                                  <a:pt x="1" y="5"/>
                                  <a:pt x="1" y="3"/>
                                  <a:pt x="1" y="2"/>
                                </a:cubicBezTo>
                                <a:cubicBezTo>
                                  <a:pt x="1" y="1"/>
                                  <a:pt x="1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1470"/>
                        <wps:cNvSpPr>
                          <a:spLocks/>
                        </wps:cNvSpPr>
                        <wps:spPr bwMode="auto">
                          <a:xfrm>
                            <a:off x="8748" y="1720"/>
                            <a:ext cx="9" cy="63"/>
                          </a:xfrm>
                          <a:custGeom>
                            <a:avLst/>
                            <a:gdLst>
                              <a:gd name="T0" fmla="*/ 2 w 3"/>
                              <a:gd name="T1" fmla="*/ 0 h 19"/>
                              <a:gd name="T2" fmla="*/ 0 w 3"/>
                              <a:gd name="T3" fmla="*/ 4 h 19"/>
                              <a:gd name="T4" fmla="*/ 0 w 3"/>
                              <a:gd name="T5" fmla="*/ 11 h 19"/>
                              <a:gd name="T6" fmla="*/ 0 w 3"/>
                              <a:gd name="T7" fmla="*/ 12 h 19"/>
                              <a:gd name="T8" fmla="*/ 0 w 3"/>
                              <a:gd name="T9" fmla="*/ 12 h 19"/>
                              <a:gd name="T10" fmla="*/ 0 w 3"/>
                              <a:gd name="T11" fmla="*/ 12 h 19"/>
                              <a:gd name="T12" fmla="*/ 0 w 3"/>
                              <a:gd name="T13" fmla="*/ 12 h 19"/>
                              <a:gd name="T14" fmla="*/ 0 w 3"/>
                              <a:gd name="T15" fmla="*/ 12 h 19"/>
                              <a:gd name="T16" fmla="*/ 1 w 3"/>
                              <a:gd name="T17" fmla="*/ 14 h 19"/>
                              <a:gd name="T18" fmla="*/ 1 w 3"/>
                              <a:gd name="T19" fmla="*/ 15 h 19"/>
                              <a:gd name="T20" fmla="*/ 1 w 3"/>
                              <a:gd name="T21" fmla="*/ 17 h 19"/>
                              <a:gd name="T22" fmla="*/ 2 w 3"/>
                              <a:gd name="T23" fmla="*/ 19 h 19"/>
                              <a:gd name="T24" fmla="*/ 2 w 3"/>
                              <a:gd name="T25" fmla="*/ 19 h 19"/>
                              <a:gd name="T26" fmla="*/ 3 w 3"/>
                              <a:gd name="T27" fmla="*/ 18 h 19"/>
                              <a:gd name="T28" fmla="*/ 3 w 3"/>
                              <a:gd name="T29" fmla="*/ 18 h 19"/>
                              <a:gd name="T30" fmla="*/ 2 w 3"/>
                              <a:gd name="T3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" h="19">
                                <a:moveTo>
                                  <a:pt x="2" y="0"/>
                                </a:moveTo>
                                <a:cubicBezTo>
                                  <a:pt x="0" y="1"/>
                                  <a:pt x="0" y="2"/>
                                  <a:pt x="0" y="4"/>
                                </a:cubicBezTo>
                                <a:cubicBezTo>
                                  <a:pt x="0" y="7"/>
                                  <a:pt x="0" y="9"/>
                                  <a:pt x="0" y="11"/>
                                </a:cubicBezTo>
                                <a:cubicBezTo>
                                  <a:pt x="0" y="11"/>
                                  <a:pt x="0" y="12"/>
                                  <a:pt x="0" y="12"/>
                                </a:cubicBez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1" y="12"/>
                                  <a:pt x="1" y="13"/>
                                  <a:pt x="1" y="14"/>
                                </a:cubicBezTo>
                                <a:cubicBezTo>
                                  <a:pt x="1" y="14"/>
                                  <a:pt x="1" y="15"/>
                                  <a:pt x="1" y="15"/>
                                </a:cubicBezTo>
                                <a:cubicBezTo>
                                  <a:pt x="1" y="16"/>
                                  <a:pt x="1" y="16"/>
                                  <a:pt x="1" y="17"/>
                                </a:cubicBezTo>
                                <a:cubicBezTo>
                                  <a:pt x="1" y="18"/>
                                  <a:pt x="1" y="19"/>
                                  <a:pt x="2" y="19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3" y="19"/>
                                  <a:pt x="3" y="18"/>
                                  <a:pt x="3" y="18"/>
                                </a:cubicBezTo>
                                <a:cubicBezTo>
                                  <a:pt x="3" y="18"/>
                                  <a:pt x="3" y="18"/>
                                  <a:pt x="3" y="18"/>
                                </a:cubicBezTo>
                                <a:cubicBezTo>
                                  <a:pt x="3" y="12"/>
                                  <a:pt x="2" y="6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1471"/>
                        <wps:cNvSpPr>
                          <a:spLocks/>
                        </wps:cNvSpPr>
                        <wps:spPr bwMode="auto">
                          <a:xfrm>
                            <a:off x="8863" y="1730"/>
                            <a:ext cx="7" cy="40"/>
                          </a:xfrm>
                          <a:custGeom>
                            <a:avLst/>
                            <a:gdLst>
                              <a:gd name="T0" fmla="*/ 0 w 2"/>
                              <a:gd name="T1" fmla="*/ 0 h 12"/>
                              <a:gd name="T2" fmla="*/ 1 w 2"/>
                              <a:gd name="T3" fmla="*/ 2 h 12"/>
                              <a:gd name="T4" fmla="*/ 0 w 2"/>
                              <a:gd name="T5" fmla="*/ 7 h 12"/>
                              <a:gd name="T6" fmla="*/ 2 w 2"/>
                              <a:gd name="T7" fmla="*/ 12 h 12"/>
                              <a:gd name="T8" fmla="*/ 2 w 2"/>
                              <a:gd name="T9" fmla="*/ 9 h 12"/>
                              <a:gd name="T10" fmla="*/ 2 w 2"/>
                              <a:gd name="T11" fmla="*/ 4 h 12"/>
                              <a:gd name="T12" fmla="*/ 0 w 2"/>
                              <a:gd name="T1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12">
                                <a:moveTo>
                                  <a:pt x="0" y="0"/>
                                </a:moveTo>
                                <a:cubicBezTo>
                                  <a:pt x="1" y="1"/>
                                  <a:pt x="1" y="1"/>
                                  <a:pt x="1" y="2"/>
                                </a:cubicBezTo>
                                <a:cubicBezTo>
                                  <a:pt x="1" y="4"/>
                                  <a:pt x="1" y="5"/>
                                  <a:pt x="0" y="7"/>
                                </a:cubicBezTo>
                                <a:cubicBezTo>
                                  <a:pt x="0" y="9"/>
                                  <a:pt x="1" y="11"/>
                                  <a:pt x="2" y="12"/>
                                </a:cubicBezTo>
                                <a:cubicBezTo>
                                  <a:pt x="2" y="11"/>
                                  <a:pt x="2" y="10"/>
                                  <a:pt x="2" y="9"/>
                                </a:cubicBezTo>
                                <a:cubicBezTo>
                                  <a:pt x="2" y="8"/>
                                  <a:pt x="2" y="6"/>
                                  <a:pt x="2" y="4"/>
                                </a:cubicBezTo>
                                <a:cubicBezTo>
                                  <a:pt x="2" y="2"/>
                                  <a:pt x="2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1472"/>
                        <wps:cNvSpPr>
                          <a:spLocks/>
                        </wps:cNvSpPr>
                        <wps:spPr bwMode="auto">
                          <a:xfrm>
                            <a:off x="8797" y="1681"/>
                            <a:ext cx="3" cy="16"/>
                          </a:xfrm>
                          <a:custGeom>
                            <a:avLst/>
                            <a:gdLst>
                              <a:gd name="T0" fmla="*/ 1 w 1"/>
                              <a:gd name="T1" fmla="*/ 0 h 5"/>
                              <a:gd name="T2" fmla="*/ 0 w 1"/>
                              <a:gd name="T3" fmla="*/ 0 h 5"/>
                              <a:gd name="T4" fmla="*/ 0 w 1"/>
                              <a:gd name="T5" fmla="*/ 5 h 5"/>
                              <a:gd name="T6" fmla="*/ 1 w 1"/>
                              <a:gd name="T7" fmla="*/ 5 h 5"/>
                              <a:gd name="T8" fmla="*/ 1 w 1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0" y="0"/>
                                  <a:pt x="0" y="0"/>
                                </a:cubicBezTo>
                                <a:cubicBezTo>
                                  <a:pt x="0" y="1"/>
                                  <a:pt x="0" y="3"/>
                                  <a:pt x="0" y="5"/>
                                </a:cubicBezTo>
                                <a:cubicBezTo>
                                  <a:pt x="0" y="5"/>
                                  <a:pt x="1" y="5"/>
                                  <a:pt x="1" y="5"/>
                                </a:cubicBezTo>
                                <a:cubicBezTo>
                                  <a:pt x="1" y="3"/>
                                  <a:pt x="1" y="1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1473"/>
                        <wps:cNvSpPr>
                          <a:spLocks/>
                        </wps:cNvSpPr>
                        <wps:spPr bwMode="auto">
                          <a:xfrm>
                            <a:off x="8757" y="1667"/>
                            <a:ext cx="7" cy="14"/>
                          </a:xfrm>
                          <a:custGeom>
                            <a:avLst/>
                            <a:gdLst>
                              <a:gd name="T0" fmla="*/ 1 w 2"/>
                              <a:gd name="T1" fmla="*/ 0 h 4"/>
                              <a:gd name="T2" fmla="*/ 0 w 2"/>
                              <a:gd name="T3" fmla="*/ 0 h 4"/>
                              <a:gd name="T4" fmla="*/ 0 w 2"/>
                              <a:gd name="T5" fmla="*/ 0 h 4"/>
                              <a:gd name="T6" fmla="*/ 0 w 2"/>
                              <a:gd name="T7" fmla="*/ 1 h 4"/>
                              <a:gd name="T8" fmla="*/ 0 w 2"/>
                              <a:gd name="T9" fmla="*/ 2 h 4"/>
                              <a:gd name="T10" fmla="*/ 1 w 2"/>
                              <a:gd name="T11" fmla="*/ 4 h 4"/>
                              <a:gd name="T12" fmla="*/ 1 w 2"/>
                              <a:gd name="T13" fmla="*/ 4 h 4"/>
                              <a:gd name="T14" fmla="*/ 1 w 2"/>
                              <a:gd name="T15" fmla="*/ 4 h 4"/>
                              <a:gd name="T16" fmla="*/ 1 w 2"/>
                              <a:gd name="T17" fmla="*/ 1 h 4"/>
                              <a:gd name="T18" fmla="*/ 1 w 2"/>
                              <a:gd name="T19" fmla="*/ 0 h 4"/>
                              <a:gd name="T20" fmla="*/ 1 w 2"/>
                              <a:gd name="T21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  <a:cubicBezTo>
                                  <a:pt x="0" y="1"/>
                                  <a:pt x="0" y="2"/>
                                  <a:pt x="0" y="2"/>
                                </a:cubicBezTo>
                                <a:cubicBezTo>
                                  <a:pt x="0" y="3"/>
                                  <a:pt x="0" y="4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1" y="3"/>
                                  <a:pt x="2" y="2"/>
                                  <a:pt x="1" y="1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1474"/>
                        <wps:cNvSpPr>
                          <a:spLocks/>
                        </wps:cNvSpPr>
                        <wps:spPr bwMode="auto">
                          <a:xfrm>
                            <a:off x="8827" y="1542"/>
                            <a:ext cx="10" cy="72"/>
                          </a:xfrm>
                          <a:custGeom>
                            <a:avLst/>
                            <a:gdLst>
                              <a:gd name="T0" fmla="*/ 0 w 3"/>
                              <a:gd name="T1" fmla="*/ 0 h 22"/>
                              <a:gd name="T2" fmla="*/ 3 w 3"/>
                              <a:gd name="T3" fmla="*/ 22 h 22"/>
                              <a:gd name="T4" fmla="*/ 3 w 3"/>
                              <a:gd name="T5" fmla="*/ 15 h 22"/>
                              <a:gd name="T6" fmla="*/ 3 w 3"/>
                              <a:gd name="T7" fmla="*/ 12 h 22"/>
                              <a:gd name="T8" fmla="*/ 0 w 3"/>
                              <a:gd name="T9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22">
                                <a:moveTo>
                                  <a:pt x="0" y="0"/>
                                </a:moveTo>
                                <a:cubicBezTo>
                                  <a:pt x="0" y="8"/>
                                  <a:pt x="3" y="17"/>
                                  <a:pt x="3" y="22"/>
                                </a:cubicBezTo>
                                <a:cubicBezTo>
                                  <a:pt x="3" y="20"/>
                                  <a:pt x="3" y="18"/>
                                  <a:pt x="3" y="15"/>
                                </a:cubicBezTo>
                                <a:cubicBezTo>
                                  <a:pt x="3" y="14"/>
                                  <a:pt x="3" y="13"/>
                                  <a:pt x="3" y="12"/>
                                </a:cubicBezTo>
                                <a:cubicBezTo>
                                  <a:pt x="3" y="7"/>
                                  <a:pt x="3" y="2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475"/>
                        <wps:cNvSpPr>
                          <a:spLocks/>
                        </wps:cNvSpPr>
                        <wps:spPr bwMode="auto">
                          <a:xfrm>
                            <a:off x="8767" y="1601"/>
                            <a:ext cx="7" cy="13"/>
                          </a:xfrm>
                          <a:custGeom>
                            <a:avLst/>
                            <a:gdLst>
                              <a:gd name="T0" fmla="*/ 1 w 2"/>
                              <a:gd name="T1" fmla="*/ 0 h 4"/>
                              <a:gd name="T2" fmla="*/ 1 w 2"/>
                              <a:gd name="T3" fmla="*/ 0 h 4"/>
                              <a:gd name="T4" fmla="*/ 1 w 2"/>
                              <a:gd name="T5" fmla="*/ 0 h 4"/>
                              <a:gd name="T6" fmla="*/ 0 w 2"/>
                              <a:gd name="T7" fmla="*/ 0 h 4"/>
                              <a:gd name="T8" fmla="*/ 0 w 2"/>
                              <a:gd name="T9" fmla="*/ 0 h 4"/>
                              <a:gd name="T10" fmla="*/ 1 w 2"/>
                              <a:gd name="T11" fmla="*/ 4 h 4"/>
                              <a:gd name="T12" fmla="*/ 1 w 2"/>
                              <a:gd name="T13" fmla="*/ 4 h 4"/>
                              <a:gd name="T14" fmla="*/ 2 w 2"/>
                              <a:gd name="T15" fmla="*/ 4 h 4"/>
                              <a:gd name="T16" fmla="*/ 2 w 2"/>
                              <a:gd name="T17" fmla="*/ 3 h 4"/>
                              <a:gd name="T18" fmla="*/ 2 w 2"/>
                              <a:gd name="T19" fmla="*/ 1 h 4"/>
                              <a:gd name="T20" fmla="*/ 2 w 2"/>
                              <a:gd name="T21" fmla="*/ 1 h 4"/>
                              <a:gd name="T22" fmla="*/ 2 w 2"/>
                              <a:gd name="T23" fmla="*/ 0 h 4"/>
                              <a:gd name="T24" fmla="*/ 1 w 2"/>
                              <a:gd name="T25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1"/>
                                  <a:pt x="0" y="3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1" y="4"/>
                                  <a:pt x="2" y="4"/>
                                  <a:pt x="2" y="4"/>
                                </a:cubicBezTo>
                                <a:cubicBezTo>
                                  <a:pt x="2" y="4"/>
                                  <a:pt x="2" y="3"/>
                                  <a:pt x="2" y="3"/>
                                </a:cubicBezTo>
                                <a:cubicBezTo>
                                  <a:pt x="2" y="2"/>
                                  <a:pt x="2" y="2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1476"/>
                        <wps:cNvSpPr>
                          <a:spLocks/>
                        </wps:cNvSpPr>
                        <wps:spPr bwMode="auto">
                          <a:xfrm>
                            <a:off x="8546" y="1542"/>
                            <a:ext cx="92" cy="79"/>
                          </a:xfrm>
                          <a:custGeom>
                            <a:avLst/>
                            <a:gdLst>
                              <a:gd name="T0" fmla="*/ 27 w 28"/>
                              <a:gd name="T1" fmla="*/ 0 h 24"/>
                              <a:gd name="T2" fmla="*/ 0 w 28"/>
                              <a:gd name="T3" fmla="*/ 24 h 24"/>
                              <a:gd name="T4" fmla="*/ 12 w 28"/>
                              <a:gd name="T5" fmla="*/ 18 h 24"/>
                              <a:gd name="T6" fmla="*/ 12 w 28"/>
                              <a:gd name="T7" fmla="*/ 18 h 24"/>
                              <a:gd name="T8" fmla="*/ 12 w 28"/>
                              <a:gd name="T9" fmla="*/ 18 h 24"/>
                              <a:gd name="T10" fmla="*/ 12 w 28"/>
                              <a:gd name="T11" fmla="*/ 18 h 24"/>
                              <a:gd name="T12" fmla="*/ 13 w 28"/>
                              <a:gd name="T13" fmla="*/ 18 h 24"/>
                              <a:gd name="T14" fmla="*/ 13 w 28"/>
                              <a:gd name="T15" fmla="*/ 18 h 24"/>
                              <a:gd name="T16" fmla="*/ 13 w 28"/>
                              <a:gd name="T17" fmla="*/ 18 h 24"/>
                              <a:gd name="T18" fmla="*/ 11 w 28"/>
                              <a:gd name="T19" fmla="*/ 19 h 24"/>
                              <a:gd name="T20" fmla="*/ 11 w 28"/>
                              <a:gd name="T21" fmla="*/ 20 h 24"/>
                              <a:gd name="T22" fmla="*/ 14 w 28"/>
                              <a:gd name="T23" fmla="*/ 19 h 24"/>
                              <a:gd name="T24" fmla="*/ 23 w 28"/>
                              <a:gd name="T25" fmla="*/ 10 h 24"/>
                              <a:gd name="T26" fmla="*/ 23 w 28"/>
                              <a:gd name="T27" fmla="*/ 10 h 24"/>
                              <a:gd name="T28" fmla="*/ 28 w 28"/>
                              <a:gd name="T29" fmla="*/ 4 h 24"/>
                              <a:gd name="T30" fmla="*/ 26 w 28"/>
                              <a:gd name="T31" fmla="*/ 1 h 24"/>
                              <a:gd name="T32" fmla="*/ 27 w 28"/>
                              <a:gd name="T33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24">
                                <a:moveTo>
                                  <a:pt x="27" y="0"/>
                                </a:moveTo>
                                <a:cubicBezTo>
                                  <a:pt x="18" y="8"/>
                                  <a:pt x="8" y="15"/>
                                  <a:pt x="0" y="24"/>
                                </a:cubicBezTo>
                                <a:cubicBezTo>
                                  <a:pt x="5" y="24"/>
                                  <a:pt x="8" y="18"/>
                                  <a:pt x="12" y="18"/>
                                </a:cubicBezTo>
                                <a:cubicBezTo>
                                  <a:pt x="12" y="18"/>
                                  <a:pt x="12" y="18"/>
                                  <a:pt x="12" y="18"/>
                                </a:cubicBezTo>
                                <a:cubicBezTo>
                                  <a:pt x="12" y="18"/>
                                  <a:pt x="12" y="18"/>
                                  <a:pt x="12" y="18"/>
                                </a:cubicBezTo>
                                <a:cubicBezTo>
                                  <a:pt x="12" y="18"/>
                                  <a:pt x="12" y="18"/>
                                  <a:pt x="12" y="18"/>
                                </a:cubicBezTo>
                                <a:cubicBezTo>
                                  <a:pt x="12" y="18"/>
                                  <a:pt x="12" y="18"/>
                                  <a:pt x="13" y="18"/>
                                </a:cubicBezTo>
                                <a:cubicBezTo>
                                  <a:pt x="13" y="18"/>
                                  <a:pt x="13" y="18"/>
                                  <a:pt x="13" y="18"/>
                                </a:cubicBezTo>
                                <a:cubicBezTo>
                                  <a:pt x="13" y="18"/>
                                  <a:pt x="13" y="18"/>
                                  <a:pt x="13" y="18"/>
                                </a:cubicBezTo>
                                <a:cubicBezTo>
                                  <a:pt x="12" y="18"/>
                                  <a:pt x="11" y="18"/>
                                  <a:pt x="11" y="19"/>
                                </a:cubicBezTo>
                                <a:cubicBezTo>
                                  <a:pt x="11" y="19"/>
                                  <a:pt x="11" y="19"/>
                                  <a:pt x="11" y="20"/>
                                </a:cubicBezTo>
                                <a:cubicBezTo>
                                  <a:pt x="12" y="20"/>
                                  <a:pt x="13" y="19"/>
                                  <a:pt x="14" y="19"/>
                                </a:cubicBezTo>
                                <a:cubicBezTo>
                                  <a:pt x="14" y="14"/>
                                  <a:pt x="19" y="12"/>
                                  <a:pt x="23" y="10"/>
                                </a:cubicBezTo>
                                <a:cubicBezTo>
                                  <a:pt x="23" y="10"/>
                                  <a:pt x="23" y="10"/>
                                  <a:pt x="23" y="10"/>
                                </a:cubicBezTo>
                                <a:cubicBezTo>
                                  <a:pt x="23" y="6"/>
                                  <a:pt x="27" y="6"/>
                                  <a:pt x="28" y="4"/>
                                </a:cubicBezTo>
                                <a:cubicBezTo>
                                  <a:pt x="28" y="3"/>
                                  <a:pt x="26" y="3"/>
                                  <a:pt x="26" y="1"/>
                                </a:cubicBezTo>
                                <a:cubicBezTo>
                                  <a:pt x="26" y="1"/>
                                  <a:pt x="27" y="1"/>
                                  <a:pt x="27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1477"/>
                        <wps:cNvSpPr>
                          <a:spLocks/>
                        </wps:cNvSpPr>
                        <wps:spPr bwMode="auto">
                          <a:xfrm>
                            <a:off x="8777" y="1512"/>
                            <a:ext cx="7" cy="53"/>
                          </a:xfrm>
                          <a:custGeom>
                            <a:avLst/>
                            <a:gdLst>
                              <a:gd name="T0" fmla="*/ 1 w 2"/>
                              <a:gd name="T1" fmla="*/ 0 h 16"/>
                              <a:gd name="T2" fmla="*/ 0 w 2"/>
                              <a:gd name="T3" fmla="*/ 7 h 16"/>
                              <a:gd name="T4" fmla="*/ 2 w 2"/>
                              <a:gd name="T5" fmla="*/ 16 h 16"/>
                              <a:gd name="T6" fmla="*/ 1 w 2"/>
                              <a:gd name="T7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16">
                                <a:moveTo>
                                  <a:pt x="1" y="0"/>
                                </a:moveTo>
                                <a:cubicBezTo>
                                  <a:pt x="0" y="1"/>
                                  <a:pt x="0" y="4"/>
                                  <a:pt x="0" y="7"/>
                                </a:cubicBezTo>
                                <a:cubicBezTo>
                                  <a:pt x="0" y="11"/>
                                  <a:pt x="1" y="15"/>
                                  <a:pt x="2" y="16"/>
                                </a:cubicBezTo>
                                <a:cubicBezTo>
                                  <a:pt x="2" y="11"/>
                                  <a:pt x="2" y="6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1478"/>
                        <wps:cNvSpPr>
                          <a:spLocks/>
                        </wps:cNvSpPr>
                        <wps:spPr bwMode="auto">
                          <a:xfrm>
                            <a:off x="8754" y="1413"/>
                            <a:ext cx="10" cy="10"/>
                          </a:xfrm>
                          <a:custGeom>
                            <a:avLst/>
                            <a:gdLst>
                              <a:gd name="T0" fmla="*/ 2 w 3"/>
                              <a:gd name="T1" fmla="*/ 0 h 3"/>
                              <a:gd name="T2" fmla="*/ 2 w 3"/>
                              <a:gd name="T3" fmla="*/ 0 h 3"/>
                              <a:gd name="T4" fmla="*/ 0 w 3"/>
                              <a:gd name="T5" fmla="*/ 2 h 3"/>
                              <a:gd name="T6" fmla="*/ 0 w 3"/>
                              <a:gd name="T7" fmla="*/ 2 h 3"/>
                              <a:gd name="T8" fmla="*/ 1 w 3"/>
                              <a:gd name="T9" fmla="*/ 3 h 3"/>
                              <a:gd name="T10" fmla="*/ 1 w 3"/>
                              <a:gd name="T11" fmla="*/ 3 h 3"/>
                              <a:gd name="T12" fmla="*/ 1 w 3"/>
                              <a:gd name="T13" fmla="*/ 3 h 3"/>
                              <a:gd name="T14" fmla="*/ 1 w 3"/>
                              <a:gd name="T15" fmla="*/ 3 h 3"/>
                              <a:gd name="T16" fmla="*/ 3 w 3"/>
                              <a:gd name="T17" fmla="*/ 1 h 3"/>
                              <a:gd name="T18" fmla="*/ 2 w 3"/>
                              <a:gd name="T19" fmla="*/ 0 h 3"/>
                              <a:gd name="T20" fmla="*/ 2 w 3"/>
                              <a:gd name="T21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0"/>
                                </a:move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3"/>
                                  <a:pt x="0" y="3"/>
                                  <a:pt x="1" y="3"/>
                                </a:cubicBez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cubicBezTo>
                                  <a:pt x="1" y="2"/>
                                  <a:pt x="3" y="2"/>
                                  <a:pt x="3" y="1"/>
                                </a:cubicBezTo>
                                <a:cubicBezTo>
                                  <a:pt x="3" y="1"/>
                                  <a:pt x="3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1479"/>
                        <wps:cNvSpPr>
                          <a:spLocks/>
                        </wps:cNvSpPr>
                        <wps:spPr bwMode="auto">
                          <a:xfrm>
                            <a:off x="8804" y="1367"/>
                            <a:ext cx="20" cy="20"/>
                          </a:xfrm>
                          <a:custGeom>
                            <a:avLst/>
                            <a:gdLst>
                              <a:gd name="T0" fmla="*/ 0 w 6"/>
                              <a:gd name="T1" fmla="*/ 0 h 6"/>
                              <a:gd name="T2" fmla="*/ 6 w 6"/>
                              <a:gd name="T3" fmla="*/ 6 h 6"/>
                              <a:gd name="T4" fmla="*/ 0 w 6"/>
                              <a:gd name="T5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0" y="0"/>
                                </a:moveTo>
                                <a:cubicBezTo>
                                  <a:pt x="0" y="4"/>
                                  <a:pt x="4" y="5"/>
                                  <a:pt x="6" y="6"/>
                                </a:cubicBezTo>
                                <a:cubicBezTo>
                                  <a:pt x="6" y="2"/>
                                  <a:pt x="3" y="1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1480"/>
                        <wps:cNvSpPr>
                          <a:spLocks/>
                        </wps:cNvSpPr>
                        <wps:spPr bwMode="auto">
                          <a:xfrm>
                            <a:off x="8774" y="1350"/>
                            <a:ext cx="13" cy="20"/>
                          </a:xfrm>
                          <a:custGeom>
                            <a:avLst/>
                            <a:gdLst>
                              <a:gd name="T0" fmla="*/ 3 w 4"/>
                              <a:gd name="T1" fmla="*/ 0 h 6"/>
                              <a:gd name="T2" fmla="*/ 0 w 4"/>
                              <a:gd name="T3" fmla="*/ 5 h 6"/>
                              <a:gd name="T4" fmla="*/ 1 w 4"/>
                              <a:gd name="T5" fmla="*/ 6 h 6"/>
                              <a:gd name="T6" fmla="*/ 4 w 4"/>
                              <a:gd name="T7" fmla="*/ 2 h 6"/>
                              <a:gd name="T8" fmla="*/ 3 w 4"/>
                              <a:gd name="T9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6">
                                <a:moveTo>
                                  <a:pt x="3" y="0"/>
                                </a:moveTo>
                                <a:cubicBezTo>
                                  <a:pt x="3" y="1"/>
                                  <a:pt x="0" y="3"/>
                                  <a:pt x="0" y="5"/>
                                </a:cubicBezTo>
                                <a:cubicBezTo>
                                  <a:pt x="0" y="5"/>
                                  <a:pt x="0" y="6"/>
                                  <a:pt x="1" y="6"/>
                                </a:cubicBezTo>
                                <a:cubicBezTo>
                                  <a:pt x="1" y="4"/>
                                  <a:pt x="4" y="4"/>
                                  <a:pt x="4" y="2"/>
                                </a:cubicBezTo>
                                <a:cubicBezTo>
                                  <a:pt x="4" y="1"/>
                                  <a:pt x="4" y="1"/>
                                  <a:pt x="3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1481"/>
                        <wps:cNvSpPr>
                          <a:spLocks/>
                        </wps:cNvSpPr>
                        <wps:spPr bwMode="auto">
                          <a:xfrm>
                            <a:off x="8873" y="2288"/>
                            <a:ext cx="10" cy="26"/>
                          </a:xfrm>
                          <a:custGeom>
                            <a:avLst/>
                            <a:gdLst>
                              <a:gd name="T0" fmla="*/ 2 w 3"/>
                              <a:gd name="T1" fmla="*/ 0 h 8"/>
                              <a:gd name="T2" fmla="*/ 1 w 3"/>
                              <a:gd name="T3" fmla="*/ 0 h 8"/>
                              <a:gd name="T4" fmla="*/ 1 w 3"/>
                              <a:gd name="T5" fmla="*/ 4 h 8"/>
                              <a:gd name="T6" fmla="*/ 1 w 3"/>
                              <a:gd name="T7" fmla="*/ 6 h 8"/>
                              <a:gd name="T8" fmla="*/ 1 w 3"/>
                              <a:gd name="T9" fmla="*/ 7 h 8"/>
                              <a:gd name="T10" fmla="*/ 1 w 3"/>
                              <a:gd name="T11" fmla="*/ 6 h 8"/>
                              <a:gd name="T12" fmla="*/ 1 w 3"/>
                              <a:gd name="T13" fmla="*/ 6 h 8"/>
                              <a:gd name="T14" fmla="*/ 1 w 3"/>
                              <a:gd name="T15" fmla="*/ 6 h 8"/>
                              <a:gd name="T16" fmla="*/ 1 w 3"/>
                              <a:gd name="T17" fmla="*/ 7 h 8"/>
                              <a:gd name="T18" fmla="*/ 2 w 3"/>
                              <a:gd name="T19" fmla="*/ 7 h 8"/>
                              <a:gd name="T20" fmla="*/ 3 w 3"/>
                              <a:gd name="T21" fmla="*/ 8 h 8"/>
                              <a:gd name="T22" fmla="*/ 3 w 3"/>
                              <a:gd name="T23" fmla="*/ 8 h 8"/>
                              <a:gd name="T24" fmla="*/ 3 w 3"/>
                              <a:gd name="T25" fmla="*/ 8 h 8"/>
                              <a:gd name="T26" fmla="*/ 2 w 3"/>
                              <a:gd name="T27" fmla="*/ 2 h 8"/>
                              <a:gd name="T28" fmla="*/ 2 w 3"/>
                              <a:gd name="T29" fmla="*/ 0 h 8"/>
                              <a:gd name="T30" fmla="*/ 2 w 3"/>
                              <a:gd name="T31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" h="8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0" y="1"/>
                                  <a:pt x="0" y="2"/>
                                  <a:pt x="1" y="4"/>
                                </a:cubicBezTo>
                                <a:cubicBezTo>
                                  <a:pt x="1" y="5"/>
                                  <a:pt x="1" y="5"/>
                                  <a:pt x="1" y="6"/>
                                </a:cubicBezTo>
                                <a:cubicBezTo>
                                  <a:pt x="1" y="6"/>
                                  <a:pt x="1" y="6"/>
                                  <a:pt x="1" y="7"/>
                                </a:cubicBezTo>
                                <a:cubicBezTo>
                                  <a:pt x="1" y="7"/>
                                  <a:pt x="1" y="6"/>
                                  <a:pt x="1" y="6"/>
                                </a:cubicBezTo>
                                <a:cubicBezTo>
                                  <a:pt x="1" y="6"/>
                                  <a:pt x="1" y="6"/>
                                  <a:pt x="1" y="6"/>
                                </a:cubicBezTo>
                                <a:cubicBezTo>
                                  <a:pt x="1" y="6"/>
                                  <a:pt x="1" y="6"/>
                                  <a:pt x="1" y="6"/>
                                </a:cubicBezTo>
                                <a:cubicBezTo>
                                  <a:pt x="1" y="6"/>
                                  <a:pt x="1" y="6"/>
                                  <a:pt x="1" y="7"/>
                                </a:cubicBezTo>
                                <a:cubicBezTo>
                                  <a:pt x="2" y="7"/>
                                  <a:pt x="2" y="7"/>
                                  <a:pt x="2" y="7"/>
                                </a:cubicBezTo>
                                <a:cubicBezTo>
                                  <a:pt x="2" y="8"/>
                                  <a:pt x="2" y="8"/>
                                  <a:pt x="3" y="8"/>
                                </a:cubicBezTo>
                                <a:cubicBezTo>
                                  <a:pt x="3" y="8"/>
                                  <a:pt x="3" y="8"/>
                                  <a:pt x="3" y="8"/>
                                </a:cubicBezTo>
                                <a:cubicBezTo>
                                  <a:pt x="3" y="8"/>
                                  <a:pt x="3" y="8"/>
                                  <a:pt x="3" y="8"/>
                                </a:cubicBezTo>
                                <a:cubicBezTo>
                                  <a:pt x="2" y="7"/>
                                  <a:pt x="2" y="4"/>
                                  <a:pt x="2" y="2"/>
                                </a:cubicBezTo>
                                <a:cubicBezTo>
                                  <a:pt x="2" y="1"/>
                                  <a:pt x="2" y="1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1482"/>
                        <wps:cNvSpPr>
                          <a:spLocks/>
                        </wps:cNvSpPr>
                        <wps:spPr bwMode="auto">
                          <a:xfrm>
                            <a:off x="8834" y="1988"/>
                            <a:ext cx="9" cy="142"/>
                          </a:xfrm>
                          <a:custGeom>
                            <a:avLst/>
                            <a:gdLst>
                              <a:gd name="T0" fmla="*/ 2 w 3"/>
                              <a:gd name="T1" fmla="*/ 0 h 43"/>
                              <a:gd name="T2" fmla="*/ 2 w 3"/>
                              <a:gd name="T3" fmla="*/ 0 h 43"/>
                              <a:gd name="T4" fmla="*/ 0 w 3"/>
                              <a:gd name="T5" fmla="*/ 29 h 43"/>
                              <a:gd name="T6" fmla="*/ 2 w 3"/>
                              <a:gd name="T7" fmla="*/ 43 h 43"/>
                              <a:gd name="T8" fmla="*/ 3 w 3"/>
                              <a:gd name="T9" fmla="*/ 7 h 43"/>
                              <a:gd name="T10" fmla="*/ 3 w 3"/>
                              <a:gd name="T11" fmla="*/ 3 h 43"/>
                              <a:gd name="T12" fmla="*/ 2 w 3"/>
                              <a:gd name="T1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" h="43">
                                <a:moveTo>
                                  <a:pt x="2" y="0"/>
                                </a:move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9"/>
                                  <a:pt x="0" y="20"/>
                                  <a:pt x="0" y="29"/>
                                </a:cubicBezTo>
                                <a:cubicBezTo>
                                  <a:pt x="0" y="34"/>
                                  <a:pt x="0" y="39"/>
                                  <a:pt x="2" y="43"/>
                                </a:cubicBezTo>
                                <a:cubicBezTo>
                                  <a:pt x="3" y="34"/>
                                  <a:pt x="3" y="17"/>
                                  <a:pt x="3" y="7"/>
                                </a:cubicBezTo>
                                <a:cubicBezTo>
                                  <a:pt x="3" y="5"/>
                                  <a:pt x="3" y="4"/>
                                  <a:pt x="3" y="3"/>
                                </a:cubicBezTo>
                                <a:cubicBezTo>
                                  <a:pt x="3" y="2"/>
                                  <a:pt x="3" y="0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1483"/>
                        <wps:cNvSpPr>
                          <a:spLocks/>
                        </wps:cNvSpPr>
                        <wps:spPr bwMode="auto">
                          <a:xfrm>
                            <a:off x="8781" y="1806"/>
                            <a:ext cx="16" cy="26"/>
                          </a:xfrm>
                          <a:custGeom>
                            <a:avLst/>
                            <a:gdLst>
                              <a:gd name="T0" fmla="*/ 3 w 5"/>
                              <a:gd name="T1" fmla="*/ 0 h 8"/>
                              <a:gd name="T2" fmla="*/ 5 w 5"/>
                              <a:gd name="T3" fmla="*/ 8 h 8"/>
                              <a:gd name="T4" fmla="*/ 5 w 5"/>
                              <a:gd name="T5" fmla="*/ 8 h 8"/>
                              <a:gd name="T6" fmla="*/ 5 w 5"/>
                              <a:gd name="T7" fmla="*/ 8 h 8"/>
                              <a:gd name="T8" fmla="*/ 3 w 5"/>
                              <a:gd name="T9" fmla="*/ 2 h 8"/>
                              <a:gd name="T10" fmla="*/ 3 w 5"/>
                              <a:gd name="T11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8">
                                <a:moveTo>
                                  <a:pt x="3" y="0"/>
                                </a:moveTo>
                                <a:cubicBezTo>
                                  <a:pt x="0" y="2"/>
                                  <a:pt x="3" y="8"/>
                                  <a:pt x="5" y="8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4" y="6"/>
                                  <a:pt x="3" y="5"/>
                                  <a:pt x="3" y="2"/>
                                </a:cubicBezTo>
                                <a:cubicBezTo>
                                  <a:pt x="3" y="2"/>
                                  <a:pt x="3" y="1"/>
                                  <a:pt x="3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1484"/>
                        <wps:cNvSpPr>
                          <a:spLocks/>
                        </wps:cNvSpPr>
                        <wps:spPr bwMode="auto">
                          <a:xfrm>
                            <a:off x="9052" y="1750"/>
                            <a:ext cx="23" cy="30"/>
                          </a:xfrm>
                          <a:custGeom>
                            <a:avLst/>
                            <a:gdLst>
                              <a:gd name="T0" fmla="*/ 0 w 7"/>
                              <a:gd name="T1" fmla="*/ 0 h 9"/>
                              <a:gd name="T2" fmla="*/ 7 w 7"/>
                              <a:gd name="T3" fmla="*/ 9 h 9"/>
                              <a:gd name="T4" fmla="*/ 0 w 7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0" y="0"/>
                                </a:moveTo>
                                <a:cubicBezTo>
                                  <a:pt x="2" y="4"/>
                                  <a:pt x="5" y="6"/>
                                  <a:pt x="7" y="9"/>
                                </a:cubicBezTo>
                                <a:cubicBezTo>
                                  <a:pt x="6" y="5"/>
                                  <a:pt x="3" y="3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1485"/>
                        <wps:cNvSpPr>
                          <a:spLocks/>
                        </wps:cNvSpPr>
                        <wps:spPr bwMode="auto">
                          <a:xfrm>
                            <a:off x="9022" y="1763"/>
                            <a:ext cx="17" cy="17"/>
                          </a:xfrm>
                          <a:custGeom>
                            <a:avLst/>
                            <a:gdLst>
                              <a:gd name="T0" fmla="*/ 1 w 5"/>
                              <a:gd name="T1" fmla="*/ 0 h 5"/>
                              <a:gd name="T2" fmla="*/ 5 w 5"/>
                              <a:gd name="T3" fmla="*/ 5 h 5"/>
                              <a:gd name="T4" fmla="*/ 1 w 5"/>
                              <a:gd name="T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1" y="0"/>
                                </a:moveTo>
                                <a:cubicBezTo>
                                  <a:pt x="0" y="3"/>
                                  <a:pt x="3" y="4"/>
                                  <a:pt x="5" y="5"/>
                                </a:cubicBezTo>
                                <a:cubicBezTo>
                                  <a:pt x="3" y="4"/>
                                  <a:pt x="2" y="1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1486"/>
                        <wps:cNvSpPr>
                          <a:spLocks/>
                        </wps:cNvSpPr>
                        <wps:spPr bwMode="auto">
                          <a:xfrm>
                            <a:off x="9111" y="1740"/>
                            <a:ext cx="23" cy="30"/>
                          </a:xfrm>
                          <a:custGeom>
                            <a:avLst/>
                            <a:gdLst>
                              <a:gd name="T0" fmla="*/ 0 w 7"/>
                              <a:gd name="T1" fmla="*/ 0 h 9"/>
                              <a:gd name="T2" fmla="*/ 7 w 7"/>
                              <a:gd name="T3" fmla="*/ 9 h 9"/>
                              <a:gd name="T4" fmla="*/ 0 w 7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0" y="0"/>
                                </a:moveTo>
                                <a:cubicBezTo>
                                  <a:pt x="2" y="3"/>
                                  <a:pt x="4" y="7"/>
                                  <a:pt x="7" y="9"/>
                                </a:cubicBezTo>
                                <a:cubicBezTo>
                                  <a:pt x="5" y="6"/>
                                  <a:pt x="4" y="2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1487"/>
                        <wps:cNvSpPr>
                          <a:spLocks/>
                        </wps:cNvSpPr>
                        <wps:spPr bwMode="auto">
                          <a:xfrm>
                            <a:off x="8992" y="1720"/>
                            <a:ext cx="30" cy="4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12"/>
                              <a:gd name="T2" fmla="*/ 9 w 9"/>
                              <a:gd name="T3" fmla="*/ 12 h 12"/>
                              <a:gd name="T4" fmla="*/ 0 w 9"/>
                              <a:gd name="T5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" h="12">
                                <a:moveTo>
                                  <a:pt x="0" y="0"/>
                                </a:moveTo>
                                <a:cubicBezTo>
                                  <a:pt x="1" y="6"/>
                                  <a:pt x="5" y="9"/>
                                  <a:pt x="9" y="12"/>
                                </a:cubicBezTo>
                                <a:cubicBezTo>
                                  <a:pt x="6" y="8"/>
                                  <a:pt x="4" y="4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1488"/>
                        <wps:cNvSpPr>
                          <a:spLocks/>
                        </wps:cNvSpPr>
                        <wps:spPr bwMode="auto">
                          <a:xfrm>
                            <a:off x="8539" y="1667"/>
                            <a:ext cx="20" cy="23"/>
                          </a:xfrm>
                          <a:custGeom>
                            <a:avLst/>
                            <a:gdLst>
                              <a:gd name="T0" fmla="*/ 6 w 6"/>
                              <a:gd name="T1" fmla="*/ 0 h 7"/>
                              <a:gd name="T2" fmla="*/ 0 w 6"/>
                              <a:gd name="T3" fmla="*/ 7 h 7"/>
                              <a:gd name="T4" fmla="*/ 0 w 6"/>
                              <a:gd name="T5" fmla="*/ 7 h 7"/>
                              <a:gd name="T6" fmla="*/ 6 w 6"/>
                              <a:gd name="T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" h="7">
                                <a:moveTo>
                                  <a:pt x="6" y="0"/>
                                </a:moveTo>
                                <a:cubicBezTo>
                                  <a:pt x="4" y="1"/>
                                  <a:pt x="0" y="6"/>
                                  <a:pt x="0" y="7"/>
                                </a:cubicBezTo>
                                <a:cubicBezTo>
                                  <a:pt x="0" y="7"/>
                                  <a:pt x="0" y="7"/>
                                  <a:pt x="0" y="7"/>
                                </a:cubicBezTo>
                                <a:cubicBezTo>
                                  <a:pt x="2" y="5"/>
                                  <a:pt x="5" y="3"/>
                                  <a:pt x="6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1489"/>
                        <wps:cNvSpPr>
                          <a:spLocks noEditPoints="1"/>
                        </wps:cNvSpPr>
                        <wps:spPr bwMode="auto">
                          <a:xfrm>
                            <a:off x="8556" y="1575"/>
                            <a:ext cx="89" cy="82"/>
                          </a:xfrm>
                          <a:custGeom>
                            <a:avLst/>
                            <a:gdLst>
                              <a:gd name="T0" fmla="*/ 6 w 27"/>
                              <a:gd name="T1" fmla="*/ 17 h 25"/>
                              <a:gd name="T2" fmla="*/ 7 w 27"/>
                              <a:gd name="T3" fmla="*/ 17 h 25"/>
                              <a:gd name="T4" fmla="*/ 7 w 27"/>
                              <a:gd name="T5" fmla="*/ 17 h 25"/>
                              <a:gd name="T6" fmla="*/ 5 w 27"/>
                              <a:gd name="T7" fmla="*/ 19 h 25"/>
                              <a:gd name="T8" fmla="*/ 5 w 27"/>
                              <a:gd name="T9" fmla="*/ 19 h 25"/>
                              <a:gd name="T10" fmla="*/ 3 w 27"/>
                              <a:gd name="T11" fmla="*/ 17 h 25"/>
                              <a:gd name="T12" fmla="*/ 4 w 27"/>
                              <a:gd name="T13" fmla="*/ 17 h 25"/>
                              <a:gd name="T14" fmla="*/ 4 w 27"/>
                              <a:gd name="T15" fmla="*/ 17 h 25"/>
                              <a:gd name="T16" fmla="*/ 4 w 27"/>
                              <a:gd name="T17" fmla="*/ 18 h 25"/>
                              <a:gd name="T18" fmla="*/ 27 w 27"/>
                              <a:gd name="T19" fmla="*/ 0 h 25"/>
                              <a:gd name="T20" fmla="*/ 25 w 27"/>
                              <a:gd name="T21" fmla="*/ 1 h 25"/>
                              <a:gd name="T22" fmla="*/ 25 w 27"/>
                              <a:gd name="T23" fmla="*/ 1 h 25"/>
                              <a:gd name="T24" fmla="*/ 23 w 27"/>
                              <a:gd name="T25" fmla="*/ 1 h 25"/>
                              <a:gd name="T26" fmla="*/ 22 w 27"/>
                              <a:gd name="T27" fmla="*/ 3 h 25"/>
                              <a:gd name="T28" fmla="*/ 22 w 27"/>
                              <a:gd name="T29" fmla="*/ 3 h 25"/>
                              <a:gd name="T30" fmla="*/ 20 w 27"/>
                              <a:gd name="T31" fmla="*/ 2 h 25"/>
                              <a:gd name="T32" fmla="*/ 21 w 27"/>
                              <a:gd name="T33" fmla="*/ 4 h 25"/>
                              <a:gd name="T34" fmla="*/ 13 w 27"/>
                              <a:gd name="T35" fmla="*/ 9 h 25"/>
                              <a:gd name="T36" fmla="*/ 9 w 27"/>
                              <a:gd name="T37" fmla="*/ 11 h 25"/>
                              <a:gd name="T38" fmla="*/ 9 w 27"/>
                              <a:gd name="T39" fmla="*/ 11 h 25"/>
                              <a:gd name="T40" fmla="*/ 7 w 27"/>
                              <a:gd name="T41" fmla="*/ 12 h 25"/>
                              <a:gd name="T42" fmla="*/ 8 w 27"/>
                              <a:gd name="T43" fmla="*/ 14 h 25"/>
                              <a:gd name="T44" fmla="*/ 6 w 27"/>
                              <a:gd name="T45" fmla="*/ 14 h 25"/>
                              <a:gd name="T46" fmla="*/ 3 w 27"/>
                              <a:gd name="T47" fmla="*/ 15 h 25"/>
                              <a:gd name="T48" fmla="*/ 3 w 27"/>
                              <a:gd name="T49" fmla="*/ 15 h 25"/>
                              <a:gd name="T50" fmla="*/ 2 w 27"/>
                              <a:gd name="T51" fmla="*/ 15 h 25"/>
                              <a:gd name="T52" fmla="*/ 2 w 27"/>
                              <a:gd name="T53" fmla="*/ 17 h 25"/>
                              <a:gd name="T54" fmla="*/ 3 w 27"/>
                              <a:gd name="T55" fmla="*/ 21 h 25"/>
                              <a:gd name="T56" fmla="*/ 0 w 27"/>
                              <a:gd name="T57" fmla="*/ 24 h 25"/>
                              <a:gd name="T58" fmla="*/ 12 w 27"/>
                              <a:gd name="T59" fmla="*/ 18 h 25"/>
                              <a:gd name="T60" fmla="*/ 26 w 27"/>
                              <a:gd name="T61" fmla="*/ 4 h 25"/>
                              <a:gd name="T62" fmla="*/ 24 w 27"/>
                              <a:gd name="T63" fmla="*/ 3 h 25"/>
                              <a:gd name="T64" fmla="*/ 27 w 27"/>
                              <a:gd name="T65" fmla="*/ 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" h="25">
                                <a:moveTo>
                                  <a:pt x="5" y="18"/>
                                </a:moveTo>
                                <a:cubicBezTo>
                                  <a:pt x="6" y="18"/>
                                  <a:pt x="6" y="18"/>
                                  <a:pt x="6" y="17"/>
                                </a:cubicBezTo>
                                <a:cubicBezTo>
                                  <a:pt x="6" y="17"/>
                                  <a:pt x="6" y="16"/>
                                  <a:pt x="7" y="16"/>
                                </a:cubicBezTo>
                                <a:cubicBezTo>
                                  <a:pt x="7" y="16"/>
                                  <a:pt x="7" y="16"/>
                                  <a:pt x="7" y="17"/>
                                </a:cubicBezTo>
                                <a:cubicBezTo>
                                  <a:pt x="7" y="17"/>
                                  <a:pt x="7" y="17"/>
                                  <a:pt x="7" y="17"/>
                                </a:cubicBezTo>
                                <a:cubicBezTo>
                                  <a:pt x="7" y="17"/>
                                  <a:pt x="7" y="17"/>
                                  <a:pt x="7" y="17"/>
                                </a:cubicBezTo>
                                <a:cubicBezTo>
                                  <a:pt x="7" y="18"/>
                                  <a:pt x="6" y="19"/>
                                  <a:pt x="5" y="19"/>
                                </a:cubicBezTo>
                                <a:cubicBezTo>
                                  <a:pt x="5" y="19"/>
                                  <a:pt x="5" y="19"/>
                                  <a:pt x="5" y="19"/>
                                </a:cubicBezTo>
                                <a:cubicBezTo>
                                  <a:pt x="5" y="19"/>
                                  <a:pt x="5" y="19"/>
                                  <a:pt x="5" y="19"/>
                                </a:cubicBezTo>
                                <a:cubicBezTo>
                                  <a:pt x="5" y="19"/>
                                  <a:pt x="5" y="19"/>
                                  <a:pt x="5" y="19"/>
                                </a:cubicBezTo>
                                <a:cubicBezTo>
                                  <a:pt x="5" y="18"/>
                                  <a:pt x="3" y="18"/>
                                  <a:pt x="3" y="17"/>
                                </a:cubicBezTo>
                                <a:cubicBezTo>
                                  <a:pt x="3" y="17"/>
                                  <a:pt x="3" y="17"/>
                                  <a:pt x="3" y="17"/>
                                </a:cubicBezTo>
                                <a:cubicBezTo>
                                  <a:pt x="3" y="17"/>
                                  <a:pt x="3" y="17"/>
                                  <a:pt x="4" y="17"/>
                                </a:cubicBezTo>
                                <a:cubicBezTo>
                                  <a:pt x="4" y="17"/>
                                  <a:pt x="4" y="17"/>
                                  <a:pt x="4" y="17"/>
                                </a:cubicBezTo>
                                <a:cubicBezTo>
                                  <a:pt x="4" y="17"/>
                                  <a:pt x="4" y="17"/>
                                  <a:pt x="4" y="17"/>
                                </a:cubicBezTo>
                                <a:cubicBezTo>
                                  <a:pt x="4" y="17"/>
                                  <a:pt x="4" y="17"/>
                                  <a:pt x="4" y="17"/>
                                </a:cubicBezTo>
                                <a:cubicBezTo>
                                  <a:pt x="4" y="17"/>
                                  <a:pt x="4" y="17"/>
                                  <a:pt x="4" y="18"/>
                                </a:cubicBezTo>
                                <a:cubicBezTo>
                                  <a:pt x="4" y="18"/>
                                  <a:pt x="4" y="18"/>
                                  <a:pt x="4" y="18"/>
                                </a:cubicBezTo>
                                <a:cubicBezTo>
                                  <a:pt x="5" y="18"/>
                                  <a:pt x="5" y="18"/>
                                  <a:pt x="5" y="18"/>
                                </a:cubicBezTo>
                                <a:moveTo>
                                  <a:pt x="27" y="0"/>
                                </a:moveTo>
                                <a:cubicBezTo>
                                  <a:pt x="27" y="0"/>
                                  <a:pt x="26" y="0"/>
                                  <a:pt x="26" y="0"/>
                                </a:cubicBezTo>
                                <a:cubicBezTo>
                                  <a:pt x="25" y="1"/>
                                  <a:pt x="25" y="1"/>
                                  <a:pt x="25" y="1"/>
                                </a:cubicBezTo>
                                <a:cubicBezTo>
                                  <a:pt x="25" y="1"/>
                                  <a:pt x="25" y="1"/>
                                  <a:pt x="25" y="1"/>
                                </a:cubicBezTo>
                                <a:cubicBezTo>
                                  <a:pt x="25" y="1"/>
                                  <a:pt x="25" y="1"/>
                                  <a:pt x="25" y="1"/>
                                </a:cubicBezTo>
                                <a:cubicBezTo>
                                  <a:pt x="24" y="1"/>
                                  <a:pt x="24" y="1"/>
                                  <a:pt x="23" y="0"/>
                                </a:cubicBezTo>
                                <a:cubicBezTo>
                                  <a:pt x="23" y="1"/>
                                  <a:pt x="23" y="1"/>
                                  <a:pt x="23" y="1"/>
                                </a:cubicBezTo>
                                <a:cubicBezTo>
                                  <a:pt x="23" y="2"/>
                                  <a:pt x="23" y="2"/>
                                  <a:pt x="22" y="2"/>
                                </a:cubicBezTo>
                                <a:cubicBezTo>
                                  <a:pt x="22" y="3"/>
                                  <a:pt x="22" y="3"/>
                                  <a:pt x="22" y="3"/>
                                </a:cubicBezTo>
                                <a:cubicBezTo>
                                  <a:pt x="22" y="3"/>
                                  <a:pt x="22" y="3"/>
                                  <a:pt x="22" y="3"/>
                                </a:cubicBezTo>
                                <a:cubicBezTo>
                                  <a:pt x="22" y="3"/>
                                  <a:pt x="22" y="3"/>
                                  <a:pt x="22" y="3"/>
                                </a:cubicBezTo>
                                <a:cubicBezTo>
                                  <a:pt x="22" y="3"/>
                                  <a:pt x="21" y="2"/>
                                  <a:pt x="20" y="2"/>
                                </a:cubicBezTo>
                                <a:cubicBezTo>
                                  <a:pt x="20" y="2"/>
                                  <a:pt x="20" y="2"/>
                                  <a:pt x="20" y="2"/>
                                </a:cubicBezTo>
                                <a:cubicBezTo>
                                  <a:pt x="20" y="3"/>
                                  <a:pt x="22" y="2"/>
                                  <a:pt x="21" y="4"/>
                                </a:cubicBezTo>
                                <a:cubicBezTo>
                                  <a:pt x="21" y="4"/>
                                  <a:pt x="21" y="4"/>
                                  <a:pt x="21" y="4"/>
                                </a:cubicBezTo>
                                <a:cubicBezTo>
                                  <a:pt x="21" y="4"/>
                                  <a:pt x="21" y="4"/>
                                  <a:pt x="21" y="4"/>
                                </a:cubicBezTo>
                                <a:cubicBezTo>
                                  <a:pt x="18" y="5"/>
                                  <a:pt x="16" y="8"/>
                                  <a:pt x="13" y="9"/>
                                </a:cubicBezTo>
                                <a:cubicBezTo>
                                  <a:pt x="12" y="10"/>
                                  <a:pt x="11" y="11"/>
                                  <a:pt x="11" y="11"/>
                                </a:cubicBezTo>
                                <a:cubicBezTo>
                                  <a:pt x="10" y="11"/>
                                  <a:pt x="9" y="11"/>
                                  <a:pt x="9" y="11"/>
                                </a:cubicBezTo>
                                <a:cubicBezTo>
                                  <a:pt x="9" y="11"/>
                                  <a:pt x="9" y="11"/>
                                  <a:pt x="9" y="11"/>
                                </a:cubicBezTo>
                                <a:cubicBezTo>
                                  <a:pt x="9" y="11"/>
                                  <a:pt x="9" y="11"/>
                                  <a:pt x="9" y="11"/>
                                </a:cubicBezTo>
                                <a:cubicBezTo>
                                  <a:pt x="8" y="11"/>
                                  <a:pt x="8" y="11"/>
                                  <a:pt x="7" y="11"/>
                                </a:cubicBezTo>
                                <a:cubicBezTo>
                                  <a:pt x="7" y="11"/>
                                  <a:pt x="7" y="11"/>
                                  <a:pt x="7" y="12"/>
                                </a:cubicBezTo>
                                <a:cubicBezTo>
                                  <a:pt x="7" y="13"/>
                                  <a:pt x="9" y="12"/>
                                  <a:pt x="9" y="13"/>
                                </a:cubicBezTo>
                                <a:cubicBezTo>
                                  <a:pt x="9" y="13"/>
                                  <a:pt x="9" y="13"/>
                                  <a:pt x="8" y="14"/>
                                </a:cubicBezTo>
                                <a:cubicBezTo>
                                  <a:pt x="8" y="14"/>
                                  <a:pt x="8" y="14"/>
                                  <a:pt x="8" y="14"/>
                                </a:cubicBezTo>
                                <a:cubicBezTo>
                                  <a:pt x="7" y="14"/>
                                  <a:pt x="6" y="14"/>
                                  <a:pt x="6" y="14"/>
                                </a:cubicBezTo>
                                <a:cubicBezTo>
                                  <a:pt x="6" y="14"/>
                                  <a:pt x="6" y="14"/>
                                  <a:pt x="6" y="15"/>
                                </a:cubicBezTo>
                                <a:cubicBezTo>
                                  <a:pt x="5" y="15"/>
                                  <a:pt x="4" y="15"/>
                                  <a:pt x="3" y="15"/>
                                </a:cubicBezTo>
                                <a:cubicBezTo>
                                  <a:pt x="3" y="15"/>
                                  <a:pt x="3" y="15"/>
                                  <a:pt x="3" y="15"/>
                                </a:cubicBezTo>
                                <a:cubicBezTo>
                                  <a:pt x="3" y="15"/>
                                  <a:pt x="3" y="15"/>
                                  <a:pt x="3" y="15"/>
                                </a:cubicBezTo>
                                <a:cubicBezTo>
                                  <a:pt x="3" y="15"/>
                                  <a:pt x="3" y="15"/>
                                  <a:pt x="3" y="15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2" y="16"/>
                                  <a:pt x="2" y="16"/>
                                  <a:pt x="2" y="17"/>
                                </a:cubicBezTo>
                                <a:cubicBezTo>
                                  <a:pt x="2" y="19"/>
                                  <a:pt x="3" y="19"/>
                                  <a:pt x="3" y="21"/>
                                </a:cubicBezTo>
                                <a:cubicBezTo>
                                  <a:pt x="3" y="21"/>
                                  <a:pt x="3" y="21"/>
                                  <a:pt x="3" y="21"/>
                                </a:cubicBezTo>
                                <a:cubicBezTo>
                                  <a:pt x="3" y="21"/>
                                  <a:pt x="3" y="21"/>
                                  <a:pt x="3" y="21"/>
                                </a:cubicBezTo>
                                <a:cubicBezTo>
                                  <a:pt x="2" y="21"/>
                                  <a:pt x="0" y="22"/>
                                  <a:pt x="0" y="24"/>
                                </a:cubicBezTo>
                                <a:cubicBezTo>
                                  <a:pt x="1" y="24"/>
                                  <a:pt x="1" y="25"/>
                                  <a:pt x="1" y="25"/>
                                </a:cubicBezTo>
                                <a:cubicBezTo>
                                  <a:pt x="6" y="24"/>
                                  <a:pt x="7" y="19"/>
                                  <a:pt x="12" y="18"/>
                                </a:cubicBezTo>
                                <a:cubicBezTo>
                                  <a:pt x="14" y="10"/>
                                  <a:pt x="23" y="10"/>
                                  <a:pt x="27" y="4"/>
                                </a:cubicBezTo>
                                <a:cubicBezTo>
                                  <a:pt x="27" y="4"/>
                                  <a:pt x="26" y="4"/>
                                  <a:pt x="26" y="4"/>
                                </a:cubicBezTo>
                                <a:cubicBezTo>
                                  <a:pt x="26" y="4"/>
                                  <a:pt x="25" y="4"/>
                                  <a:pt x="25" y="4"/>
                                </a:cubicBezTo>
                                <a:cubicBezTo>
                                  <a:pt x="24" y="4"/>
                                  <a:pt x="24" y="4"/>
                                  <a:pt x="24" y="3"/>
                                </a:cubicBezTo>
                                <a:cubicBezTo>
                                  <a:pt x="24" y="3"/>
                                  <a:pt x="24" y="3"/>
                                  <a:pt x="24" y="3"/>
                                </a:cubicBezTo>
                                <a:cubicBezTo>
                                  <a:pt x="25" y="3"/>
                                  <a:pt x="26" y="3"/>
                                  <a:pt x="27" y="3"/>
                                </a:cubicBezTo>
                                <a:cubicBezTo>
                                  <a:pt x="27" y="2"/>
                                  <a:pt x="27" y="1"/>
                                  <a:pt x="27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1490"/>
                        <wps:cNvSpPr>
                          <a:spLocks/>
                        </wps:cNvSpPr>
                        <wps:spPr bwMode="auto">
                          <a:xfrm>
                            <a:off x="8566" y="1628"/>
                            <a:ext cx="13" cy="10"/>
                          </a:xfrm>
                          <a:custGeom>
                            <a:avLst/>
                            <a:gdLst>
                              <a:gd name="T0" fmla="*/ 4 w 4"/>
                              <a:gd name="T1" fmla="*/ 0 h 3"/>
                              <a:gd name="T2" fmla="*/ 3 w 4"/>
                              <a:gd name="T3" fmla="*/ 1 h 3"/>
                              <a:gd name="T4" fmla="*/ 2 w 4"/>
                              <a:gd name="T5" fmla="*/ 2 h 3"/>
                              <a:gd name="T6" fmla="*/ 2 w 4"/>
                              <a:gd name="T7" fmla="*/ 2 h 3"/>
                              <a:gd name="T8" fmla="*/ 1 w 4"/>
                              <a:gd name="T9" fmla="*/ 2 h 3"/>
                              <a:gd name="T10" fmla="*/ 1 w 4"/>
                              <a:gd name="T11" fmla="*/ 2 h 3"/>
                              <a:gd name="T12" fmla="*/ 1 w 4"/>
                              <a:gd name="T13" fmla="*/ 1 h 3"/>
                              <a:gd name="T14" fmla="*/ 1 w 4"/>
                              <a:gd name="T15" fmla="*/ 1 h 3"/>
                              <a:gd name="T16" fmla="*/ 1 w 4"/>
                              <a:gd name="T17" fmla="*/ 1 h 3"/>
                              <a:gd name="T18" fmla="*/ 0 w 4"/>
                              <a:gd name="T19" fmla="*/ 1 h 3"/>
                              <a:gd name="T20" fmla="*/ 0 w 4"/>
                              <a:gd name="T21" fmla="*/ 1 h 3"/>
                              <a:gd name="T22" fmla="*/ 2 w 4"/>
                              <a:gd name="T23" fmla="*/ 3 h 3"/>
                              <a:gd name="T24" fmla="*/ 2 w 4"/>
                              <a:gd name="T25" fmla="*/ 3 h 3"/>
                              <a:gd name="T26" fmla="*/ 2 w 4"/>
                              <a:gd name="T27" fmla="*/ 3 h 3"/>
                              <a:gd name="T28" fmla="*/ 4 w 4"/>
                              <a:gd name="T29" fmla="*/ 1 h 3"/>
                              <a:gd name="T30" fmla="*/ 4 w 4"/>
                              <a:gd name="T31" fmla="*/ 1 h 3"/>
                              <a:gd name="T32" fmla="*/ 4 w 4"/>
                              <a:gd name="T33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4" y="0"/>
                                </a:moveTo>
                                <a:cubicBezTo>
                                  <a:pt x="3" y="0"/>
                                  <a:pt x="3" y="1"/>
                                  <a:pt x="3" y="1"/>
                                </a:cubicBezTo>
                                <a:cubicBezTo>
                                  <a:pt x="3" y="2"/>
                                  <a:pt x="3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2"/>
                                  <a:pt x="2" y="2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2" y="3"/>
                                </a:cubicBezTo>
                                <a:cubicBezTo>
                                  <a:pt x="3" y="3"/>
                                  <a:pt x="4" y="2"/>
                                  <a:pt x="4" y="1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1491"/>
                        <wps:cNvSpPr>
                          <a:spLocks noEditPoints="1"/>
                        </wps:cNvSpPr>
                        <wps:spPr bwMode="auto">
                          <a:xfrm>
                            <a:off x="8119" y="1337"/>
                            <a:ext cx="1247" cy="4118"/>
                          </a:xfrm>
                          <a:custGeom>
                            <a:avLst/>
                            <a:gdLst>
                              <a:gd name="T0" fmla="*/ 240 w 377"/>
                              <a:gd name="T1" fmla="*/ 420 h 1247"/>
                              <a:gd name="T2" fmla="*/ 228 w 377"/>
                              <a:gd name="T3" fmla="*/ 391 h 1247"/>
                              <a:gd name="T4" fmla="*/ 232 w 377"/>
                              <a:gd name="T5" fmla="*/ 400 h 1247"/>
                              <a:gd name="T6" fmla="*/ 258 w 377"/>
                              <a:gd name="T7" fmla="*/ 793 h 1247"/>
                              <a:gd name="T8" fmla="*/ 204 w 377"/>
                              <a:gd name="T9" fmla="*/ 674 h 1247"/>
                              <a:gd name="T10" fmla="*/ 214 w 377"/>
                              <a:gd name="T11" fmla="*/ 350 h 1247"/>
                              <a:gd name="T12" fmla="*/ 221 w 377"/>
                              <a:gd name="T13" fmla="*/ 347 h 1247"/>
                              <a:gd name="T14" fmla="*/ 212 w 377"/>
                              <a:gd name="T15" fmla="*/ 343 h 1247"/>
                              <a:gd name="T16" fmla="*/ 198 w 377"/>
                              <a:gd name="T17" fmla="*/ 297 h 1247"/>
                              <a:gd name="T18" fmla="*/ 229 w 377"/>
                              <a:gd name="T19" fmla="*/ 295 h 1247"/>
                              <a:gd name="T20" fmla="*/ 215 w 377"/>
                              <a:gd name="T21" fmla="*/ 278 h 1247"/>
                              <a:gd name="T22" fmla="*/ 229 w 377"/>
                              <a:gd name="T23" fmla="*/ 282 h 1247"/>
                              <a:gd name="T24" fmla="*/ 230 w 377"/>
                              <a:gd name="T25" fmla="*/ 251 h 1247"/>
                              <a:gd name="T26" fmla="*/ 229 w 377"/>
                              <a:gd name="T27" fmla="*/ 252 h 1247"/>
                              <a:gd name="T28" fmla="*/ 220 w 377"/>
                              <a:gd name="T29" fmla="*/ 232 h 1247"/>
                              <a:gd name="T30" fmla="*/ 211 w 377"/>
                              <a:gd name="T31" fmla="*/ 234 h 1247"/>
                              <a:gd name="T32" fmla="*/ 362 w 377"/>
                              <a:gd name="T33" fmla="*/ 218 h 1247"/>
                              <a:gd name="T34" fmla="*/ 226 w 377"/>
                              <a:gd name="T35" fmla="*/ 221 h 1247"/>
                              <a:gd name="T36" fmla="*/ 199 w 377"/>
                              <a:gd name="T37" fmla="*/ 208 h 1247"/>
                              <a:gd name="T38" fmla="*/ 198 w 377"/>
                              <a:gd name="T39" fmla="*/ 208 h 1247"/>
                              <a:gd name="T40" fmla="*/ 208 w 377"/>
                              <a:gd name="T41" fmla="*/ 207 h 1247"/>
                              <a:gd name="T42" fmla="*/ 205 w 377"/>
                              <a:gd name="T43" fmla="*/ 219 h 1247"/>
                              <a:gd name="T44" fmla="*/ 223 w 377"/>
                              <a:gd name="T45" fmla="*/ 199 h 1247"/>
                              <a:gd name="T46" fmla="*/ 218 w 377"/>
                              <a:gd name="T47" fmla="*/ 197 h 1247"/>
                              <a:gd name="T48" fmla="*/ 231 w 377"/>
                              <a:gd name="T49" fmla="*/ 203 h 1247"/>
                              <a:gd name="T50" fmla="*/ 337 w 377"/>
                              <a:gd name="T51" fmla="*/ 194 h 1247"/>
                              <a:gd name="T52" fmla="*/ 49 w 377"/>
                              <a:gd name="T53" fmla="*/ 173 h 1247"/>
                              <a:gd name="T54" fmla="*/ 217 w 377"/>
                              <a:gd name="T55" fmla="*/ 164 h 1247"/>
                              <a:gd name="T56" fmla="*/ 202 w 377"/>
                              <a:gd name="T57" fmla="*/ 156 h 1247"/>
                              <a:gd name="T58" fmla="*/ 49 w 377"/>
                              <a:gd name="T59" fmla="*/ 168 h 1247"/>
                              <a:gd name="T60" fmla="*/ 203 w 377"/>
                              <a:gd name="T61" fmla="*/ 144 h 1247"/>
                              <a:gd name="T62" fmla="*/ 274 w 377"/>
                              <a:gd name="T63" fmla="*/ 129 h 1247"/>
                              <a:gd name="T64" fmla="*/ 91 w 377"/>
                              <a:gd name="T65" fmla="*/ 133 h 1247"/>
                              <a:gd name="T66" fmla="*/ 264 w 377"/>
                              <a:gd name="T67" fmla="*/ 116 h 1247"/>
                              <a:gd name="T68" fmla="*/ 190 w 377"/>
                              <a:gd name="T69" fmla="*/ 128 h 1247"/>
                              <a:gd name="T70" fmla="*/ 105 w 377"/>
                              <a:gd name="T71" fmla="*/ 126 h 1247"/>
                              <a:gd name="T72" fmla="*/ 133 w 377"/>
                              <a:gd name="T73" fmla="*/ 100 h 1247"/>
                              <a:gd name="T74" fmla="*/ 193 w 377"/>
                              <a:gd name="T75" fmla="*/ 100 h 1247"/>
                              <a:gd name="T76" fmla="*/ 198 w 377"/>
                              <a:gd name="T77" fmla="*/ 81 h 1247"/>
                              <a:gd name="T78" fmla="*/ 159 w 377"/>
                              <a:gd name="T79" fmla="*/ 75 h 1247"/>
                              <a:gd name="T80" fmla="*/ 135 w 377"/>
                              <a:gd name="T81" fmla="*/ 87 h 1247"/>
                              <a:gd name="T82" fmla="*/ 153 w 377"/>
                              <a:gd name="T83" fmla="*/ 76 h 1247"/>
                              <a:gd name="T84" fmla="*/ 169 w 377"/>
                              <a:gd name="T85" fmla="*/ 72 h 1247"/>
                              <a:gd name="T86" fmla="*/ 145 w 377"/>
                              <a:gd name="T87" fmla="*/ 65 h 1247"/>
                              <a:gd name="T88" fmla="*/ 128 w 377"/>
                              <a:gd name="T89" fmla="*/ 81 h 1247"/>
                              <a:gd name="T90" fmla="*/ 152 w 377"/>
                              <a:gd name="T91" fmla="*/ 72 h 1247"/>
                              <a:gd name="T92" fmla="*/ 217 w 377"/>
                              <a:gd name="T93" fmla="*/ 74 h 1247"/>
                              <a:gd name="T94" fmla="*/ 222 w 377"/>
                              <a:gd name="T95" fmla="*/ 52 h 1247"/>
                              <a:gd name="T96" fmla="*/ 237 w 377"/>
                              <a:gd name="T97" fmla="*/ 40 h 1247"/>
                              <a:gd name="T98" fmla="*/ 204 w 377"/>
                              <a:gd name="T99" fmla="*/ 37 h 1247"/>
                              <a:gd name="T100" fmla="*/ 193 w 377"/>
                              <a:gd name="T101" fmla="*/ 26 h 1247"/>
                              <a:gd name="T102" fmla="*/ 199 w 377"/>
                              <a:gd name="T103" fmla="*/ 10 h 1247"/>
                              <a:gd name="T104" fmla="*/ 82 w 377"/>
                              <a:gd name="T105" fmla="*/ 116 h 1247"/>
                              <a:gd name="T106" fmla="*/ 23 w 377"/>
                              <a:gd name="T107" fmla="*/ 225 h 1247"/>
                              <a:gd name="T108" fmla="*/ 182 w 377"/>
                              <a:gd name="T109" fmla="*/ 67 h 1247"/>
                              <a:gd name="T110" fmla="*/ 202 w 377"/>
                              <a:gd name="T111" fmla="*/ 623 h 1247"/>
                              <a:gd name="T112" fmla="*/ 277 w 377"/>
                              <a:gd name="T113" fmla="*/ 1213 h 1247"/>
                              <a:gd name="T114" fmla="*/ 259 w 377"/>
                              <a:gd name="T115" fmla="*/ 653 h 1247"/>
                              <a:gd name="T116" fmla="*/ 242 w 377"/>
                              <a:gd name="T117" fmla="*/ 95 h 1247"/>
                              <a:gd name="T118" fmla="*/ 290 w 377"/>
                              <a:gd name="T119" fmla="*/ 103 h 1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77" h="1247">
                                <a:moveTo>
                                  <a:pt x="202" y="210"/>
                                </a:moveTo>
                                <a:cubicBezTo>
                                  <a:pt x="202" y="210"/>
                                  <a:pt x="202" y="210"/>
                                  <a:pt x="202" y="210"/>
                                </a:cubicBezTo>
                                <a:cubicBezTo>
                                  <a:pt x="202" y="210"/>
                                  <a:pt x="202" y="210"/>
                                  <a:pt x="202" y="210"/>
                                </a:cubicBezTo>
                                <a:cubicBezTo>
                                  <a:pt x="202" y="211"/>
                                  <a:pt x="202" y="212"/>
                                  <a:pt x="203" y="213"/>
                                </a:cubicBezTo>
                                <a:cubicBezTo>
                                  <a:pt x="203" y="212"/>
                                  <a:pt x="203" y="211"/>
                                  <a:pt x="202" y="210"/>
                                </a:cubicBezTo>
                                <a:cubicBezTo>
                                  <a:pt x="202" y="210"/>
                                  <a:pt x="202" y="210"/>
                                  <a:pt x="202" y="210"/>
                                </a:cubicBezTo>
                                <a:moveTo>
                                  <a:pt x="240" y="417"/>
                                </a:moveTo>
                                <a:cubicBezTo>
                                  <a:pt x="240" y="417"/>
                                  <a:pt x="240" y="417"/>
                                  <a:pt x="240" y="417"/>
                                </a:cubicBezTo>
                                <a:cubicBezTo>
                                  <a:pt x="241" y="417"/>
                                  <a:pt x="241" y="418"/>
                                  <a:pt x="241" y="418"/>
                                </a:cubicBezTo>
                                <a:cubicBezTo>
                                  <a:pt x="241" y="419"/>
                                  <a:pt x="241" y="420"/>
                                  <a:pt x="241" y="421"/>
                                </a:cubicBezTo>
                                <a:cubicBezTo>
                                  <a:pt x="241" y="421"/>
                                  <a:pt x="241" y="421"/>
                                  <a:pt x="241" y="422"/>
                                </a:cubicBezTo>
                                <a:cubicBezTo>
                                  <a:pt x="241" y="422"/>
                                  <a:pt x="241" y="422"/>
                                  <a:pt x="241" y="422"/>
                                </a:cubicBezTo>
                                <a:cubicBezTo>
                                  <a:pt x="241" y="422"/>
                                  <a:pt x="241" y="422"/>
                                  <a:pt x="241" y="422"/>
                                </a:cubicBezTo>
                                <a:cubicBezTo>
                                  <a:pt x="241" y="422"/>
                                  <a:pt x="241" y="422"/>
                                  <a:pt x="241" y="422"/>
                                </a:cubicBezTo>
                                <a:cubicBezTo>
                                  <a:pt x="240" y="422"/>
                                  <a:pt x="240" y="422"/>
                                  <a:pt x="240" y="422"/>
                                </a:cubicBezTo>
                                <a:cubicBezTo>
                                  <a:pt x="240" y="422"/>
                                  <a:pt x="240" y="421"/>
                                  <a:pt x="240" y="420"/>
                                </a:cubicBezTo>
                                <a:cubicBezTo>
                                  <a:pt x="240" y="420"/>
                                  <a:pt x="240" y="419"/>
                                  <a:pt x="240" y="418"/>
                                </a:cubicBezTo>
                                <a:cubicBezTo>
                                  <a:pt x="240" y="418"/>
                                  <a:pt x="240" y="418"/>
                                  <a:pt x="240" y="418"/>
                                </a:cubicBezTo>
                                <a:cubicBezTo>
                                  <a:pt x="240" y="418"/>
                                  <a:pt x="240" y="418"/>
                                  <a:pt x="240" y="418"/>
                                </a:cubicBezTo>
                                <a:cubicBezTo>
                                  <a:pt x="240" y="417"/>
                                  <a:pt x="240" y="417"/>
                                  <a:pt x="240" y="417"/>
                                </a:cubicBezTo>
                                <a:cubicBezTo>
                                  <a:pt x="240" y="417"/>
                                  <a:pt x="240" y="417"/>
                                  <a:pt x="240" y="417"/>
                                </a:cubicBezTo>
                                <a:moveTo>
                                  <a:pt x="211" y="414"/>
                                </a:moveTo>
                                <a:cubicBezTo>
                                  <a:pt x="211" y="414"/>
                                  <a:pt x="211" y="414"/>
                                  <a:pt x="211" y="414"/>
                                </a:cubicBezTo>
                                <a:cubicBezTo>
                                  <a:pt x="212" y="414"/>
                                  <a:pt x="213" y="416"/>
                                  <a:pt x="213" y="417"/>
                                </a:cubicBezTo>
                                <a:cubicBezTo>
                                  <a:pt x="213" y="418"/>
                                  <a:pt x="213" y="420"/>
                                  <a:pt x="213" y="421"/>
                                </a:cubicBezTo>
                                <a:cubicBezTo>
                                  <a:pt x="213" y="421"/>
                                  <a:pt x="213" y="422"/>
                                  <a:pt x="213" y="423"/>
                                </a:cubicBezTo>
                                <a:cubicBezTo>
                                  <a:pt x="213" y="423"/>
                                  <a:pt x="213" y="423"/>
                                  <a:pt x="213" y="423"/>
                                </a:cubicBezTo>
                                <a:cubicBezTo>
                                  <a:pt x="211" y="422"/>
                                  <a:pt x="211" y="421"/>
                                  <a:pt x="211" y="420"/>
                                </a:cubicBezTo>
                                <a:cubicBezTo>
                                  <a:pt x="211" y="418"/>
                                  <a:pt x="211" y="417"/>
                                  <a:pt x="211" y="416"/>
                                </a:cubicBezTo>
                                <a:cubicBezTo>
                                  <a:pt x="211" y="415"/>
                                  <a:pt x="211" y="415"/>
                                  <a:pt x="211" y="414"/>
                                </a:cubicBezTo>
                                <a:moveTo>
                                  <a:pt x="228" y="391"/>
                                </a:moveTo>
                                <a:cubicBezTo>
                                  <a:pt x="228" y="391"/>
                                  <a:pt x="228" y="391"/>
                                  <a:pt x="228" y="391"/>
                                </a:cubicBezTo>
                                <a:cubicBezTo>
                                  <a:pt x="229" y="392"/>
                                  <a:pt x="229" y="393"/>
                                  <a:pt x="229" y="395"/>
                                </a:cubicBezTo>
                                <a:cubicBezTo>
                                  <a:pt x="229" y="397"/>
                                  <a:pt x="229" y="399"/>
                                  <a:pt x="229" y="401"/>
                                </a:cubicBezTo>
                                <a:cubicBezTo>
                                  <a:pt x="229" y="402"/>
                                  <a:pt x="229" y="403"/>
                                  <a:pt x="229" y="403"/>
                                </a:cubicBezTo>
                                <a:cubicBezTo>
                                  <a:pt x="229" y="403"/>
                                  <a:pt x="229" y="403"/>
                                  <a:pt x="229" y="403"/>
                                </a:cubicBezTo>
                                <a:cubicBezTo>
                                  <a:pt x="228" y="403"/>
                                  <a:pt x="228" y="401"/>
                                  <a:pt x="228" y="399"/>
                                </a:cubicBezTo>
                                <a:cubicBezTo>
                                  <a:pt x="228" y="397"/>
                                  <a:pt x="228" y="395"/>
                                  <a:pt x="228" y="393"/>
                                </a:cubicBezTo>
                                <a:cubicBezTo>
                                  <a:pt x="228" y="392"/>
                                  <a:pt x="228" y="392"/>
                                  <a:pt x="228" y="391"/>
                                </a:cubicBezTo>
                                <a:moveTo>
                                  <a:pt x="210" y="437"/>
                                </a:moveTo>
                                <a:cubicBezTo>
                                  <a:pt x="213" y="435"/>
                                  <a:pt x="214" y="431"/>
                                  <a:pt x="217" y="429"/>
                                </a:cubicBezTo>
                                <a:cubicBezTo>
                                  <a:pt x="218" y="415"/>
                                  <a:pt x="214" y="397"/>
                                  <a:pt x="217" y="385"/>
                                </a:cubicBezTo>
                                <a:cubicBezTo>
                                  <a:pt x="221" y="392"/>
                                  <a:pt x="218" y="410"/>
                                  <a:pt x="219" y="415"/>
                                </a:cubicBezTo>
                                <a:cubicBezTo>
                                  <a:pt x="225" y="413"/>
                                  <a:pt x="221" y="401"/>
                                  <a:pt x="221" y="394"/>
                                </a:cubicBezTo>
                                <a:cubicBezTo>
                                  <a:pt x="222" y="394"/>
                                  <a:pt x="222" y="394"/>
                                  <a:pt x="222" y="394"/>
                                </a:cubicBezTo>
                                <a:cubicBezTo>
                                  <a:pt x="225" y="394"/>
                                  <a:pt x="225" y="391"/>
                                  <a:pt x="227" y="391"/>
                                </a:cubicBezTo>
                                <a:cubicBezTo>
                                  <a:pt x="228" y="403"/>
                                  <a:pt x="227" y="417"/>
                                  <a:pt x="229" y="428"/>
                                </a:cubicBezTo>
                                <a:cubicBezTo>
                                  <a:pt x="234" y="420"/>
                                  <a:pt x="228" y="412"/>
                                  <a:pt x="232" y="400"/>
                                </a:cubicBezTo>
                                <a:cubicBezTo>
                                  <a:pt x="232" y="400"/>
                                  <a:pt x="232" y="400"/>
                                  <a:pt x="232" y="400"/>
                                </a:cubicBezTo>
                                <a:cubicBezTo>
                                  <a:pt x="233" y="400"/>
                                  <a:pt x="234" y="401"/>
                                  <a:pt x="234" y="402"/>
                                </a:cubicBezTo>
                                <a:cubicBezTo>
                                  <a:pt x="234" y="403"/>
                                  <a:pt x="234" y="404"/>
                                  <a:pt x="235" y="404"/>
                                </a:cubicBezTo>
                                <a:cubicBezTo>
                                  <a:pt x="235" y="404"/>
                                  <a:pt x="236" y="404"/>
                                  <a:pt x="236" y="404"/>
                                </a:cubicBezTo>
                                <a:cubicBezTo>
                                  <a:pt x="239" y="419"/>
                                  <a:pt x="238" y="428"/>
                                  <a:pt x="241" y="441"/>
                                </a:cubicBezTo>
                                <a:cubicBezTo>
                                  <a:pt x="245" y="441"/>
                                  <a:pt x="245" y="435"/>
                                  <a:pt x="243" y="433"/>
                                </a:cubicBezTo>
                                <a:cubicBezTo>
                                  <a:pt x="244" y="428"/>
                                  <a:pt x="243" y="422"/>
                                  <a:pt x="244" y="415"/>
                                </a:cubicBezTo>
                                <a:cubicBezTo>
                                  <a:pt x="248" y="419"/>
                                  <a:pt x="244" y="431"/>
                                  <a:pt x="248" y="435"/>
                                </a:cubicBezTo>
                                <a:cubicBezTo>
                                  <a:pt x="248" y="443"/>
                                  <a:pt x="248" y="455"/>
                                  <a:pt x="249" y="467"/>
                                </a:cubicBezTo>
                                <a:cubicBezTo>
                                  <a:pt x="249" y="478"/>
                                  <a:pt x="249" y="490"/>
                                  <a:pt x="251" y="497"/>
                                </a:cubicBezTo>
                                <a:cubicBezTo>
                                  <a:pt x="251" y="517"/>
                                  <a:pt x="253" y="547"/>
                                  <a:pt x="254" y="558"/>
                                </a:cubicBezTo>
                                <a:cubicBezTo>
                                  <a:pt x="254" y="560"/>
                                  <a:pt x="253" y="563"/>
                                  <a:pt x="255" y="565"/>
                                </a:cubicBezTo>
                                <a:cubicBezTo>
                                  <a:pt x="254" y="597"/>
                                  <a:pt x="255" y="638"/>
                                  <a:pt x="258" y="669"/>
                                </a:cubicBezTo>
                                <a:cubicBezTo>
                                  <a:pt x="255" y="686"/>
                                  <a:pt x="261" y="719"/>
                                  <a:pt x="258" y="738"/>
                                </a:cubicBezTo>
                                <a:cubicBezTo>
                                  <a:pt x="259" y="740"/>
                                  <a:pt x="260" y="741"/>
                                  <a:pt x="260" y="744"/>
                                </a:cubicBezTo>
                                <a:cubicBezTo>
                                  <a:pt x="259" y="754"/>
                                  <a:pt x="259" y="785"/>
                                  <a:pt x="258" y="793"/>
                                </a:cubicBezTo>
                                <a:cubicBezTo>
                                  <a:pt x="256" y="842"/>
                                  <a:pt x="265" y="887"/>
                                  <a:pt x="262" y="929"/>
                                </a:cubicBezTo>
                                <a:cubicBezTo>
                                  <a:pt x="260" y="960"/>
                                  <a:pt x="263" y="996"/>
                                  <a:pt x="266" y="1028"/>
                                </a:cubicBezTo>
                                <a:cubicBezTo>
                                  <a:pt x="265" y="1062"/>
                                  <a:pt x="266" y="1105"/>
                                  <a:pt x="269" y="1138"/>
                                </a:cubicBezTo>
                                <a:cubicBezTo>
                                  <a:pt x="269" y="1161"/>
                                  <a:pt x="273" y="1206"/>
                                  <a:pt x="273" y="1238"/>
                                </a:cubicBezTo>
                                <a:cubicBezTo>
                                  <a:pt x="264" y="1239"/>
                                  <a:pt x="255" y="1240"/>
                                  <a:pt x="246" y="1240"/>
                                </a:cubicBezTo>
                                <a:cubicBezTo>
                                  <a:pt x="238" y="1240"/>
                                  <a:pt x="230" y="1239"/>
                                  <a:pt x="223" y="1237"/>
                                </a:cubicBezTo>
                                <a:cubicBezTo>
                                  <a:pt x="218" y="1232"/>
                                  <a:pt x="219" y="1212"/>
                                  <a:pt x="219" y="1197"/>
                                </a:cubicBezTo>
                                <a:cubicBezTo>
                                  <a:pt x="218" y="1168"/>
                                  <a:pt x="215" y="1127"/>
                                  <a:pt x="214" y="1110"/>
                                </a:cubicBezTo>
                                <a:cubicBezTo>
                                  <a:pt x="212" y="1095"/>
                                  <a:pt x="212" y="1077"/>
                                  <a:pt x="211" y="1065"/>
                                </a:cubicBezTo>
                                <a:cubicBezTo>
                                  <a:pt x="209" y="1051"/>
                                  <a:pt x="209" y="1034"/>
                                  <a:pt x="208" y="1019"/>
                                </a:cubicBezTo>
                                <a:cubicBezTo>
                                  <a:pt x="208" y="1018"/>
                                  <a:pt x="209" y="1017"/>
                                  <a:pt x="209" y="1015"/>
                                </a:cubicBezTo>
                                <a:cubicBezTo>
                                  <a:pt x="202" y="958"/>
                                  <a:pt x="207" y="907"/>
                                  <a:pt x="205" y="851"/>
                                </a:cubicBezTo>
                                <a:cubicBezTo>
                                  <a:pt x="202" y="846"/>
                                  <a:pt x="204" y="842"/>
                                  <a:pt x="205" y="836"/>
                                </a:cubicBezTo>
                                <a:cubicBezTo>
                                  <a:pt x="205" y="820"/>
                                  <a:pt x="202" y="796"/>
                                  <a:pt x="205" y="778"/>
                                </a:cubicBezTo>
                                <a:cubicBezTo>
                                  <a:pt x="205" y="772"/>
                                  <a:pt x="205" y="760"/>
                                  <a:pt x="205" y="752"/>
                                </a:cubicBezTo>
                                <a:cubicBezTo>
                                  <a:pt x="207" y="722"/>
                                  <a:pt x="206" y="696"/>
                                  <a:pt x="204" y="674"/>
                                </a:cubicBezTo>
                                <a:cubicBezTo>
                                  <a:pt x="205" y="658"/>
                                  <a:pt x="204" y="617"/>
                                  <a:pt x="204" y="599"/>
                                </a:cubicBezTo>
                                <a:cubicBezTo>
                                  <a:pt x="204" y="598"/>
                                  <a:pt x="202" y="596"/>
                                  <a:pt x="203" y="595"/>
                                </a:cubicBezTo>
                                <a:cubicBezTo>
                                  <a:pt x="205" y="539"/>
                                  <a:pt x="202" y="486"/>
                                  <a:pt x="203" y="428"/>
                                </a:cubicBezTo>
                                <a:cubicBezTo>
                                  <a:pt x="203" y="428"/>
                                  <a:pt x="204" y="428"/>
                                  <a:pt x="204" y="429"/>
                                </a:cubicBezTo>
                                <a:cubicBezTo>
                                  <a:pt x="205" y="429"/>
                                  <a:pt x="206" y="429"/>
                                  <a:pt x="206" y="429"/>
                                </a:cubicBezTo>
                                <a:cubicBezTo>
                                  <a:pt x="206" y="429"/>
                                  <a:pt x="207" y="429"/>
                                  <a:pt x="207" y="429"/>
                                </a:cubicBezTo>
                                <a:cubicBezTo>
                                  <a:pt x="209" y="430"/>
                                  <a:pt x="209" y="435"/>
                                  <a:pt x="210" y="437"/>
                                </a:cubicBezTo>
                                <a:moveTo>
                                  <a:pt x="215" y="348"/>
                                </a:moveTo>
                                <a:cubicBezTo>
                                  <a:pt x="215" y="348"/>
                                  <a:pt x="215" y="348"/>
                                  <a:pt x="215" y="348"/>
                                </a:cubicBezTo>
                                <a:cubicBezTo>
                                  <a:pt x="216" y="348"/>
                                  <a:pt x="216" y="348"/>
                                  <a:pt x="216" y="348"/>
                                </a:cubicBezTo>
                                <a:cubicBezTo>
                                  <a:pt x="216" y="349"/>
                                  <a:pt x="216" y="351"/>
                                  <a:pt x="216" y="352"/>
                                </a:cubicBezTo>
                                <a:cubicBezTo>
                                  <a:pt x="216" y="352"/>
                                  <a:pt x="216" y="352"/>
                                  <a:pt x="216" y="352"/>
                                </a:cubicBezTo>
                                <a:cubicBezTo>
                                  <a:pt x="216" y="353"/>
                                  <a:pt x="216" y="353"/>
                                  <a:pt x="216" y="353"/>
                                </a:cubicBezTo>
                                <a:cubicBezTo>
                                  <a:pt x="216" y="353"/>
                                  <a:pt x="216" y="353"/>
                                  <a:pt x="216" y="353"/>
                                </a:cubicBezTo>
                                <a:cubicBezTo>
                                  <a:pt x="215" y="353"/>
                                  <a:pt x="215" y="353"/>
                                  <a:pt x="215" y="353"/>
                                </a:cubicBezTo>
                                <a:cubicBezTo>
                                  <a:pt x="215" y="352"/>
                                  <a:pt x="214" y="351"/>
                                  <a:pt x="214" y="350"/>
                                </a:cubicBezTo>
                                <a:cubicBezTo>
                                  <a:pt x="214" y="350"/>
                                  <a:pt x="214" y="350"/>
                                  <a:pt x="214" y="350"/>
                                </a:cubicBezTo>
                                <a:cubicBezTo>
                                  <a:pt x="214" y="349"/>
                                  <a:pt x="214" y="348"/>
                                  <a:pt x="215" y="348"/>
                                </a:cubicBezTo>
                                <a:cubicBezTo>
                                  <a:pt x="215" y="348"/>
                                  <a:pt x="215" y="348"/>
                                  <a:pt x="215" y="348"/>
                                </a:cubicBezTo>
                                <a:moveTo>
                                  <a:pt x="214" y="339"/>
                                </a:moveTo>
                                <a:cubicBezTo>
                                  <a:pt x="214" y="339"/>
                                  <a:pt x="214" y="339"/>
                                  <a:pt x="214" y="339"/>
                                </a:cubicBezTo>
                                <a:cubicBezTo>
                                  <a:pt x="215" y="339"/>
                                  <a:pt x="215" y="339"/>
                                  <a:pt x="216" y="339"/>
                                </a:cubicBezTo>
                                <a:cubicBezTo>
                                  <a:pt x="216" y="341"/>
                                  <a:pt x="216" y="343"/>
                                  <a:pt x="216" y="345"/>
                                </a:cubicBezTo>
                                <a:cubicBezTo>
                                  <a:pt x="216" y="345"/>
                                  <a:pt x="216" y="345"/>
                                  <a:pt x="216" y="345"/>
                                </a:cubicBezTo>
                                <a:cubicBezTo>
                                  <a:pt x="215" y="345"/>
                                  <a:pt x="215" y="345"/>
                                  <a:pt x="214" y="345"/>
                                </a:cubicBezTo>
                                <a:cubicBezTo>
                                  <a:pt x="214" y="343"/>
                                  <a:pt x="214" y="341"/>
                                  <a:pt x="214" y="339"/>
                                </a:cubicBezTo>
                                <a:moveTo>
                                  <a:pt x="226" y="347"/>
                                </a:moveTo>
                                <a:cubicBezTo>
                                  <a:pt x="226" y="343"/>
                                  <a:pt x="226" y="339"/>
                                  <a:pt x="227" y="336"/>
                                </a:cubicBezTo>
                                <a:cubicBezTo>
                                  <a:pt x="227" y="345"/>
                                  <a:pt x="228" y="354"/>
                                  <a:pt x="228" y="363"/>
                                </a:cubicBezTo>
                                <a:cubicBezTo>
                                  <a:pt x="228" y="363"/>
                                  <a:pt x="228" y="363"/>
                                  <a:pt x="228" y="363"/>
                                </a:cubicBezTo>
                                <a:cubicBezTo>
                                  <a:pt x="227" y="360"/>
                                  <a:pt x="226" y="353"/>
                                  <a:pt x="226" y="347"/>
                                </a:cubicBezTo>
                                <a:moveTo>
                                  <a:pt x="221" y="347"/>
                                </a:moveTo>
                                <a:cubicBezTo>
                                  <a:pt x="221" y="340"/>
                                  <a:pt x="222" y="334"/>
                                  <a:pt x="224" y="330"/>
                                </a:cubicBezTo>
                                <a:cubicBezTo>
                                  <a:pt x="224" y="331"/>
                                  <a:pt x="224" y="333"/>
                                  <a:pt x="224" y="334"/>
                                </a:cubicBezTo>
                                <a:cubicBezTo>
                                  <a:pt x="224" y="342"/>
                                  <a:pt x="223" y="348"/>
                                  <a:pt x="223" y="355"/>
                                </a:cubicBezTo>
                                <a:cubicBezTo>
                                  <a:pt x="223" y="359"/>
                                  <a:pt x="223" y="363"/>
                                  <a:pt x="223" y="368"/>
                                </a:cubicBezTo>
                                <a:cubicBezTo>
                                  <a:pt x="223" y="368"/>
                                  <a:pt x="223" y="368"/>
                                  <a:pt x="223" y="368"/>
                                </a:cubicBezTo>
                                <a:cubicBezTo>
                                  <a:pt x="222" y="362"/>
                                  <a:pt x="221" y="354"/>
                                  <a:pt x="221" y="347"/>
                                </a:cubicBezTo>
                                <a:moveTo>
                                  <a:pt x="230" y="347"/>
                                </a:moveTo>
                                <a:cubicBezTo>
                                  <a:pt x="230" y="340"/>
                                  <a:pt x="231" y="334"/>
                                  <a:pt x="233" y="330"/>
                                </a:cubicBezTo>
                                <a:cubicBezTo>
                                  <a:pt x="233" y="333"/>
                                  <a:pt x="233" y="336"/>
                                  <a:pt x="233" y="338"/>
                                </a:cubicBezTo>
                                <a:cubicBezTo>
                                  <a:pt x="233" y="344"/>
                                  <a:pt x="232" y="348"/>
                                  <a:pt x="232" y="355"/>
                                </a:cubicBezTo>
                                <a:cubicBezTo>
                                  <a:pt x="232" y="356"/>
                                  <a:pt x="232" y="358"/>
                                  <a:pt x="232" y="360"/>
                                </a:cubicBezTo>
                                <a:cubicBezTo>
                                  <a:pt x="232" y="360"/>
                                  <a:pt x="232" y="360"/>
                                  <a:pt x="232" y="360"/>
                                </a:cubicBezTo>
                                <a:cubicBezTo>
                                  <a:pt x="231" y="357"/>
                                  <a:pt x="230" y="352"/>
                                  <a:pt x="230" y="347"/>
                                </a:cubicBezTo>
                                <a:moveTo>
                                  <a:pt x="210" y="326"/>
                                </a:moveTo>
                                <a:cubicBezTo>
                                  <a:pt x="210" y="326"/>
                                  <a:pt x="210" y="326"/>
                                  <a:pt x="210" y="326"/>
                                </a:cubicBezTo>
                                <a:cubicBezTo>
                                  <a:pt x="211" y="331"/>
                                  <a:pt x="212" y="337"/>
                                  <a:pt x="212" y="343"/>
                                </a:cubicBezTo>
                                <a:cubicBezTo>
                                  <a:pt x="212" y="345"/>
                                  <a:pt x="212" y="347"/>
                                  <a:pt x="212" y="349"/>
                                </a:cubicBezTo>
                                <a:cubicBezTo>
                                  <a:pt x="212" y="353"/>
                                  <a:pt x="212" y="356"/>
                                  <a:pt x="212" y="360"/>
                                </a:cubicBezTo>
                                <a:cubicBezTo>
                                  <a:pt x="212" y="360"/>
                                  <a:pt x="212" y="360"/>
                                  <a:pt x="212" y="360"/>
                                </a:cubicBezTo>
                                <a:cubicBezTo>
                                  <a:pt x="210" y="355"/>
                                  <a:pt x="210" y="349"/>
                                  <a:pt x="210" y="343"/>
                                </a:cubicBezTo>
                                <a:cubicBezTo>
                                  <a:pt x="210" y="341"/>
                                  <a:pt x="210" y="339"/>
                                  <a:pt x="210" y="337"/>
                                </a:cubicBezTo>
                                <a:cubicBezTo>
                                  <a:pt x="210" y="333"/>
                                  <a:pt x="210" y="330"/>
                                  <a:pt x="210" y="326"/>
                                </a:cubicBezTo>
                                <a:moveTo>
                                  <a:pt x="214" y="302"/>
                                </a:moveTo>
                                <a:cubicBezTo>
                                  <a:pt x="214" y="299"/>
                                  <a:pt x="214" y="296"/>
                                  <a:pt x="215" y="295"/>
                                </a:cubicBezTo>
                                <a:cubicBezTo>
                                  <a:pt x="216" y="300"/>
                                  <a:pt x="216" y="305"/>
                                  <a:pt x="216" y="310"/>
                                </a:cubicBezTo>
                                <a:cubicBezTo>
                                  <a:pt x="216" y="310"/>
                                  <a:pt x="216" y="310"/>
                                  <a:pt x="216" y="310"/>
                                </a:cubicBezTo>
                                <a:cubicBezTo>
                                  <a:pt x="215" y="309"/>
                                  <a:pt x="214" y="305"/>
                                  <a:pt x="214" y="302"/>
                                </a:cubicBezTo>
                                <a:moveTo>
                                  <a:pt x="197" y="289"/>
                                </a:moveTo>
                                <a:cubicBezTo>
                                  <a:pt x="197" y="289"/>
                                  <a:pt x="197" y="289"/>
                                  <a:pt x="197" y="289"/>
                                </a:cubicBezTo>
                                <a:cubicBezTo>
                                  <a:pt x="198" y="289"/>
                                  <a:pt x="198" y="291"/>
                                  <a:pt x="198" y="292"/>
                                </a:cubicBezTo>
                                <a:cubicBezTo>
                                  <a:pt x="198" y="293"/>
                                  <a:pt x="198" y="294"/>
                                  <a:pt x="198" y="295"/>
                                </a:cubicBezTo>
                                <a:cubicBezTo>
                                  <a:pt x="198" y="296"/>
                                  <a:pt x="198" y="297"/>
                                  <a:pt x="198" y="297"/>
                                </a:cubicBezTo>
                                <a:cubicBezTo>
                                  <a:pt x="198" y="297"/>
                                  <a:pt x="198" y="297"/>
                                  <a:pt x="198" y="297"/>
                                </a:cubicBezTo>
                                <a:cubicBezTo>
                                  <a:pt x="197" y="297"/>
                                  <a:pt x="197" y="296"/>
                                  <a:pt x="197" y="294"/>
                                </a:cubicBezTo>
                                <a:cubicBezTo>
                                  <a:pt x="197" y="293"/>
                                  <a:pt x="197" y="292"/>
                                  <a:pt x="197" y="291"/>
                                </a:cubicBezTo>
                                <a:cubicBezTo>
                                  <a:pt x="197" y="290"/>
                                  <a:pt x="197" y="290"/>
                                  <a:pt x="197" y="289"/>
                                </a:cubicBezTo>
                                <a:moveTo>
                                  <a:pt x="230" y="288"/>
                                </a:moveTo>
                                <a:cubicBezTo>
                                  <a:pt x="230" y="288"/>
                                  <a:pt x="230" y="288"/>
                                  <a:pt x="230" y="288"/>
                                </a:cubicBezTo>
                                <a:cubicBezTo>
                                  <a:pt x="230" y="288"/>
                                  <a:pt x="230" y="288"/>
                                  <a:pt x="230" y="288"/>
                                </a:cubicBezTo>
                                <a:cubicBezTo>
                                  <a:pt x="230" y="288"/>
                                  <a:pt x="230" y="288"/>
                                  <a:pt x="230" y="288"/>
                                </a:cubicBezTo>
                                <a:cubicBezTo>
                                  <a:pt x="230" y="289"/>
                                  <a:pt x="230" y="289"/>
                                  <a:pt x="230" y="290"/>
                                </a:cubicBezTo>
                                <a:cubicBezTo>
                                  <a:pt x="230" y="292"/>
                                  <a:pt x="230" y="295"/>
                                  <a:pt x="231" y="296"/>
                                </a:cubicBezTo>
                                <a:cubicBezTo>
                                  <a:pt x="231" y="296"/>
                                  <a:pt x="231" y="296"/>
                                  <a:pt x="231" y="296"/>
                                </a:cubicBezTo>
                                <a:cubicBezTo>
                                  <a:pt x="231" y="296"/>
                                  <a:pt x="231" y="296"/>
                                  <a:pt x="231" y="296"/>
                                </a:cubicBezTo>
                                <a:cubicBezTo>
                                  <a:pt x="231" y="296"/>
                                  <a:pt x="231" y="296"/>
                                  <a:pt x="231" y="296"/>
                                </a:cubicBezTo>
                                <a:cubicBezTo>
                                  <a:pt x="231" y="296"/>
                                  <a:pt x="231" y="296"/>
                                  <a:pt x="231" y="296"/>
                                </a:cubicBezTo>
                                <a:cubicBezTo>
                                  <a:pt x="230" y="296"/>
                                  <a:pt x="230" y="296"/>
                                  <a:pt x="230" y="295"/>
                                </a:cubicBezTo>
                                <a:cubicBezTo>
                                  <a:pt x="230" y="295"/>
                                  <a:pt x="230" y="295"/>
                                  <a:pt x="229" y="295"/>
                                </a:cubicBezTo>
                                <a:cubicBezTo>
                                  <a:pt x="229" y="294"/>
                                  <a:pt x="229" y="294"/>
                                  <a:pt x="229" y="294"/>
                                </a:cubicBezTo>
                                <a:cubicBezTo>
                                  <a:pt x="229" y="294"/>
                                  <a:pt x="229" y="294"/>
                                  <a:pt x="229" y="294"/>
                                </a:cubicBezTo>
                                <a:cubicBezTo>
                                  <a:pt x="229" y="294"/>
                                  <a:pt x="229" y="295"/>
                                  <a:pt x="229" y="295"/>
                                </a:cubicBezTo>
                                <a:cubicBezTo>
                                  <a:pt x="229" y="295"/>
                                  <a:pt x="229" y="295"/>
                                  <a:pt x="229" y="295"/>
                                </a:cubicBezTo>
                                <a:cubicBezTo>
                                  <a:pt x="229" y="294"/>
                                  <a:pt x="229" y="294"/>
                                  <a:pt x="229" y="294"/>
                                </a:cubicBezTo>
                                <a:cubicBezTo>
                                  <a:pt x="229" y="293"/>
                                  <a:pt x="229" y="293"/>
                                  <a:pt x="229" y="292"/>
                                </a:cubicBezTo>
                                <a:cubicBezTo>
                                  <a:pt x="228" y="290"/>
                                  <a:pt x="228" y="289"/>
                                  <a:pt x="229" y="288"/>
                                </a:cubicBezTo>
                                <a:cubicBezTo>
                                  <a:pt x="229" y="288"/>
                                  <a:pt x="229" y="288"/>
                                  <a:pt x="230" y="288"/>
                                </a:cubicBezTo>
                                <a:moveTo>
                                  <a:pt x="196" y="280"/>
                                </a:moveTo>
                                <a:cubicBezTo>
                                  <a:pt x="196" y="280"/>
                                  <a:pt x="196" y="280"/>
                                  <a:pt x="196" y="280"/>
                                </a:cubicBezTo>
                                <a:cubicBezTo>
                                  <a:pt x="197" y="280"/>
                                  <a:pt x="197" y="280"/>
                                  <a:pt x="198" y="280"/>
                                </a:cubicBezTo>
                                <a:cubicBezTo>
                                  <a:pt x="198" y="282"/>
                                  <a:pt x="198" y="283"/>
                                  <a:pt x="198" y="285"/>
                                </a:cubicBezTo>
                                <a:cubicBezTo>
                                  <a:pt x="198" y="285"/>
                                  <a:pt x="198" y="285"/>
                                  <a:pt x="198" y="285"/>
                                </a:cubicBezTo>
                                <a:cubicBezTo>
                                  <a:pt x="197" y="285"/>
                                  <a:pt x="197" y="285"/>
                                  <a:pt x="196" y="285"/>
                                </a:cubicBezTo>
                                <a:cubicBezTo>
                                  <a:pt x="196" y="283"/>
                                  <a:pt x="196" y="282"/>
                                  <a:pt x="196" y="280"/>
                                </a:cubicBezTo>
                                <a:moveTo>
                                  <a:pt x="215" y="278"/>
                                </a:moveTo>
                                <a:cubicBezTo>
                                  <a:pt x="215" y="278"/>
                                  <a:pt x="215" y="278"/>
                                  <a:pt x="215" y="278"/>
                                </a:cubicBezTo>
                                <a:cubicBezTo>
                                  <a:pt x="216" y="278"/>
                                  <a:pt x="217" y="280"/>
                                  <a:pt x="217" y="281"/>
                                </a:cubicBezTo>
                                <a:cubicBezTo>
                                  <a:pt x="217" y="283"/>
                                  <a:pt x="216" y="284"/>
                                  <a:pt x="216" y="285"/>
                                </a:cubicBezTo>
                                <a:cubicBezTo>
                                  <a:pt x="216" y="286"/>
                                  <a:pt x="216" y="287"/>
                                  <a:pt x="217" y="287"/>
                                </a:cubicBezTo>
                                <a:cubicBezTo>
                                  <a:pt x="217" y="287"/>
                                  <a:pt x="217" y="287"/>
                                  <a:pt x="217" y="287"/>
                                </a:cubicBezTo>
                                <a:cubicBezTo>
                                  <a:pt x="215" y="287"/>
                                  <a:pt x="215" y="286"/>
                                  <a:pt x="215" y="284"/>
                                </a:cubicBezTo>
                                <a:cubicBezTo>
                                  <a:pt x="215" y="282"/>
                                  <a:pt x="215" y="281"/>
                                  <a:pt x="215" y="280"/>
                                </a:cubicBezTo>
                                <a:cubicBezTo>
                                  <a:pt x="215" y="279"/>
                                  <a:pt x="215" y="278"/>
                                  <a:pt x="215" y="278"/>
                                </a:cubicBezTo>
                                <a:moveTo>
                                  <a:pt x="229" y="277"/>
                                </a:moveTo>
                                <a:cubicBezTo>
                                  <a:pt x="229" y="277"/>
                                  <a:pt x="229" y="277"/>
                                  <a:pt x="229" y="277"/>
                                </a:cubicBezTo>
                                <a:cubicBezTo>
                                  <a:pt x="229" y="277"/>
                                  <a:pt x="229" y="278"/>
                                  <a:pt x="229" y="279"/>
                                </a:cubicBezTo>
                                <a:cubicBezTo>
                                  <a:pt x="229" y="279"/>
                                  <a:pt x="229" y="279"/>
                                  <a:pt x="229" y="279"/>
                                </a:cubicBezTo>
                                <a:cubicBezTo>
                                  <a:pt x="229" y="280"/>
                                  <a:pt x="229" y="281"/>
                                  <a:pt x="230" y="281"/>
                                </a:cubicBezTo>
                                <a:cubicBezTo>
                                  <a:pt x="230" y="281"/>
                                  <a:pt x="230" y="281"/>
                                  <a:pt x="230" y="281"/>
                                </a:cubicBezTo>
                                <a:cubicBezTo>
                                  <a:pt x="229" y="281"/>
                                  <a:pt x="229" y="282"/>
                                  <a:pt x="229" y="282"/>
                                </a:cubicBezTo>
                                <a:cubicBezTo>
                                  <a:pt x="229" y="282"/>
                                  <a:pt x="229" y="282"/>
                                  <a:pt x="229" y="282"/>
                                </a:cubicBezTo>
                                <a:cubicBezTo>
                                  <a:pt x="228" y="282"/>
                                  <a:pt x="228" y="281"/>
                                  <a:pt x="228" y="281"/>
                                </a:cubicBezTo>
                                <a:cubicBezTo>
                                  <a:pt x="228" y="281"/>
                                  <a:pt x="228" y="280"/>
                                  <a:pt x="228" y="280"/>
                                </a:cubicBezTo>
                                <a:cubicBezTo>
                                  <a:pt x="228" y="279"/>
                                  <a:pt x="228" y="279"/>
                                  <a:pt x="228" y="278"/>
                                </a:cubicBezTo>
                                <a:cubicBezTo>
                                  <a:pt x="228" y="278"/>
                                  <a:pt x="228" y="278"/>
                                  <a:pt x="228" y="277"/>
                                </a:cubicBezTo>
                                <a:cubicBezTo>
                                  <a:pt x="228" y="277"/>
                                  <a:pt x="228" y="277"/>
                                  <a:pt x="228" y="277"/>
                                </a:cubicBezTo>
                                <a:cubicBezTo>
                                  <a:pt x="228" y="277"/>
                                  <a:pt x="228" y="277"/>
                                  <a:pt x="228" y="277"/>
                                </a:cubicBezTo>
                                <a:cubicBezTo>
                                  <a:pt x="228" y="277"/>
                                  <a:pt x="228" y="277"/>
                                  <a:pt x="229" y="277"/>
                                </a:cubicBezTo>
                                <a:moveTo>
                                  <a:pt x="205" y="265"/>
                                </a:moveTo>
                                <a:cubicBezTo>
                                  <a:pt x="205" y="263"/>
                                  <a:pt x="206" y="263"/>
                                  <a:pt x="207" y="262"/>
                                </a:cubicBezTo>
                                <a:cubicBezTo>
                                  <a:pt x="207" y="263"/>
                                  <a:pt x="207" y="265"/>
                                  <a:pt x="208" y="266"/>
                                </a:cubicBezTo>
                                <a:cubicBezTo>
                                  <a:pt x="208" y="266"/>
                                  <a:pt x="208" y="266"/>
                                  <a:pt x="208" y="266"/>
                                </a:cubicBezTo>
                                <a:cubicBezTo>
                                  <a:pt x="207" y="266"/>
                                  <a:pt x="206" y="266"/>
                                  <a:pt x="205" y="266"/>
                                </a:cubicBezTo>
                                <a:cubicBezTo>
                                  <a:pt x="205" y="266"/>
                                  <a:pt x="205" y="266"/>
                                  <a:pt x="205" y="265"/>
                                </a:cubicBezTo>
                                <a:moveTo>
                                  <a:pt x="229" y="251"/>
                                </a:moveTo>
                                <a:cubicBezTo>
                                  <a:pt x="229" y="251"/>
                                  <a:pt x="229" y="251"/>
                                  <a:pt x="229" y="251"/>
                                </a:cubicBezTo>
                                <a:cubicBezTo>
                                  <a:pt x="229" y="251"/>
                                  <a:pt x="230" y="251"/>
                                  <a:pt x="230" y="251"/>
                                </a:cubicBezTo>
                                <a:cubicBezTo>
                                  <a:pt x="230" y="251"/>
                                  <a:pt x="230" y="251"/>
                                  <a:pt x="230" y="251"/>
                                </a:cubicBezTo>
                                <a:cubicBezTo>
                                  <a:pt x="230" y="251"/>
                                  <a:pt x="230" y="251"/>
                                  <a:pt x="230" y="251"/>
                                </a:cubicBezTo>
                                <a:cubicBezTo>
                                  <a:pt x="230" y="251"/>
                                  <a:pt x="230" y="251"/>
                                  <a:pt x="230" y="252"/>
                                </a:cubicBezTo>
                                <a:cubicBezTo>
                                  <a:pt x="230" y="252"/>
                                  <a:pt x="230" y="252"/>
                                  <a:pt x="231" y="252"/>
                                </a:cubicBezTo>
                                <a:cubicBezTo>
                                  <a:pt x="231" y="252"/>
                                  <a:pt x="231" y="252"/>
                                  <a:pt x="231" y="252"/>
                                </a:cubicBezTo>
                                <a:cubicBezTo>
                                  <a:pt x="231" y="252"/>
                                  <a:pt x="231" y="252"/>
                                  <a:pt x="231" y="252"/>
                                </a:cubicBezTo>
                                <a:cubicBezTo>
                                  <a:pt x="231" y="252"/>
                                  <a:pt x="231" y="252"/>
                                  <a:pt x="231" y="252"/>
                                </a:cubicBezTo>
                                <a:cubicBezTo>
                                  <a:pt x="231" y="252"/>
                                  <a:pt x="231" y="252"/>
                                  <a:pt x="231" y="252"/>
                                </a:cubicBezTo>
                                <a:cubicBezTo>
                                  <a:pt x="231" y="252"/>
                                  <a:pt x="231" y="252"/>
                                  <a:pt x="231" y="252"/>
                                </a:cubicBezTo>
                                <a:cubicBezTo>
                                  <a:pt x="231" y="254"/>
                                  <a:pt x="230" y="254"/>
                                  <a:pt x="230" y="255"/>
                                </a:cubicBezTo>
                                <a:cubicBezTo>
                                  <a:pt x="230" y="256"/>
                                  <a:pt x="230" y="256"/>
                                  <a:pt x="230" y="256"/>
                                </a:cubicBezTo>
                                <a:cubicBezTo>
                                  <a:pt x="230" y="256"/>
                                  <a:pt x="230" y="256"/>
                                  <a:pt x="230" y="256"/>
                                </a:cubicBezTo>
                                <a:cubicBezTo>
                                  <a:pt x="230" y="257"/>
                                  <a:pt x="230" y="257"/>
                                  <a:pt x="230" y="257"/>
                                </a:cubicBezTo>
                                <a:cubicBezTo>
                                  <a:pt x="230" y="257"/>
                                  <a:pt x="230" y="257"/>
                                  <a:pt x="230" y="257"/>
                                </a:cubicBezTo>
                                <a:cubicBezTo>
                                  <a:pt x="230" y="257"/>
                                  <a:pt x="229" y="257"/>
                                  <a:pt x="229" y="256"/>
                                </a:cubicBezTo>
                                <a:cubicBezTo>
                                  <a:pt x="228" y="256"/>
                                  <a:pt x="229" y="254"/>
                                  <a:pt x="229" y="252"/>
                                </a:cubicBezTo>
                                <a:cubicBezTo>
                                  <a:pt x="229" y="252"/>
                                  <a:pt x="229" y="252"/>
                                  <a:pt x="229" y="252"/>
                                </a:cubicBezTo>
                                <a:cubicBezTo>
                                  <a:pt x="229" y="252"/>
                                  <a:pt x="229" y="251"/>
                                  <a:pt x="229" y="251"/>
                                </a:cubicBezTo>
                                <a:cubicBezTo>
                                  <a:pt x="229" y="251"/>
                                  <a:pt x="229" y="251"/>
                                  <a:pt x="229" y="251"/>
                                </a:cubicBezTo>
                                <a:cubicBezTo>
                                  <a:pt x="229" y="251"/>
                                  <a:pt x="229" y="251"/>
                                  <a:pt x="229" y="251"/>
                                </a:cubicBezTo>
                                <a:cubicBezTo>
                                  <a:pt x="229" y="251"/>
                                  <a:pt x="229" y="251"/>
                                  <a:pt x="229" y="251"/>
                                </a:cubicBezTo>
                                <a:moveTo>
                                  <a:pt x="221" y="231"/>
                                </a:moveTo>
                                <a:cubicBezTo>
                                  <a:pt x="221" y="231"/>
                                  <a:pt x="221" y="231"/>
                                  <a:pt x="221" y="231"/>
                                </a:cubicBezTo>
                                <a:cubicBezTo>
                                  <a:pt x="221" y="231"/>
                                  <a:pt x="221" y="231"/>
                                  <a:pt x="221" y="231"/>
                                </a:cubicBezTo>
                                <a:cubicBezTo>
                                  <a:pt x="222" y="231"/>
                                  <a:pt x="222" y="233"/>
                                  <a:pt x="222" y="235"/>
                                </a:cubicBezTo>
                                <a:cubicBezTo>
                                  <a:pt x="222" y="235"/>
                                  <a:pt x="222" y="235"/>
                                  <a:pt x="222" y="235"/>
                                </a:cubicBezTo>
                                <a:cubicBezTo>
                                  <a:pt x="222" y="235"/>
                                  <a:pt x="222" y="235"/>
                                  <a:pt x="222" y="235"/>
                                </a:cubicBezTo>
                                <a:cubicBezTo>
                                  <a:pt x="221" y="235"/>
                                  <a:pt x="221" y="235"/>
                                  <a:pt x="221" y="235"/>
                                </a:cubicBezTo>
                                <a:cubicBezTo>
                                  <a:pt x="221" y="235"/>
                                  <a:pt x="221" y="235"/>
                                  <a:pt x="221" y="235"/>
                                </a:cubicBezTo>
                                <a:cubicBezTo>
                                  <a:pt x="221" y="235"/>
                                  <a:pt x="220" y="235"/>
                                  <a:pt x="220" y="235"/>
                                </a:cubicBezTo>
                                <a:cubicBezTo>
                                  <a:pt x="220" y="234"/>
                                  <a:pt x="220" y="234"/>
                                  <a:pt x="220" y="234"/>
                                </a:cubicBezTo>
                                <a:cubicBezTo>
                                  <a:pt x="220" y="233"/>
                                  <a:pt x="220" y="233"/>
                                  <a:pt x="220" y="232"/>
                                </a:cubicBezTo>
                                <a:cubicBezTo>
                                  <a:pt x="220" y="232"/>
                                  <a:pt x="220" y="231"/>
                                  <a:pt x="220" y="231"/>
                                </a:cubicBezTo>
                                <a:cubicBezTo>
                                  <a:pt x="220" y="231"/>
                                  <a:pt x="220" y="231"/>
                                  <a:pt x="220" y="231"/>
                                </a:cubicBezTo>
                                <a:cubicBezTo>
                                  <a:pt x="220" y="231"/>
                                  <a:pt x="220" y="231"/>
                                  <a:pt x="221" y="231"/>
                                </a:cubicBezTo>
                                <a:cubicBezTo>
                                  <a:pt x="221" y="231"/>
                                  <a:pt x="221" y="231"/>
                                  <a:pt x="221" y="231"/>
                                </a:cubicBezTo>
                                <a:moveTo>
                                  <a:pt x="208" y="227"/>
                                </a:moveTo>
                                <a:cubicBezTo>
                                  <a:pt x="208" y="227"/>
                                  <a:pt x="208" y="227"/>
                                  <a:pt x="208" y="227"/>
                                </a:cubicBezTo>
                                <a:cubicBezTo>
                                  <a:pt x="210" y="228"/>
                                  <a:pt x="209" y="232"/>
                                  <a:pt x="211" y="233"/>
                                </a:cubicBezTo>
                                <a:cubicBezTo>
                                  <a:pt x="211" y="233"/>
                                  <a:pt x="211" y="233"/>
                                  <a:pt x="211" y="233"/>
                                </a:cubicBezTo>
                                <a:cubicBezTo>
                                  <a:pt x="211" y="233"/>
                                  <a:pt x="211" y="233"/>
                                  <a:pt x="211" y="233"/>
                                </a:cubicBezTo>
                                <a:cubicBezTo>
                                  <a:pt x="210" y="233"/>
                                  <a:pt x="210" y="233"/>
                                  <a:pt x="210" y="233"/>
                                </a:cubicBezTo>
                                <a:cubicBezTo>
                                  <a:pt x="209" y="233"/>
                                  <a:pt x="209" y="233"/>
                                  <a:pt x="209" y="234"/>
                                </a:cubicBezTo>
                                <a:cubicBezTo>
                                  <a:pt x="209" y="234"/>
                                  <a:pt x="209" y="234"/>
                                  <a:pt x="209" y="234"/>
                                </a:cubicBezTo>
                                <a:cubicBezTo>
                                  <a:pt x="209" y="234"/>
                                  <a:pt x="209" y="234"/>
                                  <a:pt x="209" y="234"/>
                                </a:cubicBezTo>
                                <a:cubicBezTo>
                                  <a:pt x="209" y="234"/>
                                  <a:pt x="209" y="234"/>
                                  <a:pt x="210" y="234"/>
                                </a:cubicBezTo>
                                <a:cubicBezTo>
                                  <a:pt x="210" y="234"/>
                                  <a:pt x="210" y="234"/>
                                  <a:pt x="210" y="234"/>
                                </a:cubicBezTo>
                                <a:cubicBezTo>
                                  <a:pt x="210" y="234"/>
                                  <a:pt x="210" y="234"/>
                                  <a:pt x="211" y="234"/>
                                </a:cubicBezTo>
                                <a:cubicBezTo>
                                  <a:pt x="211" y="234"/>
                                  <a:pt x="211" y="234"/>
                                  <a:pt x="211" y="234"/>
                                </a:cubicBezTo>
                                <a:cubicBezTo>
                                  <a:pt x="211" y="234"/>
                                  <a:pt x="211" y="234"/>
                                  <a:pt x="211" y="234"/>
                                </a:cubicBezTo>
                                <a:cubicBezTo>
                                  <a:pt x="210" y="235"/>
                                  <a:pt x="209" y="237"/>
                                  <a:pt x="209" y="239"/>
                                </a:cubicBezTo>
                                <a:cubicBezTo>
                                  <a:pt x="209" y="241"/>
                                  <a:pt x="210" y="243"/>
                                  <a:pt x="210" y="245"/>
                                </a:cubicBezTo>
                                <a:cubicBezTo>
                                  <a:pt x="210" y="245"/>
                                  <a:pt x="210" y="245"/>
                                  <a:pt x="210" y="245"/>
                                </a:cubicBezTo>
                                <a:cubicBezTo>
                                  <a:pt x="208" y="243"/>
                                  <a:pt x="208" y="241"/>
                                  <a:pt x="208" y="238"/>
                                </a:cubicBezTo>
                                <a:cubicBezTo>
                                  <a:pt x="208" y="236"/>
                                  <a:pt x="208" y="233"/>
                                  <a:pt x="208" y="231"/>
                                </a:cubicBezTo>
                                <a:cubicBezTo>
                                  <a:pt x="208" y="230"/>
                                  <a:pt x="208" y="229"/>
                                  <a:pt x="208" y="227"/>
                                </a:cubicBezTo>
                                <a:moveTo>
                                  <a:pt x="352" y="228"/>
                                </a:moveTo>
                                <a:cubicBezTo>
                                  <a:pt x="351" y="228"/>
                                  <a:pt x="352" y="226"/>
                                  <a:pt x="352" y="225"/>
                                </a:cubicBezTo>
                                <a:cubicBezTo>
                                  <a:pt x="352" y="225"/>
                                  <a:pt x="353" y="225"/>
                                  <a:pt x="354" y="225"/>
                                </a:cubicBezTo>
                                <a:cubicBezTo>
                                  <a:pt x="355" y="227"/>
                                  <a:pt x="352" y="226"/>
                                  <a:pt x="353" y="228"/>
                                </a:cubicBezTo>
                                <a:cubicBezTo>
                                  <a:pt x="353" y="228"/>
                                  <a:pt x="352" y="228"/>
                                  <a:pt x="352" y="228"/>
                                </a:cubicBezTo>
                                <a:moveTo>
                                  <a:pt x="360" y="221"/>
                                </a:moveTo>
                                <a:cubicBezTo>
                                  <a:pt x="359" y="221"/>
                                  <a:pt x="360" y="219"/>
                                  <a:pt x="360" y="218"/>
                                </a:cubicBezTo>
                                <a:cubicBezTo>
                                  <a:pt x="361" y="218"/>
                                  <a:pt x="361" y="218"/>
                                  <a:pt x="362" y="218"/>
                                </a:cubicBezTo>
                                <a:cubicBezTo>
                                  <a:pt x="363" y="220"/>
                                  <a:pt x="360" y="219"/>
                                  <a:pt x="361" y="221"/>
                                </a:cubicBezTo>
                                <a:cubicBezTo>
                                  <a:pt x="361" y="221"/>
                                  <a:pt x="361" y="221"/>
                                  <a:pt x="360" y="221"/>
                                </a:cubicBezTo>
                                <a:moveTo>
                                  <a:pt x="209" y="214"/>
                                </a:moveTo>
                                <a:cubicBezTo>
                                  <a:pt x="209" y="214"/>
                                  <a:pt x="209" y="214"/>
                                  <a:pt x="209" y="214"/>
                                </a:cubicBezTo>
                                <a:cubicBezTo>
                                  <a:pt x="210" y="214"/>
                                  <a:pt x="210" y="216"/>
                                  <a:pt x="210" y="217"/>
                                </a:cubicBezTo>
                                <a:cubicBezTo>
                                  <a:pt x="210" y="219"/>
                                  <a:pt x="210" y="220"/>
                                  <a:pt x="210" y="221"/>
                                </a:cubicBezTo>
                                <a:cubicBezTo>
                                  <a:pt x="210" y="222"/>
                                  <a:pt x="210" y="223"/>
                                  <a:pt x="210" y="223"/>
                                </a:cubicBezTo>
                                <a:cubicBezTo>
                                  <a:pt x="210" y="223"/>
                                  <a:pt x="210" y="223"/>
                                  <a:pt x="210" y="223"/>
                                </a:cubicBezTo>
                                <a:cubicBezTo>
                                  <a:pt x="209" y="223"/>
                                  <a:pt x="209" y="222"/>
                                  <a:pt x="209" y="220"/>
                                </a:cubicBezTo>
                                <a:cubicBezTo>
                                  <a:pt x="209" y="219"/>
                                  <a:pt x="209" y="217"/>
                                  <a:pt x="209" y="216"/>
                                </a:cubicBezTo>
                                <a:cubicBezTo>
                                  <a:pt x="209" y="215"/>
                                  <a:pt x="209" y="215"/>
                                  <a:pt x="209" y="214"/>
                                </a:cubicBezTo>
                                <a:moveTo>
                                  <a:pt x="226" y="221"/>
                                </a:moveTo>
                                <a:cubicBezTo>
                                  <a:pt x="226" y="218"/>
                                  <a:pt x="226" y="214"/>
                                  <a:pt x="227" y="212"/>
                                </a:cubicBezTo>
                                <a:cubicBezTo>
                                  <a:pt x="227" y="219"/>
                                  <a:pt x="228" y="227"/>
                                  <a:pt x="228" y="234"/>
                                </a:cubicBezTo>
                                <a:cubicBezTo>
                                  <a:pt x="228" y="234"/>
                                  <a:pt x="228" y="234"/>
                                  <a:pt x="228" y="234"/>
                                </a:cubicBezTo>
                                <a:cubicBezTo>
                                  <a:pt x="227" y="232"/>
                                  <a:pt x="226" y="226"/>
                                  <a:pt x="226" y="221"/>
                                </a:cubicBezTo>
                                <a:moveTo>
                                  <a:pt x="24" y="216"/>
                                </a:moveTo>
                                <a:cubicBezTo>
                                  <a:pt x="21" y="215"/>
                                  <a:pt x="25" y="210"/>
                                  <a:pt x="28" y="210"/>
                                </a:cubicBezTo>
                                <a:cubicBezTo>
                                  <a:pt x="29" y="210"/>
                                  <a:pt x="29" y="210"/>
                                  <a:pt x="30" y="211"/>
                                </a:cubicBezTo>
                                <a:cubicBezTo>
                                  <a:pt x="29" y="213"/>
                                  <a:pt x="25" y="213"/>
                                  <a:pt x="24" y="216"/>
                                </a:cubicBezTo>
                                <a:moveTo>
                                  <a:pt x="211" y="217"/>
                                </a:moveTo>
                                <a:cubicBezTo>
                                  <a:pt x="211" y="214"/>
                                  <a:pt x="212" y="211"/>
                                  <a:pt x="213" y="210"/>
                                </a:cubicBezTo>
                                <a:cubicBezTo>
                                  <a:pt x="213" y="215"/>
                                  <a:pt x="213" y="221"/>
                                  <a:pt x="213" y="226"/>
                                </a:cubicBezTo>
                                <a:cubicBezTo>
                                  <a:pt x="213" y="226"/>
                                  <a:pt x="213" y="226"/>
                                  <a:pt x="213" y="226"/>
                                </a:cubicBezTo>
                                <a:cubicBezTo>
                                  <a:pt x="212" y="225"/>
                                  <a:pt x="211" y="221"/>
                                  <a:pt x="211" y="217"/>
                                </a:cubicBezTo>
                                <a:moveTo>
                                  <a:pt x="19" y="212"/>
                                </a:moveTo>
                                <a:cubicBezTo>
                                  <a:pt x="17" y="212"/>
                                  <a:pt x="18" y="210"/>
                                  <a:pt x="18" y="209"/>
                                </a:cubicBezTo>
                                <a:cubicBezTo>
                                  <a:pt x="19" y="209"/>
                                  <a:pt x="20" y="209"/>
                                  <a:pt x="21" y="209"/>
                                </a:cubicBezTo>
                                <a:cubicBezTo>
                                  <a:pt x="22" y="211"/>
                                  <a:pt x="19" y="210"/>
                                  <a:pt x="19" y="212"/>
                                </a:cubicBezTo>
                                <a:cubicBezTo>
                                  <a:pt x="19" y="212"/>
                                  <a:pt x="19" y="212"/>
                                  <a:pt x="19" y="212"/>
                                </a:cubicBezTo>
                                <a:moveTo>
                                  <a:pt x="199" y="208"/>
                                </a:moveTo>
                                <a:cubicBezTo>
                                  <a:pt x="199" y="208"/>
                                  <a:pt x="199" y="208"/>
                                  <a:pt x="199" y="208"/>
                                </a:cubicBezTo>
                                <a:cubicBezTo>
                                  <a:pt x="199" y="208"/>
                                  <a:pt x="199" y="208"/>
                                  <a:pt x="199" y="208"/>
                                </a:cubicBezTo>
                                <a:cubicBezTo>
                                  <a:pt x="199" y="208"/>
                                  <a:pt x="199" y="208"/>
                                  <a:pt x="199" y="209"/>
                                </a:cubicBezTo>
                                <a:cubicBezTo>
                                  <a:pt x="199" y="209"/>
                                  <a:pt x="199" y="209"/>
                                  <a:pt x="199" y="209"/>
                                </a:cubicBezTo>
                                <a:cubicBezTo>
                                  <a:pt x="199" y="209"/>
                                  <a:pt x="199" y="209"/>
                                  <a:pt x="199" y="209"/>
                                </a:cubicBezTo>
                                <a:cubicBezTo>
                                  <a:pt x="199" y="210"/>
                                  <a:pt x="199" y="211"/>
                                  <a:pt x="199" y="212"/>
                                </a:cubicBezTo>
                                <a:cubicBezTo>
                                  <a:pt x="199" y="212"/>
                                  <a:pt x="199" y="212"/>
                                  <a:pt x="199" y="212"/>
                                </a:cubicBezTo>
                                <a:cubicBezTo>
                                  <a:pt x="199" y="212"/>
                                  <a:pt x="199" y="212"/>
                                  <a:pt x="199" y="212"/>
                                </a:cubicBezTo>
                                <a:cubicBezTo>
                                  <a:pt x="199" y="212"/>
                                  <a:pt x="199" y="212"/>
                                  <a:pt x="199" y="212"/>
                                </a:cubicBezTo>
                                <a:cubicBezTo>
                                  <a:pt x="199" y="212"/>
                                  <a:pt x="199" y="212"/>
                                  <a:pt x="199" y="212"/>
                                </a:cubicBezTo>
                                <a:cubicBezTo>
                                  <a:pt x="199" y="212"/>
                                  <a:pt x="199" y="212"/>
                                  <a:pt x="199" y="212"/>
                                </a:cubicBezTo>
                                <a:cubicBezTo>
                                  <a:pt x="199" y="212"/>
                                  <a:pt x="199" y="212"/>
                                  <a:pt x="198" y="212"/>
                                </a:cubicBezTo>
                                <a:cubicBezTo>
                                  <a:pt x="198" y="211"/>
                                  <a:pt x="198" y="210"/>
                                  <a:pt x="198" y="209"/>
                                </a:cubicBezTo>
                                <a:cubicBezTo>
                                  <a:pt x="198" y="209"/>
                                  <a:pt x="198" y="209"/>
                                  <a:pt x="198" y="209"/>
                                </a:cubicBezTo>
                                <a:cubicBezTo>
                                  <a:pt x="198" y="208"/>
                                  <a:pt x="198" y="208"/>
                                  <a:pt x="198" y="208"/>
                                </a:cubicBezTo>
                                <a:cubicBezTo>
                                  <a:pt x="198" y="208"/>
                                  <a:pt x="198" y="208"/>
                                  <a:pt x="198" y="208"/>
                                </a:cubicBezTo>
                                <a:cubicBezTo>
                                  <a:pt x="198" y="208"/>
                                  <a:pt x="198" y="208"/>
                                  <a:pt x="198" y="208"/>
                                </a:cubicBezTo>
                                <a:cubicBezTo>
                                  <a:pt x="198" y="208"/>
                                  <a:pt x="198" y="208"/>
                                  <a:pt x="199" y="208"/>
                                </a:cubicBezTo>
                                <a:moveTo>
                                  <a:pt x="7" y="207"/>
                                </a:moveTo>
                                <a:cubicBezTo>
                                  <a:pt x="7" y="206"/>
                                  <a:pt x="7" y="205"/>
                                  <a:pt x="7" y="204"/>
                                </a:cubicBezTo>
                                <a:cubicBezTo>
                                  <a:pt x="7" y="204"/>
                                  <a:pt x="8" y="204"/>
                                  <a:pt x="8" y="204"/>
                                </a:cubicBezTo>
                                <a:cubicBezTo>
                                  <a:pt x="10" y="204"/>
                                  <a:pt x="11" y="205"/>
                                  <a:pt x="12" y="205"/>
                                </a:cubicBezTo>
                                <a:cubicBezTo>
                                  <a:pt x="13" y="207"/>
                                  <a:pt x="10" y="206"/>
                                  <a:pt x="11" y="208"/>
                                </a:cubicBezTo>
                                <a:cubicBezTo>
                                  <a:pt x="11" y="208"/>
                                  <a:pt x="11" y="208"/>
                                  <a:pt x="11" y="208"/>
                                </a:cubicBezTo>
                                <a:cubicBezTo>
                                  <a:pt x="10" y="208"/>
                                  <a:pt x="10" y="207"/>
                                  <a:pt x="9" y="207"/>
                                </a:cubicBezTo>
                                <a:cubicBezTo>
                                  <a:pt x="9" y="207"/>
                                  <a:pt x="9" y="206"/>
                                  <a:pt x="8" y="206"/>
                                </a:cubicBezTo>
                                <a:cubicBezTo>
                                  <a:pt x="8" y="206"/>
                                  <a:pt x="7" y="206"/>
                                  <a:pt x="7" y="207"/>
                                </a:cubicBezTo>
                                <a:moveTo>
                                  <a:pt x="207" y="205"/>
                                </a:moveTo>
                                <a:cubicBezTo>
                                  <a:pt x="207" y="204"/>
                                  <a:pt x="207" y="202"/>
                                  <a:pt x="208" y="202"/>
                                </a:cubicBezTo>
                                <a:cubicBezTo>
                                  <a:pt x="208" y="202"/>
                                  <a:pt x="208" y="202"/>
                                  <a:pt x="208" y="203"/>
                                </a:cubicBezTo>
                                <a:cubicBezTo>
                                  <a:pt x="208" y="204"/>
                                  <a:pt x="208" y="206"/>
                                  <a:pt x="208" y="207"/>
                                </a:cubicBezTo>
                                <a:cubicBezTo>
                                  <a:pt x="208" y="207"/>
                                  <a:pt x="208" y="207"/>
                                  <a:pt x="208" y="207"/>
                                </a:cubicBezTo>
                                <a:cubicBezTo>
                                  <a:pt x="208" y="207"/>
                                  <a:pt x="208" y="207"/>
                                  <a:pt x="208" y="207"/>
                                </a:cubicBezTo>
                                <a:cubicBezTo>
                                  <a:pt x="208" y="207"/>
                                  <a:pt x="208" y="207"/>
                                  <a:pt x="208" y="207"/>
                                </a:cubicBezTo>
                                <a:cubicBezTo>
                                  <a:pt x="208" y="207"/>
                                  <a:pt x="207" y="207"/>
                                  <a:pt x="207" y="207"/>
                                </a:cubicBezTo>
                                <a:cubicBezTo>
                                  <a:pt x="207" y="207"/>
                                  <a:pt x="207" y="206"/>
                                  <a:pt x="207" y="205"/>
                                </a:cubicBezTo>
                                <a:cubicBezTo>
                                  <a:pt x="207" y="205"/>
                                  <a:pt x="207" y="205"/>
                                  <a:pt x="207" y="205"/>
                                </a:cubicBezTo>
                                <a:moveTo>
                                  <a:pt x="200" y="201"/>
                                </a:moveTo>
                                <a:cubicBezTo>
                                  <a:pt x="200" y="201"/>
                                  <a:pt x="200" y="201"/>
                                  <a:pt x="200" y="201"/>
                                </a:cubicBezTo>
                                <a:cubicBezTo>
                                  <a:pt x="201" y="203"/>
                                  <a:pt x="202" y="206"/>
                                  <a:pt x="202" y="210"/>
                                </a:cubicBezTo>
                                <a:cubicBezTo>
                                  <a:pt x="202" y="207"/>
                                  <a:pt x="203" y="204"/>
                                  <a:pt x="205" y="204"/>
                                </a:cubicBezTo>
                                <a:cubicBezTo>
                                  <a:pt x="205" y="204"/>
                                  <a:pt x="205" y="204"/>
                                  <a:pt x="205" y="204"/>
                                </a:cubicBezTo>
                                <a:cubicBezTo>
                                  <a:pt x="205" y="204"/>
                                  <a:pt x="205" y="204"/>
                                  <a:pt x="205" y="204"/>
                                </a:cubicBezTo>
                                <a:cubicBezTo>
                                  <a:pt x="205" y="204"/>
                                  <a:pt x="205" y="204"/>
                                  <a:pt x="205" y="204"/>
                                </a:cubicBezTo>
                                <a:cubicBezTo>
                                  <a:pt x="204" y="204"/>
                                  <a:pt x="204" y="205"/>
                                  <a:pt x="204" y="206"/>
                                </a:cubicBezTo>
                                <a:cubicBezTo>
                                  <a:pt x="204" y="208"/>
                                  <a:pt x="205" y="209"/>
                                  <a:pt x="206" y="210"/>
                                </a:cubicBezTo>
                                <a:cubicBezTo>
                                  <a:pt x="206" y="210"/>
                                  <a:pt x="206" y="210"/>
                                  <a:pt x="206" y="210"/>
                                </a:cubicBezTo>
                                <a:cubicBezTo>
                                  <a:pt x="205" y="211"/>
                                  <a:pt x="204" y="212"/>
                                  <a:pt x="204" y="213"/>
                                </a:cubicBezTo>
                                <a:cubicBezTo>
                                  <a:pt x="204" y="215"/>
                                  <a:pt x="205" y="217"/>
                                  <a:pt x="205" y="219"/>
                                </a:cubicBezTo>
                                <a:cubicBezTo>
                                  <a:pt x="205" y="219"/>
                                  <a:pt x="205" y="220"/>
                                  <a:pt x="205" y="220"/>
                                </a:cubicBezTo>
                                <a:cubicBezTo>
                                  <a:pt x="204" y="219"/>
                                  <a:pt x="203" y="216"/>
                                  <a:pt x="203" y="213"/>
                                </a:cubicBezTo>
                                <a:cubicBezTo>
                                  <a:pt x="203" y="214"/>
                                  <a:pt x="203" y="214"/>
                                  <a:pt x="203" y="215"/>
                                </a:cubicBezTo>
                                <a:cubicBezTo>
                                  <a:pt x="203" y="219"/>
                                  <a:pt x="202" y="223"/>
                                  <a:pt x="201" y="225"/>
                                </a:cubicBezTo>
                                <a:cubicBezTo>
                                  <a:pt x="201" y="225"/>
                                  <a:pt x="201" y="225"/>
                                  <a:pt x="201" y="225"/>
                                </a:cubicBezTo>
                                <a:cubicBezTo>
                                  <a:pt x="202" y="227"/>
                                  <a:pt x="203" y="228"/>
                                  <a:pt x="203" y="230"/>
                                </a:cubicBezTo>
                                <a:cubicBezTo>
                                  <a:pt x="203" y="234"/>
                                  <a:pt x="202" y="237"/>
                                  <a:pt x="202" y="241"/>
                                </a:cubicBezTo>
                                <a:cubicBezTo>
                                  <a:pt x="202" y="243"/>
                                  <a:pt x="202" y="244"/>
                                  <a:pt x="202" y="245"/>
                                </a:cubicBezTo>
                                <a:cubicBezTo>
                                  <a:pt x="202" y="245"/>
                                  <a:pt x="202" y="245"/>
                                  <a:pt x="202" y="245"/>
                                </a:cubicBezTo>
                                <a:cubicBezTo>
                                  <a:pt x="200" y="244"/>
                                  <a:pt x="199" y="241"/>
                                  <a:pt x="199" y="239"/>
                                </a:cubicBezTo>
                                <a:cubicBezTo>
                                  <a:pt x="199" y="237"/>
                                  <a:pt x="199" y="236"/>
                                  <a:pt x="200" y="235"/>
                                </a:cubicBezTo>
                                <a:cubicBezTo>
                                  <a:pt x="200" y="235"/>
                                  <a:pt x="200" y="235"/>
                                  <a:pt x="200" y="235"/>
                                </a:cubicBezTo>
                                <a:cubicBezTo>
                                  <a:pt x="200" y="233"/>
                                  <a:pt x="200" y="231"/>
                                  <a:pt x="200" y="228"/>
                                </a:cubicBezTo>
                                <a:cubicBezTo>
                                  <a:pt x="200" y="222"/>
                                  <a:pt x="201" y="215"/>
                                  <a:pt x="201" y="207"/>
                                </a:cubicBezTo>
                                <a:cubicBezTo>
                                  <a:pt x="201" y="205"/>
                                  <a:pt x="201" y="203"/>
                                  <a:pt x="200" y="201"/>
                                </a:cubicBezTo>
                                <a:moveTo>
                                  <a:pt x="223" y="199"/>
                                </a:moveTo>
                                <a:cubicBezTo>
                                  <a:pt x="223" y="199"/>
                                  <a:pt x="223" y="199"/>
                                  <a:pt x="223" y="199"/>
                                </a:cubicBezTo>
                                <a:cubicBezTo>
                                  <a:pt x="223" y="199"/>
                                  <a:pt x="223" y="199"/>
                                  <a:pt x="223" y="199"/>
                                </a:cubicBezTo>
                                <a:cubicBezTo>
                                  <a:pt x="223" y="199"/>
                                  <a:pt x="223" y="199"/>
                                  <a:pt x="223" y="199"/>
                                </a:cubicBezTo>
                                <a:cubicBezTo>
                                  <a:pt x="222" y="202"/>
                                  <a:pt x="221" y="205"/>
                                  <a:pt x="221" y="209"/>
                                </a:cubicBezTo>
                                <a:cubicBezTo>
                                  <a:pt x="221" y="214"/>
                                  <a:pt x="222" y="221"/>
                                  <a:pt x="222" y="224"/>
                                </a:cubicBezTo>
                                <a:cubicBezTo>
                                  <a:pt x="222" y="224"/>
                                  <a:pt x="222" y="224"/>
                                  <a:pt x="222" y="224"/>
                                </a:cubicBezTo>
                                <a:cubicBezTo>
                                  <a:pt x="221" y="224"/>
                                  <a:pt x="221" y="224"/>
                                  <a:pt x="220" y="224"/>
                                </a:cubicBezTo>
                                <a:cubicBezTo>
                                  <a:pt x="220" y="223"/>
                                  <a:pt x="220" y="223"/>
                                  <a:pt x="220" y="222"/>
                                </a:cubicBezTo>
                                <a:cubicBezTo>
                                  <a:pt x="220" y="219"/>
                                  <a:pt x="221" y="217"/>
                                  <a:pt x="221" y="215"/>
                                </a:cubicBezTo>
                                <a:cubicBezTo>
                                  <a:pt x="221" y="214"/>
                                  <a:pt x="220" y="213"/>
                                  <a:pt x="220" y="211"/>
                                </a:cubicBezTo>
                                <a:cubicBezTo>
                                  <a:pt x="220" y="211"/>
                                  <a:pt x="220" y="211"/>
                                  <a:pt x="220" y="211"/>
                                </a:cubicBezTo>
                                <a:cubicBezTo>
                                  <a:pt x="221" y="211"/>
                                  <a:pt x="221" y="209"/>
                                  <a:pt x="221" y="208"/>
                                </a:cubicBezTo>
                                <a:cubicBezTo>
                                  <a:pt x="221" y="206"/>
                                  <a:pt x="220" y="204"/>
                                  <a:pt x="220" y="203"/>
                                </a:cubicBezTo>
                                <a:cubicBezTo>
                                  <a:pt x="220" y="201"/>
                                  <a:pt x="221" y="199"/>
                                  <a:pt x="223" y="199"/>
                                </a:cubicBezTo>
                                <a:moveTo>
                                  <a:pt x="218" y="197"/>
                                </a:moveTo>
                                <a:cubicBezTo>
                                  <a:pt x="218" y="197"/>
                                  <a:pt x="218" y="197"/>
                                  <a:pt x="218" y="197"/>
                                </a:cubicBezTo>
                                <a:cubicBezTo>
                                  <a:pt x="219" y="197"/>
                                  <a:pt x="219" y="199"/>
                                  <a:pt x="219" y="200"/>
                                </a:cubicBezTo>
                                <a:cubicBezTo>
                                  <a:pt x="219" y="201"/>
                                  <a:pt x="219" y="202"/>
                                  <a:pt x="219" y="204"/>
                                </a:cubicBezTo>
                                <a:cubicBezTo>
                                  <a:pt x="219" y="214"/>
                                  <a:pt x="219" y="231"/>
                                  <a:pt x="218" y="240"/>
                                </a:cubicBezTo>
                                <a:cubicBezTo>
                                  <a:pt x="216" y="236"/>
                                  <a:pt x="216" y="231"/>
                                  <a:pt x="216" y="226"/>
                                </a:cubicBezTo>
                                <a:cubicBezTo>
                                  <a:pt x="216" y="217"/>
                                  <a:pt x="218" y="206"/>
                                  <a:pt x="218" y="197"/>
                                </a:cubicBezTo>
                                <a:cubicBezTo>
                                  <a:pt x="218" y="197"/>
                                  <a:pt x="218" y="197"/>
                                  <a:pt x="218" y="197"/>
                                </a:cubicBezTo>
                                <a:moveTo>
                                  <a:pt x="225" y="203"/>
                                </a:moveTo>
                                <a:cubicBezTo>
                                  <a:pt x="225" y="200"/>
                                  <a:pt x="226" y="197"/>
                                  <a:pt x="227" y="196"/>
                                </a:cubicBezTo>
                                <a:cubicBezTo>
                                  <a:pt x="227" y="201"/>
                                  <a:pt x="227" y="206"/>
                                  <a:pt x="227" y="211"/>
                                </a:cubicBezTo>
                                <a:cubicBezTo>
                                  <a:pt x="227" y="211"/>
                                  <a:pt x="227" y="211"/>
                                  <a:pt x="227" y="211"/>
                                </a:cubicBezTo>
                                <a:cubicBezTo>
                                  <a:pt x="226" y="210"/>
                                  <a:pt x="225" y="206"/>
                                  <a:pt x="225" y="203"/>
                                </a:cubicBezTo>
                                <a:moveTo>
                                  <a:pt x="229" y="195"/>
                                </a:moveTo>
                                <a:cubicBezTo>
                                  <a:pt x="229" y="195"/>
                                  <a:pt x="229" y="195"/>
                                  <a:pt x="229" y="195"/>
                                </a:cubicBezTo>
                                <a:cubicBezTo>
                                  <a:pt x="231" y="195"/>
                                  <a:pt x="231" y="196"/>
                                  <a:pt x="231" y="198"/>
                                </a:cubicBezTo>
                                <a:cubicBezTo>
                                  <a:pt x="231" y="199"/>
                                  <a:pt x="231" y="200"/>
                                  <a:pt x="231" y="201"/>
                                </a:cubicBezTo>
                                <a:cubicBezTo>
                                  <a:pt x="231" y="202"/>
                                  <a:pt x="231" y="203"/>
                                  <a:pt x="231" y="203"/>
                                </a:cubicBezTo>
                                <a:cubicBezTo>
                                  <a:pt x="231" y="203"/>
                                  <a:pt x="231" y="203"/>
                                  <a:pt x="231" y="203"/>
                                </a:cubicBezTo>
                                <a:cubicBezTo>
                                  <a:pt x="230" y="203"/>
                                  <a:pt x="229" y="202"/>
                                  <a:pt x="229" y="200"/>
                                </a:cubicBezTo>
                                <a:cubicBezTo>
                                  <a:pt x="229" y="199"/>
                                  <a:pt x="230" y="198"/>
                                  <a:pt x="230" y="197"/>
                                </a:cubicBezTo>
                                <a:cubicBezTo>
                                  <a:pt x="230" y="196"/>
                                  <a:pt x="230" y="195"/>
                                  <a:pt x="229" y="195"/>
                                </a:cubicBezTo>
                                <a:moveTo>
                                  <a:pt x="344" y="217"/>
                                </a:moveTo>
                                <a:cubicBezTo>
                                  <a:pt x="336" y="213"/>
                                  <a:pt x="334" y="204"/>
                                  <a:pt x="327" y="200"/>
                                </a:cubicBezTo>
                                <a:cubicBezTo>
                                  <a:pt x="328" y="195"/>
                                  <a:pt x="322" y="197"/>
                                  <a:pt x="323" y="192"/>
                                </a:cubicBezTo>
                                <a:cubicBezTo>
                                  <a:pt x="331" y="199"/>
                                  <a:pt x="337" y="208"/>
                                  <a:pt x="344" y="217"/>
                                </a:cubicBezTo>
                                <a:moveTo>
                                  <a:pt x="33" y="195"/>
                                </a:moveTo>
                                <a:cubicBezTo>
                                  <a:pt x="36" y="195"/>
                                  <a:pt x="36" y="192"/>
                                  <a:pt x="37" y="191"/>
                                </a:cubicBezTo>
                                <a:cubicBezTo>
                                  <a:pt x="38" y="193"/>
                                  <a:pt x="34" y="196"/>
                                  <a:pt x="32" y="197"/>
                                </a:cubicBezTo>
                                <a:cubicBezTo>
                                  <a:pt x="32" y="196"/>
                                  <a:pt x="32" y="195"/>
                                  <a:pt x="32" y="195"/>
                                </a:cubicBezTo>
                                <a:cubicBezTo>
                                  <a:pt x="32" y="195"/>
                                  <a:pt x="32" y="195"/>
                                  <a:pt x="33" y="195"/>
                                </a:cubicBezTo>
                                <a:moveTo>
                                  <a:pt x="337" y="194"/>
                                </a:moveTo>
                                <a:cubicBezTo>
                                  <a:pt x="336" y="194"/>
                                  <a:pt x="334" y="193"/>
                                  <a:pt x="334" y="190"/>
                                </a:cubicBezTo>
                                <a:cubicBezTo>
                                  <a:pt x="336" y="190"/>
                                  <a:pt x="336" y="193"/>
                                  <a:pt x="337" y="194"/>
                                </a:cubicBezTo>
                                <a:moveTo>
                                  <a:pt x="33" y="190"/>
                                </a:moveTo>
                                <a:cubicBezTo>
                                  <a:pt x="33" y="190"/>
                                  <a:pt x="33" y="190"/>
                                  <a:pt x="33" y="190"/>
                                </a:cubicBezTo>
                                <a:cubicBezTo>
                                  <a:pt x="33" y="190"/>
                                  <a:pt x="33" y="190"/>
                                  <a:pt x="33" y="190"/>
                                </a:cubicBezTo>
                                <a:cubicBezTo>
                                  <a:pt x="30" y="192"/>
                                  <a:pt x="29" y="197"/>
                                  <a:pt x="25" y="199"/>
                                </a:cubicBezTo>
                                <a:cubicBezTo>
                                  <a:pt x="26" y="194"/>
                                  <a:pt x="30" y="192"/>
                                  <a:pt x="33" y="190"/>
                                </a:cubicBezTo>
                                <a:moveTo>
                                  <a:pt x="204" y="192"/>
                                </a:moveTo>
                                <a:cubicBezTo>
                                  <a:pt x="204" y="191"/>
                                  <a:pt x="204" y="189"/>
                                  <a:pt x="205" y="189"/>
                                </a:cubicBezTo>
                                <a:cubicBezTo>
                                  <a:pt x="205" y="193"/>
                                  <a:pt x="205" y="198"/>
                                  <a:pt x="205" y="203"/>
                                </a:cubicBezTo>
                                <a:cubicBezTo>
                                  <a:pt x="205" y="203"/>
                                  <a:pt x="205" y="203"/>
                                  <a:pt x="205" y="203"/>
                                </a:cubicBezTo>
                                <a:cubicBezTo>
                                  <a:pt x="204" y="203"/>
                                  <a:pt x="204" y="203"/>
                                  <a:pt x="203" y="203"/>
                                </a:cubicBezTo>
                                <a:cubicBezTo>
                                  <a:pt x="203" y="203"/>
                                  <a:pt x="203" y="203"/>
                                  <a:pt x="203" y="203"/>
                                </a:cubicBezTo>
                                <a:cubicBezTo>
                                  <a:pt x="204" y="202"/>
                                  <a:pt x="204" y="201"/>
                                  <a:pt x="204" y="199"/>
                                </a:cubicBezTo>
                                <a:cubicBezTo>
                                  <a:pt x="204" y="197"/>
                                  <a:pt x="203" y="194"/>
                                  <a:pt x="204" y="192"/>
                                </a:cubicBezTo>
                                <a:moveTo>
                                  <a:pt x="49" y="173"/>
                                </a:moveTo>
                                <a:cubicBezTo>
                                  <a:pt x="50" y="170"/>
                                  <a:pt x="54" y="168"/>
                                  <a:pt x="55" y="165"/>
                                </a:cubicBezTo>
                                <a:cubicBezTo>
                                  <a:pt x="56" y="168"/>
                                  <a:pt x="51" y="171"/>
                                  <a:pt x="49" y="173"/>
                                </a:cubicBezTo>
                                <a:moveTo>
                                  <a:pt x="63" y="163"/>
                                </a:moveTo>
                                <a:cubicBezTo>
                                  <a:pt x="63" y="163"/>
                                  <a:pt x="63" y="163"/>
                                  <a:pt x="63" y="163"/>
                                </a:cubicBezTo>
                                <a:cubicBezTo>
                                  <a:pt x="63" y="163"/>
                                  <a:pt x="63" y="163"/>
                                  <a:pt x="63" y="163"/>
                                </a:cubicBezTo>
                                <a:cubicBezTo>
                                  <a:pt x="62" y="165"/>
                                  <a:pt x="61" y="167"/>
                                  <a:pt x="59" y="167"/>
                                </a:cubicBezTo>
                                <a:cubicBezTo>
                                  <a:pt x="59" y="166"/>
                                  <a:pt x="59" y="166"/>
                                  <a:pt x="59" y="165"/>
                                </a:cubicBezTo>
                                <a:cubicBezTo>
                                  <a:pt x="59" y="165"/>
                                  <a:pt x="59" y="165"/>
                                  <a:pt x="60" y="165"/>
                                </a:cubicBezTo>
                                <a:cubicBezTo>
                                  <a:pt x="61" y="165"/>
                                  <a:pt x="61" y="164"/>
                                  <a:pt x="61" y="164"/>
                                </a:cubicBezTo>
                                <a:cubicBezTo>
                                  <a:pt x="62" y="164"/>
                                  <a:pt x="62" y="163"/>
                                  <a:pt x="63" y="163"/>
                                </a:cubicBezTo>
                                <a:moveTo>
                                  <a:pt x="216" y="162"/>
                                </a:moveTo>
                                <a:cubicBezTo>
                                  <a:pt x="216" y="162"/>
                                  <a:pt x="216" y="162"/>
                                  <a:pt x="216" y="162"/>
                                </a:cubicBezTo>
                                <a:cubicBezTo>
                                  <a:pt x="218" y="162"/>
                                  <a:pt x="218" y="164"/>
                                  <a:pt x="218" y="166"/>
                                </a:cubicBezTo>
                                <a:cubicBezTo>
                                  <a:pt x="218" y="167"/>
                                  <a:pt x="218" y="169"/>
                                  <a:pt x="218" y="170"/>
                                </a:cubicBezTo>
                                <a:cubicBezTo>
                                  <a:pt x="218" y="171"/>
                                  <a:pt x="218" y="172"/>
                                  <a:pt x="218" y="172"/>
                                </a:cubicBezTo>
                                <a:cubicBezTo>
                                  <a:pt x="218" y="172"/>
                                  <a:pt x="218" y="172"/>
                                  <a:pt x="218" y="172"/>
                                </a:cubicBezTo>
                                <a:cubicBezTo>
                                  <a:pt x="217" y="172"/>
                                  <a:pt x="217" y="171"/>
                                  <a:pt x="217" y="169"/>
                                </a:cubicBezTo>
                                <a:cubicBezTo>
                                  <a:pt x="217" y="167"/>
                                  <a:pt x="217" y="166"/>
                                  <a:pt x="217" y="164"/>
                                </a:cubicBezTo>
                                <a:cubicBezTo>
                                  <a:pt x="217" y="163"/>
                                  <a:pt x="217" y="163"/>
                                  <a:pt x="216" y="162"/>
                                </a:cubicBezTo>
                                <a:moveTo>
                                  <a:pt x="70" y="166"/>
                                </a:moveTo>
                                <a:cubicBezTo>
                                  <a:pt x="67" y="165"/>
                                  <a:pt x="68" y="160"/>
                                  <a:pt x="71" y="160"/>
                                </a:cubicBezTo>
                                <a:cubicBezTo>
                                  <a:pt x="72" y="160"/>
                                  <a:pt x="72" y="160"/>
                                  <a:pt x="72" y="160"/>
                                </a:cubicBezTo>
                                <a:cubicBezTo>
                                  <a:pt x="73" y="164"/>
                                  <a:pt x="70" y="163"/>
                                  <a:pt x="70" y="166"/>
                                </a:cubicBezTo>
                                <a:moveTo>
                                  <a:pt x="65" y="156"/>
                                </a:moveTo>
                                <a:cubicBezTo>
                                  <a:pt x="65" y="156"/>
                                  <a:pt x="65" y="156"/>
                                  <a:pt x="65" y="156"/>
                                </a:cubicBezTo>
                                <a:cubicBezTo>
                                  <a:pt x="65" y="156"/>
                                  <a:pt x="65" y="156"/>
                                  <a:pt x="65" y="156"/>
                                </a:cubicBezTo>
                                <a:cubicBezTo>
                                  <a:pt x="65" y="158"/>
                                  <a:pt x="63" y="160"/>
                                  <a:pt x="61" y="160"/>
                                </a:cubicBezTo>
                                <a:cubicBezTo>
                                  <a:pt x="62" y="158"/>
                                  <a:pt x="63" y="157"/>
                                  <a:pt x="65" y="156"/>
                                </a:cubicBezTo>
                                <a:moveTo>
                                  <a:pt x="71" y="156"/>
                                </a:moveTo>
                                <a:cubicBezTo>
                                  <a:pt x="71" y="156"/>
                                  <a:pt x="71" y="156"/>
                                  <a:pt x="71" y="156"/>
                                </a:cubicBezTo>
                                <a:cubicBezTo>
                                  <a:pt x="71" y="156"/>
                                  <a:pt x="71" y="156"/>
                                  <a:pt x="71" y="156"/>
                                </a:cubicBezTo>
                                <a:cubicBezTo>
                                  <a:pt x="70" y="159"/>
                                  <a:pt x="66" y="160"/>
                                  <a:pt x="64" y="162"/>
                                </a:cubicBezTo>
                                <a:cubicBezTo>
                                  <a:pt x="66" y="159"/>
                                  <a:pt x="67" y="156"/>
                                  <a:pt x="71" y="156"/>
                                </a:cubicBezTo>
                                <a:moveTo>
                                  <a:pt x="202" y="156"/>
                                </a:moveTo>
                                <a:cubicBezTo>
                                  <a:pt x="202" y="156"/>
                                  <a:pt x="202" y="156"/>
                                  <a:pt x="202" y="156"/>
                                </a:cubicBezTo>
                                <a:cubicBezTo>
                                  <a:pt x="204" y="154"/>
                                  <a:pt x="203" y="152"/>
                                  <a:pt x="205" y="151"/>
                                </a:cubicBezTo>
                                <a:cubicBezTo>
                                  <a:pt x="205" y="157"/>
                                  <a:pt x="205" y="162"/>
                                  <a:pt x="206" y="168"/>
                                </a:cubicBezTo>
                                <a:cubicBezTo>
                                  <a:pt x="206" y="168"/>
                                  <a:pt x="206" y="168"/>
                                  <a:pt x="206" y="168"/>
                                </a:cubicBezTo>
                                <a:cubicBezTo>
                                  <a:pt x="204" y="167"/>
                                  <a:pt x="204" y="165"/>
                                  <a:pt x="204" y="163"/>
                                </a:cubicBezTo>
                                <a:cubicBezTo>
                                  <a:pt x="204" y="162"/>
                                  <a:pt x="204" y="161"/>
                                  <a:pt x="204" y="160"/>
                                </a:cubicBezTo>
                                <a:cubicBezTo>
                                  <a:pt x="204" y="158"/>
                                  <a:pt x="204" y="156"/>
                                  <a:pt x="202" y="156"/>
                                </a:cubicBezTo>
                                <a:moveTo>
                                  <a:pt x="55" y="149"/>
                                </a:moveTo>
                                <a:cubicBezTo>
                                  <a:pt x="55" y="149"/>
                                  <a:pt x="55" y="149"/>
                                  <a:pt x="55" y="149"/>
                                </a:cubicBezTo>
                                <a:cubicBezTo>
                                  <a:pt x="55" y="149"/>
                                  <a:pt x="55" y="149"/>
                                  <a:pt x="55" y="149"/>
                                </a:cubicBezTo>
                                <a:cubicBezTo>
                                  <a:pt x="55" y="151"/>
                                  <a:pt x="51" y="151"/>
                                  <a:pt x="52" y="154"/>
                                </a:cubicBezTo>
                                <a:cubicBezTo>
                                  <a:pt x="51" y="154"/>
                                  <a:pt x="50" y="155"/>
                                  <a:pt x="49" y="155"/>
                                </a:cubicBezTo>
                                <a:cubicBezTo>
                                  <a:pt x="51" y="152"/>
                                  <a:pt x="52" y="150"/>
                                  <a:pt x="55" y="149"/>
                                </a:cubicBezTo>
                                <a:moveTo>
                                  <a:pt x="43" y="173"/>
                                </a:moveTo>
                                <a:cubicBezTo>
                                  <a:pt x="51" y="164"/>
                                  <a:pt x="60" y="155"/>
                                  <a:pt x="71" y="147"/>
                                </a:cubicBezTo>
                                <a:cubicBezTo>
                                  <a:pt x="64" y="154"/>
                                  <a:pt x="56" y="161"/>
                                  <a:pt x="49" y="168"/>
                                </a:cubicBezTo>
                                <a:cubicBezTo>
                                  <a:pt x="48" y="168"/>
                                  <a:pt x="49" y="169"/>
                                  <a:pt x="49" y="170"/>
                                </a:cubicBezTo>
                                <a:cubicBezTo>
                                  <a:pt x="48" y="170"/>
                                  <a:pt x="48" y="170"/>
                                  <a:pt x="48" y="170"/>
                                </a:cubicBezTo>
                                <a:cubicBezTo>
                                  <a:pt x="45" y="170"/>
                                  <a:pt x="45" y="173"/>
                                  <a:pt x="43" y="173"/>
                                </a:cubicBezTo>
                                <a:moveTo>
                                  <a:pt x="208" y="144"/>
                                </a:moveTo>
                                <a:cubicBezTo>
                                  <a:pt x="208" y="144"/>
                                  <a:pt x="208" y="144"/>
                                  <a:pt x="208" y="144"/>
                                </a:cubicBezTo>
                                <a:cubicBezTo>
                                  <a:pt x="209" y="144"/>
                                  <a:pt x="209" y="145"/>
                                  <a:pt x="209" y="146"/>
                                </a:cubicBezTo>
                                <a:cubicBezTo>
                                  <a:pt x="209" y="147"/>
                                  <a:pt x="209" y="149"/>
                                  <a:pt x="209" y="150"/>
                                </a:cubicBezTo>
                                <a:cubicBezTo>
                                  <a:pt x="209" y="150"/>
                                  <a:pt x="209" y="151"/>
                                  <a:pt x="209" y="151"/>
                                </a:cubicBezTo>
                                <a:cubicBezTo>
                                  <a:pt x="209" y="151"/>
                                  <a:pt x="209" y="151"/>
                                  <a:pt x="209" y="151"/>
                                </a:cubicBezTo>
                                <a:cubicBezTo>
                                  <a:pt x="208" y="151"/>
                                  <a:pt x="208" y="150"/>
                                  <a:pt x="208" y="149"/>
                                </a:cubicBezTo>
                                <a:cubicBezTo>
                                  <a:pt x="208" y="148"/>
                                  <a:pt x="208" y="146"/>
                                  <a:pt x="208" y="145"/>
                                </a:cubicBezTo>
                                <a:cubicBezTo>
                                  <a:pt x="208" y="145"/>
                                  <a:pt x="208" y="144"/>
                                  <a:pt x="208" y="144"/>
                                </a:cubicBezTo>
                                <a:moveTo>
                                  <a:pt x="203" y="142"/>
                                </a:moveTo>
                                <a:cubicBezTo>
                                  <a:pt x="203" y="142"/>
                                  <a:pt x="203" y="142"/>
                                  <a:pt x="203" y="142"/>
                                </a:cubicBezTo>
                                <a:cubicBezTo>
                                  <a:pt x="203" y="142"/>
                                  <a:pt x="203" y="142"/>
                                  <a:pt x="203" y="142"/>
                                </a:cubicBezTo>
                                <a:cubicBezTo>
                                  <a:pt x="203" y="143"/>
                                  <a:pt x="203" y="144"/>
                                  <a:pt x="203" y="144"/>
                                </a:cubicBezTo>
                                <a:cubicBezTo>
                                  <a:pt x="203" y="147"/>
                                  <a:pt x="204" y="148"/>
                                  <a:pt x="205" y="150"/>
                                </a:cubicBezTo>
                                <a:cubicBezTo>
                                  <a:pt x="205" y="150"/>
                                  <a:pt x="205" y="150"/>
                                  <a:pt x="205" y="150"/>
                                </a:cubicBezTo>
                                <a:cubicBezTo>
                                  <a:pt x="205" y="150"/>
                                  <a:pt x="205" y="150"/>
                                  <a:pt x="205" y="150"/>
                                </a:cubicBezTo>
                                <a:cubicBezTo>
                                  <a:pt x="205" y="150"/>
                                  <a:pt x="205" y="150"/>
                                  <a:pt x="205" y="150"/>
                                </a:cubicBezTo>
                                <a:cubicBezTo>
                                  <a:pt x="205" y="150"/>
                                  <a:pt x="205" y="150"/>
                                  <a:pt x="205" y="150"/>
                                </a:cubicBezTo>
                                <a:cubicBezTo>
                                  <a:pt x="203" y="150"/>
                                  <a:pt x="200" y="144"/>
                                  <a:pt x="203" y="142"/>
                                </a:cubicBezTo>
                                <a:moveTo>
                                  <a:pt x="73" y="130"/>
                                </a:moveTo>
                                <a:cubicBezTo>
                                  <a:pt x="73" y="130"/>
                                  <a:pt x="73" y="130"/>
                                  <a:pt x="73" y="130"/>
                                </a:cubicBezTo>
                                <a:cubicBezTo>
                                  <a:pt x="73" y="130"/>
                                  <a:pt x="73" y="130"/>
                                  <a:pt x="73" y="130"/>
                                </a:cubicBezTo>
                                <a:cubicBezTo>
                                  <a:pt x="71" y="133"/>
                                  <a:pt x="68" y="135"/>
                                  <a:pt x="65" y="137"/>
                                </a:cubicBezTo>
                                <a:cubicBezTo>
                                  <a:pt x="67" y="135"/>
                                  <a:pt x="70" y="132"/>
                                  <a:pt x="73" y="130"/>
                                </a:cubicBezTo>
                                <a:moveTo>
                                  <a:pt x="274" y="129"/>
                                </a:moveTo>
                                <a:cubicBezTo>
                                  <a:pt x="274" y="129"/>
                                  <a:pt x="274" y="129"/>
                                  <a:pt x="274" y="129"/>
                                </a:cubicBezTo>
                                <a:cubicBezTo>
                                  <a:pt x="275" y="130"/>
                                  <a:pt x="276" y="133"/>
                                  <a:pt x="278" y="134"/>
                                </a:cubicBezTo>
                                <a:cubicBezTo>
                                  <a:pt x="278" y="134"/>
                                  <a:pt x="278" y="134"/>
                                  <a:pt x="278" y="134"/>
                                </a:cubicBezTo>
                                <a:cubicBezTo>
                                  <a:pt x="276" y="133"/>
                                  <a:pt x="273" y="132"/>
                                  <a:pt x="274" y="129"/>
                                </a:cubicBezTo>
                                <a:moveTo>
                                  <a:pt x="282" y="125"/>
                                </a:moveTo>
                                <a:cubicBezTo>
                                  <a:pt x="282" y="125"/>
                                  <a:pt x="282" y="125"/>
                                  <a:pt x="282" y="125"/>
                                </a:cubicBezTo>
                                <a:cubicBezTo>
                                  <a:pt x="285" y="128"/>
                                  <a:pt x="288" y="130"/>
                                  <a:pt x="289" y="134"/>
                                </a:cubicBezTo>
                                <a:cubicBezTo>
                                  <a:pt x="289" y="134"/>
                                  <a:pt x="289" y="134"/>
                                  <a:pt x="289" y="134"/>
                                </a:cubicBezTo>
                                <a:cubicBezTo>
                                  <a:pt x="287" y="131"/>
                                  <a:pt x="284" y="129"/>
                                  <a:pt x="282" y="125"/>
                                </a:cubicBezTo>
                                <a:moveTo>
                                  <a:pt x="300" y="122"/>
                                </a:moveTo>
                                <a:cubicBezTo>
                                  <a:pt x="300" y="122"/>
                                  <a:pt x="300" y="122"/>
                                  <a:pt x="300" y="122"/>
                                </a:cubicBezTo>
                                <a:cubicBezTo>
                                  <a:pt x="304" y="124"/>
                                  <a:pt x="305" y="128"/>
                                  <a:pt x="307" y="131"/>
                                </a:cubicBezTo>
                                <a:cubicBezTo>
                                  <a:pt x="307" y="131"/>
                                  <a:pt x="307" y="131"/>
                                  <a:pt x="307" y="131"/>
                                </a:cubicBezTo>
                                <a:cubicBezTo>
                                  <a:pt x="304" y="129"/>
                                  <a:pt x="302" y="125"/>
                                  <a:pt x="300" y="122"/>
                                </a:cubicBezTo>
                                <a:moveTo>
                                  <a:pt x="91" y="133"/>
                                </a:moveTo>
                                <a:cubicBezTo>
                                  <a:pt x="94" y="128"/>
                                  <a:pt x="98" y="124"/>
                                  <a:pt x="104" y="122"/>
                                </a:cubicBezTo>
                                <a:cubicBezTo>
                                  <a:pt x="104" y="123"/>
                                  <a:pt x="103" y="124"/>
                                  <a:pt x="101" y="124"/>
                                </a:cubicBezTo>
                                <a:cubicBezTo>
                                  <a:pt x="101" y="124"/>
                                  <a:pt x="101" y="124"/>
                                  <a:pt x="100" y="124"/>
                                </a:cubicBezTo>
                                <a:cubicBezTo>
                                  <a:pt x="101" y="130"/>
                                  <a:pt x="93" y="127"/>
                                  <a:pt x="94" y="133"/>
                                </a:cubicBezTo>
                                <a:cubicBezTo>
                                  <a:pt x="93" y="133"/>
                                  <a:pt x="92" y="133"/>
                                  <a:pt x="91" y="133"/>
                                </a:cubicBezTo>
                                <a:moveTo>
                                  <a:pt x="225" y="119"/>
                                </a:moveTo>
                                <a:cubicBezTo>
                                  <a:pt x="225" y="119"/>
                                  <a:pt x="225" y="119"/>
                                  <a:pt x="225" y="119"/>
                                </a:cubicBezTo>
                                <a:cubicBezTo>
                                  <a:pt x="227" y="119"/>
                                  <a:pt x="227" y="121"/>
                                  <a:pt x="227" y="123"/>
                                </a:cubicBezTo>
                                <a:cubicBezTo>
                                  <a:pt x="227" y="125"/>
                                  <a:pt x="227" y="127"/>
                                  <a:pt x="227" y="128"/>
                                </a:cubicBezTo>
                                <a:cubicBezTo>
                                  <a:pt x="227" y="129"/>
                                  <a:pt x="227" y="130"/>
                                  <a:pt x="227" y="131"/>
                                </a:cubicBezTo>
                                <a:cubicBezTo>
                                  <a:pt x="227" y="131"/>
                                  <a:pt x="227" y="131"/>
                                  <a:pt x="227" y="131"/>
                                </a:cubicBezTo>
                                <a:cubicBezTo>
                                  <a:pt x="226" y="130"/>
                                  <a:pt x="225" y="128"/>
                                  <a:pt x="225" y="126"/>
                                </a:cubicBezTo>
                                <a:cubicBezTo>
                                  <a:pt x="226" y="124"/>
                                  <a:pt x="226" y="123"/>
                                  <a:pt x="226" y="121"/>
                                </a:cubicBezTo>
                                <a:cubicBezTo>
                                  <a:pt x="226" y="120"/>
                                  <a:pt x="226" y="120"/>
                                  <a:pt x="225" y="119"/>
                                </a:cubicBezTo>
                                <a:moveTo>
                                  <a:pt x="85" y="117"/>
                                </a:moveTo>
                                <a:cubicBezTo>
                                  <a:pt x="85" y="117"/>
                                  <a:pt x="85" y="117"/>
                                  <a:pt x="85" y="117"/>
                                </a:cubicBezTo>
                                <a:cubicBezTo>
                                  <a:pt x="85" y="117"/>
                                  <a:pt x="85" y="117"/>
                                  <a:pt x="85" y="117"/>
                                </a:cubicBezTo>
                                <a:cubicBezTo>
                                  <a:pt x="84" y="118"/>
                                  <a:pt x="84" y="120"/>
                                  <a:pt x="81" y="121"/>
                                </a:cubicBezTo>
                                <a:cubicBezTo>
                                  <a:pt x="81" y="119"/>
                                  <a:pt x="84" y="120"/>
                                  <a:pt x="83" y="117"/>
                                </a:cubicBezTo>
                                <a:cubicBezTo>
                                  <a:pt x="84" y="117"/>
                                  <a:pt x="85" y="117"/>
                                  <a:pt x="85" y="117"/>
                                </a:cubicBezTo>
                                <a:moveTo>
                                  <a:pt x="264" y="116"/>
                                </a:moveTo>
                                <a:cubicBezTo>
                                  <a:pt x="264" y="116"/>
                                  <a:pt x="264" y="116"/>
                                  <a:pt x="264" y="116"/>
                                </a:cubicBezTo>
                                <a:cubicBezTo>
                                  <a:pt x="268" y="120"/>
                                  <a:pt x="270" y="124"/>
                                  <a:pt x="273" y="128"/>
                                </a:cubicBezTo>
                                <a:cubicBezTo>
                                  <a:pt x="273" y="128"/>
                                  <a:pt x="273" y="128"/>
                                  <a:pt x="273" y="128"/>
                                </a:cubicBezTo>
                                <a:cubicBezTo>
                                  <a:pt x="269" y="125"/>
                                  <a:pt x="265" y="122"/>
                                  <a:pt x="264" y="116"/>
                                </a:cubicBezTo>
                                <a:moveTo>
                                  <a:pt x="190" y="120"/>
                                </a:moveTo>
                                <a:cubicBezTo>
                                  <a:pt x="190" y="118"/>
                                  <a:pt x="190" y="117"/>
                                  <a:pt x="192" y="116"/>
                                </a:cubicBezTo>
                                <a:cubicBezTo>
                                  <a:pt x="192" y="122"/>
                                  <a:pt x="193" y="128"/>
                                  <a:pt x="193" y="134"/>
                                </a:cubicBezTo>
                                <a:cubicBezTo>
                                  <a:pt x="193" y="134"/>
                                  <a:pt x="193" y="134"/>
                                  <a:pt x="193" y="134"/>
                                </a:cubicBezTo>
                                <a:cubicBezTo>
                                  <a:pt x="193" y="134"/>
                                  <a:pt x="193" y="134"/>
                                  <a:pt x="193" y="134"/>
                                </a:cubicBezTo>
                                <a:cubicBezTo>
                                  <a:pt x="193" y="134"/>
                                  <a:pt x="193" y="135"/>
                                  <a:pt x="192" y="135"/>
                                </a:cubicBezTo>
                                <a:cubicBezTo>
                                  <a:pt x="192" y="135"/>
                                  <a:pt x="192" y="135"/>
                                  <a:pt x="192" y="135"/>
                                </a:cubicBezTo>
                                <a:cubicBezTo>
                                  <a:pt x="191" y="135"/>
                                  <a:pt x="191" y="134"/>
                                  <a:pt x="191" y="133"/>
                                </a:cubicBezTo>
                                <a:cubicBezTo>
                                  <a:pt x="191" y="132"/>
                                  <a:pt x="191" y="132"/>
                                  <a:pt x="191" y="131"/>
                                </a:cubicBezTo>
                                <a:cubicBezTo>
                                  <a:pt x="191" y="131"/>
                                  <a:pt x="191" y="130"/>
                                  <a:pt x="191" y="130"/>
                                </a:cubicBezTo>
                                <a:cubicBezTo>
                                  <a:pt x="191" y="129"/>
                                  <a:pt x="191" y="128"/>
                                  <a:pt x="190" y="128"/>
                                </a:cubicBezTo>
                                <a:cubicBezTo>
                                  <a:pt x="190" y="128"/>
                                  <a:pt x="190" y="128"/>
                                  <a:pt x="190" y="128"/>
                                </a:cubicBezTo>
                                <a:cubicBezTo>
                                  <a:pt x="190" y="128"/>
                                  <a:pt x="190" y="128"/>
                                  <a:pt x="190" y="128"/>
                                </a:cubicBezTo>
                                <a:cubicBezTo>
                                  <a:pt x="190" y="128"/>
                                  <a:pt x="190" y="128"/>
                                  <a:pt x="190" y="128"/>
                                </a:cubicBezTo>
                                <a:cubicBezTo>
                                  <a:pt x="190" y="128"/>
                                  <a:pt x="190" y="128"/>
                                  <a:pt x="190" y="128"/>
                                </a:cubicBezTo>
                                <a:cubicBezTo>
                                  <a:pt x="190" y="128"/>
                                  <a:pt x="190" y="127"/>
                                  <a:pt x="190" y="127"/>
                                </a:cubicBezTo>
                                <a:cubicBezTo>
                                  <a:pt x="190" y="125"/>
                                  <a:pt x="190" y="123"/>
                                  <a:pt x="190" y="120"/>
                                </a:cubicBezTo>
                                <a:moveTo>
                                  <a:pt x="113" y="117"/>
                                </a:moveTo>
                                <a:cubicBezTo>
                                  <a:pt x="117" y="117"/>
                                  <a:pt x="118" y="114"/>
                                  <a:pt x="121" y="113"/>
                                </a:cubicBezTo>
                                <a:cubicBezTo>
                                  <a:pt x="115" y="120"/>
                                  <a:pt x="110" y="126"/>
                                  <a:pt x="103" y="131"/>
                                </a:cubicBezTo>
                                <a:cubicBezTo>
                                  <a:pt x="102" y="132"/>
                                  <a:pt x="102" y="133"/>
                                  <a:pt x="102" y="134"/>
                                </a:cubicBezTo>
                                <a:cubicBezTo>
                                  <a:pt x="102" y="134"/>
                                  <a:pt x="101" y="134"/>
                                  <a:pt x="101" y="134"/>
                                </a:cubicBezTo>
                                <a:cubicBezTo>
                                  <a:pt x="98" y="134"/>
                                  <a:pt x="98" y="137"/>
                                  <a:pt x="95" y="138"/>
                                </a:cubicBezTo>
                                <a:cubicBezTo>
                                  <a:pt x="95" y="134"/>
                                  <a:pt x="100" y="136"/>
                                  <a:pt x="99" y="131"/>
                                </a:cubicBezTo>
                                <a:cubicBezTo>
                                  <a:pt x="99" y="131"/>
                                  <a:pt x="100" y="132"/>
                                  <a:pt x="100" y="132"/>
                                </a:cubicBezTo>
                                <a:cubicBezTo>
                                  <a:pt x="103" y="132"/>
                                  <a:pt x="102" y="129"/>
                                  <a:pt x="105" y="128"/>
                                </a:cubicBezTo>
                                <a:cubicBezTo>
                                  <a:pt x="105" y="126"/>
                                  <a:pt x="102" y="128"/>
                                  <a:pt x="103" y="126"/>
                                </a:cubicBezTo>
                                <a:cubicBezTo>
                                  <a:pt x="104" y="126"/>
                                  <a:pt x="104" y="126"/>
                                  <a:pt x="105" y="126"/>
                                </a:cubicBezTo>
                                <a:cubicBezTo>
                                  <a:pt x="108" y="126"/>
                                  <a:pt x="112" y="121"/>
                                  <a:pt x="113" y="117"/>
                                </a:cubicBezTo>
                                <a:cubicBezTo>
                                  <a:pt x="113" y="117"/>
                                  <a:pt x="113" y="117"/>
                                  <a:pt x="113" y="117"/>
                                </a:cubicBezTo>
                                <a:moveTo>
                                  <a:pt x="93" y="127"/>
                                </a:moveTo>
                                <a:cubicBezTo>
                                  <a:pt x="91" y="121"/>
                                  <a:pt x="104" y="117"/>
                                  <a:pt x="108" y="111"/>
                                </a:cubicBezTo>
                                <a:cubicBezTo>
                                  <a:pt x="109" y="114"/>
                                  <a:pt x="106" y="113"/>
                                  <a:pt x="107" y="117"/>
                                </a:cubicBezTo>
                                <a:cubicBezTo>
                                  <a:pt x="101" y="119"/>
                                  <a:pt x="97" y="123"/>
                                  <a:pt x="93" y="127"/>
                                </a:cubicBezTo>
                                <a:moveTo>
                                  <a:pt x="205" y="104"/>
                                </a:moveTo>
                                <a:cubicBezTo>
                                  <a:pt x="205" y="104"/>
                                  <a:pt x="205" y="104"/>
                                  <a:pt x="205" y="104"/>
                                </a:cubicBezTo>
                                <a:cubicBezTo>
                                  <a:pt x="205" y="104"/>
                                  <a:pt x="206" y="104"/>
                                  <a:pt x="206" y="104"/>
                                </a:cubicBezTo>
                                <a:cubicBezTo>
                                  <a:pt x="206" y="105"/>
                                  <a:pt x="206" y="107"/>
                                  <a:pt x="206" y="109"/>
                                </a:cubicBezTo>
                                <a:cubicBezTo>
                                  <a:pt x="206" y="109"/>
                                  <a:pt x="206" y="109"/>
                                  <a:pt x="206" y="109"/>
                                </a:cubicBezTo>
                                <a:cubicBezTo>
                                  <a:pt x="206" y="109"/>
                                  <a:pt x="205" y="109"/>
                                  <a:pt x="205" y="109"/>
                                </a:cubicBezTo>
                                <a:cubicBezTo>
                                  <a:pt x="205" y="107"/>
                                  <a:pt x="205" y="105"/>
                                  <a:pt x="205" y="104"/>
                                </a:cubicBezTo>
                                <a:moveTo>
                                  <a:pt x="133" y="100"/>
                                </a:moveTo>
                                <a:cubicBezTo>
                                  <a:pt x="133" y="100"/>
                                  <a:pt x="133" y="100"/>
                                  <a:pt x="133" y="100"/>
                                </a:cubicBezTo>
                                <a:cubicBezTo>
                                  <a:pt x="133" y="100"/>
                                  <a:pt x="133" y="100"/>
                                  <a:pt x="133" y="100"/>
                                </a:cubicBezTo>
                                <a:cubicBezTo>
                                  <a:pt x="133" y="100"/>
                                  <a:pt x="133" y="100"/>
                                  <a:pt x="133" y="100"/>
                                </a:cubicBezTo>
                                <a:cubicBezTo>
                                  <a:pt x="132" y="103"/>
                                  <a:pt x="129" y="105"/>
                                  <a:pt x="127" y="107"/>
                                </a:cubicBezTo>
                                <a:cubicBezTo>
                                  <a:pt x="127" y="107"/>
                                  <a:pt x="127" y="107"/>
                                  <a:pt x="127" y="107"/>
                                </a:cubicBezTo>
                                <a:cubicBezTo>
                                  <a:pt x="127" y="106"/>
                                  <a:pt x="131" y="101"/>
                                  <a:pt x="133" y="100"/>
                                </a:cubicBezTo>
                                <a:moveTo>
                                  <a:pt x="194" y="100"/>
                                </a:moveTo>
                                <a:cubicBezTo>
                                  <a:pt x="194" y="100"/>
                                  <a:pt x="194" y="100"/>
                                  <a:pt x="194" y="100"/>
                                </a:cubicBezTo>
                                <a:cubicBezTo>
                                  <a:pt x="194" y="100"/>
                                  <a:pt x="194" y="100"/>
                                  <a:pt x="194" y="100"/>
                                </a:cubicBezTo>
                                <a:cubicBezTo>
                                  <a:pt x="194" y="100"/>
                                  <a:pt x="194" y="100"/>
                                  <a:pt x="194" y="101"/>
                                </a:cubicBezTo>
                                <a:cubicBezTo>
                                  <a:pt x="195" y="102"/>
                                  <a:pt x="194" y="103"/>
                                  <a:pt x="194" y="104"/>
                                </a:cubicBezTo>
                                <a:cubicBezTo>
                                  <a:pt x="194" y="104"/>
                                  <a:pt x="194" y="104"/>
                                  <a:pt x="194" y="104"/>
                                </a:cubicBezTo>
                                <a:cubicBezTo>
                                  <a:pt x="194" y="104"/>
                                  <a:pt x="194" y="104"/>
                                  <a:pt x="194" y="104"/>
                                </a:cubicBezTo>
                                <a:cubicBezTo>
                                  <a:pt x="194" y="104"/>
                                  <a:pt x="194" y="104"/>
                                  <a:pt x="194" y="104"/>
                                </a:cubicBezTo>
                                <a:cubicBezTo>
                                  <a:pt x="194" y="104"/>
                                  <a:pt x="194" y="104"/>
                                  <a:pt x="194" y="104"/>
                                </a:cubicBezTo>
                                <a:cubicBezTo>
                                  <a:pt x="193" y="104"/>
                                  <a:pt x="193" y="103"/>
                                  <a:pt x="193" y="102"/>
                                </a:cubicBezTo>
                                <a:cubicBezTo>
                                  <a:pt x="193" y="102"/>
                                  <a:pt x="193" y="101"/>
                                  <a:pt x="193" y="101"/>
                                </a:cubicBezTo>
                                <a:cubicBezTo>
                                  <a:pt x="193" y="100"/>
                                  <a:pt x="193" y="100"/>
                                  <a:pt x="193" y="100"/>
                                </a:cubicBezTo>
                                <a:cubicBezTo>
                                  <a:pt x="193" y="100"/>
                                  <a:pt x="193" y="100"/>
                                  <a:pt x="193" y="100"/>
                                </a:cubicBezTo>
                                <a:cubicBezTo>
                                  <a:pt x="193" y="100"/>
                                  <a:pt x="193" y="100"/>
                                  <a:pt x="193" y="100"/>
                                </a:cubicBezTo>
                                <a:cubicBezTo>
                                  <a:pt x="193" y="100"/>
                                  <a:pt x="194" y="100"/>
                                  <a:pt x="194" y="100"/>
                                </a:cubicBezTo>
                                <a:moveTo>
                                  <a:pt x="102" y="106"/>
                                </a:moveTo>
                                <a:cubicBezTo>
                                  <a:pt x="104" y="106"/>
                                  <a:pt x="104" y="105"/>
                                  <a:pt x="104" y="103"/>
                                </a:cubicBezTo>
                                <a:cubicBezTo>
                                  <a:pt x="109" y="103"/>
                                  <a:pt x="108" y="98"/>
                                  <a:pt x="113" y="98"/>
                                </a:cubicBezTo>
                                <a:cubicBezTo>
                                  <a:pt x="114" y="98"/>
                                  <a:pt x="114" y="98"/>
                                  <a:pt x="114" y="98"/>
                                </a:cubicBezTo>
                                <a:cubicBezTo>
                                  <a:pt x="112" y="101"/>
                                  <a:pt x="106" y="102"/>
                                  <a:pt x="105" y="107"/>
                                </a:cubicBezTo>
                                <a:cubicBezTo>
                                  <a:pt x="105" y="107"/>
                                  <a:pt x="105" y="107"/>
                                  <a:pt x="104" y="107"/>
                                </a:cubicBezTo>
                                <a:cubicBezTo>
                                  <a:pt x="102" y="107"/>
                                  <a:pt x="102" y="110"/>
                                  <a:pt x="100" y="110"/>
                                </a:cubicBezTo>
                                <a:cubicBezTo>
                                  <a:pt x="100" y="108"/>
                                  <a:pt x="102" y="108"/>
                                  <a:pt x="101" y="106"/>
                                </a:cubicBezTo>
                                <a:cubicBezTo>
                                  <a:pt x="101" y="106"/>
                                  <a:pt x="102" y="106"/>
                                  <a:pt x="102" y="106"/>
                                </a:cubicBezTo>
                                <a:moveTo>
                                  <a:pt x="197" y="80"/>
                                </a:moveTo>
                                <a:cubicBezTo>
                                  <a:pt x="197" y="80"/>
                                  <a:pt x="197" y="80"/>
                                  <a:pt x="197" y="80"/>
                                </a:cubicBezTo>
                                <a:cubicBezTo>
                                  <a:pt x="197" y="80"/>
                                  <a:pt x="197" y="80"/>
                                  <a:pt x="198" y="80"/>
                                </a:cubicBezTo>
                                <a:cubicBezTo>
                                  <a:pt x="198" y="80"/>
                                  <a:pt x="198" y="80"/>
                                  <a:pt x="198" y="81"/>
                                </a:cubicBezTo>
                                <a:cubicBezTo>
                                  <a:pt x="198" y="81"/>
                                  <a:pt x="198" y="81"/>
                                  <a:pt x="198" y="81"/>
                                </a:cubicBezTo>
                                <a:cubicBezTo>
                                  <a:pt x="198" y="82"/>
                                  <a:pt x="198" y="82"/>
                                  <a:pt x="198" y="83"/>
                                </a:cubicBezTo>
                                <a:cubicBezTo>
                                  <a:pt x="198" y="83"/>
                                  <a:pt x="198" y="84"/>
                                  <a:pt x="198" y="84"/>
                                </a:cubicBezTo>
                                <a:cubicBezTo>
                                  <a:pt x="198" y="84"/>
                                  <a:pt x="198" y="84"/>
                                  <a:pt x="198" y="84"/>
                                </a:cubicBezTo>
                                <a:cubicBezTo>
                                  <a:pt x="198" y="84"/>
                                  <a:pt x="197" y="84"/>
                                  <a:pt x="197" y="84"/>
                                </a:cubicBezTo>
                                <a:cubicBezTo>
                                  <a:pt x="197" y="84"/>
                                  <a:pt x="197" y="84"/>
                                  <a:pt x="197" y="84"/>
                                </a:cubicBezTo>
                                <a:cubicBezTo>
                                  <a:pt x="197" y="84"/>
                                  <a:pt x="197" y="84"/>
                                  <a:pt x="197" y="84"/>
                                </a:cubicBezTo>
                                <a:cubicBezTo>
                                  <a:pt x="196" y="83"/>
                                  <a:pt x="197" y="81"/>
                                  <a:pt x="196" y="80"/>
                                </a:cubicBezTo>
                                <a:cubicBezTo>
                                  <a:pt x="196" y="80"/>
                                  <a:pt x="196" y="80"/>
                                  <a:pt x="196" y="80"/>
                                </a:cubicBezTo>
                                <a:cubicBezTo>
                                  <a:pt x="196" y="80"/>
                                  <a:pt x="196" y="80"/>
                                  <a:pt x="196" y="80"/>
                                </a:cubicBezTo>
                                <a:cubicBezTo>
                                  <a:pt x="197" y="80"/>
                                  <a:pt x="197" y="80"/>
                                  <a:pt x="197" y="80"/>
                                </a:cubicBezTo>
                                <a:cubicBezTo>
                                  <a:pt x="197" y="80"/>
                                  <a:pt x="197" y="80"/>
                                  <a:pt x="197" y="80"/>
                                </a:cubicBezTo>
                                <a:cubicBezTo>
                                  <a:pt x="197" y="80"/>
                                  <a:pt x="197" y="80"/>
                                  <a:pt x="197" y="80"/>
                                </a:cubicBezTo>
                                <a:moveTo>
                                  <a:pt x="158" y="72"/>
                                </a:moveTo>
                                <a:cubicBezTo>
                                  <a:pt x="158" y="72"/>
                                  <a:pt x="159" y="72"/>
                                  <a:pt x="159" y="72"/>
                                </a:cubicBezTo>
                                <a:cubicBezTo>
                                  <a:pt x="159" y="73"/>
                                  <a:pt x="159" y="74"/>
                                  <a:pt x="159" y="75"/>
                                </a:cubicBezTo>
                                <a:cubicBezTo>
                                  <a:pt x="159" y="75"/>
                                  <a:pt x="159" y="75"/>
                                  <a:pt x="159" y="75"/>
                                </a:cubicBezTo>
                                <a:cubicBezTo>
                                  <a:pt x="158" y="75"/>
                                  <a:pt x="157" y="75"/>
                                  <a:pt x="156" y="75"/>
                                </a:cubicBezTo>
                                <a:cubicBezTo>
                                  <a:pt x="156" y="75"/>
                                  <a:pt x="156" y="75"/>
                                  <a:pt x="156" y="75"/>
                                </a:cubicBezTo>
                                <a:cubicBezTo>
                                  <a:pt x="156" y="76"/>
                                  <a:pt x="156" y="76"/>
                                  <a:pt x="157" y="76"/>
                                </a:cubicBezTo>
                                <a:cubicBezTo>
                                  <a:pt x="157" y="76"/>
                                  <a:pt x="158" y="76"/>
                                  <a:pt x="158" y="76"/>
                                </a:cubicBezTo>
                                <a:cubicBezTo>
                                  <a:pt x="158" y="76"/>
                                  <a:pt x="159" y="76"/>
                                  <a:pt x="159" y="76"/>
                                </a:cubicBezTo>
                                <a:cubicBezTo>
                                  <a:pt x="159" y="76"/>
                                  <a:pt x="159" y="76"/>
                                  <a:pt x="159" y="76"/>
                                </a:cubicBezTo>
                                <a:cubicBezTo>
                                  <a:pt x="155" y="82"/>
                                  <a:pt x="146" y="82"/>
                                  <a:pt x="144" y="90"/>
                                </a:cubicBezTo>
                                <a:cubicBezTo>
                                  <a:pt x="139" y="91"/>
                                  <a:pt x="138" y="96"/>
                                  <a:pt x="133" y="97"/>
                                </a:cubicBezTo>
                                <a:cubicBezTo>
                                  <a:pt x="133" y="97"/>
                                  <a:pt x="133" y="96"/>
                                  <a:pt x="132" y="96"/>
                                </a:cubicBezTo>
                                <a:cubicBezTo>
                                  <a:pt x="132" y="94"/>
                                  <a:pt x="134" y="93"/>
                                  <a:pt x="135" y="93"/>
                                </a:cubicBezTo>
                                <a:cubicBezTo>
                                  <a:pt x="135" y="93"/>
                                  <a:pt x="135" y="93"/>
                                  <a:pt x="135" y="93"/>
                                </a:cubicBezTo>
                                <a:cubicBezTo>
                                  <a:pt x="135" y="91"/>
                                  <a:pt x="134" y="91"/>
                                  <a:pt x="134" y="89"/>
                                </a:cubicBezTo>
                                <a:cubicBezTo>
                                  <a:pt x="134" y="88"/>
                                  <a:pt x="134" y="88"/>
                                  <a:pt x="134" y="87"/>
                                </a:cubicBezTo>
                                <a:cubicBezTo>
                                  <a:pt x="134" y="87"/>
                                  <a:pt x="134" y="87"/>
                                  <a:pt x="134" y="87"/>
                                </a:cubicBezTo>
                                <a:cubicBezTo>
                                  <a:pt x="134" y="87"/>
                                  <a:pt x="134" y="87"/>
                                  <a:pt x="135" y="87"/>
                                </a:cubicBezTo>
                                <a:cubicBezTo>
                                  <a:pt x="135" y="87"/>
                                  <a:pt x="135" y="87"/>
                                  <a:pt x="135" y="87"/>
                                </a:cubicBezTo>
                                <a:cubicBezTo>
                                  <a:pt x="135" y="87"/>
                                  <a:pt x="135" y="87"/>
                                  <a:pt x="135" y="87"/>
                                </a:cubicBezTo>
                                <a:cubicBezTo>
                                  <a:pt x="136" y="87"/>
                                  <a:pt x="137" y="87"/>
                                  <a:pt x="138" y="87"/>
                                </a:cubicBezTo>
                                <a:cubicBezTo>
                                  <a:pt x="138" y="86"/>
                                  <a:pt x="138" y="86"/>
                                  <a:pt x="138" y="86"/>
                                </a:cubicBezTo>
                                <a:cubicBezTo>
                                  <a:pt x="138" y="86"/>
                                  <a:pt x="139" y="86"/>
                                  <a:pt x="140" y="86"/>
                                </a:cubicBezTo>
                                <a:cubicBezTo>
                                  <a:pt x="140" y="86"/>
                                  <a:pt x="140" y="86"/>
                                  <a:pt x="140" y="86"/>
                                </a:cubicBezTo>
                                <a:cubicBezTo>
                                  <a:pt x="141" y="85"/>
                                  <a:pt x="141" y="85"/>
                                  <a:pt x="141" y="85"/>
                                </a:cubicBezTo>
                                <a:cubicBezTo>
                                  <a:pt x="141" y="84"/>
                                  <a:pt x="139" y="85"/>
                                  <a:pt x="139" y="84"/>
                                </a:cubicBezTo>
                                <a:cubicBezTo>
                                  <a:pt x="139" y="83"/>
                                  <a:pt x="139" y="83"/>
                                  <a:pt x="139" y="83"/>
                                </a:cubicBezTo>
                                <a:cubicBezTo>
                                  <a:pt x="140" y="83"/>
                                  <a:pt x="140" y="83"/>
                                  <a:pt x="141" y="83"/>
                                </a:cubicBezTo>
                                <a:cubicBezTo>
                                  <a:pt x="141" y="83"/>
                                  <a:pt x="141" y="83"/>
                                  <a:pt x="141" y="83"/>
                                </a:cubicBezTo>
                                <a:cubicBezTo>
                                  <a:pt x="141" y="83"/>
                                  <a:pt x="142" y="83"/>
                                  <a:pt x="143" y="83"/>
                                </a:cubicBezTo>
                                <a:cubicBezTo>
                                  <a:pt x="143" y="83"/>
                                  <a:pt x="144" y="82"/>
                                  <a:pt x="145" y="81"/>
                                </a:cubicBezTo>
                                <a:cubicBezTo>
                                  <a:pt x="148" y="80"/>
                                  <a:pt x="150" y="77"/>
                                  <a:pt x="153" y="76"/>
                                </a:cubicBezTo>
                                <a:cubicBezTo>
                                  <a:pt x="153" y="76"/>
                                  <a:pt x="153" y="76"/>
                                  <a:pt x="153" y="76"/>
                                </a:cubicBezTo>
                                <a:cubicBezTo>
                                  <a:pt x="153" y="76"/>
                                  <a:pt x="153" y="76"/>
                                  <a:pt x="153" y="76"/>
                                </a:cubicBezTo>
                                <a:cubicBezTo>
                                  <a:pt x="154" y="74"/>
                                  <a:pt x="152" y="75"/>
                                  <a:pt x="152" y="74"/>
                                </a:cubicBezTo>
                                <a:cubicBezTo>
                                  <a:pt x="152" y="74"/>
                                  <a:pt x="152" y="74"/>
                                  <a:pt x="152" y="74"/>
                                </a:cubicBezTo>
                                <a:cubicBezTo>
                                  <a:pt x="153" y="74"/>
                                  <a:pt x="154" y="75"/>
                                  <a:pt x="154" y="75"/>
                                </a:cubicBezTo>
                                <a:cubicBezTo>
                                  <a:pt x="154" y="75"/>
                                  <a:pt x="154" y="75"/>
                                  <a:pt x="154" y="75"/>
                                </a:cubicBezTo>
                                <a:cubicBezTo>
                                  <a:pt x="154" y="75"/>
                                  <a:pt x="154" y="75"/>
                                  <a:pt x="154" y="74"/>
                                </a:cubicBezTo>
                                <a:cubicBezTo>
                                  <a:pt x="155" y="74"/>
                                  <a:pt x="155" y="74"/>
                                  <a:pt x="155" y="73"/>
                                </a:cubicBezTo>
                                <a:cubicBezTo>
                                  <a:pt x="155" y="73"/>
                                  <a:pt x="155" y="73"/>
                                  <a:pt x="155" y="72"/>
                                </a:cubicBezTo>
                                <a:cubicBezTo>
                                  <a:pt x="155" y="72"/>
                                  <a:pt x="155" y="72"/>
                                  <a:pt x="155" y="72"/>
                                </a:cubicBezTo>
                                <a:cubicBezTo>
                                  <a:pt x="156" y="73"/>
                                  <a:pt x="156" y="73"/>
                                  <a:pt x="157" y="73"/>
                                </a:cubicBezTo>
                                <a:cubicBezTo>
                                  <a:pt x="157" y="73"/>
                                  <a:pt x="157" y="73"/>
                                  <a:pt x="157" y="73"/>
                                </a:cubicBezTo>
                                <a:cubicBezTo>
                                  <a:pt x="157" y="73"/>
                                  <a:pt x="157" y="73"/>
                                  <a:pt x="158" y="72"/>
                                </a:cubicBezTo>
                                <a:moveTo>
                                  <a:pt x="166" y="75"/>
                                </a:moveTo>
                                <a:cubicBezTo>
                                  <a:pt x="167" y="74"/>
                                  <a:pt x="167" y="72"/>
                                  <a:pt x="169" y="72"/>
                                </a:cubicBezTo>
                                <a:cubicBezTo>
                                  <a:pt x="169" y="72"/>
                                  <a:pt x="169" y="72"/>
                                  <a:pt x="169" y="72"/>
                                </a:cubicBezTo>
                                <a:cubicBezTo>
                                  <a:pt x="169" y="72"/>
                                  <a:pt x="169" y="72"/>
                                  <a:pt x="169" y="72"/>
                                </a:cubicBezTo>
                                <a:cubicBezTo>
                                  <a:pt x="169" y="72"/>
                                  <a:pt x="169" y="72"/>
                                  <a:pt x="169" y="72"/>
                                </a:cubicBezTo>
                                <a:cubicBezTo>
                                  <a:pt x="169" y="72"/>
                                  <a:pt x="169" y="72"/>
                                  <a:pt x="169" y="72"/>
                                </a:cubicBezTo>
                                <a:cubicBezTo>
                                  <a:pt x="169" y="77"/>
                                  <a:pt x="164" y="79"/>
                                  <a:pt x="160" y="81"/>
                                </a:cubicBezTo>
                                <a:cubicBezTo>
                                  <a:pt x="160" y="81"/>
                                  <a:pt x="160" y="81"/>
                                  <a:pt x="160" y="81"/>
                                </a:cubicBezTo>
                                <a:cubicBezTo>
                                  <a:pt x="160" y="81"/>
                                  <a:pt x="160" y="81"/>
                                  <a:pt x="160" y="81"/>
                                </a:cubicBezTo>
                                <a:cubicBezTo>
                                  <a:pt x="161" y="79"/>
                                  <a:pt x="162" y="78"/>
                                  <a:pt x="162" y="76"/>
                                </a:cubicBezTo>
                                <a:cubicBezTo>
                                  <a:pt x="162" y="76"/>
                                  <a:pt x="162" y="76"/>
                                  <a:pt x="162" y="76"/>
                                </a:cubicBezTo>
                                <a:cubicBezTo>
                                  <a:pt x="162" y="76"/>
                                  <a:pt x="162" y="76"/>
                                  <a:pt x="162" y="76"/>
                                </a:cubicBezTo>
                                <a:cubicBezTo>
                                  <a:pt x="162" y="76"/>
                                  <a:pt x="162" y="76"/>
                                  <a:pt x="162" y="76"/>
                                </a:cubicBezTo>
                                <a:cubicBezTo>
                                  <a:pt x="162" y="76"/>
                                  <a:pt x="163" y="76"/>
                                  <a:pt x="163" y="76"/>
                                </a:cubicBezTo>
                                <a:cubicBezTo>
                                  <a:pt x="163" y="76"/>
                                  <a:pt x="163" y="76"/>
                                  <a:pt x="163" y="76"/>
                                </a:cubicBezTo>
                                <a:cubicBezTo>
                                  <a:pt x="163" y="76"/>
                                  <a:pt x="164" y="76"/>
                                  <a:pt x="164" y="76"/>
                                </a:cubicBezTo>
                                <a:cubicBezTo>
                                  <a:pt x="165" y="75"/>
                                  <a:pt x="165" y="75"/>
                                  <a:pt x="166" y="75"/>
                                </a:cubicBezTo>
                                <a:moveTo>
                                  <a:pt x="137" y="74"/>
                                </a:moveTo>
                                <a:cubicBezTo>
                                  <a:pt x="138" y="73"/>
                                  <a:pt x="139" y="73"/>
                                  <a:pt x="140" y="73"/>
                                </a:cubicBezTo>
                                <a:cubicBezTo>
                                  <a:pt x="140" y="69"/>
                                  <a:pt x="143" y="67"/>
                                  <a:pt x="145" y="65"/>
                                </a:cubicBezTo>
                                <a:cubicBezTo>
                                  <a:pt x="145" y="65"/>
                                  <a:pt x="145" y="65"/>
                                  <a:pt x="145" y="65"/>
                                </a:cubicBezTo>
                                <a:cubicBezTo>
                                  <a:pt x="145" y="65"/>
                                  <a:pt x="145" y="65"/>
                                  <a:pt x="145" y="65"/>
                                </a:cubicBezTo>
                                <a:cubicBezTo>
                                  <a:pt x="145" y="65"/>
                                  <a:pt x="145" y="65"/>
                                  <a:pt x="145" y="65"/>
                                </a:cubicBezTo>
                                <a:cubicBezTo>
                                  <a:pt x="145" y="65"/>
                                  <a:pt x="145" y="65"/>
                                  <a:pt x="145" y="65"/>
                                </a:cubicBezTo>
                                <a:cubicBezTo>
                                  <a:pt x="142" y="73"/>
                                  <a:pt x="137" y="77"/>
                                  <a:pt x="130" y="81"/>
                                </a:cubicBezTo>
                                <a:cubicBezTo>
                                  <a:pt x="129" y="81"/>
                                  <a:pt x="129" y="81"/>
                                  <a:pt x="129" y="82"/>
                                </a:cubicBezTo>
                                <a:cubicBezTo>
                                  <a:pt x="129" y="82"/>
                                  <a:pt x="129" y="83"/>
                                  <a:pt x="129" y="83"/>
                                </a:cubicBezTo>
                                <a:cubicBezTo>
                                  <a:pt x="129" y="83"/>
                                  <a:pt x="129" y="83"/>
                                  <a:pt x="129" y="83"/>
                                </a:cubicBezTo>
                                <a:cubicBezTo>
                                  <a:pt x="128" y="83"/>
                                  <a:pt x="127" y="83"/>
                                  <a:pt x="127" y="84"/>
                                </a:cubicBezTo>
                                <a:cubicBezTo>
                                  <a:pt x="126" y="84"/>
                                  <a:pt x="126" y="85"/>
                                  <a:pt x="126" y="85"/>
                                </a:cubicBezTo>
                                <a:cubicBezTo>
                                  <a:pt x="126" y="85"/>
                                  <a:pt x="126" y="85"/>
                                  <a:pt x="126" y="84"/>
                                </a:cubicBezTo>
                                <a:cubicBezTo>
                                  <a:pt x="126" y="84"/>
                                  <a:pt x="127" y="83"/>
                                  <a:pt x="127" y="81"/>
                                </a:cubicBezTo>
                                <a:cubicBezTo>
                                  <a:pt x="127" y="81"/>
                                  <a:pt x="127" y="81"/>
                                  <a:pt x="126" y="81"/>
                                </a:cubicBezTo>
                                <a:cubicBezTo>
                                  <a:pt x="126" y="81"/>
                                  <a:pt x="126" y="81"/>
                                  <a:pt x="126" y="81"/>
                                </a:cubicBezTo>
                                <a:cubicBezTo>
                                  <a:pt x="126" y="81"/>
                                  <a:pt x="126" y="81"/>
                                  <a:pt x="126" y="81"/>
                                </a:cubicBezTo>
                                <a:cubicBezTo>
                                  <a:pt x="127" y="81"/>
                                  <a:pt x="127" y="81"/>
                                  <a:pt x="127" y="81"/>
                                </a:cubicBezTo>
                                <a:cubicBezTo>
                                  <a:pt x="127" y="81"/>
                                  <a:pt x="127" y="81"/>
                                  <a:pt x="128" y="81"/>
                                </a:cubicBezTo>
                                <a:cubicBezTo>
                                  <a:pt x="129" y="81"/>
                                  <a:pt x="129" y="80"/>
                                  <a:pt x="129" y="79"/>
                                </a:cubicBezTo>
                                <a:cubicBezTo>
                                  <a:pt x="129" y="79"/>
                                  <a:pt x="129" y="79"/>
                                  <a:pt x="129" y="78"/>
                                </a:cubicBezTo>
                                <a:cubicBezTo>
                                  <a:pt x="129" y="78"/>
                                  <a:pt x="129" y="78"/>
                                  <a:pt x="129" y="78"/>
                                </a:cubicBezTo>
                                <a:cubicBezTo>
                                  <a:pt x="129" y="78"/>
                                  <a:pt x="129" y="78"/>
                                  <a:pt x="129" y="78"/>
                                </a:cubicBezTo>
                                <a:cubicBezTo>
                                  <a:pt x="129" y="78"/>
                                  <a:pt x="129" y="78"/>
                                  <a:pt x="129" y="78"/>
                                </a:cubicBezTo>
                                <a:cubicBezTo>
                                  <a:pt x="129" y="78"/>
                                  <a:pt x="129" y="78"/>
                                  <a:pt x="129" y="78"/>
                                </a:cubicBezTo>
                                <a:cubicBezTo>
                                  <a:pt x="130" y="78"/>
                                  <a:pt x="130" y="78"/>
                                  <a:pt x="130" y="78"/>
                                </a:cubicBezTo>
                                <a:cubicBezTo>
                                  <a:pt x="134" y="78"/>
                                  <a:pt x="135" y="75"/>
                                  <a:pt x="137" y="74"/>
                                </a:cubicBezTo>
                                <a:moveTo>
                                  <a:pt x="156" y="62"/>
                                </a:moveTo>
                                <a:cubicBezTo>
                                  <a:pt x="156" y="62"/>
                                  <a:pt x="156" y="62"/>
                                  <a:pt x="156" y="62"/>
                                </a:cubicBezTo>
                                <a:cubicBezTo>
                                  <a:pt x="156" y="62"/>
                                  <a:pt x="156" y="62"/>
                                  <a:pt x="156" y="62"/>
                                </a:cubicBezTo>
                                <a:cubicBezTo>
                                  <a:pt x="156" y="62"/>
                                  <a:pt x="156" y="62"/>
                                  <a:pt x="156" y="62"/>
                                </a:cubicBezTo>
                                <a:cubicBezTo>
                                  <a:pt x="156" y="63"/>
                                  <a:pt x="155" y="63"/>
                                  <a:pt x="155" y="63"/>
                                </a:cubicBezTo>
                                <a:cubicBezTo>
                                  <a:pt x="155" y="65"/>
                                  <a:pt x="157" y="65"/>
                                  <a:pt x="157" y="66"/>
                                </a:cubicBezTo>
                                <a:cubicBezTo>
                                  <a:pt x="157" y="66"/>
                                  <a:pt x="157" y="66"/>
                                  <a:pt x="157" y="66"/>
                                </a:cubicBezTo>
                                <a:cubicBezTo>
                                  <a:pt x="156" y="68"/>
                                  <a:pt x="152" y="68"/>
                                  <a:pt x="152" y="72"/>
                                </a:cubicBezTo>
                                <a:cubicBezTo>
                                  <a:pt x="152" y="72"/>
                                  <a:pt x="152" y="72"/>
                                  <a:pt x="152" y="72"/>
                                </a:cubicBezTo>
                                <a:cubicBezTo>
                                  <a:pt x="152" y="72"/>
                                  <a:pt x="152" y="72"/>
                                  <a:pt x="152" y="72"/>
                                </a:cubicBezTo>
                                <a:cubicBezTo>
                                  <a:pt x="148" y="74"/>
                                  <a:pt x="143" y="76"/>
                                  <a:pt x="143" y="81"/>
                                </a:cubicBezTo>
                                <a:cubicBezTo>
                                  <a:pt x="142" y="81"/>
                                  <a:pt x="141" y="82"/>
                                  <a:pt x="140" y="82"/>
                                </a:cubicBezTo>
                                <a:cubicBezTo>
                                  <a:pt x="140" y="81"/>
                                  <a:pt x="140" y="81"/>
                                  <a:pt x="140" y="81"/>
                                </a:cubicBezTo>
                                <a:cubicBezTo>
                                  <a:pt x="140" y="80"/>
                                  <a:pt x="141" y="80"/>
                                  <a:pt x="142" y="80"/>
                                </a:cubicBezTo>
                                <a:cubicBezTo>
                                  <a:pt x="142" y="80"/>
                                  <a:pt x="142" y="80"/>
                                  <a:pt x="142" y="80"/>
                                </a:cubicBezTo>
                                <a:cubicBezTo>
                                  <a:pt x="141" y="80"/>
                                  <a:pt x="141" y="80"/>
                                  <a:pt x="141" y="80"/>
                                </a:cubicBezTo>
                                <a:cubicBezTo>
                                  <a:pt x="141" y="80"/>
                                  <a:pt x="141" y="80"/>
                                  <a:pt x="141" y="80"/>
                                </a:cubicBezTo>
                                <a:cubicBezTo>
                                  <a:pt x="141" y="80"/>
                                  <a:pt x="141" y="80"/>
                                  <a:pt x="141" y="80"/>
                                </a:cubicBezTo>
                                <a:cubicBezTo>
                                  <a:pt x="137" y="80"/>
                                  <a:pt x="134" y="86"/>
                                  <a:pt x="129" y="86"/>
                                </a:cubicBezTo>
                                <a:cubicBezTo>
                                  <a:pt x="129" y="86"/>
                                  <a:pt x="129" y="86"/>
                                  <a:pt x="129" y="86"/>
                                </a:cubicBezTo>
                                <a:cubicBezTo>
                                  <a:pt x="137" y="77"/>
                                  <a:pt x="147" y="70"/>
                                  <a:pt x="156" y="62"/>
                                </a:cubicBezTo>
                                <a:moveTo>
                                  <a:pt x="214" y="62"/>
                                </a:moveTo>
                                <a:cubicBezTo>
                                  <a:pt x="214" y="62"/>
                                  <a:pt x="214" y="62"/>
                                  <a:pt x="214" y="62"/>
                                </a:cubicBezTo>
                                <a:cubicBezTo>
                                  <a:pt x="217" y="64"/>
                                  <a:pt x="217" y="69"/>
                                  <a:pt x="217" y="74"/>
                                </a:cubicBezTo>
                                <a:cubicBezTo>
                                  <a:pt x="217" y="75"/>
                                  <a:pt x="217" y="76"/>
                                  <a:pt x="217" y="77"/>
                                </a:cubicBezTo>
                                <a:cubicBezTo>
                                  <a:pt x="217" y="80"/>
                                  <a:pt x="217" y="82"/>
                                  <a:pt x="217" y="84"/>
                                </a:cubicBezTo>
                                <a:cubicBezTo>
                                  <a:pt x="217" y="84"/>
                                  <a:pt x="217" y="84"/>
                                  <a:pt x="217" y="84"/>
                                </a:cubicBezTo>
                                <a:cubicBezTo>
                                  <a:pt x="217" y="79"/>
                                  <a:pt x="214" y="70"/>
                                  <a:pt x="214" y="62"/>
                                </a:cubicBezTo>
                                <a:moveTo>
                                  <a:pt x="199" y="60"/>
                                </a:moveTo>
                                <a:cubicBezTo>
                                  <a:pt x="199" y="57"/>
                                  <a:pt x="199" y="54"/>
                                  <a:pt x="200" y="53"/>
                                </a:cubicBezTo>
                                <a:cubicBezTo>
                                  <a:pt x="201" y="59"/>
                                  <a:pt x="201" y="64"/>
                                  <a:pt x="201" y="69"/>
                                </a:cubicBezTo>
                                <a:cubicBezTo>
                                  <a:pt x="201" y="69"/>
                                  <a:pt x="201" y="69"/>
                                  <a:pt x="201" y="69"/>
                                </a:cubicBezTo>
                                <a:cubicBezTo>
                                  <a:pt x="200" y="68"/>
                                  <a:pt x="199" y="64"/>
                                  <a:pt x="199" y="60"/>
                                </a:cubicBezTo>
                                <a:moveTo>
                                  <a:pt x="222" y="52"/>
                                </a:moveTo>
                                <a:cubicBezTo>
                                  <a:pt x="219" y="50"/>
                                  <a:pt x="218" y="47"/>
                                  <a:pt x="216" y="44"/>
                                </a:cubicBezTo>
                                <a:cubicBezTo>
                                  <a:pt x="216" y="44"/>
                                  <a:pt x="216" y="44"/>
                                  <a:pt x="216" y="44"/>
                                </a:cubicBezTo>
                                <a:cubicBezTo>
                                  <a:pt x="216" y="44"/>
                                  <a:pt x="216" y="44"/>
                                  <a:pt x="216" y="44"/>
                                </a:cubicBezTo>
                                <a:cubicBezTo>
                                  <a:pt x="219" y="45"/>
                                  <a:pt x="219" y="48"/>
                                  <a:pt x="222" y="48"/>
                                </a:cubicBezTo>
                                <a:cubicBezTo>
                                  <a:pt x="222" y="50"/>
                                  <a:pt x="222" y="51"/>
                                  <a:pt x="222" y="52"/>
                                </a:cubicBezTo>
                                <a:cubicBezTo>
                                  <a:pt x="222" y="52"/>
                                  <a:pt x="222" y="52"/>
                                  <a:pt x="222" y="52"/>
                                </a:cubicBezTo>
                                <a:cubicBezTo>
                                  <a:pt x="222" y="52"/>
                                  <a:pt x="222" y="52"/>
                                  <a:pt x="222" y="52"/>
                                </a:cubicBezTo>
                                <a:moveTo>
                                  <a:pt x="186" y="44"/>
                                </a:moveTo>
                                <a:cubicBezTo>
                                  <a:pt x="187" y="41"/>
                                  <a:pt x="190" y="40"/>
                                  <a:pt x="192" y="38"/>
                                </a:cubicBezTo>
                                <a:cubicBezTo>
                                  <a:pt x="192" y="38"/>
                                  <a:pt x="192" y="38"/>
                                  <a:pt x="192" y="38"/>
                                </a:cubicBezTo>
                                <a:cubicBezTo>
                                  <a:pt x="192" y="38"/>
                                  <a:pt x="192" y="38"/>
                                  <a:pt x="192" y="38"/>
                                </a:cubicBezTo>
                                <a:cubicBezTo>
                                  <a:pt x="192" y="38"/>
                                  <a:pt x="192" y="38"/>
                                  <a:pt x="192" y="38"/>
                                </a:cubicBezTo>
                                <a:cubicBezTo>
                                  <a:pt x="192" y="38"/>
                                  <a:pt x="192" y="38"/>
                                  <a:pt x="192" y="38"/>
                                </a:cubicBezTo>
                                <a:cubicBezTo>
                                  <a:pt x="191" y="41"/>
                                  <a:pt x="188" y="42"/>
                                  <a:pt x="186" y="44"/>
                                </a:cubicBezTo>
                                <a:cubicBezTo>
                                  <a:pt x="186" y="44"/>
                                  <a:pt x="186" y="44"/>
                                  <a:pt x="186" y="44"/>
                                </a:cubicBezTo>
                                <a:cubicBezTo>
                                  <a:pt x="186" y="44"/>
                                  <a:pt x="186" y="44"/>
                                  <a:pt x="186" y="44"/>
                                </a:cubicBezTo>
                                <a:moveTo>
                                  <a:pt x="233" y="38"/>
                                </a:moveTo>
                                <a:cubicBezTo>
                                  <a:pt x="233" y="38"/>
                                  <a:pt x="233" y="38"/>
                                  <a:pt x="233" y="38"/>
                                </a:cubicBezTo>
                                <a:cubicBezTo>
                                  <a:pt x="234" y="38"/>
                                  <a:pt x="234" y="38"/>
                                  <a:pt x="234" y="38"/>
                                </a:cubicBezTo>
                                <a:cubicBezTo>
                                  <a:pt x="234" y="38"/>
                                  <a:pt x="235" y="38"/>
                                  <a:pt x="235" y="39"/>
                                </a:cubicBezTo>
                                <a:cubicBezTo>
                                  <a:pt x="235" y="39"/>
                                  <a:pt x="235" y="39"/>
                                  <a:pt x="235" y="39"/>
                                </a:cubicBezTo>
                                <a:cubicBezTo>
                                  <a:pt x="235" y="39"/>
                                  <a:pt x="236" y="40"/>
                                  <a:pt x="237" y="40"/>
                                </a:cubicBezTo>
                                <a:cubicBezTo>
                                  <a:pt x="237" y="40"/>
                                  <a:pt x="237" y="40"/>
                                  <a:pt x="237" y="40"/>
                                </a:cubicBezTo>
                                <a:cubicBezTo>
                                  <a:pt x="238" y="43"/>
                                  <a:pt x="239" y="45"/>
                                  <a:pt x="242" y="46"/>
                                </a:cubicBezTo>
                                <a:cubicBezTo>
                                  <a:pt x="242" y="46"/>
                                  <a:pt x="242" y="46"/>
                                  <a:pt x="242" y="46"/>
                                </a:cubicBezTo>
                                <a:cubicBezTo>
                                  <a:pt x="242" y="46"/>
                                  <a:pt x="242" y="46"/>
                                  <a:pt x="242" y="46"/>
                                </a:cubicBezTo>
                                <a:cubicBezTo>
                                  <a:pt x="242" y="47"/>
                                  <a:pt x="241" y="47"/>
                                  <a:pt x="241" y="47"/>
                                </a:cubicBezTo>
                                <a:cubicBezTo>
                                  <a:pt x="241" y="49"/>
                                  <a:pt x="243" y="49"/>
                                  <a:pt x="243" y="50"/>
                                </a:cubicBezTo>
                                <a:cubicBezTo>
                                  <a:pt x="243" y="50"/>
                                  <a:pt x="243" y="50"/>
                                  <a:pt x="243" y="50"/>
                                </a:cubicBezTo>
                                <a:cubicBezTo>
                                  <a:pt x="243" y="50"/>
                                  <a:pt x="243" y="50"/>
                                  <a:pt x="243" y="50"/>
                                </a:cubicBezTo>
                                <a:cubicBezTo>
                                  <a:pt x="238" y="48"/>
                                  <a:pt x="236" y="42"/>
                                  <a:pt x="233" y="38"/>
                                </a:cubicBezTo>
                                <a:cubicBezTo>
                                  <a:pt x="233" y="38"/>
                                  <a:pt x="233" y="38"/>
                                  <a:pt x="233" y="38"/>
                                </a:cubicBezTo>
                                <a:cubicBezTo>
                                  <a:pt x="233" y="38"/>
                                  <a:pt x="233" y="38"/>
                                  <a:pt x="233" y="38"/>
                                </a:cubicBezTo>
                                <a:cubicBezTo>
                                  <a:pt x="233" y="38"/>
                                  <a:pt x="233" y="38"/>
                                  <a:pt x="233" y="38"/>
                                </a:cubicBezTo>
                                <a:cubicBezTo>
                                  <a:pt x="233" y="38"/>
                                  <a:pt x="233" y="38"/>
                                  <a:pt x="233" y="38"/>
                                </a:cubicBezTo>
                                <a:moveTo>
                                  <a:pt x="204" y="37"/>
                                </a:moveTo>
                                <a:cubicBezTo>
                                  <a:pt x="204" y="37"/>
                                  <a:pt x="204" y="37"/>
                                  <a:pt x="204" y="37"/>
                                </a:cubicBezTo>
                                <a:cubicBezTo>
                                  <a:pt x="204" y="37"/>
                                  <a:pt x="204" y="37"/>
                                  <a:pt x="204" y="37"/>
                                </a:cubicBezTo>
                                <a:cubicBezTo>
                                  <a:pt x="206" y="37"/>
                                  <a:pt x="206" y="38"/>
                                  <a:pt x="207" y="39"/>
                                </a:cubicBezTo>
                                <a:cubicBezTo>
                                  <a:pt x="207" y="39"/>
                                  <a:pt x="207" y="40"/>
                                  <a:pt x="207" y="40"/>
                                </a:cubicBezTo>
                                <a:cubicBezTo>
                                  <a:pt x="207" y="40"/>
                                  <a:pt x="207" y="40"/>
                                  <a:pt x="208" y="40"/>
                                </a:cubicBezTo>
                                <a:cubicBezTo>
                                  <a:pt x="208" y="40"/>
                                  <a:pt x="208" y="40"/>
                                  <a:pt x="208" y="40"/>
                                </a:cubicBezTo>
                                <a:cubicBezTo>
                                  <a:pt x="208" y="40"/>
                                  <a:pt x="208" y="40"/>
                                  <a:pt x="208" y="40"/>
                                </a:cubicBezTo>
                                <a:cubicBezTo>
                                  <a:pt x="207" y="40"/>
                                  <a:pt x="204" y="39"/>
                                  <a:pt x="204" y="37"/>
                                </a:cubicBezTo>
                                <a:cubicBezTo>
                                  <a:pt x="204" y="37"/>
                                  <a:pt x="204" y="37"/>
                                  <a:pt x="204" y="37"/>
                                </a:cubicBezTo>
                                <a:cubicBezTo>
                                  <a:pt x="204" y="37"/>
                                  <a:pt x="204" y="37"/>
                                  <a:pt x="204" y="37"/>
                                </a:cubicBezTo>
                                <a:cubicBezTo>
                                  <a:pt x="204" y="37"/>
                                  <a:pt x="204" y="37"/>
                                  <a:pt x="204" y="37"/>
                                </a:cubicBezTo>
                                <a:moveTo>
                                  <a:pt x="194" y="23"/>
                                </a:moveTo>
                                <a:cubicBezTo>
                                  <a:pt x="194" y="23"/>
                                  <a:pt x="194" y="23"/>
                                  <a:pt x="194" y="23"/>
                                </a:cubicBezTo>
                                <a:cubicBezTo>
                                  <a:pt x="194" y="23"/>
                                  <a:pt x="194" y="23"/>
                                  <a:pt x="194" y="23"/>
                                </a:cubicBezTo>
                                <a:cubicBezTo>
                                  <a:pt x="195" y="23"/>
                                  <a:pt x="195" y="24"/>
                                  <a:pt x="195" y="24"/>
                                </a:cubicBezTo>
                                <a:cubicBezTo>
                                  <a:pt x="195" y="25"/>
                                  <a:pt x="193" y="25"/>
                                  <a:pt x="193" y="26"/>
                                </a:cubicBezTo>
                                <a:cubicBezTo>
                                  <a:pt x="193" y="26"/>
                                  <a:pt x="193" y="26"/>
                                  <a:pt x="193" y="26"/>
                                </a:cubicBezTo>
                                <a:cubicBezTo>
                                  <a:pt x="193" y="26"/>
                                  <a:pt x="193" y="26"/>
                                  <a:pt x="193" y="26"/>
                                </a:cubicBezTo>
                                <a:cubicBezTo>
                                  <a:pt x="193" y="26"/>
                                  <a:pt x="193" y="26"/>
                                  <a:pt x="193" y="26"/>
                                </a:cubicBezTo>
                                <a:cubicBezTo>
                                  <a:pt x="193" y="26"/>
                                  <a:pt x="193" y="26"/>
                                  <a:pt x="193" y="26"/>
                                </a:cubicBezTo>
                                <a:cubicBezTo>
                                  <a:pt x="193" y="26"/>
                                  <a:pt x="193" y="26"/>
                                  <a:pt x="193" y="26"/>
                                </a:cubicBezTo>
                                <a:cubicBezTo>
                                  <a:pt x="192" y="26"/>
                                  <a:pt x="192" y="26"/>
                                  <a:pt x="192" y="25"/>
                                </a:cubicBezTo>
                                <a:cubicBezTo>
                                  <a:pt x="192" y="25"/>
                                  <a:pt x="192" y="25"/>
                                  <a:pt x="192" y="25"/>
                                </a:cubicBezTo>
                                <a:cubicBezTo>
                                  <a:pt x="192" y="24"/>
                                  <a:pt x="193" y="23"/>
                                  <a:pt x="194" y="23"/>
                                </a:cubicBezTo>
                                <a:cubicBezTo>
                                  <a:pt x="194" y="23"/>
                                  <a:pt x="194" y="23"/>
                                  <a:pt x="194" y="23"/>
                                </a:cubicBezTo>
                                <a:moveTo>
                                  <a:pt x="207" y="9"/>
                                </a:moveTo>
                                <a:cubicBezTo>
                                  <a:pt x="207" y="9"/>
                                  <a:pt x="207" y="9"/>
                                  <a:pt x="207" y="9"/>
                                </a:cubicBezTo>
                                <a:cubicBezTo>
                                  <a:pt x="210" y="10"/>
                                  <a:pt x="213" y="11"/>
                                  <a:pt x="213" y="15"/>
                                </a:cubicBezTo>
                                <a:cubicBezTo>
                                  <a:pt x="213" y="15"/>
                                  <a:pt x="213" y="15"/>
                                  <a:pt x="213" y="15"/>
                                </a:cubicBezTo>
                                <a:cubicBezTo>
                                  <a:pt x="211" y="14"/>
                                  <a:pt x="207" y="13"/>
                                  <a:pt x="207" y="9"/>
                                </a:cubicBezTo>
                                <a:moveTo>
                                  <a:pt x="198" y="9"/>
                                </a:moveTo>
                                <a:cubicBezTo>
                                  <a:pt x="198" y="7"/>
                                  <a:pt x="201" y="5"/>
                                  <a:pt x="201" y="4"/>
                                </a:cubicBezTo>
                                <a:cubicBezTo>
                                  <a:pt x="202" y="5"/>
                                  <a:pt x="202" y="5"/>
                                  <a:pt x="202" y="6"/>
                                </a:cubicBezTo>
                                <a:cubicBezTo>
                                  <a:pt x="202" y="8"/>
                                  <a:pt x="199" y="8"/>
                                  <a:pt x="199" y="10"/>
                                </a:cubicBezTo>
                                <a:cubicBezTo>
                                  <a:pt x="198" y="10"/>
                                  <a:pt x="198" y="9"/>
                                  <a:pt x="198" y="9"/>
                                </a:cubicBezTo>
                                <a:moveTo>
                                  <a:pt x="200" y="0"/>
                                </a:moveTo>
                                <a:cubicBezTo>
                                  <a:pt x="199" y="0"/>
                                  <a:pt x="199" y="0"/>
                                  <a:pt x="198" y="0"/>
                                </a:cubicBezTo>
                                <a:cubicBezTo>
                                  <a:pt x="192" y="5"/>
                                  <a:pt x="188" y="13"/>
                                  <a:pt x="180" y="17"/>
                                </a:cubicBezTo>
                                <a:cubicBezTo>
                                  <a:pt x="178" y="22"/>
                                  <a:pt x="173" y="26"/>
                                  <a:pt x="168" y="29"/>
                                </a:cubicBezTo>
                                <a:cubicBezTo>
                                  <a:pt x="166" y="30"/>
                                  <a:pt x="167" y="33"/>
                                  <a:pt x="165" y="33"/>
                                </a:cubicBezTo>
                                <a:cubicBezTo>
                                  <a:pt x="164" y="33"/>
                                  <a:pt x="164" y="33"/>
                                  <a:pt x="164" y="33"/>
                                </a:cubicBezTo>
                                <a:cubicBezTo>
                                  <a:pt x="157" y="47"/>
                                  <a:pt x="143" y="53"/>
                                  <a:pt x="134" y="66"/>
                                </a:cubicBezTo>
                                <a:cubicBezTo>
                                  <a:pt x="127" y="67"/>
                                  <a:pt x="126" y="75"/>
                                  <a:pt x="122" y="79"/>
                                </a:cubicBezTo>
                                <a:cubicBezTo>
                                  <a:pt x="120" y="80"/>
                                  <a:pt x="118" y="80"/>
                                  <a:pt x="116" y="81"/>
                                </a:cubicBezTo>
                                <a:cubicBezTo>
                                  <a:pt x="114" y="83"/>
                                  <a:pt x="113" y="87"/>
                                  <a:pt x="110" y="87"/>
                                </a:cubicBezTo>
                                <a:cubicBezTo>
                                  <a:pt x="110" y="87"/>
                                  <a:pt x="110" y="87"/>
                                  <a:pt x="109" y="87"/>
                                </a:cubicBezTo>
                                <a:cubicBezTo>
                                  <a:pt x="108" y="92"/>
                                  <a:pt x="102" y="93"/>
                                  <a:pt x="101" y="98"/>
                                </a:cubicBezTo>
                                <a:cubicBezTo>
                                  <a:pt x="92" y="100"/>
                                  <a:pt x="92" y="110"/>
                                  <a:pt x="84" y="112"/>
                                </a:cubicBezTo>
                                <a:cubicBezTo>
                                  <a:pt x="85" y="115"/>
                                  <a:pt x="82" y="114"/>
                                  <a:pt x="83" y="116"/>
                                </a:cubicBezTo>
                                <a:cubicBezTo>
                                  <a:pt x="82" y="116"/>
                                  <a:pt x="82" y="116"/>
                                  <a:pt x="82" y="116"/>
                                </a:cubicBezTo>
                                <a:cubicBezTo>
                                  <a:pt x="81" y="116"/>
                                  <a:pt x="80" y="117"/>
                                  <a:pt x="79" y="117"/>
                                </a:cubicBezTo>
                                <a:cubicBezTo>
                                  <a:pt x="79" y="118"/>
                                  <a:pt x="78" y="118"/>
                                  <a:pt x="77" y="118"/>
                                </a:cubicBezTo>
                                <a:cubicBezTo>
                                  <a:pt x="77" y="118"/>
                                  <a:pt x="76" y="118"/>
                                  <a:pt x="76" y="118"/>
                                </a:cubicBezTo>
                                <a:cubicBezTo>
                                  <a:pt x="76" y="120"/>
                                  <a:pt x="76" y="121"/>
                                  <a:pt x="74" y="121"/>
                                </a:cubicBezTo>
                                <a:cubicBezTo>
                                  <a:pt x="74" y="121"/>
                                  <a:pt x="74" y="121"/>
                                  <a:pt x="73" y="121"/>
                                </a:cubicBezTo>
                                <a:cubicBezTo>
                                  <a:pt x="74" y="123"/>
                                  <a:pt x="73" y="124"/>
                                  <a:pt x="73" y="125"/>
                                </a:cubicBezTo>
                                <a:cubicBezTo>
                                  <a:pt x="72" y="125"/>
                                  <a:pt x="72" y="125"/>
                                  <a:pt x="72" y="125"/>
                                </a:cubicBezTo>
                                <a:cubicBezTo>
                                  <a:pt x="69" y="125"/>
                                  <a:pt x="70" y="128"/>
                                  <a:pt x="69" y="130"/>
                                </a:cubicBezTo>
                                <a:cubicBezTo>
                                  <a:pt x="62" y="133"/>
                                  <a:pt x="58" y="138"/>
                                  <a:pt x="54" y="143"/>
                                </a:cubicBezTo>
                                <a:cubicBezTo>
                                  <a:pt x="47" y="145"/>
                                  <a:pt x="48" y="155"/>
                                  <a:pt x="40" y="156"/>
                                </a:cubicBezTo>
                                <a:cubicBezTo>
                                  <a:pt x="40" y="161"/>
                                  <a:pt x="34" y="161"/>
                                  <a:pt x="33" y="165"/>
                                </a:cubicBezTo>
                                <a:cubicBezTo>
                                  <a:pt x="20" y="172"/>
                                  <a:pt x="16" y="187"/>
                                  <a:pt x="4" y="194"/>
                                </a:cubicBezTo>
                                <a:cubicBezTo>
                                  <a:pt x="5" y="198"/>
                                  <a:pt x="1" y="197"/>
                                  <a:pt x="0" y="200"/>
                                </a:cubicBezTo>
                                <a:cubicBezTo>
                                  <a:pt x="0" y="204"/>
                                  <a:pt x="3" y="204"/>
                                  <a:pt x="1" y="207"/>
                                </a:cubicBezTo>
                                <a:cubicBezTo>
                                  <a:pt x="9" y="212"/>
                                  <a:pt x="16" y="218"/>
                                  <a:pt x="22" y="226"/>
                                </a:cubicBezTo>
                                <a:cubicBezTo>
                                  <a:pt x="22" y="225"/>
                                  <a:pt x="22" y="225"/>
                                  <a:pt x="23" y="225"/>
                                </a:cubicBezTo>
                                <a:cubicBezTo>
                                  <a:pt x="24" y="225"/>
                                  <a:pt x="24" y="225"/>
                                  <a:pt x="24" y="225"/>
                                </a:cubicBezTo>
                                <a:cubicBezTo>
                                  <a:pt x="25" y="225"/>
                                  <a:pt x="25" y="225"/>
                                  <a:pt x="25" y="225"/>
                                </a:cubicBezTo>
                                <a:cubicBezTo>
                                  <a:pt x="26" y="225"/>
                                  <a:pt x="26" y="225"/>
                                  <a:pt x="26" y="225"/>
                                </a:cubicBezTo>
                                <a:cubicBezTo>
                                  <a:pt x="30" y="218"/>
                                  <a:pt x="36" y="215"/>
                                  <a:pt x="39" y="208"/>
                                </a:cubicBezTo>
                                <a:cubicBezTo>
                                  <a:pt x="51" y="202"/>
                                  <a:pt x="55" y="188"/>
                                  <a:pt x="68" y="182"/>
                                </a:cubicBezTo>
                                <a:cubicBezTo>
                                  <a:pt x="69" y="178"/>
                                  <a:pt x="73" y="176"/>
                                  <a:pt x="75" y="172"/>
                                </a:cubicBezTo>
                                <a:cubicBezTo>
                                  <a:pt x="75" y="173"/>
                                  <a:pt x="76" y="173"/>
                                  <a:pt x="76" y="173"/>
                                </a:cubicBezTo>
                                <a:cubicBezTo>
                                  <a:pt x="77" y="173"/>
                                  <a:pt x="77" y="172"/>
                                  <a:pt x="77" y="172"/>
                                </a:cubicBezTo>
                                <a:cubicBezTo>
                                  <a:pt x="78" y="171"/>
                                  <a:pt x="78" y="171"/>
                                  <a:pt x="79" y="171"/>
                                </a:cubicBezTo>
                                <a:cubicBezTo>
                                  <a:pt x="80" y="169"/>
                                  <a:pt x="80" y="168"/>
                                  <a:pt x="81" y="167"/>
                                </a:cubicBezTo>
                                <a:cubicBezTo>
                                  <a:pt x="91" y="160"/>
                                  <a:pt x="96" y="148"/>
                                  <a:pt x="108" y="141"/>
                                </a:cubicBezTo>
                                <a:cubicBezTo>
                                  <a:pt x="114" y="131"/>
                                  <a:pt x="124" y="126"/>
                                  <a:pt x="131" y="116"/>
                                </a:cubicBezTo>
                                <a:cubicBezTo>
                                  <a:pt x="132" y="116"/>
                                  <a:pt x="133" y="116"/>
                                  <a:pt x="134" y="116"/>
                                </a:cubicBezTo>
                                <a:cubicBezTo>
                                  <a:pt x="134" y="116"/>
                                  <a:pt x="134" y="116"/>
                                  <a:pt x="135" y="116"/>
                                </a:cubicBezTo>
                                <a:cubicBezTo>
                                  <a:pt x="142" y="103"/>
                                  <a:pt x="158" y="97"/>
                                  <a:pt x="164" y="82"/>
                                </a:cubicBezTo>
                                <a:cubicBezTo>
                                  <a:pt x="172" y="79"/>
                                  <a:pt x="176" y="72"/>
                                  <a:pt x="182" y="67"/>
                                </a:cubicBezTo>
                                <a:cubicBezTo>
                                  <a:pt x="182" y="67"/>
                                  <a:pt x="182" y="67"/>
                                  <a:pt x="182" y="67"/>
                                </a:cubicBezTo>
                                <a:cubicBezTo>
                                  <a:pt x="182" y="67"/>
                                  <a:pt x="182" y="67"/>
                                  <a:pt x="182" y="67"/>
                                </a:cubicBezTo>
                                <a:cubicBezTo>
                                  <a:pt x="182" y="79"/>
                                  <a:pt x="185" y="94"/>
                                  <a:pt x="182" y="104"/>
                                </a:cubicBezTo>
                                <a:cubicBezTo>
                                  <a:pt x="187" y="107"/>
                                  <a:pt x="183" y="118"/>
                                  <a:pt x="187" y="125"/>
                                </a:cubicBezTo>
                                <a:cubicBezTo>
                                  <a:pt x="184" y="145"/>
                                  <a:pt x="189" y="187"/>
                                  <a:pt x="188" y="204"/>
                                </a:cubicBezTo>
                                <a:cubicBezTo>
                                  <a:pt x="192" y="216"/>
                                  <a:pt x="187" y="231"/>
                                  <a:pt x="191" y="245"/>
                                </a:cubicBezTo>
                                <a:cubicBezTo>
                                  <a:pt x="190" y="257"/>
                                  <a:pt x="190" y="282"/>
                                  <a:pt x="193" y="298"/>
                                </a:cubicBezTo>
                                <a:cubicBezTo>
                                  <a:pt x="192" y="305"/>
                                  <a:pt x="192" y="309"/>
                                  <a:pt x="193" y="315"/>
                                </a:cubicBezTo>
                                <a:cubicBezTo>
                                  <a:pt x="193" y="323"/>
                                  <a:pt x="192" y="337"/>
                                  <a:pt x="194" y="346"/>
                                </a:cubicBezTo>
                                <a:cubicBezTo>
                                  <a:pt x="195" y="349"/>
                                  <a:pt x="194" y="350"/>
                                  <a:pt x="193" y="352"/>
                                </a:cubicBezTo>
                                <a:cubicBezTo>
                                  <a:pt x="196" y="361"/>
                                  <a:pt x="195" y="372"/>
                                  <a:pt x="194" y="379"/>
                                </a:cubicBezTo>
                                <a:cubicBezTo>
                                  <a:pt x="202" y="424"/>
                                  <a:pt x="196" y="477"/>
                                  <a:pt x="201" y="518"/>
                                </a:cubicBezTo>
                                <a:cubicBezTo>
                                  <a:pt x="202" y="519"/>
                                  <a:pt x="200" y="521"/>
                                  <a:pt x="200" y="523"/>
                                </a:cubicBezTo>
                                <a:cubicBezTo>
                                  <a:pt x="200" y="543"/>
                                  <a:pt x="202" y="563"/>
                                  <a:pt x="202" y="575"/>
                                </a:cubicBezTo>
                                <a:cubicBezTo>
                                  <a:pt x="202" y="589"/>
                                  <a:pt x="200" y="608"/>
                                  <a:pt x="201" y="618"/>
                                </a:cubicBezTo>
                                <a:cubicBezTo>
                                  <a:pt x="201" y="620"/>
                                  <a:pt x="202" y="621"/>
                                  <a:pt x="202" y="623"/>
                                </a:cubicBezTo>
                                <a:cubicBezTo>
                                  <a:pt x="202" y="628"/>
                                  <a:pt x="199" y="634"/>
                                  <a:pt x="203" y="639"/>
                                </a:cubicBezTo>
                                <a:cubicBezTo>
                                  <a:pt x="203" y="708"/>
                                  <a:pt x="205" y="780"/>
                                  <a:pt x="201" y="846"/>
                                </a:cubicBezTo>
                                <a:cubicBezTo>
                                  <a:pt x="204" y="849"/>
                                  <a:pt x="199" y="863"/>
                                  <a:pt x="203" y="873"/>
                                </a:cubicBezTo>
                                <a:cubicBezTo>
                                  <a:pt x="202" y="884"/>
                                  <a:pt x="202" y="903"/>
                                  <a:pt x="202" y="915"/>
                                </a:cubicBezTo>
                                <a:cubicBezTo>
                                  <a:pt x="202" y="918"/>
                                  <a:pt x="204" y="922"/>
                                  <a:pt x="203" y="926"/>
                                </a:cubicBezTo>
                                <a:cubicBezTo>
                                  <a:pt x="203" y="927"/>
                                  <a:pt x="202" y="927"/>
                                  <a:pt x="202" y="928"/>
                                </a:cubicBezTo>
                                <a:cubicBezTo>
                                  <a:pt x="200" y="961"/>
                                  <a:pt x="206" y="1000"/>
                                  <a:pt x="207" y="1033"/>
                                </a:cubicBezTo>
                                <a:cubicBezTo>
                                  <a:pt x="206" y="1041"/>
                                  <a:pt x="209" y="1064"/>
                                  <a:pt x="208" y="1072"/>
                                </a:cubicBezTo>
                                <a:cubicBezTo>
                                  <a:pt x="213" y="1124"/>
                                  <a:pt x="216" y="1181"/>
                                  <a:pt x="218" y="1241"/>
                                </a:cubicBezTo>
                                <a:cubicBezTo>
                                  <a:pt x="226" y="1245"/>
                                  <a:pt x="238" y="1242"/>
                                  <a:pt x="247" y="1244"/>
                                </a:cubicBezTo>
                                <a:cubicBezTo>
                                  <a:pt x="249" y="1244"/>
                                  <a:pt x="250" y="1246"/>
                                  <a:pt x="252" y="1247"/>
                                </a:cubicBezTo>
                                <a:cubicBezTo>
                                  <a:pt x="251" y="1246"/>
                                  <a:pt x="254" y="1245"/>
                                  <a:pt x="254" y="1245"/>
                                </a:cubicBezTo>
                                <a:cubicBezTo>
                                  <a:pt x="255" y="1245"/>
                                  <a:pt x="254" y="1247"/>
                                  <a:pt x="255" y="1247"/>
                                </a:cubicBezTo>
                                <a:cubicBezTo>
                                  <a:pt x="255" y="1247"/>
                                  <a:pt x="255" y="1247"/>
                                  <a:pt x="256" y="1246"/>
                                </a:cubicBezTo>
                                <a:cubicBezTo>
                                  <a:pt x="263" y="1243"/>
                                  <a:pt x="270" y="1242"/>
                                  <a:pt x="278" y="1240"/>
                                </a:cubicBezTo>
                                <a:cubicBezTo>
                                  <a:pt x="277" y="1231"/>
                                  <a:pt x="277" y="1218"/>
                                  <a:pt x="277" y="1213"/>
                                </a:cubicBezTo>
                                <a:cubicBezTo>
                                  <a:pt x="277" y="1211"/>
                                  <a:pt x="275" y="1210"/>
                                  <a:pt x="275" y="1207"/>
                                </a:cubicBezTo>
                                <a:cubicBezTo>
                                  <a:pt x="273" y="1190"/>
                                  <a:pt x="274" y="1166"/>
                                  <a:pt x="273" y="1152"/>
                                </a:cubicBezTo>
                                <a:cubicBezTo>
                                  <a:pt x="269" y="1140"/>
                                  <a:pt x="273" y="1117"/>
                                  <a:pt x="269" y="1104"/>
                                </a:cubicBezTo>
                                <a:cubicBezTo>
                                  <a:pt x="271" y="1098"/>
                                  <a:pt x="269" y="1090"/>
                                  <a:pt x="270" y="1085"/>
                                </a:cubicBezTo>
                                <a:cubicBezTo>
                                  <a:pt x="272" y="1063"/>
                                  <a:pt x="266" y="1012"/>
                                  <a:pt x="265" y="993"/>
                                </a:cubicBezTo>
                                <a:cubicBezTo>
                                  <a:pt x="267" y="968"/>
                                  <a:pt x="264" y="935"/>
                                  <a:pt x="265" y="909"/>
                                </a:cubicBezTo>
                                <a:cubicBezTo>
                                  <a:pt x="265" y="906"/>
                                  <a:pt x="266" y="901"/>
                                  <a:pt x="263" y="899"/>
                                </a:cubicBezTo>
                                <a:cubicBezTo>
                                  <a:pt x="267" y="878"/>
                                  <a:pt x="260" y="848"/>
                                  <a:pt x="264" y="827"/>
                                </a:cubicBezTo>
                                <a:cubicBezTo>
                                  <a:pt x="262" y="824"/>
                                  <a:pt x="263" y="822"/>
                                  <a:pt x="264" y="820"/>
                                </a:cubicBezTo>
                                <a:cubicBezTo>
                                  <a:pt x="264" y="819"/>
                                  <a:pt x="262" y="818"/>
                                  <a:pt x="262" y="817"/>
                                </a:cubicBezTo>
                                <a:cubicBezTo>
                                  <a:pt x="262" y="804"/>
                                  <a:pt x="262" y="783"/>
                                  <a:pt x="263" y="771"/>
                                </a:cubicBezTo>
                                <a:cubicBezTo>
                                  <a:pt x="262" y="767"/>
                                  <a:pt x="263" y="768"/>
                                  <a:pt x="263" y="765"/>
                                </a:cubicBezTo>
                                <a:cubicBezTo>
                                  <a:pt x="265" y="744"/>
                                  <a:pt x="259" y="719"/>
                                  <a:pt x="261" y="699"/>
                                </a:cubicBezTo>
                                <a:cubicBezTo>
                                  <a:pt x="261" y="696"/>
                                  <a:pt x="261" y="698"/>
                                  <a:pt x="261" y="694"/>
                                </a:cubicBezTo>
                                <a:cubicBezTo>
                                  <a:pt x="260" y="691"/>
                                  <a:pt x="264" y="671"/>
                                  <a:pt x="260" y="666"/>
                                </a:cubicBezTo>
                                <a:cubicBezTo>
                                  <a:pt x="262" y="661"/>
                                  <a:pt x="260" y="655"/>
                                  <a:pt x="259" y="653"/>
                                </a:cubicBezTo>
                                <a:cubicBezTo>
                                  <a:pt x="261" y="636"/>
                                  <a:pt x="260" y="615"/>
                                  <a:pt x="258" y="601"/>
                                </a:cubicBezTo>
                                <a:cubicBezTo>
                                  <a:pt x="260" y="590"/>
                                  <a:pt x="259" y="570"/>
                                  <a:pt x="256" y="560"/>
                                </a:cubicBezTo>
                                <a:cubicBezTo>
                                  <a:pt x="260" y="542"/>
                                  <a:pt x="253" y="519"/>
                                  <a:pt x="256" y="509"/>
                                </a:cubicBezTo>
                                <a:cubicBezTo>
                                  <a:pt x="251" y="494"/>
                                  <a:pt x="256" y="470"/>
                                  <a:pt x="251" y="456"/>
                                </a:cubicBezTo>
                                <a:cubicBezTo>
                                  <a:pt x="251" y="453"/>
                                  <a:pt x="252" y="452"/>
                                  <a:pt x="252" y="450"/>
                                </a:cubicBezTo>
                                <a:cubicBezTo>
                                  <a:pt x="250" y="427"/>
                                  <a:pt x="248" y="394"/>
                                  <a:pt x="247" y="378"/>
                                </a:cubicBezTo>
                                <a:cubicBezTo>
                                  <a:pt x="247" y="375"/>
                                  <a:pt x="248" y="370"/>
                                  <a:pt x="248" y="367"/>
                                </a:cubicBezTo>
                                <a:cubicBezTo>
                                  <a:pt x="248" y="353"/>
                                  <a:pt x="244" y="334"/>
                                  <a:pt x="244" y="318"/>
                                </a:cubicBezTo>
                                <a:cubicBezTo>
                                  <a:pt x="244" y="312"/>
                                  <a:pt x="245" y="307"/>
                                  <a:pt x="245" y="302"/>
                                </a:cubicBezTo>
                                <a:cubicBezTo>
                                  <a:pt x="243" y="291"/>
                                  <a:pt x="243" y="280"/>
                                  <a:pt x="241" y="269"/>
                                </a:cubicBezTo>
                                <a:cubicBezTo>
                                  <a:pt x="241" y="267"/>
                                  <a:pt x="243" y="268"/>
                                  <a:pt x="242" y="265"/>
                                </a:cubicBezTo>
                                <a:cubicBezTo>
                                  <a:pt x="237" y="215"/>
                                  <a:pt x="235" y="167"/>
                                  <a:pt x="231" y="115"/>
                                </a:cubicBezTo>
                                <a:cubicBezTo>
                                  <a:pt x="228" y="108"/>
                                  <a:pt x="227" y="98"/>
                                  <a:pt x="227" y="88"/>
                                </a:cubicBezTo>
                                <a:cubicBezTo>
                                  <a:pt x="225" y="86"/>
                                  <a:pt x="224" y="77"/>
                                  <a:pt x="227" y="77"/>
                                </a:cubicBezTo>
                                <a:cubicBezTo>
                                  <a:pt x="230" y="81"/>
                                  <a:pt x="235" y="84"/>
                                  <a:pt x="236" y="91"/>
                                </a:cubicBezTo>
                                <a:cubicBezTo>
                                  <a:pt x="239" y="92"/>
                                  <a:pt x="240" y="94"/>
                                  <a:pt x="242" y="95"/>
                                </a:cubicBezTo>
                                <a:cubicBezTo>
                                  <a:pt x="241" y="97"/>
                                  <a:pt x="244" y="96"/>
                                  <a:pt x="243" y="100"/>
                                </a:cubicBezTo>
                                <a:cubicBezTo>
                                  <a:pt x="254" y="108"/>
                                  <a:pt x="259" y="122"/>
                                  <a:pt x="270" y="131"/>
                                </a:cubicBezTo>
                                <a:cubicBezTo>
                                  <a:pt x="270" y="135"/>
                                  <a:pt x="274" y="134"/>
                                  <a:pt x="274" y="139"/>
                                </a:cubicBezTo>
                                <a:cubicBezTo>
                                  <a:pt x="283" y="146"/>
                                  <a:pt x="289" y="157"/>
                                  <a:pt x="296" y="166"/>
                                </a:cubicBezTo>
                                <a:cubicBezTo>
                                  <a:pt x="295" y="167"/>
                                  <a:pt x="295" y="168"/>
                                  <a:pt x="295" y="171"/>
                                </a:cubicBezTo>
                                <a:cubicBezTo>
                                  <a:pt x="299" y="176"/>
                                  <a:pt x="303" y="181"/>
                                  <a:pt x="309" y="184"/>
                                </a:cubicBezTo>
                                <a:cubicBezTo>
                                  <a:pt x="313" y="192"/>
                                  <a:pt x="319" y="198"/>
                                  <a:pt x="326" y="203"/>
                                </a:cubicBezTo>
                                <a:cubicBezTo>
                                  <a:pt x="333" y="215"/>
                                  <a:pt x="345" y="222"/>
                                  <a:pt x="352" y="234"/>
                                </a:cubicBezTo>
                                <a:cubicBezTo>
                                  <a:pt x="354" y="233"/>
                                  <a:pt x="355" y="231"/>
                                  <a:pt x="359" y="231"/>
                                </a:cubicBezTo>
                                <a:cubicBezTo>
                                  <a:pt x="359" y="231"/>
                                  <a:pt x="359" y="231"/>
                                  <a:pt x="359" y="231"/>
                                </a:cubicBezTo>
                                <a:cubicBezTo>
                                  <a:pt x="362" y="221"/>
                                  <a:pt x="373" y="217"/>
                                  <a:pt x="377" y="207"/>
                                </a:cubicBezTo>
                                <a:cubicBezTo>
                                  <a:pt x="373" y="201"/>
                                  <a:pt x="367" y="199"/>
                                  <a:pt x="366" y="192"/>
                                </a:cubicBezTo>
                                <a:cubicBezTo>
                                  <a:pt x="358" y="184"/>
                                  <a:pt x="350" y="177"/>
                                  <a:pt x="345" y="167"/>
                                </a:cubicBezTo>
                                <a:cubicBezTo>
                                  <a:pt x="340" y="164"/>
                                  <a:pt x="338" y="158"/>
                                  <a:pt x="333" y="156"/>
                                </a:cubicBezTo>
                                <a:cubicBezTo>
                                  <a:pt x="327" y="143"/>
                                  <a:pt x="315" y="136"/>
                                  <a:pt x="309" y="123"/>
                                </a:cubicBezTo>
                                <a:cubicBezTo>
                                  <a:pt x="301" y="118"/>
                                  <a:pt x="298" y="108"/>
                                  <a:pt x="290" y="103"/>
                                </a:cubicBezTo>
                                <a:cubicBezTo>
                                  <a:pt x="291" y="99"/>
                                  <a:pt x="287" y="100"/>
                                  <a:pt x="288" y="97"/>
                                </a:cubicBezTo>
                                <a:cubicBezTo>
                                  <a:pt x="274" y="86"/>
                                  <a:pt x="266" y="68"/>
                                  <a:pt x="252" y="56"/>
                                </a:cubicBezTo>
                                <a:cubicBezTo>
                                  <a:pt x="246" y="43"/>
                                  <a:pt x="235" y="35"/>
                                  <a:pt x="228" y="23"/>
                                </a:cubicBezTo>
                                <a:cubicBezTo>
                                  <a:pt x="226" y="22"/>
                                  <a:pt x="224" y="22"/>
                                  <a:pt x="224" y="21"/>
                                </a:cubicBezTo>
                                <a:cubicBezTo>
                                  <a:pt x="223" y="18"/>
                                  <a:pt x="220" y="17"/>
                                  <a:pt x="218" y="15"/>
                                </a:cubicBezTo>
                                <a:cubicBezTo>
                                  <a:pt x="216" y="8"/>
                                  <a:pt x="209" y="7"/>
                                  <a:pt x="207" y="1"/>
                                </a:cubicBezTo>
                                <a:cubicBezTo>
                                  <a:pt x="206" y="1"/>
                                  <a:pt x="206" y="1"/>
                                  <a:pt x="205" y="1"/>
                                </a:cubicBezTo>
                                <a:cubicBezTo>
                                  <a:pt x="204" y="1"/>
                                  <a:pt x="203" y="1"/>
                                  <a:pt x="203" y="0"/>
                                </a:cubicBezTo>
                                <a:cubicBezTo>
                                  <a:pt x="202" y="0"/>
                                  <a:pt x="201" y="0"/>
                                  <a:pt x="20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1492"/>
                        <wps:cNvSpPr>
                          <a:spLocks/>
                        </wps:cNvSpPr>
                        <wps:spPr bwMode="auto">
                          <a:xfrm>
                            <a:off x="8536" y="1552"/>
                            <a:ext cx="63" cy="66"/>
                          </a:xfrm>
                          <a:custGeom>
                            <a:avLst/>
                            <a:gdLst>
                              <a:gd name="T0" fmla="*/ 19 w 19"/>
                              <a:gd name="T1" fmla="*/ 0 h 20"/>
                              <a:gd name="T2" fmla="*/ 14 w 19"/>
                              <a:gd name="T3" fmla="*/ 8 h 20"/>
                              <a:gd name="T4" fmla="*/ 11 w 19"/>
                              <a:gd name="T5" fmla="*/ 9 h 20"/>
                              <a:gd name="T6" fmla="*/ 4 w 19"/>
                              <a:gd name="T7" fmla="*/ 13 h 20"/>
                              <a:gd name="T8" fmla="*/ 3 w 19"/>
                              <a:gd name="T9" fmla="*/ 13 h 20"/>
                              <a:gd name="T10" fmla="*/ 3 w 19"/>
                              <a:gd name="T11" fmla="*/ 13 h 20"/>
                              <a:gd name="T12" fmla="*/ 3 w 19"/>
                              <a:gd name="T13" fmla="*/ 13 h 20"/>
                              <a:gd name="T14" fmla="*/ 3 w 19"/>
                              <a:gd name="T15" fmla="*/ 13 h 20"/>
                              <a:gd name="T16" fmla="*/ 3 w 19"/>
                              <a:gd name="T17" fmla="*/ 13 h 20"/>
                              <a:gd name="T18" fmla="*/ 3 w 19"/>
                              <a:gd name="T19" fmla="*/ 14 h 20"/>
                              <a:gd name="T20" fmla="*/ 2 w 19"/>
                              <a:gd name="T21" fmla="*/ 16 h 20"/>
                              <a:gd name="T22" fmla="*/ 2 w 19"/>
                              <a:gd name="T23" fmla="*/ 16 h 20"/>
                              <a:gd name="T24" fmla="*/ 1 w 19"/>
                              <a:gd name="T25" fmla="*/ 16 h 20"/>
                              <a:gd name="T26" fmla="*/ 0 w 19"/>
                              <a:gd name="T27" fmla="*/ 16 h 20"/>
                              <a:gd name="T28" fmla="*/ 0 w 19"/>
                              <a:gd name="T29" fmla="*/ 16 h 20"/>
                              <a:gd name="T30" fmla="*/ 1 w 19"/>
                              <a:gd name="T31" fmla="*/ 16 h 20"/>
                              <a:gd name="T32" fmla="*/ 0 w 19"/>
                              <a:gd name="T33" fmla="*/ 19 h 20"/>
                              <a:gd name="T34" fmla="*/ 0 w 19"/>
                              <a:gd name="T35" fmla="*/ 20 h 20"/>
                              <a:gd name="T36" fmla="*/ 1 w 19"/>
                              <a:gd name="T37" fmla="*/ 19 h 20"/>
                              <a:gd name="T38" fmla="*/ 3 w 19"/>
                              <a:gd name="T39" fmla="*/ 18 h 20"/>
                              <a:gd name="T40" fmla="*/ 3 w 19"/>
                              <a:gd name="T41" fmla="*/ 18 h 20"/>
                              <a:gd name="T42" fmla="*/ 3 w 19"/>
                              <a:gd name="T43" fmla="*/ 17 h 20"/>
                              <a:gd name="T44" fmla="*/ 4 w 19"/>
                              <a:gd name="T45" fmla="*/ 16 h 20"/>
                              <a:gd name="T46" fmla="*/ 19 w 19"/>
                              <a:gd name="T47" fmla="*/ 0 h 20"/>
                              <a:gd name="T48" fmla="*/ 19 w 19"/>
                              <a:gd name="T4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" h="20">
                                <a:moveTo>
                                  <a:pt x="19" y="0"/>
                                </a:moveTo>
                                <a:cubicBezTo>
                                  <a:pt x="17" y="2"/>
                                  <a:pt x="14" y="4"/>
                                  <a:pt x="14" y="8"/>
                                </a:cubicBezTo>
                                <a:cubicBezTo>
                                  <a:pt x="13" y="8"/>
                                  <a:pt x="12" y="8"/>
                                  <a:pt x="11" y="9"/>
                                </a:cubicBezTo>
                                <a:cubicBezTo>
                                  <a:pt x="9" y="10"/>
                                  <a:pt x="8" y="13"/>
                                  <a:pt x="4" y="13"/>
                                </a:cubicBezTo>
                                <a:cubicBezTo>
                                  <a:pt x="4" y="13"/>
                                  <a:pt x="4" y="13"/>
                                  <a:pt x="3" y="13"/>
                                </a:cubicBezTo>
                                <a:cubicBezTo>
                                  <a:pt x="3" y="13"/>
                                  <a:pt x="3" y="13"/>
                                  <a:pt x="3" y="13"/>
                                </a:cubicBezTo>
                                <a:cubicBezTo>
                                  <a:pt x="3" y="13"/>
                                  <a:pt x="3" y="13"/>
                                  <a:pt x="3" y="13"/>
                                </a:cubicBezTo>
                                <a:cubicBezTo>
                                  <a:pt x="3" y="13"/>
                                  <a:pt x="3" y="13"/>
                                  <a:pt x="3" y="13"/>
                                </a:cubicBezTo>
                                <a:cubicBezTo>
                                  <a:pt x="3" y="13"/>
                                  <a:pt x="3" y="13"/>
                                  <a:pt x="3" y="13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3" y="15"/>
                                  <a:pt x="3" y="16"/>
                                  <a:pt x="2" y="16"/>
                                </a:cubicBezTo>
                                <a:cubicBezTo>
                                  <a:pt x="2" y="16"/>
                                  <a:pt x="2" y="16"/>
                                  <a:pt x="2" y="16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1" y="16"/>
                                  <a:pt x="1" y="16"/>
                                  <a:pt x="0" y="16"/>
                                </a:cubicBezTo>
                                <a:cubicBezTo>
                                  <a:pt x="0" y="16"/>
                                  <a:pt x="0" y="16"/>
                                  <a:pt x="0" y="16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1" y="18"/>
                                  <a:pt x="0" y="19"/>
                                  <a:pt x="0" y="19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20"/>
                                  <a:pt x="0" y="19"/>
                                  <a:pt x="1" y="19"/>
                                </a:cubicBezTo>
                                <a:cubicBezTo>
                                  <a:pt x="1" y="18"/>
                                  <a:pt x="2" y="18"/>
                                  <a:pt x="3" y="18"/>
                                </a:cubicBezTo>
                                <a:cubicBezTo>
                                  <a:pt x="3" y="18"/>
                                  <a:pt x="3" y="18"/>
                                  <a:pt x="3" y="18"/>
                                </a:cubicBezTo>
                                <a:cubicBezTo>
                                  <a:pt x="3" y="18"/>
                                  <a:pt x="3" y="17"/>
                                  <a:pt x="3" y="17"/>
                                </a:cubicBezTo>
                                <a:cubicBezTo>
                                  <a:pt x="3" y="16"/>
                                  <a:pt x="3" y="16"/>
                                  <a:pt x="4" y="16"/>
                                </a:cubicBezTo>
                                <a:cubicBezTo>
                                  <a:pt x="11" y="12"/>
                                  <a:pt x="16" y="8"/>
                                  <a:pt x="19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1493"/>
                        <wps:cNvSpPr>
                          <a:spLocks/>
                        </wps:cNvSpPr>
                        <wps:spPr bwMode="auto">
                          <a:xfrm>
                            <a:off x="8648" y="1575"/>
                            <a:ext cx="30" cy="30"/>
                          </a:xfrm>
                          <a:custGeom>
                            <a:avLst/>
                            <a:gdLst>
                              <a:gd name="T0" fmla="*/ 9 w 9"/>
                              <a:gd name="T1" fmla="*/ 0 h 9"/>
                              <a:gd name="T2" fmla="*/ 6 w 9"/>
                              <a:gd name="T3" fmla="*/ 3 h 9"/>
                              <a:gd name="T4" fmla="*/ 4 w 9"/>
                              <a:gd name="T5" fmla="*/ 4 h 9"/>
                              <a:gd name="T6" fmla="*/ 3 w 9"/>
                              <a:gd name="T7" fmla="*/ 4 h 9"/>
                              <a:gd name="T8" fmla="*/ 3 w 9"/>
                              <a:gd name="T9" fmla="*/ 4 h 9"/>
                              <a:gd name="T10" fmla="*/ 3 w 9"/>
                              <a:gd name="T11" fmla="*/ 4 h 9"/>
                              <a:gd name="T12" fmla="*/ 2 w 9"/>
                              <a:gd name="T13" fmla="*/ 4 h 9"/>
                              <a:gd name="T14" fmla="*/ 2 w 9"/>
                              <a:gd name="T15" fmla="*/ 4 h 9"/>
                              <a:gd name="T16" fmla="*/ 2 w 9"/>
                              <a:gd name="T17" fmla="*/ 4 h 9"/>
                              <a:gd name="T18" fmla="*/ 0 w 9"/>
                              <a:gd name="T19" fmla="*/ 9 h 9"/>
                              <a:gd name="T20" fmla="*/ 0 w 9"/>
                              <a:gd name="T21" fmla="*/ 9 h 9"/>
                              <a:gd name="T22" fmla="*/ 9 w 9"/>
                              <a:gd name="T23" fmla="*/ 0 h 9"/>
                              <a:gd name="T24" fmla="*/ 9 w 9"/>
                              <a:gd name="T2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9" y="0"/>
                                </a:moveTo>
                                <a:cubicBezTo>
                                  <a:pt x="7" y="0"/>
                                  <a:pt x="7" y="2"/>
                                  <a:pt x="6" y="3"/>
                                </a:cubicBezTo>
                                <a:cubicBezTo>
                                  <a:pt x="5" y="3"/>
                                  <a:pt x="5" y="3"/>
                                  <a:pt x="4" y="4"/>
                                </a:cubicBezTo>
                                <a:cubicBezTo>
                                  <a:pt x="4" y="4"/>
                                  <a:pt x="3" y="4"/>
                                  <a:pt x="3" y="4"/>
                                </a:cubicBez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ubicBezTo>
                                  <a:pt x="3" y="4"/>
                                  <a:pt x="2" y="4"/>
                                  <a:pt x="2" y="4"/>
                                </a:cubicBezTo>
                                <a:cubicBezTo>
                                  <a:pt x="2" y="4"/>
                                  <a:pt x="2" y="4"/>
                                  <a:pt x="2" y="4"/>
                                </a:cubicBezTo>
                                <a:cubicBezTo>
                                  <a:pt x="2" y="4"/>
                                  <a:pt x="2" y="4"/>
                                  <a:pt x="2" y="4"/>
                                </a:cubicBezTo>
                                <a:cubicBezTo>
                                  <a:pt x="2" y="6"/>
                                  <a:pt x="1" y="7"/>
                                  <a:pt x="0" y="9"/>
                                </a:cubicBezTo>
                                <a:cubicBezTo>
                                  <a:pt x="0" y="9"/>
                                  <a:pt x="0" y="9"/>
                                  <a:pt x="0" y="9"/>
                                </a:cubicBezTo>
                                <a:cubicBezTo>
                                  <a:pt x="4" y="7"/>
                                  <a:pt x="9" y="5"/>
                                  <a:pt x="9" y="0"/>
                                </a:cubicBezTo>
                                <a:cubicBezTo>
                                  <a:pt x="9" y="0"/>
                                  <a:pt x="9" y="0"/>
                                  <a:pt x="9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1494"/>
                        <wps:cNvSpPr>
                          <a:spLocks/>
                        </wps:cNvSpPr>
                        <wps:spPr bwMode="auto">
                          <a:xfrm>
                            <a:off x="8834" y="1482"/>
                            <a:ext cx="19" cy="27"/>
                          </a:xfrm>
                          <a:custGeom>
                            <a:avLst/>
                            <a:gdLst>
                              <a:gd name="T0" fmla="*/ 0 w 6"/>
                              <a:gd name="T1" fmla="*/ 0 h 8"/>
                              <a:gd name="T2" fmla="*/ 0 w 6"/>
                              <a:gd name="T3" fmla="*/ 0 h 8"/>
                              <a:gd name="T4" fmla="*/ 6 w 6"/>
                              <a:gd name="T5" fmla="*/ 8 h 8"/>
                              <a:gd name="T6" fmla="*/ 6 w 6"/>
                              <a:gd name="T7" fmla="*/ 8 h 8"/>
                              <a:gd name="T8" fmla="*/ 6 w 6"/>
                              <a:gd name="T9" fmla="*/ 4 h 8"/>
                              <a:gd name="T10" fmla="*/ 0 w 6"/>
                              <a:gd name="T11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2" y="3"/>
                                  <a:pt x="3" y="6"/>
                                  <a:pt x="6" y="8"/>
                                </a:cubicBezTo>
                                <a:cubicBezTo>
                                  <a:pt x="6" y="8"/>
                                  <a:pt x="6" y="8"/>
                                  <a:pt x="6" y="8"/>
                                </a:cubicBezTo>
                                <a:cubicBezTo>
                                  <a:pt x="6" y="7"/>
                                  <a:pt x="6" y="6"/>
                                  <a:pt x="6" y="4"/>
                                </a:cubicBezTo>
                                <a:cubicBezTo>
                                  <a:pt x="3" y="4"/>
                                  <a:pt x="3" y="1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495"/>
                        <wps:cNvSpPr>
                          <a:spLocks/>
                        </wps:cNvSpPr>
                        <wps:spPr bwMode="auto">
                          <a:xfrm>
                            <a:off x="8890" y="1463"/>
                            <a:ext cx="33" cy="39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2"/>
                              <a:gd name="T2" fmla="*/ 0 w 10"/>
                              <a:gd name="T3" fmla="*/ 0 h 12"/>
                              <a:gd name="T4" fmla="*/ 0 w 10"/>
                              <a:gd name="T5" fmla="*/ 0 h 12"/>
                              <a:gd name="T6" fmla="*/ 10 w 10"/>
                              <a:gd name="T7" fmla="*/ 12 h 12"/>
                              <a:gd name="T8" fmla="*/ 10 w 10"/>
                              <a:gd name="T9" fmla="*/ 12 h 12"/>
                              <a:gd name="T10" fmla="*/ 8 w 10"/>
                              <a:gd name="T11" fmla="*/ 9 h 12"/>
                              <a:gd name="T12" fmla="*/ 9 w 10"/>
                              <a:gd name="T13" fmla="*/ 8 h 12"/>
                              <a:gd name="T14" fmla="*/ 9 w 10"/>
                              <a:gd name="T15" fmla="*/ 8 h 12"/>
                              <a:gd name="T16" fmla="*/ 4 w 10"/>
                              <a:gd name="T17" fmla="*/ 2 h 12"/>
                              <a:gd name="T18" fmla="*/ 4 w 10"/>
                              <a:gd name="T19" fmla="*/ 2 h 12"/>
                              <a:gd name="T20" fmla="*/ 4 w 10"/>
                              <a:gd name="T21" fmla="*/ 2 h 12"/>
                              <a:gd name="T22" fmla="*/ 2 w 10"/>
                              <a:gd name="T23" fmla="*/ 1 h 12"/>
                              <a:gd name="T24" fmla="*/ 2 w 10"/>
                              <a:gd name="T25" fmla="*/ 1 h 12"/>
                              <a:gd name="T26" fmla="*/ 1 w 10"/>
                              <a:gd name="T27" fmla="*/ 0 h 12"/>
                              <a:gd name="T28" fmla="*/ 0 w 10"/>
                              <a:gd name="T29" fmla="*/ 0 h 12"/>
                              <a:gd name="T30" fmla="*/ 0 w 10"/>
                              <a:gd name="T31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3" y="4"/>
                                  <a:pt x="5" y="10"/>
                                  <a:pt x="10" y="12"/>
                                </a:cubicBezTo>
                                <a:cubicBezTo>
                                  <a:pt x="10" y="12"/>
                                  <a:pt x="10" y="12"/>
                                  <a:pt x="10" y="12"/>
                                </a:cubicBezTo>
                                <a:cubicBezTo>
                                  <a:pt x="10" y="11"/>
                                  <a:pt x="8" y="11"/>
                                  <a:pt x="8" y="9"/>
                                </a:cubicBezTo>
                                <a:cubicBezTo>
                                  <a:pt x="8" y="9"/>
                                  <a:pt x="9" y="9"/>
                                  <a:pt x="9" y="8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6" y="7"/>
                                  <a:pt x="5" y="5"/>
                                  <a:pt x="4" y="2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ubicBezTo>
                                  <a:pt x="3" y="2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496"/>
                        <wps:cNvSpPr>
                          <a:spLocks/>
                        </wps:cNvSpPr>
                        <wps:spPr bwMode="auto">
                          <a:xfrm>
                            <a:off x="8734" y="1463"/>
                            <a:ext cx="20" cy="19"/>
                          </a:xfrm>
                          <a:custGeom>
                            <a:avLst/>
                            <a:gdLst>
                              <a:gd name="T0" fmla="*/ 6 w 6"/>
                              <a:gd name="T1" fmla="*/ 0 h 6"/>
                              <a:gd name="T2" fmla="*/ 0 w 6"/>
                              <a:gd name="T3" fmla="*/ 6 h 6"/>
                              <a:gd name="T4" fmla="*/ 0 w 6"/>
                              <a:gd name="T5" fmla="*/ 6 h 6"/>
                              <a:gd name="T6" fmla="*/ 6 w 6"/>
                              <a:gd name="T7" fmla="*/ 0 h 6"/>
                              <a:gd name="T8" fmla="*/ 6 w 6"/>
                              <a:gd name="T9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0"/>
                                </a:moveTo>
                                <a:cubicBezTo>
                                  <a:pt x="4" y="2"/>
                                  <a:pt x="1" y="3"/>
                                  <a:pt x="0" y="6"/>
                                </a:cubicBez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  <a:cubicBezTo>
                                  <a:pt x="2" y="4"/>
                                  <a:pt x="5" y="3"/>
                                  <a:pt x="6" y="0"/>
                                </a:cubicBezTo>
                                <a:cubicBezTo>
                                  <a:pt x="6" y="0"/>
                                  <a:pt x="6" y="0"/>
                                  <a:pt x="6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1497"/>
                        <wps:cNvSpPr>
                          <a:spLocks/>
                        </wps:cNvSpPr>
                        <wps:spPr bwMode="auto">
                          <a:xfrm>
                            <a:off x="8794" y="1459"/>
                            <a:ext cx="13" cy="10"/>
                          </a:xfrm>
                          <a:custGeom>
                            <a:avLst/>
                            <a:gdLst>
                              <a:gd name="T0" fmla="*/ 0 w 4"/>
                              <a:gd name="T1" fmla="*/ 0 h 3"/>
                              <a:gd name="T2" fmla="*/ 0 w 4"/>
                              <a:gd name="T3" fmla="*/ 0 h 3"/>
                              <a:gd name="T4" fmla="*/ 0 w 4"/>
                              <a:gd name="T5" fmla="*/ 0 h 3"/>
                              <a:gd name="T6" fmla="*/ 4 w 4"/>
                              <a:gd name="T7" fmla="*/ 3 h 3"/>
                              <a:gd name="T8" fmla="*/ 4 w 4"/>
                              <a:gd name="T9" fmla="*/ 3 h 3"/>
                              <a:gd name="T10" fmla="*/ 4 w 4"/>
                              <a:gd name="T11" fmla="*/ 3 h 3"/>
                              <a:gd name="T12" fmla="*/ 3 w 4"/>
                              <a:gd name="T13" fmla="*/ 3 h 3"/>
                              <a:gd name="T14" fmla="*/ 3 w 4"/>
                              <a:gd name="T15" fmla="*/ 2 h 3"/>
                              <a:gd name="T16" fmla="*/ 0 w 4"/>
                              <a:gd name="T17" fmla="*/ 0 h 3"/>
                              <a:gd name="T18" fmla="*/ 0 w 4"/>
                              <a:gd name="T19" fmla="*/ 0 h 3"/>
                              <a:gd name="T20" fmla="*/ 0 w 4"/>
                              <a:gd name="T21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2"/>
                                  <a:pt x="3" y="3"/>
                                  <a:pt x="4" y="3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3" y="3"/>
                                  <a:pt x="3" y="3"/>
                                  <a:pt x="3" y="3"/>
                                </a:cubicBezTo>
                                <a:cubicBezTo>
                                  <a:pt x="3" y="3"/>
                                  <a:pt x="3" y="2"/>
                                  <a:pt x="3" y="2"/>
                                </a:cubicBezTo>
                                <a:cubicBezTo>
                                  <a:pt x="2" y="1"/>
                                  <a:pt x="2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reeform 1498"/>
                        <wps:cNvSpPr>
                          <a:spLocks/>
                        </wps:cNvSpPr>
                        <wps:spPr bwMode="auto">
                          <a:xfrm>
                            <a:off x="3076" y="5081"/>
                            <a:ext cx="10" cy="17"/>
                          </a:xfrm>
                          <a:custGeom>
                            <a:avLst/>
                            <a:gdLst>
                              <a:gd name="T0" fmla="*/ 1 w 3"/>
                              <a:gd name="T1" fmla="*/ 0 h 5"/>
                              <a:gd name="T2" fmla="*/ 0 w 3"/>
                              <a:gd name="T3" fmla="*/ 4 h 5"/>
                              <a:gd name="T4" fmla="*/ 2 w 3"/>
                              <a:gd name="T5" fmla="*/ 5 h 5"/>
                              <a:gd name="T6" fmla="*/ 3 w 3"/>
                              <a:gd name="T7" fmla="*/ 1 h 5"/>
                              <a:gd name="T8" fmla="*/ 1 w 3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1" y="0"/>
                                </a:moveTo>
                                <a:cubicBezTo>
                                  <a:pt x="1" y="1"/>
                                  <a:pt x="0" y="3"/>
                                  <a:pt x="0" y="4"/>
                                </a:cubicBezTo>
                                <a:cubicBezTo>
                                  <a:pt x="0" y="5"/>
                                  <a:pt x="0" y="5"/>
                                  <a:pt x="2" y="5"/>
                                </a:cubicBezTo>
                                <a:cubicBezTo>
                                  <a:pt x="2" y="4"/>
                                  <a:pt x="3" y="2"/>
                                  <a:pt x="3" y="1"/>
                                </a:cubicBezTo>
                                <a:cubicBezTo>
                                  <a:pt x="3" y="0"/>
                                  <a:pt x="2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reeform 1499"/>
                        <wps:cNvSpPr>
                          <a:spLocks/>
                        </wps:cNvSpPr>
                        <wps:spPr bwMode="auto">
                          <a:xfrm>
                            <a:off x="2963" y="5032"/>
                            <a:ext cx="13" cy="36"/>
                          </a:xfrm>
                          <a:custGeom>
                            <a:avLst/>
                            <a:gdLst>
                              <a:gd name="T0" fmla="*/ 2 w 4"/>
                              <a:gd name="T1" fmla="*/ 0 h 11"/>
                              <a:gd name="T2" fmla="*/ 0 w 4"/>
                              <a:gd name="T3" fmla="*/ 8 h 11"/>
                              <a:gd name="T4" fmla="*/ 1 w 4"/>
                              <a:gd name="T5" fmla="*/ 11 h 11"/>
                              <a:gd name="T6" fmla="*/ 4 w 4"/>
                              <a:gd name="T7" fmla="*/ 2 h 11"/>
                              <a:gd name="T8" fmla="*/ 2 w 4"/>
                              <a:gd name="T9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2" y="0"/>
                                </a:moveTo>
                                <a:cubicBezTo>
                                  <a:pt x="2" y="2"/>
                                  <a:pt x="0" y="6"/>
                                  <a:pt x="0" y="8"/>
                                </a:cubicBezTo>
                                <a:cubicBezTo>
                                  <a:pt x="0" y="9"/>
                                  <a:pt x="0" y="10"/>
                                  <a:pt x="1" y="11"/>
                                </a:cubicBezTo>
                                <a:cubicBezTo>
                                  <a:pt x="1" y="8"/>
                                  <a:pt x="3" y="4"/>
                                  <a:pt x="4" y="2"/>
                                </a:cubicBezTo>
                                <a:cubicBezTo>
                                  <a:pt x="4" y="1"/>
                                  <a:pt x="3" y="0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1500"/>
                        <wps:cNvSpPr>
                          <a:spLocks/>
                        </wps:cNvSpPr>
                        <wps:spPr bwMode="auto">
                          <a:xfrm>
                            <a:off x="3053" y="4959"/>
                            <a:ext cx="16" cy="53"/>
                          </a:xfrm>
                          <a:custGeom>
                            <a:avLst/>
                            <a:gdLst>
                              <a:gd name="T0" fmla="*/ 4 w 5"/>
                              <a:gd name="T1" fmla="*/ 0 h 16"/>
                              <a:gd name="T2" fmla="*/ 0 w 5"/>
                              <a:gd name="T3" fmla="*/ 13 h 16"/>
                              <a:gd name="T4" fmla="*/ 1 w 5"/>
                              <a:gd name="T5" fmla="*/ 16 h 16"/>
                              <a:gd name="T6" fmla="*/ 5 w 5"/>
                              <a:gd name="T7" fmla="*/ 3 h 16"/>
                              <a:gd name="T8" fmla="*/ 4 w 5"/>
                              <a:gd name="T9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16">
                                <a:moveTo>
                                  <a:pt x="4" y="0"/>
                                </a:moveTo>
                                <a:cubicBezTo>
                                  <a:pt x="4" y="4"/>
                                  <a:pt x="0" y="9"/>
                                  <a:pt x="0" y="13"/>
                                </a:cubicBezTo>
                                <a:cubicBezTo>
                                  <a:pt x="0" y="14"/>
                                  <a:pt x="1" y="15"/>
                                  <a:pt x="1" y="16"/>
                                </a:cubicBezTo>
                                <a:cubicBezTo>
                                  <a:pt x="2" y="12"/>
                                  <a:pt x="5" y="6"/>
                                  <a:pt x="5" y="3"/>
                                </a:cubicBezTo>
                                <a:cubicBezTo>
                                  <a:pt x="5" y="2"/>
                                  <a:pt x="5" y="1"/>
                                  <a:pt x="4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1501"/>
                        <wps:cNvSpPr>
                          <a:spLocks/>
                        </wps:cNvSpPr>
                        <wps:spPr bwMode="auto">
                          <a:xfrm>
                            <a:off x="3079" y="4712"/>
                            <a:ext cx="46" cy="148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45"/>
                              <a:gd name="T2" fmla="*/ 0 w 14"/>
                              <a:gd name="T3" fmla="*/ 45 h 45"/>
                              <a:gd name="T4" fmla="*/ 14 w 14"/>
                              <a:gd name="T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" h="45">
                                <a:moveTo>
                                  <a:pt x="14" y="0"/>
                                </a:moveTo>
                                <a:cubicBezTo>
                                  <a:pt x="7" y="8"/>
                                  <a:pt x="0" y="30"/>
                                  <a:pt x="0" y="45"/>
                                </a:cubicBezTo>
                                <a:cubicBezTo>
                                  <a:pt x="4" y="25"/>
                                  <a:pt x="9" y="18"/>
                                  <a:pt x="14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1502"/>
                        <wps:cNvSpPr>
                          <a:spLocks/>
                        </wps:cNvSpPr>
                        <wps:spPr bwMode="auto">
                          <a:xfrm>
                            <a:off x="3102" y="4741"/>
                            <a:ext cx="30" cy="109"/>
                          </a:xfrm>
                          <a:custGeom>
                            <a:avLst/>
                            <a:gdLst>
                              <a:gd name="T0" fmla="*/ 9 w 9"/>
                              <a:gd name="T1" fmla="*/ 0 h 33"/>
                              <a:gd name="T2" fmla="*/ 0 w 9"/>
                              <a:gd name="T3" fmla="*/ 31 h 33"/>
                              <a:gd name="T4" fmla="*/ 0 w 9"/>
                              <a:gd name="T5" fmla="*/ 33 h 33"/>
                              <a:gd name="T6" fmla="*/ 9 w 9"/>
                              <a:gd name="T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33">
                                <a:moveTo>
                                  <a:pt x="9" y="0"/>
                                </a:moveTo>
                                <a:cubicBezTo>
                                  <a:pt x="5" y="6"/>
                                  <a:pt x="0" y="22"/>
                                  <a:pt x="0" y="31"/>
                                </a:cubicBezTo>
                                <a:cubicBezTo>
                                  <a:pt x="0" y="32"/>
                                  <a:pt x="0" y="32"/>
                                  <a:pt x="0" y="33"/>
                                </a:cubicBezTo>
                                <a:cubicBezTo>
                                  <a:pt x="3" y="22"/>
                                  <a:pt x="6" y="11"/>
                                  <a:pt x="9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1503"/>
                        <wps:cNvSpPr>
                          <a:spLocks/>
                        </wps:cNvSpPr>
                        <wps:spPr bwMode="auto">
                          <a:xfrm>
                            <a:off x="3122" y="4722"/>
                            <a:ext cx="40" cy="122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37"/>
                              <a:gd name="T2" fmla="*/ 0 w 12"/>
                              <a:gd name="T3" fmla="*/ 35 h 37"/>
                              <a:gd name="T4" fmla="*/ 0 w 12"/>
                              <a:gd name="T5" fmla="*/ 37 h 37"/>
                              <a:gd name="T6" fmla="*/ 12 w 12"/>
                              <a:gd name="T7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37">
                                <a:moveTo>
                                  <a:pt x="12" y="0"/>
                                </a:moveTo>
                                <a:cubicBezTo>
                                  <a:pt x="7" y="8"/>
                                  <a:pt x="0" y="24"/>
                                  <a:pt x="0" y="35"/>
                                </a:cubicBezTo>
                                <a:cubicBezTo>
                                  <a:pt x="0" y="36"/>
                                  <a:pt x="0" y="36"/>
                                  <a:pt x="0" y="37"/>
                                </a:cubicBezTo>
                                <a:cubicBezTo>
                                  <a:pt x="4" y="21"/>
                                  <a:pt x="8" y="18"/>
                                  <a:pt x="12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504"/>
                        <wps:cNvSpPr>
                          <a:spLocks/>
                        </wps:cNvSpPr>
                        <wps:spPr bwMode="auto">
                          <a:xfrm>
                            <a:off x="3043" y="4682"/>
                            <a:ext cx="33" cy="135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41"/>
                              <a:gd name="T2" fmla="*/ 0 w 10"/>
                              <a:gd name="T3" fmla="*/ 38 h 41"/>
                              <a:gd name="T4" fmla="*/ 0 w 10"/>
                              <a:gd name="T5" fmla="*/ 41 h 41"/>
                              <a:gd name="T6" fmla="*/ 10 w 10"/>
                              <a:gd name="T7" fmla="*/ 2 h 41"/>
                              <a:gd name="T8" fmla="*/ 10 w 10"/>
                              <a:gd name="T9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41">
                                <a:moveTo>
                                  <a:pt x="10" y="0"/>
                                </a:moveTo>
                                <a:cubicBezTo>
                                  <a:pt x="7" y="12"/>
                                  <a:pt x="0" y="27"/>
                                  <a:pt x="0" y="38"/>
                                </a:cubicBezTo>
                                <a:cubicBezTo>
                                  <a:pt x="0" y="39"/>
                                  <a:pt x="0" y="40"/>
                                  <a:pt x="0" y="41"/>
                                </a:cubicBezTo>
                                <a:cubicBezTo>
                                  <a:pt x="2" y="28"/>
                                  <a:pt x="10" y="13"/>
                                  <a:pt x="10" y="2"/>
                                </a:cubicBezTo>
                                <a:cubicBezTo>
                                  <a:pt x="10" y="1"/>
                                  <a:pt x="10" y="0"/>
                                  <a:pt x="1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1505"/>
                        <wps:cNvSpPr>
                          <a:spLocks/>
                        </wps:cNvSpPr>
                        <wps:spPr bwMode="auto">
                          <a:xfrm>
                            <a:off x="3062" y="4771"/>
                            <a:ext cx="10" cy="23"/>
                          </a:xfrm>
                          <a:custGeom>
                            <a:avLst/>
                            <a:gdLst>
                              <a:gd name="T0" fmla="*/ 2 w 3"/>
                              <a:gd name="T1" fmla="*/ 0 h 7"/>
                              <a:gd name="T2" fmla="*/ 1 w 3"/>
                              <a:gd name="T3" fmla="*/ 1 h 7"/>
                              <a:gd name="T4" fmla="*/ 0 w 3"/>
                              <a:gd name="T5" fmla="*/ 2 h 7"/>
                              <a:gd name="T6" fmla="*/ 0 w 3"/>
                              <a:gd name="T7" fmla="*/ 3 h 7"/>
                              <a:gd name="T8" fmla="*/ 0 w 3"/>
                              <a:gd name="T9" fmla="*/ 3 h 7"/>
                              <a:gd name="T10" fmla="*/ 0 w 3"/>
                              <a:gd name="T11" fmla="*/ 5 h 7"/>
                              <a:gd name="T12" fmla="*/ 1 w 3"/>
                              <a:gd name="T13" fmla="*/ 6 h 7"/>
                              <a:gd name="T14" fmla="*/ 1 w 3"/>
                              <a:gd name="T15" fmla="*/ 6 h 7"/>
                              <a:gd name="T16" fmla="*/ 1 w 3"/>
                              <a:gd name="T17" fmla="*/ 6 h 7"/>
                              <a:gd name="T18" fmla="*/ 1 w 3"/>
                              <a:gd name="T19" fmla="*/ 7 h 7"/>
                              <a:gd name="T20" fmla="*/ 1 w 3"/>
                              <a:gd name="T21" fmla="*/ 7 h 7"/>
                              <a:gd name="T22" fmla="*/ 3 w 3"/>
                              <a:gd name="T23" fmla="*/ 1 h 7"/>
                              <a:gd name="T24" fmla="*/ 2 w 3"/>
                              <a:gd name="T25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" h="7">
                                <a:moveTo>
                                  <a:pt x="2" y="0"/>
                                </a:moveTo>
                                <a:cubicBezTo>
                                  <a:pt x="2" y="0"/>
                                  <a:pt x="1" y="1"/>
                                  <a:pt x="1" y="1"/>
                                </a:cubicBezTo>
                                <a:cubicBezTo>
                                  <a:pt x="1" y="2"/>
                                  <a:pt x="1" y="2"/>
                                  <a:pt x="0" y="2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4"/>
                                  <a:pt x="0" y="4"/>
                                  <a:pt x="0" y="5"/>
                                </a:cubicBezTo>
                                <a:cubicBezTo>
                                  <a:pt x="0" y="5"/>
                                  <a:pt x="0" y="6"/>
                                  <a:pt x="1" y="6"/>
                                </a:cubicBezTo>
                                <a:cubicBezTo>
                                  <a:pt x="1" y="6"/>
                                  <a:pt x="1" y="6"/>
                                  <a:pt x="1" y="6"/>
                                </a:cubicBezTo>
                                <a:cubicBezTo>
                                  <a:pt x="1" y="6"/>
                                  <a:pt x="1" y="6"/>
                                  <a:pt x="1" y="6"/>
                                </a:cubicBezTo>
                                <a:cubicBezTo>
                                  <a:pt x="1" y="6"/>
                                  <a:pt x="1" y="7"/>
                                  <a:pt x="1" y="7"/>
                                </a:cubicBezTo>
                                <a:cubicBezTo>
                                  <a:pt x="1" y="7"/>
                                  <a:pt x="1" y="7"/>
                                  <a:pt x="1" y="7"/>
                                </a:cubicBezTo>
                                <a:cubicBezTo>
                                  <a:pt x="2" y="5"/>
                                  <a:pt x="3" y="3"/>
                                  <a:pt x="3" y="1"/>
                                </a:cubicBezTo>
                                <a:cubicBezTo>
                                  <a:pt x="3" y="0"/>
                                  <a:pt x="3" y="0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1506"/>
                        <wps:cNvSpPr>
                          <a:spLocks/>
                        </wps:cNvSpPr>
                        <wps:spPr bwMode="auto">
                          <a:xfrm>
                            <a:off x="3069" y="4738"/>
                            <a:ext cx="13" cy="23"/>
                          </a:xfrm>
                          <a:custGeom>
                            <a:avLst/>
                            <a:gdLst>
                              <a:gd name="T0" fmla="*/ 2 w 4"/>
                              <a:gd name="T1" fmla="*/ 0 h 7"/>
                              <a:gd name="T2" fmla="*/ 0 w 4"/>
                              <a:gd name="T3" fmla="*/ 7 h 7"/>
                              <a:gd name="T4" fmla="*/ 2 w 4"/>
                              <a:gd name="T5" fmla="*/ 7 h 7"/>
                              <a:gd name="T6" fmla="*/ 4 w 4"/>
                              <a:gd name="T7" fmla="*/ 1 h 7"/>
                              <a:gd name="T8" fmla="*/ 2 w 4"/>
                              <a:gd name="T9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2" y="0"/>
                                </a:moveTo>
                                <a:cubicBezTo>
                                  <a:pt x="2" y="2"/>
                                  <a:pt x="1" y="5"/>
                                  <a:pt x="0" y="7"/>
                                </a:cubicBezTo>
                                <a:cubicBezTo>
                                  <a:pt x="1" y="7"/>
                                  <a:pt x="1" y="7"/>
                                  <a:pt x="2" y="7"/>
                                </a:cubicBezTo>
                                <a:cubicBezTo>
                                  <a:pt x="3" y="5"/>
                                  <a:pt x="3" y="3"/>
                                  <a:pt x="4" y="1"/>
                                </a:cubicBezTo>
                                <a:cubicBezTo>
                                  <a:pt x="3" y="0"/>
                                  <a:pt x="3" y="0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1507"/>
                        <wps:cNvSpPr>
                          <a:spLocks/>
                        </wps:cNvSpPr>
                        <wps:spPr bwMode="auto">
                          <a:xfrm>
                            <a:off x="3119" y="4563"/>
                            <a:ext cx="16" cy="63"/>
                          </a:xfrm>
                          <a:custGeom>
                            <a:avLst/>
                            <a:gdLst>
                              <a:gd name="T0" fmla="*/ 5 w 5"/>
                              <a:gd name="T1" fmla="*/ 0 h 19"/>
                              <a:gd name="T2" fmla="*/ 0 w 5"/>
                              <a:gd name="T3" fmla="*/ 16 h 19"/>
                              <a:gd name="T4" fmla="*/ 0 w 5"/>
                              <a:gd name="T5" fmla="*/ 19 h 19"/>
                              <a:gd name="T6" fmla="*/ 5 w 5"/>
                              <a:gd name="T7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9">
                                <a:moveTo>
                                  <a:pt x="5" y="0"/>
                                </a:moveTo>
                                <a:cubicBezTo>
                                  <a:pt x="3" y="2"/>
                                  <a:pt x="0" y="11"/>
                                  <a:pt x="0" y="16"/>
                                </a:cubicBezTo>
                                <a:cubicBezTo>
                                  <a:pt x="0" y="17"/>
                                  <a:pt x="0" y="18"/>
                                  <a:pt x="0" y="19"/>
                                </a:cubicBezTo>
                                <a:cubicBezTo>
                                  <a:pt x="2" y="13"/>
                                  <a:pt x="4" y="6"/>
                                  <a:pt x="5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1508"/>
                        <wps:cNvSpPr>
                          <a:spLocks/>
                        </wps:cNvSpPr>
                        <wps:spPr bwMode="auto">
                          <a:xfrm>
                            <a:off x="3062" y="4517"/>
                            <a:ext cx="10" cy="33"/>
                          </a:xfrm>
                          <a:custGeom>
                            <a:avLst/>
                            <a:gdLst>
                              <a:gd name="T0" fmla="*/ 2 w 3"/>
                              <a:gd name="T1" fmla="*/ 0 h 10"/>
                              <a:gd name="T2" fmla="*/ 0 w 3"/>
                              <a:gd name="T3" fmla="*/ 8 h 10"/>
                              <a:gd name="T4" fmla="*/ 1 w 3"/>
                              <a:gd name="T5" fmla="*/ 10 h 10"/>
                              <a:gd name="T6" fmla="*/ 1 w 3"/>
                              <a:gd name="T7" fmla="*/ 10 h 10"/>
                              <a:gd name="T8" fmla="*/ 3 w 3"/>
                              <a:gd name="T9" fmla="*/ 2 h 10"/>
                              <a:gd name="T10" fmla="*/ 2 w 3"/>
                              <a:gd name="T1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10">
                                <a:moveTo>
                                  <a:pt x="2" y="0"/>
                                </a:moveTo>
                                <a:cubicBezTo>
                                  <a:pt x="2" y="3"/>
                                  <a:pt x="0" y="6"/>
                                  <a:pt x="0" y="8"/>
                                </a:cubicBezTo>
                                <a:cubicBezTo>
                                  <a:pt x="0" y="9"/>
                                  <a:pt x="0" y="10"/>
                                  <a:pt x="1" y="10"/>
                                </a:cubicBezTo>
                                <a:cubicBezTo>
                                  <a:pt x="1" y="10"/>
                                  <a:pt x="1" y="10"/>
                                  <a:pt x="1" y="10"/>
                                </a:cubicBezTo>
                                <a:cubicBezTo>
                                  <a:pt x="1" y="8"/>
                                  <a:pt x="3" y="4"/>
                                  <a:pt x="3" y="2"/>
                                </a:cubicBezTo>
                                <a:cubicBezTo>
                                  <a:pt x="3" y="1"/>
                                  <a:pt x="3" y="1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1509"/>
                        <wps:cNvSpPr>
                          <a:spLocks/>
                        </wps:cNvSpPr>
                        <wps:spPr bwMode="auto">
                          <a:xfrm>
                            <a:off x="3148" y="4494"/>
                            <a:ext cx="14" cy="39"/>
                          </a:xfrm>
                          <a:custGeom>
                            <a:avLst/>
                            <a:gdLst>
                              <a:gd name="T0" fmla="*/ 2 w 4"/>
                              <a:gd name="T1" fmla="*/ 0 h 12"/>
                              <a:gd name="T2" fmla="*/ 0 w 4"/>
                              <a:gd name="T3" fmla="*/ 10 h 12"/>
                              <a:gd name="T4" fmla="*/ 1 w 4"/>
                              <a:gd name="T5" fmla="*/ 12 h 12"/>
                              <a:gd name="T6" fmla="*/ 4 w 4"/>
                              <a:gd name="T7" fmla="*/ 2 h 12"/>
                              <a:gd name="T8" fmla="*/ 2 w 4"/>
                              <a:gd name="T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12">
                                <a:moveTo>
                                  <a:pt x="2" y="0"/>
                                </a:moveTo>
                                <a:cubicBezTo>
                                  <a:pt x="2" y="3"/>
                                  <a:pt x="0" y="7"/>
                                  <a:pt x="0" y="10"/>
                                </a:cubicBezTo>
                                <a:cubicBezTo>
                                  <a:pt x="0" y="11"/>
                                  <a:pt x="0" y="12"/>
                                  <a:pt x="1" y="12"/>
                                </a:cubicBezTo>
                                <a:cubicBezTo>
                                  <a:pt x="1" y="10"/>
                                  <a:pt x="4" y="5"/>
                                  <a:pt x="4" y="2"/>
                                </a:cubicBezTo>
                                <a:cubicBezTo>
                                  <a:pt x="4" y="1"/>
                                  <a:pt x="3" y="1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1510"/>
                        <wps:cNvSpPr>
                          <a:spLocks/>
                        </wps:cNvSpPr>
                        <wps:spPr bwMode="auto">
                          <a:xfrm>
                            <a:off x="3072" y="4480"/>
                            <a:ext cx="14" cy="24"/>
                          </a:xfrm>
                          <a:custGeom>
                            <a:avLst/>
                            <a:gdLst>
                              <a:gd name="T0" fmla="*/ 2 w 4"/>
                              <a:gd name="T1" fmla="*/ 0 h 7"/>
                              <a:gd name="T2" fmla="*/ 0 w 4"/>
                              <a:gd name="T3" fmla="*/ 6 h 7"/>
                              <a:gd name="T4" fmla="*/ 2 w 4"/>
                              <a:gd name="T5" fmla="*/ 7 h 7"/>
                              <a:gd name="T6" fmla="*/ 4 w 4"/>
                              <a:gd name="T7" fmla="*/ 0 h 7"/>
                              <a:gd name="T8" fmla="*/ 2 w 4"/>
                              <a:gd name="T9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2" y="0"/>
                                </a:moveTo>
                                <a:cubicBezTo>
                                  <a:pt x="2" y="2"/>
                                  <a:pt x="1" y="4"/>
                                  <a:pt x="0" y="6"/>
                                </a:cubicBezTo>
                                <a:cubicBezTo>
                                  <a:pt x="1" y="6"/>
                                  <a:pt x="1" y="7"/>
                                  <a:pt x="2" y="7"/>
                                </a:cubicBezTo>
                                <a:cubicBezTo>
                                  <a:pt x="3" y="5"/>
                                  <a:pt x="3" y="2"/>
                                  <a:pt x="4" y="0"/>
                                </a:cubicBezTo>
                                <a:cubicBezTo>
                                  <a:pt x="3" y="0"/>
                                  <a:pt x="3" y="0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1511"/>
                        <wps:cNvSpPr>
                          <a:spLocks/>
                        </wps:cNvSpPr>
                        <wps:spPr bwMode="auto">
                          <a:xfrm>
                            <a:off x="3205" y="4510"/>
                            <a:ext cx="10" cy="17"/>
                          </a:xfrm>
                          <a:custGeom>
                            <a:avLst/>
                            <a:gdLst>
                              <a:gd name="T0" fmla="*/ 1 w 3"/>
                              <a:gd name="T1" fmla="*/ 0 h 5"/>
                              <a:gd name="T2" fmla="*/ 0 w 3"/>
                              <a:gd name="T3" fmla="*/ 4 h 5"/>
                              <a:gd name="T4" fmla="*/ 2 w 3"/>
                              <a:gd name="T5" fmla="*/ 5 h 5"/>
                              <a:gd name="T6" fmla="*/ 2 w 3"/>
                              <a:gd name="T7" fmla="*/ 5 h 5"/>
                              <a:gd name="T8" fmla="*/ 3 w 3"/>
                              <a:gd name="T9" fmla="*/ 1 h 5"/>
                              <a:gd name="T10" fmla="*/ 1 w 3"/>
                              <a:gd name="T1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1" y="0"/>
                                </a:moveTo>
                                <a:cubicBezTo>
                                  <a:pt x="1" y="1"/>
                                  <a:pt x="0" y="3"/>
                                  <a:pt x="0" y="4"/>
                                </a:cubicBezTo>
                                <a:cubicBezTo>
                                  <a:pt x="0" y="5"/>
                                  <a:pt x="0" y="5"/>
                                  <a:pt x="2" y="5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2" y="4"/>
                                  <a:pt x="3" y="2"/>
                                  <a:pt x="3" y="1"/>
                                </a:cubicBezTo>
                                <a:cubicBezTo>
                                  <a:pt x="3" y="0"/>
                                  <a:pt x="2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1512"/>
                        <wps:cNvSpPr>
                          <a:spLocks/>
                        </wps:cNvSpPr>
                        <wps:spPr bwMode="auto">
                          <a:xfrm>
                            <a:off x="3132" y="4424"/>
                            <a:ext cx="13" cy="17"/>
                          </a:xfrm>
                          <a:custGeom>
                            <a:avLst/>
                            <a:gdLst>
                              <a:gd name="T0" fmla="*/ 4 w 4"/>
                              <a:gd name="T1" fmla="*/ 0 h 5"/>
                              <a:gd name="T2" fmla="*/ 3 w 4"/>
                              <a:gd name="T3" fmla="*/ 0 h 5"/>
                              <a:gd name="T4" fmla="*/ 0 w 4"/>
                              <a:gd name="T5" fmla="*/ 4 h 5"/>
                              <a:gd name="T6" fmla="*/ 3 w 4"/>
                              <a:gd name="T7" fmla="*/ 5 h 5"/>
                              <a:gd name="T8" fmla="*/ 4 w 4"/>
                              <a:gd name="T9" fmla="*/ 0 h 5"/>
                              <a:gd name="T10" fmla="*/ 4 w 4"/>
                              <a:gd name="T1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4" y="0"/>
                                </a:moveTo>
                                <a:cubicBezTo>
                                  <a:pt x="4" y="0"/>
                                  <a:pt x="4" y="0"/>
                                  <a:pt x="3" y="0"/>
                                </a:cubicBezTo>
                                <a:cubicBezTo>
                                  <a:pt x="2" y="0"/>
                                  <a:pt x="0" y="1"/>
                                  <a:pt x="0" y="4"/>
                                </a:cubicBezTo>
                                <a:cubicBezTo>
                                  <a:pt x="1" y="4"/>
                                  <a:pt x="2" y="4"/>
                                  <a:pt x="3" y="5"/>
                                </a:cubicBezTo>
                                <a:cubicBezTo>
                                  <a:pt x="3" y="3"/>
                                  <a:pt x="4" y="1"/>
                                  <a:pt x="4" y="0"/>
                                </a:cubicBez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1513"/>
                        <wps:cNvSpPr>
                          <a:spLocks/>
                        </wps:cNvSpPr>
                        <wps:spPr bwMode="auto">
                          <a:xfrm>
                            <a:off x="3238" y="4405"/>
                            <a:ext cx="16" cy="23"/>
                          </a:xfrm>
                          <a:custGeom>
                            <a:avLst/>
                            <a:gdLst>
                              <a:gd name="T0" fmla="*/ 2 w 5"/>
                              <a:gd name="T1" fmla="*/ 0 h 7"/>
                              <a:gd name="T2" fmla="*/ 2 w 5"/>
                              <a:gd name="T3" fmla="*/ 0 h 7"/>
                              <a:gd name="T4" fmla="*/ 2 w 5"/>
                              <a:gd name="T5" fmla="*/ 0 h 7"/>
                              <a:gd name="T6" fmla="*/ 2 w 5"/>
                              <a:gd name="T7" fmla="*/ 0 h 7"/>
                              <a:gd name="T8" fmla="*/ 0 w 5"/>
                              <a:gd name="T9" fmla="*/ 6 h 7"/>
                              <a:gd name="T10" fmla="*/ 2 w 5"/>
                              <a:gd name="T11" fmla="*/ 7 h 7"/>
                              <a:gd name="T12" fmla="*/ 2 w 5"/>
                              <a:gd name="T13" fmla="*/ 7 h 7"/>
                              <a:gd name="T14" fmla="*/ 5 w 5"/>
                              <a:gd name="T15" fmla="*/ 3 h 7"/>
                              <a:gd name="T16" fmla="*/ 5 w 5"/>
                              <a:gd name="T17" fmla="*/ 3 h 7"/>
                              <a:gd name="T18" fmla="*/ 4 w 5"/>
                              <a:gd name="T19" fmla="*/ 3 h 7"/>
                              <a:gd name="T20" fmla="*/ 4 w 5"/>
                              <a:gd name="T21" fmla="*/ 3 h 7"/>
                              <a:gd name="T22" fmla="*/ 4 w 5"/>
                              <a:gd name="T23" fmla="*/ 3 h 7"/>
                              <a:gd name="T24" fmla="*/ 4 w 5"/>
                              <a:gd name="T25" fmla="*/ 3 h 7"/>
                              <a:gd name="T26" fmla="*/ 3 w 5"/>
                              <a:gd name="T27" fmla="*/ 2 h 7"/>
                              <a:gd name="T28" fmla="*/ 3 w 5"/>
                              <a:gd name="T29" fmla="*/ 2 h 7"/>
                              <a:gd name="T30" fmla="*/ 3 w 5"/>
                              <a:gd name="T31" fmla="*/ 2 h 7"/>
                              <a:gd name="T32" fmla="*/ 3 w 5"/>
                              <a:gd name="T33" fmla="*/ 0 h 7"/>
                              <a:gd name="T34" fmla="*/ 2 w 5"/>
                              <a:gd name="T35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2" y="0"/>
                                </a:move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2"/>
                                  <a:pt x="0" y="4"/>
                                  <a:pt x="0" y="6"/>
                                </a:cubicBezTo>
                                <a:cubicBezTo>
                                  <a:pt x="0" y="7"/>
                                  <a:pt x="1" y="7"/>
                                  <a:pt x="2" y="7"/>
                                </a:cubicBezTo>
                                <a:cubicBezTo>
                                  <a:pt x="2" y="7"/>
                                  <a:pt x="2" y="7"/>
                                  <a:pt x="2" y="7"/>
                                </a:cubicBezTo>
                                <a:cubicBezTo>
                                  <a:pt x="2" y="4"/>
                                  <a:pt x="4" y="5"/>
                                  <a:pt x="5" y="3"/>
                                </a:cubicBezTo>
                                <a:cubicBezTo>
                                  <a:pt x="5" y="3"/>
                                  <a:pt x="5" y="3"/>
                                  <a:pt x="5" y="3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3" y="3"/>
                                  <a:pt x="3" y="2"/>
                                  <a:pt x="3" y="2"/>
                                </a:cubicBezTo>
                                <a:cubicBezTo>
                                  <a:pt x="3" y="2"/>
                                  <a:pt x="3" y="2"/>
                                  <a:pt x="3" y="2"/>
                                </a:cubicBezTo>
                                <a:cubicBezTo>
                                  <a:pt x="3" y="2"/>
                                  <a:pt x="3" y="2"/>
                                  <a:pt x="3" y="2"/>
                                </a:cubicBezTo>
                                <a:cubicBezTo>
                                  <a:pt x="3" y="1"/>
                                  <a:pt x="3" y="1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1514"/>
                        <wps:cNvSpPr>
                          <a:spLocks/>
                        </wps:cNvSpPr>
                        <wps:spPr bwMode="auto">
                          <a:xfrm>
                            <a:off x="3175" y="4286"/>
                            <a:ext cx="20" cy="69"/>
                          </a:xfrm>
                          <a:custGeom>
                            <a:avLst/>
                            <a:gdLst>
                              <a:gd name="T0" fmla="*/ 5 w 6"/>
                              <a:gd name="T1" fmla="*/ 0 h 21"/>
                              <a:gd name="T2" fmla="*/ 0 w 6"/>
                              <a:gd name="T3" fmla="*/ 18 h 21"/>
                              <a:gd name="T4" fmla="*/ 0 w 6"/>
                              <a:gd name="T5" fmla="*/ 21 h 21"/>
                              <a:gd name="T6" fmla="*/ 6 w 6"/>
                              <a:gd name="T7" fmla="*/ 9 h 21"/>
                              <a:gd name="T8" fmla="*/ 5 w 6"/>
                              <a:gd name="T9" fmla="*/ 9 h 21"/>
                              <a:gd name="T10" fmla="*/ 5 w 6"/>
                              <a:gd name="T11" fmla="*/ 9 h 21"/>
                              <a:gd name="T12" fmla="*/ 5 w 6"/>
                              <a:gd name="T13" fmla="*/ 9 h 21"/>
                              <a:gd name="T14" fmla="*/ 5 w 6"/>
                              <a:gd name="T15" fmla="*/ 9 h 21"/>
                              <a:gd name="T16" fmla="*/ 4 w 6"/>
                              <a:gd name="T17" fmla="*/ 8 h 21"/>
                              <a:gd name="T18" fmla="*/ 4 w 6"/>
                              <a:gd name="T19" fmla="*/ 8 h 21"/>
                              <a:gd name="T20" fmla="*/ 5 w 6"/>
                              <a:gd name="T21" fmla="*/ 7 h 21"/>
                              <a:gd name="T22" fmla="*/ 5 w 6"/>
                              <a:gd name="T23" fmla="*/ 7 h 21"/>
                              <a:gd name="T24" fmla="*/ 5 w 6"/>
                              <a:gd name="T25" fmla="*/ 7 h 21"/>
                              <a:gd name="T26" fmla="*/ 6 w 6"/>
                              <a:gd name="T27" fmla="*/ 7 h 21"/>
                              <a:gd name="T28" fmla="*/ 6 w 6"/>
                              <a:gd name="T29" fmla="*/ 8 h 21"/>
                              <a:gd name="T30" fmla="*/ 6 w 6"/>
                              <a:gd name="T31" fmla="*/ 6 h 21"/>
                              <a:gd name="T32" fmla="*/ 6 w 6"/>
                              <a:gd name="T33" fmla="*/ 2 h 21"/>
                              <a:gd name="T34" fmla="*/ 5 w 6"/>
                              <a:gd name="T35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" h="21">
                                <a:moveTo>
                                  <a:pt x="5" y="0"/>
                                </a:moveTo>
                                <a:cubicBezTo>
                                  <a:pt x="4" y="6"/>
                                  <a:pt x="0" y="13"/>
                                  <a:pt x="0" y="18"/>
                                </a:cubicBezTo>
                                <a:cubicBezTo>
                                  <a:pt x="0" y="20"/>
                                  <a:pt x="0" y="21"/>
                                  <a:pt x="0" y="21"/>
                                </a:cubicBezTo>
                                <a:cubicBezTo>
                                  <a:pt x="2" y="17"/>
                                  <a:pt x="3" y="11"/>
                                  <a:pt x="6" y="9"/>
                                </a:cubicBezTo>
                                <a:cubicBezTo>
                                  <a:pt x="6" y="9"/>
                                  <a:pt x="6" y="9"/>
                                  <a:pt x="5" y="9"/>
                                </a:cubicBezTo>
                                <a:cubicBezTo>
                                  <a:pt x="5" y="9"/>
                                  <a:pt x="5" y="9"/>
                                  <a:pt x="5" y="9"/>
                                </a:cubicBezTo>
                                <a:cubicBezTo>
                                  <a:pt x="5" y="9"/>
                                  <a:pt x="5" y="9"/>
                                  <a:pt x="5" y="9"/>
                                </a:cubicBezTo>
                                <a:cubicBezTo>
                                  <a:pt x="5" y="9"/>
                                  <a:pt x="5" y="9"/>
                                  <a:pt x="5" y="9"/>
                                </a:cubicBezTo>
                                <a:cubicBezTo>
                                  <a:pt x="4" y="9"/>
                                  <a:pt x="4" y="9"/>
                                  <a:pt x="4" y="8"/>
                                </a:cubicBezTo>
                                <a:cubicBezTo>
                                  <a:pt x="4" y="8"/>
                                  <a:pt x="4" y="8"/>
                                  <a:pt x="4" y="8"/>
                                </a:cubicBezTo>
                                <a:cubicBezTo>
                                  <a:pt x="4" y="8"/>
                                  <a:pt x="5" y="7"/>
                                  <a:pt x="5" y="7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5" y="7"/>
                                  <a:pt x="6" y="7"/>
                                  <a:pt x="6" y="7"/>
                                </a:cubicBezTo>
                                <a:cubicBezTo>
                                  <a:pt x="6" y="7"/>
                                  <a:pt x="6" y="8"/>
                                  <a:pt x="6" y="8"/>
                                </a:cubicBezTo>
                                <a:cubicBezTo>
                                  <a:pt x="6" y="7"/>
                                  <a:pt x="6" y="7"/>
                                  <a:pt x="6" y="6"/>
                                </a:cubicBezTo>
                                <a:cubicBezTo>
                                  <a:pt x="5" y="5"/>
                                  <a:pt x="6" y="3"/>
                                  <a:pt x="6" y="2"/>
                                </a:cubicBezTo>
                                <a:cubicBezTo>
                                  <a:pt x="6" y="1"/>
                                  <a:pt x="6" y="0"/>
                                  <a:pt x="5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1515"/>
                        <wps:cNvSpPr>
                          <a:spLocks/>
                        </wps:cNvSpPr>
                        <wps:spPr bwMode="auto">
                          <a:xfrm>
                            <a:off x="3139" y="4173"/>
                            <a:ext cx="56" cy="175"/>
                          </a:xfrm>
                          <a:custGeom>
                            <a:avLst/>
                            <a:gdLst>
                              <a:gd name="T0" fmla="*/ 17 w 17"/>
                              <a:gd name="T1" fmla="*/ 0 h 53"/>
                              <a:gd name="T2" fmla="*/ 4 w 17"/>
                              <a:gd name="T3" fmla="*/ 40 h 53"/>
                              <a:gd name="T4" fmla="*/ 0 w 17"/>
                              <a:gd name="T5" fmla="*/ 48 h 53"/>
                              <a:gd name="T6" fmla="*/ 2 w 17"/>
                              <a:gd name="T7" fmla="*/ 53 h 53"/>
                              <a:gd name="T8" fmla="*/ 10 w 17"/>
                              <a:gd name="T9" fmla="*/ 32 h 53"/>
                              <a:gd name="T10" fmla="*/ 9 w 17"/>
                              <a:gd name="T11" fmla="*/ 29 h 53"/>
                              <a:gd name="T12" fmla="*/ 9 w 17"/>
                              <a:gd name="T13" fmla="*/ 29 h 53"/>
                              <a:gd name="T14" fmla="*/ 9 w 17"/>
                              <a:gd name="T15" fmla="*/ 29 h 53"/>
                              <a:gd name="T16" fmla="*/ 15 w 17"/>
                              <a:gd name="T17" fmla="*/ 15 h 53"/>
                              <a:gd name="T18" fmla="*/ 16 w 17"/>
                              <a:gd name="T19" fmla="*/ 11 h 53"/>
                              <a:gd name="T20" fmla="*/ 17 w 17"/>
                              <a:gd name="T21" fmla="*/ 2 h 53"/>
                              <a:gd name="T22" fmla="*/ 17 w 17"/>
                              <a:gd name="T23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7" h="53">
                                <a:moveTo>
                                  <a:pt x="17" y="0"/>
                                </a:moveTo>
                                <a:cubicBezTo>
                                  <a:pt x="14" y="15"/>
                                  <a:pt x="5" y="29"/>
                                  <a:pt x="4" y="40"/>
                                </a:cubicBezTo>
                                <a:cubicBezTo>
                                  <a:pt x="2" y="41"/>
                                  <a:pt x="0" y="45"/>
                                  <a:pt x="0" y="48"/>
                                </a:cubicBezTo>
                                <a:cubicBezTo>
                                  <a:pt x="0" y="50"/>
                                  <a:pt x="1" y="52"/>
                                  <a:pt x="2" y="53"/>
                                </a:cubicBezTo>
                                <a:cubicBezTo>
                                  <a:pt x="3" y="44"/>
                                  <a:pt x="9" y="39"/>
                                  <a:pt x="10" y="32"/>
                                </a:cubicBezTo>
                                <a:cubicBezTo>
                                  <a:pt x="10" y="31"/>
                                  <a:pt x="9" y="30"/>
                                  <a:pt x="9" y="29"/>
                                </a:cubicBezTo>
                                <a:cubicBezTo>
                                  <a:pt x="9" y="29"/>
                                  <a:pt x="9" y="29"/>
                                  <a:pt x="9" y="29"/>
                                </a:cubicBezTo>
                                <a:cubicBezTo>
                                  <a:pt x="9" y="29"/>
                                  <a:pt x="9" y="29"/>
                                  <a:pt x="9" y="29"/>
                                </a:cubicBezTo>
                                <a:cubicBezTo>
                                  <a:pt x="11" y="26"/>
                                  <a:pt x="14" y="20"/>
                                  <a:pt x="15" y="15"/>
                                </a:cubicBezTo>
                                <a:cubicBezTo>
                                  <a:pt x="15" y="13"/>
                                  <a:pt x="16" y="12"/>
                                  <a:pt x="16" y="11"/>
                                </a:cubicBezTo>
                                <a:cubicBezTo>
                                  <a:pt x="17" y="8"/>
                                  <a:pt x="17" y="5"/>
                                  <a:pt x="17" y="2"/>
                                </a:cubicBezTo>
                                <a:cubicBezTo>
                                  <a:pt x="17" y="2"/>
                                  <a:pt x="17" y="1"/>
                                  <a:pt x="17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1516"/>
                        <wps:cNvSpPr>
                          <a:spLocks/>
                        </wps:cNvSpPr>
                        <wps:spPr bwMode="auto">
                          <a:xfrm>
                            <a:off x="3231" y="4315"/>
                            <a:ext cx="10" cy="20"/>
                          </a:xfrm>
                          <a:custGeom>
                            <a:avLst/>
                            <a:gdLst>
                              <a:gd name="T0" fmla="*/ 1 w 3"/>
                              <a:gd name="T1" fmla="*/ 0 h 6"/>
                              <a:gd name="T2" fmla="*/ 0 w 3"/>
                              <a:gd name="T3" fmla="*/ 5 h 6"/>
                              <a:gd name="T4" fmla="*/ 2 w 3"/>
                              <a:gd name="T5" fmla="*/ 6 h 6"/>
                              <a:gd name="T6" fmla="*/ 3 w 3"/>
                              <a:gd name="T7" fmla="*/ 1 h 6"/>
                              <a:gd name="T8" fmla="*/ 1 w 3"/>
                              <a:gd name="T9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1" y="0"/>
                                </a:moveTo>
                                <a:cubicBezTo>
                                  <a:pt x="1" y="1"/>
                                  <a:pt x="0" y="3"/>
                                  <a:pt x="0" y="5"/>
                                </a:cubicBezTo>
                                <a:cubicBezTo>
                                  <a:pt x="0" y="5"/>
                                  <a:pt x="0" y="6"/>
                                  <a:pt x="2" y="6"/>
                                </a:cubicBezTo>
                                <a:cubicBezTo>
                                  <a:pt x="2" y="5"/>
                                  <a:pt x="3" y="3"/>
                                  <a:pt x="3" y="1"/>
                                </a:cubicBezTo>
                                <a:cubicBezTo>
                                  <a:pt x="3" y="1"/>
                                  <a:pt x="3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1517"/>
                        <wps:cNvSpPr>
                          <a:spLocks/>
                        </wps:cNvSpPr>
                        <wps:spPr bwMode="auto">
                          <a:xfrm>
                            <a:off x="3261" y="4249"/>
                            <a:ext cx="26" cy="86"/>
                          </a:xfrm>
                          <a:custGeom>
                            <a:avLst/>
                            <a:gdLst>
                              <a:gd name="T0" fmla="*/ 8 w 8"/>
                              <a:gd name="T1" fmla="*/ 0 h 26"/>
                              <a:gd name="T2" fmla="*/ 0 w 8"/>
                              <a:gd name="T3" fmla="*/ 24 h 26"/>
                              <a:gd name="T4" fmla="*/ 1 w 8"/>
                              <a:gd name="T5" fmla="*/ 26 h 26"/>
                              <a:gd name="T6" fmla="*/ 8 w 8"/>
                              <a:gd name="T7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26">
                                <a:moveTo>
                                  <a:pt x="8" y="0"/>
                                </a:moveTo>
                                <a:cubicBezTo>
                                  <a:pt x="4" y="4"/>
                                  <a:pt x="0" y="17"/>
                                  <a:pt x="0" y="24"/>
                                </a:cubicBezTo>
                                <a:cubicBezTo>
                                  <a:pt x="0" y="25"/>
                                  <a:pt x="1" y="25"/>
                                  <a:pt x="1" y="26"/>
                                </a:cubicBezTo>
                                <a:cubicBezTo>
                                  <a:pt x="3" y="18"/>
                                  <a:pt x="6" y="9"/>
                                  <a:pt x="8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1518"/>
                        <wps:cNvSpPr>
                          <a:spLocks/>
                        </wps:cNvSpPr>
                        <wps:spPr bwMode="auto">
                          <a:xfrm>
                            <a:off x="3211" y="4223"/>
                            <a:ext cx="20" cy="63"/>
                          </a:xfrm>
                          <a:custGeom>
                            <a:avLst/>
                            <a:gdLst>
                              <a:gd name="T0" fmla="*/ 6 w 6"/>
                              <a:gd name="T1" fmla="*/ 0 h 19"/>
                              <a:gd name="T2" fmla="*/ 0 w 6"/>
                              <a:gd name="T3" fmla="*/ 16 h 19"/>
                              <a:gd name="T4" fmla="*/ 1 w 6"/>
                              <a:gd name="T5" fmla="*/ 19 h 19"/>
                              <a:gd name="T6" fmla="*/ 6 w 6"/>
                              <a:gd name="T7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" h="19">
                                <a:moveTo>
                                  <a:pt x="6" y="0"/>
                                </a:moveTo>
                                <a:cubicBezTo>
                                  <a:pt x="3" y="1"/>
                                  <a:pt x="0" y="11"/>
                                  <a:pt x="0" y="16"/>
                                </a:cubicBezTo>
                                <a:cubicBezTo>
                                  <a:pt x="0" y="18"/>
                                  <a:pt x="0" y="19"/>
                                  <a:pt x="1" y="19"/>
                                </a:cubicBezTo>
                                <a:cubicBezTo>
                                  <a:pt x="3" y="13"/>
                                  <a:pt x="4" y="6"/>
                                  <a:pt x="6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1519"/>
                        <wps:cNvSpPr>
                          <a:spLocks/>
                        </wps:cNvSpPr>
                        <wps:spPr bwMode="auto">
                          <a:xfrm>
                            <a:off x="3244" y="4193"/>
                            <a:ext cx="40" cy="99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30"/>
                              <a:gd name="T2" fmla="*/ 11 w 12"/>
                              <a:gd name="T3" fmla="*/ 0 h 30"/>
                              <a:gd name="T4" fmla="*/ 4 w 12"/>
                              <a:gd name="T5" fmla="*/ 13 h 30"/>
                              <a:gd name="T6" fmla="*/ 4 w 12"/>
                              <a:gd name="T7" fmla="*/ 16 h 30"/>
                              <a:gd name="T8" fmla="*/ 0 w 12"/>
                              <a:gd name="T9" fmla="*/ 29 h 30"/>
                              <a:gd name="T10" fmla="*/ 2 w 12"/>
                              <a:gd name="T11" fmla="*/ 30 h 30"/>
                              <a:gd name="T12" fmla="*/ 12 w 12"/>
                              <a:gd name="T13" fmla="*/ 0 h 30"/>
                              <a:gd name="T14" fmla="*/ 12 w 12"/>
                              <a:gd name="T1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30">
                                <a:moveTo>
                                  <a:pt x="12" y="0"/>
                                </a:moveTo>
                                <a:cubicBezTo>
                                  <a:pt x="11" y="0"/>
                                  <a:pt x="11" y="0"/>
                                  <a:pt x="11" y="0"/>
                                </a:cubicBezTo>
                                <a:cubicBezTo>
                                  <a:pt x="7" y="1"/>
                                  <a:pt x="9" y="12"/>
                                  <a:pt x="4" y="13"/>
                                </a:cubicBezTo>
                                <a:cubicBezTo>
                                  <a:pt x="4" y="14"/>
                                  <a:pt x="4" y="15"/>
                                  <a:pt x="4" y="16"/>
                                </a:cubicBezTo>
                                <a:cubicBezTo>
                                  <a:pt x="4" y="20"/>
                                  <a:pt x="1" y="21"/>
                                  <a:pt x="0" y="29"/>
                                </a:cubicBezTo>
                                <a:cubicBezTo>
                                  <a:pt x="1" y="29"/>
                                  <a:pt x="1" y="29"/>
                                  <a:pt x="2" y="30"/>
                                </a:cubicBezTo>
                                <a:cubicBezTo>
                                  <a:pt x="5" y="22"/>
                                  <a:pt x="7" y="6"/>
                                  <a:pt x="12" y="0"/>
                                </a:cubicBez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1520"/>
                        <wps:cNvSpPr>
                          <a:spLocks/>
                        </wps:cNvSpPr>
                        <wps:spPr bwMode="auto">
                          <a:xfrm>
                            <a:off x="3201" y="4233"/>
                            <a:ext cx="14" cy="39"/>
                          </a:xfrm>
                          <a:custGeom>
                            <a:avLst/>
                            <a:gdLst>
                              <a:gd name="T0" fmla="*/ 3 w 4"/>
                              <a:gd name="T1" fmla="*/ 0 h 12"/>
                              <a:gd name="T2" fmla="*/ 0 w 4"/>
                              <a:gd name="T3" fmla="*/ 10 h 12"/>
                              <a:gd name="T4" fmla="*/ 1 w 4"/>
                              <a:gd name="T5" fmla="*/ 12 h 12"/>
                              <a:gd name="T6" fmla="*/ 4 w 4"/>
                              <a:gd name="T7" fmla="*/ 3 h 12"/>
                              <a:gd name="T8" fmla="*/ 3 w 4"/>
                              <a:gd name="T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12">
                                <a:moveTo>
                                  <a:pt x="3" y="0"/>
                                </a:moveTo>
                                <a:cubicBezTo>
                                  <a:pt x="3" y="3"/>
                                  <a:pt x="0" y="7"/>
                                  <a:pt x="0" y="10"/>
                                </a:cubicBezTo>
                                <a:cubicBezTo>
                                  <a:pt x="0" y="11"/>
                                  <a:pt x="0" y="11"/>
                                  <a:pt x="1" y="12"/>
                                </a:cubicBezTo>
                                <a:cubicBezTo>
                                  <a:pt x="1" y="9"/>
                                  <a:pt x="4" y="5"/>
                                  <a:pt x="4" y="3"/>
                                </a:cubicBezTo>
                                <a:cubicBezTo>
                                  <a:pt x="4" y="2"/>
                                  <a:pt x="4" y="1"/>
                                  <a:pt x="3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1521"/>
                        <wps:cNvSpPr>
                          <a:spLocks/>
                        </wps:cNvSpPr>
                        <wps:spPr bwMode="auto">
                          <a:xfrm>
                            <a:off x="3185" y="4190"/>
                            <a:ext cx="26" cy="63"/>
                          </a:xfrm>
                          <a:custGeom>
                            <a:avLst/>
                            <a:gdLst>
                              <a:gd name="T0" fmla="*/ 7 w 8"/>
                              <a:gd name="T1" fmla="*/ 0 h 19"/>
                              <a:gd name="T2" fmla="*/ 6 w 8"/>
                              <a:gd name="T3" fmla="*/ 0 h 19"/>
                              <a:gd name="T4" fmla="*/ 2 w 8"/>
                              <a:gd name="T5" fmla="*/ 6 h 19"/>
                              <a:gd name="T6" fmla="*/ 1 w 8"/>
                              <a:gd name="T7" fmla="*/ 10 h 19"/>
                              <a:gd name="T8" fmla="*/ 1 w 8"/>
                              <a:gd name="T9" fmla="*/ 19 h 19"/>
                              <a:gd name="T10" fmla="*/ 1 w 8"/>
                              <a:gd name="T11" fmla="*/ 19 h 19"/>
                              <a:gd name="T12" fmla="*/ 2 w 8"/>
                              <a:gd name="T13" fmla="*/ 16 h 19"/>
                              <a:gd name="T14" fmla="*/ 4 w 8"/>
                              <a:gd name="T15" fmla="*/ 8 h 19"/>
                              <a:gd name="T16" fmla="*/ 6 w 8"/>
                              <a:gd name="T17" fmla="*/ 8 h 19"/>
                              <a:gd name="T18" fmla="*/ 6 w 8"/>
                              <a:gd name="T19" fmla="*/ 8 h 19"/>
                              <a:gd name="T20" fmla="*/ 6 w 8"/>
                              <a:gd name="T21" fmla="*/ 8 h 19"/>
                              <a:gd name="T22" fmla="*/ 6 w 8"/>
                              <a:gd name="T23" fmla="*/ 8 h 19"/>
                              <a:gd name="T24" fmla="*/ 6 w 8"/>
                              <a:gd name="T25" fmla="*/ 8 h 19"/>
                              <a:gd name="T26" fmla="*/ 5 w 8"/>
                              <a:gd name="T27" fmla="*/ 4 h 19"/>
                              <a:gd name="T28" fmla="*/ 8 w 8"/>
                              <a:gd name="T29" fmla="*/ 0 h 19"/>
                              <a:gd name="T30" fmla="*/ 8 w 8"/>
                              <a:gd name="T31" fmla="*/ 0 h 19"/>
                              <a:gd name="T32" fmla="*/ 7 w 8"/>
                              <a:gd name="T33" fmla="*/ 0 h 19"/>
                              <a:gd name="T34" fmla="*/ 7 w 8"/>
                              <a:gd name="T35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" h="19">
                                <a:moveTo>
                                  <a:pt x="7" y="0"/>
                                </a:moveTo>
                                <a:cubicBezTo>
                                  <a:pt x="7" y="0"/>
                                  <a:pt x="7" y="0"/>
                                  <a:pt x="6" y="0"/>
                                </a:cubicBezTo>
                                <a:cubicBezTo>
                                  <a:pt x="4" y="1"/>
                                  <a:pt x="3" y="3"/>
                                  <a:pt x="2" y="6"/>
                                </a:cubicBezTo>
                                <a:cubicBezTo>
                                  <a:pt x="2" y="7"/>
                                  <a:pt x="1" y="8"/>
                                  <a:pt x="1" y="10"/>
                                </a:cubicBezTo>
                                <a:cubicBezTo>
                                  <a:pt x="0" y="13"/>
                                  <a:pt x="0" y="17"/>
                                  <a:pt x="1" y="19"/>
                                </a:cubicBezTo>
                                <a:cubicBezTo>
                                  <a:pt x="1" y="19"/>
                                  <a:pt x="1" y="19"/>
                                  <a:pt x="1" y="19"/>
                                </a:cubicBezTo>
                                <a:cubicBezTo>
                                  <a:pt x="1" y="18"/>
                                  <a:pt x="2" y="17"/>
                                  <a:pt x="2" y="16"/>
                                </a:cubicBezTo>
                                <a:cubicBezTo>
                                  <a:pt x="2" y="13"/>
                                  <a:pt x="3" y="9"/>
                                  <a:pt x="4" y="8"/>
                                </a:cubicBezTo>
                                <a:cubicBezTo>
                                  <a:pt x="5" y="8"/>
                                  <a:pt x="5" y="8"/>
                                  <a:pt x="6" y="8"/>
                                </a:cubicBezTo>
                                <a:cubicBezTo>
                                  <a:pt x="6" y="8"/>
                                  <a:pt x="6" y="8"/>
                                  <a:pt x="6" y="8"/>
                                </a:cubicBezTo>
                                <a:cubicBezTo>
                                  <a:pt x="6" y="8"/>
                                  <a:pt x="6" y="8"/>
                                  <a:pt x="6" y="8"/>
                                </a:cubicBezTo>
                                <a:cubicBezTo>
                                  <a:pt x="6" y="8"/>
                                  <a:pt x="6" y="8"/>
                                  <a:pt x="6" y="8"/>
                                </a:cubicBezTo>
                                <a:cubicBezTo>
                                  <a:pt x="6" y="8"/>
                                  <a:pt x="6" y="8"/>
                                  <a:pt x="6" y="8"/>
                                </a:cubicBezTo>
                                <a:cubicBezTo>
                                  <a:pt x="5" y="7"/>
                                  <a:pt x="5" y="5"/>
                                  <a:pt x="5" y="4"/>
                                </a:cubicBezTo>
                                <a:cubicBezTo>
                                  <a:pt x="5" y="2"/>
                                  <a:pt x="6" y="0"/>
                                  <a:pt x="8" y="0"/>
                                </a:cubicBezTo>
                                <a:cubicBezTo>
                                  <a:pt x="8" y="0"/>
                                  <a:pt x="8" y="0"/>
                                  <a:pt x="8" y="0"/>
                                </a:cubicBezTo>
                                <a:cubicBezTo>
                                  <a:pt x="7" y="0"/>
                                  <a:pt x="7" y="0"/>
                                  <a:pt x="7" y="0"/>
                                </a:cubicBezTo>
                                <a:cubicBezTo>
                                  <a:pt x="7" y="0"/>
                                  <a:pt x="7" y="0"/>
                                  <a:pt x="7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1522"/>
                        <wps:cNvSpPr>
                          <a:spLocks/>
                        </wps:cNvSpPr>
                        <wps:spPr bwMode="auto">
                          <a:xfrm>
                            <a:off x="3287" y="4187"/>
                            <a:ext cx="17" cy="56"/>
                          </a:xfrm>
                          <a:custGeom>
                            <a:avLst/>
                            <a:gdLst>
                              <a:gd name="T0" fmla="*/ 5 w 5"/>
                              <a:gd name="T1" fmla="*/ 0 h 17"/>
                              <a:gd name="T2" fmla="*/ 0 w 5"/>
                              <a:gd name="T3" fmla="*/ 15 h 17"/>
                              <a:gd name="T4" fmla="*/ 0 w 5"/>
                              <a:gd name="T5" fmla="*/ 17 h 17"/>
                              <a:gd name="T6" fmla="*/ 5 w 5"/>
                              <a:gd name="T7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7">
                                <a:moveTo>
                                  <a:pt x="5" y="0"/>
                                </a:moveTo>
                                <a:cubicBezTo>
                                  <a:pt x="3" y="1"/>
                                  <a:pt x="0" y="10"/>
                                  <a:pt x="0" y="15"/>
                                </a:cubicBezTo>
                                <a:cubicBezTo>
                                  <a:pt x="0" y="16"/>
                                  <a:pt x="0" y="17"/>
                                  <a:pt x="0" y="17"/>
                                </a:cubicBezTo>
                                <a:cubicBezTo>
                                  <a:pt x="2" y="12"/>
                                  <a:pt x="4" y="6"/>
                                  <a:pt x="5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1523"/>
                        <wps:cNvSpPr>
                          <a:spLocks/>
                        </wps:cNvSpPr>
                        <wps:spPr bwMode="auto">
                          <a:xfrm>
                            <a:off x="3172" y="4197"/>
                            <a:ext cx="10" cy="16"/>
                          </a:xfrm>
                          <a:custGeom>
                            <a:avLst/>
                            <a:gdLst>
                              <a:gd name="T0" fmla="*/ 1 w 3"/>
                              <a:gd name="T1" fmla="*/ 0 h 5"/>
                              <a:gd name="T2" fmla="*/ 0 w 3"/>
                              <a:gd name="T3" fmla="*/ 4 h 5"/>
                              <a:gd name="T4" fmla="*/ 2 w 3"/>
                              <a:gd name="T5" fmla="*/ 5 h 5"/>
                              <a:gd name="T6" fmla="*/ 3 w 3"/>
                              <a:gd name="T7" fmla="*/ 1 h 5"/>
                              <a:gd name="T8" fmla="*/ 1 w 3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1" y="0"/>
                                </a:moveTo>
                                <a:cubicBezTo>
                                  <a:pt x="2" y="1"/>
                                  <a:pt x="0" y="3"/>
                                  <a:pt x="0" y="4"/>
                                </a:cubicBezTo>
                                <a:cubicBezTo>
                                  <a:pt x="0" y="5"/>
                                  <a:pt x="1" y="5"/>
                                  <a:pt x="2" y="5"/>
                                </a:cubicBezTo>
                                <a:cubicBezTo>
                                  <a:pt x="2" y="4"/>
                                  <a:pt x="3" y="2"/>
                                  <a:pt x="3" y="1"/>
                                </a:cubicBezTo>
                                <a:cubicBezTo>
                                  <a:pt x="3" y="0"/>
                                  <a:pt x="3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1524"/>
                        <wps:cNvSpPr>
                          <a:spLocks/>
                        </wps:cNvSpPr>
                        <wps:spPr bwMode="auto">
                          <a:xfrm>
                            <a:off x="3215" y="4187"/>
                            <a:ext cx="10" cy="19"/>
                          </a:xfrm>
                          <a:custGeom>
                            <a:avLst/>
                            <a:gdLst>
                              <a:gd name="T0" fmla="*/ 2 w 3"/>
                              <a:gd name="T1" fmla="*/ 0 h 6"/>
                              <a:gd name="T2" fmla="*/ 1 w 3"/>
                              <a:gd name="T3" fmla="*/ 0 h 6"/>
                              <a:gd name="T4" fmla="*/ 0 w 3"/>
                              <a:gd name="T5" fmla="*/ 3 h 6"/>
                              <a:gd name="T6" fmla="*/ 0 w 3"/>
                              <a:gd name="T7" fmla="*/ 4 h 6"/>
                              <a:gd name="T8" fmla="*/ 1 w 3"/>
                              <a:gd name="T9" fmla="*/ 6 h 6"/>
                              <a:gd name="T10" fmla="*/ 1 w 3"/>
                              <a:gd name="T11" fmla="*/ 6 h 6"/>
                              <a:gd name="T12" fmla="*/ 1 w 3"/>
                              <a:gd name="T13" fmla="*/ 6 h 6"/>
                              <a:gd name="T14" fmla="*/ 3 w 3"/>
                              <a:gd name="T15" fmla="*/ 0 h 6"/>
                              <a:gd name="T16" fmla="*/ 2 w 3"/>
                              <a:gd name="T17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2" y="0"/>
                                </a:moveTo>
                                <a:cubicBezTo>
                                  <a:pt x="2" y="0"/>
                                  <a:pt x="1" y="0"/>
                                  <a:pt x="1" y="0"/>
                                </a:cubicBezTo>
                                <a:cubicBezTo>
                                  <a:pt x="0" y="1"/>
                                  <a:pt x="0" y="2"/>
                                  <a:pt x="0" y="3"/>
                                </a:cubicBezTo>
                                <a:cubicBezTo>
                                  <a:pt x="0" y="3"/>
                                  <a:pt x="0" y="4"/>
                                  <a:pt x="0" y="4"/>
                                </a:cubicBezTo>
                                <a:cubicBezTo>
                                  <a:pt x="0" y="5"/>
                                  <a:pt x="0" y="6"/>
                                  <a:pt x="1" y="6"/>
                                </a:cubicBezTo>
                                <a:cubicBezTo>
                                  <a:pt x="1" y="6"/>
                                  <a:pt x="1" y="6"/>
                                  <a:pt x="1" y="6"/>
                                </a:cubicBezTo>
                                <a:cubicBezTo>
                                  <a:pt x="1" y="6"/>
                                  <a:pt x="1" y="6"/>
                                  <a:pt x="1" y="6"/>
                                </a:cubicBezTo>
                                <a:cubicBezTo>
                                  <a:pt x="2" y="4"/>
                                  <a:pt x="2" y="2"/>
                                  <a:pt x="3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1525"/>
                        <wps:cNvSpPr>
                          <a:spLocks/>
                        </wps:cNvSpPr>
                        <wps:spPr bwMode="auto">
                          <a:xfrm>
                            <a:off x="3310" y="4183"/>
                            <a:ext cx="10" cy="37"/>
                          </a:xfrm>
                          <a:custGeom>
                            <a:avLst/>
                            <a:gdLst>
                              <a:gd name="T0" fmla="*/ 2 w 3"/>
                              <a:gd name="T1" fmla="*/ 0 h 11"/>
                              <a:gd name="T2" fmla="*/ 0 w 3"/>
                              <a:gd name="T3" fmla="*/ 9 h 11"/>
                              <a:gd name="T4" fmla="*/ 1 w 3"/>
                              <a:gd name="T5" fmla="*/ 11 h 11"/>
                              <a:gd name="T6" fmla="*/ 1 w 3"/>
                              <a:gd name="T7" fmla="*/ 10 h 11"/>
                              <a:gd name="T8" fmla="*/ 3 w 3"/>
                              <a:gd name="T9" fmla="*/ 2 h 11"/>
                              <a:gd name="T10" fmla="*/ 2 w 3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11">
                                <a:moveTo>
                                  <a:pt x="2" y="0"/>
                                </a:moveTo>
                                <a:cubicBezTo>
                                  <a:pt x="2" y="2"/>
                                  <a:pt x="0" y="6"/>
                                  <a:pt x="0" y="9"/>
                                </a:cubicBezTo>
                                <a:cubicBezTo>
                                  <a:pt x="0" y="10"/>
                                  <a:pt x="0" y="10"/>
                                  <a:pt x="1" y="11"/>
                                </a:cubicBezTo>
                                <a:cubicBezTo>
                                  <a:pt x="1" y="11"/>
                                  <a:pt x="1" y="11"/>
                                  <a:pt x="1" y="10"/>
                                </a:cubicBezTo>
                                <a:cubicBezTo>
                                  <a:pt x="1" y="8"/>
                                  <a:pt x="3" y="4"/>
                                  <a:pt x="3" y="2"/>
                                </a:cubicBezTo>
                                <a:cubicBezTo>
                                  <a:pt x="3" y="1"/>
                                  <a:pt x="3" y="0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1526"/>
                        <wps:cNvSpPr>
                          <a:spLocks/>
                        </wps:cNvSpPr>
                        <wps:spPr bwMode="auto">
                          <a:xfrm>
                            <a:off x="3201" y="4127"/>
                            <a:ext cx="27" cy="56"/>
                          </a:xfrm>
                          <a:custGeom>
                            <a:avLst/>
                            <a:gdLst>
                              <a:gd name="T0" fmla="*/ 8 w 8"/>
                              <a:gd name="T1" fmla="*/ 0 h 17"/>
                              <a:gd name="T2" fmla="*/ 0 w 8"/>
                              <a:gd name="T3" fmla="*/ 16 h 17"/>
                              <a:gd name="T4" fmla="*/ 3 w 8"/>
                              <a:gd name="T5" fmla="*/ 17 h 17"/>
                              <a:gd name="T6" fmla="*/ 8 w 8"/>
                              <a:gd name="T7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7">
                                <a:moveTo>
                                  <a:pt x="8" y="0"/>
                                </a:moveTo>
                                <a:cubicBezTo>
                                  <a:pt x="3" y="2"/>
                                  <a:pt x="5" y="15"/>
                                  <a:pt x="0" y="16"/>
                                </a:cubicBezTo>
                                <a:cubicBezTo>
                                  <a:pt x="1" y="17"/>
                                  <a:pt x="2" y="17"/>
                                  <a:pt x="3" y="17"/>
                                </a:cubicBezTo>
                                <a:cubicBezTo>
                                  <a:pt x="5" y="12"/>
                                  <a:pt x="6" y="6"/>
                                  <a:pt x="8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1527"/>
                        <wps:cNvSpPr>
                          <a:spLocks/>
                        </wps:cNvSpPr>
                        <wps:spPr bwMode="auto">
                          <a:xfrm>
                            <a:off x="3297" y="4038"/>
                            <a:ext cx="13" cy="43"/>
                          </a:xfrm>
                          <a:custGeom>
                            <a:avLst/>
                            <a:gdLst>
                              <a:gd name="T0" fmla="*/ 3 w 4"/>
                              <a:gd name="T1" fmla="*/ 0 h 13"/>
                              <a:gd name="T2" fmla="*/ 0 w 4"/>
                              <a:gd name="T3" fmla="*/ 10 h 13"/>
                              <a:gd name="T4" fmla="*/ 1 w 4"/>
                              <a:gd name="T5" fmla="*/ 13 h 13"/>
                              <a:gd name="T6" fmla="*/ 4 w 4"/>
                              <a:gd name="T7" fmla="*/ 2 h 13"/>
                              <a:gd name="T8" fmla="*/ 3 w 4"/>
                              <a:gd name="T9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13">
                                <a:moveTo>
                                  <a:pt x="3" y="0"/>
                                </a:moveTo>
                                <a:cubicBezTo>
                                  <a:pt x="3" y="3"/>
                                  <a:pt x="0" y="7"/>
                                  <a:pt x="0" y="10"/>
                                </a:cubicBezTo>
                                <a:cubicBezTo>
                                  <a:pt x="0" y="11"/>
                                  <a:pt x="0" y="12"/>
                                  <a:pt x="1" y="13"/>
                                </a:cubicBezTo>
                                <a:cubicBezTo>
                                  <a:pt x="1" y="10"/>
                                  <a:pt x="4" y="5"/>
                                  <a:pt x="4" y="2"/>
                                </a:cubicBezTo>
                                <a:cubicBezTo>
                                  <a:pt x="4" y="1"/>
                                  <a:pt x="4" y="0"/>
                                  <a:pt x="3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1528"/>
                        <wps:cNvSpPr>
                          <a:spLocks/>
                        </wps:cNvSpPr>
                        <wps:spPr bwMode="auto">
                          <a:xfrm>
                            <a:off x="3254" y="3982"/>
                            <a:ext cx="20" cy="66"/>
                          </a:xfrm>
                          <a:custGeom>
                            <a:avLst/>
                            <a:gdLst>
                              <a:gd name="T0" fmla="*/ 6 w 6"/>
                              <a:gd name="T1" fmla="*/ 0 h 20"/>
                              <a:gd name="T2" fmla="*/ 6 w 6"/>
                              <a:gd name="T3" fmla="*/ 0 h 20"/>
                              <a:gd name="T4" fmla="*/ 3 w 6"/>
                              <a:gd name="T5" fmla="*/ 2 h 20"/>
                              <a:gd name="T6" fmla="*/ 2 w 6"/>
                              <a:gd name="T7" fmla="*/ 3 h 20"/>
                              <a:gd name="T8" fmla="*/ 2 w 6"/>
                              <a:gd name="T9" fmla="*/ 4 h 20"/>
                              <a:gd name="T10" fmla="*/ 2 w 6"/>
                              <a:gd name="T11" fmla="*/ 6 h 20"/>
                              <a:gd name="T12" fmla="*/ 0 w 6"/>
                              <a:gd name="T13" fmla="*/ 17 h 20"/>
                              <a:gd name="T14" fmla="*/ 1 w 6"/>
                              <a:gd name="T15" fmla="*/ 20 h 20"/>
                              <a:gd name="T16" fmla="*/ 6 w 6"/>
                              <a:gd name="T17" fmla="*/ 0 h 20"/>
                              <a:gd name="T18" fmla="*/ 6 w 6"/>
                              <a:gd name="T1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" h="20">
                                <a:moveTo>
                                  <a:pt x="6" y="0"/>
                                </a:moveTo>
                                <a:cubicBezTo>
                                  <a:pt x="6" y="0"/>
                                  <a:pt x="6" y="0"/>
                                  <a:pt x="6" y="0"/>
                                </a:cubicBezTo>
                                <a:cubicBezTo>
                                  <a:pt x="4" y="0"/>
                                  <a:pt x="4" y="1"/>
                                  <a:pt x="3" y="2"/>
                                </a:cubicBezTo>
                                <a:cubicBezTo>
                                  <a:pt x="3" y="3"/>
                                  <a:pt x="2" y="3"/>
                                  <a:pt x="2" y="3"/>
                                </a:cubicBezTo>
                                <a:cubicBezTo>
                                  <a:pt x="2" y="3"/>
                                  <a:pt x="2" y="4"/>
                                  <a:pt x="2" y="4"/>
                                </a:cubicBezTo>
                                <a:cubicBezTo>
                                  <a:pt x="2" y="4"/>
                                  <a:pt x="2" y="5"/>
                                  <a:pt x="2" y="6"/>
                                </a:cubicBezTo>
                                <a:cubicBezTo>
                                  <a:pt x="2" y="9"/>
                                  <a:pt x="0" y="14"/>
                                  <a:pt x="0" y="17"/>
                                </a:cubicBezTo>
                                <a:cubicBezTo>
                                  <a:pt x="0" y="18"/>
                                  <a:pt x="0" y="19"/>
                                  <a:pt x="1" y="20"/>
                                </a:cubicBezTo>
                                <a:cubicBezTo>
                                  <a:pt x="3" y="13"/>
                                  <a:pt x="4" y="6"/>
                                  <a:pt x="6" y="0"/>
                                </a:cubicBezTo>
                                <a:cubicBezTo>
                                  <a:pt x="6" y="0"/>
                                  <a:pt x="6" y="0"/>
                                  <a:pt x="6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1529"/>
                        <wps:cNvSpPr>
                          <a:spLocks/>
                        </wps:cNvSpPr>
                        <wps:spPr bwMode="auto">
                          <a:xfrm>
                            <a:off x="3287" y="3952"/>
                            <a:ext cx="14" cy="33"/>
                          </a:xfrm>
                          <a:custGeom>
                            <a:avLst/>
                            <a:gdLst>
                              <a:gd name="T0" fmla="*/ 2 w 4"/>
                              <a:gd name="T1" fmla="*/ 0 h 10"/>
                              <a:gd name="T2" fmla="*/ 2 w 4"/>
                              <a:gd name="T3" fmla="*/ 0 h 10"/>
                              <a:gd name="T4" fmla="*/ 0 w 4"/>
                              <a:gd name="T5" fmla="*/ 8 h 10"/>
                              <a:gd name="T6" fmla="*/ 1 w 4"/>
                              <a:gd name="T7" fmla="*/ 10 h 10"/>
                              <a:gd name="T8" fmla="*/ 1 w 4"/>
                              <a:gd name="T9" fmla="*/ 10 h 10"/>
                              <a:gd name="T10" fmla="*/ 4 w 4"/>
                              <a:gd name="T11" fmla="*/ 2 h 10"/>
                              <a:gd name="T12" fmla="*/ 2 w 4"/>
                              <a:gd name="T1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10">
                                <a:moveTo>
                                  <a:pt x="2" y="0"/>
                                </a:move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3"/>
                                  <a:pt x="0" y="6"/>
                                  <a:pt x="0" y="8"/>
                                </a:cubicBezTo>
                                <a:cubicBezTo>
                                  <a:pt x="0" y="9"/>
                                  <a:pt x="0" y="10"/>
                                  <a:pt x="1" y="10"/>
                                </a:cubicBezTo>
                                <a:cubicBezTo>
                                  <a:pt x="1" y="10"/>
                                  <a:pt x="1" y="10"/>
                                  <a:pt x="1" y="10"/>
                                </a:cubicBezTo>
                                <a:cubicBezTo>
                                  <a:pt x="1" y="8"/>
                                  <a:pt x="4" y="4"/>
                                  <a:pt x="4" y="2"/>
                                </a:cubicBezTo>
                                <a:cubicBezTo>
                                  <a:pt x="4" y="1"/>
                                  <a:pt x="3" y="1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1530"/>
                        <wps:cNvSpPr>
                          <a:spLocks/>
                        </wps:cNvSpPr>
                        <wps:spPr bwMode="auto">
                          <a:xfrm>
                            <a:off x="3241" y="3823"/>
                            <a:ext cx="27" cy="76"/>
                          </a:xfrm>
                          <a:custGeom>
                            <a:avLst/>
                            <a:gdLst>
                              <a:gd name="T0" fmla="*/ 8 w 8"/>
                              <a:gd name="T1" fmla="*/ 0 h 23"/>
                              <a:gd name="T2" fmla="*/ 1 w 8"/>
                              <a:gd name="T3" fmla="*/ 14 h 23"/>
                              <a:gd name="T4" fmla="*/ 2 w 8"/>
                              <a:gd name="T5" fmla="*/ 16 h 23"/>
                              <a:gd name="T6" fmla="*/ 0 w 8"/>
                              <a:gd name="T7" fmla="*/ 21 h 23"/>
                              <a:gd name="T8" fmla="*/ 2 w 8"/>
                              <a:gd name="T9" fmla="*/ 23 h 23"/>
                              <a:gd name="T10" fmla="*/ 8 w 8"/>
                              <a:gd name="T11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23">
                                <a:moveTo>
                                  <a:pt x="8" y="0"/>
                                </a:moveTo>
                                <a:cubicBezTo>
                                  <a:pt x="1" y="1"/>
                                  <a:pt x="4" y="12"/>
                                  <a:pt x="1" y="14"/>
                                </a:cubicBezTo>
                                <a:cubicBezTo>
                                  <a:pt x="2" y="14"/>
                                  <a:pt x="2" y="15"/>
                                  <a:pt x="2" y="16"/>
                                </a:cubicBezTo>
                                <a:cubicBezTo>
                                  <a:pt x="2" y="17"/>
                                  <a:pt x="0" y="20"/>
                                  <a:pt x="0" y="21"/>
                                </a:cubicBezTo>
                                <a:cubicBezTo>
                                  <a:pt x="0" y="22"/>
                                  <a:pt x="1" y="22"/>
                                  <a:pt x="2" y="23"/>
                                </a:cubicBezTo>
                                <a:cubicBezTo>
                                  <a:pt x="4" y="15"/>
                                  <a:pt x="6" y="7"/>
                                  <a:pt x="8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1531"/>
                        <wps:cNvSpPr>
                          <a:spLocks/>
                        </wps:cNvSpPr>
                        <wps:spPr bwMode="auto">
                          <a:xfrm>
                            <a:off x="3387" y="3876"/>
                            <a:ext cx="13" cy="50"/>
                          </a:xfrm>
                          <a:custGeom>
                            <a:avLst/>
                            <a:gdLst>
                              <a:gd name="T0" fmla="*/ 3 w 4"/>
                              <a:gd name="T1" fmla="*/ 0 h 15"/>
                              <a:gd name="T2" fmla="*/ 0 w 4"/>
                              <a:gd name="T3" fmla="*/ 12 h 15"/>
                              <a:gd name="T4" fmla="*/ 1 w 4"/>
                              <a:gd name="T5" fmla="*/ 15 h 15"/>
                              <a:gd name="T6" fmla="*/ 4 w 4"/>
                              <a:gd name="T7" fmla="*/ 3 h 15"/>
                              <a:gd name="T8" fmla="*/ 3 w 4"/>
                              <a:gd name="T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15">
                                <a:moveTo>
                                  <a:pt x="3" y="0"/>
                                </a:moveTo>
                                <a:cubicBezTo>
                                  <a:pt x="3" y="4"/>
                                  <a:pt x="0" y="9"/>
                                  <a:pt x="0" y="12"/>
                                </a:cubicBezTo>
                                <a:cubicBezTo>
                                  <a:pt x="0" y="13"/>
                                  <a:pt x="0" y="14"/>
                                  <a:pt x="1" y="15"/>
                                </a:cubicBezTo>
                                <a:cubicBezTo>
                                  <a:pt x="1" y="11"/>
                                  <a:pt x="4" y="6"/>
                                  <a:pt x="4" y="3"/>
                                </a:cubicBezTo>
                                <a:cubicBezTo>
                                  <a:pt x="4" y="2"/>
                                  <a:pt x="4" y="1"/>
                                  <a:pt x="3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reeform 1532"/>
                        <wps:cNvSpPr>
                          <a:spLocks/>
                        </wps:cNvSpPr>
                        <wps:spPr bwMode="auto">
                          <a:xfrm>
                            <a:off x="3327" y="3790"/>
                            <a:ext cx="13" cy="24"/>
                          </a:xfrm>
                          <a:custGeom>
                            <a:avLst/>
                            <a:gdLst>
                              <a:gd name="T0" fmla="*/ 2 w 4"/>
                              <a:gd name="T1" fmla="*/ 0 h 7"/>
                              <a:gd name="T2" fmla="*/ 0 w 4"/>
                              <a:gd name="T3" fmla="*/ 7 h 7"/>
                              <a:gd name="T4" fmla="*/ 2 w 4"/>
                              <a:gd name="T5" fmla="*/ 7 h 7"/>
                              <a:gd name="T6" fmla="*/ 4 w 4"/>
                              <a:gd name="T7" fmla="*/ 1 h 7"/>
                              <a:gd name="T8" fmla="*/ 2 w 4"/>
                              <a:gd name="T9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2" y="0"/>
                                </a:moveTo>
                                <a:cubicBezTo>
                                  <a:pt x="2" y="2"/>
                                  <a:pt x="1" y="5"/>
                                  <a:pt x="0" y="7"/>
                                </a:cubicBezTo>
                                <a:cubicBezTo>
                                  <a:pt x="1" y="7"/>
                                  <a:pt x="1" y="7"/>
                                  <a:pt x="2" y="7"/>
                                </a:cubicBezTo>
                                <a:cubicBezTo>
                                  <a:pt x="3" y="5"/>
                                  <a:pt x="3" y="3"/>
                                  <a:pt x="4" y="1"/>
                                </a:cubicBezTo>
                                <a:cubicBezTo>
                                  <a:pt x="3" y="0"/>
                                  <a:pt x="3" y="0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1533"/>
                        <wps:cNvSpPr>
                          <a:spLocks/>
                        </wps:cNvSpPr>
                        <wps:spPr bwMode="auto">
                          <a:xfrm>
                            <a:off x="3287" y="3761"/>
                            <a:ext cx="10" cy="19"/>
                          </a:xfrm>
                          <a:custGeom>
                            <a:avLst/>
                            <a:gdLst>
                              <a:gd name="T0" fmla="*/ 1 w 3"/>
                              <a:gd name="T1" fmla="*/ 0 h 6"/>
                              <a:gd name="T2" fmla="*/ 0 w 3"/>
                              <a:gd name="T3" fmla="*/ 4 h 6"/>
                              <a:gd name="T4" fmla="*/ 2 w 3"/>
                              <a:gd name="T5" fmla="*/ 6 h 6"/>
                              <a:gd name="T6" fmla="*/ 3 w 3"/>
                              <a:gd name="T7" fmla="*/ 1 h 6"/>
                              <a:gd name="T8" fmla="*/ 1 w 3"/>
                              <a:gd name="T9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1" y="0"/>
                                </a:moveTo>
                                <a:cubicBezTo>
                                  <a:pt x="1" y="1"/>
                                  <a:pt x="0" y="3"/>
                                  <a:pt x="0" y="4"/>
                                </a:cubicBezTo>
                                <a:cubicBezTo>
                                  <a:pt x="0" y="5"/>
                                  <a:pt x="0" y="6"/>
                                  <a:pt x="2" y="6"/>
                                </a:cubicBezTo>
                                <a:cubicBezTo>
                                  <a:pt x="2" y="4"/>
                                  <a:pt x="3" y="2"/>
                                  <a:pt x="3" y="1"/>
                                </a:cubicBezTo>
                                <a:cubicBezTo>
                                  <a:pt x="3" y="1"/>
                                  <a:pt x="2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1534"/>
                        <wps:cNvSpPr>
                          <a:spLocks/>
                        </wps:cNvSpPr>
                        <wps:spPr bwMode="auto">
                          <a:xfrm>
                            <a:off x="3410" y="3635"/>
                            <a:ext cx="16" cy="93"/>
                          </a:xfrm>
                          <a:custGeom>
                            <a:avLst/>
                            <a:gdLst>
                              <a:gd name="T0" fmla="*/ 5 w 5"/>
                              <a:gd name="T1" fmla="*/ 0 h 28"/>
                              <a:gd name="T2" fmla="*/ 0 w 5"/>
                              <a:gd name="T3" fmla="*/ 28 h 28"/>
                              <a:gd name="T4" fmla="*/ 5 w 5"/>
                              <a:gd name="T5" fmla="*/ 5 h 28"/>
                              <a:gd name="T6" fmla="*/ 5 w 5"/>
                              <a:gd name="T7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28">
                                <a:moveTo>
                                  <a:pt x="5" y="0"/>
                                </a:moveTo>
                                <a:cubicBezTo>
                                  <a:pt x="1" y="10"/>
                                  <a:pt x="1" y="22"/>
                                  <a:pt x="0" y="28"/>
                                </a:cubicBezTo>
                                <a:cubicBezTo>
                                  <a:pt x="1" y="20"/>
                                  <a:pt x="5" y="11"/>
                                  <a:pt x="5" y="5"/>
                                </a:cubicBezTo>
                                <a:cubicBezTo>
                                  <a:pt x="5" y="3"/>
                                  <a:pt x="5" y="2"/>
                                  <a:pt x="5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1535"/>
                        <wps:cNvSpPr>
                          <a:spLocks/>
                        </wps:cNvSpPr>
                        <wps:spPr bwMode="auto">
                          <a:xfrm>
                            <a:off x="3327" y="3685"/>
                            <a:ext cx="10" cy="20"/>
                          </a:xfrm>
                          <a:custGeom>
                            <a:avLst/>
                            <a:gdLst>
                              <a:gd name="T0" fmla="*/ 1 w 3"/>
                              <a:gd name="T1" fmla="*/ 0 h 6"/>
                              <a:gd name="T2" fmla="*/ 1 w 3"/>
                              <a:gd name="T3" fmla="*/ 0 h 6"/>
                              <a:gd name="T4" fmla="*/ 0 w 3"/>
                              <a:gd name="T5" fmla="*/ 4 h 6"/>
                              <a:gd name="T6" fmla="*/ 1 w 3"/>
                              <a:gd name="T7" fmla="*/ 6 h 6"/>
                              <a:gd name="T8" fmla="*/ 3 w 3"/>
                              <a:gd name="T9" fmla="*/ 1 h 6"/>
                              <a:gd name="T10" fmla="*/ 1 w 3"/>
                              <a:gd name="T11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0" y="3"/>
                                  <a:pt x="0" y="4"/>
                                </a:cubicBezTo>
                                <a:cubicBezTo>
                                  <a:pt x="0" y="5"/>
                                  <a:pt x="0" y="6"/>
                                  <a:pt x="1" y="6"/>
                                </a:cubicBezTo>
                                <a:cubicBezTo>
                                  <a:pt x="1" y="4"/>
                                  <a:pt x="3" y="2"/>
                                  <a:pt x="3" y="1"/>
                                </a:cubicBezTo>
                                <a:cubicBezTo>
                                  <a:pt x="3" y="1"/>
                                  <a:pt x="2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1536"/>
                        <wps:cNvSpPr>
                          <a:spLocks/>
                        </wps:cNvSpPr>
                        <wps:spPr bwMode="auto">
                          <a:xfrm>
                            <a:off x="3056" y="3566"/>
                            <a:ext cx="135" cy="63"/>
                          </a:xfrm>
                          <a:custGeom>
                            <a:avLst/>
                            <a:gdLst>
                              <a:gd name="T0" fmla="*/ 41 w 41"/>
                              <a:gd name="T1" fmla="*/ 0 h 19"/>
                              <a:gd name="T2" fmla="*/ 0 w 41"/>
                              <a:gd name="T3" fmla="*/ 18 h 19"/>
                              <a:gd name="T4" fmla="*/ 0 w 41"/>
                              <a:gd name="T5" fmla="*/ 18 h 19"/>
                              <a:gd name="T6" fmla="*/ 1 w 41"/>
                              <a:gd name="T7" fmla="*/ 19 h 19"/>
                              <a:gd name="T8" fmla="*/ 2 w 41"/>
                              <a:gd name="T9" fmla="*/ 19 h 19"/>
                              <a:gd name="T10" fmla="*/ 2 w 41"/>
                              <a:gd name="T11" fmla="*/ 19 h 19"/>
                              <a:gd name="T12" fmla="*/ 8 w 41"/>
                              <a:gd name="T13" fmla="*/ 17 h 19"/>
                              <a:gd name="T14" fmla="*/ 10 w 41"/>
                              <a:gd name="T15" fmla="*/ 16 h 19"/>
                              <a:gd name="T16" fmla="*/ 12 w 41"/>
                              <a:gd name="T17" fmla="*/ 15 h 19"/>
                              <a:gd name="T18" fmla="*/ 14 w 41"/>
                              <a:gd name="T19" fmla="*/ 15 h 19"/>
                              <a:gd name="T20" fmla="*/ 14 w 41"/>
                              <a:gd name="T21" fmla="*/ 15 h 19"/>
                              <a:gd name="T22" fmla="*/ 14 w 41"/>
                              <a:gd name="T23" fmla="*/ 15 h 19"/>
                              <a:gd name="T24" fmla="*/ 15 w 41"/>
                              <a:gd name="T25" fmla="*/ 15 h 19"/>
                              <a:gd name="T26" fmla="*/ 15 w 41"/>
                              <a:gd name="T27" fmla="*/ 15 h 19"/>
                              <a:gd name="T28" fmla="*/ 17 w 41"/>
                              <a:gd name="T29" fmla="*/ 16 h 19"/>
                              <a:gd name="T30" fmla="*/ 17 w 41"/>
                              <a:gd name="T31" fmla="*/ 16 h 19"/>
                              <a:gd name="T32" fmla="*/ 17 w 41"/>
                              <a:gd name="T33" fmla="*/ 16 h 19"/>
                              <a:gd name="T34" fmla="*/ 17 w 41"/>
                              <a:gd name="T35" fmla="*/ 16 h 19"/>
                              <a:gd name="T36" fmla="*/ 17 w 41"/>
                              <a:gd name="T37" fmla="*/ 16 h 19"/>
                              <a:gd name="T38" fmla="*/ 16 w 41"/>
                              <a:gd name="T39" fmla="*/ 16 h 19"/>
                              <a:gd name="T40" fmla="*/ 16 w 41"/>
                              <a:gd name="T41" fmla="*/ 16 h 19"/>
                              <a:gd name="T42" fmla="*/ 15 w 41"/>
                              <a:gd name="T43" fmla="*/ 17 h 19"/>
                              <a:gd name="T44" fmla="*/ 15 w 41"/>
                              <a:gd name="T45" fmla="*/ 17 h 19"/>
                              <a:gd name="T46" fmla="*/ 18 w 41"/>
                              <a:gd name="T47" fmla="*/ 18 h 19"/>
                              <a:gd name="T48" fmla="*/ 32 w 41"/>
                              <a:gd name="T49" fmla="*/ 10 h 19"/>
                              <a:gd name="T50" fmla="*/ 41 w 41"/>
                              <a:gd name="T51" fmla="*/ 5 h 19"/>
                              <a:gd name="T52" fmla="*/ 41 w 41"/>
                              <a:gd name="T53" fmla="*/ 5 h 19"/>
                              <a:gd name="T54" fmla="*/ 40 w 41"/>
                              <a:gd name="T55" fmla="*/ 2 h 19"/>
                              <a:gd name="T56" fmla="*/ 41 w 41"/>
                              <a:gd name="T57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" h="19">
                                <a:moveTo>
                                  <a:pt x="41" y="0"/>
                                </a:moveTo>
                                <a:cubicBezTo>
                                  <a:pt x="27" y="6"/>
                                  <a:pt x="13" y="11"/>
                                  <a:pt x="0" y="18"/>
                                </a:cubicBezTo>
                                <a:cubicBezTo>
                                  <a:pt x="0" y="18"/>
                                  <a:pt x="0" y="18"/>
                                  <a:pt x="0" y="18"/>
                                </a:cubicBezTo>
                                <a:cubicBezTo>
                                  <a:pt x="0" y="19"/>
                                  <a:pt x="1" y="19"/>
                                  <a:pt x="1" y="19"/>
                                </a:cubicBezTo>
                                <a:cubicBezTo>
                                  <a:pt x="1" y="19"/>
                                  <a:pt x="1" y="19"/>
                                  <a:pt x="2" y="19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4" y="19"/>
                                  <a:pt x="6" y="18"/>
                                  <a:pt x="8" y="17"/>
                                </a:cubicBezTo>
                                <a:cubicBezTo>
                                  <a:pt x="9" y="17"/>
                                  <a:pt x="9" y="16"/>
                                  <a:pt x="10" y="16"/>
                                </a:cubicBezTo>
                                <a:cubicBezTo>
                                  <a:pt x="11" y="16"/>
                                  <a:pt x="12" y="15"/>
                                  <a:pt x="12" y="15"/>
                                </a:cubicBezTo>
                                <a:cubicBezTo>
                                  <a:pt x="13" y="15"/>
                                  <a:pt x="14" y="15"/>
                                  <a:pt x="14" y="15"/>
                                </a:cubicBezTo>
                                <a:cubicBezTo>
                                  <a:pt x="14" y="15"/>
                                  <a:pt x="14" y="15"/>
                                  <a:pt x="14" y="15"/>
                                </a:cubicBezTo>
                                <a:cubicBezTo>
                                  <a:pt x="14" y="15"/>
                                  <a:pt x="14" y="15"/>
                                  <a:pt x="14" y="15"/>
                                </a:cubicBezTo>
                                <a:cubicBezTo>
                                  <a:pt x="14" y="15"/>
                                  <a:pt x="15" y="15"/>
                                  <a:pt x="15" y="15"/>
                                </a:cubicBezTo>
                                <a:cubicBezTo>
                                  <a:pt x="15" y="15"/>
                                  <a:pt x="15" y="15"/>
                                  <a:pt x="15" y="15"/>
                                </a:cubicBezTo>
                                <a:cubicBezTo>
                                  <a:pt x="16" y="15"/>
                                  <a:pt x="16" y="15"/>
                                  <a:pt x="17" y="16"/>
                                </a:cubicBez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17" y="16"/>
                                  <a:pt x="16" y="16"/>
                                  <a:pt x="16" y="16"/>
                                </a:cubicBezTo>
                                <a:cubicBezTo>
                                  <a:pt x="16" y="16"/>
                                  <a:pt x="16" y="16"/>
                                  <a:pt x="16" y="16"/>
                                </a:cubicBezTo>
                                <a:cubicBezTo>
                                  <a:pt x="16" y="16"/>
                                  <a:pt x="15" y="16"/>
                                  <a:pt x="15" y="17"/>
                                </a:cubicBezTo>
                                <a:cubicBezTo>
                                  <a:pt x="15" y="17"/>
                                  <a:pt x="15" y="17"/>
                                  <a:pt x="15" y="17"/>
                                </a:cubicBezTo>
                                <a:cubicBezTo>
                                  <a:pt x="16" y="17"/>
                                  <a:pt x="17" y="18"/>
                                  <a:pt x="18" y="18"/>
                                </a:cubicBezTo>
                                <a:cubicBezTo>
                                  <a:pt x="20" y="11"/>
                                  <a:pt x="27" y="11"/>
                                  <a:pt x="32" y="10"/>
                                </a:cubicBezTo>
                                <a:cubicBezTo>
                                  <a:pt x="33" y="5"/>
                                  <a:pt x="38" y="7"/>
                                  <a:pt x="41" y="5"/>
                                </a:cubicBezTo>
                                <a:cubicBezTo>
                                  <a:pt x="41" y="5"/>
                                  <a:pt x="41" y="5"/>
                                  <a:pt x="41" y="5"/>
                                </a:cubicBezTo>
                                <a:cubicBezTo>
                                  <a:pt x="41" y="3"/>
                                  <a:pt x="40" y="3"/>
                                  <a:pt x="40" y="2"/>
                                </a:cubicBezTo>
                                <a:cubicBezTo>
                                  <a:pt x="40" y="1"/>
                                  <a:pt x="40" y="1"/>
                                  <a:pt x="41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1537"/>
                        <wps:cNvSpPr>
                          <a:spLocks/>
                        </wps:cNvSpPr>
                        <wps:spPr bwMode="auto">
                          <a:xfrm>
                            <a:off x="3360" y="3586"/>
                            <a:ext cx="20" cy="62"/>
                          </a:xfrm>
                          <a:custGeom>
                            <a:avLst/>
                            <a:gdLst>
                              <a:gd name="T0" fmla="*/ 6 w 6"/>
                              <a:gd name="T1" fmla="*/ 0 h 19"/>
                              <a:gd name="T2" fmla="*/ 0 w 6"/>
                              <a:gd name="T3" fmla="*/ 16 h 19"/>
                              <a:gd name="T4" fmla="*/ 0 w 6"/>
                              <a:gd name="T5" fmla="*/ 19 h 19"/>
                              <a:gd name="T6" fmla="*/ 6 w 6"/>
                              <a:gd name="T7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" h="19">
                                <a:moveTo>
                                  <a:pt x="6" y="0"/>
                                </a:moveTo>
                                <a:cubicBezTo>
                                  <a:pt x="3" y="1"/>
                                  <a:pt x="0" y="11"/>
                                  <a:pt x="0" y="16"/>
                                </a:cubicBezTo>
                                <a:cubicBezTo>
                                  <a:pt x="0" y="17"/>
                                  <a:pt x="0" y="18"/>
                                  <a:pt x="0" y="19"/>
                                </a:cubicBezTo>
                                <a:cubicBezTo>
                                  <a:pt x="2" y="13"/>
                                  <a:pt x="4" y="6"/>
                                  <a:pt x="6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1538"/>
                        <wps:cNvSpPr>
                          <a:spLocks/>
                        </wps:cNvSpPr>
                        <wps:spPr bwMode="auto">
                          <a:xfrm>
                            <a:off x="3377" y="3457"/>
                            <a:ext cx="16" cy="13"/>
                          </a:xfrm>
                          <a:custGeom>
                            <a:avLst/>
                            <a:gdLst>
                              <a:gd name="T0" fmla="*/ 4 w 5"/>
                              <a:gd name="T1" fmla="*/ 0 h 4"/>
                              <a:gd name="T2" fmla="*/ 3 w 5"/>
                              <a:gd name="T3" fmla="*/ 0 h 4"/>
                              <a:gd name="T4" fmla="*/ 1 w 5"/>
                              <a:gd name="T5" fmla="*/ 3 h 4"/>
                              <a:gd name="T6" fmla="*/ 2 w 5"/>
                              <a:gd name="T7" fmla="*/ 4 h 4"/>
                              <a:gd name="T8" fmla="*/ 5 w 5"/>
                              <a:gd name="T9" fmla="*/ 1 h 4"/>
                              <a:gd name="T10" fmla="*/ 5 w 5"/>
                              <a:gd name="T11" fmla="*/ 0 h 4"/>
                              <a:gd name="T12" fmla="*/ 4 w 5"/>
                              <a:gd name="T13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4" y="0"/>
                                </a:moveTo>
                                <a:cubicBezTo>
                                  <a:pt x="4" y="0"/>
                                  <a:pt x="4" y="0"/>
                                  <a:pt x="3" y="0"/>
                                </a:cubicBezTo>
                                <a:cubicBezTo>
                                  <a:pt x="2" y="0"/>
                                  <a:pt x="0" y="2"/>
                                  <a:pt x="1" y="3"/>
                                </a:cubicBezTo>
                                <a:cubicBezTo>
                                  <a:pt x="1" y="4"/>
                                  <a:pt x="2" y="4"/>
                                  <a:pt x="2" y="4"/>
                                </a:cubicBezTo>
                                <a:cubicBezTo>
                                  <a:pt x="2" y="1"/>
                                  <a:pt x="5" y="3"/>
                                  <a:pt x="5" y="1"/>
                                </a:cubicBezTo>
                                <a:cubicBezTo>
                                  <a:pt x="5" y="1"/>
                                  <a:pt x="5" y="0"/>
                                  <a:pt x="5" y="0"/>
                                </a:cubicBezTo>
                                <a:cubicBezTo>
                                  <a:pt x="5" y="0"/>
                                  <a:pt x="4" y="0"/>
                                  <a:pt x="4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1539"/>
                        <wps:cNvSpPr>
                          <a:spLocks/>
                        </wps:cNvSpPr>
                        <wps:spPr bwMode="auto">
                          <a:xfrm>
                            <a:off x="3463" y="3417"/>
                            <a:ext cx="13" cy="33"/>
                          </a:xfrm>
                          <a:custGeom>
                            <a:avLst/>
                            <a:gdLst>
                              <a:gd name="T0" fmla="*/ 0 w 4"/>
                              <a:gd name="T1" fmla="*/ 0 h 10"/>
                              <a:gd name="T2" fmla="*/ 0 w 4"/>
                              <a:gd name="T3" fmla="*/ 2 h 10"/>
                              <a:gd name="T4" fmla="*/ 4 w 4"/>
                              <a:gd name="T5" fmla="*/ 10 h 10"/>
                              <a:gd name="T6" fmla="*/ 4 w 4"/>
                              <a:gd name="T7" fmla="*/ 8 h 10"/>
                              <a:gd name="T8" fmla="*/ 0 w 4"/>
                              <a:gd name="T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10">
                                <a:moveTo>
                                  <a:pt x="0" y="0"/>
                                </a:moveTo>
                                <a:cubicBezTo>
                                  <a:pt x="0" y="1"/>
                                  <a:pt x="0" y="1"/>
                                  <a:pt x="0" y="2"/>
                                </a:cubicBezTo>
                                <a:cubicBezTo>
                                  <a:pt x="0" y="5"/>
                                  <a:pt x="2" y="8"/>
                                  <a:pt x="4" y="10"/>
                                </a:cubicBezTo>
                                <a:cubicBezTo>
                                  <a:pt x="4" y="9"/>
                                  <a:pt x="4" y="9"/>
                                  <a:pt x="4" y="8"/>
                                </a:cubicBezTo>
                                <a:cubicBezTo>
                                  <a:pt x="4" y="4"/>
                                  <a:pt x="2" y="2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1540"/>
                        <wps:cNvSpPr>
                          <a:spLocks/>
                        </wps:cNvSpPr>
                        <wps:spPr bwMode="auto">
                          <a:xfrm>
                            <a:off x="3423" y="3391"/>
                            <a:ext cx="23" cy="23"/>
                          </a:xfrm>
                          <a:custGeom>
                            <a:avLst/>
                            <a:gdLst>
                              <a:gd name="T0" fmla="*/ 7 w 7"/>
                              <a:gd name="T1" fmla="*/ 0 h 7"/>
                              <a:gd name="T2" fmla="*/ 0 w 7"/>
                              <a:gd name="T3" fmla="*/ 5 h 7"/>
                              <a:gd name="T4" fmla="*/ 1 w 7"/>
                              <a:gd name="T5" fmla="*/ 7 h 7"/>
                              <a:gd name="T6" fmla="*/ 7 w 7"/>
                              <a:gd name="T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7" y="0"/>
                                </a:moveTo>
                                <a:cubicBezTo>
                                  <a:pt x="5" y="1"/>
                                  <a:pt x="0" y="3"/>
                                  <a:pt x="0" y="5"/>
                                </a:cubicBezTo>
                                <a:cubicBezTo>
                                  <a:pt x="0" y="5"/>
                                  <a:pt x="1" y="6"/>
                                  <a:pt x="1" y="7"/>
                                </a:cubicBezTo>
                                <a:cubicBezTo>
                                  <a:pt x="3" y="4"/>
                                  <a:pt x="7" y="5"/>
                                  <a:pt x="7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Freeform 1541"/>
                        <wps:cNvSpPr>
                          <a:spLocks/>
                        </wps:cNvSpPr>
                        <wps:spPr bwMode="auto">
                          <a:xfrm>
                            <a:off x="3188" y="4553"/>
                            <a:ext cx="13" cy="33"/>
                          </a:xfrm>
                          <a:custGeom>
                            <a:avLst/>
                            <a:gdLst>
                              <a:gd name="T0" fmla="*/ 3 w 4"/>
                              <a:gd name="T1" fmla="*/ 0 h 10"/>
                              <a:gd name="T2" fmla="*/ 3 w 4"/>
                              <a:gd name="T3" fmla="*/ 0 h 10"/>
                              <a:gd name="T4" fmla="*/ 0 w 4"/>
                              <a:gd name="T5" fmla="*/ 8 h 10"/>
                              <a:gd name="T6" fmla="*/ 1 w 4"/>
                              <a:gd name="T7" fmla="*/ 8 h 10"/>
                              <a:gd name="T8" fmla="*/ 1 w 4"/>
                              <a:gd name="T9" fmla="*/ 8 h 10"/>
                              <a:gd name="T10" fmla="*/ 1 w 4"/>
                              <a:gd name="T11" fmla="*/ 8 h 10"/>
                              <a:gd name="T12" fmla="*/ 1 w 4"/>
                              <a:gd name="T13" fmla="*/ 8 h 10"/>
                              <a:gd name="T14" fmla="*/ 2 w 4"/>
                              <a:gd name="T15" fmla="*/ 9 h 10"/>
                              <a:gd name="T16" fmla="*/ 2 w 4"/>
                              <a:gd name="T17" fmla="*/ 9 h 10"/>
                              <a:gd name="T18" fmla="*/ 2 w 4"/>
                              <a:gd name="T19" fmla="*/ 9 h 10"/>
                              <a:gd name="T20" fmla="*/ 3 w 4"/>
                              <a:gd name="T21" fmla="*/ 10 h 10"/>
                              <a:gd name="T22" fmla="*/ 3 w 4"/>
                              <a:gd name="T23" fmla="*/ 10 h 10"/>
                              <a:gd name="T24" fmla="*/ 3 w 4"/>
                              <a:gd name="T25" fmla="*/ 10 h 10"/>
                              <a:gd name="T26" fmla="*/ 3 w 4"/>
                              <a:gd name="T27" fmla="*/ 7 h 10"/>
                              <a:gd name="T28" fmla="*/ 4 w 4"/>
                              <a:gd name="T29" fmla="*/ 1 h 10"/>
                              <a:gd name="T30" fmla="*/ 4 w 4"/>
                              <a:gd name="T31" fmla="*/ 1 h 10"/>
                              <a:gd name="T32" fmla="*/ 3 w 4"/>
                              <a:gd name="T33" fmla="*/ 0 h 10"/>
                              <a:gd name="T34" fmla="*/ 3 w 4"/>
                              <a:gd name="T35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" h="10">
                                <a:moveTo>
                                  <a:pt x="3" y="0"/>
                                </a:move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1" y="1"/>
                                  <a:pt x="2" y="6"/>
                                  <a:pt x="0" y="8"/>
                                </a:cubicBezTo>
                                <a:cubicBezTo>
                                  <a:pt x="1" y="8"/>
                                  <a:pt x="1" y="8"/>
                                  <a:pt x="1" y="8"/>
                                </a:cubicBezTo>
                                <a:cubicBezTo>
                                  <a:pt x="1" y="8"/>
                                  <a:pt x="1" y="8"/>
                                  <a:pt x="1" y="8"/>
                                </a:cubicBezTo>
                                <a:cubicBezTo>
                                  <a:pt x="1" y="8"/>
                                  <a:pt x="1" y="8"/>
                                  <a:pt x="1" y="8"/>
                                </a:cubicBezTo>
                                <a:cubicBezTo>
                                  <a:pt x="1" y="8"/>
                                  <a:pt x="1" y="8"/>
                                  <a:pt x="1" y="8"/>
                                </a:cubicBezTo>
                                <a:cubicBezTo>
                                  <a:pt x="2" y="8"/>
                                  <a:pt x="2" y="8"/>
                                  <a:pt x="2" y="9"/>
                                </a:cubicBezTo>
                                <a:cubicBezTo>
                                  <a:pt x="2" y="9"/>
                                  <a:pt x="2" y="9"/>
                                  <a:pt x="2" y="9"/>
                                </a:cubicBezTo>
                                <a:cubicBezTo>
                                  <a:pt x="2" y="9"/>
                                  <a:pt x="2" y="9"/>
                                  <a:pt x="2" y="9"/>
                                </a:cubicBezTo>
                                <a:cubicBezTo>
                                  <a:pt x="2" y="10"/>
                                  <a:pt x="2" y="10"/>
                                  <a:pt x="3" y="10"/>
                                </a:cubicBezTo>
                                <a:cubicBezTo>
                                  <a:pt x="3" y="10"/>
                                  <a:pt x="3" y="10"/>
                                  <a:pt x="3" y="10"/>
                                </a:cubicBezTo>
                                <a:cubicBezTo>
                                  <a:pt x="3" y="10"/>
                                  <a:pt x="3" y="10"/>
                                  <a:pt x="3" y="10"/>
                                </a:cubicBezTo>
                                <a:cubicBezTo>
                                  <a:pt x="3" y="9"/>
                                  <a:pt x="3" y="8"/>
                                  <a:pt x="3" y="7"/>
                                </a:cubicBezTo>
                                <a:cubicBezTo>
                                  <a:pt x="3" y="5"/>
                                  <a:pt x="3" y="3"/>
                                  <a:pt x="4" y="1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4" y="0"/>
                                  <a:pt x="4" y="0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reeform 1542"/>
                        <wps:cNvSpPr>
                          <a:spLocks/>
                        </wps:cNvSpPr>
                        <wps:spPr bwMode="auto">
                          <a:xfrm>
                            <a:off x="3215" y="4177"/>
                            <a:ext cx="59" cy="171"/>
                          </a:xfrm>
                          <a:custGeom>
                            <a:avLst/>
                            <a:gdLst>
                              <a:gd name="T0" fmla="*/ 16 w 18"/>
                              <a:gd name="T1" fmla="*/ 0 h 52"/>
                              <a:gd name="T2" fmla="*/ 0 w 18"/>
                              <a:gd name="T3" fmla="*/ 51 h 52"/>
                              <a:gd name="T4" fmla="*/ 0 w 18"/>
                              <a:gd name="T5" fmla="*/ 52 h 52"/>
                              <a:gd name="T6" fmla="*/ 16 w 18"/>
                              <a:gd name="T7" fmla="*/ 9 h 52"/>
                              <a:gd name="T8" fmla="*/ 18 w 18"/>
                              <a:gd name="T9" fmla="*/ 3 h 52"/>
                              <a:gd name="T10" fmla="*/ 16 w 18"/>
                              <a:gd name="T11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52">
                                <a:moveTo>
                                  <a:pt x="16" y="0"/>
                                </a:moveTo>
                                <a:cubicBezTo>
                                  <a:pt x="11" y="16"/>
                                  <a:pt x="0" y="34"/>
                                  <a:pt x="0" y="51"/>
                                </a:cubicBezTo>
                                <a:cubicBezTo>
                                  <a:pt x="0" y="52"/>
                                  <a:pt x="0" y="52"/>
                                  <a:pt x="0" y="52"/>
                                </a:cubicBezTo>
                                <a:cubicBezTo>
                                  <a:pt x="5" y="41"/>
                                  <a:pt x="11" y="21"/>
                                  <a:pt x="16" y="9"/>
                                </a:cubicBezTo>
                                <a:cubicBezTo>
                                  <a:pt x="16" y="7"/>
                                  <a:pt x="18" y="5"/>
                                  <a:pt x="18" y="3"/>
                                </a:cubicBezTo>
                                <a:cubicBezTo>
                                  <a:pt x="18" y="2"/>
                                  <a:pt x="17" y="1"/>
                                  <a:pt x="16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1543"/>
                        <wps:cNvSpPr>
                          <a:spLocks/>
                        </wps:cNvSpPr>
                        <wps:spPr bwMode="auto">
                          <a:xfrm>
                            <a:off x="3271" y="3942"/>
                            <a:ext cx="10" cy="33"/>
                          </a:xfrm>
                          <a:custGeom>
                            <a:avLst/>
                            <a:gdLst>
                              <a:gd name="T0" fmla="*/ 3 w 3"/>
                              <a:gd name="T1" fmla="*/ 0 h 10"/>
                              <a:gd name="T2" fmla="*/ 0 w 3"/>
                              <a:gd name="T3" fmla="*/ 5 h 10"/>
                              <a:gd name="T4" fmla="*/ 2 w 3"/>
                              <a:gd name="T5" fmla="*/ 10 h 10"/>
                              <a:gd name="T6" fmla="*/ 2 w 3"/>
                              <a:gd name="T7" fmla="*/ 9 h 10"/>
                              <a:gd name="T8" fmla="*/ 2 w 3"/>
                              <a:gd name="T9" fmla="*/ 5 h 10"/>
                              <a:gd name="T10" fmla="*/ 3 w 3"/>
                              <a:gd name="T1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10">
                                <a:moveTo>
                                  <a:pt x="3" y="0"/>
                                </a:moveTo>
                                <a:cubicBezTo>
                                  <a:pt x="1" y="0"/>
                                  <a:pt x="0" y="3"/>
                                  <a:pt x="0" y="5"/>
                                </a:cubicBezTo>
                                <a:cubicBezTo>
                                  <a:pt x="0" y="7"/>
                                  <a:pt x="0" y="9"/>
                                  <a:pt x="2" y="10"/>
                                </a:cubicBezTo>
                                <a:cubicBezTo>
                                  <a:pt x="2" y="10"/>
                                  <a:pt x="2" y="10"/>
                                  <a:pt x="2" y="9"/>
                                </a:cubicBezTo>
                                <a:cubicBezTo>
                                  <a:pt x="2" y="8"/>
                                  <a:pt x="2" y="6"/>
                                  <a:pt x="2" y="5"/>
                                </a:cubicBezTo>
                                <a:cubicBezTo>
                                  <a:pt x="1" y="4"/>
                                  <a:pt x="2" y="2"/>
                                  <a:pt x="3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reeform 1544"/>
                        <wps:cNvSpPr>
                          <a:spLocks/>
                        </wps:cNvSpPr>
                        <wps:spPr bwMode="auto">
                          <a:xfrm>
                            <a:off x="3611" y="3972"/>
                            <a:ext cx="20" cy="43"/>
                          </a:xfrm>
                          <a:custGeom>
                            <a:avLst/>
                            <a:gdLst>
                              <a:gd name="T0" fmla="*/ 0 w 6"/>
                              <a:gd name="T1" fmla="*/ 0 h 13"/>
                              <a:gd name="T2" fmla="*/ 6 w 6"/>
                              <a:gd name="T3" fmla="*/ 13 h 13"/>
                              <a:gd name="T4" fmla="*/ 6 w 6"/>
                              <a:gd name="T5" fmla="*/ 12 h 13"/>
                              <a:gd name="T6" fmla="*/ 0 w 6"/>
                              <a:gd name="T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0" y="0"/>
                                </a:moveTo>
                                <a:cubicBezTo>
                                  <a:pt x="1" y="5"/>
                                  <a:pt x="4" y="9"/>
                                  <a:pt x="6" y="13"/>
                                </a:cubicBezTo>
                                <a:cubicBezTo>
                                  <a:pt x="6" y="13"/>
                                  <a:pt x="6" y="13"/>
                                  <a:pt x="6" y="12"/>
                                </a:cubicBezTo>
                                <a:cubicBezTo>
                                  <a:pt x="6" y="7"/>
                                  <a:pt x="3" y="4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reeform 1545"/>
                        <wps:cNvSpPr>
                          <a:spLocks/>
                        </wps:cNvSpPr>
                        <wps:spPr bwMode="auto">
                          <a:xfrm>
                            <a:off x="3575" y="3979"/>
                            <a:ext cx="10" cy="26"/>
                          </a:xfrm>
                          <a:custGeom>
                            <a:avLst/>
                            <a:gdLst>
                              <a:gd name="T0" fmla="*/ 0 w 3"/>
                              <a:gd name="T1" fmla="*/ 0 h 8"/>
                              <a:gd name="T2" fmla="*/ 0 w 3"/>
                              <a:gd name="T3" fmla="*/ 2 h 8"/>
                              <a:gd name="T4" fmla="*/ 3 w 3"/>
                              <a:gd name="T5" fmla="*/ 8 h 8"/>
                              <a:gd name="T6" fmla="*/ 0 w 3"/>
                              <a:gd name="T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1"/>
                                  <a:pt x="0" y="2"/>
                                </a:cubicBezTo>
                                <a:cubicBezTo>
                                  <a:pt x="0" y="4"/>
                                  <a:pt x="2" y="6"/>
                                  <a:pt x="3" y="8"/>
                                </a:cubicBezTo>
                                <a:cubicBezTo>
                                  <a:pt x="2" y="5"/>
                                  <a:pt x="2" y="2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1546"/>
                        <wps:cNvSpPr>
                          <a:spLocks/>
                        </wps:cNvSpPr>
                        <wps:spPr bwMode="auto">
                          <a:xfrm>
                            <a:off x="3691" y="3982"/>
                            <a:ext cx="16" cy="43"/>
                          </a:xfrm>
                          <a:custGeom>
                            <a:avLst/>
                            <a:gdLst>
                              <a:gd name="T0" fmla="*/ 0 w 5"/>
                              <a:gd name="T1" fmla="*/ 0 h 13"/>
                              <a:gd name="T2" fmla="*/ 5 w 5"/>
                              <a:gd name="T3" fmla="*/ 13 h 13"/>
                              <a:gd name="T4" fmla="*/ 0 w 5"/>
                              <a:gd name="T5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13">
                                <a:moveTo>
                                  <a:pt x="0" y="0"/>
                                </a:moveTo>
                                <a:cubicBezTo>
                                  <a:pt x="1" y="5"/>
                                  <a:pt x="1" y="10"/>
                                  <a:pt x="5" y="13"/>
                                </a:cubicBezTo>
                                <a:cubicBezTo>
                                  <a:pt x="4" y="9"/>
                                  <a:pt x="3" y="4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reeform 1547"/>
                        <wps:cNvSpPr>
                          <a:spLocks/>
                        </wps:cNvSpPr>
                        <wps:spPr bwMode="auto">
                          <a:xfrm>
                            <a:off x="3555" y="3916"/>
                            <a:ext cx="20" cy="56"/>
                          </a:xfrm>
                          <a:custGeom>
                            <a:avLst/>
                            <a:gdLst>
                              <a:gd name="T0" fmla="*/ 0 w 6"/>
                              <a:gd name="T1" fmla="*/ 0 h 17"/>
                              <a:gd name="T2" fmla="*/ 0 w 6"/>
                              <a:gd name="T3" fmla="*/ 1 h 17"/>
                              <a:gd name="T4" fmla="*/ 6 w 6"/>
                              <a:gd name="T5" fmla="*/ 17 h 17"/>
                              <a:gd name="T6" fmla="*/ 0 w 6"/>
                              <a:gd name="T7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" h="17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  <a:cubicBezTo>
                                  <a:pt x="0" y="8"/>
                                  <a:pt x="3" y="12"/>
                                  <a:pt x="6" y="17"/>
                                </a:cubicBezTo>
                                <a:cubicBezTo>
                                  <a:pt x="4" y="11"/>
                                  <a:pt x="2" y="5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Freeform 1548"/>
                        <wps:cNvSpPr>
                          <a:spLocks/>
                        </wps:cNvSpPr>
                        <wps:spPr bwMode="auto">
                          <a:xfrm>
                            <a:off x="3019" y="3688"/>
                            <a:ext cx="34" cy="20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6"/>
                              <a:gd name="T2" fmla="*/ 0 w 10"/>
                              <a:gd name="T3" fmla="*/ 5 h 6"/>
                              <a:gd name="T4" fmla="*/ 1 w 10"/>
                              <a:gd name="T5" fmla="*/ 6 h 6"/>
                              <a:gd name="T6" fmla="*/ 10 w 10"/>
                              <a:gd name="T7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6">
                                <a:moveTo>
                                  <a:pt x="10" y="0"/>
                                </a:moveTo>
                                <a:cubicBezTo>
                                  <a:pt x="7" y="0"/>
                                  <a:pt x="1" y="4"/>
                                  <a:pt x="0" y="5"/>
                                </a:cubicBezTo>
                                <a:cubicBezTo>
                                  <a:pt x="0" y="6"/>
                                  <a:pt x="1" y="6"/>
                                  <a:pt x="1" y="6"/>
                                </a:cubicBezTo>
                                <a:cubicBezTo>
                                  <a:pt x="4" y="4"/>
                                  <a:pt x="7" y="3"/>
                                  <a:pt x="1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Freeform 1549"/>
                        <wps:cNvSpPr>
                          <a:spLocks noEditPoints="1"/>
                        </wps:cNvSpPr>
                        <wps:spPr bwMode="auto">
                          <a:xfrm>
                            <a:off x="3056" y="3602"/>
                            <a:ext cx="135" cy="73"/>
                          </a:xfrm>
                          <a:custGeom>
                            <a:avLst/>
                            <a:gdLst>
                              <a:gd name="T0" fmla="*/ 6 w 41"/>
                              <a:gd name="T1" fmla="*/ 13 h 22"/>
                              <a:gd name="T2" fmla="*/ 7 w 41"/>
                              <a:gd name="T3" fmla="*/ 15 h 22"/>
                              <a:gd name="T4" fmla="*/ 8 w 41"/>
                              <a:gd name="T5" fmla="*/ 15 h 22"/>
                              <a:gd name="T6" fmla="*/ 10 w 41"/>
                              <a:gd name="T7" fmla="*/ 14 h 22"/>
                              <a:gd name="T8" fmla="*/ 11 w 41"/>
                              <a:gd name="T9" fmla="*/ 14 h 22"/>
                              <a:gd name="T10" fmla="*/ 11 w 41"/>
                              <a:gd name="T11" fmla="*/ 14 h 22"/>
                              <a:gd name="T12" fmla="*/ 8 w 41"/>
                              <a:gd name="T13" fmla="*/ 16 h 22"/>
                              <a:gd name="T14" fmla="*/ 7 w 41"/>
                              <a:gd name="T15" fmla="*/ 17 h 22"/>
                              <a:gd name="T16" fmla="*/ 7 w 41"/>
                              <a:gd name="T17" fmla="*/ 16 h 22"/>
                              <a:gd name="T18" fmla="*/ 7 w 41"/>
                              <a:gd name="T19" fmla="*/ 16 h 22"/>
                              <a:gd name="T20" fmla="*/ 5 w 41"/>
                              <a:gd name="T21" fmla="*/ 14 h 22"/>
                              <a:gd name="T22" fmla="*/ 35 w 41"/>
                              <a:gd name="T23" fmla="*/ 3 h 22"/>
                              <a:gd name="T24" fmla="*/ 34 w 41"/>
                              <a:gd name="T25" fmla="*/ 3 h 22"/>
                              <a:gd name="T26" fmla="*/ 33 w 41"/>
                              <a:gd name="T27" fmla="*/ 2 h 22"/>
                              <a:gd name="T28" fmla="*/ 32 w 41"/>
                              <a:gd name="T29" fmla="*/ 1 h 22"/>
                              <a:gd name="T30" fmla="*/ 33 w 41"/>
                              <a:gd name="T31" fmla="*/ 4 h 22"/>
                              <a:gd name="T32" fmla="*/ 32 w 41"/>
                              <a:gd name="T33" fmla="*/ 5 h 22"/>
                              <a:gd name="T34" fmla="*/ 16 w 41"/>
                              <a:gd name="T35" fmla="*/ 9 h 22"/>
                              <a:gd name="T36" fmla="*/ 16 w 41"/>
                              <a:gd name="T37" fmla="*/ 9 h 22"/>
                              <a:gd name="T38" fmla="*/ 12 w 41"/>
                              <a:gd name="T39" fmla="*/ 8 h 22"/>
                              <a:gd name="T40" fmla="*/ 14 w 41"/>
                              <a:gd name="T41" fmla="*/ 11 h 22"/>
                              <a:gd name="T42" fmla="*/ 10 w 41"/>
                              <a:gd name="T43" fmla="*/ 11 h 22"/>
                              <a:gd name="T44" fmla="*/ 10 w 41"/>
                              <a:gd name="T45" fmla="*/ 11 h 22"/>
                              <a:gd name="T46" fmla="*/ 5 w 41"/>
                              <a:gd name="T47" fmla="*/ 11 h 22"/>
                              <a:gd name="T48" fmla="*/ 4 w 41"/>
                              <a:gd name="T49" fmla="*/ 14 h 22"/>
                              <a:gd name="T50" fmla="*/ 5 w 41"/>
                              <a:gd name="T51" fmla="*/ 18 h 22"/>
                              <a:gd name="T52" fmla="*/ 4 w 41"/>
                              <a:gd name="T53" fmla="*/ 18 h 22"/>
                              <a:gd name="T54" fmla="*/ 0 w 41"/>
                              <a:gd name="T55" fmla="*/ 22 h 22"/>
                              <a:gd name="T56" fmla="*/ 1 w 41"/>
                              <a:gd name="T57" fmla="*/ 22 h 22"/>
                              <a:gd name="T58" fmla="*/ 2 w 41"/>
                              <a:gd name="T59" fmla="*/ 22 h 22"/>
                              <a:gd name="T60" fmla="*/ 10 w 41"/>
                              <a:gd name="T61" fmla="*/ 19 h 22"/>
                              <a:gd name="T62" fmla="*/ 15 w 41"/>
                              <a:gd name="T63" fmla="*/ 18 h 22"/>
                              <a:gd name="T64" fmla="*/ 39 w 41"/>
                              <a:gd name="T65" fmla="*/ 7 h 22"/>
                              <a:gd name="T66" fmla="*/ 36 w 41"/>
                              <a:gd name="T67" fmla="*/ 4 h 22"/>
                              <a:gd name="T68" fmla="*/ 41 w 41"/>
                              <a:gd name="T69" fmla="*/ 2 h 22"/>
                              <a:gd name="T70" fmla="*/ 40 w 41"/>
                              <a:gd name="T71" fmla="*/ 2 h 22"/>
                              <a:gd name="T72" fmla="*/ 38 w 41"/>
                              <a:gd name="T73" fmla="*/ 2 h 22"/>
                              <a:gd name="T74" fmla="*/ 38 w 41"/>
                              <a:gd name="T7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22">
                                <a:moveTo>
                                  <a:pt x="5" y="14"/>
                                </a:moveTo>
                                <a:cubicBezTo>
                                  <a:pt x="5" y="13"/>
                                  <a:pt x="6" y="13"/>
                                  <a:pt x="6" y="13"/>
                                </a:cubicBezTo>
                                <a:cubicBezTo>
                                  <a:pt x="7" y="13"/>
                                  <a:pt x="7" y="13"/>
                                  <a:pt x="7" y="14"/>
                                </a:cubicBezTo>
                                <a:cubicBezTo>
                                  <a:pt x="7" y="14"/>
                                  <a:pt x="7" y="15"/>
                                  <a:pt x="7" y="15"/>
                                </a:cubicBezTo>
                                <a:cubicBezTo>
                                  <a:pt x="7" y="15"/>
                                  <a:pt x="8" y="15"/>
                                  <a:pt x="8" y="15"/>
                                </a:cubicBezTo>
                                <a:cubicBezTo>
                                  <a:pt x="8" y="15"/>
                                  <a:pt x="8" y="15"/>
                                  <a:pt x="8" y="15"/>
                                </a:cubicBezTo>
                                <a:cubicBezTo>
                                  <a:pt x="9" y="15"/>
                                  <a:pt x="9" y="15"/>
                                  <a:pt x="9" y="14"/>
                                </a:cubicBezTo>
                                <a:cubicBezTo>
                                  <a:pt x="9" y="14"/>
                                  <a:pt x="9" y="14"/>
                                  <a:pt x="10" y="14"/>
                                </a:cubicBezTo>
                                <a:cubicBezTo>
                                  <a:pt x="10" y="14"/>
                                  <a:pt x="11" y="14"/>
                                  <a:pt x="11" y="14"/>
                                </a:cubicBezTo>
                                <a:cubicBezTo>
                                  <a:pt x="11" y="14"/>
                                  <a:pt x="11" y="14"/>
                                  <a:pt x="11" y="14"/>
                                </a:cubicBezTo>
                                <a:cubicBezTo>
                                  <a:pt x="11" y="14"/>
                                  <a:pt x="11" y="14"/>
                                  <a:pt x="11" y="14"/>
                                </a:cubicBezTo>
                                <a:cubicBezTo>
                                  <a:pt x="11" y="14"/>
                                  <a:pt x="11" y="14"/>
                                  <a:pt x="11" y="14"/>
                                </a:cubicBezTo>
                                <a:cubicBezTo>
                                  <a:pt x="11" y="15"/>
                                  <a:pt x="10" y="16"/>
                                  <a:pt x="9" y="16"/>
                                </a:cubicBezTo>
                                <a:cubicBezTo>
                                  <a:pt x="9" y="16"/>
                                  <a:pt x="8" y="16"/>
                                  <a:pt x="8" y="16"/>
                                </a:cubicBezTo>
                                <a:cubicBezTo>
                                  <a:pt x="8" y="16"/>
                                  <a:pt x="7" y="17"/>
                                  <a:pt x="7" y="17"/>
                                </a:cubicBezTo>
                                <a:cubicBezTo>
                                  <a:pt x="7" y="17"/>
                                  <a:pt x="7" y="17"/>
                                  <a:pt x="7" y="17"/>
                                </a:cubicBezTo>
                                <a:cubicBezTo>
                                  <a:pt x="7" y="17"/>
                                  <a:pt x="7" y="17"/>
                                  <a:pt x="7" y="17"/>
                                </a:cubicBezTo>
                                <a:cubicBezTo>
                                  <a:pt x="7" y="17"/>
                                  <a:pt x="7" y="16"/>
                                  <a:pt x="7" y="16"/>
                                </a:cubicBezTo>
                                <a:cubicBezTo>
                                  <a:pt x="7" y="16"/>
                                  <a:pt x="7" y="16"/>
                                  <a:pt x="7" y="16"/>
                                </a:cubicBezTo>
                                <a:cubicBezTo>
                                  <a:pt x="7" y="16"/>
                                  <a:pt x="7" y="16"/>
                                  <a:pt x="7" y="16"/>
                                </a:cubicBezTo>
                                <a:cubicBezTo>
                                  <a:pt x="7" y="16"/>
                                  <a:pt x="7" y="16"/>
                                  <a:pt x="7" y="15"/>
                                </a:cubicBezTo>
                                <a:cubicBezTo>
                                  <a:pt x="7" y="15"/>
                                  <a:pt x="6" y="15"/>
                                  <a:pt x="5" y="14"/>
                                </a:cubicBezTo>
                                <a:moveTo>
                                  <a:pt x="36" y="0"/>
                                </a:moveTo>
                                <a:cubicBezTo>
                                  <a:pt x="35" y="2"/>
                                  <a:pt x="35" y="3"/>
                                  <a:pt x="35" y="3"/>
                                </a:cubicBezTo>
                                <a:cubicBezTo>
                                  <a:pt x="35" y="3"/>
                                  <a:pt x="34" y="3"/>
                                  <a:pt x="34" y="3"/>
                                </a:cubicBezTo>
                                <a:cubicBezTo>
                                  <a:pt x="34" y="3"/>
                                  <a:pt x="34" y="3"/>
                                  <a:pt x="34" y="3"/>
                                </a:cubicBezTo>
                                <a:cubicBezTo>
                                  <a:pt x="34" y="3"/>
                                  <a:pt x="34" y="3"/>
                                  <a:pt x="34" y="3"/>
                                </a:cubicBezTo>
                                <a:cubicBezTo>
                                  <a:pt x="34" y="3"/>
                                  <a:pt x="34" y="3"/>
                                  <a:pt x="33" y="2"/>
                                </a:cubicBezTo>
                                <a:cubicBezTo>
                                  <a:pt x="33" y="2"/>
                                  <a:pt x="33" y="2"/>
                                  <a:pt x="32" y="1"/>
                                </a:cubicBezTo>
                                <a:cubicBezTo>
                                  <a:pt x="32" y="1"/>
                                  <a:pt x="32" y="1"/>
                                  <a:pt x="32" y="1"/>
                                </a:cubicBezTo>
                                <a:cubicBezTo>
                                  <a:pt x="32" y="1"/>
                                  <a:pt x="31" y="2"/>
                                  <a:pt x="31" y="2"/>
                                </a:cubicBezTo>
                                <a:cubicBezTo>
                                  <a:pt x="31" y="3"/>
                                  <a:pt x="33" y="3"/>
                                  <a:pt x="33" y="4"/>
                                </a:cubicBezTo>
                                <a:cubicBezTo>
                                  <a:pt x="33" y="4"/>
                                  <a:pt x="33" y="4"/>
                                  <a:pt x="33" y="5"/>
                                </a:cubicBezTo>
                                <a:cubicBezTo>
                                  <a:pt x="32" y="5"/>
                                  <a:pt x="32" y="5"/>
                                  <a:pt x="32" y="5"/>
                                </a:cubicBezTo>
                                <a:cubicBezTo>
                                  <a:pt x="29" y="5"/>
                                  <a:pt x="26" y="6"/>
                                  <a:pt x="24" y="7"/>
                                </a:cubicBezTo>
                                <a:cubicBezTo>
                                  <a:pt x="21" y="8"/>
                                  <a:pt x="19" y="9"/>
                                  <a:pt x="16" y="9"/>
                                </a:cubicBezTo>
                                <a:cubicBezTo>
                                  <a:pt x="16" y="9"/>
                                  <a:pt x="16" y="9"/>
                                  <a:pt x="16" y="9"/>
                                </a:cubicBezTo>
                                <a:cubicBezTo>
                                  <a:pt x="16" y="9"/>
                                  <a:pt x="16" y="9"/>
                                  <a:pt x="16" y="9"/>
                                </a:cubicBezTo>
                                <a:cubicBezTo>
                                  <a:pt x="15" y="9"/>
                                  <a:pt x="14" y="8"/>
                                  <a:pt x="13" y="7"/>
                                </a:cubicBezTo>
                                <a:cubicBezTo>
                                  <a:pt x="13" y="8"/>
                                  <a:pt x="12" y="8"/>
                                  <a:pt x="12" y="8"/>
                                </a:cubicBezTo>
                                <a:cubicBezTo>
                                  <a:pt x="12" y="9"/>
                                  <a:pt x="14" y="9"/>
                                  <a:pt x="14" y="10"/>
                                </a:cubicBezTo>
                                <a:cubicBezTo>
                                  <a:pt x="14" y="10"/>
                                  <a:pt x="14" y="11"/>
                                  <a:pt x="14" y="11"/>
                                </a:cubicBezTo>
                                <a:cubicBezTo>
                                  <a:pt x="13" y="11"/>
                                  <a:pt x="12" y="11"/>
                                  <a:pt x="12" y="11"/>
                                </a:cubicBezTo>
                                <a:cubicBezTo>
                                  <a:pt x="11" y="11"/>
                                  <a:pt x="11" y="11"/>
                                  <a:pt x="10" y="11"/>
                                </a:cubicBezTo>
                                <a:cubicBezTo>
                                  <a:pt x="10" y="11"/>
                                  <a:pt x="10" y="11"/>
                                  <a:pt x="10" y="11"/>
                                </a:cubicBezTo>
                                <a:cubicBezTo>
                                  <a:pt x="10" y="11"/>
                                  <a:pt x="10" y="11"/>
                                  <a:pt x="10" y="11"/>
                                </a:cubicBezTo>
                                <a:cubicBezTo>
                                  <a:pt x="9" y="11"/>
                                  <a:pt x="8" y="12"/>
                                  <a:pt x="8" y="12"/>
                                </a:cubicBezTo>
                                <a:cubicBezTo>
                                  <a:pt x="7" y="12"/>
                                  <a:pt x="6" y="11"/>
                                  <a:pt x="5" y="11"/>
                                </a:cubicBez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4" y="12"/>
                                  <a:pt x="4" y="13"/>
                                  <a:pt x="4" y="14"/>
                                </a:cubicBezTo>
                                <a:cubicBezTo>
                                  <a:pt x="4" y="15"/>
                                  <a:pt x="4" y="16"/>
                                  <a:pt x="5" y="18"/>
                                </a:cubicBezTo>
                                <a:cubicBezTo>
                                  <a:pt x="5" y="18"/>
                                  <a:pt x="5" y="18"/>
                                  <a:pt x="5" y="18"/>
                                </a:cubicBezTo>
                                <a:cubicBezTo>
                                  <a:pt x="5" y="18"/>
                                  <a:pt x="5" y="18"/>
                                  <a:pt x="5" y="18"/>
                                </a:cubicBezTo>
                                <a:cubicBezTo>
                                  <a:pt x="4" y="18"/>
                                  <a:pt x="4" y="18"/>
                                  <a:pt x="4" y="18"/>
                                </a:cubicBezTo>
                                <a:cubicBezTo>
                                  <a:pt x="4" y="18"/>
                                  <a:pt x="4" y="18"/>
                                  <a:pt x="4" y="18"/>
                                </a:cubicBezTo>
                                <a:cubicBezTo>
                                  <a:pt x="2" y="18"/>
                                  <a:pt x="0" y="19"/>
                                  <a:pt x="0" y="22"/>
                                </a:cubicBezTo>
                                <a:cubicBezTo>
                                  <a:pt x="0" y="22"/>
                                  <a:pt x="0" y="22"/>
                                  <a:pt x="0" y="22"/>
                                </a:cubicBezTo>
                                <a:cubicBezTo>
                                  <a:pt x="0" y="22"/>
                                  <a:pt x="0" y="22"/>
                                  <a:pt x="1" y="22"/>
                                </a:cubicBezTo>
                                <a:cubicBezTo>
                                  <a:pt x="1" y="22"/>
                                  <a:pt x="1" y="22"/>
                                  <a:pt x="1" y="22"/>
                                </a:cubicBezTo>
                                <a:cubicBezTo>
                                  <a:pt x="1" y="22"/>
                                  <a:pt x="1" y="22"/>
                                  <a:pt x="2" y="22"/>
                                </a:cubicBezTo>
                                <a:cubicBezTo>
                                  <a:pt x="2" y="22"/>
                                  <a:pt x="3" y="22"/>
                                  <a:pt x="4" y="22"/>
                                </a:cubicBezTo>
                                <a:cubicBezTo>
                                  <a:pt x="6" y="21"/>
                                  <a:pt x="8" y="20"/>
                                  <a:pt x="10" y="19"/>
                                </a:cubicBezTo>
                                <a:cubicBezTo>
                                  <a:pt x="11" y="19"/>
                                  <a:pt x="12" y="18"/>
                                  <a:pt x="13" y="18"/>
                                </a:cubicBezTo>
                                <a:cubicBezTo>
                                  <a:pt x="13" y="18"/>
                                  <a:pt x="14" y="18"/>
                                  <a:pt x="15" y="18"/>
                                </a:cubicBezTo>
                                <a:cubicBezTo>
                                  <a:pt x="15" y="17"/>
                                  <a:pt x="16" y="17"/>
                                  <a:pt x="16" y="17"/>
                                </a:cubicBezTo>
                                <a:cubicBezTo>
                                  <a:pt x="21" y="9"/>
                                  <a:pt x="33" y="12"/>
                                  <a:pt x="39" y="7"/>
                                </a:cubicBezTo>
                                <a:cubicBezTo>
                                  <a:pt x="38" y="6"/>
                                  <a:pt x="36" y="6"/>
                                  <a:pt x="36" y="5"/>
                                </a:cubicBezTo>
                                <a:cubicBezTo>
                                  <a:pt x="36" y="5"/>
                                  <a:pt x="36" y="4"/>
                                  <a:pt x="36" y="4"/>
                                </a:cubicBezTo>
                                <a:cubicBezTo>
                                  <a:pt x="38" y="4"/>
                                  <a:pt x="39" y="5"/>
                                  <a:pt x="40" y="5"/>
                                </a:cubicBezTo>
                                <a:cubicBezTo>
                                  <a:pt x="40" y="4"/>
                                  <a:pt x="40" y="3"/>
                                  <a:pt x="41" y="2"/>
                                </a:cubicBezTo>
                                <a:cubicBezTo>
                                  <a:pt x="41" y="2"/>
                                  <a:pt x="41" y="2"/>
                                  <a:pt x="40" y="2"/>
                                </a:cubicBezTo>
                                <a:cubicBezTo>
                                  <a:pt x="40" y="2"/>
                                  <a:pt x="40" y="2"/>
                                  <a:pt x="40" y="2"/>
                                </a:cubicBezTo>
                                <a:cubicBezTo>
                                  <a:pt x="39" y="2"/>
                                  <a:pt x="39" y="2"/>
                                  <a:pt x="39" y="2"/>
                                </a:cubicBezTo>
                                <a:cubicBezTo>
                                  <a:pt x="39" y="2"/>
                                  <a:pt x="38" y="2"/>
                                  <a:pt x="38" y="2"/>
                                </a:cubicBezTo>
                                <a:cubicBezTo>
                                  <a:pt x="38" y="2"/>
                                  <a:pt x="38" y="2"/>
                                  <a:pt x="38" y="2"/>
                                </a:cubicBezTo>
                                <a:cubicBezTo>
                                  <a:pt x="38" y="2"/>
                                  <a:pt x="38" y="2"/>
                                  <a:pt x="38" y="2"/>
                                </a:cubicBezTo>
                                <a:cubicBezTo>
                                  <a:pt x="37" y="2"/>
                                  <a:pt x="37" y="2"/>
                                  <a:pt x="36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reeform 1550"/>
                        <wps:cNvSpPr>
                          <a:spLocks/>
                        </wps:cNvSpPr>
                        <wps:spPr bwMode="auto">
                          <a:xfrm>
                            <a:off x="3072" y="3645"/>
                            <a:ext cx="20" cy="13"/>
                          </a:xfrm>
                          <a:custGeom>
                            <a:avLst/>
                            <a:gdLst>
                              <a:gd name="T0" fmla="*/ 1 w 6"/>
                              <a:gd name="T1" fmla="*/ 0 h 4"/>
                              <a:gd name="T2" fmla="*/ 0 w 6"/>
                              <a:gd name="T3" fmla="*/ 1 h 4"/>
                              <a:gd name="T4" fmla="*/ 2 w 6"/>
                              <a:gd name="T5" fmla="*/ 2 h 4"/>
                              <a:gd name="T6" fmla="*/ 2 w 6"/>
                              <a:gd name="T7" fmla="*/ 3 h 4"/>
                              <a:gd name="T8" fmla="*/ 2 w 6"/>
                              <a:gd name="T9" fmla="*/ 3 h 4"/>
                              <a:gd name="T10" fmla="*/ 2 w 6"/>
                              <a:gd name="T11" fmla="*/ 4 h 4"/>
                              <a:gd name="T12" fmla="*/ 2 w 6"/>
                              <a:gd name="T13" fmla="*/ 4 h 4"/>
                              <a:gd name="T14" fmla="*/ 3 w 6"/>
                              <a:gd name="T15" fmla="*/ 3 h 4"/>
                              <a:gd name="T16" fmla="*/ 4 w 6"/>
                              <a:gd name="T17" fmla="*/ 3 h 4"/>
                              <a:gd name="T18" fmla="*/ 6 w 6"/>
                              <a:gd name="T19" fmla="*/ 1 h 4"/>
                              <a:gd name="T20" fmla="*/ 6 w 6"/>
                              <a:gd name="T21" fmla="*/ 1 h 4"/>
                              <a:gd name="T22" fmla="*/ 6 w 6"/>
                              <a:gd name="T23" fmla="*/ 1 h 4"/>
                              <a:gd name="T24" fmla="*/ 5 w 6"/>
                              <a:gd name="T25" fmla="*/ 1 h 4"/>
                              <a:gd name="T26" fmla="*/ 4 w 6"/>
                              <a:gd name="T27" fmla="*/ 1 h 4"/>
                              <a:gd name="T28" fmla="*/ 3 w 6"/>
                              <a:gd name="T29" fmla="*/ 2 h 4"/>
                              <a:gd name="T30" fmla="*/ 3 w 6"/>
                              <a:gd name="T31" fmla="*/ 2 h 4"/>
                              <a:gd name="T32" fmla="*/ 3 w 6"/>
                              <a:gd name="T33" fmla="*/ 2 h 4"/>
                              <a:gd name="T34" fmla="*/ 2 w 6"/>
                              <a:gd name="T35" fmla="*/ 2 h 4"/>
                              <a:gd name="T36" fmla="*/ 2 w 6"/>
                              <a:gd name="T37" fmla="*/ 2 h 4"/>
                              <a:gd name="T38" fmla="*/ 2 w 6"/>
                              <a:gd name="T39" fmla="*/ 1 h 4"/>
                              <a:gd name="T40" fmla="*/ 1 w 6"/>
                              <a:gd name="T41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0" y="0"/>
                                  <a:pt x="0" y="1"/>
                                </a:cubicBezTo>
                                <a:cubicBezTo>
                                  <a:pt x="1" y="2"/>
                                  <a:pt x="2" y="2"/>
                                  <a:pt x="2" y="2"/>
                                </a:cubicBezTo>
                                <a:cubicBezTo>
                                  <a:pt x="2" y="3"/>
                                  <a:pt x="2" y="3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2" y="3"/>
                                </a:cubicBezTo>
                                <a:cubicBezTo>
                                  <a:pt x="2" y="3"/>
                                  <a:pt x="2" y="4"/>
                                  <a:pt x="2" y="4"/>
                                </a:cubicBezTo>
                                <a:cubicBezTo>
                                  <a:pt x="2" y="4"/>
                                  <a:pt x="2" y="4"/>
                                  <a:pt x="2" y="4"/>
                                </a:cubicBezTo>
                                <a:cubicBezTo>
                                  <a:pt x="2" y="4"/>
                                  <a:pt x="3" y="3"/>
                                  <a:pt x="3" y="3"/>
                                </a:cubicBezTo>
                                <a:cubicBezTo>
                                  <a:pt x="3" y="3"/>
                                  <a:pt x="4" y="3"/>
                                  <a:pt x="4" y="3"/>
                                </a:cubicBezTo>
                                <a:cubicBezTo>
                                  <a:pt x="5" y="3"/>
                                  <a:pt x="6" y="2"/>
                                  <a:pt x="6" y="1"/>
                                </a:cubicBezTo>
                                <a:cubicBezTo>
                                  <a:pt x="6" y="1"/>
                                  <a:pt x="6" y="1"/>
                                  <a:pt x="6" y="1"/>
                                </a:cubicBezTo>
                                <a:cubicBezTo>
                                  <a:pt x="6" y="1"/>
                                  <a:pt x="6" y="1"/>
                                  <a:pt x="6" y="1"/>
                                </a:cubicBezTo>
                                <a:cubicBezTo>
                                  <a:pt x="6" y="1"/>
                                  <a:pt x="5" y="1"/>
                                  <a:pt x="5" y="1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4" y="2"/>
                                  <a:pt x="4" y="2"/>
                                  <a:pt x="3" y="2"/>
                                </a:cubicBezTo>
                                <a:cubicBezTo>
                                  <a:pt x="3" y="2"/>
                                  <a:pt x="3" y="2"/>
                                  <a:pt x="3" y="2"/>
                                </a:cubicBezTo>
                                <a:cubicBezTo>
                                  <a:pt x="3" y="2"/>
                                  <a:pt x="3" y="2"/>
                                  <a:pt x="3" y="2"/>
                                </a:cubicBezTo>
                                <a:cubicBezTo>
                                  <a:pt x="3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1"/>
                                  <a:pt x="2" y="1"/>
                                </a:cubicBezTo>
                                <a:cubicBezTo>
                                  <a:pt x="2" y="0"/>
                                  <a:pt x="2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1551"/>
                        <wps:cNvSpPr>
                          <a:spLocks noEditPoints="1"/>
                        </wps:cNvSpPr>
                        <wps:spPr bwMode="auto">
                          <a:xfrm>
                            <a:off x="2183" y="3371"/>
                            <a:ext cx="1706" cy="4108"/>
                          </a:xfrm>
                          <a:custGeom>
                            <a:avLst/>
                            <a:gdLst>
                              <a:gd name="T0" fmla="*/ 236 w 516"/>
                              <a:gd name="T1" fmla="*/ 511 h 1244"/>
                              <a:gd name="T2" fmla="*/ 267 w 516"/>
                              <a:gd name="T3" fmla="*/ 430 h 1244"/>
                              <a:gd name="T4" fmla="*/ 268 w 516"/>
                              <a:gd name="T5" fmla="*/ 421 h 1244"/>
                              <a:gd name="T6" fmla="*/ 285 w 516"/>
                              <a:gd name="T7" fmla="*/ 406 h 1244"/>
                              <a:gd name="T8" fmla="*/ 283 w 516"/>
                              <a:gd name="T9" fmla="*/ 377 h 1244"/>
                              <a:gd name="T10" fmla="*/ 306 w 516"/>
                              <a:gd name="T11" fmla="*/ 367 h 1244"/>
                              <a:gd name="T12" fmla="*/ 266 w 516"/>
                              <a:gd name="T13" fmla="*/ 355 h 1244"/>
                              <a:gd name="T14" fmla="*/ 271 w 516"/>
                              <a:gd name="T15" fmla="*/ 336 h 1244"/>
                              <a:gd name="T16" fmla="*/ 494 w 516"/>
                              <a:gd name="T17" fmla="*/ 324 h 1244"/>
                              <a:gd name="T18" fmla="*/ 321 w 516"/>
                              <a:gd name="T19" fmla="*/ 313 h 1244"/>
                              <a:gd name="T20" fmla="*/ 321 w 516"/>
                              <a:gd name="T21" fmla="*/ 320 h 1244"/>
                              <a:gd name="T22" fmla="*/ 472 w 516"/>
                              <a:gd name="T23" fmla="*/ 315 h 1244"/>
                              <a:gd name="T24" fmla="*/ 305 w 516"/>
                              <a:gd name="T25" fmla="*/ 286 h 1244"/>
                              <a:gd name="T26" fmla="*/ 334 w 516"/>
                              <a:gd name="T27" fmla="*/ 266 h 1244"/>
                              <a:gd name="T28" fmla="*/ 302 w 516"/>
                              <a:gd name="T29" fmla="*/ 251 h 1244"/>
                              <a:gd name="T30" fmla="*/ 314 w 516"/>
                              <a:gd name="T31" fmla="*/ 247 h 1244"/>
                              <a:gd name="T32" fmla="*/ 339 w 516"/>
                              <a:gd name="T33" fmla="*/ 247 h 1244"/>
                              <a:gd name="T34" fmla="*/ 312 w 516"/>
                              <a:gd name="T35" fmla="*/ 296 h 1244"/>
                              <a:gd name="T36" fmla="*/ 309 w 516"/>
                              <a:gd name="T37" fmla="*/ 256 h 1244"/>
                              <a:gd name="T38" fmla="*/ 316 w 516"/>
                              <a:gd name="T39" fmla="*/ 229 h 1244"/>
                              <a:gd name="T40" fmla="*/ 97 w 516"/>
                              <a:gd name="T41" fmla="*/ 190 h 1244"/>
                              <a:gd name="T42" fmla="*/ 326 w 516"/>
                              <a:gd name="T43" fmla="*/ 189 h 1244"/>
                              <a:gd name="T44" fmla="*/ 432 w 516"/>
                              <a:gd name="T45" fmla="*/ 182 h 1244"/>
                              <a:gd name="T46" fmla="*/ 332 w 516"/>
                              <a:gd name="T47" fmla="*/ 173 h 1244"/>
                              <a:gd name="T48" fmla="*/ 72 w 516"/>
                              <a:gd name="T49" fmla="*/ 176 h 1244"/>
                              <a:gd name="T50" fmla="*/ 415 w 516"/>
                              <a:gd name="T51" fmla="*/ 165 h 1244"/>
                              <a:gd name="T52" fmla="*/ 151 w 516"/>
                              <a:gd name="T53" fmla="*/ 146 h 1244"/>
                              <a:gd name="T54" fmla="*/ 161 w 516"/>
                              <a:gd name="T55" fmla="*/ 137 h 1244"/>
                              <a:gd name="T56" fmla="*/ 127 w 516"/>
                              <a:gd name="T57" fmla="*/ 150 h 1244"/>
                              <a:gd name="T58" fmla="*/ 151 w 516"/>
                              <a:gd name="T59" fmla="*/ 125 h 1244"/>
                              <a:gd name="T60" fmla="*/ 215 w 516"/>
                              <a:gd name="T61" fmla="*/ 113 h 1244"/>
                              <a:gd name="T62" fmla="*/ 207 w 516"/>
                              <a:gd name="T63" fmla="*/ 125 h 1244"/>
                              <a:gd name="T64" fmla="*/ 225 w 516"/>
                              <a:gd name="T65" fmla="*/ 106 h 1244"/>
                              <a:gd name="T66" fmla="*/ 347 w 516"/>
                              <a:gd name="T67" fmla="*/ 95 h 1244"/>
                              <a:gd name="T68" fmla="*/ 219 w 516"/>
                              <a:gd name="T69" fmla="*/ 95 h 1244"/>
                              <a:gd name="T70" fmla="*/ 317 w 516"/>
                              <a:gd name="T71" fmla="*/ 75 h 1244"/>
                              <a:gd name="T72" fmla="*/ 304 w 516"/>
                              <a:gd name="T73" fmla="*/ 72 h 1244"/>
                              <a:gd name="T74" fmla="*/ 266 w 516"/>
                              <a:gd name="T75" fmla="*/ 92 h 1244"/>
                              <a:gd name="T76" fmla="*/ 274 w 516"/>
                              <a:gd name="T77" fmla="*/ 81 h 1244"/>
                              <a:gd name="T78" fmla="*/ 297 w 516"/>
                              <a:gd name="T79" fmla="*/ 74 h 1244"/>
                              <a:gd name="T80" fmla="*/ 388 w 516"/>
                              <a:gd name="T81" fmla="*/ 72 h 1244"/>
                              <a:gd name="T82" fmla="*/ 296 w 516"/>
                              <a:gd name="T83" fmla="*/ 69 h 1244"/>
                              <a:gd name="T84" fmla="*/ 278 w 516"/>
                              <a:gd name="T85" fmla="*/ 74 h 1244"/>
                              <a:gd name="T86" fmla="*/ 290 w 516"/>
                              <a:gd name="T87" fmla="*/ 59 h 1244"/>
                              <a:gd name="T88" fmla="*/ 265 w 516"/>
                              <a:gd name="T89" fmla="*/ 70 h 1244"/>
                              <a:gd name="T90" fmla="*/ 407 w 516"/>
                              <a:gd name="T91" fmla="*/ 58 h 1244"/>
                              <a:gd name="T92" fmla="*/ 376 w 516"/>
                              <a:gd name="T93" fmla="*/ 51 h 1244"/>
                              <a:gd name="T94" fmla="*/ 347 w 516"/>
                              <a:gd name="T95" fmla="*/ 48 h 1244"/>
                              <a:gd name="T96" fmla="*/ 382 w 516"/>
                              <a:gd name="T97" fmla="*/ 6 h 1244"/>
                              <a:gd name="T98" fmla="*/ 254 w 516"/>
                              <a:gd name="T99" fmla="*/ 66 h 1244"/>
                              <a:gd name="T100" fmla="*/ 185 w 516"/>
                              <a:gd name="T101" fmla="*/ 99 h 1244"/>
                              <a:gd name="T102" fmla="*/ 83 w 516"/>
                              <a:gd name="T103" fmla="*/ 204 h 1244"/>
                              <a:gd name="T104" fmla="*/ 259 w 516"/>
                              <a:gd name="T105" fmla="*/ 115 h 1244"/>
                              <a:gd name="T106" fmla="*/ 184 w 516"/>
                              <a:gd name="T107" fmla="*/ 630 h 1244"/>
                              <a:gd name="T108" fmla="*/ 71 w 516"/>
                              <a:gd name="T109" fmla="*/ 1008 h 1244"/>
                              <a:gd name="T110" fmla="*/ 263 w 516"/>
                              <a:gd name="T111" fmla="*/ 482 h 1244"/>
                              <a:gd name="T112" fmla="*/ 234 w 516"/>
                              <a:gd name="T113" fmla="*/ 701 h 1244"/>
                              <a:gd name="T114" fmla="*/ 168 w 516"/>
                              <a:gd name="T115" fmla="*/ 944 h 1244"/>
                              <a:gd name="T116" fmla="*/ 332 w 516"/>
                              <a:gd name="T117" fmla="*/ 335 h 1244"/>
                              <a:gd name="T118" fmla="*/ 476 w 516"/>
                              <a:gd name="T119" fmla="*/ 339 h 1244"/>
                              <a:gd name="T120" fmla="*/ 389 w 516"/>
                              <a:gd name="T121" fmla="*/ 5 h 1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16" h="1244">
                                <a:moveTo>
                                  <a:pt x="305" y="254"/>
                                </a:moveTo>
                                <a:cubicBezTo>
                                  <a:pt x="305" y="255"/>
                                  <a:pt x="304" y="256"/>
                                  <a:pt x="304" y="258"/>
                                </a:cubicBezTo>
                                <a:cubicBezTo>
                                  <a:pt x="304" y="258"/>
                                  <a:pt x="304" y="258"/>
                                  <a:pt x="304" y="258"/>
                                </a:cubicBezTo>
                                <a:cubicBezTo>
                                  <a:pt x="304" y="256"/>
                                  <a:pt x="305" y="255"/>
                                  <a:pt x="305" y="254"/>
                                </a:cubicBezTo>
                                <a:cubicBezTo>
                                  <a:pt x="305" y="254"/>
                                  <a:pt x="305" y="254"/>
                                  <a:pt x="305" y="254"/>
                                </a:cubicBezTo>
                                <a:moveTo>
                                  <a:pt x="270" y="522"/>
                                </a:moveTo>
                                <a:cubicBezTo>
                                  <a:pt x="270" y="521"/>
                                  <a:pt x="271" y="519"/>
                                  <a:pt x="271" y="518"/>
                                </a:cubicBezTo>
                                <a:cubicBezTo>
                                  <a:pt x="272" y="518"/>
                                  <a:pt x="273" y="518"/>
                                  <a:pt x="273" y="519"/>
                                </a:cubicBezTo>
                                <a:cubicBezTo>
                                  <a:pt x="273" y="520"/>
                                  <a:pt x="272" y="522"/>
                                  <a:pt x="272" y="523"/>
                                </a:cubicBezTo>
                                <a:cubicBezTo>
                                  <a:pt x="270" y="523"/>
                                  <a:pt x="270" y="523"/>
                                  <a:pt x="270" y="522"/>
                                </a:cubicBezTo>
                                <a:moveTo>
                                  <a:pt x="236" y="511"/>
                                </a:moveTo>
                                <a:cubicBezTo>
                                  <a:pt x="236" y="509"/>
                                  <a:pt x="238" y="505"/>
                                  <a:pt x="238" y="503"/>
                                </a:cubicBezTo>
                                <a:cubicBezTo>
                                  <a:pt x="239" y="503"/>
                                  <a:pt x="240" y="504"/>
                                  <a:pt x="240" y="505"/>
                                </a:cubicBezTo>
                                <a:cubicBezTo>
                                  <a:pt x="239" y="507"/>
                                  <a:pt x="237" y="511"/>
                                  <a:pt x="237" y="514"/>
                                </a:cubicBezTo>
                                <a:cubicBezTo>
                                  <a:pt x="236" y="513"/>
                                  <a:pt x="236" y="512"/>
                                  <a:pt x="236" y="511"/>
                                </a:cubicBezTo>
                                <a:moveTo>
                                  <a:pt x="263" y="494"/>
                                </a:moveTo>
                                <a:cubicBezTo>
                                  <a:pt x="263" y="490"/>
                                  <a:pt x="267" y="485"/>
                                  <a:pt x="267" y="481"/>
                                </a:cubicBezTo>
                                <a:cubicBezTo>
                                  <a:pt x="268" y="482"/>
                                  <a:pt x="268" y="483"/>
                                  <a:pt x="268" y="484"/>
                                </a:cubicBezTo>
                                <a:cubicBezTo>
                                  <a:pt x="268" y="487"/>
                                  <a:pt x="265" y="493"/>
                                  <a:pt x="264" y="497"/>
                                </a:cubicBezTo>
                                <a:cubicBezTo>
                                  <a:pt x="264" y="496"/>
                                  <a:pt x="263" y="495"/>
                                  <a:pt x="263" y="494"/>
                                </a:cubicBezTo>
                                <a:moveTo>
                                  <a:pt x="268" y="424"/>
                                </a:moveTo>
                                <a:cubicBezTo>
                                  <a:pt x="268" y="424"/>
                                  <a:pt x="268" y="424"/>
                                  <a:pt x="268" y="424"/>
                                </a:cubicBezTo>
                                <a:cubicBezTo>
                                  <a:pt x="269" y="424"/>
                                  <a:pt x="269" y="424"/>
                                  <a:pt x="269" y="425"/>
                                </a:cubicBezTo>
                                <a:cubicBezTo>
                                  <a:pt x="269" y="425"/>
                                  <a:pt x="269" y="425"/>
                                  <a:pt x="269" y="425"/>
                                </a:cubicBezTo>
                                <a:cubicBezTo>
                                  <a:pt x="269" y="427"/>
                                  <a:pt x="268" y="429"/>
                                  <a:pt x="267" y="431"/>
                                </a:cubicBezTo>
                                <a:cubicBezTo>
                                  <a:pt x="267" y="431"/>
                                  <a:pt x="267" y="431"/>
                                  <a:pt x="267" y="431"/>
                                </a:cubicBezTo>
                                <a:cubicBezTo>
                                  <a:pt x="267" y="431"/>
                                  <a:pt x="267" y="431"/>
                                  <a:pt x="267" y="431"/>
                                </a:cubicBezTo>
                                <a:cubicBezTo>
                                  <a:pt x="267" y="431"/>
                                  <a:pt x="267" y="430"/>
                                  <a:pt x="267" y="430"/>
                                </a:cubicBezTo>
                                <a:cubicBezTo>
                                  <a:pt x="267" y="430"/>
                                  <a:pt x="267" y="430"/>
                                  <a:pt x="267" y="430"/>
                                </a:cubicBezTo>
                                <a:cubicBezTo>
                                  <a:pt x="267" y="430"/>
                                  <a:pt x="267" y="430"/>
                                  <a:pt x="267" y="430"/>
                                </a:cubicBezTo>
                                <a:cubicBezTo>
                                  <a:pt x="266" y="430"/>
                                  <a:pt x="266" y="429"/>
                                  <a:pt x="266" y="429"/>
                                </a:cubicBezTo>
                                <a:cubicBezTo>
                                  <a:pt x="266" y="428"/>
                                  <a:pt x="266" y="428"/>
                                  <a:pt x="266" y="427"/>
                                </a:cubicBezTo>
                                <a:cubicBezTo>
                                  <a:pt x="266" y="427"/>
                                  <a:pt x="266" y="427"/>
                                  <a:pt x="266" y="427"/>
                                </a:cubicBezTo>
                                <a:cubicBezTo>
                                  <a:pt x="266" y="427"/>
                                  <a:pt x="266" y="427"/>
                                  <a:pt x="266" y="426"/>
                                </a:cubicBezTo>
                                <a:cubicBezTo>
                                  <a:pt x="267" y="426"/>
                                  <a:pt x="267" y="426"/>
                                  <a:pt x="267" y="425"/>
                                </a:cubicBezTo>
                                <a:cubicBezTo>
                                  <a:pt x="267" y="425"/>
                                  <a:pt x="268" y="424"/>
                                  <a:pt x="268" y="424"/>
                                </a:cubicBezTo>
                                <a:moveTo>
                                  <a:pt x="287" y="415"/>
                                </a:moveTo>
                                <a:cubicBezTo>
                                  <a:pt x="287" y="415"/>
                                  <a:pt x="287" y="415"/>
                                  <a:pt x="287" y="415"/>
                                </a:cubicBezTo>
                                <a:cubicBezTo>
                                  <a:pt x="287" y="415"/>
                                  <a:pt x="287" y="415"/>
                                  <a:pt x="287" y="415"/>
                                </a:cubicBezTo>
                                <a:cubicBezTo>
                                  <a:pt x="287" y="415"/>
                                  <a:pt x="287" y="415"/>
                                  <a:pt x="287" y="415"/>
                                </a:cubicBezTo>
                                <a:cubicBezTo>
                                  <a:pt x="284" y="426"/>
                                  <a:pt x="281" y="437"/>
                                  <a:pt x="278" y="448"/>
                                </a:cubicBezTo>
                                <a:cubicBezTo>
                                  <a:pt x="278" y="447"/>
                                  <a:pt x="278" y="447"/>
                                  <a:pt x="278" y="446"/>
                                </a:cubicBezTo>
                                <a:cubicBezTo>
                                  <a:pt x="278" y="437"/>
                                  <a:pt x="283" y="421"/>
                                  <a:pt x="287" y="415"/>
                                </a:cubicBezTo>
                                <a:moveTo>
                                  <a:pt x="268" y="421"/>
                                </a:moveTo>
                                <a:cubicBezTo>
                                  <a:pt x="268" y="421"/>
                                  <a:pt x="268" y="421"/>
                                  <a:pt x="268" y="421"/>
                                </a:cubicBezTo>
                                <a:cubicBezTo>
                                  <a:pt x="269" y="419"/>
                                  <a:pt x="270" y="416"/>
                                  <a:pt x="270" y="414"/>
                                </a:cubicBezTo>
                                <a:cubicBezTo>
                                  <a:pt x="271" y="414"/>
                                  <a:pt x="271" y="414"/>
                                  <a:pt x="272" y="415"/>
                                </a:cubicBezTo>
                                <a:cubicBezTo>
                                  <a:pt x="272" y="415"/>
                                  <a:pt x="272" y="415"/>
                                  <a:pt x="272" y="415"/>
                                </a:cubicBezTo>
                                <a:cubicBezTo>
                                  <a:pt x="271" y="417"/>
                                  <a:pt x="271" y="419"/>
                                  <a:pt x="270" y="421"/>
                                </a:cubicBezTo>
                                <a:cubicBezTo>
                                  <a:pt x="269" y="421"/>
                                  <a:pt x="269" y="421"/>
                                  <a:pt x="268" y="421"/>
                                </a:cubicBezTo>
                                <a:moveTo>
                                  <a:pt x="296" y="409"/>
                                </a:moveTo>
                                <a:cubicBezTo>
                                  <a:pt x="296" y="409"/>
                                  <a:pt x="296" y="409"/>
                                  <a:pt x="296" y="409"/>
                                </a:cubicBezTo>
                                <a:cubicBezTo>
                                  <a:pt x="296" y="409"/>
                                  <a:pt x="296" y="409"/>
                                  <a:pt x="296" y="409"/>
                                </a:cubicBezTo>
                                <a:cubicBezTo>
                                  <a:pt x="296" y="409"/>
                                  <a:pt x="296" y="409"/>
                                  <a:pt x="296" y="409"/>
                                </a:cubicBezTo>
                                <a:cubicBezTo>
                                  <a:pt x="292" y="427"/>
                                  <a:pt x="288" y="430"/>
                                  <a:pt x="284" y="446"/>
                                </a:cubicBezTo>
                                <a:cubicBezTo>
                                  <a:pt x="284" y="445"/>
                                  <a:pt x="284" y="445"/>
                                  <a:pt x="284" y="444"/>
                                </a:cubicBezTo>
                                <a:cubicBezTo>
                                  <a:pt x="284" y="433"/>
                                  <a:pt x="291" y="417"/>
                                  <a:pt x="296" y="409"/>
                                </a:cubicBezTo>
                                <a:moveTo>
                                  <a:pt x="285" y="406"/>
                                </a:moveTo>
                                <a:cubicBezTo>
                                  <a:pt x="285" y="406"/>
                                  <a:pt x="285" y="406"/>
                                  <a:pt x="285" y="406"/>
                                </a:cubicBezTo>
                                <a:cubicBezTo>
                                  <a:pt x="285" y="406"/>
                                  <a:pt x="285" y="406"/>
                                  <a:pt x="285" y="406"/>
                                </a:cubicBezTo>
                                <a:cubicBezTo>
                                  <a:pt x="285" y="406"/>
                                  <a:pt x="285" y="406"/>
                                  <a:pt x="285" y="406"/>
                                </a:cubicBezTo>
                                <a:cubicBezTo>
                                  <a:pt x="280" y="424"/>
                                  <a:pt x="275" y="431"/>
                                  <a:pt x="271" y="451"/>
                                </a:cubicBezTo>
                                <a:cubicBezTo>
                                  <a:pt x="271" y="451"/>
                                  <a:pt x="271" y="451"/>
                                  <a:pt x="271" y="451"/>
                                </a:cubicBezTo>
                                <a:cubicBezTo>
                                  <a:pt x="271" y="436"/>
                                  <a:pt x="278" y="414"/>
                                  <a:pt x="285" y="406"/>
                                </a:cubicBezTo>
                                <a:moveTo>
                                  <a:pt x="260" y="435"/>
                                </a:moveTo>
                                <a:cubicBezTo>
                                  <a:pt x="260" y="424"/>
                                  <a:pt x="267" y="409"/>
                                  <a:pt x="270" y="397"/>
                                </a:cubicBezTo>
                                <a:cubicBezTo>
                                  <a:pt x="270" y="397"/>
                                  <a:pt x="270" y="398"/>
                                  <a:pt x="270" y="399"/>
                                </a:cubicBezTo>
                                <a:cubicBezTo>
                                  <a:pt x="270" y="410"/>
                                  <a:pt x="262" y="425"/>
                                  <a:pt x="260" y="438"/>
                                </a:cubicBezTo>
                                <a:cubicBezTo>
                                  <a:pt x="260" y="437"/>
                                  <a:pt x="260" y="436"/>
                                  <a:pt x="260" y="435"/>
                                </a:cubicBezTo>
                                <a:moveTo>
                                  <a:pt x="288" y="361"/>
                                </a:moveTo>
                                <a:cubicBezTo>
                                  <a:pt x="288" y="361"/>
                                  <a:pt x="288" y="361"/>
                                  <a:pt x="288" y="361"/>
                                </a:cubicBezTo>
                                <a:cubicBezTo>
                                  <a:pt x="288" y="361"/>
                                  <a:pt x="288" y="361"/>
                                  <a:pt x="288" y="361"/>
                                </a:cubicBezTo>
                                <a:cubicBezTo>
                                  <a:pt x="288" y="361"/>
                                  <a:pt x="288" y="361"/>
                                  <a:pt x="288" y="361"/>
                                </a:cubicBezTo>
                                <a:cubicBezTo>
                                  <a:pt x="287" y="367"/>
                                  <a:pt x="285" y="374"/>
                                  <a:pt x="283" y="380"/>
                                </a:cubicBezTo>
                                <a:cubicBezTo>
                                  <a:pt x="283" y="379"/>
                                  <a:pt x="283" y="378"/>
                                  <a:pt x="283" y="377"/>
                                </a:cubicBezTo>
                                <a:cubicBezTo>
                                  <a:pt x="283" y="372"/>
                                  <a:pt x="286" y="363"/>
                                  <a:pt x="288" y="361"/>
                                </a:cubicBezTo>
                                <a:moveTo>
                                  <a:pt x="307" y="358"/>
                                </a:moveTo>
                                <a:cubicBezTo>
                                  <a:pt x="307" y="358"/>
                                  <a:pt x="307" y="358"/>
                                  <a:pt x="307" y="358"/>
                                </a:cubicBezTo>
                                <a:cubicBezTo>
                                  <a:pt x="307" y="358"/>
                                  <a:pt x="307" y="358"/>
                                  <a:pt x="307" y="358"/>
                                </a:cubicBezTo>
                                <a:cubicBezTo>
                                  <a:pt x="308" y="358"/>
                                  <a:pt x="308" y="358"/>
                                  <a:pt x="308" y="359"/>
                                </a:cubicBezTo>
                                <a:cubicBezTo>
                                  <a:pt x="308" y="359"/>
                                  <a:pt x="308" y="359"/>
                                  <a:pt x="308" y="359"/>
                                </a:cubicBezTo>
                                <a:cubicBezTo>
                                  <a:pt x="308" y="359"/>
                                  <a:pt x="308" y="359"/>
                                  <a:pt x="308" y="359"/>
                                </a:cubicBezTo>
                                <a:cubicBezTo>
                                  <a:pt x="307" y="361"/>
                                  <a:pt x="307" y="363"/>
                                  <a:pt x="307" y="365"/>
                                </a:cubicBezTo>
                                <a:cubicBezTo>
                                  <a:pt x="307" y="366"/>
                                  <a:pt x="307" y="367"/>
                                  <a:pt x="307" y="368"/>
                                </a:cubicBezTo>
                                <a:cubicBezTo>
                                  <a:pt x="307" y="368"/>
                                  <a:pt x="307" y="368"/>
                                  <a:pt x="307" y="368"/>
                                </a:cubicBezTo>
                                <a:cubicBezTo>
                                  <a:pt x="307" y="368"/>
                                  <a:pt x="307" y="368"/>
                                  <a:pt x="307" y="368"/>
                                </a:cubicBezTo>
                                <a:cubicBezTo>
                                  <a:pt x="307" y="368"/>
                                  <a:pt x="307" y="368"/>
                                  <a:pt x="307" y="368"/>
                                </a:cubicBezTo>
                                <a:cubicBezTo>
                                  <a:pt x="307" y="368"/>
                                  <a:pt x="307" y="368"/>
                                  <a:pt x="307" y="368"/>
                                </a:cubicBezTo>
                                <a:cubicBezTo>
                                  <a:pt x="306" y="368"/>
                                  <a:pt x="306" y="368"/>
                                  <a:pt x="306" y="367"/>
                                </a:cubicBezTo>
                                <a:cubicBezTo>
                                  <a:pt x="306" y="367"/>
                                  <a:pt x="306" y="367"/>
                                  <a:pt x="306" y="367"/>
                                </a:cubicBezTo>
                                <a:cubicBezTo>
                                  <a:pt x="306" y="367"/>
                                  <a:pt x="306" y="367"/>
                                  <a:pt x="306" y="367"/>
                                </a:cubicBezTo>
                                <a:cubicBezTo>
                                  <a:pt x="306" y="366"/>
                                  <a:pt x="306" y="366"/>
                                  <a:pt x="305" y="366"/>
                                </a:cubicBezTo>
                                <a:cubicBezTo>
                                  <a:pt x="305" y="366"/>
                                  <a:pt x="305" y="366"/>
                                  <a:pt x="305" y="366"/>
                                </a:cubicBezTo>
                                <a:cubicBezTo>
                                  <a:pt x="305" y="366"/>
                                  <a:pt x="305" y="366"/>
                                  <a:pt x="305" y="366"/>
                                </a:cubicBezTo>
                                <a:cubicBezTo>
                                  <a:pt x="305" y="366"/>
                                  <a:pt x="305" y="366"/>
                                  <a:pt x="304" y="366"/>
                                </a:cubicBezTo>
                                <a:cubicBezTo>
                                  <a:pt x="304" y="366"/>
                                  <a:pt x="304" y="366"/>
                                  <a:pt x="304" y="366"/>
                                </a:cubicBezTo>
                                <a:cubicBezTo>
                                  <a:pt x="306" y="364"/>
                                  <a:pt x="305" y="359"/>
                                  <a:pt x="307" y="358"/>
                                </a:cubicBezTo>
                                <a:cubicBezTo>
                                  <a:pt x="307" y="358"/>
                                  <a:pt x="307" y="358"/>
                                  <a:pt x="307" y="358"/>
                                </a:cubicBezTo>
                                <a:moveTo>
                                  <a:pt x="266" y="355"/>
                                </a:moveTo>
                                <a:cubicBezTo>
                                  <a:pt x="266" y="353"/>
                                  <a:pt x="268" y="350"/>
                                  <a:pt x="268" y="347"/>
                                </a:cubicBezTo>
                                <a:cubicBezTo>
                                  <a:pt x="269" y="348"/>
                                  <a:pt x="269" y="348"/>
                                  <a:pt x="269" y="349"/>
                                </a:cubicBezTo>
                                <a:cubicBezTo>
                                  <a:pt x="269" y="351"/>
                                  <a:pt x="267" y="355"/>
                                  <a:pt x="267" y="357"/>
                                </a:cubicBezTo>
                                <a:cubicBezTo>
                                  <a:pt x="267" y="357"/>
                                  <a:pt x="267" y="357"/>
                                  <a:pt x="267" y="357"/>
                                </a:cubicBezTo>
                                <a:cubicBezTo>
                                  <a:pt x="267" y="357"/>
                                  <a:pt x="267" y="357"/>
                                  <a:pt x="267" y="357"/>
                                </a:cubicBezTo>
                                <a:cubicBezTo>
                                  <a:pt x="266" y="357"/>
                                  <a:pt x="266" y="356"/>
                                  <a:pt x="266" y="355"/>
                                </a:cubicBezTo>
                                <a:moveTo>
                                  <a:pt x="309" y="349"/>
                                </a:moveTo>
                                <a:cubicBezTo>
                                  <a:pt x="309" y="348"/>
                                  <a:pt x="310" y="346"/>
                                  <a:pt x="310" y="345"/>
                                </a:cubicBezTo>
                                <a:cubicBezTo>
                                  <a:pt x="311" y="345"/>
                                  <a:pt x="312" y="345"/>
                                  <a:pt x="312" y="346"/>
                                </a:cubicBezTo>
                                <a:cubicBezTo>
                                  <a:pt x="312" y="347"/>
                                  <a:pt x="311" y="349"/>
                                  <a:pt x="311" y="350"/>
                                </a:cubicBezTo>
                                <a:cubicBezTo>
                                  <a:pt x="311" y="350"/>
                                  <a:pt x="311" y="350"/>
                                  <a:pt x="311" y="350"/>
                                </a:cubicBezTo>
                                <a:cubicBezTo>
                                  <a:pt x="311" y="350"/>
                                  <a:pt x="311" y="350"/>
                                  <a:pt x="311" y="350"/>
                                </a:cubicBezTo>
                                <a:cubicBezTo>
                                  <a:pt x="309" y="350"/>
                                  <a:pt x="309" y="350"/>
                                  <a:pt x="309" y="349"/>
                                </a:cubicBezTo>
                                <a:moveTo>
                                  <a:pt x="292" y="350"/>
                                </a:moveTo>
                                <a:cubicBezTo>
                                  <a:pt x="292" y="347"/>
                                  <a:pt x="294" y="343"/>
                                  <a:pt x="294" y="340"/>
                                </a:cubicBezTo>
                                <a:cubicBezTo>
                                  <a:pt x="295" y="341"/>
                                  <a:pt x="296" y="341"/>
                                  <a:pt x="296" y="342"/>
                                </a:cubicBezTo>
                                <a:cubicBezTo>
                                  <a:pt x="296" y="345"/>
                                  <a:pt x="293" y="350"/>
                                  <a:pt x="293" y="352"/>
                                </a:cubicBezTo>
                                <a:cubicBezTo>
                                  <a:pt x="292" y="352"/>
                                  <a:pt x="292" y="351"/>
                                  <a:pt x="292" y="350"/>
                                </a:cubicBezTo>
                                <a:moveTo>
                                  <a:pt x="269" y="342"/>
                                </a:moveTo>
                                <a:cubicBezTo>
                                  <a:pt x="269" y="342"/>
                                  <a:pt x="269" y="342"/>
                                  <a:pt x="269" y="342"/>
                                </a:cubicBezTo>
                                <a:cubicBezTo>
                                  <a:pt x="270" y="340"/>
                                  <a:pt x="271" y="338"/>
                                  <a:pt x="271" y="336"/>
                                </a:cubicBezTo>
                                <a:cubicBezTo>
                                  <a:pt x="272" y="336"/>
                                  <a:pt x="272" y="336"/>
                                  <a:pt x="273" y="336"/>
                                </a:cubicBezTo>
                                <a:cubicBezTo>
                                  <a:pt x="273" y="336"/>
                                  <a:pt x="273" y="336"/>
                                  <a:pt x="273" y="336"/>
                                </a:cubicBezTo>
                                <a:cubicBezTo>
                                  <a:pt x="272" y="338"/>
                                  <a:pt x="272" y="341"/>
                                  <a:pt x="271" y="343"/>
                                </a:cubicBezTo>
                                <a:cubicBezTo>
                                  <a:pt x="270" y="343"/>
                                  <a:pt x="270" y="342"/>
                                  <a:pt x="269" y="342"/>
                                </a:cubicBezTo>
                                <a:moveTo>
                                  <a:pt x="479" y="333"/>
                                </a:moveTo>
                                <a:cubicBezTo>
                                  <a:pt x="477" y="333"/>
                                  <a:pt x="478" y="330"/>
                                  <a:pt x="479" y="329"/>
                                </a:cubicBezTo>
                                <a:cubicBezTo>
                                  <a:pt x="480" y="329"/>
                                  <a:pt x="481" y="330"/>
                                  <a:pt x="482" y="330"/>
                                </a:cubicBezTo>
                                <a:cubicBezTo>
                                  <a:pt x="482" y="331"/>
                                  <a:pt x="481" y="331"/>
                                  <a:pt x="481" y="331"/>
                                </a:cubicBezTo>
                                <a:cubicBezTo>
                                  <a:pt x="481" y="331"/>
                                  <a:pt x="481" y="331"/>
                                  <a:pt x="481" y="331"/>
                                </a:cubicBezTo>
                                <a:cubicBezTo>
                                  <a:pt x="480" y="331"/>
                                  <a:pt x="480" y="331"/>
                                  <a:pt x="480" y="331"/>
                                </a:cubicBezTo>
                                <a:cubicBezTo>
                                  <a:pt x="480" y="331"/>
                                  <a:pt x="479" y="332"/>
                                  <a:pt x="479" y="333"/>
                                </a:cubicBezTo>
                                <a:cubicBezTo>
                                  <a:pt x="479" y="333"/>
                                  <a:pt x="479" y="333"/>
                                  <a:pt x="479" y="333"/>
                                </a:cubicBezTo>
                                <a:moveTo>
                                  <a:pt x="491" y="327"/>
                                </a:moveTo>
                                <a:cubicBezTo>
                                  <a:pt x="489" y="327"/>
                                  <a:pt x="491" y="325"/>
                                  <a:pt x="491" y="323"/>
                                </a:cubicBezTo>
                                <a:cubicBezTo>
                                  <a:pt x="492" y="324"/>
                                  <a:pt x="493" y="324"/>
                                  <a:pt x="494" y="324"/>
                                </a:cubicBezTo>
                                <a:cubicBezTo>
                                  <a:pt x="494" y="326"/>
                                  <a:pt x="494" y="326"/>
                                  <a:pt x="493" y="326"/>
                                </a:cubicBezTo>
                                <a:cubicBezTo>
                                  <a:pt x="493" y="326"/>
                                  <a:pt x="493" y="326"/>
                                  <a:pt x="493" y="326"/>
                                </a:cubicBezTo>
                                <a:cubicBezTo>
                                  <a:pt x="492" y="326"/>
                                  <a:pt x="492" y="326"/>
                                  <a:pt x="492" y="327"/>
                                </a:cubicBezTo>
                                <a:cubicBezTo>
                                  <a:pt x="492" y="327"/>
                                  <a:pt x="491" y="327"/>
                                  <a:pt x="491" y="327"/>
                                </a:cubicBezTo>
                                <a:moveTo>
                                  <a:pt x="291" y="319"/>
                                </a:moveTo>
                                <a:cubicBezTo>
                                  <a:pt x="291" y="319"/>
                                  <a:pt x="291" y="319"/>
                                  <a:pt x="291" y="319"/>
                                </a:cubicBezTo>
                                <a:cubicBezTo>
                                  <a:pt x="291" y="319"/>
                                  <a:pt x="291" y="319"/>
                                  <a:pt x="291" y="319"/>
                                </a:cubicBezTo>
                                <a:cubicBezTo>
                                  <a:pt x="291" y="319"/>
                                  <a:pt x="291" y="319"/>
                                  <a:pt x="291" y="319"/>
                                </a:cubicBezTo>
                                <a:cubicBezTo>
                                  <a:pt x="291" y="320"/>
                                  <a:pt x="290" y="322"/>
                                  <a:pt x="290" y="324"/>
                                </a:cubicBezTo>
                                <a:cubicBezTo>
                                  <a:pt x="289" y="323"/>
                                  <a:pt x="288" y="323"/>
                                  <a:pt x="287" y="323"/>
                                </a:cubicBezTo>
                                <a:cubicBezTo>
                                  <a:pt x="287" y="323"/>
                                  <a:pt x="287" y="323"/>
                                  <a:pt x="287" y="323"/>
                                </a:cubicBezTo>
                                <a:cubicBezTo>
                                  <a:pt x="287" y="320"/>
                                  <a:pt x="289" y="319"/>
                                  <a:pt x="290" y="319"/>
                                </a:cubicBezTo>
                                <a:cubicBezTo>
                                  <a:pt x="291" y="319"/>
                                  <a:pt x="291" y="319"/>
                                  <a:pt x="291" y="319"/>
                                </a:cubicBezTo>
                                <a:moveTo>
                                  <a:pt x="321" y="313"/>
                                </a:moveTo>
                                <a:cubicBezTo>
                                  <a:pt x="321" y="313"/>
                                  <a:pt x="321" y="313"/>
                                  <a:pt x="321" y="313"/>
                                </a:cubicBezTo>
                                <a:cubicBezTo>
                                  <a:pt x="322" y="313"/>
                                  <a:pt x="322" y="313"/>
                                  <a:pt x="322" y="313"/>
                                </a:cubicBezTo>
                                <a:cubicBezTo>
                                  <a:pt x="322" y="314"/>
                                  <a:pt x="322" y="314"/>
                                  <a:pt x="322" y="315"/>
                                </a:cubicBezTo>
                                <a:cubicBezTo>
                                  <a:pt x="322" y="315"/>
                                  <a:pt x="322" y="315"/>
                                  <a:pt x="322" y="315"/>
                                </a:cubicBezTo>
                                <a:cubicBezTo>
                                  <a:pt x="322" y="315"/>
                                  <a:pt x="322" y="315"/>
                                  <a:pt x="322" y="315"/>
                                </a:cubicBezTo>
                                <a:cubicBezTo>
                                  <a:pt x="322" y="315"/>
                                  <a:pt x="322" y="316"/>
                                  <a:pt x="323" y="316"/>
                                </a:cubicBezTo>
                                <a:cubicBezTo>
                                  <a:pt x="323" y="316"/>
                                  <a:pt x="323" y="316"/>
                                  <a:pt x="323" y="316"/>
                                </a:cubicBezTo>
                                <a:cubicBezTo>
                                  <a:pt x="323" y="316"/>
                                  <a:pt x="323" y="316"/>
                                  <a:pt x="323" y="316"/>
                                </a:cubicBezTo>
                                <a:cubicBezTo>
                                  <a:pt x="323" y="316"/>
                                  <a:pt x="323" y="316"/>
                                  <a:pt x="324" y="316"/>
                                </a:cubicBezTo>
                                <a:cubicBezTo>
                                  <a:pt x="324" y="316"/>
                                  <a:pt x="324" y="316"/>
                                  <a:pt x="324" y="316"/>
                                </a:cubicBezTo>
                                <a:cubicBezTo>
                                  <a:pt x="324" y="316"/>
                                  <a:pt x="324" y="316"/>
                                  <a:pt x="324" y="316"/>
                                </a:cubicBezTo>
                                <a:cubicBezTo>
                                  <a:pt x="324" y="316"/>
                                  <a:pt x="324" y="316"/>
                                  <a:pt x="324" y="316"/>
                                </a:cubicBezTo>
                                <a:cubicBezTo>
                                  <a:pt x="324" y="316"/>
                                  <a:pt x="324" y="316"/>
                                  <a:pt x="324" y="316"/>
                                </a:cubicBezTo>
                                <a:cubicBezTo>
                                  <a:pt x="323" y="318"/>
                                  <a:pt x="321" y="317"/>
                                  <a:pt x="321" y="320"/>
                                </a:cubicBezTo>
                                <a:cubicBezTo>
                                  <a:pt x="321" y="320"/>
                                  <a:pt x="321" y="320"/>
                                  <a:pt x="321" y="320"/>
                                </a:cubicBezTo>
                                <a:cubicBezTo>
                                  <a:pt x="321" y="320"/>
                                  <a:pt x="321" y="320"/>
                                  <a:pt x="321" y="320"/>
                                </a:cubicBezTo>
                                <a:cubicBezTo>
                                  <a:pt x="320" y="320"/>
                                  <a:pt x="319" y="320"/>
                                  <a:pt x="319" y="319"/>
                                </a:cubicBezTo>
                                <a:cubicBezTo>
                                  <a:pt x="319" y="317"/>
                                  <a:pt x="321" y="315"/>
                                  <a:pt x="321" y="313"/>
                                </a:cubicBezTo>
                                <a:cubicBezTo>
                                  <a:pt x="321" y="313"/>
                                  <a:pt x="321" y="313"/>
                                  <a:pt x="321" y="313"/>
                                </a:cubicBezTo>
                                <a:cubicBezTo>
                                  <a:pt x="321" y="313"/>
                                  <a:pt x="321" y="313"/>
                                  <a:pt x="321" y="313"/>
                                </a:cubicBezTo>
                                <a:cubicBezTo>
                                  <a:pt x="321" y="313"/>
                                  <a:pt x="321" y="313"/>
                                  <a:pt x="321" y="313"/>
                                </a:cubicBezTo>
                                <a:cubicBezTo>
                                  <a:pt x="321" y="313"/>
                                  <a:pt x="321" y="313"/>
                                  <a:pt x="321" y="313"/>
                                </a:cubicBezTo>
                                <a:moveTo>
                                  <a:pt x="317" y="291"/>
                                </a:moveTo>
                                <a:cubicBezTo>
                                  <a:pt x="317" y="289"/>
                                  <a:pt x="318" y="287"/>
                                  <a:pt x="318" y="286"/>
                                </a:cubicBezTo>
                                <a:cubicBezTo>
                                  <a:pt x="320" y="286"/>
                                  <a:pt x="320" y="287"/>
                                  <a:pt x="320" y="287"/>
                                </a:cubicBezTo>
                                <a:cubicBezTo>
                                  <a:pt x="320" y="289"/>
                                  <a:pt x="319" y="291"/>
                                  <a:pt x="319" y="292"/>
                                </a:cubicBezTo>
                                <a:cubicBezTo>
                                  <a:pt x="317" y="292"/>
                                  <a:pt x="317" y="291"/>
                                  <a:pt x="317" y="291"/>
                                </a:cubicBezTo>
                                <a:moveTo>
                                  <a:pt x="473" y="286"/>
                                </a:moveTo>
                                <a:cubicBezTo>
                                  <a:pt x="471" y="285"/>
                                  <a:pt x="470" y="283"/>
                                  <a:pt x="471" y="280"/>
                                </a:cubicBezTo>
                                <a:cubicBezTo>
                                  <a:pt x="474" y="281"/>
                                  <a:pt x="472" y="284"/>
                                  <a:pt x="473" y="286"/>
                                </a:cubicBezTo>
                                <a:moveTo>
                                  <a:pt x="472" y="315"/>
                                </a:moveTo>
                                <a:cubicBezTo>
                                  <a:pt x="464" y="309"/>
                                  <a:pt x="466" y="296"/>
                                  <a:pt x="459" y="289"/>
                                </a:cubicBezTo>
                                <a:cubicBezTo>
                                  <a:pt x="461" y="283"/>
                                  <a:pt x="454" y="283"/>
                                  <a:pt x="457" y="278"/>
                                </a:cubicBezTo>
                                <a:cubicBezTo>
                                  <a:pt x="463" y="289"/>
                                  <a:pt x="467" y="303"/>
                                  <a:pt x="472" y="315"/>
                                </a:cubicBezTo>
                                <a:moveTo>
                                  <a:pt x="300" y="295"/>
                                </a:moveTo>
                                <a:cubicBezTo>
                                  <a:pt x="300" y="290"/>
                                  <a:pt x="304" y="283"/>
                                  <a:pt x="305" y="277"/>
                                </a:cubicBezTo>
                                <a:cubicBezTo>
                                  <a:pt x="306" y="277"/>
                                  <a:pt x="306" y="278"/>
                                  <a:pt x="306" y="279"/>
                                </a:cubicBezTo>
                                <a:cubicBezTo>
                                  <a:pt x="306" y="280"/>
                                  <a:pt x="305" y="282"/>
                                  <a:pt x="306" y="283"/>
                                </a:cubicBezTo>
                                <a:cubicBezTo>
                                  <a:pt x="306" y="284"/>
                                  <a:pt x="306" y="284"/>
                                  <a:pt x="306" y="285"/>
                                </a:cubicBezTo>
                                <a:cubicBezTo>
                                  <a:pt x="306" y="285"/>
                                  <a:pt x="306" y="285"/>
                                  <a:pt x="306" y="285"/>
                                </a:cubicBezTo>
                                <a:cubicBezTo>
                                  <a:pt x="306" y="285"/>
                                  <a:pt x="306" y="284"/>
                                  <a:pt x="306" y="284"/>
                                </a:cubicBezTo>
                                <a:cubicBezTo>
                                  <a:pt x="306" y="284"/>
                                  <a:pt x="305" y="284"/>
                                  <a:pt x="305" y="284"/>
                                </a:cubicBezTo>
                                <a:cubicBezTo>
                                  <a:pt x="305" y="284"/>
                                  <a:pt x="305" y="284"/>
                                  <a:pt x="305" y="284"/>
                                </a:cubicBezTo>
                                <a:cubicBezTo>
                                  <a:pt x="305" y="284"/>
                                  <a:pt x="304" y="285"/>
                                  <a:pt x="304" y="285"/>
                                </a:cubicBezTo>
                                <a:cubicBezTo>
                                  <a:pt x="304" y="285"/>
                                  <a:pt x="304" y="285"/>
                                  <a:pt x="304" y="285"/>
                                </a:cubicBezTo>
                                <a:cubicBezTo>
                                  <a:pt x="304" y="286"/>
                                  <a:pt x="304" y="286"/>
                                  <a:pt x="305" y="286"/>
                                </a:cubicBezTo>
                                <a:cubicBezTo>
                                  <a:pt x="305" y="286"/>
                                  <a:pt x="305" y="286"/>
                                  <a:pt x="305" y="286"/>
                                </a:cubicBezTo>
                                <a:cubicBezTo>
                                  <a:pt x="305" y="286"/>
                                  <a:pt x="305" y="286"/>
                                  <a:pt x="305" y="286"/>
                                </a:cubicBezTo>
                                <a:cubicBezTo>
                                  <a:pt x="306" y="286"/>
                                  <a:pt x="306" y="286"/>
                                  <a:pt x="306" y="286"/>
                                </a:cubicBezTo>
                                <a:cubicBezTo>
                                  <a:pt x="306" y="286"/>
                                  <a:pt x="306" y="286"/>
                                  <a:pt x="306" y="286"/>
                                </a:cubicBezTo>
                                <a:cubicBezTo>
                                  <a:pt x="306" y="286"/>
                                  <a:pt x="306" y="286"/>
                                  <a:pt x="306" y="286"/>
                                </a:cubicBezTo>
                                <a:cubicBezTo>
                                  <a:pt x="306" y="286"/>
                                  <a:pt x="306" y="286"/>
                                  <a:pt x="306" y="286"/>
                                </a:cubicBezTo>
                                <a:cubicBezTo>
                                  <a:pt x="303" y="288"/>
                                  <a:pt x="302" y="294"/>
                                  <a:pt x="300" y="298"/>
                                </a:cubicBezTo>
                                <a:cubicBezTo>
                                  <a:pt x="300" y="298"/>
                                  <a:pt x="300" y="297"/>
                                  <a:pt x="300" y="295"/>
                                </a:cubicBezTo>
                                <a:moveTo>
                                  <a:pt x="334" y="266"/>
                                </a:moveTo>
                                <a:cubicBezTo>
                                  <a:pt x="334" y="266"/>
                                  <a:pt x="334" y="266"/>
                                  <a:pt x="334" y="266"/>
                                </a:cubicBezTo>
                                <a:cubicBezTo>
                                  <a:pt x="334" y="266"/>
                                  <a:pt x="334" y="266"/>
                                  <a:pt x="334" y="266"/>
                                </a:cubicBezTo>
                                <a:cubicBezTo>
                                  <a:pt x="334" y="266"/>
                                  <a:pt x="334" y="266"/>
                                  <a:pt x="334" y="266"/>
                                </a:cubicBezTo>
                                <a:cubicBezTo>
                                  <a:pt x="332" y="275"/>
                                  <a:pt x="329" y="284"/>
                                  <a:pt x="327" y="292"/>
                                </a:cubicBezTo>
                                <a:cubicBezTo>
                                  <a:pt x="327" y="291"/>
                                  <a:pt x="326" y="291"/>
                                  <a:pt x="326" y="290"/>
                                </a:cubicBezTo>
                                <a:cubicBezTo>
                                  <a:pt x="326" y="283"/>
                                  <a:pt x="330" y="270"/>
                                  <a:pt x="334" y="266"/>
                                </a:cubicBezTo>
                                <a:moveTo>
                                  <a:pt x="308" y="271"/>
                                </a:moveTo>
                                <a:cubicBezTo>
                                  <a:pt x="308" y="268"/>
                                  <a:pt x="311" y="264"/>
                                  <a:pt x="311" y="261"/>
                                </a:cubicBezTo>
                                <a:cubicBezTo>
                                  <a:pt x="312" y="262"/>
                                  <a:pt x="312" y="263"/>
                                  <a:pt x="312" y="264"/>
                                </a:cubicBezTo>
                                <a:cubicBezTo>
                                  <a:pt x="312" y="266"/>
                                  <a:pt x="309" y="270"/>
                                  <a:pt x="309" y="273"/>
                                </a:cubicBezTo>
                                <a:cubicBezTo>
                                  <a:pt x="308" y="272"/>
                                  <a:pt x="308" y="272"/>
                                  <a:pt x="308" y="271"/>
                                </a:cubicBezTo>
                                <a:moveTo>
                                  <a:pt x="317" y="258"/>
                                </a:moveTo>
                                <a:cubicBezTo>
                                  <a:pt x="317" y="258"/>
                                  <a:pt x="317" y="258"/>
                                  <a:pt x="317" y="258"/>
                                </a:cubicBezTo>
                                <a:cubicBezTo>
                                  <a:pt x="317" y="258"/>
                                  <a:pt x="317" y="258"/>
                                  <a:pt x="317" y="258"/>
                                </a:cubicBezTo>
                                <a:cubicBezTo>
                                  <a:pt x="317" y="258"/>
                                  <a:pt x="317" y="258"/>
                                  <a:pt x="317" y="258"/>
                                </a:cubicBezTo>
                                <a:cubicBezTo>
                                  <a:pt x="315" y="264"/>
                                  <a:pt x="314" y="271"/>
                                  <a:pt x="312" y="277"/>
                                </a:cubicBezTo>
                                <a:cubicBezTo>
                                  <a:pt x="311" y="277"/>
                                  <a:pt x="311" y="276"/>
                                  <a:pt x="311" y="274"/>
                                </a:cubicBezTo>
                                <a:cubicBezTo>
                                  <a:pt x="311" y="269"/>
                                  <a:pt x="314" y="259"/>
                                  <a:pt x="317" y="258"/>
                                </a:cubicBezTo>
                                <a:moveTo>
                                  <a:pt x="299" y="254"/>
                                </a:moveTo>
                                <a:cubicBezTo>
                                  <a:pt x="299" y="253"/>
                                  <a:pt x="301" y="251"/>
                                  <a:pt x="300" y="250"/>
                                </a:cubicBezTo>
                                <a:cubicBezTo>
                                  <a:pt x="302" y="250"/>
                                  <a:pt x="302" y="250"/>
                                  <a:pt x="302" y="251"/>
                                </a:cubicBezTo>
                                <a:cubicBezTo>
                                  <a:pt x="302" y="252"/>
                                  <a:pt x="301" y="254"/>
                                  <a:pt x="301" y="255"/>
                                </a:cubicBezTo>
                                <a:cubicBezTo>
                                  <a:pt x="300" y="255"/>
                                  <a:pt x="299" y="255"/>
                                  <a:pt x="299" y="254"/>
                                </a:cubicBezTo>
                                <a:moveTo>
                                  <a:pt x="333" y="249"/>
                                </a:moveTo>
                                <a:cubicBezTo>
                                  <a:pt x="333" y="249"/>
                                  <a:pt x="333" y="249"/>
                                  <a:pt x="333" y="249"/>
                                </a:cubicBezTo>
                                <a:cubicBezTo>
                                  <a:pt x="333" y="249"/>
                                  <a:pt x="333" y="249"/>
                                  <a:pt x="333" y="249"/>
                                </a:cubicBezTo>
                                <a:cubicBezTo>
                                  <a:pt x="333" y="249"/>
                                  <a:pt x="333" y="249"/>
                                  <a:pt x="333" y="249"/>
                                </a:cubicBezTo>
                                <a:cubicBezTo>
                                  <a:pt x="328" y="255"/>
                                  <a:pt x="326" y="271"/>
                                  <a:pt x="323" y="279"/>
                                </a:cubicBezTo>
                                <a:cubicBezTo>
                                  <a:pt x="322" y="278"/>
                                  <a:pt x="322" y="278"/>
                                  <a:pt x="321" y="278"/>
                                </a:cubicBezTo>
                                <a:cubicBezTo>
                                  <a:pt x="321" y="278"/>
                                  <a:pt x="321" y="278"/>
                                  <a:pt x="321" y="278"/>
                                </a:cubicBezTo>
                                <a:cubicBezTo>
                                  <a:pt x="322" y="270"/>
                                  <a:pt x="325" y="269"/>
                                  <a:pt x="325" y="265"/>
                                </a:cubicBezTo>
                                <a:cubicBezTo>
                                  <a:pt x="325" y="264"/>
                                  <a:pt x="325" y="263"/>
                                  <a:pt x="325" y="262"/>
                                </a:cubicBezTo>
                                <a:cubicBezTo>
                                  <a:pt x="325" y="262"/>
                                  <a:pt x="325" y="262"/>
                                  <a:pt x="325" y="262"/>
                                </a:cubicBezTo>
                                <a:cubicBezTo>
                                  <a:pt x="330" y="261"/>
                                  <a:pt x="328" y="250"/>
                                  <a:pt x="332" y="249"/>
                                </a:cubicBezTo>
                                <a:cubicBezTo>
                                  <a:pt x="332" y="249"/>
                                  <a:pt x="332" y="249"/>
                                  <a:pt x="333" y="249"/>
                                </a:cubicBezTo>
                                <a:moveTo>
                                  <a:pt x="314" y="247"/>
                                </a:moveTo>
                                <a:cubicBezTo>
                                  <a:pt x="314" y="247"/>
                                  <a:pt x="314" y="247"/>
                                  <a:pt x="314" y="247"/>
                                </a:cubicBezTo>
                                <a:cubicBezTo>
                                  <a:pt x="314" y="247"/>
                                  <a:pt x="314" y="247"/>
                                  <a:pt x="315" y="247"/>
                                </a:cubicBezTo>
                                <a:cubicBezTo>
                                  <a:pt x="315" y="247"/>
                                  <a:pt x="315" y="247"/>
                                  <a:pt x="315" y="247"/>
                                </a:cubicBezTo>
                                <a:cubicBezTo>
                                  <a:pt x="314" y="249"/>
                                  <a:pt x="314" y="251"/>
                                  <a:pt x="313" y="253"/>
                                </a:cubicBezTo>
                                <a:cubicBezTo>
                                  <a:pt x="313" y="253"/>
                                  <a:pt x="313" y="253"/>
                                  <a:pt x="313" y="253"/>
                                </a:cubicBezTo>
                                <a:cubicBezTo>
                                  <a:pt x="313" y="253"/>
                                  <a:pt x="313" y="253"/>
                                  <a:pt x="313" y="253"/>
                                </a:cubicBezTo>
                                <a:cubicBezTo>
                                  <a:pt x="313" y="253"/>
                                  <a:pt x="313" y="253"/>
                                  <a:pt x="313" y="253"/>
                                </a:cubicBezTo>
                                <a:cubicBezTo>
                                  <a:pt x="312" y="253"/>
                                  <a:pt x="312" y="252"/>
                                  <a:pt x="312" y="251"/>
                                </a:cubicBezTo>
                                <a:cubicBezTo>
                                  <a:pt x="312" y="251"/>
                                  <a:pt x="312" y="250"/>
                                  <a:pt x="312" y="250"/>
                                </a:cubicBezTo>
                                <a:cubicBezTo>
                                  <a:pt x="312" y="249"/>
                                  <a:pt x="312" y="248"/>
                                  <a:pt x="313" y="247"/>
                                </a:cubicBezTo>
                                <a:cubicBezTo>
                                  <a:pt x="313" y="247"/>
                                  <a:pt x="314" y="247"/>
                                  <a:pt x="314" y="247"/>
                                </a:cubicBezTo>
                                <a:moveTo>
                                  <a:pt x="339" y="247"/>
                                </a:moveTo>
                                <a:cubicBezTo>
                                  <a:pt x="339" y="247"/>
                                  <a:pt x="339" y="247"/>
                                  <a:pt x="339" y="247"/>
                                </a:cubicBezTo>
                                <a:cubicBezTo>
                                  <a:pt x="339" y="247"/>
                                  <a:pt x="339" y="247"/>
                                  <a:pt x="339" y="247"/>
                                </a:cubicBezTo>
                                <a:cubicBezTo>
                                  <a:pt x="339" y="247"/>
                                  <a:pt x="339" y="247"/>
                                  <a:pt x="339" y="247"/>
                                </a:cubicBezTo>
                                <a:cubicBezTo>
                                  <a:pt x="338" y="253"/>
                                  <a:pt x="336" y="259"/>
                                  <a:pt x="334" y="264"/>
                                </a:cubicBezTo>
                                <a:cubicBezTo>
                                  <a:pt x="334" y="264"/>
                                  <a:pt x="334" y="263"/>
                                  <a:pt x="334" y="262"/>
                                </a:cubicBezTo>
                                <a:cubicBezTo>
                                  <a:pt x="334" y="257"/>
                                  <a:pt x="337" y="248"/>
                                  <a:pt x="339" y="247"/>
                                </a:cubicBezTo>
                                <a:moveTo>
                                  <a:pt x="341" y="255"/>
                                </a:moveTo>
                                <a:cubicBezTo>
                                  <a:pt x="341" y="252"/>
                                  <a:pt x="343" y="248"/>
                                  <a:pt x="343" y="246"/>
                                </a:cubicBezTo>
                                <a:cubicBezTo>
                                  <a:pt x="344" y="246"/>
                                  <a:pt x="344" y="247"/>
                                  <a:pt x="344" y="248"/>
                                </a:cubicBezTo>
                                <a:cubicBezTo>
                                  <a:pt x="344" y="250"/>
                                  <a:pt x="342" y="254"/>
                                  <a:pt x="342" y="256"/>
                                </a:cubicBezTo>
                                <a:cubicBezTo>
                                  <a:pt x="342" y="257"/>
                                  <a:pt x="342" y="257"/>
                                  <a:pt x="342" y="257"/>
                                </a:cubicBezTo>
                                <a:cubicBezTo>
                                  <a:pt x="342" y="257"/>
                                  <a:pt x="342" y="257"/>
                                  <a:pt x="342" y="257"/>
                                </a:cubicBezTo>
                                <a:cubicBezTo>
                                  <a:pt x="341" y="256"/>
                                  <a:pt x="341" y="256"/>
                                  <a:pt x="341" y="255"/>
                                </a:cubicBezTo>
                                <a:moveTo>
                                  <a:pt x="312" y="295"/>
                                </a:moveTo>
                                <a:cubicBezTo>
                                  <a:pt x="312" y="278"/>
                                  <a:pt x="323" y="260"/>
                                  <a:pt x="328" y="244"/>
                                </a:cubicBezTo>
                                <a:cubicBezTo>
                                  <a:pt x="329" y="245"/>
                                  <a:pt x="330" y="246"/>
                                  <a:pt x="330" y="247"/>
                                </a:cubicBezTo>
                                <a:cubicBezTo>
                                  <a:pt x="330" y="249"/>
                                  <a:pt x="328" y="251"/>
                                  <a:pt x="328" y="253"/>
                                </a:cubicBezTo>
                                <a:cubicBezTo>
                                  <a:pt x="323" y="265"/>
                                  <a:pt x="317" y="285"/>
                                  <a:pt x="312" y="296"/>
                                </a:cubicBezTo>
                                <a:cubicBezTo>
                                  <a:pt x="312" y="296"/>
                                  <a:pt x="312" y="296"/>
                                  <a:pt x="312" y="295"/>
                                </a:cubicBezTo>
                                <a:moveTo>
                                  <a:pt x="289" y="291"/>
                                </a:moveTo>
                                <a:cubicBezTo>
                                  <a:pt x="289" y="288"/>
                                  <a:pt x="291" y="284"/>
                                  <a:pt x="293" y="283"/>
                                </a:cubicBezTo>
                                <a:cubicBezTo>
                                  <a:pt x="294" y="272"/>
                                  <a:pt x="303" y="258"/>
                                  <a:pt x="306" y="243"/>
                                </a:cubicBezTo>
                                <a:cubicBezTo>
                                  <a:pt x="306" y="244"/>
                                  <a:pt x="306" y="245"/>
                                  <a:pt x="306" y="245"/>
                                </a:cubicBezTo>
                                <a:cubicBezTo>
                                  <a:pt x="306" y="248"/>
                                  <a:pt x="306" y="251"/>
                                  <a:pt x="305" y="254"/>
                                </a:cubicBezTo>
                                <a:cubicBezTo>
                                  <a:pt x="306" y="251"/>
                                  <a:pt x="307" y="249"/>
                                  <a:pt x="309" y="248"/>
                                </a:cubicBezTo>
                                <a:cubicBezTo>
                                  <a:pt x="310" y="248"/>
                                  <a:pt x="310" y="248"/>
                                  <a:pt x="310" y="248"/>
                                </a:cubicBezTo>
                                <a:cubicBezTo>
                                  <a:pt x="310" y="248"/>
                                  <a:pt x="310" y="248"/>
                                  <a:pt x="310" y="248"/>
                                </a:cubicBezTo>
                                <a:cubicBezTo>
                                  <a:pt x="310" y="248"/>
                                  <a:pt x="310" y="248"/>
                                  <a:pt x="310" y="248"/>
                                </a:cubicBezTo>
                                <a:cubicBezTo>
                                  <a:pt x="310" y="248"/>
                                  <a:pt x="310" y="248"/>
                                  <a:pt x="311" y="248"/>
                                </a:cubicBezTo>
                                <a:cubicBezTo>
                                  <a:pt x="311" y="248"/>
                                  <a:pt x="311" y="248"/>
                                  <a:pt x="311" y="248"/>
                                </a:cubicBezTo>
                                <a:cubicBezTo>
                                  <a:pt x="311" y="248"/>
                                  <a:pt x="311" y="248"/>
                                  <a:pt x="311" y="248"/>
                                </a:cubicBezTo>
                                <a:cubicBezTo>
                                  <a:pt x="309" y="248"/>
                                  <a:pt x="308" y="250"/>
                                  <a:pt x="308" y="252"/>
                                </a:cubicBezTo>
                                <a:cubicBezTo>
                                  <a:pt x="308" y="253"/>
                                  <a:pt x="308" y="255"/>
                                  <a:pt x="309" y="256"/>
                                </a:cubicBezTo>
                                <a:cubicBezTo>
                                  <a:pt x="309" y="256"/>
                                  <a:pt x="309" y="256"/>
                                  <a:pt x="309" y="256"/>
                                </a:cubicBezTo>
                                <a:cubicBezTo>
                                  <a:pt x="309" y="256"/>
                                  <a:pt x="309" y="256"/>
                                  <a:pt x="309" y="256"/>
                                </a:cubicBezTo>
                                <a:cubicBezTo>
                                  <a:pt x="309" y="256"/>
                                  <a:pt x="309" y="256"/>
                                  <a:pt x="309" y="256"/>
                                </a:cubicBezTo>
                                <a:cubicBezTo>
                                  <a:pt x="309" y="256"/>
                                  <a:pt x="309" y="256"/>
                                  <a:pt x="309" y="256"/>
                                </a:cubicBezTo>
                                <a:cubicBezTo>
                                  <a:pt x="308" y="256"/>
                                  <a:pt x="308" y="256"/>
                                  <a:pt x="307" y="256"/>
                                </a:cubicBezTo>
                                <a:cubicBezTo>
                                  <a:pt x="306" y="257"/>
                                  <a:pt x="305" y="261"/>
                                  <a:pt x="305" y="264"/>
                                </a:cubicBezTo>
                                <a:cubicBezTo>
                                  <a:pt x="305" y="265"/>
                                  <a:pt x="304" y="266"/>
                                  <a:pt x="304" y="267"/>
                                </a:cubicBezTo>
                                <a:cubicBezTo>
                                  <a:pt x="304" y="267"/>
                                  <a:pt x="304" y="267"/>
                                  <a:pt x="304" y="267"/>
                                </a:cubicBezTo>
                                <a:cubicBezTo>
                                  <a:pt x="303" y="265"/>
                                  <a:pt x="303" y="261"/>
                                  <a:pt x="304" y="258"/>
                                </a:cubicBezTo>
                                <a:cubicBezTo>
                                  <a:pt x="303" y="263"/>
                                  <a:pt x="300" y="269"/>
                                  <a:pt x="298" y="272"/>
                                </a:cubicBezTo>
                                <a:cubicBezTo>
                                  <a:pt x="298" y="272"/>
                                  <a:pt x="298" y="272"/>
                                  <a:pt x="298" y="272"/>
                                </a:cubicBezTo>
                                <a:cubicBezTo>
                                  <a:pt x="298" y="273"/>
                                  <a:pt x="299" y="274"/>
                                  <a:pt x="299" y="275"/>
                                </a:cubicBezTo>
                                <a:cubicBezTo>
                                  <a:pt x="298" y="282"/>
                                  <a:pt x="292" y="287"/>
                                  <a:pt x="291" y="296"/>
                                </a:cubicBezTo>
                                <a:cubicBezTo>
                                  <a:pt x="290" y="295"/>
                                  <a:pt x="289" y="293"/>
                                  <a:pt x="289" y="291"/>
                                </a:cubicBezTo>
                                <a:moveTo>
                                  <a:pt x="316" y="229"/>
                                </a:moveTo>
                                <a:cubicBezTo>
                                  <a:pt x="316" y="229"/>
                                  <a:pt x="316" y="229"/>
                                  <a:pt x="316" y="229"/>
                                </a:cubicBezTo>
                                <a:cubicBezTo>
                                  <a:pt x="316" y="229"/>
                                  <a:pt x="316" y="229"/>
                                  <a:pt x="316" y="229"/>
                                </a:cubicBezTo>
                                <a:cubicBezTo>
                                  <a:pt x="316" y="229"/>
                                  <a:pt x="316" y="229"/>
                                  <a:pt x="316" y="229"/>
                                </a:cubicBezTo>
                                <a:cubicBezTo>
                                  <a:pt x="314" y="235"/>
                                  <a:pt x="313" y="241"/>
                                  <a:pt x="311" y="246"/>
                                </a:cubicBezTo>
                                <a:cubicBezTo>
                                  <a:pt x="310" y="246"/>
                                  <a:pt x="309" y="246"/>
                                  <a:pt x="308" y="245"/>
                                </a:cubicBezTo>
                                <a:cubicBezTo>
                                  <a:pt x="308" y="245"/>
                                  <a:pt x="308" y="245"/>
                                  <a:pt x="308" y="245"/>
                                </a:cubicBezTo>
                                <a:cubicBezTo>
                                  <a:pt x="313" y="244"/>
                                  <a:pt x="311" y="231"/>
                                  <a:pt x="316" y="229"/>
                                </a:cubicBezTo>
                                <a:moveTo>
                                  <a:pt x="337" y="212"/>
                                </a:moveTo>
                                <a:cubicBezTo>
                                  <a:pt x="337" y="209"/>
                                  <a:pt x="340" y="205"/>
                                  <a:pt x="340" y="202"/>
                                </a:cubicBezTo>
                                <a:cubicBezTo>
                                  <a:pt x="341" y="202"/>
                                  <a:pt x="341" y="203"/>
                                  <a:pt x="341" y="204"/>
                                </a:cubicBezTo>
                                <a:cubicBezTo>
                                  <a:pt x="341" y="207"/>
                                  <a:pt x="338" y="212"/>
                                  <a:pt x="338" y="215"/>
                                </a:cubicBezTo>
                                <a:cubicBezTo>
                                  <a:pt x="337" y="214"/>
                                  <a:pt x="337" y="213"/>
                                  <a:pt x="337" y="212"/>
                                </a:cubicBezTo>
                                <a:moveTo>
                                  <a:pt x="89" y="194"/>
                                </a:moveTo>
                                <a:cubicBezTo>
                                  <a:pt x="86" y="192"/>
                                  <a:pt x="91" y="188"/>
                                  <a:pt x="94" y="188"/>
                                </a:cubicBezTo>
                                <a:cubicBezTo>
                                  <a:pt x="96" y="188"/>
                                  <a:pt x="97" y="189"/>
                                  <a:pt x="97" y="190"/>
                                </a:cubicBezTo>
                                <a:cubicBezTo>
                                  <a:pt x="95" y="192"/>
                                  <a:pt x="90" y="191"/>
                                  <a:pt x="89" y="194"/>
                                </a:cubicBezTo>
                                <a:moveTo>
                                  <a:pt x="456" y="185"/>
                                </a:moveTo>
                                <a:cubicBezTo>
                                  <a:pt x="456" y="185"/>
                                  <a:pt x="456" y="185"/>
                                  <a:pt x="456" y="185"/>
                                </a:cubicBezTo>
                                <a:cubicBezTo>
                                  <a:pt x="459" y="189"/>
                                  <a:pt x="460" y="194"/>
                                  <a:pt x="461" y="198"/>
                                </a:cubicBezTo>
                                <a:cubicBezTo>
                                  <a:pt x="461" y="198"/>
                                  <a:pt x="461" y="198"/>
                                  <a:pt x="461" y="198"/>
                                </a:cubicBezTo>
                                <a:cubicBezTo>
                                  <a:pt x="457" y="195"/>
                                  <a:pt x="457" y="190"/>
                                  <a:pt x="456" y="185"/>
                                </a:cubicBezTo>
                                <a:moveTo>
                                  <a:pt x="330" y="185"/>
                                </a:moveTo>
                                <a:cubicBezTo>
                                  <a:pt x="330" y="185"/>
                                  <a:pt x="330" y="185"/>
                                  <a:pt x="330" y="185"/>
                                </a:cubicBezTo>
                                <a:cubicBezTo>
                                  <a:pt x="330" y="185"/>
                                  <a:pt x="330" y="185"/>
                                  <a:pt x="330" y="185"/>
                                </a:cubicBezTo>
                                <a:cubicBezTo>
                                  <a:pt x="330" y="185"/>
                                  <a:pt x="330" y="185"/>
                                  <a:pt x="330" y="185"/>
                                </a:cubicBezTo>
                                <a:cubicBezTo>
                                  <a:pt x="328" y="191"/>
                                  <a:pt x="327" y="198"/>
                                  <a:pt x="325" y="205"/>
                                </a:cubicBezTo>
                                <a:cubicBezTo>
                                  <a:pt x="324" y="204"/>
                                  <a:pt x="324" y="203"/>
                                  <a:pt x="324" y="202"/>
                                </a:cubicBezTo>
                                <a:cubicBezTo>
                                  <a:pt x="324" y="199"/>
                                  <a:pt x="326" y="194"/>
                                  <a:pt x="326" y="191"/>
                                </a:cubicBezTo>
                                <a:cubicBezTo>
                                  <a:pt x="326" y="190"/>
                                  <a:pt x="326" y="189"/>
                                  <a:pt x="326" y="189"/>
                                </a:cubicBezTo>
                                <a:cubicBezTo>
                                  <a:pt x="326" y="189"/>
                                  <a:pt x="326" y="189"/>
                                  <a:pt x="326" y="189"/>
                                </a:cubicBezTo>
                                <a:cubicBezTo>
                                  <a:pt x="326" y="189"/>
                                  <a:pt x="326" y="188"/>
                                  <a:pt x="326" y="188"/>
                                </a:cubicBezTo>
                                <a:cubicBezTo>
                                  <a:pt x="326" y="188"/>
                                  <a:pt x="327" y="188"/>
                                  <a:pt x="327" y="187"/>
                                </a:cubicBezTo>
                                <a:cubicBezTo>
                                  <a:pt x="328" y="186"/>
                                  <a:pt x="328" y="185"/>
                                  <a:pt x="330" y="185"/>
                                </a:cubicBezTo>
                                <a:cubicBezTo>
                                  <a:pt x="330" y="185"/>
                                  <a:pt x="330" y="185"/>
                                  <a:pt x="330" y="185"/>
                                </a:cubicBezTo>
                                <a:moveTo>
                                  <a:pt x="421" y="186"/>
                                </a:moveTo>
                                <a:cubicBezTo>
                                  <a:pt x="421" y="185"/>
                                  <a:pt x="421" y="184"/>
                                  <a:pt x="421" y="184"/>
                                </a:cubicBezTo>
                                <a:cubicBezTo>
                                  <a:pt x="423" y="186"/>
                                  <a:pt x="423" y="189"/>
                                  <a:pt x="424" y="192"/>
                                </a:cubicBezTo>
                                <a:cubicBezTo>
                                  <a:pt x="424" y="192"/>
                                  <a:pt x="424" y="192"/>
                                  <a:pt x="424" y="192"/>
                                </a:cubicBezTo>
                                <a:cubicBezTo>
                                  <a:pt x="423" y="190"/>
                                  <a:pt x="421" y="188"/>
                                  <a:pt x="421" y="186"/>
                                </a:cubicBezTo>
                                <a:moveTo>
                                  <a:pt x="84" y="188"/>
                                </a:moveTo>
                                <a:cubicBezTo>
                                  <a:pt x="81" y="188"/>
                                  <a:pt x="84" y="185"/>
                                  <a:pt x="84" y="183"/>
                                </a:cubicBezTo>
                                <a:cubicBezTo>
                                  <a:pt x="85" y="183"/>
                                  <a:pt x="86" y="184"/>
                                  <a:pt x="87" y="184"/>
                                </a:cubicBezTo>
                                <a:cubicBezTo>
                                  <a:pt x="87" y="187"/>
                                  <a:pt x="84" y="185"/>
                                  <a:pt x="84" y="188"/>
                                </a:cubicBezTo>
                                <a:cubicBezTo>
                                  <a:pt x="84" y="188"/>
                                  <a:pt x="84" y="188"/>
                                  <a:pt x="84" y="188"/>
                                </a:cubicBezTo>
                                <a:moveTo>
                                  <a:pt x="432" y="182"/>
                                </a:moveTo>
                                <a:cubicBezTo>
                                  <a:pt x="432" y="182"/>
                                  <a:pt x="432" y="182"/>
                                  <a:pt x="432" y="182"/>
                                </a:cubicBezTo>
                                <a:cubicBezTo>
                                  <a:pt x="435" y="186"/>
                                  <a:pt x="438" y="189"/>
                                  <a:pt x="438" y="194"/>
                                </a:cubicBezTo>
                                <a:cubicBezTo>
                                  <a:pt x="438" y="195"/>
                                  <a:pt x="438" y="195"/>
                                  <a:pt x="438" y="195"/>
                                </a:cubicBezTo>
                                <a:cubicBezTo>
                                  <a:pt x="436" y="191"/>
                                  <a:pt x="433" y="187"/>
                                  <a:pt x="432" y="182"/>
                                </a:cubicBezTo>
                                <a:moveTo>
                                  <a:pt x="336" y="176"/>
                                </a:moveTo>
                                <a:cubicBezTo>
                                  <a:pt x="336" y="176"/>
                                  <a:pt x="336" y="176"/>
                                  <a:pt x="336" y="176"/>
                                </a:cubicBezTo>
                                <a:cubicBezTo>
                                  <a:pt x="337" y="177"/>
                                  <a:pt x="338" y="177"/>
                                  <a:pt x="338" y="178"/>
                                </a:cubicBezTo>
                                <a:cubicBezTo>
                                  <a:pt x="338" y="180"/>
                                  <a:pt x="335" y="184"/>
                                  <a:pt x="335" y="186"/>
                                </a:cubicBezTo>
                                <a:cubicBezTo>
                                  <a:pt x="335" y="186"/>
                                  <a:pt x="335" y="186"/>
                                  <a:pt x="335" y="186"/>
                                </a:cubicBezTo>
                                <a:cubicBezTo>
                                  <a:pt x="335" y="186"/>
                                  <a:pt x="335" y="186"/>
                                  <a:pt x="335" y="186"/>
                                </a:cubicBezTo>
                                <a:cubicBezTo>
                                  <a:pt x="334" y="186"/>
                                  <a:pt x="334" y="185"/>
                                  <a:pt x="334" y="184"/>
                                </a:cubicBezTo>
                                <a:cubicBezTo>
                                  <a:pt x="334" y="182"/>
                                  <a:pt x="336" y="179"/>
                                  <a:pt x="336" y="176"/>
                                </a:cubicBezTo>
                                <a:cubicBezTo>
                                  <a:pt x="336" y="176"/>
                                  <a:pt x="336" y="176"/>
                                  <a:pt x="336" y="176"/>
                                </a:cubicBezTo>
                                <a:moveTo>
                                  <a:pt x="332" y="173"/>
                                </a:moveTo>
                                <a:cubicBezTo>
                                  <a:pt x="332" y="173"/>
                                  <a:pt x="332" y="173"/>
                                  <a:pt x="332" y="173"/>
                                </a:cubicBezTo>
                                <a:cubicBezTo>
                                  <a:pt x="332" y="173"/>
                                  <a:pt x="332" y="173"/>
                                  <a:pt x="332" y="173"/>
                                </a:cubicBezTo>
                                <a:cubicBezTo>
                                  <a:pt x="332" y="173"/>
                                  <a:pt x="332" y="173"/>
                                  <a:pt x="332" y="173"/>
                                </a:cubicBezTo>
                                <a:cubicBezTo>
                                  <a:pt x="331" y="175"/>
                                  <a:pt x="330" y="177"/>
                                  <a:pt x="331" y="178"/>
                                </a:cubicBezTo>
                                <a:cubicBezTo>
                                  <a:pt x="331" y="179"/>
                                  <a:pt x="331" y="181"/>
                                  <a:pt x="331" y="182"/>
                                </a:cubicBezTo>
                                <a:cubicBezTo>
                                  <a:pt x="331" y="183"/>
                                  <a:pt x="331" y="183"/>
                                  <a:pt x="331" y="183"/>
                                </a:cubicBezTo>
                                <a:cubicBezTo>
                                  <a:pt x="329" y="182"/>
                                  <a:pt x="329" y="180"/>
                                  <a:pt x="329" y="178"/>
                                </a:cubicBezTo>
                                <a:cubicBezTo>
                                  <a:pt x="329" y="176"/>
                                  <a:pt x="330" y="173"/>
                                  <a:pt x="332" y="173"/>
                                </a:cubicBezTo>
                                <a:moveTo>
                                  <a:pt x="71" y="176"/>
                                </a:moveTo>
                                <a:cubicBezTo>
                                  <a:pt x="71" y="175"/>
                                  <a:pt x="72" y="174"/>
                                  <a:pt x="72" y="173"/>
                                </a:cubicBezTo>
                                <a:cubicBezTo>
                                  <a:pt x="76" y="173"/>
                                  <a:pt x="76" y="175"/>
                                  <a:pt x="78" y="176"/>
                                </a:cubicBezTo>
                                <a:cubicBezTo>
                                  <a:pt x="78" y="177"/>
                                  <a:pt x="78" y="178"/>
                                  <a:pt x="77" y="178"/>
                                </a:cubicBezTo>
                                <a:cubicBezTo>
                                  <a:pt x="77" y="178"/>
                                  <a:pt x="77" y="178"/>
                                  <a:pt x="77" y="178"/>
                                </a:cubicBezTo>
                                <a:cubicBezTo>
                                  <a:pt x="77" y="178"/>
                                  <a:pt x="77" y="178"/>
                                  <a:pt x="77" y="178"/>
                                </a:cubicBezTo>
                                <a:cubicBezTo>
                                  <a:pt x="76" y="178"/>
                                  <a:pt x="76" y="178"/>
                                  <a:pt x="76" y="179"/>
                                </a:cubicBezTo>
                                <a:cubicBezTo>
                                  <a:pt x="73" y="178"/>
                                  <a:pt x="75" y="176"/>
                                  <a:pt x="72" y="176"/>
                                </a:cubicBezTo>
                                <a:cubicBezTo>
                                  <a:pt x="71" y="176"/>
                                  <a:pt x="71" y="176"/>
                                  <a:pt x="71" y="176"/>
                                </a:cubicBezTo>
                                <a:moveTo>
                                  <a:pt x="114" y="169"/>
                                </a:moveTo>
                                <a:cubicBezTo>
                                  <a:pt x="114" y="169"/>
                                  <a:pt x="114" y="169"/>
                                  <a:pt x="114" y="169"/>
                                </a:cubicBezTo>
                                <a:cubicBezTo>
                                  <a:pt x="114" y="169"/>
                                  <a:pt x="114" y="169"/>
                                  <a:pt x="114" y="169"/>
                                </a:cubicBezTo>
                                <a:cubicBezTo>
                                  <a:pt x="114" y="171"/>
                                  <a:pt x="108" y="174"/>
                                  <a:pt x="105" y="174"/>
                                </a:cubicBezTo>
                                <a:cubicBezTo>
                                  <a:pt x="105" y="173"/>
                                  <a:pt x="106" y="172"/>
                                  <a:pt x="106" y="171"/>
                                </a:cubicBezTo>
                                <a:cubicBezTo>
                                  <a:pt x="107" y="171"/>
                                  <a:pt x="108" y="172"/>
                                  <a:pt x="108" y="172"/>
                                </a:cubicBezTo>
                                <a:cubicBezTo>
                                  <a:pt x="111" y="172"/>
                                  <a:pt x="112" y="169"/>
                                  <a:pt x="114" y="169"/>
                                </a:cubicBezTo>
                                <a:moveTo>
                                  <a:pt x="109" y="166"/>
                                </a:moveTo>
                                <a:cubicBezTo>
                                  <a:pt x="109" y="166"/>
                                  <a:pt x="109" y="166"/>
                                  <a:pt x="109" y="166"/>
                                </a:cubicBezTo>
                                <a:cubicBezTo>
                                  <a:pt x="109" y="166"/>
                                  <a:pt x="109" y="166"/>
                                  <a:pt x="109" y="166"/>
                                </a:cubicBezTo>
                                <a:cubicBezTo>
                                  <a:pt x="104" y="168"/>
                                  <a:pt x="102" y="173"/>
                                  <a:pt x="96" y="174"/>
                                </a:cubicBezTo>
                                <a:cubicBezTo>
                                  <a:pt x="99" y="168"/>
                                  <a:pt x="104" y="167"/>
                                  <a:pt x="109" y="166"/>
                                </a:cubicBezTo>
                                <a:moveTo>
                                  <a:pt x="415" y="166"/>
                                </a:moveTo>
                                <a:cubicBezTo>
                                  <a:pt x="415" y="165"/>
                                  <a:pt x="415" y="165"/>
                                  <a:pt x="415" y="165"/>
                                </a:cubicBezTo>
                                <a:cubicBezTo>
                                  <a:pt x="417" y="170"/>
                                  <a:pt x="419" y="176"/>
                                  <a:pt x="421" y="182"/>
                                </a:cubicBezTo>
                                <a:cubicBezTo>
                                  <a:pt x="421" y="182"/>
                                  <a:pt x="421" y="182"/>
                                  <a:pt x="421" y="182"/>
                                </a:cubicBezTo>
                                <a:cubicBezTo>
                                  <a:pt x="418" y="177"/>
                                  <a:pt x="415" y="173"/>
                                  <a:pt x="415" y="166"/>
                                </a:cubicBezTo>
                                <a:moveTo>
                                  <a:pt x="364" y="165"/>
                                </a:moveTo>
                                <a:cubicBezTo>
                                  <a:pt x="364" y="162"/>
                                  <a:pt x="367" y="157"/>
                                  <a:pt x="367" y="153"/>
                                </a:cubicBezTo>
                                <a:cubicBezTo>
                                  <a:pt x="368" y="154"/>
                                  <a:pt x="368" y="155"/>
                                  <a:pt x="368" y="156"/>
                                </a:cubicBezTo>
                                <a:cubicBezTo>
                                  <a:pt x="368" y="159"/>
                                  <a:pt x="365" y="164"/>
                                  <a:pt x="365" y="168"/>
                                </a:cubicBezTo>
                                <a:cubicBezTo>
                                  <a:pt x="364" y="167"/>
                                  <a:pt x="364" y="166"/>
                                  <a:pt x="364" y="165"/>
                                </a:cubicBezTo>
                                <a:moveTo>
                                  <a:pt x="151" y="146"/>
                                </a:moveTo>
                                <a:cubicBezTo>
                                  <a:pt x="152" y="146"/>
                                  <a:pt x="152" y="146"/>
                                  <a:pt x="153" y="145"/>
                                </a:cubicBezTo>
                                <a:cubicBezTo>
                                  <a:pt x="153" y="145"/>
                                  <a:pt x="154" y="145"/>
                                  <a:pt x="154" y="145"/>
                                </a:cubicBezTo>
                                <a:cubicBezTo>
                                  <a:pt x="154" y="145"/>
                                  <a:pt x="155" y="145"/>
                                  <a:pt x="155" y="145"/>
                                </a:cubicBezTo>
                                <a:cubicBezTo>
                                  <a:pt x="153" y="147"/>
                                  <a:pt x="151" y="148"/>
                                  <a:pt x="148" y="149"/>
                                </a:cubicBezTo>
                                <a:cubicBezTo>
                                  <a:pt x="149" y="147"/>
                                  <a:pt x="149" y="146"/>
                                  <a:pt x="149" y="145"/>
                                </a:cubicBezTo>
                                <a:cubicBezTo>
                                  <a:pt x="150" y="146"/>
                                  <a:pt x="151" y="146"/>
                                  <a:pt x="151" y="146"/>
                                </a:cubicBezTo>
                                <a:moveTo>
                                  <a:pt x="162" y="151"/>
                                </a:moveTo>
                                <a:cubicBezTo>
                                  <a:pt x="159" y="149"/>
                                  <a:pt x="162" y="144"/>
                                  <a:pt x="165" y="144"/>
                                </a:cubicBezTo>
                                <a:cubicBezTo>
                                  <a:pt x="166" y="144"/>
                                  <a:pt x="167" y="144"/>
                                  <a:pt x="168" y="145"/>
                                </a:cubicBezTo>
                                <a:cubicBezTo>
                                  <a:pt x="167" y="150"/>
                                  <a:pt x="163" y="147"/>
                                  <a:pt x="162" y="151"/>
                                </a:cubicBezTo>
                                <a:moveTo>
                                  <a:pt x="145" y="144"/>
                                </a:moveTo>
                                <a:cubicBezTo>
                                  <a:pt x="145" y="144"/>
                                  <a:pt x="145" y="144"/>
                                  <a:pt x="145" y="144"/>
                                </a:cubicBezTo>
                                <a:cubicBezTo>
                                  <a:pt x="145" y="144"/>
                                  <a:pt x="145" y="144"/>
                                  <a:pt x="145" y="144"/>
                                </a:cubicBezTo>
                                <a:cubicBezTo>
                                  <a:pt x="145" y="148"/>
                                  <a:pt x="138" y="150"/>
                                  <a:pt x="134" y="152"/>
                                </a:cubicBezTo>
                                <a:cubicBezTo>
                                  <a:pt x="137" y="148"/>
                                  <a:pt x="142" y="148"/>
                                  <a:pt x="145" y="144"/>
                                </a:cubicBezTo>
                                <a:moveTo>
                                  <a:pt x="157" y="144"/>
                                </a:moveTo>
                                <a:cubicBezTo>
                                  <a:pt x="160" y="142"/>
                                  <a:pt x="162" y="139"/>
                                  <a:pt x="165" y="139"/>
                                </a:cubicBezTo>
                                <a:cubicBezTo>
                                  <a:pt x="166" y="139"/>
                                  <a:pt x="167" y="139"/>
                                  <a:pt x="167" y="139"/>
                                </a:cubicBezTo>
                                <a:cubicBezTo>
                                  <a:pt x="165" y="143"/>
                                  <a:pt x="160" y="142"/>
                                  <a:pt x="157" y="144"/>
                                </a:cubicBezTo>
                                <a:moveTo>
                                  <a:pt x="161" y="137"/>
                                </a:moveTo>
                                <a:cubicBezTo>
                                  <a:pt x="161" y="137"/>
                                  <a:pt x="161" y="137"/>
                                  <a:pt x="161" y="137"/>
                                </a:cubicBezTo>
                                <a:cubicBezTo>
                                  <a:pt x="161" y="137"/>
                                  <a:pt x="161" y="137"/>
                                  <a:pt x="161" y="137"/>
                                </a:cubicBezTo>
                                <a:cubicBezTo>
                                  <a:pt x="159" y="140"/>
                                  <a:pt x="157" y="141"/>
                                  <a:pt x="154" y="141"/>
                                </a:cubicBezTo>
                                <a:cubicBezTo>
                                  <a:pt x="156" y="139"/>
                                  <a:pt x="158" y="138"/>
                                  <a:pt x="161" y="137"/>
                                </a:cubicBezTo>
                                <a:moveTo>
                                  <a:pt x="328" y="137"/>
                                </a:moveTo>
                                <a:cubicBezTo>
                                  <a:pt x="328" y="137"/>
                                  <a:pt x="328" y="137"/>
                                  <a:pt x="328" y="137"/>
                                </a:cubicBezTo>
                                <a:cubicBezTo>
                                  <a:pt x="328" y="137"/>
                                  <a:pt x="328" y="137"/>
                                  <a:pt x="328" y="137"/>
                                </a:cubicBezTo>
                                <a:cubicBezTo>
                                  <a:pt x="328" y="137"/>
                                  <a:pt x="328" y="137"/>
                                  <a:pt x="328" y="137"/>
                                </a:cubicBezTo>
                                <a:cubicBezTo>
                                  <a:pt x="326" y="144"/>
                                  <a:pt x="324" y="152"/>
                                  <a:pt x="322" y="160"/>
                                </a:cubicBezTo>
                                <a:cubicBezTo>
                                  <a:pt x="321" y="159"/>
                                  <a:pt x="320" y="159"/>
                                  <a:pt x="320" y="158"/>
                                </a:cubicBezTo>
                                <a:cubicBezTo>
                                  <a:pt x="320" y="157"/>
                                  <a:pt x="322" y="154"/>
                                  <a:pt x="322" y="153"/>
                                </a:cubicBezTo>
                                <a:cubicBezTo>
                                  <a:pt x="322" y="152"/>
                                  <a:pt x="322" y="151"/>
                                  <a:pt x="321" y="151"/>
                                </a:cubicBezTo>
                                <a:cubicBezTo>
                                  <a:pt x="321" y="151"/>
                                  <a:pt x="321" y="151"/>
                                  <a:pt x="321" y="151"/>
                                </a:cubicBezTo>
                                <a:cubicBezTo>
                                  <a:pt x="324" y="149"/>
                                  <a:pt x="321" y="138"/>
                                  <a:pt x="328" y="137"/>
                                </a:cubicBezTo>
                                <a:moveTo>
                                  <a:pt x="128" y="150"/>
                                </a:moveTo>
                                <a:cubicBezTo>
                                  <a:pt x="128" y="150"/>
                                  <a:pt x="128" y="150"/>
                                  <a:pt x="127" y="150"/>
                                </a:cubicBezTo>
                                <a:cubicBezTo>
                                  <a:pt x="141" y="141"/>
                                  <a:pt x="155" y="134"/>
                                  <a:pt x="170" y="128"/>
                                </a:cubicBezTo>
                                <a:cubicBezTo>
                                  <a:pt x="160" y="135"/>
                                  <a:pt x="148" y="140"/>
                                  <a:pt x="137" y="145"/>
                                </a:cubicBezTo>
                                <a:cubicBezTo>
                                  <a:pt x="137" y="145"/>
                                  <a:pt x="137" y="145"/>
                                  <a:pt x="137" y="145"/>
                                </a:cubicBezTo>
                                <a:cubicBezTo>
                                  <a:pt x="135" y="145"/>
                                  <a:pt x="135" y="147"/>
                                  <a:pt x="135" y="148"/>
                                </a:cubicBezTo>
                                <a:cubicBezTo>
                                  <a:pt x="134" y="148"/>
                                  <a:pt x="133" y="148"/>
                                  <a:pt x="133" y="148"/>
                                </a:cubicBezTo>
                                <a:cubicBezTo>
                                  <a:pt x="132" y="148"/>
                                  <a:pt x="131" y="148"/>
                                  <a:pt x="130" y="149"/>
                                </a:cubicBezTo>
                                <a:cubicBezTo>
                                  <a:pt x="130" y="149"/>
                                  <a:pt x="129" y="150"/>
                                  <a:pt x="128" y="150"/>
                                </a:cubicBezTo>
                                <a:moveTo>
                                  <a:pt x="346" y="134"/>
                                </a:moveTo>
                                <a:cubicBezTo>
                                  <a:pt x="346" y="134"/>
                                  <a:pt x="346" y="134"/>
                                  <a:pt x="346" y="134"/>
                                </a:cubicBezTo>
                                <a:cubicBezTo>
                                  <a:pt x="347" y="132"/>
                                  <a:pt x="348" y="129"/>
                                  <a:pt x="348" y="127"/>
                                </a:cubicBezTo>
                                <a:cubicBezTo>
                                  <a:pt x="349" y="127"/>
                                  <a:pt x="349" y="127"/>
                                  <a:pt x="350" y="128"/>
                                </a:cubicBezTo>
                                <a:cubicBezTo>
                                  <a:pt x="350" y="128"/>
                                  <a:pt x="350" y="128"/>
                                  <a:pt x="350" y="128"/>
                                </a:cubicBezTo>
                                <a:cubicBezTo>
                                  <a:pt x="349" y="130"/>
                                  <a:pt x="349" y="132"/>
                                  <a:pt x="348" y="134"/>
                                </a:cubicBezTo>
                                <a:cubicBezTo>
                                  <a:pt x="347" y="134"/>
                                  <a:pt x="347" y="134"/>
                                  <a:pt x="346" y="134"/>
                                </a:cubicBezTo>
                                <a:moveTo>
                                  <a:pt x="151" y="125"/>
                                </a:moveTo>
                                <a:cubicBezTo>
                                  <a:pt x="151" y="125"/>
                                  <a:pt x="151" y="125"/>
                                  <a:pt x="151" y="125"/>
                                </a:cubicBezTo>
                                <a:cubicBezTo>
                                  <a:pt x="151" y="125"/>
                                  <a:pt x="151" y="125"/>
                                  <a:pt x="151" y="125"/>
                                </a:cubicBezTo>
                                <a:cubicBezTo>
                                  <a:pt x="149" y="128"/>
                                  <a:pt x="145" y="126"/>
                                  <a:pt x="145" y="130"/>
                                </a:cubicBezTo>
                                <a:cubicBezTo>
                                  <a:pt x="144" y="130"/>
                                  <a:pt x="143" y="130"/>
                                  <a:pt x="142" y="130"/>
                                </a:cubicBezTo>
                                <a:cubicBezTo>
                                  <a:pt x="144" y="127"/>
                                  <a:pt x="147" y="125"/>
                                  <a:pt x="151" y="125"/>
                                </a:cubicBezTo>
                                <a:moveTo>
                                  <a:pt x="334" y="122"/>
                                </a:moveTo>
                                <a:cubicBezTo>
                                  <a:pt x="334" y="121"/>
                                  <a:pt x="335" y="119"/>
                                  <a:pt x="335" y="118"/>
                                </a:cubicBezTo>
                                <a:cubicBezTo>
                                  <a:pt x="336" y="118"/>
                                  <a:pt x="337" y="119"/>
                                  <a:pt x="337" y="119"/>
                                </a:cubicBezTo>
                                <a:cubicBezTo>
                                  <a:pt x="337" y="120"/>
                                  <a:pt x="336" y="122"/>
                                  <a:pt x="336" y="124"/>
                                </a:cubicBezTo>
                                <a:cubicBezTo>
                                  <a:pt x="334" y="124"/>
                                  <a:pt x="334" y="123"/>
                                  <a:pt x="334" y="122"/>
                                </a:cubicBezTo>
                                <a:moveTo>
                                  <a:pt x="203" y="120"/>
                                </a:moveTo>
                                <a:cubicBezTo>
                                  <a:pt x="202" y="120"/>
                                  <a:pt x="201" y="120"/>
                                  <a:pt x="200" y="119"/>
                                </a:cubicBezTo>
                                <a:cubicBezTo>
                                  <a:pt x="206" y="115"/>
                                  <a:pt x="212" y="111"/>
                                  <a:pt x="221" y="111"/>
                                </a:cubicBezTo>
                                <a:cubicBezTo>
                                  <a:pt x="220" y="112"/>
                                  <a:pt x="219" y="113"/>
                                  <a:pt x="217" y="113"/>
                                </a:cubicBezTo>
                                <a:cubicBezTo>
                                  <a:pt x="216" y="113"/>
                                  <a:pt x="215" y="113"/>
                                  <a:pt x="215" y="113"/>
                                </a:cubicBezTo>
                                <a:cubicBezTo>
                                  <a:pt x="214" y="120"/>
                                  <a:pt x="205" y="113"/>
                                  <a:pt x="203" y="120"/>
                                </a:cubicBezTo>
                                <a:moveTo>
                                  <a:pt x="180" y="108"/>
                                </a:moveTo>
                                <a:cubicBezTo>
                                  <a:pt x="180" y="108"/>
                                  <a:pt x="180" y="108"/>
                                  <a:pt x="180" y="108"/>
                                </a:cubicBezTo>
                                <a:cubicBezTo>
                                  <a:pt x="180" y="108"/>
                                  <a:pt x="180" y="108"/>
                                  <a:pt x="180" y="108"/>
                                </a:cubicBezTo>
                                <a:cubicBezTo>
                                  <a:pt x="176" y="112"/>
                                  <a:pt x="172" y="114"/>
                                  <a:pt x="167" y="115"/>
                                </a:cubicBezTo>
                                <a:cubicBezTo>
                                  <a:pt x="171" y="112"/>
                                  <a:pt x="175" y="110"/>
                                  <a:pt x="180" y="108"/>
                                </a:cubicBezTo>
                                <a:moveTo>
                                  <a:pt x="236" y="109"/>
                                </a:moveTo>
                                <a:cubicBezTo>
                                  <a:pt x="237" y="109"/>
                                  <a:pt x="238" y="109"/>
                                  <a:pt x="240" y="108"/>
                                </a:cubicBezTo>
                                <a:cubicBezTo>
                                  <a:pt x="241" y="108"/>
                                  <a:pt x="242" y="107"/>
                                  <a:pt x="244" y="107"/>
                                </a:cubicBezTo>
                                <a:cubicBezTo>
                                  <a:pt x="244" y="107"/>
                                  <a:pt x="244" y="107"/>
                                  <a:pt x="244" y="107"/>
                                </a:cubicBezTo>
                                <a:cubicBezTo>
                                  <a:pt x="235" y="113"/>
                                  <a:pt x="225" y="119"/>
                                  <a:pt x="215" y="122"/>
                                </a:cubicBezTo>
                                <a:cubicBezTo>
                                  <a:pt x="215" y="122"/>
                                  <a:pt x="215" y="122"/>
                                  <a:pt x="215" y="122"/>
                                </a:cubicBezTo>
                                <a:cubicBezTo>
                                  <a:pt x="214" y="122"/>
                                  <a:pt x="213" y="124"/>
                                  <a:pt x="213" y="125"/>
                                </a:cubicBezTo>
                                <a:cubicBezTo>
                                  <a:pt x="212" y="124"/>
                                  <a:pt x="211" y="124"/>
                                  <a:pt x="210" y="124"/>
                                </a:cubicBezTo>
                                <a:cubicBezTo>
                                  <a:pt x="209" y="124"/>
                                  <a:pt x="208" y="125"/>
                                  <a:pt x="207" y="125"/>
                                </a:cubicBezTo>
                                <a:cubicBezTo>
                                  <a:pt x="206" y="126"/>
                                  <a:pt x="205" y="127"/>
                                  <a:pt x="204" y="127"/>
                                </a:cubicBezTo>
                                <a:cubicBezTo>
                                  <a:pt x="204" y="127"/>
                                  <a:pt x="203" y="127"/>
                                  <a:pt x="203" y="127"/>
                                </a:cubicBezTo>
                                <a:cubicBezTo>
                                  <a:pt x="205" y="123"/>
                                  <a:pt x="210" y="126"/>
                                  <a:pt x="211" y="121"/>
                                </a:cubicBezTo>
                                <a:cubicBezTo>
                                  <a:pt x="211" y="121"/>
                                  <a:pt x="212" y="121"/>
                                  <a:pt x="213" y="121"/>
                                </a:cubicBezTo>
                                <a:cubicBezTo>
                                  <a:pt x="214" y="121"/>
                                  <a:pt x="214" y="121"/>
                                  <a:pt x="215" y="120"/>
                                </a:cubicBezTo>
                                <a:cubicBezTo>
                                  <a:pt x="216" y="119"/>
                                  <a:pt x="217" y="119"/>
                                  <a:pt x="218" y="119"/>
                                </a:cubicBezTo>
                                <a:cubicBezTo>
                                  <a:pt x="218" y="119"/>
                                  <a:pt x="218" y="119"/>
                                  <a:pt x="218" y="119"/>
                                </a:cubicBezTo>
                                <a:cubicBezTo>
                                  <a:pt x="220" y="117"/>
                                  <a:pt x="216" y="118"/>
                                  <a:pt x="217" y="115"/>
                                </a:cubicBezTo>
                                <a:cubicBezTo>
                                  <a:pt x="218" y="116"/>
                                  <a:pt x="219" y="116"/>
                                  <a:pt x="221" y="116"/>
                                </a:cubicBezTo>
                                <a:cubicBezTo>
                                  <a:pt x="225" y="116"/>
                                  <a:pt x="230" y="113"/>
                                  <a:pt x="233" y="109"/>
                                </a:cubicBezTo>
                                <a:cubicBezTo>
                                  <a:pt x="234" y="109"/>
                                  <a:pt x="235" y="109"/>
                                  <a:pt x="236" y="109"/>
                                </a:cubicBezTo>
                                <a:moveTo>
                                  <a:pt x="229" y="99"/>
                                </a:moveTo>
                                <a:cubicBezTo>
                                  <a:pt x="229" y="99"/>
                                  <a:pt x="229" y="99"/>
                                  <a:pt x="229" y="99"/>
                                </a:cubicBezTo>
                                <a:cubicBezTo>
                                  <a:pt x="229" y="99"/>
                                  <a:pt x="229" y="99"/>
                                  <a:pt x="229" y="99"/>
                                </a:cubicBezTo>
                                <a:cubicBezTo>
                                  <a:pt x="229" y="104"/>
                                  <a:pt x="225" y="101"/>
                                  <a:pt x="225" y="106"/>
                                </a:cubicBezTo>
                                <a:cubicBezTo>
                                  <a:pt x="217" y="106"/>
                                  <a:pt x="211" y="109"/>
                                  <a:pt x="205" y="114"/>
                                </a:cubicBezTo>
                                <a:cubicBezTo>
                                  <a:pt x="205" y="105"/>
                                  <a:pt x="222" y="105"/>
                                  <a:pt x="229" y="99"/>
                                </a:cubicBezTo>
                                <a:moveTo>
                                  <a:pt x="194" y="101"/>
                                </a:moveTo>
                                <a:cubicBezTo>
                                  <a:pt x="194" y="101"/>
                                  <a:pt x="193" y="101"/>
                                  <a:pt x="193" y="101"/>
                                </a:cubicBezTo>
                                <a:cubicBezTo>
                                  <a:pt x="193" y="98"/>
                                  <a:pt x="196" y="101"/>
                                  <a:pt x="196" y="97"/>
                                </a:cubicBezTo>
                                <a:cubicBezTo>
                                  <a:pt x="197" y="98"/>
                                  <a:pt x="198" y="98"/>
                                  <a:pt x="199" y="98"/>
                                </a:cubicBezTo>
                                <a:cubicBezTo>
                                  <a:pt x="197" y="99"/>
                                  <a:pt x="196" y="101"/>
                                  <a:pt x="194" y="101"/>
                                </a:cubicBezTo>
                                <a:moveTo>
                                  <a:pt x="263" y="96"/>
                                </a:moveTo>
                                <a:cubicBezTo>
                                  <a:pt x="263" y="96"/>
                                  <a:pt x="263" y="96"/>
                                  <a:pt x="263" y="96"/>
                                </a:cubicBezTo>
                                <a:cubicBezTo>
                                  <a:pt x="263" y="96"/>
                                  <a:pt x="263" y="96"/>
                                  <a:pt x="263" y="96"/>
                                </a:cubicBezTo>
                                <a:cubicBezTo>
                                  <a:pt x="263" y="96"/>
                                  <a:pt x="263" y="96"/>
                                  <a:pt x="263" y="96"/>
                                </a:cubicBezTo>
                                <a:cubicBezTo>
                                  <a:pt x="260" y="99"/>
                                  <a:pt x="257" y="100"/>
                                  <a:pt x="254" y="102"/>
                                </a:cubicBezTo>
                                <a:cubicBezTo>
                                  <a:pt x="254" y="102"/>
                                  <a:pt x="253" y="102"/>
                                  <a:pt x="253" y="101"/>
                                </a:cubicBezTo>
                                <a:cubicBezTo>
                                  <a:pt x="254" y="100"/>
                                  <a:pt x="260" y="96"/>
                                  <a:pt x="263" y="96"/>
                                </a:cubicBezTo>
                                <a:moveTo>
                                  <a:pt x="347" y="95"/>
                                </a:moveTo>
                                <a:cubicBezTo>
                                  <a:pt x="347" y="95"/>
                                  <a:pt x="347" y="95"/>
                                  <a:pt x="347" y="95"/>
                                </a:cubicBezTo>
                                <a:cubicBezTo>
                                  <a:pt x="348" y="95"/>
                                  <a:pt x="349" y="96"/>
                                  <a:pt x="349" y="96"/>
                                </a:cubicBezTo>
                                <a:cubicBezTo>
                                  <a:pt x="349" y="97"/>
                                  <a:pt x="347" y="99"/>
                                  <a:pt x="347" y="101"/>
                                </a:cubicBezTo>
                                <a:cubicBezTo>
                                  <a:pt x="346" y="101"/>
                                  <a:pt x="346" y="100"/>
                                  <a:pt x="346" y="99"/>
                                </a:cubicBezTo>
                                <a:cubicBezTo>
                                  <a:pt x="346" y="98"/>
                                  <a:pt x="347" y="96"/>
                                  <a:pt x="347" y="95"/>
                                </a:cubicBezTo>
                                <a:cubicBezTo>
                                  <a:pt x="347" y="95"/>
                                  <a:pt x="347" y="95"/>
                                  <a:pt x="347" y="95"/>
                                </a:cubicBezTo>
                                <a:moveTo>
                                  <a:pt x="229" y="88"/>
                                </a:moveTo>
                                <a:cubicBezTo>
                                  <a:pt x="231" y="88"/>
                                  <a:pt x="232" y="87"/>
                                  <a:pt x="234" y="87"/>
                                </a:cubicBezTo>
                                <a:cubicBezTo>
                                  <a:pt x="235" y="86"/>
                                  <a:pt x="236" y="85"/>
                                  <a:pt x="238" y="85"/>
                                </a:cubicBezTo>
                                <a:cubicBezTo>
                                  <a:pt x="239" y="85"/>
                                  <a:pt x="240" y="85"/>
                                  <a:pt x="241" y="86"/>
                                </a:cubicBezTo>
                                <a:cubicBezTo>
                                  <a:pt x="237" y="89"/>
                                  <a:pt x="230" y="88"/>
                                  <a:pt x="227" y="93"/>
                                </a:cubicBezTo>
                                <a:cubicBezTo>
                                  <a:pt x="226" y="93"/>
                                  <a:pt x="226" y="93"/>
                                  <a:pt x="225" y="93"/>
                                </a:cubicBezTo>
                                <a:cubicBezTo>
                                  <a:pt x="224" y="93"/>
                                  <a:pt x="223" y="93"/>
                                  <a:pt x="223" y="94"/>
                                </a:cubicBezTo>
                                <a:cubicBezTo>
                                  <a:pt x="222" y="94"/>
                                  <a:pt x="221" y="95"/>
                                  <a:pt x="220" y="95"/>
                                </a:cubicBezTo>
                                <a:cubicBezTo>
                                  <a:pt x="220" y="95"/>
                                  <a:pt x="220" y="95"/>
                                  <a:pt x="219" y="95"/>
                                </a:cubicBezTo>
                                <a:cubicBezTo>
                                  <a:pt x="220" y="92"/>
                                  <a:pt x="223" y="94"/>
                                  <a:pt x="223" y="90"/>
                                </a:cubicBezTo>
                                <a:cubicBezTo>
                                  <a:pt x="223" y="91"/>
                                  <a:pt x="224" y="91"/>
                                  <a:pt x="225" y="91"/>
                                </a:cubicBezTo>
                                <a:cubicBezTo>
                                  <a:pt x="226" y="91"/>
                                  <a:pt x="227" y="90"/>
                                  <a:pt x="227" y="88"/>
                                </a:cubicBezTo>
                                <a:cubicBezTo>
                                  <a:pt x="228" y="88"/>
                                  <a:pt x="228" y="88"/>
                                  <a:pt x="229" y="88"/>
                                </a:cubicBezTo>
                                <a:moveTo>
                                  <a:pt x="371" y="108"/>
                                </a:moveTo>
                                <a:cubicBezTo>
                                  <a:pt x="372" y="102"/>
                                  <a:pt x="372" y="90"/>
                                  <a:pt x="376" y="80"/>
                                </a:cubicBezTo>
                                <a:cubicBezTo>
                                  <a:pt x="376" y="82"/>
                                  <a:pt x="376" y="83"/>
                                  <a:pt x="376" y="85"/>
                                </a:cubicBezTo>
                                <a:cubicBezTo>
                                  <a:pt x="376" y="91"/>
                                  <a:pt x="372" y="100"/>
                                  <a:pt x="371" y="108"/>
                                </a:cubicBezTo>
                                <a:cubicBezTo>
                                  <a:pt x="371" y="108"/>
                                  <a:pt x="371" y="108"/>
                                  <a:pt x="371" y="108"/>
                                </a:cubicBezTo>
                                <a:moveTo>
                                  <a:pt x="317" y="75"/>
                                </a:moveTo>
                                <a:cubicBezTo>
                                  <a:pt x="317" y="75"/>
                                  <a:pt x="317" y="75"/>
                                  <a:pt x="317" y="75"/>
                                </a:cubicBezTo>
                                <a:cubicBezTo>
                                  <a:pt x="317" y="75"/>
                                  <a:pt x="317" y="75"/>
                                  <a:pt x="317" y="75"/>
                                </a:cubicBezTo>
                                <a:cubicBezTo>
                                  <a:pt x="317" y="75"/>
                                  <a:pt x="317" y="75"/>
                                  <a:pt x="317" y="75"/>
                                </a:cubicBezTo>
                                <a:cubicBezTo>
                                  <a:pt x="317" y="75"/>
                                  <a:pt x="317" y="75"/>
                                  <a:pt x="317" y="75"/>
                                </a:cubicBezTo>
                                <a:cubicBezTo>
                                  <a:pt x="317" y="75"/>
                                  <a:pt x="317" y="75"/>
                                  <a:pt x="317" y="75"/>
                                </a:cubicBezTo>
                                <a:cubicBezTo>
                                  <a:pt x="315" y="81"/>
                                  <a:pt x="309" y="82"/>
                                  <a:pt x="303" y="83"/>
                                </a:cubicBezTo>
                                <a:cubicBezTo>
                                  <a:pt x="303" y="83"/>
                                  <a:pt x="303" y="83"/>
                                  <a:pt x="303" y="83"/>
                                </a:cubicBezTo>
                                <a:cubicBezTo>
                                  <a:pt x="303" y="83"/>
                                  <a:pt x="303" y="83"/>
                                  <a:pt x="303" y="83"/>
                                </a:cubicBezTo>
                                <a:cubicBezTo>
                                  <a:pt x="304" y="81"/>
                                  <a:pt x="307" y="81"/>
                                  <a:pt x="308" y="78"/>
                                </a:cubicBezTo>
                                <a:cubicBezTo>
                                  <a:pt x="308" y="78"/>
                                  <a:pt x="308" y="78"/>
                                  <a:pt x="308" y="78"/>
                                </a:cubicBezTo>
                                <a:cubicBezTo>
                                  <a:pt x="309" y="78"/>
                                  <a:pt x="309" y="78"/>
                                  <a:pt x="310" y="78"/>
                                </a:cubicBezTo>
                                <a:cubicBezTo>
                                  <a:pt x="311" y="78"/>
                                  <a:pt x="312" y="77"/>
                                  <a:pt x="313" y="77"/>
                                </a:cubicBezTo>
                                <a:cubicBezTo>
                                  <a:pt x="314" y="76"/>
                                  <a:pt x="315" y="75"/>
                                  <a:pt x="317" y="75"/>
                                </a:cubicBezTo>
                                <a:cubicBezTo>
                                  <a:pt x="317" y="75"/>
                                  <a:pt x="317" y="75"/>
                                  <a:pt x="317" y="75"/>
                                </a:cubicBezTo>
                                <a:moveTo>
                                  <a:pt x="299" y="73"/>
                                </a:moveTo>
                                <a:cubicBezTo>
                                  <a:pt x="299" y="73"/>
                                  <a:pt x="299" y="72"/>
                                  <a:pt x="300" y="70"/>
                                </a:cubicBezTo>
                                <a:cubicBezTo>
                                  <a:pt x="301" y="72"/>
                                  <a:pt x="301" y="72"/>
                                  <a:pt x="302" y="72"/>
                                </a:cubicBezTo>
                                <a:cubicBezTo>
                                  <a:pt x="302" y="72"/>
                                  <a:pt x="302" y="72"/>
                                  <a:pt x="302" y="72"/>
                                </a:cubicBezTo>
                                <a:cubicBezTo>
                                  <a:pt x="302" y="72"/>
                                  <a:pt x="303" y="72"/>
                                  <a:pt x="303" y="72"/>
                                </a:cubicBezTo>
                                <a:cubicBezTo>
                                  <a:pt x="303" y="72"/>
                                  <a:pt x="303" y="72"/>
                                  <a:pt x="304" y="72"/>
                                </a:cubicBezTo>
                                <a:cubicBezTo>
                                  <a:pt x="304" y="72"/>
                                  <a:pt x="304" y="72"/>
                                  <a:pt x="304" y="72"/>
                                </a:cubicBezTo>
                                <a:cubicBezTo>
                                  <a:pt x="305" y="72"/>
                                  <a:pt x="305" y="72"/>
                                  <a:pt x="305" y="72"/>
                                </a:cubicBezTo>
                                <a:cubicBezTo>
                                  <a:pt x="305" y="72"/>
                                  <a:pt x="305" y="72"/>
                                  <a:pt x="305" y="72"/>
                                </a:cubicBezTo>
                                <a:cubicBezTo>
                                  <a:pt x="304" y="73"/>
                                  <a:pt x="304" y="74"/>
                                  <a:pt x="304" y="75"/>
                                </a:cubicBezTo>
                                <a:cubicBezTo>
                                  <a:pt x="303" y="75"/>
                                  <a:pt x="302" y="74"/>
                                  <a:pt x="300" y="74"/>
                                </a:cubicBezTo>
                                <a:cubicBezTo>
                                  <a:pt x="300" y="74"/>
                                  <a:pt x="300" y="75"/>
                                  <a:pt x="300" y="75"/>
                                </a:cubicBezTo>
                                <a:cubicBezTo>
                                  <a:pt x="300" y="76"/>
                                  <a:pt x="302" y="76"/>
                                  <a:pt x="303" y="77"/>
                                </a:cubicBezTo>
                                <a:cubicBezTo>
                                  <a:pt x="303" y="77"/>
                                  <a:pt x="303" y="77"/>
                                  <a:pt x="303" y="77"/>
                                </a:cubicBezTo>
                                <a:cubicBezTo>
                                  <a:pt x="297" y="82"/>
                                  <a:pt x="285" y="79"/>
                                  <a:pt x="280" y="87"/>
                                </a:cubicBezTo>
                                <a:cubicBezTo>
                                  <a:pt x="280" y="87"/>
                                  <a:pt x="279" y="87"/>
                                  <a:pt x="279" y="88"/>
                                </a:cubicBezTo>
                                <a:cubicBezTo>
                                  <a:pt x="278" y="88"/>
                                  <a:pt x="277" y="88"/>
                                  <a:pt x="277" y="88"/>
                                </a:cubicBezTo>
                                <a:cubicBezTo>
                                  <a:pt x="276" y="88"/>
                                  <a:pt x="275" y="89"/>
                                  <a:pt x="274" y="89"/>
                                </a:cubicBezTo>
                                <a:cubicBezTo>
                                  <a:pt x="272" y="90"/>
                                  <a:pt x="270" y="91"/>
                                  <a:pt x="268" y="92"/>
                                </a:cubicBezTo>
                                <a:cubicBezTo>
                                  <a:pt x="267" y="92"/>
                                  <a:pt x="266" y="92"/>
                                  <a:pt x="266" y="92"/>
                                </a:cubicBezTo>
                                <a:cubicBezTo>
                                  <a:pt x="266" y="92"/>
                                  <a:pt x="266" y="92"/>
                                  <a:pt x="266" y="92"/>
                                </a:cubicBezTo>
                                <a:cubicBezTo>
                                  <a:pt x="265" y="92"/>
                                  <a:pt x="265" y="92"/>
                                  <a:pt x="265" y="92"/>
                                </a:cubicBezTo>
                                <a:cubicBezTo>
                                  <a:pt x="265" y="92"/>
                                  <a:pt x="265" y="92"/>
                                  <a:pt x="265" y="92"/>
                                </a:cubicBezTo>
                                <a:cubicBezTo>
                                  <a:pt x="264" y="92"/>
                                  <a:pt x="264" y="92"/>
                                  <a:pt x="264" y="92"/>
                                </a:cubicBezTo>
                                <a:cubicBezTo>
                                  <a:pt x="264" y="92"/>
                                  <a:pt x="264" y="92"/>
                                  <a:pt x="264" y="92"/>
                                </a:cubicBezTo>
                                <a:cubicBezTo>
                                  <a:pt x="264" y="92"/>
                                  <a:pt x="264" y="92"/>
                                  <a:pt x="264" y="92"/>
                                </a:cubicBezTo>
                                <a:cubicBezTo>
                                  <a:pt x="264" y="89"/>
                                  <a:pt x="266" y="88"/>
                                  <a:pt x="268" y="88"/>
                                </a:cubicBezTo>
                                <a:cubicBezTo>
                                  <a:pt x="268" y="88"/>
                                  <a:pt x="268" y="88"/>
                                  <a:pt x="268" y="88"/>
                                </a:cubicBezTo>
                                <a:cubicBezTo>
                                  <a:pt x="268" y="88"/>
                                  <a:pt x="268" y="88"/>
                                  <a:pt x="268" y="88"/>
                                </a:cubicBezTo>
                                <a:cubicBezTo>
                                  <a:pt x="268" y="88"/>
                                  <a:pt x="268" y="88"/>
                                  <a:pt x="269" y="88"/>
                                </a:cubicBezTo>
                                <a:cubicBezTo>
                                  <a:pt x="269" y="88"/>
                                  <a:pt x="269" y="88"/>
                                  <a:pt x="269" y="88"/>
                                </a:cubicBezTo>
                                <a:cubicBezTo>
                                  <a:pt x="268" y="86"/>
                                  <a:pt x="268" y="85"/>
                                  <a:pt x="268" y="84"/>
                                </a:cubicBezTo>
                                <a:cubicBezTo>
                                  <a:pt x="268" y="83"/>
                                  <a:pt x="268" y="82"/>
                                  <a:pt x="269" y="81"/>
                                </a:cubicBezTo>
                                <a:cubicBezTo>
                                  <a:pt x="269" y="81"/>
                                  <a:pt x="269" y="81"/>
                                  <a:pt x="269" y="81"/>
                                </a:cubicBezTo>
                                <a:cubicBezTo>
                                  <a:pt x="270" y="81"/>
                                  <a:pt x="271" y="82"/>
                                  <a:pt x="272" y="82"/>
                                </a:cubicBezTo>
                                <a:cubicBezTo>
                                  <a:pt x="272" y="82"/>
                                  <a:pt x="273" y="81"/>
                                  <a:pt x="274" y="81"/>
                                </a:cubicBezTo>
                                <a:cubicBezTo>
                                  <a:pt x="274" y="81"/>
                                  <a:pt x="274" y="81"/>
                                  <a:pt x="274" y="81"/>
                                </a:cubicBezTo>
                                <a:cubicBezTo>
                                  <a:pt x="274" y="81"/>
                                  <a:pt x="274" y="81"/>
                                  <a:pt x="274" y="81"/>
                                </a:cubicBezTo>
                                <a:cubicBezTo>
                                  <a:pt x="275" y="81"/>
                                  <a:pt x="275" y="81"/>
                                  <a:pt x="276" y="81"/>
                                </a:cubicBezTo>
                                <a:cubicBezTo>
                                  <a:pt x="276" y="81"/>
                                  <a:pt x="276" y="81"/>
                                  <a:pt x="276" y="81"/>
                                </a:cubicBezTo>
                                <a:cubicBezTo>
                                  <a:pt x="276" y="81"/>
                                  <a:pt x="277" y="81"/>
                                  <a:pt x="278" y="81"/>
                                </a:cubicBezTo>
                                <a:cubicBezTo>
                                  <a:pt x="278" y="81"/>
                                  <a:pt x="278" y="80"/>
                                  <a:pt x="278" y="80"/>
                                </a:cubicBezTo>
                                <a:cubicBezTo>
                                  <a:pt x="278" y="79"/>
                                  <a:pt x="276" y="79"/>
                                  <a:pt x="276" y="78"/>
                                </a:cubicBezTo>
                                <a:cubicBezTo>
                                  <a:pt x="276" y="78"/>
                                  <a:pt x="277" y="78"/>
                                  <a:pt x="277" y="77"/>
                                </a:cubicBezTo>
                                <a:cubicBezTo>
                                  <a:pt x="278" y="78"/>
                                  <a:pt x="279" y="79"/>
                                  <a:pt x="280" y="79"/>
                                </a:cubicBezTo>
                                <a:cubicBezTo>
                                  <a:pt x="280" y="79"/>
                                  <a:pt x="280" y="79"/>
                                  <a:pt x="280" y="79"/>
                                </a:cubicBezTo>
                                <a:cubicBezTo>
                                  <a:pt x="283" y="79"/>
                                  <a:pt x="285" y="78"/>
                                  <a:pt x="288" y="77"/>
                                </a:cubicBezTo>
                                <a:cubicBezTo>
                                  <a:pt x="290" y="76"/>
                                  <a:pt x="293" y="75"/>
                                  <a:pt x="296" y="75"/>
                                </a:cubicBezTo>
                                <a:cubicBezTo>
                                  <a:pt x="296" y="75"/>
                                  <a:pt x="296" y="75"/>
                                  <a:pt x="296" y="75"/>
                                </a:cubicBezTo>
                                <a:cubicBezTo>
                                  <a:pt x="296" y="75"/>
                                  <a:pt x="296" y="75"/>
                                  <a:pt x="297" y="75"/>
                                </a:cubicBezTo>
                                <a:cubicBezTo>
                                  <a:pt x="297" y="74"/>
                                  <a:pt x="297" y="74"/>
                                  <a:pt x="297" y="74"/>
                                </a:cubicBezTo>
                                <a:cubicBezTo>
                                  <a:pt x="297" y="73"/>
                                  <a:pt x="295" y="73"/>
                                  <a:pt x="295" y="72"/>
                                </a:cubicBezTo>
                                <a:cubicBezTo>
                                  <a:pt x="295" y="72"/>
                                  <a:pt x="296" y="71"/>
                                  <a:pt x="296" y="71"/>
                                </a:cubicBezTo>
                                <a:cubicBezTo>
                                  <a:pt x="296" y="71"/>
                                  <a:pt x="296" y="71"/>
                                  <a:pt x="296" y="71"/>
                                </a:cubicBezTo>
                                <a:cubicBezTo>
                                  <a:pt x="297" y="72"/>
                                  <a:pt x="297" y="72"/>
                                  <a:pt x="297" y="72"/>
                                </a:cubicBezTo>
                                <a:cubicBezTo>
                                  <a:pt x="298" y="73"/>
                                  <a:pt x="298" y="73"/>
                                  <a:pt x="298" y="73"/>
                                </a:cubicBezTo>
                                <a:cubicBezTo>
                                  <a:pt x="298" y="73"/>
                                  <a:pt x="298" y="73"/>
                                  <a:pt x="298" y="73"/>
                                </a:cubicBezTo>
                                <a:cubicBezTo>
                                  <a:pt x="298" y="73"/>
                                  <a:pt x="299" y="73"/>
                                  <a:pt x="299" y="73"/>
                                </a:cubicBezTo>
                                <a:moveTo>
                                  <a:pt x="362" y="65"/>
                                </a:moveTo>
                                <a:cubicBezTo>
                                  <a:pt x="362" y="65"/>
                                  <a:pt x="362" y="65"/>
                                  <a:pt x="362" y="65"/>
                                </a:cubicBezTo>
                                <a:cubicBezTo>
                                  <a:pt x="362" y="65"/>
                                  <a:pt x="362" y="65"/>
                                  <a:pt x="362" y="65"/>
                                </a:cubicBezTo>
                                <a:cubicBezTo>
                                  <a:pt x="362" y="65"/>
                                  <a:pt x="362" y="65"/>
                                  <a:pt x="362" y="65"/>
                                </a:cubicBezTo>
                                <a:cubicBezTo>
                                  <a:pt x="360" y="71"/>
                                  <a:pt x="358" y="78"/>
                                  <a:pt x="356" y="84"/>
                                </a:cubicBezTo>
                                <a:cubicBezTo>
                                  <a:pt x="356" y="83"/>
                                  <a:pt x="356" y="82"/>
                                  <a:pt x="356" y="81"/>
                                </a:cubicBezTo>
                                <a:cubicBezTo>
                                  <a:pt x="356" y="76"/>
                                  <a:pt x="359" y="66"/>
                                  <a:pt x="362" y="65"/>
                                </a:cubicBezTo>
                                <a:moveTo>
                                  <a:pt x="388" y="72"/>
                                </a:moveTo>
                                <a:cubicBezTo>
                                  <a:pt x="386" y="69"/>
                                  <a:pt x="385" y="64"/>
                                  <a:pt x="384" y="60"/>
                                </a:cubicBezTo>
                                <a:cubicBezTo>
                                  <a:pt x="384" y="60"/>
                                  <a:pt x="384" y="60"/>
                                  <a:pt x="384" y="60"/>
                                </a:cubicBezTo>
                                <a:cubicBezTo>
                                  <a:pt x="384" y="60"/>
                                  <a:pt x="384" y="60"/>
                                  <a:pt x="384" y="60"/>
                                </a:cubicBezTo>
                                <a:cubicBezTo>
                                  <a:pt x="387" y="62"/>
                                  <a:pt x="386" y="65"/>
                                  <a:pt x="389" y="67"/>
                                </a:cubicBezTo>
                                <a:cubicBezTo>
                                  <a:pt x="389" y="67"/>
                                  <a:pt x="389" y="67"/>
                                  <a:pt x="389" y="67"/>
                                </a:cubicBezTo>
                                <a:cubicBezTo>
                                  <a:pt x="389" y="67"/>
                                  <a:pt x="389" y="67"/>
                                  <a:pt x="389" y="67"/>
                                </a:cubicBezTo>
                                <a:cubicBezTo>
                                  <a:pt x="389" y="69"/>
                                  <a:pt x="388" y="70"/>
                                  <a:pt x="388" y="72"/>
                                </a:cubicBezTo>
                                <a:moveTo>
                                  <a:pt x="305" y="59"/>
                                </a:moveTo>
                                <a:cubicBezTo>
                                  <a:pt x="305" y="59"/>
                                  <a:pt x="305" y="59"/>
                                  <a:pt x="305" y="59"/>
                                </a:cubicBezTo>
                                <a:cubicBezTo>
                                  <a:pt x="305" y="59"/>
                                  <a:pt x="305" y="59"/>
                                  <a:pt x="305" y="59"/>
                                </a:cubicBezTo>
                                <a:cubicBezTo>
                                  <a:pt x="305" y="59"/>
                                  <a:pt x="305" y="59"/>
                                  <a:pt x="305" y="59"/>
                                </a:cubicBezTo>
                                <a:cubicBezTo>
                                  <a:pt x="304" y="60"/>
                                  <a:pt x="304" y="60"/>
                                  <a:pt x="304" y="61"/>
                                </a:cubicBezTo>
                                <a:cubicBezTo>
                                  <a:pt x="304" y="62"/>
                                  <a:pt x="305" y="62"/>
                                  <a:pt x="305" y="64"/>
                                </a:cubicBezTo>
                                <a:cubicBezTo>
                                  <a:pt x="305" y="64"/>
                                  <a:pt x="305" y="64"/>
                                  <a:pt x="305" y="64"/>
                                </a:cubicBezTo>
                                <a:cubicBezTo>
                                  <a:pt x="302" y="66"/>
                                  <a:pt x="297" y="64"/>
                                  <a:pt x="296" y="69"/>
                                </a:cubicBezTo>
                                <a:cubicBezTo>
                                  <a:pt x="291" y="70"/>
                                  <a:pt x="284" y="70"/>
                                  <a:pt x="282" y="77"/>
                                </a:cubicBezTo>
                                <a:cubicBezTo>
                                  <a:pt x="281" y="77"/>
                                  <a:pt x="280" y="76"/>
                                  <a:pt x="279" y="76"/>
                                </a:cubicBezTo>
                                <a:cubicBezTo>
                                  <a:pt x="279" y="76"/>
                                  <a:pt x="279" y="76"/>
                                  <a:pt x="279" y="76"/>
                                </a:cubicBezTo>
                                <a:cubicBezTo>
                                  <a:pt x="279" y="76"/>
                                  <a:pt x="279" y="76"/>
                                  <a:pt x="279" y="76"/>
                                </a:cubicBezTo>
                                <a:cubicBezTo>
                                  <a:pt x="279" y="75"/>
                                  <a:pt x="280" y="75"/>
                                  <a:pt x="280" y="75"/>
                                </a:cubicBezTo>
                                <a:cubicBezTo>
                                  <a:pt x="280" y="75"/>
                                  <a:pt x="280" y="75"/>
                                  <a:pt x="280" y="75"/>
                                </a:cubicBezTo>
                                <a:cubicBezTo>
                                  <a:pt x="280" y="75"/>
                                  <a:pt x="280" y="75"/>
                                  <a:pt x="280" y="75"/>
                                </a:cubicBezTo>
                                <a:cubicBezTo>
                                  <a:pt x="280" y="75"/>
                                  <a:pt x="281" y="75"/>
                                  <a:pt x="281" y="75"/>
                                </a:cubicBezTo>
                                <a:cubicBezTo>
                                  <a:pt x="281" y="75"/>
                                  <a:pt x="281" y="75"/>
                                  <a:pt x="281" y="75"/>
                                </a:cubicBezTo>
                                <a:cubicBezTo>
                                  <a:pt x="281" y="75"/>
                                  <a:pt x="281" y="75"/>
                                  <a:pt x="281" y="75"/>
                                </a:cubicBezTo>
                                <a:cubicBezTo>
                                  <a:pt x="281" y="75"/>
                                  <a:pt x="281" y="75"/>
                                  <a:pt x="281" y="75"/>
                                </a:cubicBezTo>
                                <a:cubicBezTo>
                                  <a:pt x="280" y="74"/>
                                  <a:pt x="280" y="74"/>
                                  <a:pt x="279" y="74"/>
                                </a:cubicBezTo>
                                <a:cubicBezTo>
                                  <a:pt x="279" y="74"/>
                                  <a:pt x="279" y="74"/>
                                  <a:pt x="279" y="74"/>
                                </a:cubicBezTo>
                                <a:cubicBezTo>
                                  <a:pt x="279" y="74"/>
                                  <a:pt x="278" y="74"/>
                                  <a:pt x="278" y="74"/>
                                </a:cubicBezTo>
                                <a:cubicBezTo>
                                  <a:pt x="278" y="74"/>
                                  <a:pt x="278" y="74"/>
                                  <a:pt x="278" y="74"/>
                                </a:cubicBezTo>
                                <a:cubicBezTo>
                                  <a:pt x="278" y="74"/>
                                  <a:pt x="277" y="74"/>
                                  <a:pt x="276" y="74"/>
                                </a:cubicBezTo>
                                <a:cubicBezTo>
                                  <a:pt x="276" y="74"/>
                                  <a:pt x="275" y="75"/>
                                  <a:pt x="274" y="75"/>
                                </a:cubicBezTo>
                                <a:cubicBezTo>
                                  <a:pt x="273" y="75"/>
                                  <a:pt x="273" y="76"/>
                                  <a:pt x="272" y="76"/>
                                </a:cubicBezTo>
                                <a:cubicBezTo>
                                  <a:pt x="270" y="77"/>
                                  <a:pt x="268" y="78"/>
                                  <a:pt x="266" y="78"/>
                                </a:cubicBezTo>
                                <a:cubicBezTo>
                                  <a:pt x="266" y="78"/>
                                  <a:pt x="266" y="78"/>
                                  <a:pt x="266" y="78"/>
                                </a:cubicBezTo>
                                <a:cubicBezTo>
                                  <a:pt x="266" y="78"/>
                                  <a:pt x="266" y="78"/>
                                  <a:pt x="266" y="78"/>
                                </a:cubicBezTo>
                                <a:cubicBezTo>
                                  <a:pt x="265" y="78"/>
                                  <a:pt x="265" y="78"/>
                                  <a:pt x="265" y="78"/>
                                </a:cubicBezTo>
                                <a:cubicBezTo>
                                  <a:pt x="265" y="78"/>
                                  <a:pt x="264" y="78"/>
                                  <a:pt x="264" y="77"/>
                                </a:cubicBezTo>
                                <a:cubicBezTo>
                                  <a:pt x="264" y="77"/>
                                  <a:pt x="264" y="77"/>
                                  <a:pt x="264" y="77"/>
                                </a:cubicBezTo>
                                <a:cubicBezTo>
                                  <a:pt x="264" y="77"/>
                                  <a:pt x="264" y="77"/>
                                  <a:pt x="264" y="77"/>
                                </a:cubicBezTo>
                                <a:cubicBezTo>
                                  <a:pt x="277" y="70"/>
                                  <a:pt x="291" y="65"/>
                                  <a:pt x="305" y="59"/>
                                </a:cubicBezTo>
                                <a:moveTo>
                                  <a:pt x="290" y="59"/>
                                </a:moveTo>
                                <a:cubicBezTo>
                                  <a:pt x="290" y="59"/>
                                  <a:pt x="290" y="59"/>
                                  <a:pt x="290" y="59"/>
                                </a:cubicBezTo>
                                <a:cubicBezTo>
                                  <a:pt x="290" y="59"/>
                                  <a:pt x="290" y="59"/>
                                  <a:pt x="290" y="59"/>
                                </a:cubicBezTo>
                                <a:cubicBezTo>
                                  <a:pt x="290" y="59"/>
                                  <a:pt x="290" y="59"/>
                                  <a:pt x="290" y="59"/>
                                </a:cubicBezTo>
                                <a:cubicBezTo>
                                  <a:pt x="290" y="59"/>
                                  <a:pt x="290" y="59"/>
                                  <a:pt x="290" y="59"/>
                                </a:cubicBezTo>
                                <a:cubicBezTo>
                                  <a:pt x="285" y="66"/>
                                  <a:pt x="276" y="70"/>
                                  <a:pt x="267" y="71"/>
                                </a:cubicBezTo>
                                <a:cubicBezTo>
                                  <a:pt x="267" y="71"/>
                                  <a:pt x="267" y="71"/>
                                  <a:pt x="267" y="71"/>
                                </a:cubicBezTo>
                                <a:cubicBezTo>
                                  <a:pt x="267" y="71"/>
                                  <a:pt x="267" y="71"/>
                                  <a:pt x="266" y="71"/>
                                </a:cubicBezTo>
                                <a:cubicBezTo>
                                  <a:pt x="266" y="71"/>
                                  <a:pt x="265" y="73"/>
                                  <a:pt x="265" y="74"/>
                                </a:cubicBezTo>
                                <a:cubicBezTo>
                                  <a:pt x="264" y="74"/>
                                  <a:pt x="263" y="73"/>
                                  <a:pt x="262" y="73"/>
                                </a:cubicBezTo>
                                <a:cubicBezTo>
                                  <a:pt x="262" y="73"/>
                                  <a:pt x="262" y="73"/>
                                  <a:pt x="262" y="73"/>
                                </a:cubicBezTo>
                                <a:cubicBezTo>
                                  <a:pt x="262" y="74"/>
                                  <a:pt x="262" y="74"/>
                                  <a:pt x="261" y="74"/>
                                </a:cubicBezTo>
                                <a:cubicBezTo>
                                  <a:pt x="261" y="74"/>
                                  <a:pt x="261" y="74"/>
                                  <a:pt x="261" y="74"/>
                                </a:cubicBezTo>
                                <a:cubicBezTo>
                                  <a:pt x="261" y="74"/>
                                  <a:pt x="261" y="74"/>
                                  <a:pt x="261" y="74"/>
                                </a:cubicBezTo>
                                <a:cubicBezTo>
                                  <a:pt x="260" y="74"/>
                                  <a:pt x="263" y="72"/>
                                  <a:pt x="263" y="70"/>
                                </a:cubicBezTo>
                                <a:cubicBezTo>
                                  <a:pt x="263" y="70"/>
                                  <a:pt x="263" y="70"/>
                                  <a:pt x="263" y="70"/>
                                </a:cubicBezTo>
                                <a:cubicBezTo>
                                  <a:pt x="263" y="70"/>
                                  <a:pt x="263" y="70"/>
                                  <a:pt x="263" y="70"/>
                                </a:cubicBezTo>
                                <a:cubicBezTo>
                                  <a:pt x="263" y="70"/>
                                  <a:pt x="263" y="70"/>
                                  <a:pt x="263" y="70"/>
                                </a:cubicBezTo>
                                <a:cubicBezTo>
                                  <a:pt x="263" y="70"/>
                                  <a:pt x="264" y="70"/>
                                  <a:pt x="265" y="70"/>
                                </a:cubicBezTo>
                                <a:cubicBezTo>
                                  <a:pt x="265" y="70"/>
                                  <a:pt x="265" y="70"/>
                                  <a:pt x="265" y="70"/>
                                </a:cubicBezTo>
                                <a:cubicBezTo>
                                  <a:pt x="266" y="70"/>
                                  <a:pt x="267" y="70"/>
                                  <a:pt x="267" y="68"/>
                                </a:cubicBezTo>
                                <a:cubicBezTo>
                                  <a:pt x="267" y="68"/>
                                  <a:pt x="267" y="68"/>
                                  <a:pt x="267" y="68"/>
                                </a:cubicBezTo>
                                <a:cubicBezTo>
                                  <a:pt x="268" y="69"/>
                                  <a:pt x="269" y="69"/>
                                  <a:pt x="269" y="69"/>
                                </a:cubicBezTo>
                                <a:cubicBezTo>
                                  <a:pt x="270" y="69"/>
                                  <a:pt x="271" y="69"/>
                                  <a:pt x="272" y="68"/>
                                </a:cubicBezTo>
                                <a:cubicBezTo>
                                  <a:pt x="273" y="68"/>
                                  <a:pt x="274" y="68"/>
                                  <a:pt x="275" y="67"/>
                                </a:cubicBezTo>
                                <a:cubicBezTo>
                                  <a:pt x="275" y="67"/>
                                  <a:pt x="275" y="67"/>
                                  <a:pt x="275" y="67"/>
                                </a:cubicBezTo>
                                <a:cubicBezTo>
                                  <a:pt x="276" y="66"/>
                                  <a:pt x="278" y="65"/>
                                  <a:pt x="280" y="65"/>
                                </a:cubicBezTo>
                                <a:cubicBezTo>
                                  <a:pt x="280" y="65"/>
                                  <a:pt x="280" y="65"/>
                                  <a:pt x="280" y="65"/>
                                </a:cubicBezTo>
                                <a:cubicBezTo>
                                  <a:pt x="280" y="65"/>
                                  <a:pt x="280" y="65"/>
                                  <a:pt x="280" y="65"/>
                                </a:cubicBezTo>
                                <a:cubicBezTo>
                                  <a:pt x="280" y="65"/>
                                  <a:pt x="280" y="65"/>
                                  <a:pt x="280" y="65"/>
                                </a:cubicBezTo>
                                <a:cubicBezTo>
                                  <a:pt x="281" y="65"/>
                                  <a:pt x="281" y="65"/>
                                  <a:pt x="282" y="65"/>
                                </a:cubicBezTo>
                                <a:cubicBezTo>
                                  <a:pt x="284" y="61"/>
                                  <a:pt x="287" y="60"/>
                                  <a:pt x="290" y="59"/>
                                </a:cubicBezTo>
                                <a:moveTo>
                                  <a:pt x="414" y="78"/>
                                </a:moveTo>
                                <a:cubicBezTo>
                                  <a:pt x="409" y="73"/>
                                  <a:pt x="409" y="65"/>
                                  <a:pt x="407" y="58"/>
                                </a:cubicBezTo>
                                <a:cubicBezTo>
                                  <a:pt x="407" y="58"/>
                                  <a:pt x="407" y="58"/>
                                  <a:pt x="407" y="58"/>
                                </a:cubicBezTo>
                                <a:cubicBezTo>
                                  <a:pt x="407" y="58"/>
                                  <a:pt x="407" y="58"/>
                                  <a:pt x="407" y="58"/>
                                </a:cubicBezTo>
                                <a:cubicBezTo>
                                  <a:pt x="410" y="59"/>
                                  <a:pt x="408" y="62"/>
                                  <a:pt x="411" y="62"/>
                                </a:cubicBezTo>
                                <a:cubicBezTo>
                                  <a:pt x="411" y="62"/>
                                  <a:pt x="411" y="62"/>
                                  <a:pt x="411" y="62"/>
                                </a:cubicBezTo>
                                <a:cubicBezTo>
                                  <a:pt x="411" y="62"/>
                                  <a:pt x="411" y="62"/>
                                  <a:pt x="411" y="62"/>
                                </a:cubicBezTo>
                                <a:cubicBezTo>
                                  <a:pt x="411" y="63"/>
                                  <a:pt x="411" y="64"/>
                                  <a:pt x="411" y="65"/>
                                </a:cubicBezTo>
                                <a:cubicBezTo>
                                  <a:pt x="411" y="68"/>
                                  <a:pt x="412" y="70"/>
                                  <a:pt x="414" y="72"/>
                                </a:cubicBezTo>
                                <a:cubicBezTo>
                                  <a:pt x="414" y="72"/>
                                  <a:pt x="414" y="72"/>
                                  <a:pt x="414" y="72"/>
                                </a:cubicBezTo>
                                <a:cubicBezTo>
                                  <a:pt x="414" y="72"/>
                                  <a:pt x="414" y="72"/>
                                  <a:pt x="414" y="72"/>
                                </a:cubicBezTo>
                                <a:cubicBezTo>
                                  <a:pt x="414" y="73"/>
                                  <a:pt x="413" y="73"/>
                                  <a:pt x="413" y="74"/>
                                </a:cubicBezTo>
                                <a:cubicBezTo>
                                  <a:pt x="413" y="75"/>
                                  <a:pt x="414" y="76"/>
                                  <a:pt x="415" y="77"/>
                                </a:cubicBezTo>
                                <a:cubicBezTo>
                                  <a:pt x="415" y="77"/>
                                  <a:pt x="414" y="77"/>
                                  <a:pt x="414" y="78"/>
                                </a:cubicBezTo>
                                <a:moveTo>
                                  <a:pt x="372" y="48"/>
                                </a:moveTo>
                                <a:cubicBezTo>
                                  <a:pt x="372" y="47"/>
                                  <a:pt x="372" y="47"/>
                                  <a:pt x="372" y="47"/>
                                </a:cubicBezTo>
                                <a:cubicBezTo>
                                  <a:pt x="375" y="48"/>
                                  <a:pt x="374" y="50"/>
                                  <a:pt x="376" y="51"/>
                                </a:cubicBezTo>
                                <a:cubicBezTo>
                                  <a:pt x="376" y="52"/>
                                  <a:pt x="376" y="52"/>
                                  <a:pt x="376" y="52"/>
                                </a:cubicBezTo>
                                <a:cubicBezTo>
                                  <a:pt x="376" y="52"/>
                                  <a:pt x="376" y="52"/>
                                  <a:pt x="376" y="52"/>
                                </a:cubicBezTo>
                                <a:cubicBezTo>
                                  <a:pt x="376" y="52"/>
                                  <a:pt x="376" y="52"/>
                                  <a:pt x="375" y="52"/>
                                </a:cubicBezTo>
                                <a:cubicBezTo>
                                  <a:pt x="375" y="52"/>
                                  <a:pt x="375" y="52"/>
                                  <a:pt x="375" y="52"/>
                                </a:cubicBezTo>
                                <a:cubicBezTo>
                                  <a:pt x="375" y="52"/>
                                  <a:pt x="375" y="52"/>
                                  <a:pt x="375" y="52"/>
                                </a:cubicBezTo>
                                <a:cubicBezTo>
                                  <a:pt x="375" y="52"/>
                                  <a:pt x="372" y="49"/>
                                  <a:pt x="372" y="48"/>
                                </a:cubicBezTo>
                                <a:moveTo>
                                  <a:pt x="347" y="48"/>
                                </a:moveTo>
                                <a:cubicBezTo>
                                  <a:pt x="350" y="45"/>
                                  <a:pt x="354" y="44"/>
                                  <a:pt x="358" y="43"/>
                                </a:cubicBezTo>
                                <a:cubicBezTo>
                                  <a:pt x="358" y="43"/>
                                  <a:pt x="358" y="43"/>
                                  <a:pt x="358" y="43"/>
                                </a:cubicBezTo>
                                <a:cubicBezTo>
                                  <a:pt x="358" y="43"/>
                                  <a:pt x="358" y="43"/>
                                  <a:pt x="358" y="43"/>
                                </a:cubicBezTo>
                                <a:cubicBezTo>
                                  <a:pt x="358" y="43"/>
                                  <a:pt x="358" y="43"/>
                                  <a:pt x="358" y="43"/>
                                </a:cubicBezTo>
                                <a:cubicBezTo>
                                  <a:pt x="358" y="43"/>
                                  <a:pt x="358" y="43"/>
                                  <a:pt x="358" y="43"/>
                                </a:cubicBezTo>
                                <a:cubicBezTo>
                                  <a:pt x="355" y="46"/>
                                  <a:pt x="351" y="47"/>
                                  <a:pt x="347" y="48"/>
                                </a:cubicBezTo>
                                <a:cubicBezTo>
                                  <a:pt x="347" y="48"/>
                                  <a:pt x="347" y="48"/>
                                  <a:pt x="347" y="48"/>
                                </a:cubicBezTo>
                                <a:cubicBezTo>
                                  <a:pt x="347" y="48"/>
                                  <a:pt x="347" y="48"/>
                                  <a:pt x="347" y="48"/>
                                </a:cubicBezTo>
                                <a:moveTo>
                                  <a:pt x="365" y="26"/>
                                </a:moveTo>
                                <a:cubicBezTo>
                                  <a:pt x="365" y="26"/>
                                  <a:pt x="365" y="26"/>
                                  <a:pt x="365" y="26"/>
                                </a:cubicBezTo>
                                <a:cubicBezTo>
                                  <a:pt x="365" y="26"/>
                                  <a:pt x="366" y="26"/>
                                  <a:pt x="366" y="26"/>
                                </a:cubicBezTo>
                                <a:cubicBezTo>
                                  <a:pt x="366" y="26"/>
                                  <a:pt x="366" y="27"/>
                                  <a:pt x="366" y="27"/>
                                </a:cubicBezTo>
                                <a:cubicBezTo>
                                  <a:pt x="366" y="29"/>
                                  <a:pt x="363" y="27"/>
                                  <a:pt x="363" y="30"/>
                                </a:cubicBezTo>
                                <a:cubicBezTo>
                                  <a:pt x="363" y="30"/>
                                  <a:pt x="362" y="30"/>
                                  <a:pt x="362" y="29"/>
                                </a:cubicBezTo>
                                <a:cubicBezTo>
                                  <a:pt x="361" y="28"/>
                                  <a:pt x="363" y="26"/>
                                  <a:pt x="364" y="26"/>
                                </a:cubicBezTo>
                                <a:cubicBezTo>
                                  <a:pt x="365" y="26"/>
                                  <a:pt x="365" y="26"/>
                                  <a:pt x="365" y="26"/>
                                </a:cubicBezTo>
                                <a:moveTo>
                                  <a:pt x="387" y="16"/>
                                </a:moveTo>
                                <a:cubicBezTo>
                                  <a:pt x="387" y="15"/>
                                  <a:pt x="387" y="15"/>
                                  <a:pt x="387" y="14"/>
                                </a:cubicBezTo>
                                <a:cubicBezTo>
                                  <a:pt x="389" y="16"/>
                                  <a:pt x="391" y="18"/>
                                  <a:pt x="391" y="22"/>
                                </a:cubicBezTo>
                                <a:cubicBezTo>
                                  <a:pt x="391" y="23"/>
                                  <a:pt x="391" y="23"/>
                                  <a:pt x="391" y="24"/>
                                </a:cubicBezTo>
                                <a:cubicBezTo>
                                  <a:pt x="389" y="22"/>
                                  <a:pt x="387" y="19"/>
                                  <a:pt x="387" y="16"/>
                                </a:cubicBezTo>
                                <a:moveTo>
                                  <a:pt x="382" y="6"/>
                                </a:moveTo>
                                <a:cubicBezTo>
                                  <a:pt x="382" y="6"/>
                                  <a:pt x="382" y="6"/>
                                  <a:pt x="382" y="6"/>
                                </a:cubicBezTo>
                                <a:cubicBezTo>
                                  <a:pt x="382" y="6"/>
                                  <a:pt x="382" y="6"/>
                                  <a:pt x="382" y="6"/>
                                </a:cubicBezTo>
                                <a:cubicBezTo>
                                  <a:pt x="382" y="6"/>
                                  <a:pt x="382" y="6"/>
                                  <a:pt x="382" y="6"/>
                                </a:cubicBezTo>
                                <a:cubicBezTo>
                                  <a:pt x="382" y="11"/>
                                  <a:pt x="378" y="10"/>
                                  <a:pt x="376" y="13"/>
                                </a:cubicBezTo>
                                <a:cubicBezTo>
                                  <a:pt x="376" y="12"/>
                                  <a:pt x="375" y="11"/>
                                  <a:pt x="375" y="11"/>
                                </a:cubicBezTo>
                                <a:cubicBezTo>
                                  <a:pt x="375" y="9"/>
                                  <a:pt x="380" y="7"/>
                                  <a:pt x="382" y="6"/>
                                </a:cubicBezTo>
                                <a:moveTo>
                                  <a:pt x="379" y="0"/>
                                </a:moveTo>
                                <a:cubicBezTo>
                                  <a:pt x="370" y="4"/>
                                  <a:pt x="362" y="12"/>
                                  <a:pt x="352" y="13"/>
                                </a:cubicBezTo>
                                <a:cubicBezTo>
                                  <a:pt x="346" y="19"/>
                                  <a:pt x="340" y="22"/>
                                  <a:pt x="332" y="23"/>
                                </a:cubicBezTo>
                                <a:cubicBezTo>
                                  <a:pt x="330" y="24"/>
                                  <a:pt x="330" y="27"/>
                                  <a:pt x="327" y="27"/>
                                </a:cubicBezTo>
                                <a:cubicBezTo>
                                  <a:pt x="327" y="27"/>
                                  <a:pt x="326" y="27"/>
                                  <a:pt x="325" y="27"/>
                                </a:cubicBezTo>
                                <a:cubicBezTo>
                                  <a:pt x="312" y="41"/>
                                  <a:pt x="292" y="43"/>
                                  <a:pt x="278" y="55"/>
                                </a:cubicBezTo>
                                <a:cubicBezTo>
                                  <a:pt x="277" y="55"/>
                                  <a:pt x="277" y="55"/>
                                  <a:pt x="276" y="55"/>
                                </a:cubicBezTo>
                                <a:cubicBezTo>
                                  <a:pt x="268" y="55"/>
                                  <a:pt x="264" y="63"/>
                                  <a:pt x="257" y="66"/>
                                </a:cubicBezTo>
                                <a:cubicBezTo>
                                  <a:pt x="257" y="66"/>
                                  <a:pt x="256" y="66"/>
                                  <a:pt x="255" y="66"/>
                                </a:cubicBezTo>
                                <a:cubicBezTo>
                                  <a:pt x="255" y="66"/>
                                  <a:pt x="254" y="66"/>
                                  <a:pt x="254" y="66"/>
                                </a:cubicBezTo>
                                <a:cubicBezTo>
                                  <a:pt x="253" y="66"/>
                                  <a:pt x="253" y="66"/>
                                  <a:pt x="252" y="66"/>
                                </a:cubicBezTo>
                                <a:cubicBezTo>
                                  <a:pt x="252" y="66"/>
                                  <a:pt x="251" y="66"/>
                                  <a:pt x="250" y="66"/>
                                </a:cubicBezTo>
                                <a:cubicBezTo>
                                  <a:pt x="247" y="67"/>
                                  <a:pt x="245" y="71"/>
                                  <a:pt x="242" y="71"/>
                                </a:cubicBezTo>
                                <a:cubicBezTo>
                                  <a:pt x="241" y="71"/>
                                  <a:pt x="241" y="71"/>
                                  <a:pt x="240" y="71"/>
                                </a:cubicBezTo>
                                <a:cubicBezTo>
                                  <a:pt x="236" y="76"/>
                                  <a:pt x="229" y="75"/>
                                  <a:pt x="225" y="81"/>
                                </a:cubicBezTo>
                                <a:cubicBezTo>
                                  <a:pt x="224" y="81"/>
                                  <a:pt x="224" y="81"/>
                                  <a:pt x="223" y="81"/>
                                </a:cubicBezTo>
                                <a:cubicBezTo>
                                  <a:pt x="218" y="81"/>
                                  <a:pt x="215" y="84"/>
                                  <a:pt x="212" y="86"/>
                                </a:cubicBezTo>
                                <a:cubicBezTo>
                                  <a:pt x="208" y="89"/>
                                  <a:pt x="205" y="91"/>
                                  <a:pt x="200" y="91"/>
                                </a:cubicBezTo>
                                <a:cubicBezTo>
                                  <a:pt x="200" y="91"/>
                                  <a:pt x="200" y="91"/>
                                  <a:pt x="200" y="91"/>
                                </a:cubicBezTo>
                                <a:cubicBezTo>
                                  <a:pt x="200" y="95"/>
                                  <a:pt x="197" y="93"/>
                                  <a:pt x="197" y="96"/>
                                </a:cubicBezTo>
                                <a:cubicBezTo>
                                  <a:pt x="196" y="95"/>
                                  <a:pt x="195" y="95"/>
                                  <a:pt x="195" y="95"/>
                                </a:cubicBezTo>
                                <a:cubicBezTo>
                                  <a:pt x="194" y="95"/>
                                  <a:pt x="193" y="96"/>
                                  <a:pt x="192" y="96"/>
                                </a:cubicBezTo>
                                <a:cubicBezTo>
                                  <a:pt x="191" y="96"/>
                                  <a:pt x="191" y="97"/>
                                  <a:pt x="190" y="97"/>
                                </a:cubicBezTo>
                                <a:cubicBezTo>
                                  <a:pt x="189" y="97"/>
                                  <a:pt x="188" y="97"/>
                                  <a:pt x="187" y="96"/>
                                </a:cubicBezTo>
                                <a:cubicBezTo>
                                  <a:pt x="187" y="98"/>
                                  <a:pt x="187" y="99"/>
                                  <a:pt x="185" y="99"/>
                                </a:cubicBezTo>
                                <a:cubicBezTo>
                                  <a:pt x="185" y="99"/>
                                  <a:pt x="184" y="99"/>
                                  <a:pt x="183" y="98"/>
                                </a:cubicBezTo>
                                <a:cubicBezTo>
                                  <a:pt x="183" y="101"/>
                                  <a:pt x="181" y="101"/>
                                  <a:pt x="181" y="103"/>
                                </a:cubicBezTo>
                                <a:cubicBezTo>
                                  <a:pt x="180" y="103"/>
                                  <a:pt x="180" y="103"/>
                                  <a:pt x="179" y="103"/>
                                </a:cubicBezTo>
                                <a:cubicBezTo>
                                  <a:pt x="177" y="103"/>
                                  <a:pt x="176" y="106"/>
                                  <a:pt x="174" y="107"/>
                                </a:cubicBezTo>
                                <a:cubicBezTo>
                                  <a:pt x="165" y="108"/>
                                  <a:pt x="159" y="113"/>
                                  <a:pt x="152" y="118"/>
                                </a:cubicBezTo>
                                <a:cubicBezTo>
                                  <a:pt x="151" y="118"/>
                                  <a:pt x="151" y="118"/>
                                  <a:pt x="151" y="118"/>
                                </a:cubicBezTo>
                                <a:cubicBezTo>
                                  <a:pt x="147" y="118"/>
                                  <a:pt x="144" y="120"/>
                                  <a:pt x="141" y="123"/>
                                </a:cubicBezTo>
                                <a:cubicBezTo>
                                  <a:pt x="139" y="125"/>
                                  <a:pt x="136" y="127"/>
                                  <a:pt x="132" y="127"/>
                                </a:cubicBezTo>
                                <a:cubicBezTo>
                                  <a:pt x="132" y="127"/>
                                  <a:pt x="131" y="127"/>
                                  <a:pt x="130" y="127"/>
                                </a:cubicBezTo>
                                <a:cubicBezTo>
                                  <a:pt x="128" y="134"/>
                                  <a:pt x="121" y="131"/>
                                  <a:pt x="118" y="136"/>
                                </a:cubicBezTo>
                                <a:cubicBezTo>
                                  <a:pt x="100" y="140"/>
                                  <a:pt x="90" y="157"/>
                                  <a:pt x="72" y="160"/>
                                </a:cubicBezTo>
                                <a:cubicBezTo>
                                  <a:pt x="72" y="165"/>
                                  <a:pt x="67" y="162"/>
                                  <a:pt x="66" y="165"/>
                                </a:cubicBezTo>
                                <a:cubicBezTo>
                                  <a:pt x="63" y="170"/>
                                  <a:pt x="67" y="172"/>
                                  <a:pt x="64" y="174"/>
                                </a:cubicBezTo>
                                <a:cubicBezTo>
                                  <a:pt x="72" y="183"/>
                                  <a:pt x="78" y="194"/>
                                  <a:pt x="82" y="205"/>
                                </a:cubicBezTo>
                                <a:cubicBezTo>
                                  <a:pt x="82" y="204"/>
                                  <a:pt x="82" y="204"/>
                                  <a:pt x="83" y="204"/>
                                </a:cubicBezTo>
                                <a:cubicBezTo>
                                  <a:pt x="84" y="204"/>
                                  <a:pt x="84" y="204"/>
                                  <a:pt x="85" y="204"/>
                                </a:cubicBezTo>
                                <a:cubicBezTo>
                                  <a:pt x="86" y="205"/>
                                  <a:pt x="87" y="205"/>
                                  <a:pt x="87" y="205"/>
                                </a:cubicBezTo>
                                <a:cubicBezTo>
                                  <a:pt x="87" y="205"/>
                                  <a:pt x="87" y="205"/>
                                  <a:pt x="88" y="205"/>
                                </a:cubicBezTo>
                                <a:cubicBezTo>
                                  <a:pt x="94" y="199"/>
                                  <a:pt x="103" y="198"/>
                                  <a:pt x="109" y="190"/>
                                </a:cubicBezTo>
                                <a:cubicBezTo>
                                  <a:pt x="126" y="187"/>
                                  <a:pt x="137" y="172"/>
                                  <a:pt x="154" y="169"/>
                                </a:cubicBezTo>
                                <a:cubicBezTo>
                                  <a:pt x="157" y="165"/>
                                  <a:pt x="162" y="165"/>
                                  <a:pt x="166" y="161"/>
                                </a:cubicBezTo>
                                <a:cubicBezTo>
                                  <a:pt x="167" y="161"/>
                                  <a:pt x="167" y="161"/>
                                  <a:pt x="168" y="161"/>
                                </a:cubicBezTo>
                                <a:cubicBezTo>
                                  <a:pt x="168" y="161"/>
                                  <a:pt x="169" y="161"/>
                                  <a:pt x="169" y="161"/>
                                </a:cubicBezTo>
                                <a:cubicBezTo>
                                  <a:pt x="170" y="160"/>
                                  <a:pt x="170" y="160"/>
                                  <a:pt x="171" y="160"/>
                                </a:cubicBezTo>
                                <a:cubicBezTo>
                                  <a:pt x="171" y="160"/>
                                  <a:pt x="171" y="160"/>
                                  <a:pt x="171" y="160"/>
                                </a:cubicBezTo>
                                <a:cubicBezTo>
                                  <a:pt x="173" y="159"/>
                                  <a:pt x="174" y="157"/>
                                  <a:pt x="175" y="156"/>
                                </a:cubicBezTo>
                                <a:cubicBezTo>
                                  <a:pt x="191" y="152"/>
                                  <a:pt x="201" y="139"/>
                                  <a:pt x="217" y="136"/>
                                </a:cubicBezTo>
                                <a:cubicBezTo>
                                  <a:pt x="228" y="126"/>
                                  <a:pt x="243" y="123"/>
                                  <a:pt x="255" y="115"/>
                                </a:cubicBezTo>
                                <a:cubicBezTo>
                                  <a:pt x="255" y="114"/>
                                  <a:pt x="256" y="114"/>
                                  <a:pt x="256" y="114"/>
                                </a:cubicBezTo>
                                <a:cubicBezTo>
                                  <a:pt x="257" y="114"/>
                                  <a:pt x="258" y="115"/>
                                  <a:pt x="259" y="115"/>
                                </a:cubicBezTo>
                                <a:cubicBezTo>
                                  <a:pt x="273" y="102"/>
                                  <a:pt x="294" y="101"/>
                                  <a:pt x="307" y="86"/>
                                </a:cubicBezTo>
                                <a:cubicBezTo>
                                  <a:pt x="318" y="85"/>
                                  <a:pt x="325" y="78"/>
                                  <a:pt x="335" y="74"/>
                                </a:cubicBezTo>
                                <a:cubicBezTo>
                                  <a:pt x="335" y="74"/>
                                  <a:pt x="335" y="74"/>
                                  <a:pt x="335" y="74"/>
                                </a:cubicBezTo>
                                <a:cubicBezTo>
                                  <a:pt x="335" y="74"/>
                                  <a:pt x="335" y="74"/>
                                  <a:pt x="335" y="74"/>
                                </a:cubicBezTo>
                                <a:cubicBezTo>
                                  <a:pt x="330" y="89"/>
                                  <a:pt x="328" y="108"/>
                                  <a:pt x="321" y="119"/>
                                </a:cubicBezTo>
                                <a:cubicBezTo>
                                  <a:pt x="325" y="124"/>
                                  <a:pt x="317" y="136"/>
                                  <a:pt x="318" y="146"/>
                                </a:cubicBezTo>
                                <a:cubicBezTo>
                                  <a:pt x="308" y="169"/>
                                  <a:pt x="297" y="221"/>
                                  <a:pt x="290" y="241"/>
                                </a:cubicBezTo>
                                <a:cubicBezTo>
                                  <a:pt x="291" y="257"/>
                                  <a:pt x="279" y="273"/>
                                  <a:pt x="278" y="291"/>
                                </a:cubicBezTo>
                                <a:cubicBezTo>
                                  <a:pt x="272" y="305"/>
                                  <a:pt x="262" y="336"/>
                                  <a:pt x="260" y="356"/>
                                </a:cubicBezTo>
                                <a:cubicBezTo>
                                  <a:pt x="256" y="365"/>
                                  <a:pt x="255" y="369"/>
                                  <a:pt x="254" y="376"/>
                                </a:cubicBezTo>
                                <a:cubicBezTo>
                                  <a:pt x="251" y="387"/>
                                  <a:pt x="245" y="403"/>
                                  <a:pt x="244" y="415"/>
                                </a:cubicBezTo>
                                <a:cubicBezTo>
                                  <a:pt x="244" y="419"/>
                                  <a:pt x="241" y="419"/>
                                  <a:pt x="240" y="421"/>
                                </a:cubicBezTo>
                                <a:cubicBezTo>
                                  <a:pt x="240" y="433"/>
                                  <a:pt x="235" y="446"/>
                                  <a:pt x="231" y="454"/>
                                </a:cubicBezTo>
                                <a:cubicBezTo>
                                  <a:pt x="223" y="511"/>
                                  <a:pt x="196" y="573"/>
                                  <a:pt x="187" y="624"/>
                                </a:cubicBezTo>
                                <a:cubicBezTo>
                                  <a:pt x="187" y="626"/>
                                  <a:pt x="185" y="628"/>
                                  <a:pt x="184" y="630"/>
                                </a:cubicBezTo>
                                <a:cubicBezTo>
                                  <a:pt x="176" y="653"/>
                                  <a:pt x="171" y="678"/>
                                  <a:pt x="166" y="693"/>
                                </a:cubicBezTo>
                                <a:cubicBezTo>
                                  <a:pt x="162" y="710"/>
                                  <a:pt x="152" y="732"/>
                                  <a:pt x="149" y="744"/>
                                </a:cubicBezTo>
                                <a:cubicBezTo>
                                  <a:pt x="148" y="746"/>
                                  <a:pt x="149" y="748"/>
                                  <a:pt x="149" y="751"/>
                                </a:cubicBezTo>
                                <a:cubicBezTo>
                                  <a:pt x="147" y="757"/>
                                  <a:pt x="141" y="763"/>
                                  <a:pt x="143" y="770"/>
                                </a:cubicBezTo>
                                <a:cubicBezTo>
                                  <a:pt x="117" y="853"/>
                                  <a:pt x="92" y="941"/>
                                  <a:pt x="62" y="1018"/>
                                </a:cubicBezTo>
                                <a:cubicBezTo>
                                  <a:pt x="65" y="1023"/>
                                  <a:pt x="54" y="1037"/>
                                  <a:pt x="55" y="1051"/>
                                </a:cubicBezTo>
                                <a:cubicBezTo>
                                  <a:pt x="50" y="1065"/>
                                  <a:pt x="42" y="1087"/>
                                  <a:pt x="37" y="1102"/>
                                </a:cubicBezTo>
                                <a:cubicBezTo>
                                  <a:pt x="36" y="1105"/>
                                  <a:pt x="38" y="1111"/>
                                  <a:pt x="35" y="1116"/>
                                </a:cubicBezTo>
                                <a:cubicBezTo>
                                  <a:pt x="35" y="1117"/>
                                  <a:pt x="34" y="1116"/>
                                  <a:pt x="33" y="1118"/>
                                </a:cubicBezTo>
                                <a:cubicBezTo>
                                  <a:pt x="18" y="1156"/>
                                  <a:pt x="11" y="1204"/>
                                  <a:pt x="0" y="1244"/>
                                </a:cubicBezTo>
                                <a:cubicBezTo>
                                  <a:pt x="2" y="1244"/>
                                  <a:pt x="2" y="1244"/>
                                  <a:pt x="2" y="1244"/>
                                </a:cubicBezTo>
                                <a:cubicBezTo>
                                  <a:pt x="3" y="1239"/>
                                  <a:pt x="4" y="1234"/>
                                  <a:pt x="6" y="1229"/>
                                </a:cubicBezTo>
                                <a:cubicBezTo>
                                  <a:pt x="6" y="1227"/>
                                  <a:pt x="8" y="1227"/>
                                  <a:pt x="9" y="1225"/>
                                </a:cubicBezTo>
                                <a:cubicBezTo>
                                  <a:pt x="22" y="1154"/>
                                  <a:pt x="47" y="1093"/>
                                  <a:pt x="66" y="1026"/>
                                </a:cubicBezTo>
                                <a:cubicBezTo>
                                  <a:pt x="64" y="1019"/>
                                  <a:pt x="68" y="1015"/>
                                  <a:pt x="71" y="1008"/>
                                </a:cubicBezTo>
                                <a:cubicBezTo>
                                  <a:pt x="78" y="989"/>
                                  <a:pt x="83" y="958"/>
                                  <a:pt x="93" y="938"/>
                                </a:cubicBezTo>
                                <a:cubicBezTo>
                                  <a:pt x="96" y="931"/>
                                  <a:pt x="100" y="916"/>
                                  <a:pt x="103" y="906"/>
                                </a:cubicBezTo>
                                <a:cubicBezTo>
                                  <a:pt x="117" y="872"/>
                                  <a:pt x="125" y="840"/>
                                  <a:pt x="131" y="813"/>
                                </a:cubicBezTo>
                                <a:cubicBezTo>
                                  <a:pt x="138" y="793"/>
                                  <a:pt x="154" y="744"/>
                                  <a:pt x="160" y="722"/>
                                </a:cubicBezTo>
                                <a:cubicBezTo>
                                  <a:pt x="161" y="721"/>
                                  <a:pt x="158" y="718"/>
                                  <a:pt x="160" y="717"/>
                                </a:cubicBezTo>
                                <a:cubicBezTo>
                                  <a:pt x="184" y="651"/>
                                  <a:pt x="200" y="586"/>
                                  <a:pt x="223" y="516"/>
                                </a:cubicBezTo>
                                <a:cubicBezTo>
                                  <a:pt x="224" y="516"/>
                                  <a:pt x="225" y="519"/>
                                  <a:pt x="227" y="519"/>
                                </a:cubicBezTo>
                                <a:cubicBezTo>
                                  <a:pt x="227" y="519"/>
                                  <a:pt x="227" y="519"/>
                                  <a:pt x="227" y="519"/>
                                </a:cubicBezTo>
                                <a:cubicBezTo>
                                  <a:pt x="230" y="522"/>
                                  <a:pt x="227" y="527"/>
                                  <a:pt x="228" y="530"/>
                                </a:cubicBezTo>
                                <a:cubicBezTo>
                                  <a:pt x="232" y="528"/>
                                  <a:pt x="236" y="524"/>
                                  <a:pt x="240" y="522"/>
                                </a:cubicBezTo>
                                <a:cubicBezTo>
                                  <a:pt x="246" y="506"/>
                                  <a:pt x="249" y="483"/>
                                  <a:pt x="256" y="470"/>
                                </a:cubicBezTo>
                                <a:cubicBezTo>
                                  <a:pt x="258" y="480"/>
                                  <a:pt x="248" y="501"/>
                                  <a:pt x="248" y="507"/>
                                </a:cubicBezTo>
                                <a:cubicBezTo>
                                  <a:pt x="255" y="506"/>
                                  <a:pt x="255" y="490"/>
                                  <a:pt x="258" y="482"/>
                                </a:cubicBezTo>
                                <a:cubicBezTo>
                                  <a:pt x="259" y="483"/>
                                  <a:pt x="260" y="483"/>
                                  <a:pt x="261" y="483"/>
                                </a:cubicBezTo>
                                <a:cubicBezTo>
                                  <a:pt x="262" y="483"/>
                                  <a:pt x="262" y="482"/>
                                  <a:pt x="263" y="482"/>
                                </a:cubicBezTo>
                                <a:cubicBezTo>
                                  <a:pt x="264" y="481"/>
                                  <a:pt x="264" y="481"/>
                                  <a:pt x="265" y="481"/>
                                </a:cubicBezTo>
                                <a:cubicBezTo>
                                  <a:pt x="266" y="481"/>
                                  <a:pt x="266" y="481"/>
                                  <a:pt x="266" y="481"/>
                                </a:cubicBezTo>
                                <a:cubicBezTo>
                                  <a:pt x="263" y="496"/>
                                  <a:pt x="256" y="513"/>
                                  <a:pt x="254" y="526"/>
                                </a:cubicBezTo>
                                <a:cubicBezTo>
                                  <a:pt x="263" y="519"/>
                                  <a:pt x="260" y="507"/>
                                  <a:pt x="269" y="494"/>
                                </a:cubicBezTo>
                                <a:cubicBezTo>
                                  <a:pt x="272" y="495"/>
                                  <a:pt x="267" y="500"/>
                                  <a:pt x="272" y="500"/>
                                </a:cubicBezTo>
                                <a:cubicBezTo>
                                  <a:pt x="272" y="500"/>
                                  <a:pt x="272" y="500"/>
                                  <a:pt x="273" y="500"/>
                                </a:cubicBezTo>
                                <a:cubicBezTo>
                                  <a:pt x="270" y="519"/>
                                  <a:pt x="265" y="530"/>
                                  <a:pt x="264" y="546"/>
                                </a:cubicBezTo>
                                <a:cubicBezTo>
                                  <a:pt x="265" y="546"/>
                                  <a:pt x="265" y="547"/>
                                  <a:pt x="265" y="547"/>
                                </a:cubicBezTo>
                                <a:cubicBezTo>
                                  <a:pt x="270" y="547"/>
                                  <a:pt x="270" y="541"/>
                                  <a:pt x="270" y="537"/>
                                </a:cubicBezTo>
                                <a:cubicBezTo>
                                  <a:pt x="273" y="532"/>
                                  <a:pt x="273" y="524"/>
                                  <a:pt x="278" y="516"/>
                                </a:cubicBezTo>
                                <a:cubicBezTo>
                                  <a:pt x="281" y="522"/>
                                  <a:pt x="272" y="536"/>
                                  <a:pt x="274" y="542"/>
                                </a:cubicBezTo>
                                <a:cubicBezTo>
                                  <a:pt x="271" y="551"/>
                                  <a:pt x="268" y="566"/>
                                  <a:pt x="264" y="581"/>
                                </a:cubicBezTo>
                                <a:cubicBezTo>
                                  <a:pt x="260" y="594"/>
                                  <a:pt x="255" y="608"/>
                                  <a:pt x="255" y="617"/>
                                </a:cubicBezTo>
                                <a:cubicBezTo>
                                  <a:pt x="248" y="642"/>
                                  <a:pt x="239" y="679"/>
                                  <a:pt x="235" y="692"/>
                                </a:cubicBezTo>
                                <a:cubicBezTo>
                                  <a:pt x="235" y="695"/>
                                  <a:pt x="233" y="697"/>
                                  <a:pt x="234" y="701"/>
                                </a:cubicBezTo>
                                <a:cubicBezTo>
                                  <a:pt x="221" y="738"/>
                                  <a:pt x="207" y="788"/>
                                  <a:pt x="199" y="827"/>
                                </a:cubicBezTo>
                                <a:cubicBezTo>
                                  <a:pt x="188" y="846"/>
                                  <a:pt x="184" y="888"/>
                                  <a:pt x="172" y="910"/>
                                </a:cubicBezTo>
                                <a:cubicBezTo>
                                  <a:pt x="172" y="912"/>
                                  <a:pt x="174" y="914"/>
                                  <a:pt x="172" y="917"/>
                                </a:cubicBezTo>
                                <a:cubicBezTo>
                                  <a:pt x="167" y="929"/>
                                  <a:pt x="155" y="967"/>
                                  <a:pt x="152" y="976"/>
                                </a:cubicBezTo>
                                <a:cubicBezTo>
                                  <a:pt x="131" y="1034"/>
                                  <a:pt x="124" y="1092"/>
                                  <a:pt x="105" y="1141"/>
                                </a:cubicBezTo>
                                <a:cubicBezTo>
                                  <a:pt x="93" y="1173"/>
                                  <a:pt x="84" y="1209"/>
                                  <a:pt x="76" y="1244"/>
                                </a:cubicBezTo>
                                <a:cubicBezTo>
                                  <a:pt x="79" y="1244"/>
                                  <a:pt x="79" y="1244"/>
                                  <a:pt x="79" y="1244"/>
                                </a:cubicBezTo>
                                <a:cubicBezTo>
                                  <a:pt x="81" y="1234"/>
                                  <a:pt x="83" y="1226"/>
                                  <a:pt x="84" y="1220"/>
                                </a:cubicBezTo>
                                <a:cubicBezTo>
                                  <a:pt x="96" y="1190"/>
                                  <a:pt x="105" y="1149"/>
                                  <a:pt x="116" y="1118"/>
                                </a:cubicBezTo>
                                <a:cubicBezTo>
                                  <a:pt x="118" y="1114"/>
                                  <a:pt x="120" y="1109"/>
                                  <a:pt x="118" y="1105"/>
                                </a:cubicBezTo>
                                <a:cubicBezTo>
                                  <a:pt x="130" y="1081"/>
                                  <a:pt x="134" y="1043"/>
                                  <a:pt x="146" y="1019"/>
                                </a:cubicBezTo>
                                <a:cubicBezTo>
                                  <a:pt x="144" y="1015"/>
                                  <a:pt x="147" y="1013"/>
                                  <a:pt x="148" y="1010"/>
                                </a:cubicBezTo>
                                <a:cubicBezTo>
                                  <a:pt x="148" y="1009"/>
                                  <a:pt x="147" y="1007"/>
                                  <a:pt x="147" y="1006"/>
                                </a:cubicBezTo>
                                <a:cubicBezTo>
                                  <a:pt x="152" y="991"/>
                                  <a:pt x="160" y="966"/>
                                  <a:pt x="166" y="951"/>
                                </a:cubicBezTo>
                                <a:cubicBezTo>
                                  <a:pt x="165" y="947"/>
                                  <a:pt x="167" y="948"/>
                                  <a:pt x="168" y="944"/>
                                </a:cubicBezTo>
                                <a:cubicBezTo>
                                  <a:pt x="178" y="920"/>
                                  <a:pt x="180" y="888"/>
                                  <a:pt x="190" y="864"/>
                                </a:cubicBezTo>
                                <a:cubicBezTo>
                                  <a:pt x="192" y="861"/>
                                  <a:pt x="191" y="863"/>
                                  <a:pt x="192" y="859"/>
                                </a:cubicBezTo>
                                <a:cubicBezTo>
                                  <a:pt x="193" y="855"/>
                                  <a:pt x="205" y="832"/>
                                  <a:pt x="201" y="824"/>
                                </a:cubicBezTo>
                                <a:cubicBezTo>
                                  <a:pt x="206" y="819"/>
                                  <a:pt x="206" y="811"/>
                                  <a:pt x="206" y="808"/>
                                </a:cubicBezTo>
                                <a:cubicBezTo>
                                  <a:pt x="215" y="789"/>
                                  <a:pt x="221" y="762"/>
                                  <a:pt x="223" y="745"/>
                                </a:cubicBezTo>
                                <a:cubicBezTo>
                                  <a:pt x="230" y="733"/>
                                  <a:pt x="237" y="708"/>
                                  <a:pt x="237" y="695"/>
                                </a:cubicBezTo>
                                <a:cubicBezTo>
                                  <a:pt x="249" y="675"/>
                                  <a:pt x="250" y="645"/>
                                  <a:pt x="256" y="634"/>
                                </a:cubicBezTo>
                                <a:cubicBezTo>
                                  <a:pt x="256" y="615"/>
                                  <a:pt x="271" y="587"/>
                                  <a:pt x="271" y="568"/>
                                </a:cubicBezTo>
                                <a:cubicBezTo>
                                  <a:pt x="271" y="564"/>
                                  <a:pt x="273" y="564"/>
                                  <a:pt x="274" y="562"/>
                                </a:cubicBezTo>
                                <a:cubicBezTo>
                                  <a:pt x="280" y="533"/>
                                  <a:pt x="291" y="492"/>
                                  <a:pt x="296" y="473"/>
                                </a:cubicBezTo>
                                <a:cubicBezTo>
                                  <a:pt x="296" y="469"/>
                                  <a:pt x="300" y="463"/>
                                  <a:pt x="301" y="461"/>
                                </a:cubicBezTo>
                                <a:cubicBezTo>
                                  <a:pt x="305" y="443"/>
                                  <a:pt x="309" y="419"/>
                                  <a:pt x="314" y="399"/>
                                </a:cubicBezTo>
                                <a:cubicBezTo>
                                  <a:pt x="316" y="393"/>
                                  <a:pt x="320" y="387"/>
                                  <a:pt x="321" y="380"/>
                                </a:cubicBezTo>
                                <a:cubicBezTo>
                                  <a:pt x="324" y="366"/>
                                  <a:pt x="327" y="353"/>
                                  <a:pt x="329" y="340"/>
                                </a:cubicBezTo>
                                <a:cubicBezTo>
                                  <a:pt x="329" y="337"/>
                                  <a:pt x="332" y="339"/>
                                  <a:pt x="332" y="335"/>
                                </a:cubicBezTo>
                                <a:cubicBezTo>
                                  <a:pt x="345" y="273"/>
                                  <a:pt x="361" y="214"/>
                                  <a:pt x="375" y="151"/>
                                </a:cubicBezTo>
                                <a:cubicBezTo>
                                  <a:pt x="375" y="141"/>
                                  <a:pt x="377" y="129"/>
                                  <a:pt x="381" y="116"/>
                                </a:cubicBezTo>
                                <a:cubicBezTo>
                                  <a:pt x="379" y="114"/>
                                  <a:pt x="381" y="103"/>
                                  <a:pt x="385" y="103"/>
                                </a:cubicBezTo>
                                <a:cubicBezTo>
                                  <a:pt x="385" y="103"/>
                                  <a:pt x="385" y="103"/>
                                  <a:pt x="386" y="103"/>
                                </a:cubicBezTo>
                                <a:cubicBezTo>
                                  <a:pt x="387" y="110"/>
                                  <a:pt x="392" y="115"/>
                                  <a:pt x="391" y="124"/>
                                </a:cubicBezTo>
                                <a:cubicBezTo>
                                  <a:pt x="393" y="125"/>
                                  <a:pt x="394" y="128"/>
                                  <a:pt x="396" y="130"/>
                                </a:cubicBezTo>
                                <a:cubicBezTo>
                                  <a:pt x="394" y="133"/>
                                  <a:pt x="398" y="133"/>
                                  <a:pt x="396" y="137"/>
                                </a:cubicBezTo>
                                <a:cubicBezTo>
                                  <a:pt x="406" y="151"/>
                                  <a:pt x="406" y="170"/>
                                  <a:pt x="416" y="184"/>
                                </a:cubicBezTo>
                                <a:cubicBezTo>
                                  <a:pt x="415" y="189"/>
                                  <a:pt x="420" y="190"/>
                                  <a:pt x="418" y="195"/>
                                </a:cubicBezTo>
                                <a:cubicBezTo>
                                  <a:pt x="426" y="208"/>
                                  <a:pt x="428" y="223"/>
                                  <a:pt x="434" y="237"/>
                                </a:cubicBezTo>
                                <a:cubicBezTo>
                                  <a:pt x="433" y="237"/>
                                  <a:pt x="432" y="239"/>
                                  <a:pt x="431" y="242"/>
                                </a:cubicBezTo>
                                <a:cubicBezTo>
                                  <a:pt x="434" y="250"/>
                                  <a:pt x="438" y="257"/>
                                  <a:pt x="443" y="263"/>
                                </a:cubicBezTo>
                                <a:cubicBezTo>
                                  <a:pt x="445" y="274"/>
                                  <a:pt x="450" y="283"/>
                                  <a:pt x="456" y="292"/>
                                </a:cubicBezTo>
                                <a:cubicBezTo>
                                  <a:pt x="459" y="310"/>
                                  <a:pt x="471" y="322"/>
                                  <a:pt x="476" y="339"/>
                                </a:cubicBezTo>
                                <a:cubicBezTo>
                                  <a:pt x="476" y="339"/>
                                  <a:pt x="476" y="339"/>
                                  <a:pt x="476" y="339"/>
                                </a:cubicBezTo>
                                <a:cubicBezTo>
                                  <a:pt x="477" y="339"/>
                                  <a:pt x="478" y="339"/>
                                  <a:pt x="479" y="338"/>
                                </a:cubicBezTo>
                                <a:cubicBezTo>
                                  <a:pt x="480" y="338"/>
                                  <a:pt x="481" y="338"/>
                                  <a:pt x="483" y="338"/>
                                </a:cubicBezTo>
                                <a:cubicBezTo>
                                  <a:pt x="483" y="338"/>
                                  <a:pt x="484" y="338"/>
                                  <a:pt x="485" y="338"/>
                                </a:cubicBezTo>
                                <a:cubicBezTo>
                                  <a:pt x="493" y="327"/>
                                  <a:pt x="508" y="327"/>
                                  <a:pt x="516" y="316"/>
                                </a:cubicBezTo>
                                <a:cubicBezTo>
                                  <a:pt x="514" y="308"/>
                                  <a:pt x="507" y="303"/>
                                  <a:pt x="508" y="294"/>
                                </a:cubicBezTo>
                                <a:cubicBezTo>
                                  <a:pt x="502" y="282"/>
                                  <a:pt x="494" y="270"/>
                                  <a:pt x="492" y="256"/>
                                </a:cubicBezTo>
                                <a:cubicBezTo>
                                  <a:pt x="487" y="251"/>
                                  <a:pt x="488" y="243"/>
                                  <a:pt x="483" y="239"/>
                                </a:cubicBezTo>
                                <a:cubicBezTo>
                                  <a:pt x="480" y="220"/>
                                  <a:pt x="468" y="208"/>
                                  <a:pt x="466" y="190"/>
                                </a:cubicBezTo>
                                <a:cubicBezTo>
                                  <a:pt x="458" y="181"/>
                                  <a:pt x="458" y="167"/>
                                  <a:pt x="451" y="158"/>
                                </a:cubicBezTo>
                                <a:cubicBezTo>
                                  <a:pt x="453" y="154"/>
                                  <a:pt x="448" y="154"/>
                                  <a:pt x="450" y="150"/>
                                </a:cubicBezTo>
                                <a:cubicBezTo>
                                  <a:pt x="438" y="132"/>
                                  <a:pt x="435" y="107"/>
                                  <a:pt x="423" y="88"/>
                                </a:cubicBezTo>
                                <a:cubicBezTo>
                                  <a:pt x="420" y="70"/>
                                  <a:pt x="410" y="56"/>
                                  <a:pt x="406" y="38"/>
                                </a:cubicBezTo>
                                <a:cubicBezTo>
                                  <a:pt x="405" y="37"/>
                                  <a:pt x="402" y="37"/>
                                  <a:pt x="402" y="35"/>
                                </a:cubicBezTo>
                                <a:cubicBezTo>
                                  <a:pt x="402" y="31"/>
                                  <a:pt x="399" y="28"/>
                                  <a:pt x="397" y="26"/>
                                </a:cubicBezTo>
                                <a:cubicBezTo>
                                  <a:pt x="398" y="17"/>
                                  <a:pt x="389" y="13"/>
                                  <a:pt x="389" y="5"/>
                                </a:cubicBezTo>
                                <a:cubicBezTo>
                                  <a:pt x="384" y="4"/>
                                  <a:pt x="385" y="0"/>
                                  <a:pt x="379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1552"/>
                        <wps:cNvSpPr>
                          <a:spLocks/>
                        </wps:cNvSpPr>
                        <wps:spPr bwMode="auto">
                          <a:xfrm>
                            <a:off x="3043" y="3566"/>
                            <a:ext cx="99" cy="49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15"/>
                              <a:gd name="T2" fmla="*/ 22 w 30"/>
                              <a:gd name="T3" fmla="*/ 6 h 15"/>
                              <a:gd name="T4" fmla="*/ 20 w 30"/>
                              <a:gd name="T5" fmla="*/ 6 h 15"/>
                              <a:gd name="T6" fmla="*/ 20 w 30"/>
                              <a:gd name="T7" fmla="*/ 6 h 15"/>
                              <a:gd name="T8" fmla="*/ 20 w 30"/>
                              <a:gd name="T9" fmla="*/ 6 h 15"/>
                              <a:gd name="T10" fmla="*/ 15 w 30"/>
                              <a:gd name="T11" fmla="*/ 8 h 15"/>
                              <a:gd name="T12" fmla="*/ 15 w 30"/>
                              <a:gd name="T13" fmla="*/ 8 h 15"/>
                              <a:gd name="T14" fmla="*/ 12 w 30"/>
                              <a:gd name="T15" fmla="*/ 9 h 15"/>
                              <a:gd name="T16" fmla="*/ 9 w 30"/>
                              <a:gd name="T17" fmla="*/ 10 h 15"/>
                              <a:gd name="T18" fmla="*/ 9 w 30"/>
                              <a:gd name="T19" fmla="*/ 10 h 15"/>
                              <a:gd name="T20" fmla="*/ 7 w 30"/>
                              <a:gd name="T21" fmla="*/ 9 h 15"/>
                              <a:gd name="T22" fmla="*/ 7 w 30"/>
                              <a:gd name="T23" fmla="*/ 9 h 15"/>
                              <a:gd name="T24" fmla="*/ 5 w 30"/>
                              <a:gd name="T25" fmla="*/ 11 h 15"/>
                              <a:gd name="T26" fmla="*/ 5 w 30"/>
                              <a:gd name="T27" fmla="*/ 11 h 15"/>
                              <a:gd name="T28" fmla="*/ 5 w 30"/>
                              <a:gd name="T29" fmla="*/ 11 h 15"/>
                              <a:gd name="T30" fmla="*/ 3 w 30"/>
                              <a:gd name="T31" fmla="*/ 11 h 15"/>
                              <a:gd name="T32" fmla="*/ 3 w 30"/>
                              <a:gd name="T33" fmla="*/ 11 h 15"/>
                              <a:gd name="T34" fmla="*/ 3 w 30"/>
                              <a:gd name="T35" fmla="*/ 11 h 15"/>
                              <a:gd name="T36" fmla="*/ 1 w 30"/>
                              <a:gd name="T37" fmla="*/ 15 h 15"/>
                              <a:gd name="T38" fmla="*/ 1 w 30"/>
                              <a:gd name="T39" fmla="*/ 15 h 15"/>
                              <a:gd name="T40" fmla="*/ 1 w 30"/>
                              <a:gd name="T41" fmla="*/ 15 h 15"/>
                              <a:gd name="T42" fmla="*/ 2 w 30"/>
                              <a:gd name="T43" fmla="*/ 14 h 15"/>
                              <a:gd name="T44" fmla="*/ 2 w 30"/>
                              <a:gd name="T45" fmla="*/ 14 h 15"/>
                              <a:gd name="T46" fmla="*/ 2 w 30"/>
                              <a:gd name="T47" fmla="*/ 14 h 15"/>
                              <a:gd name="T48" fmla="*/ 5 w 30"/>
                              <a:gd name="T49" fmla="*/ 15 h 15"/>
                              <a:gd name="T50" fmla="*/ 6 w 30"/>
                              <a:gd name="T51" fmla="*/ 12 h 15"/>
                              <a:gd name="T52" fmla="*/ 7 w 30"/>
                              <a:gd name="T53" fmla="*/ 12 h 15"/>
                              <a:gd name="T54" fmla="*/ 7 w 30"/>
                              <a:gd name="T55" fmla="*/ 12 h 15"/>
                              <a:gd name="T56" fmla="*/ 7 w 30"/>
                              <a:gd name="T57" fmla="*/ 12 h 15"/>
                              <a:gd name="T58" fmla="*/ 30 w 30"/>
                              <a:gd name="T59" fmla="*/ 0 h 15"/>
                              <a:gd name="T60" fmla="*/ 30 w 30"/>
                              <a:gd name="T61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0" y="0"/>
                                </a:moveTo>
                                <a:cubicBezTo>
                                  <a:pt x="27" y="1"/>
                                  <a:pt x="24" y="2"/>
                                  <a:pt x="22" y="6"/>
                                </a:cubicBezTo>
                                <a:cubicBezTo>
                                  <a:pt x="21" y="6"/>
                                  <a:pt x="21" y="6"/>
                                  <a:pt x="20" y="6"/>
                                </a:cubicBezTo>
                                <a:cubicBezTo>
                                  <a:pt x="20" y="6"/>
                                  <a:pt x="20" y="6"/>
                                  <a:pt x="20" y="6"/>
                                </a:cubicBezTo>
                                <a:cubicBezTo>
                                  <a:pt x="20" y="6"/>
                                  <a:pt x="20" y="6"/>
                                  <a:pt x="20" y="6"/>
                                </a:cubicBezTo>
                                <a:cubicBezTo>
                                  <a:pt x="18" y="6"/>
                                  <a:pt x="16" y="7"/>
                                  <a:pt x="15" y="8"/>
                                </a:cubicBezTo>
                                <a:cubicBezTo>
                                  <a:pt x="15" y="8"/>
                                  <a:pt x="15" y="8"/>
                                  <a:pt x="15" y="8"/>
                                </a:cubicBezTo>
                                <a:cubicBezTo>
                                  <a:pt x="14" y="9"/>
                                  <a:pt x="13" y="9"/>
                                  <a:pt x="12" y="9"/>
                                </a:cubicBezTo>
                                <a:cubicBezTo>
                                  <a:pt x="11" y="10"/>
                                  <a:pt x="10" y="10"/>
                                  <a:pt x="9" y="10"/>
                                </a:cubicBezTo>
                                <a:cubicBezTo>
                                  <a:pt x="9" y="10"/>
                                  <a:pt x="9" y="10"/>
                                  <a:pt x="9" y="10"/>
                                </a:cubicBezTo>
                                <a:cubicBezTo>
                                  <a:pt x="9" y="10"/>
                                  <a:pt x="8" y="10"/>
                                  <a:pt x="7" y="9"/>
                                </a:cubicBezTo>
                                <a:cubicBezTo>
                                  <a:pt x="7" y="9"/>
                                  <a:pt x="7" y="9"/>
                                  <a:pt x="7" y="9"/>
                                </a:cubicBezTo>
                                <a:cubicBezTo>
                                  <a:pt x="7" y="11"/>
                                  <a:pt x="6" y="11"/>
                                  <a:pt x="5" y="11"/>
                                </a:cubicBez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4" y="11"/>
                                  <a:pt x="3" y="11"/>
                                  <a:pt x="3" y="11"/>
                                </a:cubicBezTo>
                                <a:cubicBezTo>
                                  <a:pt x="3" y="11"/>
                                  <a:pt x="3" y="11"/>
                                  <a:pt x="3" y="11"/>
                                </a:cubicBezTo>
                                <a:cubicBezTo>
                                  <a:pt x="3" y="11"/>
                                  <a:pt x="3" y="11"/>
                                  <a:pt x="3" y="11"/>
                                </a:cubicBezTo>
                                <a:cubicBezTo>
                                  <a:pt x="3" y="13"/>
                                  <a:pt x="0" y="15"/>
                                  <a:pt x="1" y="15"/>
                                </a:cubicBezTo>
                                <a:cubicBezTo>
                                  <a:pt x="1" y="15"/>
                                  <a:pt x="1" y="15"/>
                                  <a:pt x="1" y="15"/>
                                </a:cubicBezTo>
                                <a:cubicBezTo>
                                  <a:pt x="1" y="15"/>
                                  <a:pt x="1" y="15"/>
                                  <a:pt x="1" y="15"/>
                                </a:cubicBezTo>
                                <a:cubicBezTo>
                                  <a:pt x="2" y="15"/>
                                  <a:pt x="2" y="15"/>
                                  <a:pt x="2" y="14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3" y="14"/>
                                  <a:pt x="4" y="15"/>
                                  <a:pt x="5" y="15"/>
                                </a:cubicBezTo>
                                <a:cubicBezTo>
                                  <a:pt x="5" y="14"/>
                                  <a:pt x="6" y="12"/>
                                  <a:pt x="6" y="12"/>
                                </a:cubicBezTo>
                                <a:cubicBezTo>
                                  <a:pt x="7" y="12"/>
                                  <a:pt x="7" y="12"/>
                                  <a:pt x="7" y="12"/>
                                </a:cubicBezTo>
                                <a:cubicBezTo>
                                  <a:pt x="7" y="12"/>
                                  <a:pt x="7" y="12"/>
                                  <a:pt x="7" y="12"/>
                                </a:cubicBezTo>
                                <a:cubicBezTo>
                                  <a:pt x="7" y="12"/>
                                  <a:pt x="7" y="12"/>
                                  <a:pt x="7" y="12"/>
                                </a:cubicBezTo>
                                <a:cubicBezTo>
                                  <a:pt x="16" y="11"/>
                                  <a:pt x="25" y="7"/>
                                  <a:pt x="30" y="0"/>
                                </a:cubicBezTo>
                                <a:cubicBezTo>
                                  <a:pt x="30" y="0"/>
                                  <a:pt x="30" y="0"/>
                                  <a:pt x="3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reeform 1553"/>
                        <wps:cNvSpPr>
                          <a:spLocks/>
                        </wps:cNvSpPr>
                        <wps:spPr bwMode="auto">
                          <a:xfrm>
                            <a:off x="3185" y="3619"/>
                            <a:ext cx="46" cy="26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8"/>
                              <a:gd name="T2" fmla="*/ 10 w 14"/>
                              <a:gd name="T3" fmla="*/ 2 h 8"/>
                              <a:gd name="T4" fmla="*/ 7 w 14"/>
                              <a:gd name="T5" fmla="*/ 3 h 8"/>
                              <a:gd name="T6" fmla="*/ 7 w 14"/>
                              <a:gd name="T7" fmla="*/ 3 h 8"/>
                              <a:gd name="T8" fmla="*/ 5 w 14"/>
                              <a:gd name="T9" fmla="*/ 3 h 8"/>
                              <a:gd name="T10" fmla="*/ 5 w 14"/>
                              <a:gd name="T11" fmla="*/ 3 h 8"/>
                              <a:gd name="T12" fmla="*/ 0 w 14"/>
                              <a:gd name="T13" fmla="*/ 8 h 8"/>
                              <a:gd name="T14" fmla="*/ 0 w 14"/>
                              <a:gd name="T15" fmla="*/ 8 h 8"/>
                              <a:gd name="T16" fmla="*/ 14 w 14"/>
                              <a:gd name="T17" fmla="*/ 0 h 8"/>
                              <a:gd name="T18" fmla="*/ 14 w 14"/>
                              <a:gd name="T19" fmla="*/ 0 h 8"/>
                              <a:gd name="T20" fmla="*/ 14 w 14"/>
                              <a:gd name="T21" fmla="*/ 0 h 8"/>
                              <a:gd name="T22" fmla="*/ 14 w 14"/>
                              <a:gd name="T23" fmla="*/ 0 h 8"/>
                              <a:gd name="T24" fmla="*/ 14 w 14"/>
                              <a:gd name="T25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" h="8">
                                <a:moveTo>
                                  <a:pt x="14" y="0"/>
                                </a:moveTo>
                                <a:cubicBezTo>
                                  <a:pt x="12" y="0"/>
                                  <a:pt x="11" y="1"/>
                                  <a:pt x="10" y="2"/>
                                </a:cubicBezTo>
                                <a:cubicBezTo>
                                  <a:pt x="9" y="2"/>
                                  <a:pt x="8" y="3"/>
                                  <a:pt x="7" y="3"/>
                                </a:cubicBezTo>
                                <a:cubicBezTo>
                                  <a:pt x="7" y="3"/>
                                  <a:pt x="7" y="3"/>
                                  <a:pt x="7" y="3"/>
                                </a:cubicBezTo>
                                <a:cubicBezTo>
                                  <a:pt x="6" y="3"/>
                                  <a:pt x="6" y="3"/>
                                  <a:pt x="5" y="3"/>
                                </a:cubicBezTo>
                                <a:cubicBezTo>
                                  <a:pt x="5" y="3"/>
                                  <a:pt x="5" y="3"/>
                                  <a:pt x="5" y="3"/>
                                </a:cubicBezTo>
                                <a:cubicBezTo>
                                  <a:pt x="4" y="6"/>
                                  <a:pt x="1" y="6"/>
                                  <a:pt x="0" y="8"/>
                                </a:cubicBez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6" y="7"/>
                                  <a:pt x="12" y="6"/>
                                  <a:pt x="14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Freeform 1554"/>
                        <wps:cNvSpPr>
                          <a:spLocks/>
                        </wps:cNvSpPr>
                        <wps:spPr bwMode="auto">
                          <a:xfrm>
                            <a:off x="3453" y="3569"/>
                            <a:ext cx="16" cy="40"/>
                          </a:xfrm>
                          <a:custGeom>
                            <a:avLst/>
                            <a:gdLst>
                              <a:gd name="T0" fmla="*/ 0 w 5"/>
                              <a:gd name="T1" fmla="*/ 0 h 12"/>
                              <a:gd name="T2" fmla="*/ 0 w 5"/>
                              <a:gd name="T3" fmla="*/ 0 h 12"/>
                              <a:gd name="T4" fmla="*/ 4 w 5"/>
                              <a:gd name="T5" fmla="*/ 12 h 12"/>
                              <a:gd name="T6" fmla="*/ 5 w 5"/>
                              <a:gd name="T7" fmla="*/ 7 h 12"/>
                              <a:gd name="T8" fmla="*/ 5 w 5"/>
                              <a:gd name="T9" fmla="*/ 7 h 12"/>
                              <a:gd name="T10" fmla="*/ 0 w 5"/>
                              <a:gd name="T11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4"/>
                                  <a:pt x="2" y="9"/>
                                  <a:pt x="4" y="12"/>
                                </a:cubicBezTo>
                                <a:cubicBezTo>
                                  <a:pt x="4" y="10"/>
                                  <a:pt x="5" y="9"/>
                                  <a:pt x="5" y="7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2" y="5"/>
                                  <a:pt x="3" y="2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reeform 1555"/>
                        <wps:cNvSpPr>
                          <a:spLocks/>
                        </wps:cNvSpPr>
                        <wps:spPr bwMode="auto">
                          <a:xfrm>
                            <a:off x="3529" y="3563"/>
                            <a:ext cx="26" cy="66"/>
                          </a:xfrm>
                          <a:custGeom>
                            <a:avLst/>
                            <a:gdLst>
                              <a:gd name="T0" fmla="*/ 0 w 8"/>
                              <a:gd name="T1" fmla="*/ 0 h 20"/>
                              <a:gd name="T2" fmla="*/ 0 w 8"/>
                              <a:gd name="T3" fmla="*/ 0 h 20"/>
                              <a:gd name="T4" fmla="*/ 7 w 8"/>
                              <a:gd name="T5" fmla="*/ 20 h 20"/>
                              <a:gd name="T6" fmla="*/ 8 w 8"/>
                              <a:gd name="T7" fmla="*/ 19 h 20"/>
                              <a:gd name="T8" fmla="*/ 6 w 8"/>
                              <a:gd name="T9" fmla="*/ 16 h 20"/>
                              <a:gd name="T10" fmla="*/ 7 w 8"/>
                              <a:gd name="T11" fmla="*/ 14 h 20"/>
                              <a:gd name="T12" fmla="*/ 7 w 8"/>
                              <a:gd name="T13" fmla="*/ 14 h 20"/>
                              <a:gd name="T14" fmla="*/ 4 w 8"/>
                              <a:gd name="T15" fmla="*/ 7 h 20"/>
                              <a:gd name="T16" fmla="*/ 4 w 8"/>
                              <a:gd name="T17" fmla="*/ 4 h 20"/>
                              <a:gd name="T18" fmla="*/ 4 w 8"/>
                              <a:gd name="T19" fmla="*/ 4 h 20"/>
                              <a:gd name="T20" fmla="*/ 0 w 8"/>
                              <a:gd name="T2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" h="2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2" y="7"/>
                                  <a:pt x="2" y="15"/>
                                  <a:pt x="7" y="20"/>
                                </a:cubicBezTo>
                                <a:cubicBezTo>
                                  <a:pt x="7" y="19"/>
                                  <a:pt x="8" y="19"/>
                                  <a:pt x="8" y="19"/>
                                </a:cubicBezTo>
                                <a:cubicBezTo>
                                  <a:pt x="7" y="18"/>
                                  <a:pt x="6" y="17"/>
                                  <a:pt x="6" y="16"/>
                                </a:cubicBezTo>
                                <a:cubicBezTo>
                                  <a:pt x="6" y="15"/>
                                  <a:pt x="7" y="15"/>
                                  <a:pt x="7" y="14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5" y="12"/>
                                  <a:pt x="4" y="10"/>
                                  <a:pt x="4" y="7"/>
                                </a:cubicBezTo>
                                <a:cubicBezTo>
                                  <a:pt x="4" y="6"/>
                                  <a:pt x="4" y="5"/>
                                  <a:pt x="4" y="4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1" y="4"/>
                                  <a:pt x="3" y="1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Freeform 1556"/>
                        <wps:cNvSpPr>
                          <a:spLocks/>
                        </wps:cNvSpPr>
                        <wps:spPr bwMode="auto">
                          <a:xfrm>
                            <a:off x="3330" y="3513"/>
                            <a:ext cx="37" cy="17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5"/>
                              <a:gd name="T2" fmla="*/ 0 w 11"/>
                              <a:gd name="T3" fmla="*/ 5 h 5"/>
                              <a:gd name="T4" fmla="*/ 0 w 11"/>
                              <a:gd name="T5" fmla="*/ 5 h 5"/>
                              <a:gd name="T6" fmla="*/ 11 w 11"/>
                              <a:gd name="T7" fmla="*/ 0 h 5"/>
                              <a:gd name="T8" fmla="*/ 11 w 11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5">
                                <a:moveTo>
                                  <a:pt x="11" y="0"/>
                                </a:moveTo>
                                <a:cubicBezTo>
                                  <a:pt x="7" y="1"/>
                                  <a:pt x="3" y="2"/>
                                  <a:pt x="0" y="5"/>
                                </a:cubicBezTo>
                                <a:cubicBezTo>
                                  <a:pt x="0" y="5"/>
                                  <a:pt x="0" y="5"/>
                                  <a:pt x="0" y="5"/>
                                </a:cubicBezTo>
                                <a:cubicBezTo>
                                  <a:pt x="4" y="4"/>
                                  <a:pt x="8" y="3"/>
                                  <a:pt x="11" y="0"/>
                                </a:cubicBezTo>
                                <a:cubicBezTo>
                                  <a:pt x="11" y="0"/>
                                  <a:pt x="11" y="0"/>
                                  <a:pt x="11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Freeform 1557"/>
                        <wps:cNvSpPr>
                          <a:spLocks/>
                        </wps:cNvSpPr>
                        <wps:spPr bwMode="auto">
                          <a:xfrm>
                            <a:off x="3413" y="3526"/>
                            <a:ext cx="13" cy="17"/>
                          </a:xfrm>
                          <a:custGeom>
                            <a:avLst/>
                            <a:gdLst>
                              <a:gd name="T0" fmla="*/ 0 w 4"/>
                              <a:gd name="T1" fmla="*/ 0 h 5"/>
                              <a:gd name="T2" fmla="*/ 0 w 4"/>
                              <a:gd name="T3" fmla="*/ 1 h 5"/>
                              <a:gd name="T4" fmla="*/ 3 w 4"/>
                              <a:gd name="T5" fmla="*/ 5 h 5"/>
                              <a:gd name="T6" fmla="*/ 3 w 4"/>
                              <a:gd name="T7" fmla="*/ 5 h 5"/>
                              <a:gd name="T8" fmla="*/ 4 w 4"/>
                              <a:gd name="T9" fmla="*/ 5 h 5"/>
                              <a:gd name="T10" fmla="*/ 4 w 4"/>
                              <a:gd name="T11" fmla="*/ 5 h 5"/>
                              <a:gd name="T12" fmla="*/ 4 w 4"/>
                              <a:gd name="T13" fmla="*/ 4 h 5"/>
                              <a:gd name="T14" fmla="*/ 0 w 4"/>
                              <a:gd name="T1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  <a:cubicBezTo>
                                  <a:pt x="0" y="2"/>
                                  <a:pt x="3" y="5"/>
                                  <a:pt x="3" y="5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4" y="5"/>
                                  <a:pt x="4" y="5"/>
                                  <a:pt x="4" y="4"/>
                                </a:cubicBezTo>
                                <a:cubicBezTo>
                                  <a:pt x="2" y="3"/>
                                  <a:pt x="3" y="1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E1E3E3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5" o:spid="_x0000_s1026" style="position:absolute;margin-left:376.65pt;margin-top:227pt;width:690.95pt;height:510.8pt;z-index:251653114" coordorigin=",3" coordsize="9366,7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">
                <v:shape id="Freeform 1376" o:spid="_x0000_s1027" style="position:absolute;left:463;top:6211;width:20;height:23;visibility:visible;mso-wrap-style:square;v-text-anchor:top" coordsize="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Dzz8MA&#10;AADdAAAADwAAAGRycy9kb3ducmV2LnhtbERPS4vCMBC+C/6HMAveNHVRKV2jLMqqeBB8wF6HZmyL&#10;zaQmUeu/3ywI3ubje8503ppa3Mn5yrKC4SABQZxbXXGh4HT86acgfEDWWFsmBU/yMJ91O1PMtH3w&#10;nu6HUIgYwj5DBWUITSalz0sy6Ae2IY7c2TqDIUJXSO3wEcNNLT+TZCINVhwbSmxoUVJ+OdyMgt36&#10;ut/+bhdPt7ocbepuy3x3XirV+2i/v0AEasNb/HJvdJw/HI/g/5t4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Dzz8MAAADdAAAADwAAAAAAAAAAAAAAAACYAgAAZHJzL2Rv&#10;d25yZXYueG1sUEsFBgAAAAAEAAQA9QAAAIgDAAAAAA==&#10;" path="m1,c,4,2,5,5,7,5,4,5,2,6,,4,,3,,1,e" fillcolor="#e1e3e3" stroked="f">
                  <v:fill opacity="39321f"/>
                  <v:path arrowok="t" o:connecttype="custom" o:connectlocs="3,0;17,23;20,0;3,0" o:connectangles="0,0,0,0"/>
                </v:shape>
                <v:shape id="Freeform 1377" o:spid="_x0000_s1028" style="position:absolute;left:1058;top:2192;width:17;height:23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NVhsIA&#10;AADdAAAADwAAAGRycy9kb3ducmV2LnhtbERP32vCMBB+H/g/hBP2NlMFx6imZQwKKgNZN/T1aM42&#10;2FxCE7X+92Yw2Nt9fD9vXY62F1cagnGsYD7LQBA3ThtuFfx8Vy9vIEJE1tg7JgV3ClAWk6c15trd&#10;+IuudWxFCuGQo4IuRp9LGZqOLIaZ88SJO7nBYkxwaKUe8JbCbS8XWfYqLRpODR16+uioOdcXq+Dz&#10;YHfHuznu0YzbrPa+qreuUup5Or6vQEQa47/4z73Raf58uYTfb9IJsn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s1WGwgAAAN0AAAAPAAAAAAAAAAAAAAAAAJgCAABkcnMvZG93&#10;bnJldi54bWxQSwUGAAAAAAQABAD1AAAAhwMAAAAA&#10;" path="m3,v,,,,-1,c2,,2,,2,v,,,,,c2,,2,,2,1,2,3,,6,3,6v,1,,1,,1c3,7,3,7,4,6v,,,,,c4,4,5,,4,,3,,3,,3,e" fillcolor="#e1e3e3" stroked="f">
                  <v:fill opacity="39321f"/>
                  <v:path arrowok="t" o:connecttype="custom" o:connectlocs="10,0;7,0;7,0;7,0;7,3;10,20;10,23;14,20;14,20;14,0;10,0" o:connectangles="0,0,0,0,0,0,0,0,0,0,0"/>
                </v:shape>
                <v:shape id="Freeform 1378" o:spid="_x0000_s1029" style="position:absolute;left:916;top:2153;width:13;height:43;visibility:visible;mso-wrap-style:square;v-text-anchor:top" coordsize="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AcQcQA&#10;AADdAAAADwAAAGRycy9kb3ducmV2LnhtbERPTWvCQBC9F/oflil4Kc0m0kaJWUUK0h48VC2ex+yY&#10;Dc3OhuyqaX99VxC8zeN9TrkYbCvO1PvGsYIsSUEQV043XCv43q1epiB8QNbYOiYFv+RhMX98KLHQ&#10;7sIbOm9DLWII+wIVmBC6QkpfGbLoE9cRR+7oeoshwr6WusdLDLetHKdpLi02HBsMdvRuqPrZnqyC&#10;tdlv/PPrAT9wUu/zr+xvaSc7pUZPw3IGItAQ7uKb+1PH+dlbDtdv4gl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AHEHEAAAA3QAAAA8AAAAAAAAAAAAAAAAAmAIAAGRycy9k&#10;b3ducmV2LnhtbFBLBQYAAAAABAAEAPUAAACJAwAAAAA=&#10;" path="m1,c2,,2,,2,1,2,3,,7,,10v,1,1,3,2,3c2,13,2,12,2,12,2,9,4,6,4,3,4,1,3,,1,e" fillcolor="#e1e3e3" stroked="f">
                  <v:fill opacity="39321f"/>
                  <v:path arrowok="t" o:connecttype="custom" o:connectlocs="3,0;7,3;0,33;7,43;7,40;13,10;3,0" o:connectangles="0,0,0,0,0,0,0"/>
                </v:shape>
                <v:shape id="Freeform 1379" o:spid="_x0000_s1030" style="position:absolute;left:1019;top:2044;width:13;height:66;visibility:visible;mso-wrap-style:square;v-text-anchor:top" coordsize="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pdQcMA&#10;AADdAAAADwAAAGRycy9kb3ducmV2LnhtbERPzWrCQBC+C32HZQre6ia1Gk1dpYiCB0G0fYAxOyYh&#10;u7NpdtX07buFgrf5+H5nseqtETfqfO1YQTpKQBAXTtdcKvj63L7MQPiArNE4JgU/5GG1fBosMNfu&#10;zke6nUIpYgj7HBVUIbS5lL6oyKIfuZY4chfXWQwRdqXUHd5juDXyNUmm0mLNsaHCltYVFc3pahXM&#10;s/nZnPtsN24w/W6St/3GHLxSw+f+4x1EoD48xP/unY7z00kG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pdQcMAAADdAAAADwAAAAAAAAAAAAAAAACYAgAAZHJzL2Rv&#10;d25yZXYueG1sUEsFBgAAAAAEAAQA9QAAAIgDAAAAAA==&#10;" path="m2,v,,,1,,1c2,5,,11,,16v,1,1,3,2,4c2,20,2,19,2,19,2,15,4,9,4,5,4,3,4,1,2,e" fillcolor="#e1e3e3" stroked="f">
                  <v:fill opacity="39321f"/>
                  <v:path arrowok="t" o:connecttype="custom" o:connectlocs="7,0;7,3;0,53;7,66;7,63;13,17;7,0" o:connectangles="0,0,0,0,0,0,0"/>
                </v:shape>
                <v:shape id="Freeform 1380" o:spid="_x0000_s1031" style="position:absolute;left:1022;top:1727;width:33;height:195;visibility:visible;mso-wrap-style:square;v-text-anchor:top" coordsize="1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FDlsYA&#10;AADdAAAADwAAAGRycy9kb3ducmV2LnhtbESPQWsCQQyF7wX/w5BCL6XOWrCU1VGKUvDSQ63UHsNO&#10;3F3cySyTqa799c1B8JbwXt77Ml8OoTMnStJGdjAZF2CIq+hbrh3svt6fXsFIRvbYRSYHFxJYLkZ3&#10;cyx9PPMnnba5NhrCUqKDJue+tFaqhgLKOPbEqh1iCph1TbX1Cc8aHjr7XBQvNmDL2tBgT6uGquP2&#10;Nzh43E9X+6OIXUv7Xf0VHz8XSRvnHu6HtxmYTEO+ma/XG6/4k6ni6jc6g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FDlsYAAADdAAAADwAAAAAAAAAAAAAAAACYAgAAZHJz&#10;L2Rvd25yZXYueG1sUEsFBgAAAAAEAAQA9QAAAIsDAAAAAA==&#10;" path="m10,c4,9,,31,,49v,3,,7,,10c2,32,7,23,10,e" fillcolor="#e1e3e3" stroked="f">
                  <v:fill opacity="39321f"/>
                  <v:path arrowok="t" o:connecttype="custom" o:connectlocs="33,0;0,162;0,195;33,0" o:connectangles="0,0,0,0"/>
                </v:shape>
                <v:shape id="Freeform 1381" o:spid="_x0000_s1032" style="position:absolute;left:1048;top:1763;width:20;height:139;visibility:visible;mso-wrap-style:square;v-text-anchor:top" coordsize="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4HR8IA&#10;AADdAAAADwAAAGRycy9kb3ducmV2LnhtbERP22rCQBB9F/oPyxR8qxsVi0ZX8YJSKIjGfsA0O2aD&#10;2dmQXU36991Cwbc5nOssVp2txIMaXzpWMBwkIIhzp0suFHxd9m9TED4ga6wck4If8rBavvQWmGrX&#10;8pkeWShEDGGfogITQp1K6XNDFv3A1cSRu7rGYoiwKaRusI3htpKjJHmXFkuODQZr2hrKb9ndKpBm&#10;7GfYGbpk++tx09LnaXf4Vqr/2q3nIAJ14Sn+d3/oOH84mcHfN/E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rgdHwgAAAN0AAAAPAAAAAAAAAAAAAAAAAJgCAABkcnMvZG93&#10;bnJldi54bWxQSwUGAAAAAAQABAD1AAAAhwMAAAAA&#10;" path="m6,c2,6,,21,,32v,4,,8,1,10c3,28,4,14,6,e" fillcolor="#e1e3e3" stroked="f">
                  <v:fill opacity="39321f"/>
                  <v:path arrowok="t" o:connecttype="custom" o:connectlocs="20,0;0,106;3,139;20,0" o:connectangles="0,0,0,0"/>
                </v:shape>
                <v:shape id="Freeform 1382" o:spid="_x0000_s1033" style="position:absolute;left:1072;top:1733;width:29;height:156;visibility:visible;mso-wrap-style:square;v-text-anchor:top" coordsize="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Ic6MYA&#10;AADdAAAADwAAAGRycy9kb3ducmV2LnhtbESPQW/CMAyF70j8h8hIu0HKplVTISDE1G0HNDbGD7Aa&#10;01Y0TpUE6P79fEDazdZ7fu/zcj24Tl0pxNazgfksA0VcedtybeD4U05fQMWEbLHzTAZ+KcJ6NR4t&#10;sbD+xt90PaRaSQjHAg00KfWF1rFqyGGc+Z5YtJMPDpOsodY24E3CXacfsyzXDluWhgZ72jZUnQ8X&#10;Z6Dc7LY5vn29fu7353C6PL+XTE/GPEyGzQJUoiH9m+/XH1bw57nw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6Ic6MYAAADdAAAADwAAAAAAAAAAAAAAAACYAgAAZHJz&#10;L2Rvd25yZXYueG1sUEsFBgAAAAAEAAQA9QAAAIsDAAAAAA==&#10;" path="m9,c4,8,,25,,38v,3,,7,1,9c3,27,7,23,9,e" fillcolor="#e1e3e3" stroked="f">
                  <v:fill opacity="39321f"/>
                  <v:path arrowok="t" o:connecttype="custom" o:connectlocs="29,0;0,126;3,156;29,0" o:connectangles="0,0,0,0"/>
                </v:shape>
                <v:shape id="Freeform 1383" o:spid="_x0000_s1034" style="position:absolute;left:969;top:1697;width:20;height:172;visibility:visible;mso-wrap-style:square;v-text-anchor:top" coordsize="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icLMIA&#10;AADdAAAADwAAAGRycy9kb3ducmV2LnhtbERPPWvDMBDdC/kP4gLZGtmhGONGMXWgpGvcDh0v1tV2&#10;a51cSYmdfx8FCt3u8T5vW85mEBdyvresIF0nIIgbq3tuFXy8vz7mIHxA1jhYJgVX8lDuFg9bLLSd&#10;+EiXOrQihrAvUEEXwlhI6ZuODPq1HYkj92WdwRCha6V2OMVwM8hNkmTSYM+xocOR9h01P/XZKHCV&#10;mZ5wn3/6w2n+Pmen629e1UqtlvPLM4hAc/gX/7nfdJyfZincv4knyN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GJwswgAAAN0AAAAPAAAAAAAAAAAAAAAAAJgCAABkcnMvZG93&#10;bnJldi54bWxQSwUGAAAAAAQABAD1AAAAhwMAAAAA&#10;" path="m5,c4,14,,31,,44v,3,,6,1,8c1,39,6,22,6,8,6,5,6,2,5,e" fillcolor="#e1e3e3" stroked="f">
                  <v:fill opacity="39321f"/>
                  <v:path arrowok="t" o:connecttype="custom" o:connectlocs="17,0;0,146;3,172;20,26;17,0" o:connectangles="0,0,0,0,0"/>
                </v:shape>
                <v:shape id="Freeform 1384" o:spid="_x0000_s1035" style="position:absolute;left:989;top:1809;width:10;height:27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n7zcQA&#10;AADdAAAADwAAAGRycy9kb3ducmV2LnhtbERPTWvCQBC9F/oflin01myUIiV1E2xpoSAejCnibciO&#10;STA7G3a3Mf57VxB6m8f7nGUxmV6M5HxnWcEsSUEQ11Z33Ciodt8vbyB8QNbYWyYFF/JQ5I8PS8y0&#10;PfOWxjI0Ioawz1BBG8KQSenrlgz6xA7EkTtaZzBE6BqpHZ5juOnlPE0X0mDHsaHFgT5bqk/ln1Gw&#10;x/KjYvM6/vbr4Lp9U20Pmy+lnp+m1TuIQFP4F9/dPzrOny3mcPsmni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Z+83EAAAA3QAAAA8AAAAAAAAAAAAAAAAAmAIAAGRycy9k&#10;b3ducmV2LnhtbFBLBQYAAAAABAAEAPUAAACJAwAAAAA=&#10;" path="m3,c2,,2,1,2,1,1,1,,3,,4,,5,,5,,5,,7,1,8,1,8v1,,1,,1,c2,8,2,8,2,8,3,6,3,3,3,1,3,,3,,3,e" fillcolor="#e1e3e3" stroked="f">
                  <v:fill opacity="39321f"/>
                  <v:path arrowok="t" o:connecttype="custom" o:connectlocs="10,0;7,3;0,14;0,17;3,27;7,27;7,27;10,3;10,0" o:connectangles="0,0,0,0,0,0,0,0,0"/>
                </v:shape>
                <v:shape id="Freeform 1385" o:spid="_x0000_s1036" style="position:absolute;left:995;top:1766;width:10;height:30;visibility:visible;mso-wrap-style:square;v-text-anchor:top" coordsize="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WudMIA&#10;AADdAAAADwAAAGRycy9kb3ducmV2LnhtbERP32vCMBB+H+x/CDfY20x1o0hnlDFR+rpOfD6bW1Nt&#10;LjWJ2u2vN8LAt/v4ft5sMdhOnMmH1rGC8SgDQVw73XKjYPO9epmCCBFZY+eYFPxSgMX88WGGhXYX&#10;/qJzFRuRQjgUqMDE2BdShtqQxTByPXHifpy3GBP0jdQeLyncdnKSZbm02HJqMNjTp6H6UJ2sgqmX&#10;22q3PK62+7+3MjdZqdfLUqnnp+HjHUSkId7F/+5Sp/nj/BVu36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pa50wgAAAN0AAAAPAAAAAAAAAAAAAAAAAJgCAABkcnMvZG93&#10;bnJldi54bWxQSwUGAAAAAAQABAD1AAAAhwMAAAAA&#10;" path="m1,c,3,,6,,9v1,,1,,2,c2,6,3,3,3,1,2,,2,,1,e" fillcolor="#e1e3e3" stroked="f">
                  <v:fill opacity="39321f"/>
                  <v:path arrowok="t" o:connecttype="custom" o:connectlocs="3,0;0,30;7,30;10,3;3,0" o:connectangles="0,0,0,0,0"/>
                </v:shape>
                <v:shape id="Freeform 1386" o:spid="_x0000_s1037" style="position:absolute;left:1025;top:1539;width:17;height:79;visibility:visible;mso-wrap-style:square;v-text-anchor:top" coordsize="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nZB8IA&#10;AADdAAAADwAAAGRycy9kb3ducmV2LnhtbERPzWqDQBC+B/oOyxR6i6ulSGuzSigphPSUmAcY3IlK&#10;3Fmzu1X79t1Aobf5+H5nUy1mEBM531tWkCUpCOLG6p5bBef6c/0KwgdkjYNlUvBDHqryYbXBQtuZ&#10;jzSdQitiCPsCFXQhjIWUvunIoE/sSBy5i3UGQ4SuldrhHMPNIJ/TNJcGe44NHY700VFzPX0bBccs&#10;/9pZt7vVpMPb/ipvjesPSj09Ltt3EIGW8C/+c+91nJ/lL3D/Jp4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2dkHwgAAAN0AAAAPAAAAAAAAAAAAAAAAAJgCAABkcnMvZG93&#10;bnJldi54bWxQSwUGAAAAAAQABAD1AAAAhwMAAAAA&#10;" path="m5,c2,2,,11,,17v,3,1,6,2,7c3,16,4,8,5,e" fillcolor="#e1e3e3" stroked="f">
                  <v:fill opacity="39321f"/>
                  <v:path arrowok="t" o:connecttype="custom" o:connectlocs="17,0;0,56;7,79;17,0" o:connectangles="0,0,0,0"/>
                </v:shape>
                <v:shape id="Freeform 1387" o:spid="_x0000_s1038" style="position:absolute;left:943;top:1496;width:13;height:39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gY8MA&#10;AADdAAAADwAAAGRycy9kb3ducmV2LnhtbERPTWvCQBC9C/6HZYTe6iYFRVJXEbW2VDwY633MTpPQ&#10;3dmQ3Sbpv+8WCt7m8T5nuR6sER21vnasIJ0mIIgLp2suFXxcXh4XIHxA1mgck4If8rBejUdLzLTr&#10;+UxdHkoRQ9hnqKAKocmk9EVFFv3UNcSR+3StxRBhW0rdYh/DrZFPSTKXFmuODRU2tK2o+Mq/rQKL&#10;x9f8Zg67fDAbwmZ/3Z7eU6UeJsPmGUSgIdzF/+43Heen8xn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zgY8MAAADdAAAADwAAAAAAAAAAAAAAAACYAgAAZHJzL2Rv&#10;d25yZXYueG1sUEsFBgAAAAAEAAQA9QAAAIgDAAAAAA==&#10;" path="m2,v,,,,,1c2,3,,7,,9v,2,1,3,2,3c2,12,2,12,2,11,2,9,4,5,4,3,4,1,3,,2,e" fillcolor="#e1e3e3" stroked="f">
                  <v:fill opacity="39321f"/>
                  <v:path arrowok="t" o:connecttype="custom" o:connectlocs="7,0;7,3;0,29;7,39;7,36;13,10;7,0" o:connectangles="0,0,0,0,0,0,0"/>
                </v:shape>
                <v:shape id="Freeform 1388" o:spid="_x0000_s1039" style="position:absolute;left:1045;top:1449;width:13;height:53;visibility:visible;mso-wrap-style:square;v-text-anchor:top" coordsize="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Jw5cUA&#10;AADdAAAADwAAAGRycy9kb3ducmV2LnhtbERPO2/CMBDeK/EfrEPqVpwwWFXAIB5CUJYWaIdu1/hI&#10;osTnELuQ/vu6UiW2+/Q9bzrvbSOu1PnKsYZ0lIAgzp2puNDwfto8PYPwAdlg45g0/JCH+WzwMMXM&#10;uBsf6HoMhYgh7DPUUIbQZlL6vCSLfuRa4sidXWcxRNgV0nR4i+G2keMkUdJixbGhxJZWJeX18dtq&#10;OH2ktd2/SPX5tV5ux4v95a1+VVo/DvvFBESgPtzF/+6difNTpeDvm3i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4nDlxQAAAN0AAAAPAAAAAAAAAAAAAAAAAJgCAABkcnMv&#10;ZG93bnJldi54bWxQSwUGAAAAAAQABAD1AAAAigMAAAAA&#10;" path="m2,v,,,1,,1c2,4,,9,,12v,2,1,3,2,4c2,15,2,15,2,15,2,11,4,7,4,4,4,2,4,1,2,e" fillcolor="#e1e3e3" stroked="f">
                  <v:fill opacity="39321f"/>
                  <v:path arrowok="t" o:connecttype="custom" o:connectlocs="7,0;7,3;0,40;7,53;7,50;13,13;7,0" o:connectangles="0,0,0,0,0,0,0"/>
                </v:shape>
                <v:shape id="Freeform 1389" o:spid="_x0000_s1040" style="position:absolute;left:949;top:1446;width:13;height:30;visibility:visible;mso-wrap-style:square;v-text-anchor:top" coordsize="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7NusEA&#10;AADdAAAADwAAAGRycy9kb3ducmV2LnhtbERPS4vCMBC+L/gfwgje1lRBd6lG8YEiePJ1H5uxKTaT&#10;0kSt/nojLOxtPr7njKeNLcWdal84VtDrJiCIM6cLzhUcD6vvXxA+IGssHZOCJ3mYTlpfY0y1e/CO&#10;7vuQixjCPkUFJoQqldJnhiz6rquII3dxtcUQYZ1LXeMjhttS9pNkKC0WHBsMVrQwlF33N6tgsHY4&#10;O8+3z/l2Z07XZXEwK/1SqtNuZiMQgZrwL/5zb3Sc3xv+wOebeIK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OzbrBAAAA3QAAAA8AAAAAAAAAAAAAAAAAmAIAAGRycy9kb3du&#10;cmV2LnhtbFBLBQYAAAAABAAEAPUAAACGAwAAAAA=&#10;" path="m2,c1,3,1,5,,8v1,,2,1,3,1c3,6,3,3,4,,3,,2,,2,e" fillcolor="#e1e3e3" stroked="f">
                  <v:fill opacity="39321f"/>
                  <v:path arrowok="t" o:connecttype="custom" o:connectlocs="7,0;0,27;10,30;13,0;7,0" o:connectangles="0,0,0,0,0"/>
                </v:shape>
                <v:shape id="Freeform 1390" o:spid="_x0000_s1041" style="position:absolute;left:1115;top:1459;width:16;height:23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4wpcUA&#10;AADdAAAADwAAAGRycy9kb3ducmV2LnhtbESPQWsCMRCF74X+hzAFbzVrDyKrUaSwUEtB3JZ6HTbj&#10;bnAzCZtU13/vHITeZnhv3vtmtRl9ry40JBfYwGxagCJugnXcGvj5rl4XoFJGttgHJgM3SrBZPz+t&#10;sLThyge61LlVEsKpRANdzrHUOjUdeUzTEIlFO4XBY5Z1aLUd8CrhvtdvRTHXHh1LQ4eR3jtqzvWf&#10;N/D16z+PN3fcoxt3RR1jVe9CZczkZdwuQWUa87/5cf1hBX82F1z5Rkb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3jClxQAAAN0AAAAPAAAAAAAAAAAAAAAAAJgCAABkcnMv&#10;ZG93bnJldi54bWxQSwUGAAAAAAQABAD1AAAAigMAAAAA&#10;" path="m2,v,,,,,c2,,2,,2,v,,,,,c2,,2,,2,1,2,3,,6,2,7v,,1,,1,c3,7,3,7,3,7v,,,,,c3,4,5,1,3,v,,,,-1,e" fillcolor="#e1e3e3" stroked="f">
                  <v:fill opacity="39321f"/>
                  <v:path arrowok="t" o:connecttype="custom" o:connectlocs="6,0;6,0;6,0;6,0;6,3;6,23;10,23;10,23;10,23;10,0;6,0" o:connectangles="0,0,0,0,0,0,0,0,0,0,0"/>
                </v:shape>
                <v:shape id="Freeform 1391" o:spid="_x0000_s1042" style="position:absolute;left:1009;top:1364;width:16;height:19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aN8IA&#10;AADdAAAADwAAAGRycy9kb3ducmV2LnhtbERPzWrCQBC+F3yHZYTe6iZtCU10FWuxeGxjHmDIjtlg&#10;djZmV03evlso9DYf3++sNqPtxI0G3zpWkC4SEMS10y03Cqrj/ukNhA/IGjvHpGAiD5v17GGFhXZ3&#10;/qZbGRoRQ9gXqMCE0BdS+tqQRb9wPXHkTm6wGCIcGqkHvMdw28nnJMmkxZZjg8Gedobqc3m1Cj4n&#10;93Xpbf5eflTZlI7T655fDko9zsftEkSgMfyL/9wHHeenWQ6/38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B5o3wgAAAN0AAAAPAAAAAAAAAAAAAAAAAJgCAABkcnMvZG93&#10;bnJldi54bWxQSwUGAAAAAAQABAD1AAAAhwMAAAAA&#10;" path="m5,c2,,,2,,6v2,,3,,5,c5,4,5,2,5,e" fillcolor="#e1e3e3" stroked="f">
                  <v:fill opacity="39321f"/>
                  <v:path arrowok="t" o:connecttype="custom" o:connectlocs="16,0;0,19;16,19;16,0" o:connectangles="0,0,0,0"/>
                </v:shape>
                <v:shape id="Freeform 1392" o:spid="_x0000_s1043" style="position:absolute;left:1138;top:1324;width:20;height:30;visibility:visible;mso-wrap-style:square;v-text-anchor:top" coordsize="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zA5ccA&#10;AADdAAAADwAAAGRycy9kb3ducmV2LnhtbESPwW7CQAxE70j8w8qVeoMNSG1pyoIQaisQcID2A6ys&#10;m6TNeqPskgS+vj4gcbM145nn+bJ3lWqpCaVnA5NxAoo487bk3MD318doBipEZIuVZzJwoQDLxXAw&#10;x9T6jo/UnmKuJIRDigaKGOtU65AV5DCMfU0s2o9vHEZZm1zbBjsJd5WeJsmzdliyNBRY07qg7O90&#10;dgZ2n4fj9rpzuH9q42Zb/trze/dqzONDv3oDFamPd/PtemMFf/Ii/PKNjK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8wOXHAAAA3QAAAA8AAAAAAAAAAAAAAAAAmAIAAGRy&#10;cy9kb3ducmV2LnhtbFBLBQYAAAAABAAEAPUAAACMAwAAAAA=&#10;" path="m3,v,,,,,c3,,2,,2,v,,,,,c2,,2,1,2,1,2,4,,8,3,9v,,,,,c3,9,3,9,3,9,3,8,3,8,3,7,3,4,6,5,6,2v,,,1,-1,1c5,3,5,3,5,3v,,,,,c5,3,5,3,5,2,4,2,4,2,4,1v,,,,,c4,1,4,1,4,v,,,,,c4,,3,,3,e" fillcolor="#e1e3e3" stroked="f">
                  <v:fill opacity="39321f"/>
                  <v:path arrowok="t" o:connecttype="custom" o:connectlocs="10,0;10,0;7,0;7,0;7,3;10,30;10,30;10,30;10,23;20,7;17,10;17,10;17,10;17,7;13,3;13,3;13,0;13,0;10,0" o:connectangles="0,0,0,0,0,0,0,0,0,0,0,0,0,0,0,0,0,0,0"/>
                </v:shape>
                <v:shape id="Freeform 1393" o:spid="_x0000_s1044" style="position:absolute;left:1048;top:1185;width:20;height:89;visibility:visible;mso-wrap-style:square;v-text-anchor:top" coordsize="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G7sQA&#10;AADdAAAADwAAAGRycy9kb3ducmV2LnhtbERPS2vCQBC+F/oflin01mxS8ZW6igqip4IPJMcxOyZp&#10;s7Mhu9X4712h4G0+vudMZp2pxYVaV1lWkEQxCOLc6ooLBYf96mMEwnlkjbVlUnAjB7Pp68sEU22v&#10;vKXLzhcihLBLUUHpfZNK6fKSDLrINsSBO9vWoA+wLaRu8RrCTS0/43ggDVYcGkpsaFlS/rv7Mwp6&#10;h3hcDXrNOZv3+z/fx0W25lOm1PtbN/8C4anzT/G/e6PD/GSYwOObcIK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mRu7EAAAA3QAAAA8AAAAAAAAAAAAAAAAAmAIAAGRycy9k&#10;b3ducmV2LnhtbFBLBQYAAAAABAAEAPUAAACJAwAAAAA=&#10;" path="m2,v,,,,,1c2,7,,15,,21v,2,,5,1,6c2,21,2,14,5,11v,,,,,c5,11,5,11,5,11v,,,,,c5,11,5,11,5,11v-1,,-2,,-2,-1c3,10,3,10,3,10v,,,,,c3,9,4,9,5,9v,,,,,c5,9,5,9,5,9v,,,,,c5,9,5,9,6,9,3,7,6,1,2,e" fillcolor="#e1e3e3" stroked="f">
                  <v:fill opacity="39321f"/>
                  <v:path arrowok="t" o:connecttype="custom" o:connectlocs="7,0;7,3;0,69;3,89;17,36;17,36;17,36;17,36;17,36;10,33;10,33;10,33;17,30;17,30;17,30;17,30;20,30;7,0" o:connectangles="0,0,0,0,0,0,0,0,0,0,0,0,0,0,0,0,0,0"/>
                </v:shape>
                <v:shape id="Freeform 1394" o:spid="_x0000_s1045" style="position:absolute;left:1002;top:1043;width:43;height:228;visibility:visible;mso-wrap-style:square;v-text-anchor:top" coordsize="1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FDiMIA&#10;AADdAAAADwAAAGRycy9kb3ducmV2LnhtbERPzYrCMBC+C/sOYRb2pqk9rNI1ShF29abWPsDQzLbV&#10;ZlKaaKtPbwTB23x8v7NYDaYRV+pcbVnBdBKBIC6srrlUkB9/x3MQziNrbCyTghs5WC0/RgtMtO35&#10;QNfMlyKEsEtQQeV9m0jpiooMuoltiQP3bzuDPsCulLrDPoSbRsZR9C0N1hwaKmxpXVFxzi5GwV+e&#10;pvt0t43ns012c8ae7nF/Uurrc0h/QHga/Fv8cm91mD+dxf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UOIwgAAAN0AAAAPAAAAAAAAAAAAAAAAAJgCAABkcnMvZG93&#10;bnJldi54bWxQSwUGAAAAAAQABAD1AAAAhwMAAAAA&#10;" path="m12,c11,18,3,36,3,49v,1,,2,,3c3,52,3,52,3,52v,,,,,c1,54,,57,,61v,3,1,6,3,8c3,68,3,67,3,67,3,58,8,50,8,43v,-2,,-4,-1,-6c7,37,7,37,7,37v,,,,,c9,34,11,26,12,19v,-2,,-3,,-4c13,13,13,11,13,9,13,5,12,2,12,e" fillcolor="#e1e3e3" stroked="f">
                  <v:fill opacity="39321f"/>
                  <v:path arrowok="t" o:connecttype="custom" o:connectlocs="40,0;10,162;10,172;10,172;10,172;0,202;10,228;10,221;26,142;23,122;23,122;23,122;40,63;40,50;43,30;40,0" o:connectangles="0,0,0,0,0,0,0,0,0,0,0,0,0,0,0,0"/>
                </v:shape>
                <v:shape id="Freeform 1395" o:spid="_x0000_s1046" style="position:absolute;left:1115;top:1215;width:13;height:20;visibility:visible;mso-wrap-style:square;v-text-anchor:top" coordsize="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6MsIA&#10;AADdAAAADwAAAGRycy9kb3ducmV2LnhtbERPTWvCQBC9C/0PyxS86cZqq0RXsYK2t9JUPA/ZMRvN&#10;zobsGuO/dwuCt3m8z1msOluJlhpfOlYwGiYgiHOnSy4U7P+2gxkIH5A1Vo5JwY08rJYvvQWm2l35&#10;l9osFCKGsE9RgQmhTqX0uSGLfuhq4sgdXWMxRNgUUjd4jeG2km9J8iEtlhwbDNa0MZSfs4tVMDE8&#10;WVftaX/82p0/fw7vZrs5GaX6r916DiJQF57ih/tbx/mj6Rj+v4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5voywgAAAN0AAAAPAAAAAAAAAAAAAAAAAJgCAABkcnMvZG93&#10;bnJldi54bWxQSwUGAAAAAAQABAD1AAAAhwMAAAAA&#10;" path="m2,c2,,1,,1,v,,,,,c1,,1,,1,v,1,,1,,2c,4,,6,2,6v,,,,,c2,6,2,6,2,6v,,,,,c2,6,2,6,2,6,2,5,3,5,3,4,3,2,4,,2,v,,,,,e" fillcolor="#e1e3e3" stroked="f">
                  <v:fill opacity="39321f"/>
                  <v:path arrowok="t" o:connecttype="custom" o:connectlocs="7,0;3,0;3,0;3,0;3,7;7,20;7,20;7,20;7,20;7,20;10,13;7,0;7,0" o:connectangles="0,0,0,0,0,0,0,0,0,0,0,0,0"/>
                </v:shape>
                <v:shape id="Freeform 1396" o:spid="_x0000_s1047" style="position:absolute;left:1151;top:1123;width:20;height:112;visibility:visible;mso-wrap-style:square;v-text-anchor:top" coordsize="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eO08MA&#10;AADdAAAADwAAAGRycy9kb3ducmV2LnhtbERPTUsDMRC9C/0PYQrebLYqWtampRWEequrQo/TzXSz&#10;NplZNrFd/70RhN7m8T5nvhyCVyfqYytsYDopQBHXYltuDHy8v9zMQMWEbNELk4EfirBcjK7mWFo5&#10;8xudqtSoHMKxRAMupa7UOtaOAsaJdMSZO0gfMGXYN9r2eM7hwevbonjQAVvODQ47enZUH6vvYGAQ&#10;X222e393OEq1X29fxX1+7Yy5Hg+rJ1CJhnQR/7s3Ns+fPt7D3zf5BL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eO08MAAADdAAAADwAAAAAAAAAAAAAAAACYAgAAZHJzL2Rv&#10;d25yZXYueG1sUEsFBgAAAAAEAAQA9QAAAIgDAAAAAA==&#10;" path="m6,c3,4,,16,,24v,4,1,8,2,10c3,22,4,11,6,e" fillcolor="#e1e3e3" stroked="f">
                  <v:fill opacity="39321f"/>
                  <v:path arrowok="t" o:connecttype="custom" o:connectlocs="20,0;0,79;7,112;20,0" o:connectangles="0,0,0,0"/>
                </v:shape>
                <v:shape id="Freeform 1397" o:spid="_x0000_s1048" style="position:absolute;left:1081;top:1099;width:14;height:83;visibility:visible;mso-wrap-style:square;v-text-anchor:top" coordsize="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8VS8MA&#10;AADdAAAADwAAAGRycy9kb3ducmV2LnhtbERPS2sCMRC+F/ofwhR6q1mFVbs1igpCD0XwAaW36Wb2&#10;QTeTJYma/nsjCN7m43vObBFNJ87kfGtZwXCQgSAurW65VnA8bN6mIHxA1thZJgX/5GExf36aYaHt&#10;hXd03odapBD2BSpoQugLKX3ZkEE/sD1x4irrDIYEXS21w0sKN50cZdlYGmw5NTTY07qh8m9/Mgra&#10;r3xcbbv4W70fXRm/489mNcqVen2Jyw8QgWJ4iO/uT53mDyc53L5JJ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8VS8MAAADdAAAADwAAAAAAAAAAAAAAAACYAgAAZHJzL2Rv&#10;d25yZXYueG1sUEsFBgAAAAAEAAQA9QAAAIgDAAAAAA==&#10;" path="m4,c2,2,,10,,17v,4,,6,1,8c2,16,3,8,4,e" fillcolor="#e1e3e3" stroked="f">
                  <v:fill opacity="39321f"/>
                  <v:path arrowok="t" o:connecttype="custom" o:connectlocs="14,0;0,56;4,83;14,0" o:connectangles="0,0,0,0"/>
                </v:shape>
                <v:shape id="Freeform 1398" o:spid="_x0000_s1049" style="position:absolute;left:1121;top:1050;width:37;height:129;visibility:visible;mso-wrap-style:square;v-text-anchor:top" coordsize="1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+smMEA&#10;AADdAAAADwAAAGRycy9kb3ducmV2LnhtbERPzYrCMBC+L/gOYQRva9oiWqpRRHDxsIf15wGGZGyL&#10;zaQ2WVvf3iwseJuP73dWm8E24kGdrx0rSKcJCGLtTM2lgst5/5mD8AHZYOOYFDzJw2Y9+lhhYVzP&#10;R3qcQiliCPsCFVQhtIWUXldk0U9dSxy5q+sshgi7UpoO+xhuG5klyVxarDk2VNjSriJ9O/1aBYf8&#10;Z/fVZAFxcc/SfjZonV++lZqMh+0SRKAhvMX/7oOJ89PFHP6+i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PrJjBAAAA3QAAAA8AAAAAAAAAAAAAAAAAmAIAAGRycy9kb3du&#10;cmV2LnhtbFBLBQYAAAAABAAEAPUAAACGAwAAAAA=&#10;" path="m10,v,,,,,c4,1,8,16,3,18v,,,,,c3,18,3,18,3,18v1,2,1,4,1,5c4,27,1,29,,39v2,,3,,4,c5,30,5,9,11,v,,-1,,-1,e" fillcolor="#e1e3e3" stroked="f">
                  <v:fill opacity="39321f"/>
                  <v:path arrowok="t" o:connecttype="custom" o:connectlocs="34,0;34,0;10,60;10,60;10,60;13,76;0,129;13,129;37,0;34,0" o:connectangles="0,0,0,0,0,0,0,0,0,0"/>
                </v:shape>
                <v:shape id="Freeform 1399" o:spid="_x0000_s1050" style="position:absolute;left:1065;top:1116;width:13;height:49;visibility:visible;mso-wrap-style:square;v-text-anchor:top" coordsize="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2RKsMA&#10;AADdAAAADwAAAGRycy9kb3ducmV2LnhtbERPTWvCQBC9C/0PyxS8mU0EG0ldpQiCFC/RHOxtyE6T&#10;YHY27G41+uvdQqG3ebzPWW1G04srOd9ZVpAlKQji2uqOGwXVaTdbgvABWWNvmRTcycNm/TJZYaHt&#10;jUu6HkMjYgj7AhW0IQyFlL5uyaBP7EAcuW/rDIYIXSO1w1sMN72cp+mbNNhxbGhxoG1L9eX4YxR8&#10;PaqqyciFE57L+aL8dJf9IVdq+jp+vIMINIZ/8Z97r+P8LM/h95t4gl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2RKsMAAADdAAAADwAAAAAAAAAAAAAAAACYAgAAZHJzL2Rv&#10;d25yZXYueG1sUEsFBgAAAAAEAAQA9QAAAIgDAAAAAA==&#10;" path="m2,v,1,,1,,1c2,4,,8,,11v,2,1,3,3,4c2,14,2,14,2,14,2,11,4,7,4,4,4,2,4,1,2,e" fillcolor="#e1e3e3" stroked="f">
                  <v:fill opacity="39321f"/>
                  <v:path arrowok="t" o:connecttype="custom" o:connectlocs="7,0;7,3;0,36;10,49;7,46;13,13;7,0" o:connectangles="0,0,0,0,0,0,0"/>
                </v:shape>
                <v:shape id="Freeform 1400" o:spid="_x0000_s1051" style="position:absolute;left:1042;top:1060;width:23;height:82;visibility:visible;mso-wrap-style:square;v-text-anchor:top" coordsize="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W/McA&#10;AADdAAAADwAAAGRycy9kb3ducmV2LnhtbESPT2vCQBDF70K/wzIFb7qx4h9SVwmBQqFYUNuDt2l2&#10;moRmZ0N2G1M/vXMoeJvhvXnvN5vd4BrVUxdqzwZm0wQUceFtzaWBj9PLZA0qRGSLjWcy8EcBdtuH&#10;0QZT6y98oP4YSyUhHFI0UMXYplqHoiKHYepbYtG+fecwytqV2nZ4kXDX6KckWWqHNUtDhS3lFRU/&#10;x19nQO/7z7dzG5o8Dotyfl29f2U1GTN+HLJnUJGGeDf/X79awZ+tBFe+kRH09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5VvzHAAAA3QAAAA8AAAAAAAAAAAAAAAAAmAIAAGRy&#10;cy9kb3ducmV2LnhtbFBLBQYAAAAABAAEAPUAAACMAwAAAAA=&#10;" path="m6,v,,,,,1c3,1,1,5,,10v,1,,2,,4c,18,,22,1,24v,1,,1,,1c3,21,1,11,6,10,5,9,4,7,4,5,4,3,5,1,7,1,7,1,6,,6,e" fillcolor="#e1e3e3" stroked="f">
                  <v:fill opacity="39321f"/>
                  <v:path arrowok="t" o:connecttype="custom" o:connectlocs="20,0;20,3;0,33;0,46;3,79;3,82;20,33;13,16;23,3;20,0" o:connectangles="0,0,0,0,0,0,0,0,0,0"/>
                </v:shape>
                <v:shape id="Freeform 1401" o:spid="_x0000_s1052" style="position:absolute;left:1164;top:1040;width:17;height:76;visibility:visible;mso-wrap-style:square;v-text-anchor:top" coordsize="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VFo8QA&#10;AADdAAAADwAAAGRycy9kb3ducmV2LnhtbERP32vCMBB+H+x/CDfY20x1YGs1igiKsoFYN3w9mlta&#10;1lxKE2333y+DgW/38f28xWqwjbhR52vHCsajBARx6XTNRsHHefuSgfABWWPjmBT8kIfV8vFhgbl2&#10;PZ/oVgQjYgj7HBVUIbS5lL6syKIfuZY4cl+usxgi7IzUHfYx3DZykiRTabHm2FBhS5uKyu/iahW8&#10;pe5wfM3M59G/F7v1Bc05TXqlnp+G9RxEoCHcxf/uvY7zx+kM/r6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lRaPEAAAA3QAAAA8AAAAAAAAAAAAAAAAAmAIAAGRycy9k&#10;b3ducmV2LnhtbFBLBQYAAAAABAAEAPUAAACJAwAAAAA=&#10;" path="m5,c2,1,,9,,16v,3,1,6,2,7c3,15,4,7,5,e" fillcolor="#e1e3e3" stroked="f">
                  <v:fill opacity="39321f"/>
                  <v:path arrowok="t" o:connecttype="custom" o:connectlocs="17,0;0,53;7,76;17,0" o:connectangles="0,0,0,0"/>
                </v:shape>
                <v:shape id="Freeform 1402" o:spid="_x0000_s1053" style="position:absolute;left:1015;top:1073;width:17;height:23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TaWcUA&#10;AADdAAAADwAAAGRycy9kb3ducmV2LnhtbESPQWsCMRCF74X+hzCF3mpWD0VWo0hhoZaCuC31OmzG&#10;3eBmEjZR13/vHITeZnhv3vtmuR59ry40JBfYwHRSgCJugnXcGvj9qd7moFJGttgHJgM3SrBePT8t&#10;sbThynu61LlVEsKpRANdzrHUOjUdeUyTEIlFO4bBY5Z1aLUd8CrhvtezonjXHh1LQ4eRPjpqTvXZ&#10;G/j+81+Hmzvs0I3boo6xqrehMub1ZdwsQGUa87/5cf1pBX86F375Rk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NpZxQAAAN0AAAAPAAAAAAAAAAAAAAAAAJgCAABkcnMv&#10;ZG93bnJldi54bWxQSwUGAAAAAAQABAD1AAAAigMAAAAA&#10;" path="m3,c3,,2,,2,v,,,,,c2,1,2,1,2,1v,,,,,c2,3,,7,2,7v1,,1,,1,c3,7,3,7,3,7v,,,,,c3,7,3,7,3,7,3,6,3,6,3,6,4,4,5,1,3,v,,,,,e" fillcolor="#e1e3e3" stroked="f">
                  <v:fill opacity="39321f"/>
                  <v:path arrowok="t" o:connecttype="custom" o:connectlocs="10,0;7,0;7,0;7,3;7,3;7,23;10,23;10,23;10,23;10,23;10,20;10,0;10,0" o:connectangles="0,0,0,0,0,0,0,0,0,0,0,0,0"/>
                </v:shape>
                <v:shape id="Freeform 1403" o:spid="_x0000_s1054" style="position:absolute;left:1068;top:1056;width:10;height:27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DQMMA&#10;AADdAAAADwAAAGRycy9kb3ducmV2LnhtbERPTWvCQBC9F/wPywi91U2kiERXUVEQSg+mKeJtyI5J&#10;MDsbdteY/vuuUOhtHu9zluvBtKIn5xvLCtJJAoK4tLrhSkHxdXibg/ABWWNrmRT8kIf1avSyxEzb&#10;B5+oz0MlYgj7DBXUIXSZlL6syaCf2I44clfrDIYIXSW1w0cMN62cJslMGmw4NtTY0a6m8pbfjYIz&#10;5tuCzXv/3X4E15yr4nT53Cv1Oh42CxCBhvAv/nMfdZyfzlN4fh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eDQMMAAADdAAAADwAAAAAAAAAAAAAAAACYAgAAZHJzL2Rv&#10;d25yZXYueG1sUEsFBgAAAAAEAAQA9QAAAIgDAAAAAA==&#10;" path="m3,c3,,2,,2,,1,,,2,,4v,,,,,c,5,,6,1,6v,1,,2,1,2c2,8,2,7,2,7,3,5,3,2,3,v,,,,,e" fillcolor="#e1e3e3" stroked="f">
                  <v:fill opacity="39321f"/>
                  <v:path arrowok="t" o:connecttype="custom" o:connectlocs="10,0;7,0;0,14;0,14;3,20;7,27;7,24;10,0;10,0" o:connectangles="0,0,0,0,0,0,0,0,0"/>
                </v:shape>
                <v:shape id="Freeform 1404" o:spid="_x0000_s1055" style="position:absolute;left:1191;top:1033;width:10;height:43;visibility:visible;mso-wrap-style:square;v-text-anchor:top" coordsize="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BxTMEA&#10;AADdAAAADwAAAGRycy9kb3ducmV2LnhtbERPTYvCMBC9C/sfwizsTdN6EK3GIkLByyJbBfE2NGNb&#10;bCYlibb77zcLgrd5vM/Z5KPpxJOcby0rSGcJCOLK6pZrBedTMV2C8AFZY2eZFPySh3z7Mdlgpu3A&#10;P/QsQy1iCPsMFTQh9JmUvmrIoJ/ZnjhyN+sMhghdLbXDIYabTs6TZCENthwbGuxp31B1Lx9GQXHF&#10;iyuSUvPD1t9UDavjQa+U+vocd2sQgcbwFr/cBx3np8s5/H8TT5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QcUzBAAAA3QAAAA8AAAAAAAAAAAAAAAAAmAIAAGRycy9kb3du&#10;cmV2LnhtbFBLBQYAAAAABAAEAPUAAACGAwAAAAA=&#10;" path="m1,v,,,1,,1c1,4,,8,,10v,2,,3,2,3c2,13,2,13,2,12,2,10,3,6,3,3,3,2,3,1,1,e" fillcolor="#e1e3e3" stroked="f">
                  <v:fill opacity="39321f"/>
                  <v:path arrowok="t" o:connecttype="custom" o:connectlocs="3,0;3,3;0,33;7,43;7,40;10,10;3,0" o:connectangles="0,0,0,0,0,0,0"/>
                </v:shape>
                <v:shape id="Freeform 1405" o:spid="_x0000_s1056" style="position:absolute;left:1052;top:984;width:23;height:69;visibility:visible;mso-wrap-style:square;v-text-anchor:top" coordsize="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fSFcAA&#10;AADdAAAADwAAAGRycy9kb3ducmV2LnhtbERPzYrCMBC+C/sOYRa8aarCUqpRRFgQ9KBdH2BoxraY&#10;TGqS1erTG2Fhb/Px/c5i1VsjbuRD61jBZJyBIK6cbrlWcPr5HuUgQkTWaByTggcFWC0/BgsstLvz&#10;kW5lrEUK4VCggibGrpAyVA1ZDGPXESfu7LzFmKCvpfZ4T+HWyGmWfUmLLaeGBjvaNFRdyl+rYO2w&#10;1Lm+Xn2/37TPyGZ3uBilhp/9eg4iUh//xX/urU7zJ/kM3t+kE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4fSFcAAAADdAAAADwAAAAAAAAAAAAAAAACYAgAAZHJzL2Rvd25y&#10;ZXYueG1sUEsFBgAAAAAEAAQA9QAAAIUDAAAAAA==&#10;" path="m7,c1,2,5,18,,21v1,,3,,4,c5,14,6,7,7,e" fillcolor="#e1e3e3" stroked="f">
                  <v:fill opacity="39321f"/>
                  <v:path arrowok="t" o:connecttype="custom" o:connectlocs="23,0;0,69;13,69;23,0" o:connectangles="0,0,0,0"/>
                </v:shape>
                <v:shape id="Freeform 1406" o:spid="_x0000_s1057" style="position:absolute;left:1151;top:855;width:10;height:53;visibility:visible;mso-wrap-style:square;v-text-anchor:top" coordsize="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WyCcMA&#10;AADdAAAADwAAAGRycy9kb3ducmV2LnhtbERPTWvCQBC9F/oflil4q5sUFYmuIkJBj41S6m3cHZNo&#10;djZmV5P213eFQm/zeJ8zX/a2FndqfeVYQTpMQBBrZyouFOx3769TED4gG6wdk4Jv8rBcPD/NMTOu&#10;4w+656EQMYR9hgrKEJpMSq9LsuiHriGO3Mm1FkOEbSFNi10Mt7V8S5KJtFhxbCixoXVJ+pLfrIJP&#10;fc1/bLI7f51ux8kW03GnD2OlBi/9agYiUB/+xX/ujYnz0+kIHt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WyCcMAAADdAAAADwAAAAAAAAAAAAAAAACYAgAAZHJzL2Rv&#10;d25yZXYueG1sUEsFBgAAAAAEAAQA9QAAAIgDAAAAAA==&#10;" path="m1,v,,,,,1c1,4,,9,,13v,1,,3,2,3c1,16,1,16,1,15,2,12,3,7,3,3,3,2,3,,1,e" fillcolor="#e1e3e3" stroked="f">
                  <v:fill opacity="39321f"/>
                  <v:path arrowok="t" o:connecttype="custom" o:connectlocs="3,0;3,3;0,43;7,53;3,50;10,10;3,0" o:connectangles="0,0,0,0,0,0,0"/>
                </v:shape>
                <v:shape id="Freeform 1407" o:spid="_x0000_s1058" style="position:absolute;left:1088;top:789;width:17;height:86;visibility:visible;mso-wrap-style:square;v-text-anchor:top" coordsize="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8KQcIA&#10;AADdAAAADwAAAGRycy9kb3ducmV2LnhtbERPS4vCMBC+L/gfwgje1rTrA6lGkYWCnkRdEG9jM7bV&#10;ZlKaqPXfG0HY23x8z5ktWlOJOzWutKwg7kcgiDOrS84V/O3T7wkI55E1VpZJwZMcLOadrxkm2j54&#10;S/edz0UIYZeggsL7OpHSZQUZdH1bEwfubBuDPsAml7rBRwg3lfyJorE0WHJoKLCm34Ky6+5mFNwu&#10;Q/TH9SlOj5dBehjvV5tKD5XqddvlFISn1v+LP+6VDvPjyQj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wpBwgAAAN0AAAAPAAAAAAAAAAAAAAAAAJgCAABkcnMvZG93&#10;bnJldi54bWxQSwUGAAAAAAQABAD1AAAAhwMAAAAA&#10;" path="m5,c2,,2,5,,6v1,1,2,2,2,4c2,14,,18,,22v,2,1,3,2,4c3,18,4,9,5,e" fillcolor="#e1e3e3" stroked="f">
                  <v:fill opacity="39321f"/>
                  <v:path arrowok="t" o:connecttype="custom" o:connectlocs="17,0;0,20;7,33;0,73;7,86;17,0" o:connectangles="0,0,0,0,0,0"/>
                </v:shape>
                <v:shape id="Freeform 1408" o:spid="_x0000_s1059" style="position:absolute;left:1121;top:753;width:10;height:39;visibility:visible;mso-wrap-style:square;v-text-anchor:top" coordsize="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Cu4MMA&#10;AADdAAAADwAAAGRycy9kb3ducmV2LnhtbERPTWvCQBC9F/oflil4kbqJBZXUVUQo9CJSFdrjkJ0m&#10;odnZsDvR5N+7hUJv83ifs94OrlVXCrHxbCCfZaCIS28brgxczm/PK1BRkC22nsnASBG2m8eHNRbW&#10;3/iDriepVArhWKCBWqQrtI5lTQ7jzHfEifv2waEkGCptA95SuGv1PMsW2mHDqaHGjvY1lT+n3hno&#10;j8NXPn359Mu+nYcxEzvK9GDM5GnYvYISGuRf/Od+t2l+vlrA7zfpBL2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Cu4MMAAADdAAAADwAAAAAAAAAAAAAAAACYAgAAZHJzL2Rv&#10;d25yZXYueG1sUEsFBgAAAAAEAAQA9QAAAIgDAAAAAA==&#10;" path="m1,v,,,,,c1,3,,7,,9v,2,,3,2,3c2,12,2,11,2,11,2,9,3,5,3,3,3,1,3,,1,e" fillcolor="#e1e3e3" stroked="f">
                  <v:fill opacity="39321f"/>
                  <v:path arrowok="t" o:connecttype="custom" o:connectlocs="3,0;3,0;0,29;7,39;7,36;10,10;3,0" o:connectangles="0,0,0,0,0,0,0"/>
                </v:shape>
                <v:shape id="Freeform 1409" o:spid="_x0000_s1060" style="position:absolute;left:1038;top:594;width:30;height:99;visibility:visible;mso-wrap-style:square;v-text-anchor:top" coordsize="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Io8IA&#10;AADdAAAADwAAAGRycy9kb3ducmV2LnhtbERPS4vCMBC+C/sfwix407TisxpFhQXxIj4QvA3NbFu2&#10;mZQkavffm4UFb/PxPWexak0tHuR8ZVlB2k9AEOdWV1wouJy/elMQPiBrrC2Tgl/ysFp+dBaYafvk&#10;Iz1OoRAxhH2GCsoQmkxKn5dk0PdtQxy5b+sMhghdIbXDZww3tRwkyVgarDg2lNjQtqT853Q3Cm6b&#10;O2/TNNBuNhoM3XV8SPYjqVT3s13PQQRqw1v8797pOD+dTuDvm3iC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iMijwgAAAN0AAAAPAAAAAAAAAAAAAAAAAJgCAABkcnMvZG93&#10;bnJldi54bWxQSwUGAAAAAAQABAD1AAAAhwMAAAAA&#10;" path="m9,c,2,6,16,2,19v,,,,,c2,19,2,19,2,19v,,,,,c5,19,4,22,3,25v,,,1,,1c3,28,3,30,5,30v,,,,,c5,30,5,30,5,30,6,20,8,10,9,e" fillcolor="#e1e3e3" stroked="f">
                  <v:fill opacity="39321f"/>
                  <v:path arrowok="t" o:connecttype="custom" o:connectlocs="30,0;7,63;7,63;7,63;7,63;10,83;10,86;17,99;17,99;17,99;30,0" o:connectangles="0,0,0,0,0,0,0,0,0,0,0"/>
                </v:shape>
                <v:shape id="Freeform 1410" o:spid="_x0000_s1061" style="position:absolute;left:1230;top:637;width:13;height:63;visibility:visible;mso-wrap-style:square;v-text-anchor:top" coordsize="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Z018QA&#10;AADdAAAADwAAAGRycy9kb3ducmV2LnhtbERPS2vDMAy+D/ofjAa7jNbJDiWkdcsYFEYPHX0dehOx&#10;lqSJ5RB7TbZfPx0KvUnfS5+W69G16kZ9qD0bSGcJKOLC25pLA6fjZpqBChHZYuuZDPxSgPVq8rTE&#10;3PqB93Q7xFJJCIccDVQxdrnWoajIYZj5jli4b987jLL2pbY9DhLuWv2WJHPtsGa5UGFHHxUVzeHH&#10;GUi+tjsqskGgv8u1uQ7nZv6aGvPyPL4vQEUa40N8d39aqZ9mUle+kR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2dNfEAAAA3QAAAA8AAAAAAAAAAAAAAAAAmAIAAGRycy9k&#10;b3ducmV2LnhtbFBLBQYAAAAABAAEAPUAAACJAwAAAAA=&#10;" path="m2,v,1,,1,,1c2,5,,11,,15v,2,1,3,2,4c2,19,2,19,2,18,2,14,4,9,4,5,4,3,4,1,2,e" fillcolor="#e1e3e3" stroked="f">
                  <v:fill opacity="39321f"/>
                  <v:path arrowok="t" o:connecttype="custom" o:connectlocs="7,0;7,3;0,50;7,63;7,60;13,17;7,0" o:connectangles="0,0,0,0,0,0,0"/>
                </v:shape>
                <v:shape id="Freeform 1411" o:spid="_x0000_s1062" style="position:absolute;left:1141;top:541;width:10;height:30;visibility:visible;mso-wrap-style:square;v-text-anchor:top" coordsize="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F/ZMIA&#10;AADdAAAADwAAAGRycy9kb3ducmV2LnhtbERP32vCMBB+H+x/CDfwbaaKSNcZZUyUvq4Tn2/Nrak2&#10;l5pE7fbXL4Kwt/v4ft5iNdhOXMiH1rGCyTgDQVw73XKjYPe5ec5BhIissXNMCn4owGr5+LDAQrsr&#10;f9Clio1IIRwKVGBi7AspQ23IYhi7njhx385bjAn6RmqP1xRuOznNsrm02HJqMNjTu6H6WJ2tgtzL&#10;ffW1Pm32h99ZOTdZqbfrUqnR0/D2CiLSEP/Fd3ep0/xJ/gK3b9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X9kwgAAAN0AAAAPAAAAAAAAAAAAAAAAAJgCAABkcnMvZG93&#10;bnJldi54bWxQSwUGAAAAAAQABAD1AAAAhwMAAAAA&#10;" path="m1,c,3,,6,,9v,,1,,2,c2,6,3,4,3,1,2,1,1,1,1,e" fillcolor="#e1e3e3" stroked="f">
                  <v:fill opacity="39321f"/>
                  <v:path arrowok="t" o:connecttype="custom" o:connectlocs="3,0;0,30;7,30;10,3;3,0" o:connectangles="0,0,0,0,0"/>
                </v:shape>
                <v:shape id="Freeform 1412" o:spid="_x0000_s1063" style="position:absolute;left:1078;top:515;width:17;height:20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hDjcUA&#10;AADdAAAADwAAAGRycy9kb3ducmV2LnhtbESPwW7CQAxE70j8w8qVeiObtBWCNAuCVlQcS+ADrKyb&#10;RM16Q3YLyd/Xh0q92ZrxzHOxHV2nbjSE1rOBLElBEVfetlwbuJwPixWoEJEtdp7JwEQBtpv5rMDc&#10;+juf6FbGWkkIhxwNNDH2udahashhSHxPLNqXHxxGWYda2wHvEu46/ZSmS+2wZWlosKe3hqrv8scZ&#10;+Jj857V36335fllO2Ti9HPj5aMzjw7h7BRVpjP/mv+ujFfxsLfz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6EONxQAAAN0AAAAPAAAAAAAAAAAAAAAAAJgCAABkcnMv&#10;ZG93bnJldi54bWxQSwUGAAAAAAQABAD1AAAAigMAAAAA&#10;" path="m3,c2,,2,,2,v,,,,,c2,,2,,2,v,,,,,c2,2,,6,3,6v,,,,,c3,6,3,6,3,6v,,,,,c3,4,5,,3,v,,,,,e" fillcolor="#e1e3e3" stroked="f">
                  <v:fill opacity="39321f"/>
                  <v:path arrowok="t" o:connecttype="custom" o:connectlocs="10,0;7,0;7,0;7,0;7,0;10,20;10,20;10,20;10,20;10,0;10,0" o:connectangles="0,0,0,0,0,0,0,0,0,0,0"/>
                </v:shape>
                <v:shape id="Freeform 1413" o:spid="_x0000_s1064" style="position:absolute;left:1224;top:333;width:10;height:119;visibility:visible;mso-wrap-style:square;v-text-anchor:top" coordsize="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pjMQA&#10;AADdAAAADwAAAGRycy9kb3ducmV2LnhtbERPS2sCMRC+F/wPYYTeanZ7EF2NIoogeqr1dRw3083S&#10;zWRJ0nX775tCobf5+J4zX/a2ER35UDtWkI8yEMSl0zVXCk7v25cJiBCRNTaOScE3BVguBk9zLLR7&#10;8Bt1x1iJFMKhQAUmxraQMpSGLIaRa4kT9+G8xZigr6T2+EjhtpGvWTaWFmtODQZbWhsqP49fVsE6&#10;G5vz5uIPVXe4TveT+63er3ZKPQ/71QxEpD7+i//cO53m59Mcfr9JJ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iaYzEAAAA3QAAAA8AAAAAAAAAAAAAAAAAmAIAAGRycy9k&#10;b3ducmV2LnhtbFBLBQYAAAAABAAEAPUAAACJAwAAAAA=&#10;" path="m1,c,6,,13,,19v,6,,12,,16c,35,,35,,36,,27,3,17,3,9,3,6,3,3,1,e" fillcolor="#e1e3e3" stroked="f">
                  <v:fill opacity="39321f"/>
                  <v:path arrowok="t" o:connecttype="custom" o:connectlocs="3,0;0,63;0,116;0,119;10,30;3,0" o:connectangles="0,0,0,0,0,0"/>
                </v:shape>
                <v:shape id="Freeform 1414" o:spid="_x0000_s1065" style="position:absolute;left:1115;top:413;width:16;height:23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3aMIA&#10;AADdAAAADwAAAGRycy9kb3ducmV2LnhtbERP32vCMBB+H/g/hBN8W1N9GFs1iggFHYKsG/p6NGcb&#10;bC6hiVr/ezMY7O0+vp+3WA22Ezfqg3GsYJrlIIhrpw03Cn6+y9d3ECEia+wck4IHBVgtRy8LLLS7&#10;8xfdqtiIFMKhQAVtjL6QMtQtWQyZ88SJO7veYkywb6Tu8Z7CbSdnef4mLRpODS162rRUX6qrVbA/&#10;2s/Tw5wOaIZdXnlfVjtXKjUZD+s5iEhD/Bf/ubc6zZ9+zOD3m3SC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43dowgAAAN0AAAAPAAAAAAAAAAAAAAAAAJgCAABkcnMvZG93&#10;bnJldi54bWxQSwUGAAAAAAQABAD1AAAAhwMAAAAA&#10;" path="m2,v,,,,,c2,,2,,1,v,,,,,c1,,1,1,1,1,1,3,,6,2,7v,,,,,c2,7,3,7,3,7v,,,-1,,-1c3,4,5,1,3,,3,,2,,2,e" fillcolor="#e1e3e3" stroked="f">
                  <v:fill opacity="39321f"/>
                  <v:path arrowok="t" o:connecttype="custom" o:connectlocs="6,0;6,0;3,0;3,0;3,3;6,23;6,23;10,23;10,20;10,0;6,0" o:connectangles="0,0,0,0,0,0,0,0,0,0,0"/>
                </v:shape>
                <v:shape id="Freeform 1415" o:spid="_x0000_s1066" style="position:absolute;left:767;top:290;width:159;height:100;visibility:visible;mso-wrap-style:square;v-text-anchor:top" coordsize="4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wU1sQA&#10;AADdAAAADwAAAGRycy9kb3ducmV2LnhtbERPS2vCQBC+C/6HZQq96UYDoU3dhGLpAw8FTWmvQ3ZM&#10;QrOzIbua5N+7guBtPr7nbPLRtOJMvWssK1gtIxDEpdUNVwp+ivfFEwjnkTW2lknBRA7ybD7bYKrt&#10;wHs6H3wlQgi7FBXU3neplK6syaBb2o44cEfbG/QB9pXUPQ4h3LRyHUWJNNhwaKixo21N5f/hZBQk&#10;NB7j32l/2n1/rNnbz4L/ijelHh/G1xcQnkZ/F9/cXzrMXz3HcP0mnC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MFNbEAAAA3QAAAA8AAAAAAAAAAAAAAAAAmAIAAGRycy9k&#10;b3ducmV2LnhtbFBLBQYAAAAABAAEAPUAAACJAwAAAAA=&#10;" path="m47,c32,10,15,19,,30v,,,,,c,30,1,30,1,30v3,,6,-1,9,-3c13,25,15,23,18,23v,,,,,c18,23,18,23,18,23v1,,1,1,2,1c20,24,20,24,20,24v,,,,1,c21,24,21,24,20,24v,,,,-1,c19,24,18,25,18,26v,,,,,c20,26,21,26,23,27,24,17,32,16,39,14v,-6,6,-5,9,-7c48,6,48,6,48,6,48,4,47,4,46,2,46,1,47,1,47,e" fillcolor="#e1e3e3" stroked="f">
                  <v:fill opacity="39321f"/>
                  <v:path arrowok="t" o:connecttype="custom" o:connectlocs="156,0;0,100;0,100;3,100;33,90;60,77;60,77;60,77;66,80;66,80;70,80;66,80;63,80;60,87;60,87;76,90;129,47;159,23;159,20;152,7;156,0" o:connectangles="0,0,0,0,0,0,0,0,0,0,0,0,0,0,0,0,0,0,0,0,0"/>
                </v:shape>
                <v:shape id="Freeform 1416" o:spid="_x0000_s1067" style="position:absolute;left:1148;top:281;width:13;height:82;visibility:visible;mso-wrap-style:square;v-text-anchor:top" coordsize="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9WKsMA&#10;AADdAAAADwAAAGRycy9kb3ducmV2LnhtbERPS2sCMRC+C/0PYQreNKuo1NUorSB4kEJVKL1NN7MP&#10;3EyWJGr896ZQ8DYf33OW62hacSXnG8sKRsMMBHFhdcOVgtNxO3gD4QOyxtYyKbiTh/XqpbfEXNsb&#10;f9H1ECqRQtjnqKAOocul9EVNBv3QdsSJK60zGBJ0ldQObynctHKcZTNpsOHUUGNHm5qK8+FiFDT7&#10;6az8bONvOT+5In7Hn+3HeKpU/zW+L0AEiuEp/nfvdJo/mk/g75t0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9WKsMAAADdAAAADwAAAAAAAAAAAAAAAACYAgAAZHJzL2Rv&#10;d25yZXYueG1sUEsFBgAAAAAEAAQA9QAAAIgDAAAAAA==&#10;" path="m4,c1,2,,10,,17v,3,,6,1,8c2,16,3,8,4,e" fillcolor="#e1e3e3" stroked="f">
                  <v:fill opacity="39321f"/>
                  <v:path arrowok="t" o:connecttype="custom" o:connectlocs="13,0;0,56;3,82;13,0" o:connectangles="0,0,0,0"/>
                </v:shape>
                <v:shape id="Freeform 1417" o:spid="_x0000_s1068" style="position:absolute;left:1134;top:115;width:24;height:20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4HcMA&#10;AADdAAAADwAAAGRycy9kb3ducmV2LnhtbERPS2sCMRC+C/0PYQq9adaCpa5GKS2C9qTWB96GzbhZ&#10;3EyWJHXXf2+EQm/z8T1nOu9sLa7kQ+VYwXCQgSAunK64VLD7WfTfQYSIrLF2TApuFGA+e+pNMdeu&#10;5Q1dt7EUKYRDjgpMjE0uZSgMWQwD1xAn7uy8xZigL6X22KZwW8vXLHuTFitODQYb+jRUXLa/VsHo&#10;29zMfn06ytWX9q3hw2K1PCj18tx9TEBE6uK/+M+91Gn+cDyCxzfpB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J4HcMAAADdAAAADwAAAAAAAAAAAAAAAACYAgAAZHJzL2Rv&#10;d25yZXYueG1sUEsFBgAAAAAEAAQA9QAAAIgDAAAAAA==&#10;" path="m5,v,,,1,-1,1c2,1,,4,2,6v,,,,1,c3,6,3,6,3,6v,,1,,1,c4,6,4,6,4,6,4,3,7,4,7,2,7,2,7,1,6,1v,,,,,c6,1,6,1,6,,6,,5,,5,e" fillcolor="#e1e3e3" stroked="f">
                  <v:fill opacity="39321f"/>
                  <v:path arrowok="t" o:connecttype="custom" o:connectlocs="17,0;14,3;7,20;10,20;10,20;14,20;14,20;24,7;21,3;21,3;21,0;17,0" o:connectangles="0,0,0,0,0,0,0,0,0,0,0,0"/>
                </v:shape>
                <v:shape id="Freeform 1418" o:spid="_x0000_s1069" style="position:absolute;left:1234;top:56;width:23;height:40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0scIA&#10;AADdAAAADwAAAGRycy9kb3ducmV2LnhtbERPTYvCMBC9L/gfwgje1lQFqbWpqLDiRRa7gtfZZmyL&#10;zaQ0Wa3/3iwI3ubxPidd9aYRN+pcbVnBZByBIC6srrlUcPr5+oxBOI+ssbFMCh7kYJUNPlJMtL3z&#10;kW65L0UIYZeggsr7NpHSFRUZdGPbEgfuYjuDPsCulLrDewg3jZxG0VwarDk0VNjStqLimv8ZBYvy&#10;HP1OZxzL/fkY56eN3B3st1KjYb9egvDU+7f45d7rMH+ymMP/N+EEm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R3SxwgAAAN0AAAAPAAAAAAAAAAAAAAAAAJgCAABkcnMvZG93&#10;bnJldi54bWxQSwUGAAAAAAQABAD1AAAAhwMAAAAA&#10;" path="m,c,,,,,1,,6,4,9,7,12v,-1,,-1,,-2c7,5,3,3,,e" fillcolor="#e1e3e3" stroked="f">
                  <v:fill opacity="39321f"/>
                  <v:path arrowok="t" o:connecttype="custom" o:connectlocs="0,0;0,3;23,40;23,33;0,0" o:connectangles="0,0,0,0,0"/>
                </v:shape>
                <v:shape id="Freeform 1419" o:spid="_x0000_s1070" style="position:absolute;left:1184;top:26;width:23;height:30;visibility:visible;mso-wrap-style:square;v-text-anchor:top" coordsize="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v7BcAA&#10;AADdAAAADwAAAGRycy9kb3ducmV2LnhtbERPTYvCMBC9L/gfwgh7W5OKuFqNIoLg1a6H3dvQjE2x&#10;mZQm2vbfbxYWvM3jfc52P7hGPKkLtWcN2UyBIC69qbnScP06faxAhIhssPFMGkYKsN9N3raYG9/z&#10;hZ5FrEQK4ZCjBhtjm0sZSksOw8y3xIm7+c5hTLCrpOmwT+GukXOlltJhzanBYktHS+W9eDgNqjU9&#10;Z99G4doe1XVRjsXlZ9T6fTocNiAiDfEl/nefTZqfrT/h75t0gt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v7BcAAAADdAAAADwAAAAAAAAAAAAAAAACYAgAAZHJzL2Rvd25y&#10;ZXYueG1sUEsFBgAAAAAEAAQA9QAAAIUDAAAAAA==&#10;" path="m7,c5,1,,4,,7,,8,,8,2,9,3,5,7,6,7,1,7,1,7,,7,e" fillcolor="#e1e3e3" stroked="f">
                  <v:fill opacity="39321f"/>
                  <v:path arrowok="t" o:connecttype="custom" o:connectlocs="23,0;0,23;7,30;23,3;23,0" o:connectangles="0,0,0,0,0"/>
                </v:shape>
                <v:shape id="Freeform 1420" o:spid="_x0000_s1071" style="position:absolute;left:1108;top:1515;width:16;height:43;visibility:visible;mso-wrap-style:square;v-text-anchor:top" coordsize="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BL8cA&#10;AADdAAAADwAAAGRycy9kb3ducmV2LnhtbESPQWvCQBCF74X+h2WEXkrdjZRgo6tUoaUXC7VBr0N2&#10;TILZ2ZDdavrvOwehtxnem/e+Wa5H36kLDbENbCGbGlDEVXAt1xbK77enOaiYkB12gcnCL0VYr+7v&#10;lli4cOUvuuxTrSSEY4EWmpT6QutYNeQxTkNPLNopDB6TrEOt3YBXCfednhmTa48tS0ODPW0bqs77&#10;H2/h3ZjHeXkuZ+55d8jzzfHz4DOy9mEyvi5AJRrTv/l2/eEEP3sRXPlGR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VwS/HAAAA3QAAAA8AAAAAAAAAAAAAAAAAmAIAAGRy&#10;cy9kb3ducmV2LnhtbFBLBQYAAAAABAAEAPUAAACMAwAAAAA=&#10;" path="m3,v,,,,,c,,2,7,,10v1,,1,,1,c1,10,1,10,1,10v,,,,,c2,10,2,11,3,11v,1,,2,1,2c4,13,4,13,5,13,3,11,3,9,3,7,3,5,3,3,4,,4,,3,,3,e" fillcolor="#e1e3e3" stroked="f">
                  <v:fill opacity="39321f"/>
                  <v:path arrowok="t" o:connecttype="custom" o:connectlocs="10,0;10,0;0,33;3,33;3,33;3,33;10,36;13,43;16,43;10,23;13,0;10,0" o:connectangles="0,0,0,0,0,0,0,0,0,0,0,0"/>
                </v:shape>
                <v:shape id="Freeform 1421" o:spid="_x0000_s1072" style="position:absolute;left:1095;top:1033;width:46;height:225;visibility:visible;mso-wrap-style:square;v-text-anchor:top" coordsize="1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AiUcIA&#10;AADdAAAADwAAAGRycy9kb3ducmV2LnhtbERPTWsCMRC9F/wPYQRvNbsFpa5GETFob9b24m3YjLur&#10;m8mSpLr++0Yo9DaP9zmLVW9bcSMfGscK8nEGgrh0puFKwfeXfn0HESKywdYxKXhQgNVy8LLAwrg7&#10;f9LtGCuRQjgUqKCOsSukDGVNFsPYdcSJOztvMSboK2k83lO4beVblk2lxYZTQ40dbWoqr8cfq8Ad&#10;nNZb9Pp0xcnHtJ3kl/VOKzUa9us5iEh9/Bf/ufcmzc9nM3h+k0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CJRwgAAAN0AAAAPAAAAAAAAAAAAAAAAAJgCAABkcnMvZG93&#10;bnJldi54bWxQSwUGAAAAAAQABAD1AAAAhwMAAAAA&#10;" path="m12,c9,19,,39,,59v,3,,6,1,9c5,54,9,28,12,11,13,9,14,6,14,4,14,3,13,1,12,e" fillcolor="#e1e3e3" stroked="f">
                  <v:fill opacity="39321f"/>
                  <v:path arrowok="t" o:connecttype="custom" o:connectlocs="39,0;0,195;3,225;39,36;46,13;39,0" o:connectangles="0,0,0,0,0,0"/>
                </v:shape>
                <v:shape id="Freeform 1422" o:spid="_x0000_s1073" style="position:absolute;left:1095;top:743;width:10;height:39;visibility:visible;mso-wrap-style:square;v-text-anchor:top" coordsize="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PxKcUA&#10;AADdAAAADwAAAGRycy9kb3ducmV2LnhtbESPQWvCQBCF7wX/wzJCL2I2WmgldRURhF6kVAvtcchO&#10;k2B2NuxONPn3bqHQ2wzvvW/erLeDa9WVQmw8G1hkOSji0tuGKwOf58N8BSoKssXWMxkYKcJ2M3lY&#10;Y2H9jT/oepJKJQjHAg3UIl2hdSxrchgz3xEn7ccHh5LWUGkb8JbgrtXLPH/WDhtOF2rsaF9TeTn1&#10;zkD/PnwvZk9f/qVvl2HMxY4yOxrzOB12r6CEBvk3/6XfbKqfkPD7TRpBb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g/EpxQAAAN0AAAAPAAAAAAAAAAAAAAAAAJgCAABkcnMv&#10;ZG93bnJldi54bWxQSwUGAAAAAAQABAD1AAAAigMAAAAA&#10;" path="m3,c1,,,2,,5v,3,1,7,3,7c3,9,2,7,2,4,2,3,2,1,3,e" fillcolor="#e1e3e3" stroked="f">
                  <v:fill opacity="39321f"/>
                  <v:path arrowok="t" o:connecttype="custom" o:connectlocs="10,0;0,16;10,39;7,13;10,0" o:connectangles="0,0,0,0,0"/>
                </v:shape>
                <v:shape id="Freeform 1423" o:spid="_x0000_s1074" style="position:absolute;left:1525;top:716;width:29;height:53;visibility:visible;mso-wrap-style:square;v-text-anchor:top" coordsize="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cEPsEA&#10;AADdAAAADwAAAGRycy9kb3ducmV2LnhtbERPTWsCMRC9F/wPYQRvNatgKatRRJEqvWxXvY+bcbO4&#10;mSxJquu/bwqF3ubxPmex6m0r7uRD41jBZJyBIK6cbrhWcDruXt9BhIissXVMCp4UYLUcvCww1+7B&#10;X3QvYy1SCIccFZgYu1zKUBmyGMauI07c1XmLMUFfS+3xkcJtK6dZ9iYtNpwaDHa0MVTdym+r4LPT&#10;5YYPs/Wh/GgLczkXPm4LpUbDfj0HEamP/+I/916n+dNsAr/fpBP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nBD7BAAAA3QAAAA8AAAAAAAAAAAAAAAAAmAIAAGRycy9kb3du&#10;cmV2LnhtbFBLBQYAAAAABAAEAPUAAACGAwAAAAA=&#10;" path="m,c1,6,6,11,9,16,8,9,3,5,,e" fillcolor="#e1e3e3" stroked="f">
                  <v:fill opacity="39321f"/>
                  <v:path arrowok="t" o:connecttype="custom" o:connectlocs="0,0;29,53;0,0" o:connectangles="0,0,0"/>
                </v:shape>
                <v:shape id="Freeform 1424" o:spid="_x0000_s1075" style="position:absolute;left:1478;top:730;width:17;height:33;visibility:visible;mso-wrap-style:square;v-text-anchor:top" coordsize="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5s8EA&#10;AADdAAAADwAAAGRycy9kb3ducmV2LnhtbERPTWvCQBC9C/6HZYReRDfNIQ3RVaRU8FornofsmA1m&#10;Z+PumqT/vlso9DaP9znb/WQ7MZAPrWMFr+sMBHHtdMuNgsvXcVWCCBFZY+eYFHxTgP1uPttipd3I&#10;nzScYyNSCIcKFZgY+0rKUBuyGNauJ07czXmLMUHfSO1xTOG2k3mWFdJiy6nBYE/vhur7+WkV+KIo&#10;w4c8mePb43rhcVmb5xCUellMhw2ISFP8F/+5TzrNz7Mcfr9JJ8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J+bPBAAAA3QAAAA8AAAAAAAAAAAAAAAAAmAIAAGRycy9kb3du&#10;cmV2LnhtbFBLBQYAAAAABAAEAPUAAACGAwAAAAA=&#10;" path="m,c,1,,1,,2v,4,3,6,5,8c3,6,2,3,,e" fillcolor="#e1e3e3" stroked="f">
                  <v:fill opacity="39321f"/>
                  <v:path arrowok="t" o:connecttype="custom" o:connectlocs="0,0;0,7;17,33;0,0" o:connectangles="0,0,0,0"/>
                </v:shape>
                <v:shape id="Freeform 1425" o:spid="_x0000_s1076" style="position:absolute;left:1621;top:716;width:29;height:50;visibility:visible;mso-wrap-style:square;v-text-anchor:top" coordsize="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wi8IA&#10;AADdAAAADwAAAGRycy9kb3ducmV2LnhtbERPS4vCMBC+L/gfwgje1tQKy1KNooKwsChs9eJtaKYP&#10;bCYlibX6683Cwt7m43vOcj2YVvTkfGNZwWyagCAurG64UnA+7d8/QfiArLG1TAoe5GG9Gr0tMdP2&#10;zj/U56ESMYR9hgrqELpMSl/UZNBPbUccudI6gyFCV0nt8B7DTSvTJPmQBhuODTV2tKupuOY3o+Bw&#10;7Oe3Y759lpfSSYlPc/keUqUm42GzABFoCP/iP/eXjvPTZA6/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C7CLwgAAAN0AAAAPAAAAAAAAAAAAAAAAAJgCAABkcnMvZG93&#10;bnJldi54bWxQSwUGAAAAAAQABAD1AAAAhwMAAAAA&#10;" path="m,c3,5,4,12,9,15,7,10,5,3,,e" fillcolor="#e1e3e3" stroked="f">
                  <v:fill opacity="39321f"/>
                  <v:path arrowok="t" o:connecttype="custom" o:connectlocs="0,0;29,50;0,0" o:connectangles="0,0,0"/>
                </v:shape>
                <v:shape id="Freeform 1426" o:spid="_x0000_s1077" style="position:absolute;left:1439;top:657;width:36;height:69;visibility:visible;mso-wrap-style:square;v-text-anchor:top" coordsize="1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ISgcIA&#10;AADdAAAADwAAAGRycy9kb3ducmV2LnhtbERPS2vCQBC+F/oflil4KXVTqaWkrlIKAa+Jgj0O2cmD&#10;ZmfD7qipv94tCN7m43vOajO5QZ0oxN6zgdd5Boq49rbn1sB+V7x8gIqCbHHwTAb+KMJm/fiwwtz6&#10;M5d0qqRVKYRjjgY6kTHXOtYdOYxzPxInrvHBoSQYWm0DnlO4G/Qiy961w55TQ4cjfXdU/1ZHZ6Aq&#10;5TIdi+b5Z1+MzVJLOAxlMGb2NH19ghKa5C6+ubc2zV9kb/D/TTpBr6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ghKBwgAAAN0AAAAPAAAAAAAAAAAAAAAAAJgCAABkcnMvZG93&#10;bnJldi54bWxQSwUGAAAAAAQABAD1AAAAhwMAAAAA&#10;" path="m,c1,9,6,15,11,21,8,13,5,6,,e" fillcolor="#e1e3e3" stroked="f">
                  <v:fill opacity="39321f"/>
                  <v:path arrowok="t" o:connecttype="custom" o:connectlocs="0,0;36,69;0,0" o:connectangles="0,0,0"/>
                </v:shape>
                <v:shape id="Freeform 1427" o:spid="_x0000_s1078" style="position:absolute;left:737;top:469;width:37;height:26;visibility:visible;mso-wrap-style:square;v-text-anchor:top" coordsize="1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WNIsIA&#10;AADdAAAADwAAAGRycy9kb3ducmV2LnhtbERPS4vCMBC+L/gfwgje1lRBWatRRKy44GF9XLwNzdgW&#10;m0lJotb99UZY2Nt8fM+ZLVpTizs5X1lWMOgnIIhzqysuFJyO2ecXCB+QNdaWScGTPCzmnY8Zpto+&#10;eE/3QyhEDGGfooIyhCaV0uclGfR92xBH7mKdwRChK6R2+IjhppbDJBlLgxXHhhIbWpWUXw83o8B8&#10;59kk25zt73rl5e7mOFv+sFK9brucggjUhn/xn3ur4/xhMoL3N/EE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BY0iwgAAAN0AAAAPAAAAAAAAAAAAAAAAAJgCAABkcnMvZG93&#10;bnJldi54bWxQSwUGAAAAAAQABAD1AAAAhwMAAAAA&#10;" path="m11,c7,,,6,,8v,,1,,1,c4,5,8,4,11,e" fillcolor="#e1e3e3" stroked="f">
                  <v:fill opacity="39321f"/>
                  <v:path arrowok="t" o:connecttype="custom" o:connectlocs="37,0;0,26;3,26;37,0" o:connectangles="0,0,0,0"/>
                </v:shape>
                <v:shape id="Freeform 1428" o:spid="_x0000_s1079" style="position:absolute;left:774;top:340;width:159;height:109;visibility:visible;mso-wrap-style:square;v-text-anchor:top" coordsize="4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GrL8IA&#10;AADdAAAADwAAAGRycy9kb3ducmV2LnhtbERPTYvCMBC9C/6HMAt703QFZa1GEUF0L4JVD96GZmyK&#10;zaQ00Xb31xtB2Ns83ufMl52txIMaXzpW8DVMQBDnTpdcKDgdN4NvED4ga6wck4Jf8rBc9HtzTLVr&#10;+UCPLBQihrBPUYEJoU6l9Lkhi37oauLIXV1jMUTYFFI32MZwW8lRkkykxZJjg8Ga1obyW3a3Cjpz&#10;adfT819+W+2P2YHO458t10p9fnSrGYhAXfgXv907HeePkgm8vo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EasvwgAAAN0AAAAPAAAAAAAAAAAAAAAAAJgCAABkcnMvZG93&#10;bnJldi54bWxQSwUGAAAAAAQABAD1AAAAhwMAAAAA&#10;" path="m7,21v,,,,,c7,21,7,21,7,21v1,,1,1,1,2c8,23,8,23,8,23v,,,,,c9,23,9,24,9,24v1,,1,-1,2,-2c11,22,11,22,11,22v,,,-1,1,-1c12,21,12,21,12,21v,,,,,c12,21,12,21,12,21v,,1,,1,1c13,22,13,22,13,22v,,,,,c12,24,10,25,8,25v,,,,,c8,25,8,25,8,25v,,,-1,,-1c8,23,6,23,6,22v,,,-1,,-1c6,21,7,21,7,21v,,,,,m41,v,2,,3,-1,3c40,3,40,3,40,3v,,,,,c40,3,40,3,40,3,39,3,38,2,36,1v,1,,1,,2c36,4,38,3,38,5v,,,,,1c38,6,38,6,37,6,33,7,29,9,25,12v-3,1,-5,2,-7,2c18,14,18,14,17,14v,,,,,c17,14,17,14,17,14v,,,,-1,c16,14,15,14,15,13v,,-1,,-1,c14,13,14,14,14,14v,1,2,1,2,2c16,17,16,17,16,18,15,17,14,17,14,17v-2,,-2,1,-3,1c10,19,9,19,8,19v-1,,-2,,-4,-1c4,20,4,21,4,22v,2,1,3,2,5c6,27,6,27,6,27v,,,,,c3,28,,29,,33v9,,12,-7,20,-8c25,14,40,15,47,7v-2,,-5,,-5,-2c42,5,42,5,43,4v1,,3,1,4,1c47,3,47,2,48,,46,1,45,1,45,2v,,-1,,-1,c44,2,44,2,44,2v,,,,,c43,2,43,1,41,e" fillcolor="#e1e3e3" stroked="f">
                  <v:fill opacity="39321f"/>
                  <v:path arrowok="t" o:connecttype="custom" o:connectlocs="23,69;27,76;27,76;36,73;40,69;40,69;43,73;43,73;27,83;27,79;20,69;23,69;133,10;133,10;119,3;126,17;123,20;60,46;56,46;53,46;46,43;53,53;46,56;27,63;13,73;20,89;0,109;156,23;142,13;159,0;146,7;146,7" o:connectangles="0,0,0,0,0,0,0,0,0,0,0,0,0,0,0,0,0,0,0,0,0,0,0,0,0,0,0,0,0,0,0,0"/>
                  <o:lock v:ext="edit" verticies="t"/>
                </v:shape>
                <v:shape id="Freeform 1429" o:spid="_x0000_s1080" style="position:absolute;left:794;top:409;width:23;height:1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wK98AA&#10;AADdAAAADwAAAGRycy9kb3ducmV2LnhtbERPy6rCMBDdX/AfwgjurqkKPqpRRFAU3PjC7dBMH9hM&#10;ShO1/r0RBHdzOM+ZLRpTigfVrrCsoNeNQBAnVhecKTif1v9jEM4jaywtk4IXOVjMW38zjLV98oEe&#10;R5+JEMIuRgW591UspUtyMui6tiIOXGprgz7AOpO6xmcIN6XsR9FQGiw4NORY0Sqn5Ha8GwXXvZts&#10;drtlunmlA3f3Zzvky1apTrtZTkF4avxP/HVvdZjfj0bw+SacIO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wK98AAAADdAAAADwAAAAAAAAAAAAAAAACYAgAAZHJzL2Rvd25y&#10;ZXYueG1sUEsFBgAAAAAEAAQA9QAAAIUDAAAAAA==&#10;" path="m1,c1,,,,,,,,,1,,1,,2,2,2,2,3v,,,1,,1c2,4,2,4,2,4,4,4,6,3,7,1v,,,,,c7,,6,,6,v,,,,,c6,,6,,6,,5,,5,1,5,1v,,,,,c4,2,4,3,3,3,3,3,3,2,2,2v,,,,,c2,2,2,2,2,2v,,,,,c2,1,2,,1,v,,,,,c1,,1,,1,e" fillcolor="#e1e3e3" stroked="f">
                  <v:fill opacity="39321f"/>
                  <v:path arrowok="t" o:connecttype="custom" o:connectlocs="3,0;0,0;0,4;7,11;7,14;7,14;23,4;23,4;20,0;20,0;20,0;16,4;16,4;10,11;7,7;7,7;7,7;7,7;3,0;3,0;3,0" o:connectangles="0,0,0,0,0,0,0,0,0,0,0,0,0,0,0,0,0,0,0,0,0"/>
                </v:shape>
                <v:shape id="Freeform 1430" o:spid="_x0000_s1081" style="position:absolute;top:3;width:1948;height:6482;visibility:visible;mso-wrap-style:square;v-text-anchor:top" coordsize="589,1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PLMQA&#10;AADdAAAADwAAAGRycy9kb3ducmV2LnhtbESPT2vCQBDF7wW/wzIFL0U3FSmSukorCPbov/uYHZPQ&#10;7GzMrtn47TsHobcZ3pv3frNcD65RPXWh9mzgfZqBIi68rbk0cDpuJwtQISJbbDyTgQcFWK9GL0vM&#10;rU+8p/4QSyUhHHI0UMXY5lqHoiKHYepbYtGuvnMYZe1KbTtMEu4aPcuyD+2wZmmosKVNRcXv4e4M&#10;XPtvm/B42aRzqOfp9rOdv/VnY8avw9cnqEhD/Dc/r3dW8GeZ4Mo3MoJ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2jyzEAAAA3QAAAA8AAAAAAAAAAAAAAAAAmAIAAGRycy9k&#10;b3ducmV2LnhtbFBLBQYAAAAABAAEAPUAAACJAwAAAAA=&#10;" path="m315,330v,1,,2,,4c315,334,315,334,315,334v,-2,,-3,,-4c315,330,315,330,315,330t8,333c323,663,323,663,323,663v,,,,1,c325,663,324,667,324,669v,,,,,c324,669,324,669,324,669v-1,1,-1,1,-1,1c323,670,323,670,323,670v,,,,,-1c320,669,322,666,322,664v,-1,,-1,,-1c322,663,322,663,322,663v,,,,,c322,663,322,663,322,663v1,,1,,1,m278,651v,,,,,c280,651,281,652,281,654v,3,-2,6,-2,9c279,663,279,664,279,664v,,,,,c278,664,277,662,277,661v,-3,2,-7,2,-9c279,651,279,651,278,651t32,-33c310,618,310,618,310,618v2,1,2,3,2,5c312,627,310,633,310,637v,,,1,,1c310,638,310,638,310,638v-1,-1,-2,-3,-2,-4c308,629,310,623,310,619v,,,-1,,-1m271,686v5,-3,8,-8,13,-11c289,653,288,624,295,606v4,12,-5,40,-4,48c301,652,297,632,300,621v1,1,1,1,2,1c304,622,305,621,305,620v1,-1,2,-2,4,-2c309,618,309,618,309,618v-2,19,-6,41,-6,59c313,666,306,651,315,634v4,,,7,4,7c319,641,320,641,321,640v,24,-4,39,-2,60c319,700,319,700,319,700v7,,7,-8,5,-13c327,680,326,670,330,659v5,8,-4,26,1,33c328,705,327,724,325,742v-3,18,-7,37,-4,47c316,821,312,869,310,886v,4,-3,7,,11c300,946,292,1011,290,1060v-10,26,-8,79,-18,108c272,1171,274,1173,273,1177v-4,16,-12,65,-14,77c243,1330,245,1403,231,1468v-11,48,-16,104,-19,155c202,1676,193,1743,190,1796v-6,36,-10,108,-19,158c145,1953,115,1951,93,1940v-6,-10,1,-40,4,-64c102,1831,109,1767,110,1739v2,-23,6,-53,7,-71c118,1646,121,1619,124,1595v,-2,3,-3,3,-5c130,1499,150,1419,161,1332v-4,-9,1,-15,3,-24c169,1284,170,1245,178,1218v3,-9,5,-28,8,-41c196,1131,201,1089,203,1055v5,-25,15,-90,19,-118c222,935,219,933,221,931v17,-87,25,-171,41,-261c263,670,265,673,267,673v,,1,,1,c271,675,269,682,271,686m302,547v,,,,,c302,547,302,547,302,548v,,,,,c302,550,302,553,301,555v,,,,,c301,555,301,555,301,555v,,,,-1,c300,555,299,554,299,552v,,,,,-1c299,550,300,548,301,548v,,,-1,1,-1m301,543v,,,,,c301,540,301,537,302,534v1,,1,,2,1c304,535,304,535,304,535v,2,-1,5,-1,8c302,543,302,543,301,543t22,-10c323,533,323,533,323,533v,,,,,c323,533,323,533,323,533v-2,14,-3,28,-5,42c317,573,317,569,317,565v,-11,2,-26,6,-32m333,524v,,,,,c333,524,333,524,333,524v,,,,,c331,547,327,551,325,571v-1,-2,-1,-6,-1,-9c324,549,328,532,333,524t-14,-2c319,522,319,522,319,522v,,,,,c319,522,319,522,319,522v-3,23,-8,32,-10,59c309,578,309,574,309,571v,-18,4,-40,10,-49m293,557v,-13,4,-30,5,-44c299,515,299,518,299,521v,14,-5,31,-5,44c293,563,293,560,293,557t22,-92c315,465,315,465,315,465v,,,,,c315,465,315,465,315,465v-1,8,-2,16,-3,24c311,488,310,485,310,482v,-6,2,-15,5,-17m338,458v,,,,,c338,458,339,458,339,458v,,,,,c338,461,338,463,338,465v,2,,4,2,6c340,471,340,471,340,471v-1,,-1,,-1,c339,471,339,471,339,471v-1,,-1,-1,-2,-2c337,469,337,468,336,468v,,,,,c336,468,336,468,335,468v,,,,,c337,465,335,458,338,458v,,,,,m287,452v,,,,,c288,452,289,453,289,455v,2,-2,6,-2,8c287,464,287,464,287,464v,,,,,c286,464,285,463,285,461v,-2,2,-6,2,-8c287,452,287,452,287,452t52,-11c339,441,339,441,339,441v1,,1,,1,c342,442,340,445,340,448v,,,,,c340,448,340,448,340,448v,,,,,c340,448,340,448,340,448v,,-1,,-1,c337,447,339,444,339,442v,-1,,-1,,-1c339,441,339,441,339,441v,,,,,c339,441,339,441,339,441v,,,,,m318,438v,,,,,c320,439,320,440,320,442v,3,-2,7,-2,11c318,453,318,453,318,454v,,,,,c317,453,316,452,316,450v,-3,2,-8,2,-11c318,439,318,438,318,438t-31,7c287,445,287,445,287,445v1,-3,1,-5,2,-8c289,437,290,437,291,437v,,,,,c290,440,290,443,290,446v-1,,-2,-1,-3,-1m310,412v,,,,,c310,412,310,412,310,412v,,,,,c310,414,310,416,310,418v-2,,-3,,-5,c305,418,305,418,305,418v,-4,2,-6,5,-6m347,400v,,,,,c347,400,348,400,348,400v,,,,,c348,401,348,401,348,401v,,,,,c348,402,348,402,349,402v,1,,1,,1c349,403,349,403,349,403v1,,1,-1,1,-1c350,402,350,402,350,402v,,,,,c350,405,347,404,347,407v,1,,1,,2c347,409,347,409,347,409v,,,,,c347,409,347,409,347,409v,,,,,c344,408,346,404,346,401v,,,-1,,-1c346,400,346,400,346,400v,,,,,c346,400,347,400,347,400v,,,,,m546,395v-3,,-1,-3,-1,-5c546,390,548,390,549,391v1,3,-3,,-3,4c546,395,546,395,546,395t14,-9c558,386,559,383,559,381v2,,3,,5,c565,385,560,382,561,386v,,-1,,-1,m339,367v,,,,,c339,367,339,367,339,367v2,,1,2,1,4c340,372,339,372,339,373v,,,,,c339,373,339,373,339,373v,,,,,c339,373,339,373,339,373v,,,,,c339,373,339,373,339,373v-2,,-2,-2,-1,-4c338,368,338,368,338,367v,,,,,c338,367,338,367,338,367v,,,,,c338,367,339,367,339,367t-20,-9c319,358,319,358,319,358v4,1,1,7,4,9c323,367,323,367,323,367v-1,,-1,,-1,c322,367,322,367,322,367v,,,,,c321,367,320,367,320,368v,,,,,c320,369,321,369,322,369v,,,,,c322,369,322,369,322,369v,,,,,c322,369,322,369,322,369v,,,,,c322,369,322,369,322,369v-3,3,-3,10,-4,16c317,384,317,381,317,379v,-6,2,-14,2,-20c319,358,319,358,319,358t35,-19c354,339,354,339,354,339v,,,,,c354,339,354,339,354,339v-2,11,-3,22,-4,34c349,371,348,367,348,363v,-8,3,-20,6,-24m324,337v,,,,,c326,338,326,339,326,341v,3,-2,7,-2,10c324,351,324,351,325,352v,,,,,c323,351,322,350,322,348v,-3,2,-7,2,-10c324,338,324,338,324,337t7,-5c331,332,331,332,331,332v,,,,,c331,332,331,332,331,332v-1,8,-2,16,-3,25c327,355,327,353,327,349v,-7,2,-15,4,-17m530,338v-2,-2,-4,-3,-3,-7c530,331,529,336,530,338t5,37c523,368,523,352,513,344v2,-7,-7,-6,-5,-14c519,344,526,360,535,375m310,324v,,,,,c310,324,310,324,310,324v2,1,1,4,,6c310,330,310,330,310,331v,,,,,c310,331,310,331,310,331v,,,,,c310,331,310,331,310,331v,,,,,c310,331,310,331,309,331v-2,,,-4,,-6c309,325,309,325,309,325v,,,,,-1c309,324,309,324,309,324v,,,,,c309,324,310,324,310,324t16,-5c326,319,326,319,326,319v,,,,,c326,319,326,319,326,319v,2,,5,-1,7c325,326,325,327,325,327v,,,,,c324,327,324,326,324,325v-1,,-1,-1,-1,-2c323,323,323,323,323,323v,-2,1,-4,2,-4c325,319,326,319,326,319t23,-2c349,317,349,317,349,317v,,1,,1,c350,317,350,317,350,317v-6,9,-6,30,-7,39c342,356,341,356,339,356v,,,,,c340,346,343,344,343,340v,-1,,-3,-1,-5c342,335,342,335,342,335v,,,,,c342,335,342,335,342,335v5,-2,1,-17,7,-18c349,317,349,317,349,317t-43,47c306,351,314,333,315,315v,2,1,5,1,9c316,326,316,328,315,330v1,-5,3,-9,6,-9c321,320,321,320,321,320v,,,,,c321,320,322,321,322,321v,,,,,c320,321,319,323,319,325v,2,1,4,2,5c321,330,321,330,321,330v-5,1,-3,11,-5,15c316,345,316,345,316,344v-1,-2,-1,-6,-1,-10c314,341,312,349,310,352v,,,,,c311,354,311,356,311,358v,7,-5,15,-5,24c306,382,306,383,306,384v,,,,,c304,382,303,379,303,376v,-4,1,-7,3,-9c306,367,306,367,306,367v,-1,,-2,,-3m357,314v,,,,,c357,314,357,314,357,314v,,,,,c356,321,355,329,354,337v-1,-1,-2,-4,-2,-7c352,323,354,315,357,314t4,-2c361,312,361,312,361,312v2,1,2,2,2,3c363,318,362,322,362,324v,1,,1,,1c362,325,362,325,362,325v-2,,-2,-1,-2,-3c360,320,361,316,361,313v,,,-1,,-1m331,371v,-20,9,-40,12,-59c344,313,345,315,345,316v,2,-1,5,-2,7c340,340,336,366,332,380v-1,-3,-1,-6,-1,-9m325,297v,,,,,c325,297,325,297,325,297v,,,,,c324,304,323,311,322,318v-1,,-3,,-4,c318,318,318,318,318,318v5,-3,1,-19,7,-21m36,295v-5,-3,2,-9,7,-9c44,286,45,286,46,287v-3,4,-9,3,-10,8m28,288v-2,,,-4,,-6c29,282,30,282,32,282v1,5,-3,2,-3,5c29,287,28,288,28,288m11,275v,-1,,-3,,-4c12,271,12,271,12,271v4,,5,2,8,3c21,278,16,275,17,278v-3,,-2,-3,-5,-3c12,275,11,275,11,275m55,263v4,,5,-3,7,-4c63,261,56,266,52,267v1,-1,1,-3,1,-4c54,263,54,263,55,263t294,-5c349,258,349,258,349,258v2,,2,2,2,3c351,265,350,270,349,273v,1,,1,1,1c350,274,350,274,350,274v-2,,-2,-2,-2,-3c348,267,349,262,349,259v,-1,,-1,,-1m56,255v,,,,,c56,255,56,255,56,255v-6,4,-8,11,-15,13c43,260,50,259,56,255m334,238v,,,,,c334,238,334,238,334,238v,,,,,c333,247,332,256,331,264v-1,-1,-2,-2,-2,-4c329,256,331,252,331,248v,-2,-1,-3,-2,-4c329,244,329,244,329,244v2,-1,2,-6,5,-6m340,227v,,,,,c342,227,342,228,342,230v,2,-1,6,-1,8c341,238,341,239,341,239v,,,,,c339,239,339,238,339,236v,-2,1,-6,1,-9c340,227,340,227,340,227t-6,-3c334,224,334,224,334,224v,,,,,c334,224,334,224,334,224v-1,1,-1,3,-1,4c333,231,334,233,334,236v,,,,,c332,236,331,232,331,229v,-3,1,-5,3,-5m84,234v3,-6,10,-7,13,-12c97,227,89,231,84,234t20,-11c105,223,106,223,106,222v1,,1,-1,2,-1c109,221,109,221,109,221v-2,3,-4,5,-7,6c102,225,102,224,102,223v1,,2,,2,m447,222v,-1,,-1,,-2c449,223,450,226,452,230v,,,,,c450,228,447,226,447,222t-328,5c115,225,118,218,123,218v,,1,,2,1c125,225,120,223,119,227m461,216v,,,,,c464,221,469,225,470,232v,,,,,c467,227,462,222,461,216t29,c490,216,490,216,490,216v5,3,7,10,9,15c499,231,499,231,499,231v-5,-3,-6,-10,-9,-15m111,219v3,-3,6,-7,11,-7c123,212,123,212,123,212v-2,5,-8,5,-12,7m115,211v,,,,,c115,211,115,211,115,211v-2,3,-4,5,-8,6c109,214,111,212,115,211m76,233v,,,,,c91,219,107,208,125,198v-12,10,-26,18,-39,27c85,225,85,228,85,229v-1,,-2,,-2,c81,229,80,230,79,231v-1,1,-1,2,-3,2m435,198v,,,,,c440,204,443,211,446,219v,,,,,c441,213,436,207,435,198m100,197v,,,,,c100,197,100,197,100,197v-1,4,-6,2,-6,8c93,205,92,205,90,205v3,-4,6,-7,10,-8m374,192v,,,,,c376,193,376,195,376,197v,4,-2,9,-2,13c374,211,374,211,374,211v,,,,,c373,210,372,209,372,207v,-4,2,-10,2,-14c374,193,374,193,374,192m323,179v,,,,,c323,179,323,179,323,179v,,,,,c322,189,320,199,319,209v,,,,,c319,209,319,209,319,209v,,,,,c317,209,317,207,317,205v,,,-1,,-1c318,201,319,198,316,198v,,,,,c316,198,316,198,316,198v,,,,,c320,195,314,181,323,179m133,171v,,,,,c133,171,133,171,133,171v-4,5,-9,8,-15,11c123,178,127,174,133,171t32,11c163,182,162,181,160,181v7,-7,14,-13,24,-14c183,169,182,170,179,170v,,-1,,-2,c177,180,165,173,165,182m345,172v,,,,,c345,169,345,166,346,163v,1,1,1,2,1c348,164,348,164,348,164v,3,-1,5,-1,8c346,172,345,172,345,172m201,162v5,,7,-4,12,-4c202,166,192,176,179,181v-2,1,-1,3,-2,5c176,185,176,185,175,185v-4,,-5,4,-9,5c167,184,174,188,174,181v,,1,,2,c177,181,178,180,179,179v1,-1,2,-2,3,-2c183,177,183,177,183,177v2,-3,-4,-1,-2,-4c182,173,183,174,184,174v6,,13,-6,15,-12c200,162,201,162,201,162t-52,-2c148,156,152,159,151,155v2,,3,,5,c153,157,152,160,149,160t180,-5c329,155,329,155,329,155v,,,,,c331,155,329,159,329,161v,,,,,c329,161,329,161,329,161v,,,,,c329,161,329,161,329,161v,,,,,c326,161,328,157,328,155v,,,,,c328,155,328,155,328,155v,,,,,c328,155,328,155,328,155v,,,,1,m166,173v-2,-11,19,-14,27,-22c194,156,189,154,189,160v-10,1,-17,7,-23,13m234,141v,,,,,c234,141,234,141,234,141v,,,,,c231,145,227,146,224,149v,,-1,,-1,c223,147,230,141,234,141t-45,-4c192,137,194,136,196,134v2,-1,4,-3,7,-3c203,131,204,131,205,132v-4,5,-13,4,-16,12c188,144,188,144,187,144v-2,,-3,,-3,1c183,146,182,147,180,147v,,,,,c180,144,184,146,183,141v1,,2,1,2,1c187,142,188,140,188,137v,,1,,1,m339,124v,,,,,c339,124,340,124,340,124v2,1,,4,,6c340,130,340,131,340,131v,,,,,c340,131,339,131,339,131v,,,,,c339,131,339,131,339,131v-2,-1,-1,-4,-1,-6c338,125,338,124,338,124v,,,,,c338,124,338,124,338,124v1,,1,,1,c339,124,339,124,339,124m293,107v1,-1,3,-2,5,-2c298,105,298,105,298,105v,,,,,c298,105,298,105,298,105v,,,,,c296,113,288,114,282,117v,,,,,c282,117,282,117,282,117v1,-3,4,-4,4,-7c286,110,286,110,286,110v1,,1,,1,c287,110,288,110,288,110v,,,,,c289,110,289,110,290,110v1,-1,2,-2,3,-3m274,105v1,,1,-1,1,-3c277,103,277,104,278,104v,,,,,c278,104,279,104,279,104v,-1,1,-1,3,-2c282,102,282,102,282,102v-1,2,-1,3,-1,5c280,107,278,106,277,106v-1,1,-1,1,-1,1c276,109,279,109,281,109v,,,,,c274,117,259,116,254,127v-8,1,-11,8,-20,8c234,135,234,135,234,135v,-4,3,-5,6,-6c240,129,240,129,240,129v-1,-2,-2,-3,-2,-5c238,123,238,122,238,120v2,1,3,1,3,1c243,121,244,121,245,120v1,,1,-1,3,-1c248,119,249,119,250,120v,-1,,-1,,-2c250,117,248,117,248,116v,,,-1,,-1c248,115,249,115,249,115v,1,1,1,1,1c251,116,251,116,251,116v,,,,,c252,116,252,116,252,116v2,,4,-1,7,-2c263,111,267,109,271,108v1,,1,,1,c272,107,272,107,272,107v,-2,-2,-1,-2,-2c270,104,270,104,270,103v2,1,3,2,4,2c274,105,274,105,274,105v,,,,,m370,119v,-6,,-13,1,-19c373,103,373,106,373,109v,8,-3,18,-3,27c370,136,370,136,370,136v,-1,,-1,,-1c370,131,370,125,370,119m261,89v,,,,,c261,89,261,89,261,89v,,,,,c261,89,261,89,261,89v-5,11,-15,17,-27,20c233,109,233,111,233,113v-1,,-2,,-3,c230,113,230,113,229,113v,,-1,,-1,1c228,114,228,114,228,114v,,,,-1,c227,114,227,114,227,114v,,,,,c227,113,229,111,229,109v,,,-1,,-1c229,108,229,108,229,108v,,,,,c229,108,229,108,229,108v1,,2,1,3,1c233,109,234,108,234,106v,,,,,-1c234,105,234,105,234,105v,,,,,c234,105,234,105,234,105v,,1,1,2,1c239,106,241,104,244,102v,,,,,c246,100,248,99,251,99v1,,1,,1,c252,99,252,99,252,99v1,-6,6,-8,9,-10m279,87v,,,,,c279,87,279,87,279,87v,,,,,c279,88,278,88,278,89v1,2,2,2,2,4c280,93,280,93,280,94v-3,2,-9,1,-9,7c264,103,256,104,255,114v-2,-1,-3,-1,-5,-1c250,113,250,113,250,113v,-1,1,-2,1,-2c252,111,252,111,252,111v,,,,,c253,111,253,111,253,111v-1,,-1,,-1,c252,111,252,111,252,111v-1,,-1,-1,-2,-1c250,110,250,110,250,110v-3,,-5,2,-8,4c239,116,236,117,233,117v,,,,,c233,117,232,117,232,117v,,,,,c232,117,232,117,232,117v15,-11,32,-20,47,-30m351,84v,,,,,c351,84,351,84,351,84v,,,,,c350,92,349,100,348,109v-1,-2,-1,-5,-1,-8c347,94,348,86,351,84t34,4c382,84,380,79,378,74v,,,,,c378,74,378,74,378,74v4,1,3,6,8,7c386,81,386,81,386,81v,,,,,c385,83,385,86,385,88m406,67v,,,,,c407,67,407,68,408,68v,,,1,1,1c409,70,410,71,411,71v1,,1,,1,c412,71,412,71,412,71v,5,1,10,5,12c417,83,417,83,417,83v,,,,,c417,84,417,85,417,85v,2,2,2,2,4c419,89,419,90,419,90,412,84,410,75,406,67v,,,,,m361,60v,,,-1,,-1c364,60,364,63,366,64v,1,,1,,1c366,65,366,65,366,65v,,,,,c366,65,366,65,366,65v,,,,,c366,65,366,65,366,65v,,,,,c366,65,365,65,365,65v,,,,,c364,64,362,63,361,61v,,,-1,,-1c361,60,361,60,361,60t-31,6c333,61,338,60,342,57v,,,,,c342,57,342,57,342,57v,,,,,c342,57,342,57,342,57v-2,4,-7,6,-12,9c330,66,330,66,330,66v,,,,,m348,34v,,,,,c348,34,349,34,349,34v,1,,1,,1c349,35,349,35,349,35v1,,1,1,1,1c350,38,347,37,347,40v,,,,,c347,40,347,40,347,40v,,-1,,-1,c346,40,346,40,346,40v-1,,-1,,-1,c343,38,345,35,347,35v1,,1,-1,1,-1m373,17v,-1,,-1,,-1c376,19,380,21,380,26v,1,,1,,2c377,25,373,22,373,17m358,14v,-3,5,-6,7,-7c365,7,365,8,365,8v,5,-4,4,-5,8c358,15,358,15,358,14m362,v-1,,-1,,-2,c350,7,342,17,329,21v-6,8,-13,13,-23,16c304,39,304,43,301,43v-1,,-1,,-2,c285,63,261,70,245,87v-11,,-15,12,-23,17c219,106,215,104,213,106v-4,2,-6,8,-10,8c202,114,201,114,201,113v-4,8,-13,8,-17,16c170,129,168,145,155,146v1,5,-3,3,-3,7c151,152,150,152,150,152v-2,,-3,1,-4,2c145,154,144,155,143,155v-1,,-2,,-3,-1c141,157,140,159,138,159v-1,,-2,,-2,-1c136,162,134,162,134,165v-1,-1,-2,-1,-2,-1c128,164,128,169,126,170v-11,3,-18,11,-26,18c88,189,88,204,76,204v-1,,-1,,-1,c74,213,64,210,62,218,40,225,31,248,9,255v,7,-6,4,-7,8c,270,5,270,1,274v12,10,21,22,29,36c29,308,30,307,31,307v1,,2,1,2,1c34,308,35,308,36,308v,,,,,c43,300,54,296,60,286v21,-7,31,-27,52,-35c115,246,122,244,126,239v,,1,,2,c129,239,129,239,130,238v,,1,-1,2,-1c132,237,132,237,132,237v2,-2,3,-4,4,-6c155,223,165,205,185,199v11,-15,29,-21,42,-34c228,165,229,165,230,165v1,,2,,3,c248,147,274,141,287,120v13,-3,21,-14,32,-19c319,101,319,101,319,101v,,,,,c316,119,317,143,310,158v6,6,-1,22,2,34c303,222,300,289,295,316v3,20,-8,42,-6,64c284,399,277,439,279,464v-4,12,-5,17,-4,26c273,504,268,525,269,540v1,5,-2,6,-3,9c268,563,264,580,261,591v,72,-22,154,-23,219c238,812,235,815,235,818v-6,31,-8,62,-11,82c222,922,214,950,212,967v-1,2,1,5,1,8c212,983,206,992,210,1000v-18,108,-32,221,-55,323c159,1328,148,1348,152,1366v-4,17,-9,46,-12,65c139,1436,142,1443,140,1449v-1,2,-2,1,-3,3c126,1502,125,1564,119,1616v-3,13,-5,49,-8,62c106,1761,97,1850,85,1944v11,9,31,7,44,12c131,1957,133,1961,136,1962v-2,-1,4,-2,4,-2c141,1960,140,1963,141,1963v1,,1,-1,1,-1c154,1959,166,1959,178,1958v2,-14,4,-35,5,-42c184,1912,182,1910,182,1906v1,-27,8,-65,11,-86c189,1799,202,1764,198,1743v5,-9,4,-22,6,-29c213,1679,217,1599,220,1569v9,-39,12,-91,20,-132c242,1432,243,1426,240,1421v11,-32,8,-81,19,-113c256,1304,259,1301,260,1297v,-1,-2,-3,-2,-4c262,1273,267,1240,272,1220v-2,-5,,-4,1,-8c281,1180,277,1139,286,1108v1,-4,1,-2,1,-7c287,1096,298,1065,292,1056v5,-6,3,-17,3,-20c302,1010,305,976,305,954v6,-16,9,-48,8,-65c323,862,319,825,325,810v-3,-24,9,-61,6,-84c331,721,333,720,334,717v2,-37,8,-89,10,-115c344,598,348,590,348,586v3,-22,2,-52,6,-78c355,499,359,492,359,483v,-18,3,-35,2,-52c361,428,365,430,364,425v4,-80,13,-155,19,-237c381,176,382,160,385,144v-3,-2,-3,-17,3,-17c388,127,388,127,388,127v3,8,10,14,10,24c401,153,403,157,406,159v-2,4,3,3,1,8c422,182,426,206,441,222v-1,6,5,7,4,13c457,249,463,268,473,284v-2,1,-3,3,-3,6c475,300,481,308,489,315v4,14,12,24,21,33c518,369,535,383,543,403v4,,6,-3,10,-3c553,400,554,400,555,400v8,-15,26,-18,34,-33c585,358,575,353,575,341,565,327,554,314,549,297v-8,-5,-8,-15,-15,-20c527,255,509,242,503,219v-11,-9,-13,-26,-24,-36c481,178,475,179,477,173,458,152,450,122,432,101,425,79,409,64,402,42v-2,-1,-6,-1,-7,-3c395,34,391,31,388,29,387,17,376,14,374,4v,,,,,c371,4,369,3,368,2,366,1,365,,362,e" fillcolor="#e1e3e3" stroked="f">
                  <v:fill opacity="39321f"/>
                  <v:path arrowok="t" o:connecttype="custom" o:connectlocs="1065,2189;1032,2057;1002,2236;857,4141;734,3094;995,1810;1101,1730;989,1720;1124,1555;943,1522;1121,1456;959,1473;1154,1327;1148,1321;1121,1232;1068,1212;1055,1182;1072,1113;1025,1070;1078,1053;1134,1176;1062,1057;1012,1212;1191,1063;1075,981;36,908;185,842;1131,759;278,773;407,720;367,723;1475,723;1237,637;1068,591;1151,542;658,535;1085,512;625,452;1124,429;986,347;923,343;810,396;893,340;774,360;774,347;926,307;771,386;1277,267;1386,297;1194,198;1158,119;1207,26;503,505;3,905;761,545;777,2701;466,6482;946,3659;1273,476;1902,1126" o:connectangles="0,0,0,0,0,0,0,0,0,0,0,0,0,0,0,0,0,0,0,0,0,0,0,0,0,0,0,0,0,0,0,0,0,0,0,0,0,0,0,0,0,0,0,0,0,0,0,0,0,0,0,0,0,0,0,0,0,0,0,0"/>
                  <o:lock v:ext="edit" verticies="t"/>
                </v:shape>
                <v:shape id="Freeform 1431" o:spid="_x0000_s1082" style="position:absolute;left:751;top:297;width:112;height:83;visibility:visible;mso-wrap-style:square;v-text-anchor:top" coordsize="3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Z4sMA&#10;AADdAAAADwAAAGRycy9kb3ducmV2LnhtbERPTWvCQBC9F/wPywi91Y0Wi0Y3QbSlvfRgop6H7JiE&#10;ZGeX7FbTf98tFHqbx/ucbT6aXtxo8K1lBfNZAoK4srrlWsGpfHtagfABWWNvmRR8k4c8mzxsMdX2&#10;zke6FaEWMYR9igqaEFwqpa8aMuhn1hFH7moHgyHCoZZ6wHsMN71cJMmLNNhybGjQ0b6hqiu+jILP&#10;8rKszkW9d2XR+ddDt3x+751Sj9NxtwERaAz/4j/3h47zF8kafr+JJ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GZ4sMAAADdAAAADwAAAAAAAAAAAAAAAACYAgAAZHJzL2Rv&#10;d25yZXYueG1sUEsFBgAAAAAEAAQA9QAAAIgDAAAAAA==&#10;" path="m34,c31,2,26,4,25,10v,,,,,c25,10,25,10,25,10v-4,,-6,2,-8,3c17,13,17,13,17,13v-3,2,-5,4,-8,4c9,17,9,17,9,17,8,17,7,16,7,16v,,,,,c7,16,7,16,7,16v,1,,1,,1c7,19,6,20,5,20v,,,,,c4,20,3,19,2,19v,,,,,c2,19,2,19,2,19v,,,1,,1c2,22,,24,,25v,,,,,c,25,,25,,25v1,,1,,1,c1,25,1,25,1,25v,-1,1,-1,1,-1c3,24,3,24,3,24v,,,,,c4,24,5,24,6,24v,-2,,-4,1,-4c19,17,29,11,34,v,,,,,e" fillcolor="#e1e3e3" stroked="f">
                  <v:fill opacity="39321f"/>
                  <v:path arrowok="t" o:connecttype="custom" o:connectlocs="112,0;82,33;82,33;82,33;56,43;56,43;30,56;30,56;23,53;23,53;23,53;23,56;16,66;16,66;7,63;7,63;7,63;7,66;0,83;0,83;0,83;3,83;3,83;7,80;10,80;10,80;20,80;23,66;112,0;112,0" o:connectangles="0,0,0,0,0,0,0,0,0,0,0,0,0,0,0,0,0,0,0,0,0,0,0,0,0,0,0,0,0,0"/>
                </v:shape>
                <v:shape id="Freeform 1432" o:spid="_x0000_s1083" style="position:absolute;left:933;top:350;width:53;height:40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4MgcUA&#10;AADdAAAADwAAAGRycy9kb3ducmV2LnhtbESPzU7DQAyE70i8w8pI3OimRQIUuq34USUQHNrCA1i7&#10;JonIeqNdkwSeHh+QuNma8czn9XaOvRkply6xg+WiAkPsU+i4cfD+tru4AVMEOWCfmBx8U4Ht5vRk&#10;jXVIEx9oPEpjNIRLjQ5akaG2tviWIpZFGohV+0g5ouiaGxsyThoee7uqqisbsWNtaHGgh5b85/Er&#10;OsD9OPqX3fNlnn6qw6u/lvv4KM6dn813t2CEZvk3/10/BcVfLZVfv9ER7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gyBxQAAAN0AAAAPAAAAAAAAAAAAAAAAAJgCAABkcnMv&#10;ZG93bnJldi54bWxQSwUGAAAAAAQABAD1AAAAigMAAAAA&#10;" path="m16,c14,,12,1,11,2,10,3,9,4,8,5,7,5,7,5,6,5v,,,,,c6,5,6,5,6,5v,,-1,,-1,c5,5,5,5,4,5v,,,,,c4,8,1,9,,12v,,,,,c6,9,14,8,16,v,,,,,e" fillcolor="#e1e3e3" stroked="f">
                  <v:fill opacity="39321f"/>
                  <v:path arrowok="t" o:connecttype="custom" o:connectlocs="53,0;36,7;27,17;20,17;20,17;20,17;17,17;13,17;13,17;0,40;0,40;53,0;53,0" o:connectangles="0,0,0,0,0,0,0,0,0,0,0,0,0"/>
                </v:shape>
                <v:shape id="Freeform 1433" o:spid="_x0000_s1084" style="position:absolute;left:1250;top:248;width:27;height:46;visibility:visible;mso-wrap-style:square;v-text-anchor:top" coordsize="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bDJsUA&#10;AADdAAAADwAAAGRycy9kb3ducmV2LnhtbERPTWvCQBC9F/wPywi9NZtoKRJdRcTaSumhUQRvQ3ZM&#10;gtnZNLsm8d93C4Xe5vE+Z7EaTC06al1lWUESxSCIc6srLhQcD69PMxDOI2usLZOCOzlYLUcPC0y1&#10;7fmLuswXIoSwS1FB6X2TSunykgy6yDbEgbvY1qAPsC2kbrEP4aaWkzh+kQYrDg0lNrQpKb9mN6Mg&#10;n27PVu9vyfNH9Vl/D287F29PSj2Oh/UchKfB/4v/3O86zJ8kCfx+E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5sMmxQAAAN0AAAAPAAAAAAAAAAAAAAAAAJgCAABkcnMv&#10;ZG93bnJldi54bWxQSwUGAAAAAAQABAD1AAAAigMAAAAA&#10;" path="m,c,,,,,,2,5,4,10,7,14,7,12,7,9,8,7v,,,,,c3,6,4,1,,e" fillcolor="#e1e3e3" stroked="f">
                  <v:fill opacity="39321f"/>
                  <v:path arrowok="t" o:connecttype="custom" o:connectlocs="0,0;0,0;24,46;27,23;27,23;0,0" o:connectangles="0,0,0,0,0,0"/>
                </v:shape>
                <v:shape id="Freeform 1434" o:spid="_x0000_s1085" style="position:absolute;left:1343;top:224;width:43;height:76;visibility:visible;mso-wrap-style:square;v-text-anchor:top" coordsize="1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1xMIA&#10;AADdAAAADwAAAGRycy9kb3ducmV2LnhtbERPTUvDQBC9C/0Pywje7KaBFkm7LUGoCIJg20OPw+6Y&#10;BLOzYXdskn/vCoK3ebzP2R0m36sbxdQFNrBaFqCIbXAdNwYu5+PjE6gkyA77wGRgpgSH/eJuh5UL&#10;I3/Q7SSNyiGcKjTQigyV1sm25DEtw0Ccuc8QPUqGsdEu4pjDfa/Lothojx3nhhYHem7Jfp2+vQF5&#10;25zn/rqWF9vNY3hf13aKtTEP91O9BSU0yb/4z/3q8vxyVcLvN/kEv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zXEwgAAAN0AAAAPAAAAAAAAAAAAAAAAAJgCAABkcnMvZG93&#10;bnJldi54bWxQSwUGAAAAAAQABAD1AAAAhwMAAAAA&#10;" path="m,c,,,,,,4,8,6,17,13,23v,,,-1,,-1c13,20,11,20,11,18v,,,-1,,-2c11,16,11,16,11,16,7,14,6,9,6,4v,,,,,c6,4,6,4,6,4v,,,,-1,c4,4,3,3,3,2,2,2,2,1,2,1,1,1,1,,,e" fillcolor="#e1e3e3" stroked="f">
                  <v:fill opacity="39321f"/>
                  <v:path arrowok="t" o:connecttype="custom" o:connectlocs="0,0;0,0;43,76;43,73;36,59;36,53;36,53;20,13;20,13;20,13;17,13;10,7;7,3;0,0" o:connectangles="0,0,0,0,0,0,0,0,0,0,0,0,0,0"/>
                </v:shape>
                <v:shape id="Freeform 1435" o:spid="_x0000_s1086" style="position:absolute;left:1091;top:191;width:40;height:30;visibility:visible;mso-wrap-style:square;v-text-anchor:top" coordsize="1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Q8t8UA&#10;AADdAAAADwAAAGRycy9kb3ducmV2LnhtbERPS2vCQBC+F/wPyxS81U0MrRJdQywVhPbio4fehuyY&#10;hGZnQ3ZNYn99t1DwNh/fc9bZaBrRU+dqywriWQSCuLC65lLB+bR7WoJwHlljY5kU3MhBtpk8rDHV&#10;duAD9UdfihDCLkUFlfdtKqUrKjLoZrYlDtzFdgZ9gF0pdYdDCDeNnEfRizRYc2iosKXXiorv49Uo&#10;WGzzn+TrvTfxx5s+4eL5fP2MI6Wmj2O+AuFp9Hfxv3uvw/x5nMD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Dy3xQAAAN0AAAAPAAAAAAAAAAAAAAAAAJgCAABkcnMv&#10;ZG93bnJldi54bWxQSwUGAAAAAAQABAD1AAAAigMAAAAA&#10;" path="m12,c8,3,3,4,,9v,,,,,c5,6,10,4,12,v,,,,,e" fillcolor="#e1e3e3" stroked="f">
                  <v:fill opacity="39321f"/>
                  <v:path arrowok="t" o:connecttype="custom" o:connectlocs="40,0;0,30;0,30;40,0;40,0" o:connectangles="0,0,0,0,0"/>
                </v:shape>
                <v:shape id="Freeform 1436" o:spid="_x0000_s1087" style="position:absolute;left:1194;top:198;width:16;height:20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UnqMMA&#10;AADdAAAADwAAAGRycy9kb3ducmV2LnhtbERPzWrCQBC+C32HZQq9mU2shDZ1lWqx5FhTH2DIjtlg&#10;djbNbjV5+64g9DYf3++sNqPtxIUG3zpWkCUpCOLa6ZYbBcfv/fwFhA/IGjvHpGAiD5v1w2yFhXZX&#10;PtClCo2IIewLVGBC6AspfW3Iok9cTxy5kxsshgiHRuoBrzHcdnKRprm02HJsMNjTzlB9rn6tgs/J&#10;ff309nVbfRzzKRun5Z6fS6WeHsf3NxCBxvAvvrtLHecvsiXcvo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UnqMMAAADdAAAADwAAAAAAAAAAAAAAAACYAgAAZHJzL2Rv&#10;d25yZXYueG1sUEsFBgAAAAAEAAQA9QAAAIgDAAAAAA==&#10;" path="m,c,,,1,,1v,,,,,c,1,,2,,2,1,4,3,5,4,6v,,,,,c4,6,5,6,5,6v,,,,,c5,6,5,6,5,6v,,,,,c5,6,5,6,5,6v,,,,,c5,6,5,6,5,5,3,4,3,1,,e" fillcolor="#e1e3e3" stroked="f">
                  <v:fill opacity="39321f"/>
                  <v:path arrowok="t" o:connecttype="custom" o:connectlocs="0,0;0,3;0,3;0,7;13,20;13,20;16,20;16,20;16,20;16,20;16,20;16,20;16,17;0,0" o:connectangles="0,0,0,0,0,0,0,0,0,0,0,0,0,0"/>
                </v:shape>
                <v:shape id="Freeform 1437" o:spid="_x0000_s1088" style="position:absolute;left:8936;top:5283;width:10;height:13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HGYcEA&#10;AADdAAAADwAAAGRycy9kb3ducmV2LnhtbERPTWsCMRC9F/ofwhS81ayiYrdGEVEQCoWqeB4242Zx&#10;M1mSuMZ/bwqF3ubxPmexSrYVPfnQOFYwGhYgiCunG64VnI679zmIEJE1to5JwYMCrJavLwsstbvz&#10;D/WHWIscwqFEBSbGrpQyVIYshqHriDN3cd5izNDXUnu853DbynFRzKTFhnODwY42hqrr4WYV+O9J&#10;OvezpL96nl8MT6/+w26VGryl9SeISCn+i//ce53nj0dT+P0mn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hxmHBAAAA3QAAAA8AAAAAAAAAAAAAAAAAmAIAAGRycy9kb3du&#10;cmV2LnhtbFBLBQYAAAAABAAEAPUAAACGAwAAAAA=&#10;" path="m3,c2,,1,,,,,2,1,3,3,4,3,2,3,1,3,e" fillcolor="#e1e3e3" stroked="f">
                  <v:fill opacity="39321f"/>
                  <v:path arrowok="t" o:connecttype="custom" o:connectlocs="10,0;0,0;10,13;10,0" o:connectangles="0,0,0,0"/>
                </v:shape>
                <v:shape id="Freeform 1438" o:spid="_x0000_s1089" style="position:absolute;left:8913;top:2714;width:3;height:17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nxf8QA&#10;AADdAAAADwAAAGRycy9kb3ducmV2LnhtbERPTWvCQBC9F/oflil4qxtzEJO6irYoeii0sRSPQ3ZM&#10;gtnZsLvG+O/dQsHbPN7nzJeDaUVPzjeWFUzGCQji0uqGKwU/h83rDIQPyBpby6TgRh6Wi+enOeba&#10;Xvmb+iJUIoawz1FBHUKXS+nLmgz6se2II3eyzmCI0FVSO7zGcNPKNEmm0mDDsaHGjt5rKs/FxSj4&#10;KrLPy/m07fcHc3S/6zRbfTSZUqOXYfUGItAQHuJ/907H+elkCn/fx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Z8X/EAAAA3QAAAA8AAAAAAAAAAAAAAAAAmAIAAGRycy9k&#10;b3ducmV2LnhtbFBLBQYAAAAABAAEAPUAAACJAwAAAAA=&#10;" path="m,c,,,,,,,,,,,1v,,,,,c,2,,3,,3,,4,,5,,5v,,,,1,c1,5,1,5,1,5,1,4,1,4,1,4,1,3,1,2,1,1,1,1,1,,,e" fillcolor="#e1e3e3" stroked="f">
                  <v:fill opacity="39321f"/>
                  <v:path arrowok="t" o:connecttype="custom" o:connectlocs="0,0;0,0;0,3;0,3;0,10;0,17;3,17;3,17;3,14;3,3;0,0" o:connectangles="0,0,0,0,0,0,0,0,0,0,0"/>
                </v:shape>
                <v:shape id="Freeform 1439" o:spid="_x0000_s1090" style="position:absolute;left:8817;top:2704;width:7;height:30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4OU8QA&#10;AADdAAAADwAAAGRycy9kb3ducmV2LnhtbERPS2vCQBC+F/wPywi9iG4UYiV1laAWehGsD3odstNs&#10;aHY2Zrca/70rCL3Nx/ec+bKztbhQ6yvHCsajBARx4XTFpYLj4WM4A+EDssbaMSm4kYflovcyx0y7&#10;K3/RZR9KEUPYZ6jAhNBkUvrCkEU/cg1x5H5cazFE2JZSt3iN4baWkySZSosVxwaDDa0MFb/7P6sg&#10;Pe2S9XdRpUej08EGt3l9TnOlXvtd/g4iUBf+xU/3p47zJ+M3eHw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ODlPEAAAA3QAAAA8AAAAAAAAAAAAAAAAAmAIAAGRycy9k&#10;b3ducmV2LnhtbFBLBQYAAAAABAAEAPUAAACJAwAAAAA=&#10;" path="m,c,1,,1,,2,,3,,4,,6,,7,,8,2,9,2,8,2,7,2,7,2,6,2,4,2,3,2,2,1,,,e" fillcolor="#e1e3e3" stroked="f">
                  <v:fill opacity="39321f"/>
                  <v:path arrowok="t" o:connecttype="custom" o:connectlocs="0,0;0,7;0,20;7,30;7,23;7,10;0,0" o:connectangles="0,0,0,0,0,0,0"/>
                </v:shape>
                <v:shape id="Freeform 1440" o:spid="_x0000_s1091" style="position:absolute;left:8873;top:2628;width:4;height:40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MX8cUA&#10;AADdAAAADwAAAGRycy9kb3ducmV2LnhtbESPQW/CMAyF70j8h8hI3EYKaGN0BLQxTeKGYNPOXuO1&#10;1RqnTTIo/x4fkLjZes/vfV5teteoE4VYezYwnWSgiAtvay4NfH1+PDyDignZYuOZDFwowmY9HKww&#10;t/7MBzodU6kkhGOOBqqU2lzrWFTkME58Syzarw8Ok6yh1DbgWcJdo2dZ9qQd1iwNFba0raj4O/47&#10;A2/zLi6791iGbr/4aeaZe1zuv40Zj/rXF1CJ+nQ33653VvBnU8GVb2QEv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8xfxxQAAAN0AAAAPAAAAAAAAAAAAAAAAAJgCAABkcnMv&#10;ZG93bnJldi54bWxQSwUGAAAAAAQABAD1AAAAigMAAAAA&#10;" path="m,c,1,,1,,2,,4,,6,,8v,2,,4,1,4c1,12,1,11,1,10,1,8,1,6,1,4,1,2,1,1,,e" fillcolor="#e1e3e3" stroked="f">
                  <v:fill opacity="39321f"/>
                  <v:path arrowok="t" o:connecttype="custom" o:connectlocs="0,0;0,7;0,27;4,40;4,33;4,13;0,0" o:connectangles="0,0,0,0,0,0,0"/>
                </v:shape>
                <v:shape id="Freeform 1441" o:spid="_x0000_s1092" style="position:absolute;left:8850;top:2427;width:10;height:125;visibility:visible;mso-wrap-style:square;v-text-anchor:top" coordsize="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4AO8MA&#10;AADdAAAADwAAAGRycy9kb3ducmV2LnhtbERPTWvCQBC9C/0PyxS86UYPoaauIkJpKUQxSsHbkB2z&#10;wexsmt1q/PddQfA2j/c582VvG3GhzteOFUzGCQji0umaKwWH/cfoDYQPyBobx6TgRh6Wi5fBHDPt&#10;rryjSxEqEUPYZ6jAhNBmUvrSkEU/di1x5E6usxgi7CqpO7zGcNvIaZKk0mLNscFgS2tD5bn4swp+&#10;fjEN3zmn++Pnud1uNnlu5Eyp4Wu/egcRqA9P8cP9peP86WQG92/i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4AO8MAAADdAAAADwAAAAAAAAAAAAAAAACYAgAAZHJzL2Rv&#10;d25yZXYueG1sUEsFBgAAAAAEAAQA9QAAAIgDAAAAAA==&#10;" path="m3,c1,4,,10,,17v,7,1,15,2,21c2,33,2,29,2,25,2,18,3,12,3,4,3,3,3,1,3,e" fillcolor="#e1e3e3" stroked="f">
                  <v:fill opacity="39321f"/>
                  <v:path arrowok="t" o:connecttype="custom" o:connectlocs="10,0;0,56;7,125;7,82;10,13;10,0" o:connectangles="0,0,0,0,0,0"/>
                </v:shape>
                <v:shape id="Freeform 1442" o:spid="_x0000_s1093" style="position:absolute;left:8867;top:2447;width:6;height:89;visibility:visible;mso-wrap-style:square;v-text-anchor:top" coordsize="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nT8YA&#10;AADdAAAADwAAAGRycy9kb3ducmV2LnhtbESPS2sCQRCE7wH/w9BCbnHWRSRsHCWIIYYcgg9y7uz0&#10;PnCnZ50ZdfPv7UMgt26quurrxWpwnbpSiK1nA9NJBoq49Lbl2sDx8Pb0DComZIudZzLwSxFWy9HD&#10;Agvrb7yj6z7VSkI4FmigSakvtI5lQw7jxPfEolU+OEyyhlrbgDcJd53Os2yuHbYsDQ32tG6oPO0v&#10;zsD5p+7p833YnC67A1XhS3/MvitjHsfD6wuoREP6N/9db63g57nwyzcygl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qnT8YAAADdAAAADwAAAAAAAAAAAAAAAACYAgAAZHJz&#10;L2Rvd25yZXYueG1sUEsFBgAAAAAEAAQA9QAAAIsDAAAAAA==&#10;" path="m1,c,3,,7,,11v,6,1,13,2,16c2,18,1,9,1,e" fillcolor="#e1e3e3" stroked="f">
                  <v:fill opacity="39321f"/>
                  <v:path arrowok="t" o:connecttype="custom" o:connectlocs="3,0;0,36;6,89;3,0" o:connectangles="0,0,0,0"/>
                </v:shape>
                <v:shape id="Freeform 1443" o:spid="_x0000_s1094" style="position:absolute;left:8880;top:2427;width:10;height:99;visibility:visible;mso-wrap-style:square;v-text-anchor:top" coordsize="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6WcAA&#10;AADdAAAADwAAAGRycy9kb3ducmV2LnhtbERPTYvCMBC9C/6HMII3TVthkWoUEQRR9qB19zw0Y1ts&#10;JiWJWv/9RljwNo/3Oct1b1rxIOcbywrSaQKCuLS64UrBpdhN5iB8QNbYWiYFL/KwXg0HS8y1ffKJ&#10;HudQiRjCPkcFdQhdLqUvazLop7YjjtzVOoMhQldJ7fAZw00rsyT5kgYbjg01drStqbyd70bBnajg&#10;70Omjz+v4li438usShOlxqN+swARqA8f8b97r+P8LEvh/U08Qa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t6WcAAAADdAAAADwAAAAAAAAAAAAAAAACYAgAAZHJzL2Rvd25y&#10;ZXYueG1sUEsFBgAAAAAEAAQA9QAAAIUDAAAAAA==&#10;" path="m3,c1,4,,10,,17v,5,1,10,2,13c2,28,2,26,2,25,2,18,3,14,3,8,3,6,3,3,3,e" fillcolor="#e1e3e3" stroked="f">
                  <v:fill opacity="39321f"/>
                  <v:path arrowok="t" o:connecttype="custom" o:connectlocs="10,0;0,56;7,99;7,83;10,26;10,0" o:connectangles="0,0,0,0,0,0"/>
                </v:shape>
                <v:shape id="Freeform 1444" o:spid="_x0000_s1095" style="position:absolute;left:8814;top:2414;width:6;height:112;visibility:visible;mso-wrap-style:square;v-text-anchor:top" coordsize="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QxsIA&#10;AADdAAAADwAAAGRycy9kb3ducmV2LnhtbERPTWsCMRC9F/ofwgi91aw5lLI1irQVPEhB696nm3Gz&#10;uJksSVzX/vpGEHqbx/uc+XJ0nRgoxNazhtm0AEFce9Nyo+HwvX5+BRETssHOM2m4UoTl4vFhjqXx&#10;F97RsE+NyCEcS9RgU+pLKWNtyWGc+p44c0cfHKYMQyNNwEsOd51URfEiHbacGyz29G6pPu3PTsOa&#10;t+HzoNzX9uP483vd2WqouNL6aTKu3kAkGtO/+O7emDxfKQW3b/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RDGwgAAAN0AAAAPAAAAAAAAAAAAAAAAAJgCAABkcnMvZG93&#10;bnJldi54bWxQSwUGAAAAAAQABAD1AAAAhwMAAAAA&#10;" path="m,c,4,,7,,11v,2,,4,,6c,23,,29,2,34v,-4,,-7,,-11c2,21,2,19,2,17,2,11,1,5,,e" fillcolor="#e1e3e3" stroked="f">
                  <v:fill opacity="39321f"/>
                  <v:path arrowok="t" o:connecttype="custom" o:connectlocs="0,0;0,36;0,56;6,112;6,76;6,56;0,0" o:connectangles="0,0,0,0,0,0,0"/>
                </v:shape>
                <v:shape id="Freeform 1445" o:spid="_x0000_s1096" style="position:absolute;left:8827;top:2486;width:7;height:17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FDdcIA&#10;AADdAAAADwAAAGRycy9kb3ducmV2LnhtbERP3WrCMBS+H/gO4QjezdTKRqlGEUFxMBjr9gDH5tgE&#10;m5PSxFrffhkMdnc+vt+z3o6uFQP1wXpWsJhnIIhrry03Cr6/Ds8FiBCRNbaeScGDAmw3k6c1ltrf&#10;+ZOGKjYihXAoUYGJsSulDLUhh2HuO+LEXXzvMCbYN1L3eE/hrpV5lr1Kh5ZTg8GO9obqa3VzCo43&#10;2xRc2Y/i3L7rsx7ergfzotRsOu5WICKN8V/85z7pND/Pl/D7TTp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AUN1wgAAAN0AAAAPAAAAAAAAAAAAAAAAAJgCAABkcnMvZG93&#10;bnJldi54bWxQSwUGAAAAAAQABAD1AAAAhwMAAAAA&#10;" path="m1,v,,,,,c,,,1,,2v,,,,,c,3,1,4,1,5v,,,,1,c2,5,2,5,2,4,2,3,2,1,2,v,,,,-1,e" fillcolor="#e1e3e3" stroked="f">
                  <v:fill opacity="39321f"/>
                  <v:path arrowok="t" o:connecttype="custom" o:connectlocs="4,0;4,0;0,7;0,7;4,17;7,17;7,14;7,0;4,0" o:connectangles="0,0,0,0,0,0,0,0,0"/>
                </v:shape>
                <v:shape id="Freeform 1446" o:spid="_x0000_s1097" style="position:absolute;left:8827;top:2456;width:7;height:20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0dW8MA&#10;AADdAAAADwAAAGRycy9kb3ducmV2LnhtbERPTWvCQBC9F/wPywi9FN0YRDR1FbUtFjwZJechO02i&#10;2dmY3Wr6792C4G0e73Pmy87U4kqtqywrGA0jEMS51RUXCo6Hr8EUhPPIGmvLpOCPHCwXvZc5Jtre&#10;eE/X1BcihLBLUEHpfZNI6fKSDLqhbYgD92Nbgz7AtpC6xVsIN7WMo2giDVYcGkpsaFNSfk5/jYJs&#10;+tZt48tpvxtzhbPsI80+1xulXvvd6h2Ep84/xQ/3tw7z43gM/9+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0dW8MAAADdAAAADwAAAAAAAAAAAAAAAACYAgAAZHJzL2Rv&#10;d25yZXYueG1sUEsFBgAAAAAEAAQA9QAAAIgDAAAAAA==&#10;" path="m2,c1,,1,,,,,2,,4,,6v1,,1,,2,c2,4,2,2,2,e" fillcolor="#e1e3e3" stroked="f">
                  <v:fill opacity="39321f"/>
                  <v:path arrowok="t" o:connecttype="custom" o:connectlocs="7,0;0,0;0,20;7,20;7,0" o:connectangles="0,0,0,0,0"/>
                </v:shape>
                <v:shape id="Freeform 1447" o:spid="_x0000_s1098" style="position:absolute;left:8827;top:2311;width:7;height:50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KK8IA&#10;AADdAAAADwAAAGRycy9kb3ducmV2LnhtbERPS4vCMBC+C/6HMMLeNDX4WLpGcRXBm2ztwePQzLZl&#10;m0ltstr990YQ9jYf33NWm9424kadrx1rmE4SEMSFMzWXGvLzYfwOwgdkg41j0vBHHjbr4WCFqXF3&#10;/qJbFkoRQ9inqKEKoU2l9EVFFv3EtcSR+3adxRBhV0rT4T2G20aqJFlIizXHhgpb2lVU/GS/VsPy&#10;IOkzqGLXX67b/Sw75flC5Vq/jfrtB4hAffgXv9xHE+crNYfnN/E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toorwgAAAN0AAAAPAAAAAAAAAAAAAAAAAJgCAABkcnMvZG93&#10;bnJldi54bWxQSwUGAAAAAAQABAD1AAAAhwMAAAAA&#10;" path="m1,c,1,,4,,7v,3,1,7,2,8c2,10,2,5,1,e" fillcolor="#e1e3e3" stroked="f">
                  <v:fill opacity="39321f"/>
                  <v:path arrowok="t" o:connecttype="custom" o:connectlocs="4,0;0,23;7,50;4,0" o:connectangles="0,0,0,0"/>
                </v:shape>
                <v:shape id="Freeform 1448" o:spid="_x0000_s1099" style="position:absolute;left:8771;top:2291;width:3;height:27;visibility:visible;mso-wrap-style:square;v-text-anchor:top" coordsize="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gDZMIA&#10;AADdAAAADwAAAGRycy9kb3ducmV2LnhtbERPTYvCMBC9C/6HMAteZE2t6Eo1igoLehG2W9Dj0My2&#10;xWZSmqjdf28Ewds83ucs152pxY1aV1lWMB5FIIhzqysuFGS/359zEM4ja6wtk4J/crBe9XtLTLS9&#10;8w/dUl+IEMIuQQWl900ipctLMuhGtiEO3J9tDfoA20LqFu8h3NQyjqKZNFhxaCixoV1J+SW9GgXD&#10;szl0X/7Ip8k23Y0zF+F0e1Fq8NFtFiA8df4tfrn3OsyP4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SANkwgAAAN0AAAAPAAAAAAAAAAAAAAAAAJgCAABkcnMvZG93&#10;bnJldi54bWxQSwUGAAAAAAQABAD1AAAAhwMAAAAA&#10;" path="m,c,1,,1,,2,,3,,4,,5,,7,,8,1,8v,,,-1,,-2c1,5,1,4,1,3,1,2,1,,,e" fillcolor="#e1e3e3" stroked="f">
                  <v:fill opacity="39321f"/>
                  <v:path arrowok="t" o:connecttype="custom" o:connectlocs="0,0;0,7;0,17;3,27;3,20;3,10;0,0" o:connectangles="0,0,0,0,0,0,0"/>
                </v:shape>
                <v:shape id="Freeform 1449" o:spid="_x0000_s1100" style="position:absolute;left:8830;top:2255;width:7;height:30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LE7sQA&#10;AADdAAAADwAAAGRycy9kb3ducmV2LnhtbERPTWvCQBC9C/6HZYReim4MxErqKsG20IugqaXXITvN&#10;BrOzMbvV9N93hYK3ebzPWW0G24oL9b5xrGA+S0AQV043XCs4frxNlyB8QNbYOiYFv+Rhsx6PVphr&#10;d+UDXcpQixjCPkcFJoQul9JXhiz6meuII/fteoshwr6WusdrDLetTJNkIS02HBsMdrQ1VJ3KH6sg&#10;+9wnL19Vkx2Nzh5fcVe056xQ6mEyFM8gAg3hLv53v+s4P02f4PZNP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ixO7EAAAA3QAAAA8AAAAAAAAAAAAAAAAAmAIAAGRycy9k&#10;b3ducmV2LnhtbFBLBQYAAAAABAAEAPUAAACJAwAAAAA=&#10;" path="m,c,,,1,,2,,3,,4,,6,,8,,9,2,9,1,9,1,8,1,7,1,6,2,5,2,3,2,2,1,,,e" fillcolor="#e1e3e3" stroked="f">
                  <v:fill opacity="39321f"/>
                  <v:path arrowok="t" o:connecttype="custom" o:connectlocs="0,0;0,7;0,20;7,30;4,23;7,10;0,0" o:connectangles="0,0,0,0,0,0,0"/>
                </v:shape>
                <v:shape id="Freeform 1450" o:spid="_x0000_s1101" style="position:absolute;left:8767;top:2262;width:7;height:16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XRBMUA&#10;AADdAAAADwAAAGRycy9kb3ducmV2LnhtbESP0WrDMAxF3wf9B6NB31ZngY6Q1S2l0LLBYCzbB6ix&#10;FpvGcojdNPv76WGwN4l7de/RZjeHXk00Jh/ZwOOqAEXcRuu5M/D1eXyoQKWMbLGPTAZ+KMFuu7jb&#10;YG3jjT9oanKnJIRTjQZczkOtdWodBUyrOBCL9h3HgFnWsdN2xJuEh16XRfGkA3qWBocDHRy1l+Ya&#10;DJyuvqu48e/VuX+zZzu9Xo5ubczyft4/g8o053/z3/WLFfyyFFz5Rk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pdEExQAAAN0AAAAPAAAAAAAAAAAAAAAAAJgCAABkcnMv&#10;ZG93bnJldi54bWxQSwUGAAAAAAQABAD1AAAAigMAAAAA&#10;" path="m2,c1,,1,,,,,2,,3,,5v1,,1,,2,c2,3,2,2,2,e" fillcolor="#e1e3e3" stroked="f">
                  <v:fill opacity="39321f"/>
                  <v:path arrowok="t" o:connecttype="custom" o:connectlocs="7,0;0,0;0,16;7,16;7,0" o:connectangles="0,0,0,0,0"/>
                </v:shape>
                <v:shape id="Freeform 1451" o:spid="_x0000_s1102" style="position:absolute;left:8873;top:2252;width:7;height:16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l0n8IA&#10;AADdAAAADwAAAGRycy9kb3ducmV2LnhtbERP3WrCMBS+H/gO4Qi7m6mFja4aRQRFYTDW+QDH5tgE&#10;m5PSxFrffhkMdnc+vt+zXI+uFQP1wXpWMJ9lIIhrry03Ck7fu5cCRIjIGlvPpOBBAdarydMSS+3v&#10;/EVDFRuRQjiUqMDE2JVShtqQwzDzHXHiLr53GBPsG6l7vKdw18o8y96kQ8upwWBHW0P1tbo5Bfub&#10;bQqu7Gdxbj/0WQ/H6868KvU8HTcLEJHG+C/+cx90mp/n7/D7TTp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6XSfwgAAAN0AAAAPAAAAAAAAAAAAAAAAAJgCAABkcnMvZG93&#10;bnJldi54bWxQSwUGAAAAAAQABAD1AAAAhwMAAAAA&#10;" path="m1,c,,,,,,,,,,,,,1,,1,,1,,2,,2,,3v,,,1,,1c,4,,5,1,5v,,,-1,1,-1c1,4,1,3,1,2v,,,,,c1,1,1,,1,e" fillcolor="#e1e3e3" stroked="f">
                  <v:fill opacity="39321f"/>
                  <v:path arrowok="t" o:connecttype="custom" o:connectlocs="4,0;0,0;0,0;0,3;0,10;0,13;4,16;7,13;4,6;4,6;4,0" o:connectangles="0,0,0,0,0,0,0,0,0,0,0"/>
                </v:shape>
                <v:shape id="Freeform 1452" o:spid="_x0000_s1103" style="position:absolute;left:8797;top:2202;width:10;height:13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M5mcUA&#10;AADdAAAADwAAAGRycy9kb3ducmV2LnhtbESPT0sDMRDF74LfIYzgzWatWtq1aSlFQRCE/qHnYTPd&#10;LN1MliRu47d3DoK3Gd6b936zXBffq5Fi6gIbeJxUoIibYDtuDRwP7w9zUCkjW+wDk4EfSrBe3d4s&#10;sbbhyjsa97lVEsKpRgMu56HWOjWOPKZJGIhFO4foMcsaW20jXiXc93paVTPtsWNpcDjQ1lFz2X97&#10;A/HruZzGWbGfI8/Pjl8uceHfjLm/K5tXUJlK/jf/XX9YwZ8+Cb98Iy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zmZxQAAAN0AAAAPAAAAAAAAAAAAAAAAAJgCAABkcnMv&#10;ZG93bnJldi54bWxQSwUGAAAAAAQABAD1AAAAigMAAAAA&#10;" path="m2,c1,1,,1,,3,,4,,4,,4v1,,2,,3,c2,3,2,1,2,e" fillcolor="#e1e3e3" stroked="f">
                  <v:fill opacity="39321f"/>
                  <v:path arrowok="t" o:connecttype="custom" o:connectlocs="7,0;0,10;0,13;10,13;7,0" o:connectangles="0,0,0,0,0"/>
                </v:shape>
                <v:shape id="Freeform 1453" o:spid="_x0000_s1104" style="position:absolute;left:8873;top:2166;width:10;height:20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lI98QA&#10;AADdAAAADwAAAGRycy9kb3ducmV2LnhtbERPS0vDQBC+C/0PyxS82U0qFIndhLZQ8SCFNF68Ddkx&#10;CcnOhuw2D399VxC8zcf3nH02m06MNLjGsoJ4E4EgLq1uuFLwWZyfXkA4j6yxs0wKFnKQpauHPSba&#10;TpzTePWVCCHsElRQe98nUrqyJoNuY3viwH3bwaAPcKikHnAK4aaT2yjaSYMNh4YaezrVVLbXm1GQ&#10;S/91WQrz1jr8OV4+oiovb5NSj+v58ArC0+z/xX/udx3mb59j+P0mnC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ZSPfEAAAA3QAAAA8AAAAAAAAAAAAAAAAAmAIAAGRycy9k&#10;b3ducmV2LnhtbFBLBQYAAAAABAAEAPUAAACJAwAAAAA=&#10;" path="m1,v,,,,,c1,,1,,1,v,,,1,,1c1,1,1,1,1,1,1,3,,5,1,5v,1,1,1,1,1c2,6,2,6,2,5v,,,,,-1c2,3,3,3,3,1v,,,,,c3,1,3,1,3,1v,,,,,c3,1,3,1,3,1v,,,,,c2,1,2,1,2,1,2,,2,,2,v,,,,,c2,,2,,2,,2,,1,,1,e" fillcolor="#e1e3e3" stroked="f">
                  <v:fill opacity="39321f"/>
                  <v:path arrowok="t" o:connecttype="custom" o:connectlocs="3,0;3,0;3,0;3,3;3,3;3,17;7,20;7,17;7,13;10,3;10,3;10,3;10,3;10,3;10,3;7,3;7,0;7,0;7,0;3,0" o:connectangles="0,0,0,0,0,0,0,0,0,0,0,0,0,0,0,0,0,0,0,0"/>
                </v:shape>
                <v:shape id="Freeform 1454" o:spid="_x0000_s1105" style="position:absolute;left:8807;top:2087;width:10;height:59;visibility:visible;mso-wrap-style:square;v-text-anchor:top" coordsize="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bkcIA&#10;AADdAAAADwAAAGRycy9kb3ducmV2LnhtbERP24rCMBB9F/yHMMK+rakVZKlGEbHiXovWDxiasS02&#10;k9Jktf69WVjwbQ7nOotVbxpxpc7VlhVMxhEI4sLqmksFpzx9fQPhPLLGxjIpuJOD1XI4WGCi7Y0P&#10;dD36UoQQdgkqqLxvEyldUZFBN7YtceDOtjPoA+xKqTu8hXDTyDiKZtJgzaGhwpY2FRWX469R4H62&#10;eX74/NhtU/3l3vPve5altVIvo349B+Gp90/xv3uvw/x4GsPfN+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XNuRwgAAAN0AAAAPAAAAAAAAAAAAAAAAAJgCAABkcnMvZG93&#10;bnJldi54bWxQSwUGAAAAAAQABAD1AAAAhwMAAAAA&#10;" path="m,c,2,,3,,4v,2,,5,,7c,14,,16,2,18,2,16,1,14,1,12,1,10,2,8,3,7,2,7,2,7,2,7v,,,,,c2,7,2,7,2,7,1,7,1,7,1,7v,,,,,c1,7,1,7,1,7v,,,,,c1,6,1,6,2,6v,,,,1,c3,6,3,6,3,6,1,5,2,1,,e" fillcolor="#e1e3e3" stroked="f">
                  <v:fill opacity="39321f"/>
                  <v:path arrowok="t" o:connecttype="custom" o:connectlocs="0,0;0,13;0,36;7,59;3,39;10,23;7,23;7,23;7,23;3,23;3,23;3,23;3,23;7,20;10,20;10,20;0,0" o:connectangles="0,0,0,0,0,0,0,0,0,0,0,0,0,0,0,0,0"/>
                </v:shape>
                <v:shape id="Freeform 1455" o:spid="_x0000_s1106" style="position:absolute;left:8777;top:2001;width:14;height:145;visibility:visible;mso-wrap-style:square;v-text-anchor:top" coordsize="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q1OMAA&#10;AADdAAAADwAAAGRycy9kb3ducmV2LnhtbERP24rCMBB9F/yHMIJvmlpBpBplEYTCgtDqBwzNbFu2&#10;mXSTrFa/3giCb3M419nuB9OJKznfWlawmCcgiCurW64VXM7H2RqED8gaO8uk4E4e9rvxaIuZtjcu&#10;6FqGWsQQ9hkqaELoMyl91ZBBP7c9ceR+rDMYInS11A5vMdx0Mk2SlTTYcmxosKdDQ9Vv+W8UPMqF&#10;18W3PK06zX/5nQeX5oVS08nwtQERaAgf8dud6zg/XS7h9U08Qe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q1OMAAAADdAAAADwAAAAAAAAAAAAAAAACYAgAAZHJzL2Rvd25y&#10;ZXYueG1sUEsFBgAAAAAEAAQA9QAAAIUDAAAAAA==&#10;" path="m1,c2,2,2,4,2,6,2,14,1,21,1,27v,3,,5,,7c1,34,1,34,1,34v,,,,,c,35,,36,,38v,2,1,5,3,6c3,43,3,42,3,40,3,36,4,33,4,29,4,27,3,26,2,24v,,,,,c2,24,2,24,2,24,3,22,4,18,4,14v,-1,,-1,,-2c3,11,3,10,3,9v,,,,,c3,5,2,2,1,e" fillcolor="#e1e3e3" stroked="f">
                  <v:fill opacity="39321f"/>
                  <v:path arrowok="t" o:connecttype="custom" o:connectlocs="4,0;7,20;4,89;4,112;4,112;4,112;0,125;11,145;11,132;14,96;7,79;7,79;7,79;14,46;14,40;11,30;11,30;4,0" o:connectangles="0,0,0,0,0,0,0,0,0,0,0,0,0,0,0,0,0,0"/>
                </v:shape>
                <v:shape id="Freeform 1456" o:spid="_x0000_s1107" style="position:absolute;left:8847;top:2100;width:6;height:1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j/8MQA&#10;AADdAAAADwAAAGRycy9kb3ducmV2LnhtbERPS2vCQBC+C/0PyxS8lLqpj7akrhKsingz2vuQHZPQ&#10;3dmQ3Zrk33cLBW/z8T1nue6tETdqfe1YwcskAUFcOF1zqeBy3j2/g/ABWaNxTAoG8rBePYyWmGrX&#10;8YlueShFDGGfooIqhCaV0hcVWfQT1xBH7upaiyHCtpS6xS6GWyOnSfIqLdYcGypsaFNR8Z3/WAXZ&#10;otm97ed7k+H26zN5Og7m2g1KjR/77ANEoD7cxf/ug47zp7M5/H0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Y//DEAAAA3QAAAA8AAAAAAAAAAAAAAAAAmAIAAGRycy9k&#10;b3ducmV2LnhtbFBLBQYAAAAABAAEAPUAAACJAwAAAAA=&#10;" path="m1,v,,,,,c,,,,,,,,,1,,1,,2,,2,,3v,,,,,1c,4,1,4,1,4v,,,,1,c2,4,2,4,2,4,2,2,2,,1,v,,,,,e" fillcolor="#e1e3e3" stroked="f">
                  <v:fill opacity="39321f"/>
                  <v:path arrowok="t" o:connecttype="custom" o:connectlocs="3,0;3,0;0,0;0,3;0,10;0,13;3,13;6,13;6,13;3,0;3,0" o:connectangles="0,0,0,0,0,0,0,0,0,0,0"/>
                </v:shape>
                <v:shape id="Freeform 1457" o:spid="_x0000_s1108" style="position:absolute;left:8867;top:2037;width:6;height:73;visibility:visible;mso-wrap-style:square;v-text-anchor:top" coordsize="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rgUsIA&#10;AADdAAAADwAAAGRycy9kb3ducmV2LnhtbERP22oCMRB9F/yHMELfalZLi65GUUEppSJePmDcjLvB&#10;zWRJom7/vikUfJvDuc503tpa3MkH41jBoJ+BIC6cNlwqOB3XryMQISJrrB2Tgh8KMJ91O1PMtXvw&#10;nu6HWIoUwiFHBVWMTS5lKCqyGPquIU7cxXmLMUFfSu3xkcJtLYdZ9iEtGk4NFTa0qqi4Hm5WwfLr&#10;W5qdyTbnpvTX/fY05sBjpV567WICIlIbn+J/96dO84dv7/D3TTpBz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uBSwgAAAN0AAAAPAAAAAAAAAAAAAAAAAJgCAABkcnMvZG93&#10;bnJldi54bWxQSwUGAAAAAAQABAD1AAAAhwMAAAAA&#10;" path="m1,c,2,,6,,9v,5,1,11,2,13c2,15,1,7,1,e" fillcolor="#e1e3e3" stroked="f">
                  <v:fill opacity="39321f"/>
                  <v:path arrowok="t" o:connecttype="custom" o:connectlocs="3,0;0,30;6,73;3,0" o:connectangles="0,0,0,0"/>
                </v:shape>
                <v:shape id="Freeform 1458" o:spid="_x0000_s1109" style="position:absolute;left:8817;top:2031;width:7;height:52;visibility:visible;mso-wrap-style:square;v-text-anchor:top" coordsize="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9PScQA&#10;AADdAAAADwAAAGRycy9kb3ducmV2LnhtbERPS2vCQBC+F/oflin0VjdNIS3RNUhF8EEPNS1eh+yY&#10;DcnOhuyq8d+7QqG3+fieMytG24kzDb5xrOB1koAgrpxuuFbwU65ePkD4gKyxc0wKruShmD8+zDDX&#10;7sLfdN6HWsQQ9jkqMCH0uZS+MmTRT1xPHLmjGyyGCIda6gEvMdx2Mk2STFpsODYY7OnTUNXuT1ZB&#10;uS1bs3Nt/0W/y+UmZKvs8N4p9fw0LqYgAo3hX/znXus4P33L4P5NP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fT0nEAAAA3QAAAA8AAAAAAAAAAAAAAAAAmAIAAGRycy9k&#10;b3ducmV2LnhtbFBLBQYAAAAABAAEAPUAAACJAwAAAAA=&#10;" path="m2,c1,1,,4,,7v,4,1,8,2,9c2,11,2,5,2,e" fillcolor="#e1e3e3" stroked="f">
                  <v:fill opacity="39321f"/>
                  <v:path arrowok="t" o:connecttype="custom" o:connectlocs="7,0;0,23;7,52;7,0" o:connectangles="0,0,0,0"/>
                </v:shape>
                <v:shape id="Freeform 1459" o:spid="_x0000_s1110" style="position:absolute;left:8847;top:1994;width:10;height:83;visibility:visible;mso-wrap-style:square;v-text-anchor:top" coordsize="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NUA8MA&#10;AADdAAAADwAAAGRycy9kb3ducmV2LnhtbERPTWsCMRC9C/6HMEJvmq1FW7ZGKQWhvUjVUuht2Ex3&#10;g5tJSLK6+usbQfA2j/c5i1VvW3GkEI1jBY+TAgRx5bThWsH3fj1+ARETssbWMSk4U4TVcjhYYKnd&#10;ibd03KVa5BCOJSpoUvKllLFqyGKcOE+cuT8XLKYMQy11wFMOt62cFsVcWjScGxr09N5Qddh1VsGs&#10;+v0K5uey6Q6fxWUd2ZvOz5R6GPVvryAS9ekuvrk/dJ4/fXqG6zf5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NUA8MAAADdAAAADwAAAAAAAAAAAAAAAACYAgAAZHJzL2Rv&#10;d25yZXYueG1sUEsFBgAAAAAEAAQA9QAAAIgDAAAAAA==&#10;" path="m3,c1,,,2,,4,,5,1,7,1,9v,1,,3,-1,3c,14,1,15,1,16,1,18,,20,,23v,1,,1,,2c1,25,1,25,2,25,2,22,1,15,1,10,1,6,2,3,3,e" fillcolor="#e1e3e3" stroked="f">
                  <v:fill opacity="39321f"/>
                  <v:path arrowok="t" o:connecttype="custom" o:connectlocs="10,0;0,13;3,30;0,40;3,53;0,76;0,83;7,83;3,33;10,0" o:connectangles="0,0,0,0,0,0,0,0,0,0"/>
                </v:shape>
                <v:shape id="Freeform 1460" o:spid="_x0000_s1111" style="position:absolute;left:8810;top:2044;width:4;height:29;visibility:visible;mso-wrap-style:square;v-text-anchor:top" coordsize="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WasYA&#10;AADdAAAADwAAAGRycy9kb3ducmV2LnhtbESPQWvCQBCF70L/wzIFb2ajgrSpq0hB8KAHrVB6G7Jj&#10;NjQ7G7JrTP5951DwNsN789436+3gG9VTF+vABuZZDoq4DLbmysD1az97AxUTssUmMBkYKcJ28zJZ&#10;Y2HDg8/UX1KlJIRjgQZcSm2hdSwdeYxZaIlFu4XOY5K1q7Tt8CHhvtGLPF9pjzVLg8OWPh2Vv5e7&#10;N3B7Px3q6nj83s1PZe/25/HnHkZjpq/D7gNUoiE9zf/XByv4i6Xgyj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hWasYAAADdAAAADwAAAAAAAAAAAAAAAACYAgAAZHJz&#10;L2Rvd25yZXYueG1sUEsFBgAAAAAEAAQA9QAAAIsDAAAAAA==&#10;" path="m,c,1,,1,,2,,3,,5,,6,,8,,9,1,9v,,,-1,,-2c1,6,1,5,1,3,1,2,1,,,e" fillcolor="#e1e3e3" stroked="f">
                  <v:fill opacity="39321f"/>
                  <v:path arrowok="t" o:connecttype="custom" o:connectlocs="0,0;0,6;0,19;4,29;4,23;4,10;0,0" o:connectangles="0,0,0,0,0,0,0"/>
                </v:shape>
                <v:shape id="Freeform 1461" o:spid="_x0000_s1112" style="position:absolute;left:8787;top:2011;width:13;height:53;visibility:visible;mso-wrap-style:square;v-text-anchor:top" coordsize="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uq9sYA&#10;AADdAAAADwAAAGRycy9kb3ducmV2LnhtbERPS2vCQBC+F/wPywje6sYIoY2uYlvE1ov1dfA2Zsck&#10;JDubZrea/vtuoeBtPr7nTOedqcWVWldaVjAaRiCIM6tLzhUc9svHJxDOI2usLZOCH3Iwn/Uepphq&#10;e+MtXXc+FyGEXYoKCu+bVEqXFWTQDW1DHLiLbQ36ANtc6hZvIdzUMo6iRBosOTQU2NBrQVm1+zYK&#10;9sdRZdYfMjmd315W8WL99VltEqUG/W4xAeGp83fxv/tdh/nx+Bn+vgkn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+uq9sYAAADdAAAADwAAAAAAAAAAAAAAAACYAgAAZHJz&#10;L2Rvd25yZXYueG1sUEsFBgAAAAAEAAQA9QAAAIsDAAAAAA==&#10;" path="m3,c1,,,3,,6,1,7,1,8,1,9v,3,1,6,2,7c3,16,3,15,3,15,3,13,2,11,2,9,2,8,3,7,4,6,3,5,2,4,2,2,2,1,2,,3,e" fillcolor="#e1e3e3" stroked="f">
                  <v:fill opacity="39321f"/>
                  <v:path arrowok="t" o:connecttype="custom" o:connectlocs="10,0;0,20;3,30;10,53;10,50;7,30;13,20;7,7;10,0" o:connectangles="0,0,0,0,0,0,0,0,0"/>
                </v:shape>
                <v:shape id="Freeform 1462" o:spid="_x0000_s1113" style="position:absolute;left:8863;top:1984;width:7;height:50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7ME8QA&#10;AADdAAAADwAAAGRycy9kb3ducmV2LnhtbESPQWvCQBCF7wX/wzKCt7oxiJXoKlYRvJXGHDwO2TEJ&#10;Zmdjdqvx33cOhd5meG/e+2a9HVyrHtSHxrOB2TQBRVx623BloDgf35egQkS22HomAy8KsN2M3taY&#10;Wf/kb3rksVISwiFDA3WMXaZ1KGtyGKa+Ixbt6nuHUda+0rbHp4S7VqdJstAOG5aGGjva11Te8h9n&#10;4OOo6TOm5X643HeHef5VFIu0MGYyHnYrUJGG+G/+uz5ZwU/nwi/fyAh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ezBPEAAAA3QAAAA8AAAAAAAAAAAAAAAAAmAIAAGRycy9k&#10;b3ducmV2LnhtbFBLBQYAAAAABAAEAPUAAACJAwAAAAA=&#10;" path="m2,c1,1,,4,,7v,3,1,7,2,8c2,10,2,5,2,e" fillcolor="#e1e3e3" stroked="f">
                  <v:fill opacity="39321f"/>
                  <v:path arrowok="t" o:connecttype="custom" o:connectlocs="7,0;0,23;7,50;7,0" o:connectangles="0,0,0,0"/>
                </v:shape>
                <v:shape id="Freeform 1463" o:spid="_x0000_s1114" style="position:absolute;left:8774;top:2024;width:3;height:13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aAGcQA&#10;AADdAAAADwAAAGRycy9kb3ducmV2LnhtbERP32vCMBB+H+x/CDfYy5hpxY1RjUWEQUEYzPmgb0dz&#10;psXmUpJY2//eDAZ7u4/v563K0XZiIB9axwryWQaCuHa6ZaPg8PP5+gEiRGSNnWNSMFGAcv34sMJC&#10;uxt/07CPRqQQDgUqaGLsCylD3ZDFMHM9ceLOzluMCXojtcdbCrednGfZu7TYcmposKdtQ/Vlf7UK&#10;dgfzcvXVaTi39fFtIbOvyYyk1PPTuFmCiDTGf/Gfu9Jp/nyRw+836QS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mgBnEAAAA3QAAAA8AAAAAAAAAAAAAAAAAmAIAAGRycy9k&#10;b3ducmV2LnhtbFBLBQYAAAAABAAEAPUAAACJAwAAAAA=&#10;" path="m1,c,,,,,,,,,,,,,,,,,1v,,,,,c,2,,3,,4v1,,1,,1,c1,4,1,4,1,4v,,,,,c1,4,1,4,1,4,1,3,1,2,1,1v,,,,,c1,1,1,1,1,1,1,,1,,1,v,,,,,e" fillcolor="#e1e3e3" stroked="f">
                  <v:fill opacity="39321f"/>
                  <v:path arrowok="t" o:connecttype="custom" o:connectlocs="3,0;0,0;0,0;0,3;0,3;0,13;3,13;3,13;3,13;3,13;3,3;3,3;3,3;3,0;3,0" o:connectangles="0,0,0,0,0,0,0,0,0,0,0,0,0,0,0"/>
                </v:shape>
                <v:shape id="Freeform 1464" o:spid="_x0000_s1115" style="position:absolute;left:8804;top:2004;width:3;height:17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HYYcUA&#10;AADdAAAADwAAAGRycy9kb3ducmV2LnhtbERPS2vCQBC+F/oflil4qxuDlCZ1FR9Y6qFQoxSPQ3ZM&#10;gtnZsLvG9N+7hUJv8/E9Z7YYTCt6cr6xrGAyTkAQl1Y3XCk4HrbPryB8QNbYWiYFP+RhMX98mGGu&#10;7Y331BehEjGEfY4K6hC6XEpf1mTQj21HHLmzdQZDhK6S2uEthptWpknyIg02HBtq7GhdU3kprkbB&#10;V5F9Xi/n9353MCf3vUqz5abJlBo9Dcs3EIGG8C/+c3/oOD+dpvD7TTx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dhhxQAAAN0AAAAPAAAAAAAAAAAAAAAAAJgCAABkcnMv&#10;ZG93bnJldi54bWxQSwUGAAAAAAQABAD1AAAAigMAAAAA&#10;" path="m1,c,,,2,,3v,,,,,c,4,,5,,5v,,1,,1,c1,5,1,5,1,5,1,4,1,2,1,1,1,,1,,1,e" fillcolor="#e1e3e3" stroked="f">
                  <v:fill opacity="39321f"/>
                  <v:path arrowok="t" o:connecttype="custom" o:connectlocs="3,0;0,10;0,10;0,17;3,17;3,17;3,3;3,0" o:connectangles="0,0,0,0,0,0,0,0"/>
                </v:shape>
                <v:shape id="Freeform 1465" o:spid="_x0000_s1116" style="position:absolute;left:8877;top:1981;width:6;height:26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CVTsMA&#10;AADdAAAADwAAAGRycy9kb3ducmV2LnhtbERPTWvCQBC9C/6HZYTedKMpJcSsIqKlPShoe8ltyI5J&#10;MDsbsmuS/vtuQehtHu9zsu1oGtFT52rLCpaLCARxYXXNpYLvr+M8AeE8ssbGMin4IQfbzXSSYart&#10;wBfqr74UIYRdigoq79tUSldUZNAtbEscuJvtDPoAu1LqDocQbhq5iqI3abDm0FBhS/uKivv1YRSc&#10;P80jPryf4iMvnc21TPLmnCj1Mht3axCeRv8vfro/dJi/eo3h75tw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CVTsMAAADdAAAADwAAAAAAAAAAAAAAAACYAgAAZHJzL2Rv&#10;d25yZXYueG1sUEsFBgAAAAAEAAQA9QAAAIgDAAAAAA==&#10;" path="m,c1,,1,1,1,2,1,3,,4,,5,,7,1,8,2,8v,,,-1,,-2c2,5,2,4,2,3,2,1,2,,,e" fillcolor="#e1e3e3" stroked="f">
                  <v:fill opacity="39321f"/>
                  <v:path arrowok="t" o:connecttype="custom" o:connectlocs="0,0;3,7;0,16;6,26;6,20;6,10;0,0" o:connectangles="0,0,0,0,0,0,0"/>
                </v:shape>
                <v:shape id="Freeform 1466" o:spid="_x0000_s1117" style="position:absolute;left:8791;top:1961;width:6;height:46;visibility:visible;mso-wrap-style:square;v-text-anchor:top" coordsize="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g7W8QA&#10;AADdAAAADwAAAGRycy9kb3ducmV2LnhtbERPTYvCMBC9C/sfwgjeNFVElq5RRFhc0IN2vextaGbT&#10;YjPpNtG2/nojCHubx/uc5bqzlbhR40vHCqaTBARx7nTJRsH5+3P8DsIHZI2VY1LQk4f16m2wxFS7&#10;lk90y4IRMYR9igqKEOpUSp8XZNFPXE0cuV/XWAwRNkbqBtsYbis5S5KFtFhybCiwpm1B+SW7WgWb&#10;3fnPyH6/O/XXbPFzbPv7wWRKjYbd5gNEoC78i1/uLx3nz+ZzeH4TT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IO1vEAAAA3QAAAA8AAAAAAAAAAAAAAAAAmAIAAGRycy9k&#10;b3ducmV2LnhtbFBLBQYAAAAABAAEAPUAAACJAwAAAAA=&#10;" path="m2,c1,,1,2,1,3v-1,2,,5,,7c1,12,1,13,,14v1,,1,,2,c2,9,2,4,2,e" fillcolor="#e1e3e3" stroked="f">
                  <v:fill opacity="39321f"/>
                  <v:path arrowok="t" o:connecttype="custom" o:connectlocs="6,0;3,10;3,33;0,46;6,46;6,0" o:connectangles="0,0,0,0,0,0"/>
                </v:shape>
                <v:shape id="Freeform 1467" o:spid="_x0000_s1118" style="position:absolute;left:8834;top:1872;width:6;height:33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XScAA&#10;AADdAAAADwAAAGRycy9kb3ducmV2LnhtbERP32vCMBB+H+x/CDfwbabqJlKNIoLQ17r5fjRnW20u&#10;sYlt/O+XwWBv9/H9vM0umk4M1PvWsoLZNANBXFndcq3g++v4vgLhA7LGzjIpeJKH3fb1ZYO5tiOX&#10;NJxCLVII+xwVNCG4XEpfNWTQT60jTtzF9gZDgn0tdY9jCjednGfZUhpsOTU06OjQUHU7PYyCwpXn&#10;anVfDPHqijJ2w/kx4lGpyVvcr0EEiuFf/OcudJo///iE32/SCX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egXScAAAADdAAAADwAAAAAAAAAAAAAAAACYAgAAZHJzL2Rvd25y&#10;ZXYueG1sUEsFBgAAAAAEAAQA9QAAAIUDAAAAAA==&#10;" path="m,c1,1,1,1,1,2v,2,,3,,5c1,9,1,10,2,10v,,,-1,,-2c2,7,2,5,2,4,2,2,2,,,e" fillcolor="#e1e3e3" stroked="f">
                  <v:fill opacity="39321f"/>
                  <v:path arrowok="t" o:connecttype="custom" o:connectlocs="0,0;3,7;3,23;6,33;6,26;6,13;0,0" o:connectangles="0,0,0,0,0,0,0"/>
                </v:shape>
                <v:shape id="Freeform 1468" o:spid="_x0000_s1119" style="position:absolute;left:8787;top:1836;width:13;height:56;visibility:visible;mso-wrap-style:square;v-text-anchor:top" coordsize="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jdMQA&#10;AADdAAAADwAAAGRycy9kb3ducmV2LnhtbERPS2vCQBC+C/0PyxS8lLqpNKFGV0kFwZOPqPchOyah&#10;2dk0u2r6712h4G0+vufMFr1pxJU6V1tW8DGKQBAXVtdcKjgeVu9fIJxH1thYJgV/5GAxfxnMMNX2&#10;xnu65r4UIYRdigoq79tUSldUZNCNbEscuLPtDPoAu1LqDm8h3DRyHEWJNFhzaKiwpWVFxU9+MQo2&#10;b79ZfFxxdvpeT3Z8Wm7jPD4rNXztsykIT71/iv/dax3mjz8TeHwTT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H43TEAAAA3QAAAA8AAAAAAAAAAAAAAAAAmAIAAGRycy9k&#10;b3ducmV2LnhtbFBLBQYAAAAABAAEAPUAAACJAwAAAAA=&#10;" path="m3,c1,1,2,3,,5v2,,2,2,2,4c2,10,2,11,2,12v,2,,4,2,5c3,11,3,6,3,e" fillcolor="#e1e3e3" stroked="f">
                  <v:fill opacity="39321f"/>
                  <v:path arrowok="t" o:connecttype="custom" o:connectlocs="10,0;0,16;7,30;7,40;13,56;10,0" o:connectangles="0,0,0,0,0,0"/>
                </v:shape>
                <v:shape id="Freeform 1469" o:spid="_x0000_s1120" style="position:absolute;left:8807;top:1813;width:3;height:23;visibility:visible;mso-wrap-style:square;v-text-anchor:top" coordsize="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begscA&#10;AADdAAAADwAAAGRycy9kb3ducmV2LnhtbESPT2vCQBDF70K/wzKCt7ox2lZSVyn+AaWUovXibchO&#10;k5DsbMiuSfz2bqHgbYb33m/eLFa9qURLjSssK5iMIxDEqdUFZwrOP7vnOQjnkTVWlknBjRyslk+D&#10;BSbadnyk9uQzESDsElSQe18nUro0J4NubGvioP3axqAPa5NJ3WAX4KaScRS9SoMFhws51rTOKS1P&#10;VxMo6SVuD/1ndfzqNsX3iy+n522p1GjYf7yD8NT7h/k/vdehfjx7g79vwgh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m3oLHAAAA3QAAAA8AAAAAAAAAAAAAAAAAmAIAAGRy&#10;cy9kb3ducmV2LnhtbFBLBQYAAAAABAAEAPUAAACMAwAAAAA=&#10;" path="m,c,,,1,,1,,2,,4,,5,,6,,7,1,7v,,,-1,,-1c1,5,1,3,1,2,1,1,1,,,e" fillcolor="#e1e3e3" stroked="f">
                  <v:fill opacity="39321f"/>
                  <v:path arrowok="t" o:connecttype="custom" o:connectlocs="0,0;0,3;0,16;3,23;3,20;3,7;0,0" o:connectangles="0,0,0,0,0,0,0"/>
                </v:shape>
                <v:shape id="Freeform 1470" o:spid="_x0000_s1121" style="position:absolute;left:8748;top:1720;width:9;height:63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1j/8YA&#10;AADdAAAADwAAAGRycy9kb3ducmV2LnhtbESPQWvCQBCF74X+h2UKvdVNJRRJXaWUCnqQorXQ45Ad&#10;k+jubMiuMfn3nYPgbYb35r1v5svBO9VTF5vABl4nGSjiMtiGKwOHn9XLDFRMyBZdYDIwUoTl4vFh&#10;joUNV95Rv0+VkhCOBRqoU2oLrWNZk8c4CS2xaMfQeUyydpW2HV4l3Ds9zbI37bFhaaixpc+ayvP+&#10;4g1ssnHsT9/6tHVfv7lj/DukbW7M89Pw8Q4q0ZDu5tv12gr+NBdc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1j/8YAAADdAAAADwAAAAAAAAAAAAAAAACYAgAAZHJz&#10;L2Rvd25yZXYueG1sUEsFBgAAAAAEAAQA9QAAAIsDAAAAAA==&#10;" path="m2,c,1,,2,,4v,3,,5,,7c,11,,12,,12v,,,,,c,12,,12,,12v,,,,,c,12,,12,,12v1,,1,1,1,2c1,14,1,15,1,15v,1,,1,,2c1,18,1,19,2,19v,,,,,c3,19,3,18,3,18v,,,,,c3,12,2,6,2,e" fillcolor="#e1e3e3" stroked="f">
                  <v:fill opacity="39321f"/>
                  <v:path arrowok="t" o:connecttype="custom" o:connectlocs="6,0;0,13;0,36;0,40;0,40;0,40;0,40;0,40;3,46;3,50;3,56;6,63;6,63;9,60;9,60;6,0" o:connectangles="0,0,0,0,0,0,0,0,0,0,0,0,0,0,0,0"/>
                </v:shape>
                <v:shape id="Freeform 1471" o:spid="_x0000_s1122" style="position:absolute;left:8863;top:1730;width:7;height:40;visibility:visible;mso-wrap-style:square;v-text-anchor:top" coordsize="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26a8UA&#10;AADdAAAADwAAAGRycy9kb3ducmV2LnhtbERPS0sDMRC+C/6HMIK3Ntu1Srs2LSoKQovQx6G9DZtx&#10;d+1mEpLY3f77Rih4m4/vObNFb1pxIh8aywpGwwwEcWl1w5WC3fZjMAERIrLG1jIpOFOAxfz2ZoaF&#10;th2v6bSJlUghHApUUMfoCilDWZPBMLSOOHHf1huMCfpKao9dCjetzLPsSRpsODXU6OitpvK4+TUK&#10;8vPrz8M7Hser5eFx1H3tD8Y7p9T9Xf/yDCJSH//FV/enTvPz8RT+vkkn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/bprxQAAAN0AAAAPAAAAAAAAAAAAAAAAAJgCAABkcnMv&#10;ZG93bnJldi54bWxQSwUGAAAAAAQABAD1AAAAigMAAAAA&#10;" path="m,c1,1,1,1,1,2,1,4,1,5,,7v,2,1,4,2,5c2,11,2,10,2,9,2,8,2,6,2,4,2,2,2,,,e" fillcolor="#e1e3e3" stroked="f">
                  <v:fill opacity="39321f"/>
                  <v:path arrowok="t" o:connecttype="custom" o:connectlocs="0,0;4,7;0,23;7,40;7,30;7,13;0,0" o:connectangles="0,0,0,0,0,0,0"/>
                </v:shape>
                <v:shape id="Freeform 1472" o:spid="_x0000_s1123" style="position:absolute;left:8797;top:1681;width:3;height:16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Z1UMcA&#10;AADdAAAADwAAAGRycy9kb3ducmV2LnhtbESPQUvDQBCF74X+h2UEb+3GgGJit6VVFD0Imop4HLLT&#10;JDQ7G3a3afz3zkHobYb35r1vVpvJ9WqkEDvPBm6WGSji2tuOGwNf++fFPaiYkC32nsnAL0XYrOez&#10;FZbWn/mTxio1SkI4lmigTWkotY51Sw7j0g/Eoh18cJhkDY22Ac8S7nqdZ9mddtixNLQ40GNL9bE6&#10;OQMfVfF+Oh5exre9+wnfu7zYPnWFMddX0/YBVKIpXcz/169W8PNb4ZdvZAS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WdVDHAAAA3QAAAA8AAAAAAAAAAAAAAAAAmAIAAGRy&#10;cy9kb3ducmV2LnhtbFBLBQYAAAAABAAEAPUAAACMAwAAAAA=&#10;" path="m1,c1,,,,,,,1,,3,,5v,,1,,1,c1,3,1,1,1,e" fillcolor="#e1e3e3" stroked="f">
                  <v:fill opacity="39321f"/>
                  <v:path arrowok="t" o:connecttype="custom" o:connectlocs="3,0;0,0;0,16;3,16;3,0" o:connectangles="0,0,0,0,0"/>
                </v:shape>
                <v:shape id="Freeform 1473" o:spid="_x0000_s1124" style="position:absolute;left:8757;top:1667;width:7;height:1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C5yMMA&#10;AADdAAAADwAAAGRycy9kb3ducmV2LnhtbERPTWvCQBC9C/6HZQpeSt0o2pbUVYJVKd60eh+yYxK6&#10;OxuyW5P8e1cQvM3jfc5i1VkjrtT4yrGCyTgBQZw7XXGh4PS7ffsE4QOyRuOYFPTkYbUcDhaYatfy&#10;ga7HUIgYwj5FBWUIdSqlz0uy6MeuJo7cxTUWQ4RNIXWDbQy3Rk6T5F1arDg2lFjTuqT87/hvFWTz&#10;evuxm+1Mhpvzd/K6782l7ZUavXTZF4hAXXiKH+4fHedP5xO4fxN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C5yMMAAADdAAAADwAAAAAAAAAAAAAAAACYAgAAZHJzL2Rv&#10;d25yZXYueG1sUEsFBgAAAAAEAAQA9QAAAIgDAAAAAA==&#10;" path="m1,c1,,,,,,,,,,,,,,,,,1v,,,1,,1c,3,,4,1,4v,,,,,c1,4,1,4,1,4,1,3,2,2,1,1,1,,1,,1,v,,,,,e" fillcolor="#e1e3e3" stroked="f">
                  <v:fill opacity="39321f"/>
                  <v:path arrowok="t" o:connecttype="custom" o:connectlocs="4,0;0,0;0,0;0,4;0,7;4,14;4,14;4,14;4,4;4,0;4,0" o:connectangles="0,0,0,0,0,0,0,0,0,0,0"/>
                </v:shape>
                <v:shape id="Freeform 1474" o:spid="_x0000_s1125" style="position:absolute;left:8827;top:1542;width:10;height:72;visibility:visible;mso-wrap-style:square;v-text-anchor:top" coordsize="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eI8EA&#10;AADdAAAADwAAAGRycy9kb3ducmV2LnhtbERPzYrCMBC+C/sOYYS9aWpFqdUoIizsRaW6DzA0s02x&#10;mXSbrNa3N4LgbT6+31ltetuIK3W+dqxgMk5AEJdO11wp+Dl/jTIQPiBrbByTgjt52Kw/BivMtbtx&#10;QddTqEQMYZ+jAhNCm0vpS0MW/di1xJH7dZ3FEGFXSd3hLYbbRqZJMpcWa44NBlvaGSovp3+rIFv0&#10;RvuqKORiGqZZup8fD/s/pT6H/XYJIlAf3uKX+1vH+ekshec38QS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K3iPBAAAA3QAAAA8AAAAAAAAAAAAAAAAAmAIAAGRycy9kb3du&#10;cmV2LnhtbFBLBQYAAAAABAAEAPUAAACGAwAAAAA=&#10;" path="m,c,8,3,17,3,22v,-2,,-4,,-7c3,14,3,13,3,12,3,7,3,2,,e" fillcolor="#e1e3e3" stroked="f">
                  <v:fill opacity="39321f"/>
                  <v:path arrowok="t" o:connecttype="custom" o:connectlocs="0,0;10,72;10,49;10,39;0,0" o:connectangles="0,0,0,0,0"/>
                </v:shape>
                <v:shape id="Freeform 1475" o:spid="_x0000_s1126" style="position:absolute;left:8767;top:1601;width:7;height:1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6CJMMA&#10;AADdAAAADwAAAGRycy9kb3ducmV2LnhtbERPS2vCQBC+C/0PyxR6Kbqp1SrRVUJbRbzVx33Ijklw&#10;dzZktyb5912h4G0+vucs15014kaNrxwreBslIIhzpysuFJyOm+EchA/IGo1jUtCTh/XqabDEVLuW&#10;f+h2CIWIIexTVFCGUKdS+rwki37kauLIXVxjMUTYFFI32MZwa+Q4ST6kxYpjQ4k1fZaUXw+/VkE2&#10;rTez7WRrMvw+fyWv+95c2l6pl+cuW4AI1IWH+N+903H+ePoO9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6CJMMAAADdAAAADwAAAAAAAAAAAAAAAACYAgAAZHJzL2Rv&#10;d25yZXYueG1sUEsFBgAAAAAEAAQA9QAAAIgDAAAAAA==&#10;" path="m1,v,,,,,c1,,1,,1,,1,,1,,,,,,,,,,1,1,,3,1,4v,,,,,c1,4,2,4,2,4v,,,-1,,-1c2,2,2,2,2,1v,,,,,c2,,2,,2,,1,,1,,1,e" fillcolor="#e1e3e3" stroked="f">
                  <v:fill opacity="39321f"/>
                  <v:path arrowok="t" o:connecttype="custom" o:connectlocs="4,0;4,0;4,0;0,0;0,0;4,13;4,13;7,13;7,10;7,3;7,3;7,0;4,0" o:connectangles="0,0,0,0,0,0,0,0,0,0,0,0,0"/>
                </v:shape>
                <v:shape id="Freeform 1476" o:spid="_x0000_s1127" style="position:absolute;left:8546;top:1542;width:92;height:79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yBDMIA&#10;AADdAAAADwAAAGRycy9kb3ducmV2LnhtbERPS4vCMBC+C/6HMII3TdVVtGuUIgg97KU+wOPQjG3Z&#10;ZlKbqN1/vxEEb/PxPWe97UwtHtS6yrKCyTgCQZxbXXGh4HTcj5YgnEfWWFsmBX/kYLvp99YYa/vk&#10;jB4HX4gQwi5GBaX3TSyly0sy6Ma2IQ7c1bYGfYBtIXWLzxBuajmNooU0WHFoKLGhXUn57+FuFNyT&#10;VXouzuksP62y7CfZ3S5W35QaDrrkG4Snzn/Eb3eqw/zp/Ate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IEMwgAAAN0AAAAPAAAAAAAAAAAAAAAAAJgCAABkcnMvZG93&#10;bnJldi54bWxQSwUGAAAAAAQABAD1AAAAhwMAAAAA&#10;" path="m27,c18,8,8,15,,24v5,,8,-6,12,-6c12,18,12,18,12,18v,,,,,c12,18,12,18,12,18v,,,,1,c13,18,13,18,13,18v,,,,,c12,18,11,18,11,19v,,,,,1c12,20,13,19,14,19v,-5,5,-7,9,-9c23,10,23,10,23,10v,-4,4,-4,5,-6c28,3,26,3,26,1v,,1,,1,-1e" fillcolor="#e1e3e3" stroked="f">
                  <v:fill opacity="39321f"/>
                  <v:path arrowok="t" o:connecttype="custom" o:connectlocs="89,0;0,79;39,59;39,59;39,59;39,59;43,59;43,59;43,59;36,63;36,66;46,63;76,33;76,33;92,13;85,3;89,0" o:connectangles="0,0,0,0,0,0,0,0,0,0,0,0,0,0,0,0,0"/>
                </v:shape>
                <v:shape id="Freeform 1477" o:spid="_x0000_s1128" style="position:absolute;left:8777;top:1512;width:7;height:53;visibility:visible;mso-wrap-style:square;v-text-anchor:top" coordsize="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I0nsMA&#10;AADdAAAADwAAAGRycy9kb3ducmV2LnhtbERPTWvCQBC9C/6HZYTedFPBKNFVSkVoKx40ll6H7JgN&#10;yc6G7FbTf98VBG/zeJ+z2vS2EVfqfOVYweskAUFcOF1xqeCc78YLED4ga2wck4I/8rBZDwcrzLS7&#10;8ZGup1CKGMI+QwUmhDaT0heGLPqJa4kjd3GdxRBhV0rd4S2G20ZOkySVFiuODQZbejdU1KdfqyD/&#10;ymuzd3V7oO/t9jOku/Rn3ij1MurfliAC9eEpfrg/dJw/nc3g/k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I0nsMAAADdAAAADwAAAAAAAAAAAAAAAACYAgAAZHJzL2Rv&#10;d25yZXYueG1sUEsFBgAAAAAEAAQA9QAAAIgDAAAAAA==&#10;" path="m1,c,1,,4,,7v,4,1,8,2,9c2,11,2,6,1,e" fillcolor="#e1e3e3" stroked="f">
                  <v:fill opacity="39321f"/>
                  <v:path arrowok="t" o:connecttype="custom" o:connectlocs="4,0;0,23;7,53;4,0" o:connectangles="0,0,0,0"/>
                </v:shape>
                <v:shape id="Freeform 1478" o:spid="_x0000_s1129" style="position:absolute;left:8754;top:1413;width:10;height:10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xjJ8IA&#10;AADdAAAADwAAAGRycy9kb3ducmV2LnhtbERPTWsCMRC9C/0PYYTeNKu0YlejFEHw0IurCL0Nm9nN&#10;4maybOKa9tc3BcHbPN7nrLfRtmKg3jeOFcymGQji0umGawXn036yBOEDssbWMSn4IQ/bzctojbl2&#10;dz7SUIRapBD2OSowIXS5lL40ZNFPXUecuMr1FkOCfS11j/cUbls5z7KFtNhwajDY0c5QeS1uVsEp&#10;XH6PMX7jrTBf/HEwQ/WGlVKv4/i5AhEohqf44T7oNH/+voD/b9IJ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nGMnwgAAAN0AAAAPAAAAAAAAAAAAAAAAAJgCAABkcnMvZG93&#10;bnJldi54bWxQSwUGAAAAAAQABAD1AAAAhwMAAAAA&#10;" path="m2,v,,,,,c1,,,1,,2v,,,,,c,3,,3,1,3v,,,,,c1,3,1,3,1,3v,,,,,c1,2,3,2,3,1,3,1,3,,2,v,,,,,e" fillcolor="#e1e3e3" stroked="f">
                  <v:fill opacity="39321f"/>
                  <v:path arrowok="t" o:connecttype="custom" o:connectlocs="7,0;7,0;0,7;0,7;3,10;3,10;3,10;3,10;10,3;7,0;7,0" o:connectangles="0,0,0,0,0,0,0,0,0,0,0"/>
                </v:shape>
                <v:shape id="Freeform 1479" o:spid="_x0000_s1130" style="position:absolute;left:8804;top:1367;width:20;height:20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fRssQA&#10;AADdAAAADwAAAGRycy9kb3ducmV2LnhtbERPTWvCQBC9C/0Pywi96UbBKjEbsRVLK4ioAfE2ZMck&#10;NDsbsluT/nu3UOhtHu9zklVvanGn1lWWFUzGEQji3OqKCwXZeTtagHAeWWNtmRT8kINV+jRIMNa2&#10;4yPdT74QIYRdjApK75tYSpeXZNCNbUMcuJttDfoA20LqFrsQbmo5jaIXabDi0FBiQ28l5V+nb6Pg&#10;9fIud/PNfn2ga7Zx526ffS60Us/Dfr0E4an3/+I/94cO86ezOfx+E06Q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n0bLEAAAA3QAAAA8AAAAAAAAAAAAAAAAAmAIAAGRycy9k&#10;b3ducmV2LnhtbFBLBQYAAAAABAAEAPUAAACJAwAAAAA=&#10;" path="m,c,4,4,5,6,6,6,2,3,1,,e" fillcolor="#e1e3e3" stroked="f">
                  <v:fill opacity="39321f"/>
                  <v:path arrowok="t" o:connecttype="custom" o:connectlocs="0,0;20,20;0,0" o:connectangles="0,0,0"/>
                </v:shape>
                <v:shape id="Freeform 1480" o:spid="_x0000_s1131" style="position:absolute;left:8774;top:1350;width:13;height:20;visibility:visible;mso-wrap-style:square;v-text-anchor:top" coordsize="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JVX8UA&#10;AADdAAAADwAAAGRycy9kb3ducmV2LnhtbESPT2/CMAzF75P2HSIj7TZSECDUERBDYuOG+KOdrcY0&#10;hcapmqx0334+IHGz9Z7f+3mx6n2tOmpjFdjAaJiBIi6Crbg0cD5t3+egYkK2WAcmA38UYbV8fVlg&#10;bsOdD9QdU6kkhGOOBlxKTa51LBx5jMPQEIt2Ca3HJGtbatviXcJ9rcdZNtMeK5YGhw1tHBW34683&#10;MHE8Wdfd9Xz5/rp97n+mbru5OmPeBv36A1SiPj3Nj+udFfzxVHDlGxlB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0lVfxQAAAN0AAAAPAAAAAAAAAAAAAAAAAJgCAABkcnMv&#10;ZG93bnJldi54bWxQSwUGAAAAAAQABAD1AAAAigMAAAAA&#10;" path="m3,c3,1,,3,,5v,,,1,1,1c1,4,4,4,4,2,4,1,4,1,3,e" fillcolor="#e1e3e3" stroked="f">
                  <v:fill opacity="39321f"/>
                  <v:path arrowok="t" o:connecttype="custom" o:connectlocs="10,0;0,17;3,20;13,7;10,0" o:connectangles="0,0,0,0,0"/>
                </v:shape>
                <v:shape id="Freeform 1481" o:spid="_x0000_s1132" style="position:absolute;left:8873;top:2288;width:10;height:26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TCfcMA&#10;AADdAAAADwAAAGRycy9kb3ducmV2LnhtbERPTWvCQBC9F/wPywje6kZpi0ZXsaWFgvRgjIi3ITsm&#10;wexs2F1j+u/dQsHbPN7nLNe9aURHzteWFUzGCQjiwuqaSwX5/ut5BsIHZI2NZVLwSx7Wq8HTElNt&#10;b7yjLguliCHsU1RQhdCmUvqiIoN+bFviyJ2tMxgidKXUDm8x3DRymiRv0mDNsaHClj4qKi7Z1Sg4&#10;Yvaes3npDs02uPpY5rvTz6dSo2G/WYAI1IeH+N/9reP86esc/r6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TCfcMAAADdAAAADwAAAAAAAAAAAAAAAACYAgAAZHJzL2Rv&#10;d25yZXYueG1sUEsFBgAAAAAEAAQA9QAAAIgDAAAAAA==&#10;" path="m2,c1,,1,,1,,,1,,2,1,4v,1,,1,,2c1,6,1,6,1,7v,,,-1,,-1c1,6,1,6,1,6v,,,,,c1,6,1,6,1,7v1,,1,,1,c2,8,2,8,3,8v,,,,,c3,8,3,8,3,8,2,7,2,4,2,2,2,1,2,1,2,v,,,,,e" fillcolor="#e1e3e3" stroked="f">
                  <v:fill opacity="39321f"/>
                  <v:path arrowok="t" o:connecttype="custom" o:connectlocs="7,0;3,0;3,13;3,20;3,23;3,20;3,20;3,20;3,23;7,23;10,26;10,26;10,26;7,7;7,0;7,0" o:connectangles="0,0,0,0,0,0,0,0,0,0,0,0,0,0,0,0"/>
                </v:shape>
                <v:shape id="Freeform 1482" o:spid="_x0000_s1133" style="position:absolute;left:8834;top:1988;width:9;height:142;visibility:visible;mso-wrap-style:square;v-text-anchor:top" coordsize="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sQIscA&#10;AADdAAAADwAAAGRycy9kb3ducmV2LnhtbESPMU/DQAyFdyT+w8lIbPRChoJCrxWqhEBth1JYupmc&#10;yUXN+aKcaVN+fT0gsdl6z+99ni3G2JkjDblN7OB+UoAhrpNvuXHw+fFy9wgmC7LHLjE5OFOGxfz6&#10;aoaVTyd+p+NOGqMhnCt0EET6ytpcB4qYJ6knVu07DRFF16GxfsCThsfOlkUxtRFb1oaAPS0D1Yfd&#10;T3Rw2C/3pazSJq4fXn+/NhKK1XZ07vZmfH4CIzTKv/nv+s0rfjlVfv1GR7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bECLHAAAA3QAAAA8AAAAAAAAAAAAAAAAAmAIAAGRy&#10;cy9kb3ducmV2LnhtbFBLBQYAAAAABAAEAPUAAACMAwAAAAA=&#10;" path="m2,v,,,,,c2,9,,20,,29v,5,,10,2,14c3,34,3,17,3,7,3,5,3,4,3,3,3,2,3,,2,e" fillcolor="#e1e3e3" stroked="f">
                  <v:fill opacity="39321f"/>
                  <v:path arrowok="t" o:connecttype="custom" o:connectlocs="6,0;6,0;0,96;6,142;9,23;9,10;6,0" o:connectangles="0,0,0,0,0,0,0"/>
                </v:shape>
                <v:shape id="Freeform 1483" o:spid="_x0000_s1134" style="position:absolute;left:8781;top:1806;width:16;height:26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UzuMQA&#10;AADdAAAADwAAAGRycy9kb3ducmV2LnhtbERPTYvCMBC9C/6HMMJeRFML1aUaRRRhWb3oevE2NGNb&#10;bCalibb66zcLC97m8T5nsepMJR7UuNKygsk4AkGcWV1yruD8sxt9gnAeWWNlmRQ8ycFq2e8tMNW2&#10;5SM9Tj4XIYRdigoK7+tUSpcVZNCNbU0cuKttDPoAm1zqBtsQbioZR9FUGiw5NBRY06ag7Ha6GwX5&#10;fnt5zc6HZPh9u8Z3uU9at0uU+hh06zkIT51/i//dXzrMj6cT+Psmn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lM7jEAAAA3QAAAA8AAAAAAAAAAAAAAAAAmAIAAGRycy9k&#10;b3ducmV2LnhtbFBLBQYAAAAABAAEAPUAAACJAwAAAAA=&#10;" path="m3,c,2,3,8,5,8v,,,,,c5,8,5,8,5,8,4,6,3,5,3,2v,,,-1,,-2e" fillcolor="#e1e3e3" stroked="f">
                  <v:fill opacity="39321f"/>
                  <v:path arrowok="t" o:connecttype="custom" o:connectlocs="10,0;16,26;16,26;16,26;10,7;10,0" o:connectangles="0,0,0,0,0,0"/>
                </v:shape>
                <v:shape id="Freeform 1484" o:spid="_x0000_s1135" style="position:absolute;left:9052;top:1750;width:23;height:30;visibility:visible;mso-wrap-style:square;v-text-anchor:top" coordsize="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xJxr8A&#10;AADdAAAADwAAAGRycy9kb3ducmV2LnhtbERPTYvCMBC9C/6HMII3TSwibjWKCMJe7Xpwb0MzNsVm&#10;Uppo23+/WVjY2zze5+yPg2vEm7pQe9awWioQxKU3NVcabl+XxRZEiMgGG8+kYaQAx8N0ssfc+J6v&#10;9C5iJVIIhxw12BjbXMpQWnIYlr4lTtzDdw5jgl0lTYd9CneNzJTaSIc1pwaLLZ0tlc/i5TSo1vS8&#10;uhuFH/asbutyLK7fo9bz2XDagYg0xH/xn/vTpPnZJoPfb9IJ8vA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7EnGvwAAAN0AAAAPAAAAAAAAAAAAAAAAAJgCAABkcnMvZG93bnJl&#10;di54bWxQSwUGAAAAAAQABAD1AAAAhAMAAAAA&#10;" path="m,c2,4,5,6,7,9,6,5,3,3,,e" fillcolor="#e1e3e3" stroked="f">
                  <v:fill opacity="39321f"/>
                  <v:path arrowok="t" o:connecttype="custom" o:connectlocs="0,0;23,30;0,0" o:connectangles="0,0,0"/>
                </v:shape>
                <v:shape id="Freeform 1485" o:spid="_x0000_s1136" style="position:absolute;left:9022;top:1763;width:17;height:17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NSMIA&#10;AADdAAAADwAAAGRycy9kb3ducmV2LnhtbERPS4vCMBC+L/gfwgje1tTHinaNIr5YwYvusuehGdvS&#10;ZlKSqPXfG2Fhb/PxPWe+bE0tbuR8aVnBoJ+AIM6sLjlX8PO9e5+C8AFZY22ZFDzIw3LReZtjqu2d&#10;T3Q7h1zEEPYpKihCaFIpfVaQQd+3DXHkLtYZDBG6XGqH9xhuajlMkok0WHJsKLChdUFZdb4aBdVs&#10;Nqbjx9ZtDr6s5G9tsr3fK9XrtqtPEIHa8C/+c3/pOH84GcHr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Y1IwgAAAN0AAAAPAAAAAAAAAAAAAAAAAJgCAABkcnMvZG93&#10;bnJldi54bWxQSwUGAAAAAAQABAD1AAAAhwMAAAAA&#10;" path="m1,c,3,3,4,5,5,3,4,2,1,1,e" fillcolor="#e1e3e3" stroked="f">
                  <v:fill opacity="39321f"/>
                  <v:path arrowok="t" o:connecttype="custom" o:connectlocs="3,0;17,17;3,0" o:connectangles="0,0,0"/>
                </v:shape>
                <v:shape id="Freeform 1486" o:spid="_x0000_s1137" style="position:absolute;left:9111;top:1740;width:23;height:30;visibility:visible;mso-wrap-style:square;v-text-anchor:top" coordsize="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l0Kb8A&#10;AADdAAAADwAAAGRycy9kb3ducmV2LnhtbERPTYvCMBC9C/6HMAvebKKI7HaNsgiCV6uH9TY0s03Z&#10;ZlKaaNt/bwTB2zze52x2g2vEnbpQe9awyBQI4tKbmisNl/Nh/gkiRGSDjWfSMFKA3XY62WBufM8n&#10;uhexEimEQ44abIxtLmUoLTkMmW+JE/fnO4cxwa6SpsM+hbtGLpVaS4c1pwaLLe0tlf/FzWlQrel5&#10;8WsUftm9uqzKsThdR61nH8PPN4hIQ3yLX+6jSfOX6xU8v0knyO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SXQpvwAAAN0AAAAPAAAAAAAAAAAAAAAAAJgCAABkcnMvZG93bnJl&#10;di54bWxQSwUGAAAAAAQABAD1AAAAhAMAAAAA&#10;" path="m,c2,3,4,7,7,9,5,6,4,2,,e" fillcolor="#e1e3e3" stroked="f">
                  <v:fill opacity="39321f"/>
                  <v:path arrowok="t" o:connecttype="custom" o:connectlocs="0,0;23,30;0,0" o:connectangles="0,0,0"/>
                </v:shape>
                <v:shape id="Freeform 1487" o:spid="_x0000_s1138" style="position:absolute;left:8992;top:1720;width:30;height:40;visibility:visible;mso-wrap-style:square;v-text-anchor:top" coordsize="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LfxcMA&#10;AADdAAAADwAAAGRycy9kb3ducmV2LnhtbERPTWvCQBC9C/6HZYTedFOhQaKrSEVQaQWteB6yYxLN&#10;zobsamJ+fbcg9DaP9zmzRWtK8aDaFZYVvI8iEMSp1QVnCk4/6+EEhPPIGkvLpOBJDhbzfm+GibYN&#10;H+hx9JkIIewSVJB7XyVSujQng25kK+LAXWxt0AdYZ1LX2IRwU8pxFMXSYMGhIceKPnNKb8e7UbC9&#10;7dera/fVHO7fnd6du1hvCZV6G7TLKQhPrf8Xv9wbHeaP4w/4+yac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LfxcMAAADdAAAADwAAAAAAAAAAAAAAAACYAgAAZHJzL2Rv&#10;d25yZXYueG1sUEsFBgAAAAAEAAQA9QAAAIgDAAAAAA==&#10;" path="m,c1,6,5,9,9,12,6,8,4,4,,e" fillcolor="#e1e3e3" stroked="f">
                  <v:fill opacity="39321f"/>
                  <v:path arrowok="t" o:connecttype="custom" o:connectlocs="0,0;30,40;0,0" o:connectangles="0,0,0"/>
                </v:shape>
                <v:shape id="Freeform 1488" o:spid="_x0000_s1139" style="position:absolute;left:8539;top:1667;width:20;height:23;visibility:visible;mso-wrap-style:square;v-text-anchor:top" coordsize="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dj4sIA&#10;AADdAAAADwAAAGRycy9kb3ducmV2LnhtbERPy6rCMBDdC/5DGMGdproo0msUUa6KC8EH3O3QjG2x&#10;mfQmUevfG0FwN4fznOm8NbW4k/OVZQWjYQKCOLe64kLB+fQ7mIDwAVljbZkUPMnDfNbtTDHT9sEH&#10;uh9DIWII+wwVlCE0mZQ+L8mgH9qGOHIX6wyGCF0htcNHDDe1HCdJKg1WHBtKbGhZUn493oyC/eb/&#10;sPvbLZ9ufT3Zibut8v1lpVS/1y5+QARqw1f8cW91nD9OU3h/E0+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2PiwgAAAN0AAAAPAAAAAAAAAAAAAAAAAJgCAABkcnMvZG93&#10;bnJldi54bWxQSwUGAAAAAAQABAD1AAAAhwMAAAAA&#10;" path="m6,c4,1,,6,,7v,,,,,c2,5,5,3,6,e" fillcolor="#e1e3e3" stroked="f">
                  <v:fill opacity="39321f"/>
                  <v:path arrowok="t" o:connecttype="custom" o:connectlocs="20,0;0,23;0,23;20,0" o:connectangles="0,0,0,0"/>
                </v:shape>
                <v:shape id="Freeform 1489" o:spid="_x0000_s1140" style="position:absolute;left:8556;top:1575;width:89;height:82;visibility:visible;mso-wrap-style:square;v-text-anchor:top" coordsize="2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2rn8EA&#10;AADdAAAADwAAAGRycy9kb3ducmV2LnhtbERPS4vCMBC+L/gfwix4W9Otqy61qYggeFwf7Hlsxrba&#10;TEoTa/33RhC8zcf3nHTRm1p01LrKsoLvUQSCOLe64kLBYb/++gXhPLLG2jIpuJODRTb4SDHR9sZb&#10;6na+ECGEXYIKSu+bREqXl2TQjWxDHLiTbQ36ANtC6hZvIdzUMo6iqTRYcWgosaFVSflldzUK4rgj&#10;bZer8/h4/cefyfqo/7YzpYaf/XIOwlPv3+KXe6PD/Hg6g+c34QS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dq5/BAAAA3QAAAA8AAAAAAAAAAAAAAAAAmAIAAGRycy9kb3du&#10;cmV2LnhtbFBLBQYAAAAABAAEAPUAAACGAwAAAAA=&#10;" path="m5,18v1,,1,,1,-1c6,17,6,16,7,16v,,,,,1c7,17,7,17,7,17v,,,,,c7,18,6,19,5,19v,,,,,c5,19,5,19,5,19v,,,,,c5,18,3,18,3,17v,,,,,c3,17,3,17,4,17v,,,,,c4,17,4,17,4,17v,,,,,c4,17,4,17,4,18v,,,,,c5,18,5,18,5,18m27,v,,-1,,-1,c25,1,25,1,25,1v,,,,,c25,1,25,1,25,1,24,1,24,1,23,v,1,,1,,1c23,2,23,2,22,2v,1,,1,,1c22,3,22,3,22,3v,,,,,c22,3,21,2,20,2v,,,,,c20,3,22,2,21,4v,,,,,c21,4,21,4,21,4,18,5,16,8,13,9v-1,1,-2,2,-2,2c10,11,9,11,9,11v,,,,,c9,11,9,11,9,11v-1,,-1,,-2,c7,11,7,11,7,12v,1,2,,2,1c9,13,9,13,8,14v,,,,,c7,14,6,14,6,14v,,,,,1c5,15,4,15,3,15v,,,,,c3,15,3,15,3,15v,,,,,c2,15,2,15,2,15v,,,,,c2,16,2,16,2,17v,2,1,2,1,4c3,21,3,21,3,21v,,,,,c2,21,,22,,24v1,,1,1,1,1c6,24,7,19,12,18,14,10,23,10,27,4v,,-1,,-1,c26,4,25,4,25,4v-1,,-1,,-1,-1c24,3,24,3,24,3v1,,2,,3,c27,2,27,1,27,e" fillcolor="#e1e3e3" stroked="f">
                  <v:fill opacity="39321f"/>
                  <v:path arrowok="t" o:connecttype="custom" o:connectlocs="20,56;23,56;23,56;16,62;16,62;10,56;13,56;13,56;13,59;89,0;82,3;82,3;76,3;73,10;73,10;66,7;69,13;43,30;30,36;30,36;23,39;26,46;20,46;10,49;10,49;7,49;7,56;10,69;0,79;40,59;86,13;79,10;89,10" o:connectangles="0,0,0,0,0,0,0,0,0,0,0,0,0,0,0,0,0,0,0,0,0,0,0,0,0,0,0,0,0,0,0,0,0"/>
                  <o:lock v:ext="edit" verticies="t"/>
                </v:shape>
                <v:shape id="Freeform 1490" o:spid="_x0000_s1141" style="position:absolute;left:8566;top:1628;width:13;height:10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bwqcMA&#10;AADdAAAADwAAAGRycy9kb3ducmV2LnhtbESPzWrDMBCE74G8g9hAb4lUH0JxrIRiaGmO+XmAxdpY&#10;JtbKtZTYffvuodDbLjM78211mEOvnjSmLrKF140BRdxE13Fr4Xr5WL+BShnZYR+ZLPxQgsN+uaiw&#10;dHHiEz3PuVUSwqlECz7nodQ6NZ4Cpk0ciEW7xTFglnVstRtxkvDQ68KYrQ7YsTR4HKj21NzPj2Dh&#10;MoVivtbt8dvV5PPnyRzTw1j7sprfd6Ayzfnf/Hf95QS/2AqufCMj6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bwqcMAAADdAAAADwAAAAAAAAAAAAAAAACYAgAAZHJzL2Rv&#10;d25yZXYueG1sUEsFBgAAAAAEAAQA9QAAAIgDAAAAAA==&#10;" path="m4,c3,,3,1,3,1v,1,,1,-1,1c2,2,2,2,2,2v,,,,-1,c1,2,1,2,1,2,1,1,1,1,1,1v,,,,,c1,1,1,1,1,1,,1,,1,,1v,,,,,c,2,2,2,2,3v,,,,,c2,3,2,3,2,3,3,3,4,2,4,1v,,,,,c4,,4,,4,e" fillcolor="#e1e3e3" stroked="f">
                  <v:fill opacity="39321f"/>
                  <v:path arrowok="t" o:connecttype="custom" o:connectlocs="13,0;10,3;7,7;7,7;3,7;3,7;3,3;3,3;3,3;0,3;0,3;7,10;7,10;7,10;13,3;13,3;13,0" o:connectangles="0,0,0,0,0,0,0,0,0,0,0,0,0,0,0,0,0"/>
                </v:shape>
                <v:shape id="Freeform 1491" o:spid="_x0000_s1142" style="position:absolute;left:8119;top:1337;width:1247;height:4118;visibility:visible;mso-wrap-style:square;v-text-anchor:top" coordsize="377,1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HU/MQA&#10;AADdAAAADwAAAGRycy9kb3ducmV2LnhtbESPzWrDMBCE74W+g9hCbo0cE0LsWAmhUCikF+fnvlgb&#10;y8RaGUl1nD59VSj0tsvMzjdb7Sbbi5F86BwrWMwzEMSN0x23Cs6n99c1iBCRNfaOScGDAuy2z08V&#10;ltrduabxGFuRQjiUqMDEOJRShsaQxTB3A3HSrs5bjGn1rdQe7ync9jLPspW02HEiGBzozVBzO37Z&#10;BFnsp9B9Z5fCHD4Rl3UdfKyVmr1M+w2ISFP8N/9df+hUP18V8PtNGk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x1PzEAAAA3QAAAA8AAAAAAAAAAAAAAAAAmAIAAGRycy9k&#10;b3ducmV2LnhtbFBLBQYAAAAABAAEAPUAAACJAwAAAAA=&#10;" path="m202,210v,,,,,c202,210,202,210,202,210v,1,,2,1,3c203,212,203,211,202,210v,,,,,m240,417v,,,,,c241,417,241,418,241,418v,1,,2,,3c241,421,241,421,241,422v,,,,,c241,422,241,422,241,422v,,,,,c240,422,240,422,240,422v,,,-1,,-2c240,420,240,419,240,418v,,,,,c240,418,240,418,240,418v,-1,,-1,,-1c240,417,240,417,240,417t-29,-3c211,414,211,414,211,414v1,,2,2,2,3c213,418,213,420,213,421v,,,1,,2c213,423,213,423,213,423v-2,-1,-2,-2,-2,-3c211,418,211,417,211,416v,-1,,-1,,-2m228,391v,,,,,c229,392,229,393,229,395v,2,,4,,6c229,402,229,403,229,403v,,,,,c228,403,228,401,228,399v,-2,,-4,,-6c228,392,228,392,228,391t-18,46c213,435,214,431,217,429v1,-14,-3,-32,,-44c221,392,218,410,219,415v6,-2,2,-14,2,-21c222,394,222,394,222,394v3,,3,-3,5,-3c228,403,227,417,229,428v5,-8,-1,-16,3,-28c232,400,232,400,232,400v1,,2,1,2,2c234,403,234,404,235,404v,,1,,1,c239,419,238,428,241,441v4,,4,-6,2,-8c244,428,243,422,244,415v4,4,,16,4,20c248,443,248,455,249,467v,11,,23,2,30c251,517,253,547,254,558v,2,-1,5,1,7c254,597,255,638,258,669v-3,17,3,50,,69c259,740,260,741,260,744v-1,10,-1,41,-2,49c256,842,265,887,262,929v-2,31,1,67,4,99c265,1062,266,1105,269,1138v,23,4,68,4,100c264,1239,255,1240,246,1240v-8,,-16,-1,-23,-3c218,1232,219,1212,219,1197v-1,-29,-4,-70,-5,-87c212,1095,212,1077,211,1065v-2,-14,-2,-31,-3,-46c208,1018,209,1017,209,1015v-7,-57,-2,-108,-4,-164c202,846,204,842,205,836v,-16,-3,-40,,-58c205,772,205,760,205,752v2,-30,1,-56,-1,-78c205,658,204,617,204,599v,-1,-2,-3,-1,-4c205,539,202,486,203,428v,,1,,1,1c205,429,206,429,206,429v,,1,,1,c209,430,209,435,210,437t5,-89c215,348,215,348,215,348v1,,1,,1,c216,349,216,351,216,352v,,,,,c216,353,216,353,216,353v,,,,,c215,353,215,353,215,353v,-1,-1,-2,-1,-3c214,350,214,350,214,350v,-1,,-2,1,-2c215,348,215,348,215,348t-1,-9c214,339,214,339,214,339v1,,1,,2,c216,341,216,343,216,345v,,,,,c215,345,215,345,214,345v,-2,,-4,,-6m226,347v,-4,,-8,1,-11c227,345,228,354,228,363v,,,,,c227,360,226,353,226,347t-5,c221,340,222,334,224,330v,1,,3,,4c224,342,223,348,223,355v,4,,8,,13c223,368,223,368,223,368v-1,-6,-2,-14,-2,-21m230,347v,-7,1,-13,3,-17c233,333,233,336,233,338v,6,-1,10,-1,17c232,356,232,358,232,360v,,,,,c231,357,230,352,230,347m210,326v,,,,,c211,331,212,337,212,343v,2,,4,,6c212,353,212,356,212,360v,,,,,c210,355,210,349,210,343v,-2,,-4,,-6c210,333,210,330,210,326t4,-24c214,299,214,296,215,295v1,5,1,10,1,15c216,310,216,310,216,310v-1,-1,-2,-5,-2,-8m197,289v,,,,,c198,289,198,291,198,292v,1,,2,,3c198,296,198,297,198,297v,,,,,c197,297,197,296,197,294v,-1,,-2,,-3c197,290,197,290,197,289t33,-1c230,288,230,288,230,288v,,,,,c230,288,230,288,230,288v,1,,1,,2c230,292,230,295,231,296v,,,,,c231,296,231,296,231,296v,,,,,c231,296,231,296,231,296v-1,,-1,,-1,-1c230,295,230,295,229,295v,-1,,-1,,-1c229,294,229,294,229,294v,,,1,,1c229,295,229,295,229,295v,-1,,-1,,-1c229,293,229,293,229,292v-1,-2,-1,-3,,-4c229,288,229,288,230,288t-34,-8c196,280,196,280,196,280v1,,1,,2,c198,282,198,283,198,285v,,,,,c197,285,197,285,196,285v,-2,,-3,,-5m215,278v,,,,,c216,278,217,280,217,281v,2,-1,3,-1,4c216,286,216,287,217,287v,,,,,c215,287,215,286,215,284v,-2,,-3,,-4c215,279,215,278,215,278t14,-1c229,277,229,277,229,277v,,,1,,2c229,279,229,279,229,279v,1,,2,1,2c230,281,230,281,230,281v-1,,-1,1,-1,1c229,282,229,282,229,282v-1,,-1,-1,-1,-1c228,281,228,280,228,280v,-1,,-1,,-2c228,278,228,278,228,277v,,,,,c228,277,228,277,228,277v,,,,1,m205,265v,-2,1,-2,2,-3c207,263,207,265,208,266v,,,,,c207,266,206,266,205,266v,,,,,-1m229,251v,,,,,c229,251,230,251,230,251v,,,,,c230,251,230,251,230,251v,,,,,1c230,252,230,252,231,252v,,,,,c231,252,231,252,231,252v,,,,,c231,252,231,252,231,252v,,,,,c231,254,230,254,230,255v,1,,1,,1c230,256,230,256,230,256v,1,,1,,1c230,257,230,257,230,257v,,-1,,-1,-1c228,256,229,254,229,252v,,,,,c229,252,229,251,229,251v,,,,,c229,251,229,251,229,251v,,,,,m221,231v,,,,,c221,231,221,231,221,231v1,,1,2,1,4c222,235,222,235,222,235v,,,,,c221,235,221,235,221,235v,,,,,c221,235,220,235,220,235v,-1,,-1,,-1c220,233,220,233,220,232v,,,-1,,-1c220,231,220,231,220,231v,,,,1,c221,231,221,231,221,231t-13,-4c208,227,208,227,208,227v2,1,1,5,3,6c211,233,211,233,211,233v,,,,,c210,233,210,233,210,233v-1,,-1,,-1,1c209,234,209,234,209,234v,,,,,c209,234,209,234,210,234v,,,,,c210,234,210,234,211,234v,,,,,c211,234,211,234,211,234v-1,1,-2,3,-2,5c209,241,210,243,210,245v,,,,,c208,243,208,241,208,238v,-2,,-5,,-7c208,230,208,229,208,227t144,1c351,228,352,226,352,225v,,1,,2,c355,227,352,226,353,228v,,-1,,-1,m360,221v-1,,,-2,,-3c361,218,361,218,362,218v1,2,-2,1,-1,3c361,221,361,221,360,221m209,214v,,,,,c210,214,210,216,210,217v,2,,3,,4c210,222,210,223,210,223v,,,,,c209,223,209,222,209,220v,-1,,-3,,-4c209,215,209,215,209,214t17,7c226,218,226,214,227,212v,7,1,15,1,22c228,234,228,234,228,234v-1,-2,-2,-8,-2,-13m24,216v-3,-1,1,-6,4,-6c29,210,29,210,30,211v-1,2,-5,2,-6,5m211,217v,-3,1,-6,2,-7c213,215,213,221,213,226v,,,,,c212,225,211,221,211,217m19,212v-2,,-1,-2,-1,-3c19,209,20,209,21,209v1,2,-2,1,-2,3c19,212,19,212,19,212t180,-4c199,208,199,208,199,208v,,,,,c199,208,199,208,199,209v,,,,,c199,209,199,209,199,209v,1,,2,,3c199,212,199,212,199,212v,,,,,c199,212,199,212,199,212v,,,,,c199,212,199,212,199,212v,,,,-1,c198,211,198,210,198,209v,,,,,c198,208,198,208,198,208v,,,,,c198,208,198,208,198,208v,,,,1,m7,207v,-1,,-2,,-3c7,204,8,204,8,204v2,,3,1,4,1c13,207,10,206,11,208v,,,,,c10,208,10,207,9,207v,,,-1,-1,-1c8,206,7,206,7,207t200,-2c207,204,207,202,208,202v,,,,,1c208,204,208,206,208,207v,,,,,c208,207,208,207,208,207v,,,,,c208,207,207,207,207,207v,,,-1,,-2c207,205,207,205,207,205t-7,-4c200,201,200,201,200,201v1,2,2,5,2,9c202,207,203,204,205,204v,,,,,c205,204,205,204,205,204v,,,,,c204,204,204,205,204,206v,2,1,3,2,4c206,210,206,210,206,210v-1,1,-2,2,-2,3c204,215,205,217,205,219v,,,1,,1c204,219,203,216,203,213v,1,,1,,2c203,219,202,223,201,225v,,,,,c202,227,203,228,203,230v,4,-1,7,-1,11c202,243,202,244,202,245v,,,,,c200,244,199,241,199,239v,-2,,-3,1,-4c200,235,200,235,200,235v,-2,,-4,,-7c200,222,201,215,201,207v,-2,,-4,-1,-6m223,199v,,,,,c223,199,223,199,223,199v,,,,,c222,202,221,205,221,209v,5,1,12,1,15c222,224,222,224,222,224v-1,,-1,,-2,c220,223,220,223,220,222v,-3,1,-5,1,-7c221,214,220,213,220,211v,,,,,c221,211,221,209,221,208v,-2,-1,-4,-1,-5c220,201,221,199,223,199t-5,-2c218,197,218,197,218,197v1,,1,2,1,3c219,201,219,202,219,204v,10,,27,-1,36c216,236,216,231,216,226v,-9,2,-20,2,-29c218,197,218,197,218,197t7,6c225,200,226,197,227,196v,5,,10,,15c227,211,227,211,227,211v-1,-1,-2,-5,-2,-8m229,195v,,,,,c231,195,231,196,231,198v,1,,2,,3c231,202,231,203,231,203v,,,,,c230,203,229,202,229,200v,-1,1,-2,1,-3c230,196,230,195,229,195t115,22c336,213,334,204,327,200v1,-5,-5,-3,-4,-8c331,199,337,208,344,217m33,195v3,,3,-3,4,-4c38,193,34,196,32,197v,-1,,-2,,-2c32,195,32,195,33,195t304,-1c336,194,334,193,334,190v2,,2,3,3,4m33,190v,,,,,c33,190,33,190,33,190v-3,2,-4,7,-8,9c26,194,30,192,33,190t171,2c204,191,204,189,205,189v,4,,9,,14c205,203,205,203,205,203v-1,,-1,,-2,c203,203,203,203,203,203v1,-1,1,-2,1,-4c204,197,203,194,204,192m49,173v1,-3,5,-5,6,-8c56,168,51,171,49,173m63,163v,,,,,c63,163,63,163,63,163v-1,2,-2,4,-4,4c59,166,59,166,59,165v,,,,1,c61,165,61,164,61,164v1,,1,-1,2,-1m216,162v,,,,,c218,162,218,164,218,166v,1,,3,,4c218,171,218,172,218,172v,,,,,c217,172,217,171,217,169v,-2,,-3,,-5c217,163,217,163,216,162m70,166v-3,-1,-2,-6,1,-6c72,160,72,160,72,160v1,4,-2,3,-2,6m65,156v,,,,,c65,156,65,156,65,156v,2,-2,4,-4,4c62,158,63,157,65,156t6,c71,156,71,156,71,156v,,,,,c70,159,66,160,64,162v2,-3,3,-6,7,-6m202,156v,,,,,c204,154,203,152,205,151v,6,,11,1,17c206,168,206,168,206,168v-2,-1,-2,-3,-2,-5c204,162,204,161,204,160v,-2,,-4,-2,-4m55,149v,,,,,c55,149,55,149,55,149v,2,-4,2,-3,5c51,154,50,155,49,155v2,-3,3,-5,6,-6m43,173v8,-9,17,-18,28,-26c64,154,56,161,49,168v-1,,,1,,2c48,170,48,170,48,170v-3,,-3,3,-5,3m208,144v,,,,,c209,144,209,145,209,146v,1,,3,,4c209,150,209,151,209,151v,,,,,c208,151,208,150,208,149v,-1,,-3,,-4c208,145,208,144,208,144t-5,-2c203,142,203,142,203,142v,,,,,c203,143,203,144,203,144v,3,1,4,2,6c205,150,205,150,205,150v,,,,,c205,150,205,150,205,150v,,,,,c203,150,200,144,203,142m73,130v,,,,,c73,130,73,130,73,130v-2,3,-5,5,-8,7c67,135,70,132,73,130t201,-1c274,129,274,129,274,129v1,1,2,4,4,5c278,134,278,134,278,134v-2,-1,-5,-2,-4,-5m282,125v,,,,,c285,128,288,130,289,134v,,,,,c287,131,284,129,282,125t18,-3c300,122,300,122,300,122v4,2,5,6,7,9c307,131,307,131,307,131v-3,-2,-5,-6,-7,-9m91,133v3,-5,7,-9,13,-11c104,123,103,124,101,124v,,,,-1,c101,130,93,127,94,133v-1,,-2,,-3,m225,119v,,,,,c227,119,227,121,227,123v,2,,4,,5c227,129,227,130,227,131v,,,,,c226,130,225,128,225,126v1,-2,1,-3,1,-5c226,120,226,120,225,119m85,117v,,,,,c85,117,85,117,85,117v-1,1,-1,3,-4,4c81,119,84,120,83,117v1,,2,,2,m264,116v,,,,,c268,120,270,124,273,128v,,,,,c269,125,265,122,264,116t-74,4c190,118,190,117,192,116v,6,1,12,1,18c193,134,193,134,193,134v,,,,,c193,134,193,135,192,135v,,,,,c191,135,191,134,191,133v,-1,,-1,,-2c191,131,191,130,191,130v,-1,,-2,-1,-2c190,128,190,128,190,128v,,,,,c190,128,190,128,190,128v,,,,,c190,128,190,127,190,127v,-2,,-4,,-7m113,117v4,,5,-3,8,-4c115,120,110,126,103,131v-1,1,-1,2,-1,3c102,134,101,134,101,134v-3,,-3,3,-6,4c95,134,100,136,99,131v,,1,1,1,1c103,132,102,129,105,128v,-2,-3,,-2,-2c104,126,104,126,105,126v3,,7,-5,8,-9c113,117,113,117,113,117m93,127v-2,-6,11,-10,15,-16c109,114,106,113,107,117v-6,2,-10,6,-14,10m205,104v,,,,,c205,104,206,104,206,104v,1,,3,,5c206,109,206,109,206,109v,,-1,,-1,c205,107,205,105,205,104t-72,-4c133,100,133,100,133,100v,,,,,c133,100,133,100,133,100v-1,3,-4,5,-6,7c127,107,127,107,127,107v,-1,4,-6,6,-7m194,100v,,,,,c194,100,194,100,194,100v,,,,,1c195,102,194,103,194,104v,,,,,c194,104,194,104,194,104v,,,,,c194,104,194,104,194,104v-1,,-1,-1,-1,-2c193,102,193,101,193,101v,-1,,-1,,-1c193,100,193,100,193,100v,,,,,c193,100,194,100,194,100t-92,6c104,106,104,105,104,103v5,,4,-5,9,-5c114,98,114,98,114,98v-2,3,-8,4,-9,9c105,107,105,107,104,107v-2,,-2,3,-4,3c100,108,102,108,101,106v,,1,,1,m197,80v,,,,,c197,80,197,80,198,80v,,,,,1c198,81,198,81,198,81v,1,,1,,2c198,83,198,84,198,84v,,,,,c198,84,197,84,197,84v,,,,,c197,84,197,84,197,84v-1,-1,,-3,-1,-4c196,80,196,80,196,80v,,,,,c197,80,197,80,197,80v,,,,,c197,80,197,80,197,80m158,72v,,1,,1,c159,73,159,74,159,75v,,,,,c158,75,157,75,156,75v,,,,,c156,76,156,76,157,76v,,1,,1,c158,76,159,76,159,76v,,,,,c155,82,146,82,144,90v-5,1,-6,6,-11,7c133,97,133,96,132,96v,-2,2,-3,3,-3c135,93,135,93,135,93v,-2,-1,-2,-1,-4c134,88,134,88,134,87v,,,,,c134,87,134,87,135,87v,,,,,c135,87,135,87,135,87v1,,2,,3,c138,86,138,86,138,86v,,1,,2,c140,86,140,86,140,86v1,-1,1,-1,1,-1c141,84,139,85,139,84v,-1,,-1,,-1c140,83,140,83,141,83v,,,,,c141,83,142,83,143,83v,,1,-1,2,-2c148,80,150,77,153,76v,,,,,c153,76,153,76,153,76v1,-2,-1,-1,-1,-2c152,74,152,74,152,74v1,,2,1,2,1c154,75,154,75,154,75v,,,,,-1c155,74,155,74,155,73v,,,,,-1c155,72,155,72,155,72v1,1,1,1,2,1c157,73,157,73,157,73v,,,,1,-1m166,75v1,-1,1,-3,3,-3c169,72,169,72,169,72v,,,,,c169,72,169,72,169,72v,,,,,c169,77,164,79,160,81v,,,,,c160,81,160,81,160,81v1,-2,2,-3,2,-5c162,76,162,76,162,76v,,,,,c162,76,162,76,162,76v,,1,,1,c163,76,163,76,163,76v,,1,,1,c165,75,165,75,166,75m137,74v1,-1,2,-1,3,-1c140,69,143,67,145,65v,,,,,c145,65,145,65,145,65v,,,,,c145,65,145,65,145,65v-3,8,-8,12,-15,16c129,81,129,81,129,82v,,,1,,1c129,83,129,83,129,83v-1,,-2,,-2,1c126,84,126,85,126,85v,,,,,-1c126,84,127,83,127,81v,,,,-1,c126,81,126,81,126,81v,,,,,c127,81,127,81,127,81v,,,,1,c129,81,129,80,129,79v,,,,,-1c129,78,129,78,129,78v,,,,,c129,78,129,78,129,78v,,,,,c130,78,130,78,130,78v4,,5,-3,7,-4m156,62v,,,,,c156,62,156,62,156,62v,,,,,c156,63,155,63,155,63v,2,2,2,2,3c157,66,157,66,157,66v-1,2,-5,2,-5,6c152,72,152,72,152,72v,,,,,c148,74,143,76,143,81v-1,,-2,1,-3,1c140,81,140,81,140,81v,-1,1,-1,2,-1c142,80,142,80,142,80v-1,,-1,,-1,c141,80,141,80,141,80v,,,,,c137,80,134,86,129,86v,,,,,c137,77,147,70,156,62t58,c214,62,214,62,214,62v3,2,3,7,3,12c217,75,217,76,217,77v,3,,5,,7c217,84,217,84,217,84v,-5,-3,-14,-3,-22m199,60v,-3,,-6,1,-7c201,59,201,64,201,69v,,,,,c200,68,199,64,199,60t23,-8c219,50,218,47,216,44v,,,,,c216,44,216,44,216,44v3,1,3,4,6,4c222,50,222,51,222,52v,,,,,c222,52,222,52,222,52m186,44v1,-3,4,-4,6,-6c192,38,192,38,192,38v,,,,,c192,38,192,38,192,38v,,,,,c191,41,188,42,186,44v,,,,,c186,44,186,44,186,44t47,-6c233,38,233,38,233,38v1,,1,,1,c234,38,235,38,235,39v,,,,,c235,39,236,40,237,40v,,,,,c238,43,239,45,242,46v,,,,,c242,46,242,46,242,46v,1,-1,1,-1,1c241,49,243,49,243,50v,,,,,c243,50,243,50,243,50v-5,-2,-7,-8,-10,-12c233,38,233,38,233,38v,,,,,c233,38,233,38,233,38v,,,,,m204,37v,,,,,c204,37,204,37,204,37v2,,2,1,3,2c207,39,207,40,207,40v,,,,1,c208,40,208,40,208,40v,,,,,c207,40,204,39,204,37v,,,,,c204,37,204,37,204,37v,,,,,m194,23v,,,,,c194,23,194,23,194,23v1,,1,1,1,1c195,25,193,25,193,26v,,,,,c193,26,193,26,193,26v,,,,,c193,26,193,26,193,26v,,,,,c192,26,192,26,192,25v,,,,,c192,24,193,23,194,23v,,,,,m207,9v,,,,,c210,10,213,11,213,15v,,,,,c211,14,207,13,207,9t-9,c198,7,201,5,201,4v1,1,1,1,1,2c202,8,199,8,199,10v-1,,-1,-1,-1,-1m200,v-1,,-1,,-2,c192,5,188,13,180,17v-2,5,-7,9,-12,12c166,30,167,33,165,33v-1,,-1,,-1,c157,47,143,53,134,66v-7,1,-8,9,-12,13c120,80,118,80,116,81v-2,2,-3,6,-6,6c110,87,110,87,109,87v-1,5,-7,6,-8,11c92,100,92,110,84,112v1,3,-2,2,-1,4c82,116,82,116,82,116v-1,,-2,1,-3,1c79,118,78,118,77,118v,,-1,,-1,c76,120,76,121,74,121v,,,,-1,c74,123,73,124,73,125v-1,,-1,,-1,c69,125,70,128,69,130v-7,3,-11,8,-15,13c47,145,48,155,40,156v,5,-6,5,-7,9c20,172,16,187,4,194v1,4,-3,3,-4,6c,204,3,204,1,207v8,5,15,11,21,19c22,225,22,225,23,225v1,,1,,1,c25,225,25,225,25,225v1,,1,,1,c30,218,36,215,39,208v12,-6,16,-20,29,-26c69,178,73,176,75,172v,1,1,1,1,1c77,173,77,172,77,172v1,-1,1,-1,2,-1c80,169,80,168,81,167v10,-7,15,-19,27,-26c114,131,124,126,131,116v1,,2,,3,c134,116,134,116,135,116v7,-13,23,-19,29,-34c172,79,176,72,182,67v,,,,,c182,67,182,67,182,67v,12,3,27,,37c187,107,183,118,187,125v-3,20,2,62,1,79c192,216,187,231,191,245v-1,12,-1,37,2,53c192,305,192,309,193,315v,8,-1,22,1,31c195,349,194,350,193,352v3,9,2,20,1,27c202,424,196,477,201,518v1,1,-1,3,-1,5c200,543,202,563,202,575v,14,-2,33,-1,43c201,620,202,621,202,623v,5,-3,11,1,16c203,708,205,780,201,846v3,3,-2,17,2,27c202,884,202,903,202,915v,3,2,7,1,11c203,927,202,927,202,928v-2,33,4,72,5,105c206,1041,209,1064,208,1072v5,52,8,109,10,169c226,1245,238,1242,247,1244v2,,3,2,5,3c251,1246,254,1245,254,1245v1,,,2,1,2c255,1247,255,1247,256,1246v7,-3,14,-4,22,-6c277,1231,277,1218,277,1213v,-2,-2,-3,-2,-6c273,1190,274,1166,273,1152v-4,-12,,-35,-4,-48c271,1098,269,1090,270,1085v2,-22,-4,-73,-5,-92c267,968,264,935,265,909v,-3,1,-8,-2,-10c267,878,260,848,264,827v-2,-3,-1,-5,,-7c264,819,262,818,262,817v,-13,,-34,1,-46c262,767,263,768,263,765v2,-21,-4,-46,-2,-66c261,696,261,698,261,694v-1,-3,3,-23,-1,-28c262,661,260,655,259,653v2,-17,1,-38,-1,-52c260,590,259,570,256,560v4,-18,-3,-41,,-51c251,494,256,470,251,456v,-3,1,-4,1,-6c250,427,248,394,247,378v,-3,1,-8,1,-11c248,353,244,334,244,318v,-6,1,-11,1,-16c243,291,243,280,241,269v,-2,2,-1,1,-4c237,215,235,167,231,115v-3,-7,-4,-17,-4,-27c225,86,224,77,227,77v3,4,8,7,9,14c239,92,240,94,242,95v-1,2,2,1,1,5c254,108,259,122,270,131v,4,4,3,4,8c283,146,289,157,296,166v-1,1,-1,2,-1,5c299,176,303,181,309,184v4,8,10,14,17,19c333,215,345,222,352,234v2,-1,3,-3,7,-3c359,231,359,231,359,231v3,-10,14,-14,18,-24c373,201,367,199,366,192v-8,-8,-16,-15,-21,-25c340,164,338,158,333,156v-6,-13,-18,-20,-24,-33c301,118,298,108,290,103v1,-4,-3,-3,-2,-6c274,86,266,68,252,56,246,43,235,35,228,23v-2,-1,-4,-1,-4,-2c223,18,220,17,218,15,216,8,209,7,207,1v-1,,-1,,-2,c204,1,203,1,203,v-1,,-2,,-3,e" fillcolor="#e1e3e3" stroked="f">
                  <v:fill opacity="39321f"/>
                  <v:path arrowok="t" o:connecttype="custom" o:connectlocs="794,1387;754,1291;767,1321;853,2619;675,2226;708,1156;731,1146;701,1133;655,981;757,974;711,918;757,931;761,829;757,832;728,766;698,773;1197,720;748,730;658,687;655,687;688,684;678,723;738,657;721,651;764,670;1115,641;162,571;718,542;668,515;162,555;671,476;906,426;301,439;873,383;628,423;347,416;440,330;638,330;655,267;526,248;447,287;506,251;559,238;480,215;423,267;503,238;718,244;734,172;784,132;675,122;638,86;658,33;271,383;76,743;602,221;668,2057;916,4006;857,2156;800,314;959,340" o:connectangles="0,0,0,0,0,0,0,0,0,0,0,0,0,0,0,0,0,0,0,0,0,0,0,0,0,0,0,0,0,0,0,0,0,0,0,0,0,0,0,0,0,0,0,0,0,0,0,0,0,0,0,0,0,0,0,0,0,0,0,0"/>
                  <o:lock v:ext="edit" verticies="t"/>
                </v:shape>
                <v:shape id="Freeform 1492" o:spid="_x0000_s1143" style="position:absolute;left:8536;top:1552;width:63;height:66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SITsUA&#10;AADdAAAADwAAAGRycy9kb3ducmV2LnhtbESPT2/CMAzF75P4DpGRdhspHBgqBISQQOOyafwTR6sx&#10;TaFxqiaD8u3nw6TdbL3n936eLTpfqzu1sQpsYDjIQBEXwVZcGjjs128TUDEhW6wDk4EnRVjMey8z&#10;zG148Dfdd6lUEsIxRwMupSbXOhaOPMZBaIhFu4TWY5K1LbVt8SHhvtajLBtrjxVLg8OGVo6K2+7H&#10;G/iMX5Nsfboe3ZK2aXOo7Tk8rTGv/W45BZWoS//mv+sPK/ijd+GXb2QEP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IhOxQAAAN0AAAAPAAAAAAAAAAAAAAAAAJgCAABkcnMv&#10;ZG93bnJldi54bWxQSwUGAAAAAAQABAD1AAAAigMAAAAA&#10;" path="m19,c17,2,14,4,14,8v-1,,-2,,-3,1c9,10,8,13,4,13v,,,,-1,c3,13,3,13,3,13v,,,,,c3,13,3,13,3,13v,,,,,c3,14,3,14,3,14v,1,,2,-1,2c2,16,2,16,2,16v-1,,-1,,-1,c1,16,1,16,,16v,,,,,c1,16,1,16,1,16,1,18,,19,,19v,1,,1,,1c,20,,19,1,19v,-1,1,-1,2,-1c3,18,3,18,3,18v,,,-1,,-1c3,16,3,16,4,16,11,12,16,8,19,v,,,,,e" fillcolor="#e1e3e3" stroked="f">
                  <v:fill opacity="39321f"/>
                  <v:path arrowok="t" o:connecttype="custom" o:connectlocs="63,0;46,26;36,30;13,43;10,43;10,43;10,43;10,43;10,43;10,46;7,53;7,53;3,53;0,53;0,53;3,53;0,63;0,66;3,63;10,59;10,59;10,56;13,53;63,0;63,0" o:connectangles="0,0,0,0,0,0,0,0,0,0,0,0,0,0,0,0,0,0,0,0,0,0,0,0,0"/>
                </v:shape>
                <v:shape id="Freeform 1493" o:spid="_x0000_s1144" style="position:absolute;left:8648;top:1575;width:30;height:30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abVcIA&#10;AADdAAAADwAAAGRycy9kb3ducmV2LnhtbERPTWsCMRC9C/0PYQreNKuiLVujVEH0IIjb0l6HzXSz&#10;dDNZkqjrvzeC4G0e73Pmy8424kw+1I4VjIYZCOLS6ZorBd9fm8E7iBCRNTaOScGVAiwXL7055tpd&#10;+EjnIlYihXDIUYGJsc2lDKUhi2HoWuLE/TlvMSboK6k9XlK4beQ4y2bSYs2pwWBLa0Plf3GyCvy+&#10;+Ml2v4fV9mSKqZlGM2FtlOq/dp8fICJ18Sl+uHc6zR+/jeD+TTp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lptVwgAAAN0AAAAPAAAAAAAAAAAAAAAAAJgCAABkcnMvZG93&#10;bnJldi54bWxQSwUGAAAAAAQABAD1AAAAhwMAAAAA&#10;" path="m9,c7,,7,2,6,3,5,3,5,3,4,4v,,-1,,-1,c3,4,3,4,3,4v,,,,,c3,4,2,4,2,4v,,,,,c2,4,2,4,2,4,2,6,1,7,,9v,,,,,c4,7,9,5,9,v,,,,,e" fillcolor="#e1e3e3" stroked="f">
                  <v:fill opacity="39321f"/>
                  <v:path arrowok="t" o:connecttype="custom" o:connectlocs="30,0;20,10;13,13;10,13;10,13;10,13;7,13;7,13;7,13;0,30;0,30;30,0;30,0" o:connectangles="0,0,0,0,0,0,0,0,0,0,0,0,0"/>
                </v:shape>
                <v:shape id="Freeform 1494" o:spid="_x0000_s1145" style="position:absolute;left:8834;top:1482;width:19;height:27;visibility:visible;mso-wrap-style:square;v-text-anchor:top" coordsize="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tGOcQA&#10;AADdAAAADwAAAGRycy9kb3ducmV2LnhtbERPS2vCQBC+F/wPywi9lGZjoFpTVxGhpfZmDJ6n2TEJ&#10;ZmdDdvPov3cLhd7m43vOZjeZRgzUudqygkUUgyAurK65VJCf359fQTiPrLGxTAp+yMFuO3vYYKrt&#10;yCcaMl+KEMIuRQWV920qpSsqMugi2xIH7mo7gz7ArpS6wzGEm0YmcbyUBmsODRW2dKiouGW9UbAu&#10;85frk1v0y779+OovOj8evmOlHufT/g2Ep8n/i//cnzrMT1YJ/H4TTp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rRjnEAAAA3QAAAA8AAAAAAAAAAAAAAAAAmAIAAGRycy9k&#10;b3ducmV2LnhtbFBLBQYAAAAABAAEAPUAAACJAwAAAAA=&#10;" path="m,c,,,,,,2,3,3,6,6,8v,,,,,c6,7,6,6,6,4,3,4,3,1,,e" fillcolor="#e1e3e3" stroked="f">
                  <v:fill opacity="39321f"/>
                  <v:path arrowok="t" o:connecttype="custom" o:connectlocs="0,0;0,0;19,27;19,27;19,14;0,0" o:connectangles="0,0,0,0,0,0"/>
                </v:shape>
                <v:shape id="Freeform 1495" o:spid="_x0000_s1146" style="position:absolute;left:8890;top:1463;width:33;height:39;visibility:visible;mso-wrap-style:square;v-text-anchor:top" coordsize="1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28jcQA&#10;AADdAAAADwAAAGRycy9kb3ducmV2LnhtbERPTWvCQBC9F/oflin01mzUWiV1lVIQ2pNoS89jdpqs&#10;yc6G7JpEf70rCN7m8T5nsRpsLTpqvXGsYJSkIIhzpw0XCn5/1i9zED4ga6wdk4ITeVgtHx8WmGnX&#10;85a6XShEDGGfoYIyhCaT0uclWfSJa4gj9+9aiyHCtpC6xT6G21qO0/RNWjQcG0ps6LOkvNodrYK/&#10;87w6fvP+tT8U3dCZ6Wm6qYxSz0/DxzuIQEO4i2/uLx3nj2cTuH4TT5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dvI3EAAAA3QAAAA8AAAAAAAAAAAAAAAAAmAIAAGRycy9k&#10;b3ducmV2LnhtbFBLBQYAAAAABAAEAPUAAACJAwAAAAA=&#10;" path="m,c,,,,,,,,,,,,3,4,5,10,10,12v,,,,,c10,11,8,11,8,9v,,1,,1,-1c9,8,9,8,9,8,6,7,5,5,4,2v,,,,,c4,2,4,2,4,2,3,2,2,1,2,1v,,,,,c2,,1,,1,,1,,1,,,,,,,,,e" fillcolor="#e1e3e3" stroked="f">
                  <v:fill opacity="39321f"/>
                  <v:path arrowok="t" o:connecttype="custom" o:connectlocs="0,0;0,0;0,0;33,39;33,39;26,29;30,26;30,26;13,7;13,7;13,7;7,3;7,3;3,0;0,0;0,0" o:connectangles="0,0,0,0,0,0,0,0,0,0,0,0,0,0,0,0"/>
                </v:shape>
                <v:shape id="Freeform 1496" o:spid="_x0000_s1147" style="position:absolute;left:8734;top:1463;width:20;height:19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TpcQA&#10;AADdAAAADwAAAGRycy9kb3ducmV2LnhtbERPTWvCQBC9C/0Pywi96UaRKjEbsRVLK4ioAfE2ZMck&#10;NDsbsluT/nu3UOhtHu9zklVvanGn1lWWFUzGEQji3OqKCwXZeTtagHAeWWNtmRT8kINV+jRIMNa2&#10;4yPdT74QIYRdjApK75tYSpeXZNCNbUMcuJttDfoA20LqFrsQbmo5jaIXabDi0FBiQ28l5V+nb6Pg&#10;9fIud/PNfn2ga7Zx526ffS60Us/Dfr0E4an3/+I/94cO86fzGfx+E06Q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AE6XEAAAA3QAAAA8AAAAAAAAAAAAAAAAAmAIAAGRycy9k&#10;b3ducmV2LnhtbFBLBQYAAAAABAAEAPUAAACJAwAAAAA=&#10;" path="m6,c4,2,1,3,,6v,,,,,c2,4,5,3,6,v,,,,,e" fillcolor="#e1e3e3" stroked="f">
                  <v:fill opacity="39321f"/>
                  <v:path arrowok="t" o:connecttype="custom" o:connectlocs="20,0;0,19;0,19;20,0;20,0" o:connectangles="0,0,0,0,0"/>
                </v:shape>
                <v:shape id="Freeform 1497" o:spid="_x0000_s1148" style="position:absolute;left:8794;top:1459;width:13;height:10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7J6r8A&#10;AADdAAAADwAAAGRycy9kb3ducmV2LnhtbERP24rCMBB9F/Yfwiz4pokFXekaRQq76KOXDxia2abY&#10;TGoTbf17Iwj7NodzndVmcI24UxdqzxpmUwWCuPSm5krD+fQzWYIIEdlg45k0PCjAZv0xWmFufM8H&#10;uh9jJVIIhxw12BjbXMpQWnIYpr4lTtyf7xzGBLtKmg77FO4amSm1kA5rTg0WWyoslZfjzWk49S4b&#10;zkW1v5qCbPw9qH24Ka3Hn8P2G0SkIf6L3+6dSfOzrzm8vkkn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bsnqvwAAAN0AAAAPAAAAAAAAAAAAAAAAAJgCAABkcnMvZG93bnJl&#10;di54bWxQSwUGAAAAAAQABAD1AAAAhAMAAAAA&#10;" path="m,c,,,,,,,,,,,,,2,3,3,4,3v,,,,,c4,3,4,3,4,3,3,3,3,3,3,3v,,,-1,,-1c2,1,2,,,,,,,,,,,,,,,e" fillcolor="#e1e3e3" stroked="f">
                  <v:fill opacity="39321f"/>
                  <v:path arrowok="t" o:connecttype="custom" o:connectlocs="0,0;0,0;0,0;13,10;13,10;13,10;10,10;10,7;0,0;0,0;0,0" o:connectangles="0,0,0,0,0,0,0,0,0,0,0"/>
                </v:shape>
                <v:shape id="Freeform 1498" o:spid="_x0000_s1149" style="position:absolute;left:3076;top:5081;width:10;height:17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GUwsMA&#10;AADdAAAADwAAAGRycy9kb3ducmV2LnhtbERPTWvCQBC9C/6HZYTedGNKTUldg1hKezW2FW9jdpoN&#10;ZmdDdqvx37uFgrd5vM9ZFoNtxZl63zhWMJ8lIIgrpxuuFXzu3qbPIHxA1tg6JgVX8lCsxqMl5tpd&#10;eEvnMtQihrDPUYEJocul9JUhi37mOuLI/bjeYoiwr6Xu8RLDbSvTJFlIiw3HBoMdbQxVp/LXKugy&#10;9314L687W7Xm6fXxqPdfR63Uw2RYv4AINIS7+N/9oeP8NFvA3zfx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GUwsMAAADdAAAADwAAAAAAAAAAAAAAAACYAgAAZHJzL2Rv&#10;d25yZXYueG1sUEsFBgAAAAAEAAQA9QAAAIgDAAAAAA==&#10;" path="m1,c1,1,,3,,4,,5,,5,2,5,2,4,3,2,3,1,3,,2,,1,e" fillcolor="#e1e3e3" stroked="f">
                  <v:fill opacity="39321f"/>
                  <v:path arrowok="t" o:connecttype="custom" o:connectlocs="3,0;0,14;7,17;10,3;3,0" o:connectangles="0,0,0,0,0"/>
                </v:shape>
                <v:shape id="Freeform 1499" o:spid="_x0000_s1150" style="position:absolute;left:2963;top:5032;width:13;height:36;visibility:visible;mso-wrap-style:square;v-text-anchor:top" coordsize="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Uv38EA&#10;AADdAAAADwAAAGRycy9kb3ducmV2LnhtbERPS4vCMBC+C/6HMIIX0dTHqlSjiKDb4/q6D83YFptJ&#10;aWKt/36zsOBtPr7nrLetKUVDtSssKxiPIhDEqdUFZwqul8NwCcJ5ZI2lZVLwJgfbTbezxljbF5+o&#10;OftMhBB2MSrIva9iKV2ak0E3shVx4O62NugDrDOpa3yFcFPKSRTNpcGCQ0OOFe1zSh/np1Ewjcp7&#10;chocE3dovr6r28/MXuaJUv1eu1uB8NT6j/jfnegwf7JYwN834QS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FL9/BAAAA3QAAAA8AAAAAAAAAAAAAAAAAmAIAAGRycy9kb3du&#10;cmV2LnhtbFBLBQYAAAAABAAEAPUAAACGAwAAAAA=&#10;" path="m2,c2,2,,6,,8v,1,,2,1,3c1,8,3,4,4,2,4,1,3,,2,e" fillcolor="#e1e3e3" stroked="f">
                  <v:fill opacity="39321f"/>
                  <v:path arrowok="t" o:connecttype="custom" o:connectlocs="7,0;0,26;3,36;13,7;7,0" o:connectangles="0,0,0,0,0"/>
                </v:shape>
                <v:shape id="Freeform 1500" o:spid="_x0000_s1151" style="position:absolute;left:3053;top:4959;width:16;height:53;visibility:visible;mso-wrap-style:square;v-text-anchor:top" coordsize="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ccsQA&#10;AADdAAAADwAAAGRycy9kb3ducmV2LnhtbESPwU7DQAxE70j8w8qVuNFNg6BV2m1VVUICbqT9ACvr&#10;JoGsN4qXJPD1+IDEzdaMZ553hzl0ZqRB2sgOVssMDHEVfcu1g8v5+X4DRhKyxy4yOfgmgcP+9maH&#10;hY8Tv9NYptpoCEuBDpqU+sJaqRoKKMvYE6t2jUPApOtQWz/gpOGhs3mWPdmALWtDgz2dGqo+y6/g&#10;4DS+defHo7x+4IPkP1huZLqKc3eL+bgFk2hO/+a/6xev+PlacfUbHcH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h3HLEAAAA3QAAAA8AAAAAAAAAAAAAAAAAmAIAAGRycy9k&#10;b3ducmV2LnhtbFBLBQYAAAAABAAEAPUAAACJAwAAAAA=&#10;" path="m4,c4,4,,9,,13v,1,1,2,1,3c2,12,5,6,5,3,5,2,5,1,4,e" fillcolor="#e1e3e3" stroked="f">
                  <v:fill opacity="39321f"/>
                  <v:path arrowok="t" o:connecttype="custom" o:connectlocs="13,0;0,43;3,53;16,10;13,0" o:connectangles="0,0,0,0,0"/>
                </v:shape>
                <v:shape id="Freeform 1501" o:spid="_x0000_s1152" style="position:absolute;left:3079;top:4712;width:46;height:148;visibility:visible;mso-wrap-style:square;v-text-anchor:top" coordsize="1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sNV8QA&#10;AADdAAAADwAAAGRycy9kb3ducmV2LnhtbERPTWsCMRC9F/wPYYTeaqIFtatRRBCkYEFbqd6Gzbi7&#10;uJmsm1S3/nojCN7m8T5nPG1sKc5U+8Kxhm5HgSBOnSk40/DzvXgbgvAB2WDpmDT8k4fppPUyxsS4&#10;C6/pvAmZiCHsE9SQh1AlUvo0J4u+4yriyB1cbTFEWGfS1HiJ4baUPaX60mLBsSHHiuY5pcfNn9Ww&#10;Xb1ft59qnZ72u6Gir98Cj7O51q/tZjYCEagJT/HDvTRxfm/wAfdv4gly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LDVfEAAAA3QAAAA8AAAAAAAAAAAAAAAAAmAIAAGRycy9k&#10;b3ducmV2LnhtbFBLBQYAAAAABAAEAPUAAACJAwAAAAA=&#10;" path="m14,c7,8,,30,,45,4,25,9,18,14,e" fillcolor="#e1e3e3" stroked="f">
                  <v:fill opacity="39321f"/>
                  <v:path arrowok="t" o:connecttype="custom" o:connectlocs="46,0;0,148;46,0" o:connectangles="0,0,0"/>
                </v:shape>
                <v:shape id="Freeform 1502" o:spid="_x0000_s1153" style="position:absolute;left:3102;top:4741;width:30;height:109;visibility:visible;mso-wrap-style:square;v-text-anchor:top" coordsize="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tNXsMA&#10;AADdAAAADwAAAGRycy9kb3ducmV2LnhtbESPQYvCQAyF7wv+hyHCXkSndkG0OoqKgntcK55DJ7bF&#10;TqZ0ZrX+e3NY2FvCe3nvy2rTu0Y9qAu1ZwPTSQKKuPC25tLAJT+O56BCRLbYeCYDLwqwWQ8+VphZ&#10;/+QfepxjqSSEQ4YGqhjbTOtQVOQwTHxLLNrNdw6jrF2pbYdPCXeNTpNkph3WLA0VtrSvqLiff52B&#10;4ksnzf52yKe79Pt60KOYYr4w5nPYb5egIvXx3/x3fbKCn86FX76REf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tNXsMAAADdAAAADwAAAAAAAAAAAAAAAACYAgAAZHJzL2Rv&#10;d25yZXYueG1sUEsFBgAAAAAEAAQA9QAAAIgDAAAAAA==&#10;" path="m9,c5,6,,22,,31v,1,,1,,2c3,22,6,11,9,e" fillcolor="#e1e3e3" stroked="f">
                  <v:fill opacity="39321f"/>
                  <v:path arrowok="t" o:connecttype="custom" o:connectlocs="30,0;0,102;0,109;30,0" o:connectangles="0,0,0,0"/>
                </v:shape>
                <v:shape id="Freeform 1503" o:spid="_x0000_s1154" style="position:absolute;left:3122;top:4722;width:40;height:122;visibility:visible;mso-wrap-style:square;v-text-anchor:top" coordsize="1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lDwMIA&#10;AADdAAAADwAAAGRycy9kb3ducmV2LnhtbERPTWsCMRC9C/6HMEJvmtVDK6tRRLH0olDtpbdhM25W&#10;N5OQRHf9902h0Ns83ucs171txYNCbBwrmE4KEMSV0w3XCr7O+/EcREzIGlvHpOBJEdar4WCJpXYd&#10;f9LjlGqRQziWqMCk5EspY2XIYpw4T5y5iwsWU4ahljpgl8NtK2dF8SotNpwbDHraGqpup7tVEFr+&#10;9ueqOxxN8eaP+6utd+ldqZdRv1mASNSnf/Gf+0Pn+bP5FH6/yS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KUPAwgAAAN0AAAAPAAAAAAAAAAAAAAAAAJgCAABkcnMvZG93&#10;bnJldi54bWxQSwUGAAAAAAQABAD1AAAAhwMAAAAA&#10;" path="m12,c7,8,,24,,35v,1,,1,,2c4,21,8,18,12,e" fillcolor="#e1e3e3" stroked="f">
                  <v:fill opacity="39321f"/>
                  <v:path arrowok="t" o:connecttype="custom" o:connectlocs="40,0;0,115;0,122;40,0" o:connectangles="0,0,0,0"/>
                </v:shape>
                <v:shape id="Freeform 1504" o:spid="_x0000_s1155" style="position:absolute;left:3043;top:4682;width:33;height:135;visibility:visible;mso-wrap-style:square;v-text-anchor:top" coordsize="1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RJksQA&#10;AADdAAAADwAAAGRycy9kb3ducmV2LnhtbERPTWvCQBC9C/0PyxR6001zKDF1FbFUQkG0MYf2NmTH&#10;JDQ7G7Jrkv57t1DwNo/3OavNZFoxUO8aywqeFxEI4tLqhisFxfl9noBwHllja5kU/JKDzfphtsJU&#10;25E/ach9JUIIuxQV1N53qZSurMmgW9iOOHAX2xv0AfaV1D2OIdy0Mo6iF2mw4dBQY0e7msqf/GoU&#10;7Lh4+zrg8uO0z2RxxO/mWJ1zpZ4ep+0rCE+Tv4v/3ZkO8+Mkhr9vwgl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ESZLEAAAA3QAAAA8AAAAAAAAAAAAAAAAAmAIAAGRycy9k&#10;b3ducmV2LnhtbFBLBQYAAAAABAAEAPUAAACJAwAAAAA=&#10;" path="m10,c7,12,,27,,38v,1,,2,,3c2,28,10,13,10,2v,-1,,-2,,-2e" fillcolor="#e1e3e3" stroked="f">
                  <v:fill opacity="39321f"/>
                  <v:path arrowok="t" o:connecttype="custom" o:connectlocs="33,0;0,125;0,135;33,7;33,0" o:connectangles="0,0,0,0,0"/>
                </v:shape>
                <v:shape id="Freeform 1505" o:spid="_x0000_s1156" style="position:absolute;left:3062;top:4771;width:10;height:23;visibility:visible;mso-wrap-style:square;v-text-anchor:top" coordsize="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APwMMA&#10;AADdAAAADwAAAGRycy9kb3ducmV2LnhtbERP22rCQBB9L/gPywh9qxsViqRuQisogvRBzQcM2Wk2&#10;bXY2ZjeX/r1bKPg2h3OdbT7ZRgzU+dqxguUiAUFcOl1zpaC47l82IHxA1tg4JgW/5CHPZk9bTLUb&#10;+UzDJVQihrBPUYEJoU2l9KUhi37hWuLIfbnOYoiwq6TucIzhtpGrJHmVFmuODQZb2hkqfy69VVD3&#10;iek/bt/FrdTFpz1dh8PYSqWe59P7G4hAU3iI/91HHeevNmv4+yae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APwMMAAADdAAAADwAAAAAAAAAAAAAAAACYAgAAZHJzL2Rv&#10;d25yZXYueG1sUEsFBgAAAAAEAAQA9QAAAIgDAAAAAA==&#10;" path="m2,c2,,1,1,1,1,1,2,1,2,,2,,3,,3,,3v,,,,,c,4,,4,,5v,,,1,1,1c1,6,1,6,1,6v,,,,,c1,6,1,7,1,7v,,,,,c2,5,3,3,3,1,3,,3,,2,e" fillcolor="#e1e3e3" stroked="f">
                  <v:fill opacity="39321f"/>
                  <v:path arrowok="t" o:connecttype="custom" o:connectlocs="7,0;3,3;0,7;0,10;0,10;0,16;3,20;3,20;3,20;3,23;3,23;10,3;7,0" o:connectangles="0,0,0,0,0,0,0,0,0,0,0,0,0"/>
                </v:shape>
                <v:shape id="Freeform 1506" o:spid="_x0000_s1157" style="position:absolute;left:3069;top:4738;width:13;height:23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FQ2sAA&#10;AADdAAAADwAAAGRycy9kb3ducmV2LnhtbERPTYvCMBC9C/sfwix403RFRKpRVBB22YtV8Tw0Y1tM&#10;Jt0kav33G0HwNo/3OfNlZ424kQ+NYwVfwwwEcel0w5WC42E7mIIIEVmjcUwKHhRgufjozTHX7s4F&#10;3faxEimEQ44K6hjbXMpQ1mQxDF1LnLiz8xZjgr6S2uM9hVsjR1k2kRYbTg01trSpqbzsr1bBriCc&#10;bP3Pb1GtHxb/TvJozFmp/me3moGI1MW3+OX+1mn+aDqG5zfpB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8FQ2sAAAADdAAAADwAAAAAAAAAAAAAAAACYAgAAZHJzL2Rvd25y&#10;ZXYueG1sUEsFBgAAAAAEAAQA9QAAAIUDAAAAAA==&#10;" path="m2,c2,2,1,5,,7v1,,1,,2,c3,5,3,3,4,1,3,,3,,2,e" fillcolor="#e1e3e3" stroked="f">
                  <v:fill opacity="39321f"/>
                  <v:path arrowok="t" o:connecttype="custom" o:connectlocs="7,0;0,23;7,23;13,3;7,0" o:connectangles="0,0,0,0,0"/>
                </v:shape>
                <v:shape id="Freeform 1507" o:spid="_x0000_s1158" style="position:absolute;left:3119;top:4563;width:16;height:63;visibility:visible;mso-wrap-style:square;v-text-anchor:top" coordsize="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TqIsUA&#10;AADdAAAADwAAAGRycy9kb3ducmV2LnhtbERPTWvCQBC9C/6HZQq9SN0oVSS6ikgL7aVgTNHjkB2z&#10;sdnZkF019td3C4K3ebzPWaw6W4sLtb5yrGA0TEAQF05XXCrId+8vMxA+IGusHZOCG3lYLfu9Baba&#10;XXlLlyyUIoawT1GBCaFJpfSFIYt+6BriyB1dazFE2JZSt3iN4baW4ySZSosVxwaDDW0MFT/Z2So4&#10;Z6/7b3PAU/7brd8Gu6/N5ym/KfX81K3nIAJ14SG+uz90nD+eTeD/m3i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OoixQAAAN0AAAAPAAAAAAAAAAAAAAAAAJgCAABkcnMv&#10;ZG93bnJldi54bWxQSwUGAAAAAAQABAD1AAAAigMAAAAA&#10;" path="m5,c3,2,,11,,16v,1,,2,,3c2,13,4,6,5,e" fillcolor="#e1e3e3" stroked="f">
                  <v:fill opacity="39321f"/>
                  <v:path arrowok="t" o:connecttype="custom" o:connectlocs="16,0;0,53;0,63;16,0" o:connectangles="0,0,0,0"/>
                </v:shape>
                <v:shape id="Freeform 1508" o:spid="_x0000_s1159" style="position:absolute;left:3062;top:4517;width:10;height:33;visibility:visible;mso-wrap-style:square;v-text-anchor:top" coordsize="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TcUsEA&#10;AADdAAAADwAAAGRycy9kb3ducmV2LnhtbERPS4vCMBC+C/sfwix403QFH3SNsizIFryoVdjj0Ixt&#10;sZmUJNb6740geJuP7znLdW8a0ZHztWUFX+MEBHFhdc2lgmO+GS1A+ICssbFMCu7kYb36GCwx1fbG&#10;e+oOoRQxhH2KCqoQ2lRKX1Rk0I9tSxy5s3UGQ4SulNrhLYabRk6SZCYN1hwbKmzpt6LicrgaBdzs&#10;N3on2W3/snzeTcO/uZ4ypYaf/c83iEB9eItf7kzH+ZPFDJ7fx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U3FLBAAAA3QAAAA8AAAAAAAAAAAAAAAAAmAIAAGRycy9kb3du&#10;cmV2LnhtbFBLBQYAAAAABAAEAPUAAACGAwAAAAA=&#10;" path="m2,c2,3,,6,,8v,1,,2,1,2c1,10,1,10,1,10,1,8,3,4,3,2,3,1,3,1,2,e" fillcolor="#e1e3e3" stroked="f">
                  <v:fill opacity="39321f"/>
                  <v:path arrowok="t" o:connecttype="custom" o:connectlocs="7,0;0,26;3,33;3,33;10,7;7,0" o:connectangles="0,0,0,0,0,0"/>
                </v:shape>
                <v:shape id="Freeform 1509" o:spid="_x0000_s1160" style="position:absolute;left:3148;top:4494;width:14;height:39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tcCcIA&#10;AADdAAAADwAAAGRycy9kb3ducmV2LnhtbERPTYvCMBC9L/gfwgh7W1M9qFSjiO6quHiw6n1sxraY&#10;TEqT1frvzcLC3ubxPmc6b60Rd2p85VhBv5eAIM6drrhQcDp+fYxB+ICs0TgmBU/yMJ913qaYavfg&#10;A92zUIgYwj5FBWUIdSqlz0uy6HuuJo7c1TUWQ4RNIXWDjxhujRwkyVBarDg2lFjTsqT8lv1YBRa/&#10;N9nFrFdZaxaE9ed5ud/1lXrvtosJiEBt+Bf/ubc6zh+MR/D7TTxB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W1wJwgAAAN0AAAAPAAAAAAAAAAAAAAAAAJgCAABkcnMvZG93&#10;bnJldi54bWxQSwUGAAAAAAQABAD1AAAAhwMAAAAA&#10;" path="m2,c2,3,,7,,10v,1,,2,1,2c1,10,4,5,4,2,4,1,3,1,2,e" fillcolor="#e1e3e3" stroked="f">
                  <v:fill opacity="39321f"/>
                  <v:path arrowok="t" o:connecttype="custom" o:connectlocs="7,0;0,33;4,39;14,7;7,0" o:connectangles="0,0,0,0,0"/>
                </v:shape>
                <v:shape id="Freeform 1510" o:spid="_x0000_s1161" style="position:absolute;left:3072;top:4480;width:14;height:24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xa38QA&#10;AADdAAAADwAAAGRycy9kb3ducmV2LnhtbESPQWvDMAyF74P9B6NBb6uzHkrJ6oRuUOjYZenKziJW&#10;k1Bbzmy3Tf99dRjsJvGe3vu0rifv1IViGgIbeJkXoIjbYAfuDBy+t88rUCkjW3SBycCNEtTV48Ma&#10;Sxuu3NBlnzslIZxKNNDnPJZap7Ynj2keRmLRjiF6zLLGTtuIVwn3Ti+KYqk9DiwNPY703lN72p+9&#10;ga+GcLmNH59N93bz+PujD84djZk9TZtXUJmm/G/+u95ZwV+sBFe+kRF0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MWt/EAAAA3QAAAA8AAAAAAAAAAAAAAAAAmAIAAGRycy9k&#10;b3ducmV2LnhtbFBLBQYAAAAABAAEAPUAAACJAwAAAAA=&#10;" path="m2,c2,2,1,4,,6v1,,1,1,2,1c3,5,3,2,4,,3,,3,,2,e" fillcolor="#e1e3e3" stroked="f">
                  <v:fill opacity="39321f"/>
                  <v:path arrowok="t" o:connecttype="custom" o:connectlocs="7,0;0,21;7,24;14,0;7,0" o:connectangles="0,0,0,0,0"/>
                </v:shape>
                <v:shape id="Freeform 1511" o:spid="_x0000_s1162" style="position:absolute;left:3205;top:4510;width:10;height:17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twl8MA&#10;AADdAAAADwAAAGRycy9kb3ducmV2LnhtbERPTWvCQBC9F/wPyxR6q5sqVhvdhFIRvTa2Sm9jdswG&#10;s7Mhu9X477sFwds83ucs8t424kydrx0reBkmIIhLp2uuFHxtV88zED4ga2wck4IrecizwcMCU+0u&#10;/EnnIlQihrBPUYEJoU2l9KUhi37oWuLIHV1nMUTYVVJ3eInhtpGjJHmVFmuODQZb+jBUnopfq6Cd&#10;ut3PurhubdmYyXJ80Pvvg1bq6bF/n4MI1Ie7+Obe6Dh/NHuD/2/iC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twl8MAAADdAAAADwAAAAAAAAAAAAAAAACYAgAAZHJzL2Rv&#10;d25yZXYueG1sUEsFBgAAAAAEAAQA9QAAAIgDAAAAAA==&#10;" path="m1,c1,1,,3,,4,,5,,5,2,5v,,,,,c2,4,3,2,3,1,3,,2,,1,e" fillcolor="#e1e3e3" stroked="f">
                  <v:fill opacity="39321f"/>
                  <v:path arrowok="t" o:connecttype="custom" o:connectlocs="3,0;0,14;7,17;7,17;10,3;3,0" o:connectangles="0,0,0,0,0,0"/>
                </v:shape>
                <v:shape id="Freeform 1512" o:spid="_x0000_s1163" style="position:absolute;left:3132;top:4424;width:13;height:17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eQHscA&#10;AADdAAAADwAAAGRycy9kb3ducmV2LnhtbESPQWvCQBCF74X+h2UK3uqmCqVGV7EFQbClVL30Nman&#10;m2B2NmZXE/+9cyh4m+G9ee+b2aL3tbpQG6vABl6GGSjiItiKnYH9bvX8BiomZIt1YDJwpQiL+ePD&#10;DHMbOv6hyzY5JSEcczRQptTkWseiJI9xGBpi0f5C6zHJ2jptW+wk3Nd6lGWv2mPF0lBiQx8lFcft&#10;2Rtw68Npstv/jt+/j59uU2Hnll+dMYOnfjkFlahPd/P/9doK/mgi/PKNjK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HkB7HAAAA3QAAAA8AAAAAAAAAAAAAAAAAmAIAAGRy&#10;cy9kb3ducmV2LnhtbFBLBQYAAAAABAAEAPUAAACMAwAAAAA=&#10;" path="m4,v,,,,-1,c2,,,1,,4v1,,2,,3,1c3,3,4,1,4,v,,,,,e" fillcolor="#e1e3e3" stroked="f">
                  <v:fill opacity="39321f"/>
                  <v:path arrowok="t" o:connecttype="custom" o:connectlocs="13,0;10,0;0,14;10,17;13,0;13,0" o:connectangles="0,0,0,0,0,0"/>
                </v:shape>
                <v:shape id="Freeform 1513" o:spid="_x0000_s1164" style="position:absolute;left:3238;top:4405;width:16;height:23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SIY8IA&#10;AADdAAAADwAAAGRycy9kb3ducmV2LnhtbERP32vCMBB+H/g/hBN8W1N9GFs1iggFHYKsG/p6NGcb&#10;bC6hiVr/ezMY7O0+vp+3WA22Ezfqg3GsYJrlIIhrpw03Cn6+y9d3ECEia+wck4IHBVgtRy8LLLS7&#10;8xfdqtiIFMKhQAVtjL6QMtQtWQyZ88SJO7veYkywb6Tu8Z7CbSdnef4mLRpODS162rRUX6qrVbA/&#10;2s/Tw5wOaIZdXnlfVjtXKjUZD+s5iEhD/Bf/ubc6zZ99TOH3m3SC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IhjwgAAAN0AAAAPAAAAAAAAAAAAAAAAAJgCAABkcnMvZG93&#10;bnJldi54bWxQSwUGAAAAAAQABAD1AAAAhwMAAAAA&#10;" path="m2,v,,,,,c2,,2,,2,v,,,,,c2,2,,4,,6,,7,1,7,2,7v,,,,,c2,4,4,5,5,3v,,,,,c4,3,4,3,4,3v,,,,,c4,3,4,3,4,3v,,,,,c3,3,3,2,3,2v,,,,,c3,2,3,2,3,2,3,1,3,1,3,v,,,,-1,e" fillcolor="#e1e3e3" stroked="f">
                  <v:fill opacity="39321f"/>
                  <v:path arrowok="t" o:connecttype="custom" o:connectlocs="6,0;6,0;6,0;6,0;0,20;6,23;6,23;16,10;16,10;13,10;13,10;13,10;13,10;10,7;10,7;10,7;10,0;6,0" o:connectangles="0,0,0,0,0,0,0,0,0,0,0,0,0,0,0,0,0,0"/>
                </v:shape>
                <v:shape id="Freeform 1514" o:spid="_x0000_s1165" style="position:absolute;left:3175;top:4286;width:20;height:69;visibility:visible;mso-wrap-style:square;v-text-anchor:top" coordsize="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S1sMA&#10;AADdAAAADwAAAGRycy9kb3ducmV2LnhtbERPTWvCQBC9C/6HZQRvdWMKbU1dg1gCaS9Va+9Ddkyi&#10;2dklu2r677uFgrd5vM9Z5oPpxJV631pWMJ8lIIgrq1uuFRy+iocXED4ga+wsk4If8pCvxqMlZtre&#10;eEfXfahFDGGfoYImBJdJ6auGDPqZdcSRO9reYIiwr6Xu8RbDTSfTJHmSBluODQ062jRUnfcXoyAc&#10;6H27cO777fP54+Qe07LwXCo1nQzrVxCBhnAX/7tLHeenixT+vo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VS1sMAAADdAAAADwAAAAAAAAAAAAAAAACYAgAAZHJzL2Rv&#10;d25yZXYueG1sUEsFBgAAAAAEAAQA9QAAAIgDAAAAAA==&#10;" path="m5,c4,6,,13,,18v,2,,3,,3c2,17,3,11,6,9v,,,,-1,c5,9,5,9,5,9v,,,,,c5,9,5,9,5,9,4,9,4,9,4,8v,,,,,c4,8,5,7,5,7v,,,,,c5,7,5,7,5,7v,,1,,1,c6,7,6,8,6,8,6,7,6,7,6,6,5,5,6,3,6,2,6,1,6,,5,e" fillcolor="#e1e3e3" stroked="f">
                  <v:fill opacity="39321f"/>
                  <v:path arrowok="t" o:connecttype="custom" o:connectlocs="17,0;0,59;0,69;20,30;17,30;17,30;17,30;17,30;13,26;13,26;17,23;17,23;17,23;20,23;20,26;20,20;20,7;17,0" o:connectangles="0,0,0,0,0,0,0,0,0,0,0,0,0,0,0,0,0,0"/>
                </v:shape>
                <v:shape id="Freeform 1515" o:spid="_x0000_s1166" style="position:absolute;left:3139;top:4173;width:56;height:175;visibility:visible;mso-wrap-style:square;v-text-anchor:top" coordsize="1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lBTcMA&#10;AADdAAAADwAAAGRycy9kb3ducmV2LnhtbERPTWvCQBC9F/wPywheSt1oxcboKiIo9di09TxkxyQm&#10;Oxuyq4n/vlsQvM3jfc5q05ta3Kh1pWUFk3EEgjizuuRcwc/3/i0G4TyyxtoyKbiTg8168LLCRNuO&#10;v+iW+lyEEHYJKii8bxIpXVaQQTe2DXHgzrY16ANsc6lb7EK4qeU0iubSYMmhocCGdgVlVXo1CuLZ&#10;L+azj+5I9/meqvhyqF5PJ6VGw367BOGp90/xw/2pw/zp4h3+vw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lBTcMAAADdAAAADwAAAAAAAAAAAAAAAACYAgAAZHJzL2Rv&#10;d25yZXYueG1sUEsFBgAAAAAEAAQA9QAAAIgDAAAAAA==&#10;" path="m17,c14,15,5,29,4,40,2,41,,45,,48v,2,1,4,2,5c3,44,9,39,10,32,10,31,9,30,9,29v,,,,,c9,29,9,29,9,29v2,-3,5,-9,6,-14c15,13,16,12,16,11,17,8,17,5,17,2v,,,-1,,-2e" fillcolor="#e1e3e3" stroked="f">
                  <v:fill opacity="39321f"/>
                  <v:path arrowok="t" o:connecttype="custom" o:connectlocs="56,0;13,132;0,158;7,175;33,106;30,96;30,96;30,96;49,50;53,36;56,7;56,0" o:connectangles="0,0,0,0,0,0,0,0,0,0,0,0"/>
                </v:shape>
                <v:shape id="Freeform 1516" o:spid="_x0000_s1167" style="position:absolute;left:3231;top:4315;width:10;height:20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i0VcQA&#10;AADdAAAADwAAAGRycy9kb3ducmV2LnhtbERPS2vCQBC+C/6HZYTedKOU0qZuRAVLDyUQ7aW3ITsm&#10;IdnZkN28+uu7hUJv8/E9Z3+YTCMG6lxlWcF2E4Egzq2uuFDwebusn0E4j6yxsUwKZnJwSJaLPcba&#10;jpzRcPWFCCHsYlRQet/GUrq8JINuY1viwN1tZ9AH2BVSdziGcNPIXRQ9SYMVh4YSWzqXlNfX3ijI&#10;pP9K55t5qx1+n9KPqMjyflTqYTUdX0F4mvy/+M/9rsP83csj/H4TTpD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ItFXEAAAA3QAAAA8AAAAAAAAAAAAAAAAAmAIAAGRycy9k&#10;b3ducmV2LnhtbFBLBQYAAAAABAAEAPUAAACJAwAAAAA=&#10;" path="m1,c1,1,,3,,5v,,,1,2,1c2,5,3,3,3,1,3,1,3,,1,e" fillcolor="#e1e3e3" stroked="f">
                  <v:fill opacity="39321f"/>
                  <v:path arrowok="t" o:connecttype="custom" o:connectlocs="3,0;0,17;7,20;10,3;3,0" o:connectangles="0,0,0,0,0"/>
                </v:shape>
                <v:shape id="Freeform 1517" o:spid="_x0000_s1168" style="position:absolute;left:3261;top:4249;width:26;height:86;visibility:visible;mso-wrap-style:square;v-text-anchor:top" coordsize="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+Y8cUA&#10;AADdAAAADwAAAGRycy9kb3ducmV2LnhtbERP32vCMBB+H/g/hBP2NlOFiVajWMeGDgabE3RvZ3Jr&#10;i82lNJnW/94MBN/u4/t503lrK3GixpeOFfR7CQhi7UzJuYLt9+vTCIQPyAYrx6TgQh7ms87DFFPj&#10;zvxFp03IRQxhn6KCIoQ6ldLrgiz6nquJI/frGoshwiaXpsFzDLeVHCTJUFosOTYUWNOyIH3c/FkF&#10;b7tD9bM+vGv90V5s9pJn9f4zU+qx2y4mIAK14S6+uVcmzh+Mn+H/m3iC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f5jxxQAAAN0AAAAPAAAAAAAAAAAAAAAAAJgCAABkcnMv&#10;ZG93bnJldi54bWxQSwUGAAAAAAQABAD1AAAAigMAAAAA&#10;" path="m8,c4,4,,17,,24v,1,1,1,1,2c3,18,6,9,8,e" fillcolor="#e1e3e3" stroked="f">
                  <v:fill opacity="39321f"/>
                  <v:path arrowok="t" o:connecttype="custom" o:connectlocs="26,0;0,79;3,86;26,0" o:connectangles="0,0,0,0"/>
                </v:shape>
                <v:shape id="Freeform 1518" o:spid="_x0000_s1169" style="position:absolute;left:3211;top:4223;width:20;height:63;visibility:visible;mso-wrap-style:square;v-text-anchor:top" coordsize="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BVW8QA&#10;AADdAAAADwAAAGRycy9kb3ducmV2LnhtbERPTWvCQBC9C/0PyxR60009WBOzCVUotSCIqdQeh+w0&#10;CcnOhuxW4793hUJv83ifk+aj6cSZBtdYVvA8i0AQl1Y3XCk4fr5NlyCcR9bYWSYFV3KQZw+TFBNt&#10;L3ygc+ErEULYJaig9r5PpHRlTQbdzPbEgfuxg0Ef4FBJPeAlhJtOzqNoIQ02HBpq7GlTU9kWv0ZB&#10;3G/fdx/sYn3a43fkXg5fx3at1NPj+LoC4Wn0/+I/91aH+fN4Afdvwgk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wVVvEAAAA3QAAAA8AAAAAAAAAAAAAAAAAmAIAAGRycy9k&#10;b3ducmV2LnhtbFBLBQYAAAAABAAEAPUAAACJAwAAAAA=&#10;" path="m6,c3,1,,11,,16v,2,,3,1,3c3,13,4,6,6,e" fillcolor="#e1e3e3" stroked="f">
                  <v:fill opacity="39321f"/>
                  <v:path arrowok="t" o:connecttype="custom" o:connectlocs="20,0;0,53;3,63;20,0" o:connectangles="0,0,0,0"/>
                </v:shape>
                <v:shape id="Freeform 1519" o:spid="_x0000_s1170" style="position:absolute;left:3244;top:4193;width:40;height:99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EwisIA&#10;AADdAAAADwAAAGRycy9kb3ducmV2LnhtbERP24rCMBB9F/Yfwizsm6areOsaRYVFBV+sfsDQjG13&#10;m0lpYlv/3giCb3M411msOlOKhmpXWFbwPYhAEKdWF5wpuJx/+zMQziNrLC2Tgjs5WC0/eguMtW35&#10;RE3iMxFC2MWoIPe+iqV0aU4G3cBWxIG72tqgD7DOpK6xDeGmlMMomkiDBYeGHCva5pT+Jzej4G+8&#10;yQ5HvbXtetSQ3O2Kzdnflfr67NY/IDx1/i1+ufc6zB/Op/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sTCKwgAAAN0AAAAPAAAAAAAAAAAAAAAAAJgCAABkcnMvZG93&#10;bnJldi54bWxQSwUGAAAAAAQABAD1AAAAhwMAAAAA&#10;" path="m12,c11,,11,,11,,7,1,9,12,4,13v,1,,2,,3c4,20,1,21,,29v1,,1,,2,1c5,22,7,6,12,v,,,,,e" fillcolor="#e1e3e3" stroked="f">
                  <v:fill opacity="39321f"/>
                  <v:path arrowok="t" o:connecttype="custom" o:connectlocs="40,0;37,0;13,43;13,53;0,96;7,99;40,0;40,0" o:connectangles="0,0,0,0,0,0,0,0"/>
                </v:shape>
                <v:shape id="Freeform 1520" o:spid="_x0000_s1171" style="position:absolute;left:3201;top:4233;width:14;height:39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1epsUA&#10;AADdAAAADwAAAGRycy9kb3ducmV2LnhtbESPT2/CMAzF70h8h8iTdoMUDtMoBIRg/zTEgQJ3r/Ha&#10;aolTNRl0334+IHGz9Z7f+3mx6r1TF+piE9jAZJyBIi6DbbgycDq+jp5BxYRs0QUmA38UYbUcDhaY&#10;23DlA12KVCkJ4ZijgTqlNtc6ljV5jOPQEov2HTqPSdau0rbDq4R7p6dZ9qQ9NiwNNba0qan8KX69&#10;AY+79+LLvW2L3q0J25fzZv85MebxoV/PQSXq0918u/6wgj+dCa5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V6mxQAAAN0AAAAPAAAAAAAAAAAAAAAAAJgCAABkcnMv&#10;ZG93bnJldi54bWxQSwUGAAAAAAQABAD1AAAAigMAAAAA&#10;" path="m3,c3,3,,7,,10v,1,,1,1,2c1,9,4,5,4,3,4,2,4,1,3,e" fillcolor="#e1e3e3" stroked="f">
                  <v:fill opacity="39321f"/>
                  <v:path arrowok="t" o:connecttype="custom" o:connectlocs="11,0;0,33;4,39;14,10;11,0" o:connectangles="0,0,0,0,0"/>
                </v:shape>
                <v:shape id="Freeform 1521" o:spid="_x0000_s1172" style="position:absolute;left:3185;top:4190;width:26;height:63;visibility:visible;mso-wrap-style:square;v-text-anchor:top" coordsize="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TcMMA&#10;AADdAAAADwAAAGRycy9kb3ducmV2LnhtbERPTWvCQBC9F/wPywje6kYP0kTXEKVCeyk0Fc9jdsxG&#10;s7NpdhvTf98tFHqbx/ucTT7aVgzU+8axgsU8AUFcOd1wreD4cXh8AuEDssbWMSn4Jg/5dvKwwUy7&#10;O7/TUIZaxBD2GSowIXSZlL4yZNHPXUccuYvrLYYI+1rqHu8x3LZymSQrabHh2GCwo72h6lZ+WQWp&#10;3i0+B/98eL0e2ZxCSe25eFNqNh2LNYhAY/gX/7lfdJy/TFP4/Sa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TTcMMAAADdAAAADwAAAAAAAAAAAAAAAACYAgAAZHJzL2Rv&#10;d25yZXYueG1sUEsFBgAAAAAEAAQA9QAAAIgDAAAAAA==&#10;" path="m7,v,,,,-1,c4,1,3,3,2,6,2,7,1,8,1,10,,13,,17,1,19v,,,,,c1,18,2,17,2,16,2,13,3,9,4,8v1,,1,,2,c6,8,6,8,6,8v,,,,,c6,8,6,8,6,8v,,,,,c5,7,5,5,5,4,5,2,6,,8,v,,,,,c7,,7,,7,v,,,,,e" fillcolor="#e1e3e3" stroked="f">
                  <v:fill opacity="39321f"/>
                  <v:path arrowok="t" o:connecttype="custom" o:connectlocs="23,0;20,0;7,20;3,33;3,63;3,63;7,53;13,27;20,27;20,27;20,27;20,27;20,27;16,13;26,0;26,0;23,0;23,0" o:connectangles="0,0,0,0,0,0,0,0,0,0,0,0,0,0,0,0,0,0"/>
                </v:shape>
                <v:shape id="Freeform 1522" o:spid="_x0000_s1173" style="position:absolute;left:3287;top:4187;width:17;height:56;visibility:visible;mso-wrap-style:square;v-text-anchor:top" coordsize="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rvMQA&#10;AADdAAAADwAAAGRycy9kb3ducmV2LnhtbESPzU4DMQyE70i8Q2QkLogm/AotTSuEBKK9UAoPYG3M&#10;ZsvGWSWmXd4eH5C42ZrxzOf5ckqD2VOpfWYPFzMHhrjNoefOw8f70/kdmCrIAYfM5OGHKiwXx0dz&#10;bEI+8Bvtt9IZDeHaoIcoMjbW1jZSwjrLI7Fqn7kkFF1LZ0PBg4anwV46d2sT9qwNEUd6jNR+bb+T&#10;h7LabdyqvD7f7CLH9eYM5VrW3p+eTA/3YIQm+Tf/Xb8Exb9yyq/f6Ah2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8K7zEAAAA3QAAAA8AAAAAAAAAAAAAAAAAmAIAAGRycy9k&#10;b3ducmV2LnhtbFBLBQYAAAAABAAEAPUAAACJAwAAAAA=&#10;" path="m5,c3,1,,10,,15v,1,,2,,2c2,12,4,6,5,e" fillcolor="#e1e3e3" stroked="f">
                  <v:fill opacity="39321f"/>
                  <v:path arrowok="t" o:connecttype="custom" o:connectlocs="17,0;0,49;0,56;17,0" o:connectangles="0,0,0,0"/>
                </v:shape>
                <v:shape id="Freeform 1523" o:spid="_x0000_s1174" style="position:absolute;left:3172;top:4197;width:10;height:16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9wVsIA&#10;AADdAAAADwAAAGRycy9kb3ducmV2LnhtbERPTWvCQBC9F/wPywjemo1Kq0RXEUtpr8aqeBuzYzaY&#10;nQ3ZVeO/7wqF3ubxPme+7GwtbtT6yrGCYZKCIC6crrhU8LP9fJ2C8AFZY+2YFDzIw3LRe5ljpt2d&#10;N3TLQyliCPsMFZgQmkxKXxiy6BPXEEfu7FqLIcK2lLrFewy3tRyl6bu0WHFsMNjQ2lBxya9WQTNx&#10;++NX/tjaojZvH+OTPuxOWqlBv1vNQATqwr/4z/2t4/xxOoTnN/EE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3BWwgAAAN0AAAAPAAAAAAAAAAAAAAAAAJgCAABkcnMvZG93&#10;bnJldi54bWxQSwUGAAAAAAQABAD1AAAAhwMAAAAA&#10;" path="m1,c2,1,,3,,4,,5,1,5,2,5,2,4,3,2,3,1,3,,3,,1,e" fillcolor="#e1e3e3" stroked="f">
                  <v:fill opacity="39321f"/>
                  <v:path arrowok="t" o:connecttype="custom" o:connectlocs="3,0;0,13;7,16;10,3;3,0" o:connectangles="0,0,0,0,0"/>
                </v:shape>
                <v:shape id="Freeform 1524" o:spid="_x0000_s1175" style="position:absolute;left:3215;top:4187;width:10;height:19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YToMIA&#10;AADdAAAADwAAAGRycy9kb3ducmV2LnhtbERPTYvCMBC9C/sfwizsTRNdEKlG0YUVD4tQ68Xb0Ixt&#10;sZmUJtq6v94Igrd5vM9ZrHpbixu1vnKsYTxSIIhzZyouNByz3+EMhA/IBmvHpOFOHlbLj8ECE+M6&#10;Tul2CIWIIewT1FCG0CRS+rwki37kGuLInV1rMUTYFtK02MVwW8uJUlNpseLYUGJDPyXll8PVakhl&#10;OO3vmd1ePP5v9n+qSPNrp/XXZ7+egwjUh7f45d6ZOP9bTe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BhOgwgAAAN0AAAAPAAAAAAAAAAAAAAAAAJgCAABkcnMvZG93&#10;bnJldi54bWxQSwUGAAAAAAQABAD1AAAAhwMAAAAA&#10;" path="m2,c2,,1,,1,,,1,,2,,3v,,,1,,1c,5,,6,1,6v,,,,,c1,6,1,6,1,6,2,4,2,2,3,,2,,2,,2,e" fillcolor="#e1e3e3" stroked="f">
                  <v:fill opacity="39321f"/>
                  <v:path arrowok="t" o:connecttype="custom" o:connectlocs="7,0;3,0;0,10;0,13;3,19;3,19;3,19;10,0;7,0" o:connectangles="0,0,0,0,0,0,0,0,0"/>
                </v:shape>
                <v:shape id="Freeform 1525" o:spid="_x0000_s1176" style="position:absolute;left:3310;top:4183;width:10;height:37;visibility:visible;mso-wrap-style:square;v-text-anchor:top" coordsize="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72TsYA&#10;AADdAAAADwAAAGRycy9kb3ducmV2LnhtbESPT2vCQBDF7wW/wzJCb3UThVBSV7GC4qEo/kGvQ3aa&#10;hGZnY3ZNYj99Vyh4m+G9eb8303lvKtFS40rLCuJRBII4s7rkXMHpuHp7B+E8ssbKMim4k4P5bPAy&#10;xVTbjvfUHnwuQgi7FBUU3teplC4ryKAb2Zo4aN+2MejD2uRSN9iFcFPJcRQl0mDJgVBgTcuCsp/D&#10;zQTu137rL7xY5yv7GV9+8Sp350Sp12G/+ADhqfdP8//1Rof6k2gCj2/CCH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72TsYAAADdAAAADwAAAAAAAAAAAAAAAACYAgAAZHJz&#10;L2Rvd25yZXYueG1sUEsFBgAAAAAEAAQA9QAAAIsDAAAAAA==&#10;" path="m2,c2,2,,6,,9v,1,,1,1,2c1,11,1,11,1,10,1,8,3,4,3,2,3,1,3,,2,e" fillcolor="#e1e3e3" stroked="f">
                  <v:fill opacity="39321f"/>
                  <v:path arrowok="t" o:connecttype="custom" o:connectlocs="7,0;0,30;3,37;3,34;10,7;7,0" o:connectangles="0,0,0,0,0,0"/>
                </v:shape>
                <v:shape id="Freeform 1526" o:spid="_x0000_s1177" style="position:absolute;left:3201;top:4127;width:27;height:56;visibility:visible;mso-wrap-style:square;v-text-anchor:top" coordsize="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USUsIA&#10;AADdAAAADwAAAGRycy9kb3ducmV2LnhtbERPy6rCMBDdX/Afwgh3d019IFKN4gPhCrrwtR+bsS02&#10;k9JEW//eCIK7OZznTGaNKcSDKpdbVtDtRCCIE6tzThWcjuu/EQjnkTUWlknBkxzMpq2fCcba1ryn&#10;x8GnIoSwi1FB5n0ZS+mSjAy6ji2JA3e1lUEfYJVKXWEdwk0he1E0lAZzDg0ZlrTMKLkd7kZBz412&#10;Wzc8b87by6VerAerRXo7KvXbbuZjEJ4a/xV/3P86zO9HA3h/E06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tRJSwgAAAN0AAAAPAAAAAAAAAAAAAAAAAJgCAABkcnMvZG93&#10;bnJldi54bWxQSwUGAAAAAAQABAD1AAAAhwMAAAAA&#10;" path="m8,c3,2,5,15,,16v1,1,2,1,3,1c5,12,6,6,8,e" fillcolor="#e1e3e3" stroked="f">
                  <v:fill opacity="39321f"/>
                  <v:path arrowok="t" o:connecttype="custom" o:connectlocs="27,0;0,53;10,56;27,0" o:connectangles="0,0,0,0"/>
                </v:shape>
                <v:shape id="Freeform 1527" o:spid="_x0000_s1178" style="position:absolute;left:3297;top:4038;width:13;height:43;visibility:visible;mso-wrap-style:square;v-text-anchor:top" coordsize="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XDysQA&#10;AADdAAAADwAAAGRycy9kb3ducmV2LnhtbERPS2vCQBC+F/wPyxS8FLPRWpWYVUQo7aEHX3ges2M2&#10;NDsbsluN/vpuQehtPr7n5MvO1uJCra8cKxgmKQjiwumKSwWH/ftgBsIHZI21Y1JwIw/LRe8px0y7&#10;K2/psguliCHsM1RgQmgyKX1hyKJPXEMcubNrLYYI21LqFq8x3NZylKYTabHi2GCwobWh4nv3YxV8&#10;mePWv4xP+IHT8jjZDO8rO90r1X/uVnMQgbrwL364P3Wc/5q+wd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lw8rEAAAA3QAAAA8AAAAAAAAAAAAAAAAAmAIAAGRycy9k&#10;b3ducmV2LnhtbFBLBQYAAAAABAAEAPUAAACJAwAAAAA=&#10;" path="m3,c3,3,,7,,10v,1,,2,1,3c1,10,4,5,4,2,4,1,4,,3,e" fillcolor="#e1e3e3" stroked="f">
                  <v:fill opacity="39321f"/>
                  <v:path arrowok="t" o:connecttype="custom" o:connectlocs="10,0;0,33;3,43;13,7;10,0" o:connectangles="0,0,0,0,0"/>
                </v:shape>
                <v:shape id="Freeform 1528" o:spid="_x0000_s1179" style="position:absolute;left:3254;top:3982;width:20;height:66;visibility:visible;mso-wrap-style:square;v-text-anchor:top" coordsize="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x9cQA&#10;AADdAAAADwAAAGRycy9kb3ducmV2LnhtbERPTWsCMRC9F/wPYQq91Wwt2rIaRYRSUQp27cXbmIy7&#10;i5vJNknd9d+bQqG3ebzPmS1624gL+VA7VvA0zEAQa2dqLhV87d8eX0GEiGywcUwKrhRgMR/czTA3&#10;ruNPuhSxFCmEQ44KqhjbXMqgK7IYhq4lTtzJeYsxQV9K47FL4baRoyybSIs1p4YKW1pVpM/Fj1Vw&#10;6DWa9+2u0N/78ane+BfZfRyVerjvl1MQkfr4L/5zr02a/5xN4Pebd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s8fXEAAAA3QAAAA8AAAAAAAAAAAAAAAAAmAIAAGRycy9k&#10;b3ducmV2LnhtbFBLBQYAAAAABAAEAPUAAACJAwAAAAA=&#10;" path="m6,v,,,,,c4,,4,1,3,2,3,3,2,3,2,3v,,,1,,1c2,4,2,5,2,6,2,9,,14,,17v,1,,2,1,3c3,13,4,6,6,v,,,,,e" fillcolor="#e1e3e3" stroked="f">
                  <v:fill opacity="39321f"/>
                  <v:path arrowok="t" o:connecttype="custom" o:connectlocs="20,0;20,0;10,7;7,10;7,13;7,20;0,56;3,66;20,0;20,0" o:connectangles="0,0,0,0,0,0,0,0,0,0"/>
                </v:shape>
                <v:shape id="Freeform 1529" o:spid="_x0000_s1180" style="position:absolute;left:3287;top:3952;width:14;height:33;visibility:visible;mso-wrap-style:square;v-text-anchor:top" coordsize="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hJkr8A&#10;AADdAAAADwAAAGRycy9kb3ducmV2LnhtbERPS4vCMBC+L/gfwgheFk18oFKNIisLXn3geWjGpthM&#10;SpOt9d+bBcHbfHzPWW87V4mWmlB61jAeKRDEuTclFxou59/hEkSIyAYrz6ThSQG2m97XGjPjH3yk&#10;9hQLkUI4ZKjBxlhnUobcksMw8jVx4m6+cRgTbAppGnykcFfJiVJz6bDk1GCxph9L+f305zTsZzm1&#10;x4W3Y6Om39bur9GVTutBv9utQETq4kf8dh9Mmj9VC/j/Jp0gN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KEmSvwAAAN0AAAAPAAAAAAAAAAAAAAAAAJgCAABkcnMvZG93bnJl&#10;di54bWxQSwUGAAAAAAQABAD1AAAAhAMAAAAA&#10;" path="m2,v,,,,,c2,3,,6,,8v,1,,2,1,2c1,10,1,10,1,10,1,8,4,4,4,2,4,1,3,1,2,e" fillcolor="#e1e3e3" stroked="f">
                  <v:fill opacity="39321f"/>
                  <v:path arrowok="t" o:connecttype="custom" o:connectlocs="7,0;7,0;0,26;4,33;4,33;14,7;7,0" o:connectangles="0,0,0,0,0,0,0"/>
                </v:shape>
                <v:shape id="Freeform 1530" o:spid="_x0000_s1181" style="position:absolute;left:3241;top:3823;width:27;height:76;visibility:visible;mso-wrap-style:square;v-text-anchor:top" coordsize="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Bh5ccA&#10;AADdAAAADwAAAGRycy9kb3ducmV2LnhtbESPQW/CMAyF75P4D5GRdplGCoOBCgGhoUk97LDBDjta&#10;jWkqGqdqQin/fj5M2s3We37v82Y3+Eb11MU6sIHpJANFXAZbc2Xg+/T+vAIVE7LFJjAZuFOE3Xb0&#10;sMHchht/UX9MlZIQjjkacCm1udaxdOQxTkJLLNo5dB6TrF2lbYc3CfeNnmXZq/ZYszQ4bOnNUXk5&#10;Xr2BYb6k8DNfldPDrC/CU/G5+HCVMY/jYb8GlWhI/+a/68IK/ksmuPKNjK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QYeXHAAAA3QAAAA8AAAAAAAAAAAAAAAAAmAIAAGRy&#10;cy9kb3ducmV2LnhtbFBLBQYAAAAABAAEAPUAAACMAwAAAAA=&#10;" path="m8,c1,1,4,12,1,14v1,,1,1,1,2c2,17,,20,,21v,1,1,1,2,2c4,15,6,7,8,e" fillcolor="#e1e3e3" stroked="f">
                  <v:fill opacity="39321f"/>
                  <v:path arrowok="t" o:connecttype="custom" o:connectlocs="27,0;3,46;7,53;0,69;7,76;27,0" o:connectangles="0,0,0,0,0,0"/>
                </v:shape>
                <v:shape id="Freeform 1531" o:spid="_x0000_s1182" style="position:absolute;left:3387;top:3876;width:13;height:50;visibility:visible;mso-wrap-style:square;v-text-anchor:top" coordsize="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y9X8MA&#10;AADdAAAADwAAAGRycy9kb3ducmV2LnhtbERPTYvCMBC9C/sfwix401Rld7VrlEUQRLxUe1hvQzO2&#10;xWZSkqjVX78RFrzN433OfNmZRlzJ+dqygtEwAUFcWF1zqSA/rAdTED4ga2wsk4I7eVgu3npzTLW9&#10;cUbXfShFDGGfooIqhDaV0hcVGfRD2xJH7mSdwRChK6V2eIvhppHjJPmUBmuODRW2tKqoOO8vRsHx&#10;kefliFw44G82/si27rzZfSnVf+9+vkEE6sJL/O/e6Dh/kszg+U08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y9X8MAAADdAAAADwAAAAAAAAAAAAAAAACYAgAAZHJzL2Rv&#10;d25yZXYueG1sUEsFBgAAAAAEAAQA9QAAAIgDAAAAAA==&#10;" path="m3,c3,4,,9,,12v,1,,2,1,3c1,11,4,6,4,3,4,2,4,1,3,e" fillcolor="#e1e3e3" stroked="f">
                  <v:fill opacity="39321f"/>
                  <v:path arrowok="t" o:connecttype="custom" o:connectlocs="10,0;0,40;3,50;13,10;10,0" o:connectangles="0,0,0,0,0"/>
                </v:shape>
                <v:shape id="Freeform 1532" o:spid="_x0000_s1183" style="position:absolute;left:3327;top:3790;width:13;height:24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HMw8QA&#10;AADdAAAADwAAAGRycy9kb3ducmV2LnhtbESPQWsCMRCF7wX/QxjBW82qIGU1ihaEll66VnoeNuPu&#10;YjLZJlHXf985FHqb4b1575v1dvBO3SimLrCB2bQARVwH23Fj4PR1eH4BlTKyRReYDDwowXYzelpj&#10;acOdK7odc6MkhFOJBtqc+1LrVLfkMU1DTyzaOUSPWdbYaBvxLuHe6XlRLLXHjqWhxZ5eW6ovx6s3&#10;8FkRLg/x/aNq9g+PP9/65NzZmMl42K1AZRryv/nv+s0K/mIm/PKNj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RzMPEAAAA3QAAAA8AAAAAAAAAAAAAAAAAmAIAAGRycy9k&#10;b3ducmV2LnhtbFBLBQYAAAAABAAEAPUAAACJAwAAAAA=&#10;" path="m2,c2,2,1,5,,7v1,,1,,2,c3,5,3,3,4,1,3,,3,,2,e" fillcolor="#e1e3e3" stroked="f">
                  <v:fill opacity="39321f"/>
                  <v:path arrowok="t" o:connecttype="custom" o:connectlocs="7,0;0,24;7,24;13,3;7,0" o:connectangles="0,0,0,0,0"/>
                </v:shape>
                <v:shape id="Freeform 1533" o:spid="_x0000_s1184" style="position:absolute;left:3287;top:3761;width:10;height:19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0bCsMA&#10;AADdAAAADwAAAGRycy9kb3ducmV2LnhtbERPTWuDQBC9B/Iflin0lqy2EIpxlTbQ0kMRTHLJbXCn&#10;Krqz4m6i9tdnC4Xe5vE+J81n04sbja61rCDeRiCIK6tbrhWcT++bFxDOI2vsLZOChRzk2XqVYqLt&#10;xCXdjr4WIYRdggoa74dESlc1ZNBt7UAcuG87GvQBjrXUI04h3PTyKYp20mDLoaHBgQ4NVd3xahSU&#10;0l+K5WQ+Ooc/b8VXVJfVdVLq8WF+3YPwNPt/8Z/7U4f5z3EMv9+EE2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0bCsMAAADdAAAADwAAAAAAAAAAAAAAAACYAgAAZHJzL2Rv&#10;d25yZXYueG1sUEsFBgAAAAAEAAQA9QAAAIgDAAAAAA==&#10;" path="m1,c1,1,,3,,4,,5,,6,2,6,2,4,3,2,3,1,3,1,2,,1,e" fillcolor="#e1e3e3" stroked="f">
                  <v:fill opacity="39321f"/>
                  <v:path arrowok="t" o:connecttype="custom" o:connectlocs="3,0;0,13;7,19;10,3;3,0" o:connectangles="0,0,0,0,0"/>
                </v:shape>
                <v:shape id="Freeform 1534" o:spid="_x0000_s1185" style="position:absolute;left:3410;top:3635;width:16;height:93;visibility:visible;mso-wrap-style:square;v-text-anchor:top" coordsize="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9jMsMA&#10;AADdAAAADwAAAGRycy9kb3ducmV2LnhtbERPS2sCMRC+F/wPYQQvRbNaKrIaRQTBi2hVPA+bcXdx&#10;M1mS7MP++qZQ6G0+vuesNr2pREvOl5YVTCcJCOLM6pJzBbfrfrwA4QOyxsoyKXiRh8168LbCVNuO&#10;v6i9hFzEEPYpKihCqFMpfVaQQT+xNXHkHtYZDBG6XGqHXQw3lZwlyVwaLDk2FFjTrqDseWmMgve7&#10;Pdanw7XpTHs+7ZrP7ffdnZUaDfvtEkSgPvyL/9wHHed/TGf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9jMsMAAADdAAAADwAAAAAAAAAAAAAAAACYAgAAZHJzL2Rv&#10;d25yZXYueG1sUEsFBgAAAAAEAAQA9QAAAIgDAAAAAA==&#10;" path="m5,c1,10,1,22,,28,1,20,5,11,5,5,5,3,5,2,5,e" fillcolor="#e1e3e3" stroked="f">
                  <v:fill opacity="39321f"/>
                  <v:path arrowok="t" o:connecttype="custom" o:connectlocs="16,0;0,93;16,17;16,0" o:connectangles="0,0,0,0"/>
                </v:shape>
                <v:shape id="Freeform 1535" o:spid="_x0000_s1186" style="position:absolute;left:3327;top:3685;width:10;height:20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Mg5sMA&#10;AADdAAAADwAAAGRycy9kb3ducmV2LnhtbERPTWuDQBC9F/Iflgn01qxWCMVmlSSQ0kMJGHvpbXCn&#10;Krqz4m6i9tdnC4Xe5vE+Z5fPphc3Gl1rWUG8iUAQV1a3XCv4LE9PLyCcR9bYWyYFCznIs9XDDlNt&#10;Jy7odvG1CCHsUlTQeD+kUrqqIYNuYwfiwH3b0aAPcKylHnEK4aaXz1G0lQZbDg0NDnRsqOouV6Og&#10;kP7rvJTmrXP4czh/RHVRXSelHtfz/hWEp9n/i//c7zrMT+IEfr8JJ8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Mg5sMAAADdAAAADwAAAAAAAAAAAAAAAACYAgAAZHJzL2Rv&#10;d25yZXYueG1sUEsFBgAAAAAEAAQA9QAAAIgDAAAAAA==&#10;" path="m1,v,,,,,c1,1,,3,,4,,5,,6,1,6,1,4,3,2,3,1,3,1,2,,1,e" fillcolor="#e1e3e3" stroked="f">
                  <v:fill opacity="39321f"/>
                  <v:path arrowok="t" o:connecttype="custom" o:connectlocs="3,0;3,0;0,13;3,20;10,3;3,0" o:connectangles="0,0,0,0,0,0"/>
                </v:shape>
                <v:shape id="Freeform 1536" o:spid="_x0000_s1187" style="position:absolute;left:3056;top:3566;width:135;height:63;visibility:visible;mso-wrap-style:square;v-text-anchor:top" coordsize="4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qmCccA&#10;AADdAAAADwAAAGRycy9kb3ducmV2LnhtbESPT2sCMRDF74LfIYzQi9SsVaxsjVJEodf65+Bt3Ex3&#10;t91MtkmMaz+9KRR6m+G995s3i1VnGhHJ+dqygvEoA0FcWF1zqeCw3z7OQfiArLGxTApu5GG17PcW&#10;mGt75XeKu1CKBGGfo4IqhDaX0hcVGfQj2xIn7cM6gyGtrpTa4TXBTSOfsmwmDdacLlTY0rqi4mt3&#10;MYny/XnYuHpyfD7G08/Q7OPtXEalHgbd6wuIQF34N/+l33SqPxlP4febNIJ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apgnHAAAA3QAAAA8AAAAAAAAAAAAAAAAAmAIAAGRy&#10;cy9kb3ducmV2LnhtbFBLBQYAAAAABAAEAPUAAACMAwAAAAA=&#10;" path="m41,c27,6,13,11,,18v,,,,,c,19,1,19,1,19v,,,,1,c2,19,2,19,2,19v2,,4,-1,6,-2c9,17,9,16,10,16v1,,2,-1,2,-1c13,15,14,15,14,15v,,,,,c14,15,14,15,14,15v,,1,,1,c15,15,15,15,15,15v1,,1,,2,1c17,16,17,16,17,16v,,,,,c17,16,17,16,17,16v,,,,,c17,16,16,16,16,16v,,,,,c16,16,15,16,15,17v,,,,,c16,17,17,18,18,18v2,-7,9,-7,14,-8c33,5,38,7,41,5v,,,,,c41,3,40,3,40,2v,-1,,-1,1,-2e" fillcolor="#e1e3e3" stroked="f">
                  <v:fill opacity="39321f"/>
                  <v:path arrowok="t" o:connecttype="custom" o:connectlocs="135,0;0,60;0,60;3,63;7,63;7,63;26,56;33,53;40,50;46,50;46,50;46,50;49,50;49,50;56,53;56,53;56,53;56,53;56,53;53,53;53,53;49,56;49,56;59,60;105,33;135,17;135,17;132,7;135,0" o:connectangles="0,0,0,0,0,0,0,0,0,0,0,0,0,0,0,0,0,0,0,0,0,0,0,0,0,0,0,0,0"/>
                </v:shape>
                <v:shape id="Freeform 1537" o:spid="_x0000_s1188" style="position:absolute;left:3360;top:3586;width:20;height:62;visibility:visible;mso-wrap-style:square;v-text-anchor:top" coordsize="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DH68MA&#10;AADdAAAADwAAAGRycy9kb3ducmV2LnhtbERP24rCMBB9F/yHMMK+rakr3qpRXGFZBUG8oD4OzdgW&#10;m0lpslr/3ggLvs3hXGcyq00hblS53LKCTjsCQZxYnXOq4LD/+RyCcB5ZY2GZFDzIwWzabEww1vbO&#10;W7rtfCpCCLsYFWTel7GULsnIoGvbkjhwF1sZ9AFWqdQV3kO4KeRXFPWlwZxDQ4YlLTJKrrs/o2BU&#10;Ln/XK3YjfdrgOXKD7fFw/Vbqo1XPxyA81f4t/ncvdZjf7fTg9U04QU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DH68MAAADdAAAADwAAAAAAAAAAAAAAAACYAgAAZHJzL2Rv&#10;d25yZXYueG1sUEsFBgAAAAAEAAQA9QAAAIgDAAAAAA==&#10;" path="m6,c3,1,,11,,16v,1,,2,,3c2,13,4,6,6,e" fillcolor="#e1e3e3" stroked="f">
                  <v:fill opacity="39321f"/>
                  <v:path arrowok="t" o:connecttype="custom" o:connectlocs="20,0;0,52;0,62;20,0" o:connectangles="0,0,0,0"/>
                </v:shape>
                <v:shape id="Freeform 1538" o:spid="_x0000_s1189" style="position:absolute;left:3377;top:3457;width:16;height:13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+bOsIA&#10;AADdAAAADwAAAGRycy9kb3ducmV2LnhtbERPS2vCQBC+F/wPywi9NRsVgsSs4oNar7FF8DZkx2ww&#10;Oxuy25j++65Q6G0+vucUm9G2YqDeN44VzJIUBHHldMO1gq/P97clCB+QNbaOScEPedisJy8F5to9&#10;uKThHGoRQ9jnqMCE0OVS+sqQRZ+4jjhyN9dbDBH2tdQ9PmK4beU8TTNpseHYYLCjvaHqfv62CrTx&#10;l6tbDk01+vLwsdsPxw5vSr1Ox+0KRKAx/Iv/3Ccd5y9mGTy/iS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H5s6wgAAAN0AAAAPAAAAAAAAAAAAAAAAAJgCAABkcnMvZG93&#10;bnJldi54bWxQSwUGAAAAAAQABAD1AAAAhwMAAAAA&#10;" path="m4,v,,,,-1,c2,,,2,1,3v,1,1,1,1,1c2,1,5,3,5,1,5,1,5,,5,,5,,4,,4,e" fillcolor="#e1e3e3" stroked="f">
                  <v:fill opacity="39321f"/>
                  <v:path arrowok="t" o:connecttype="custom" o:connectlocs="13,0;10,0;3,10;6,13;16,3;16,0;13,0" o:connectangles="0,0,0,0,0,0,0"/>
                </v:shape>
                <v:shape id="Freeform 1539" o:spid="_x0000_s1190" style="position:absolute;left:3463;top:3417;width:13;height:33;visibility:visible;mso-wrap-style:square;v-text-anchor:top" coordsize="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HfT8AA&#10;AADdAAAADwAAAGRycy9kb3ducmV2LnhtbERPTWvCQBC9F/wPywheitnEiJHoKtJQ6FVbPA/ZMRvM&#10;zobsNqb/vlsoeJvH+5z9cbKdGGnwrWMFWZKCIK6dbrlR8PX5vtyC8AFZY+eYFPyQh+Nh9rLHUrsH&#10;n2m8hEbEEPYlKjAh9KWUvjZk0SeuJ47czQ0WQ4RDI/WAjxhuO7lK04202HJsMNjTm6H6fvm2Cqp1&#10;TeO5cCbTaf5qTHUNtrVKLebTaQci0BSe4n/3h47z86yAv2/iCfLw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/HfT8AAAADdAAAADwAAAAAAAAAAAAAAAACYAgAAZHJzL2Rvd25y&#10;ZXYueG1sUEsFBgAAAAAEAAQA9QAAAIUDAAAAAA==&#10;" path="m,c,1,,1,,2v,3,2,6,4,8c4,9,4,9,4,8,4,4,2,2,,e" fillcolor="#e1e3e3" stroked="f">
                  <v:fill opacity="39321f"/>
                  <v:path arrowok="t" o:connecttype="custom" o:connectlocs="0,0;0,7;13,33;13,26;0,0" o:connectangles="0,0,0,0,0"/>
                </v:shape>
                <v:shape id="Freeform 1540" o:spid="_x0000_s1191" style="position:absolute;left:3423;top:3391;width:23;height:23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/VA8YA&#10;AADdAAAADwAAAGRycy9kb3ducmV2LnhtbESPQWsCMRCF7wX/Q5hCbzWrwlJWo0hBaEsvWkG9jZtx&#10;s7iZLEmq23/fORR6m+G9ee+bxWrwnbpRTG1gA5NxAYq4DrblxsD+a/P8AiplZItdYDLwQwlWy9HD&#10;Aisb7ryl2y43SkI4VWjA5dxXWqfakcc0Dj2xaJcQPWZZY6NtxLuE+05Pi6LUHluWBoc9vTqqr7tv&#10;b+A0W8dzdyxT6T71tDm877f5ozDm6XFYz0FlGvK/+e/6zQr+bCK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/VA8YAAADdAAAADwAAAAAAAAAAAAAAAACYAgAAZHJz&#10;L2Rvd25yZXYueG1sUEsFBgAAAAAEAAQA9QAAAIsDAAAAAA==&#10;" path="m7,c5,1,,3,,5v,,1,1,1,2c3,4,7,5,7,e" fillcolor="#e1e3e3" stroked="f">
                  <v:fill opacity="39321f"/>
                  <v:path arrowok="t" o:connecttype="custom" o:connectlocs="23,0;0,16;3,23;23,0" o:connectangles="0,0,0,0"/>
                </v:shape>
                <v:shape id="Freeform 1541" o:spid="_x0000_s1192" style="position:absolute;left:3188;top:4553;width:13;height:33;visibility:visible;mso-wrap-style:square;v-text-anchor:top" coordsize="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LupsEA&#10;AADdAAAADwAAAGRycy9kb3ducmV2LnhtbERPTWvDMAy9F/YfjAa7lMbJWtYti1vGQmHXZqVnEWtx&#10;WCyH2EvSf18XBr3p8T5V7GfbiZEG3zpWkCUpCOLa6ZYbBafvw+oVhA/IGjvHpOBCHva7h0WBuXYT&#10;H2msQiNiCPscFZgQ+lxKXxuy6BPXE0fuxw0WQ4RDI/WAUwy3nXxO0xdpseXYYLCnT0P1b/VnFZSb&#10;msbj1plMp+ulMeU52NYq9fQ4f7yDCDSHu/jf/aXj/HX2Brdv4glyd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i7qbBAAAA3QAAAA8AAAAAAAAAAAAAAAAAmAIAAGRycy9kb3du&#10;cmV2LnhtbFBLBQYAAAAABAAEAPUAAACGAwAAAAA=&#10;" path="m3,v,,,,,c1,1,2,6,,8v1,,1,,1,c1,8,1,8,1,8v,,,,,c1,8,1,8,1,8v1,,1,,1,1c2,9,2,9,2,9v,,,,,c2,10,2,10,3,10v,,,,,c3,10,3,10,3,10,3,9,3,8,3,7,3,5,3,3,4,1v,,,,,c4,,4,,3,v,,,,,e" fillcolor="#e1e3e3" stroked="f">
                  <v:fill opacity="39321f"/>
                  <v:path arrowok="t" o:connecttype="custom" o:connectlocs="10,0;10,0;0,26;3,26;3,26;3,26;3,26;7,30;7,30;7,30;10,33;10,33;10,33;10,23;13,3;13,3;10,0;10,0" o:connectangles="0,0,0,0,0,0,0,0,0,0,0,0,0,0,0,0,0,0"/>
                </v:shape>
                <v:shape id="Freeform 1542" o:spid="_x0000_s1193" style="position:absolute;left:3215;top:4177;width:59;height:171;visibility:visible;mso-wrap-style:square;v-text-anchor:top" coordsize="1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vg68gA&#10;AADdAAAADwAAAGRycy9kb3ducmV2LnhtbESPQUvDQBCF7wX/wzKCl2I3RiIauy1VqAilh8YW9DZk&#10;xySYnQ3ZbRP/fedQ6G2G9+a9b+bL0bXqRH1oPBt4mCWgiEtvG64M7L/W98+gQkS22HomA/8UYLm4&#10;mcwxt37gHZ2KWCkJ4ZCjgTrGLtc6lDU5DDPfEYv263uHUda+0rbHQcJdq9MkedIOG5aGGjt6r6n8&#10;K47OwHfYvhzfsk2Wrg8/07HIqg8cVsbc3Y6rV1CRxng1X64/reA/psIv38gIenE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e+DryAAAAN0AAAAPAAAAAAAAAAAAAAAAAJgCAABk&#10;cnMvZG93bnJldi54bWxQSwUGAAAAAAQABAD1AAAAjQMAAAAA&#10;" path="m16,c11,16,,34,,51v,1,,1,,1c5,41,11,21,16,9v,-2,2,-4,2,-6c18,2,17,1,16,e" fillcolor="#e1e3e3" stroked="f">
                  <v:fill opacity="39321f"/>
                  <v:path arrowok="t" o:connecttype="custom" o:connectlocs="52,0;0,168;0,171;52,30;59,10;52,0" o:connectangles="0,0,0,0,0,0"/>
                </v:shape>
                <v:shape id="Freeform 1543" o:spid="_x0000_s1194" style="position:absolute;left:3271;top:3942;width:10;height:33;visibility:visible;mso-wrap-style:square;v-text-anchor:top" coordsize="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oUgcEA&#10;AADdAAAADwAAAGRycy9kb3ducmV2LnhtbERPS4vCMBC+C/6HMII3TVV2V6pRRBALe/GxgsehGdti&#10;MylJrPXfbxaEvc3H95zlujO1aMn5yrKCyTgBQZxbXXGh4Oe8G81B+ICssbZMCl7kYb3q95aYavvk&#10;I7WnUIgYwj5FBWUITSqlz0sy6Me2IY7czTqDIUJXSO3wGcNNLadJ8ikNVhwbSmxoW1J+Pz2MAq6P&#10;O32Q7L732fmr/QhX87hkSg0H3WYBIlAX/sVvd6bj/Nl0An/fxB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6FIHBAAAA3QAAAA8AAAAAAAAAAAAAAAAAmAIAAGRycy9kb3du&#10;cmV2LnhtbFBLBQYAAAAABAAEAPUAAACGAwAAAAA=&#10;" path="m3,c1,,,3,,5v,2,,4,2,5c2,10,2,10,2,9,2,8,2,6,2,5,1,4,2,2,3,e" fillcolor="#e1e3e3" stroked="f">
                  <v:fill opacity="39321f"/>
                  <v:path arrowok="t" o:connecttype="custom" o:connectlocs="10,0;0,17;7,33;7,30;7,17;10,0" o:connectangles="0,0,0,0,0,0"/>
                </v:shape>
                <v:shape id="Freeform 1544" o:spid="_x0000_s1195" style="position:absolute;left:3611;top:3972;width:20;height:4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RK8UA&#10;AADdAAAADwAAAGRycy9kb3ducmV2LnhtbERP22rCQBB9F/oPywh9Kc0mEW2JWaUobS1UsOoHDNkx&#10;Cc3Ohuxq0r93hYJvczjXyZeDacSFOldbVpBEMQjiwuqaSwXHw/vzKwjnkTU2lknBHzlYLh5GOWba&#10;9vxDl70vRQhhl6GCyvs2k9IVFRl0kW2JA3eynUEfYFdK3WEfwk0j0zieSYM1h4YKW1pVVPzuz0aB&#10;xPPn02T6vTutVy/6K/nok+16p9TjeHibg/A0+Lv4373RYf4kTeH2TTh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2lErxQAAAN0AAAAPAAAAAAAAAAAAAAAAAJgCAABkcnMv&#10;ZG93bnJldi54bWxQSwUGAAAAAAQABAD1AAAAigMAAAAA&#10;" path="m,c1,5,4,9,6,13v,,,,,-1c6,7,3,4,,e" fillcolor="#e1e3e3" stroked="f">
                  <v:fill opacity="39321f"/>
                  <v:path arrowok="t" o:connecttype="custom" o:connectlocs="0,0;20,43;20,40;0,0" o:connectangles="0,0,0,0"/>
                </v:shape>
                <v:shape id="Freeform 1545" o:spid="_x0000_s1196" style="position:absolute;left:3575;top:3979;width:10;height:26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Jd8QA&#10;AADdAAAADwAAAGRycy9kb3ducmV2LnhtbERPTWvCQBC9C/6HZYTedKMWkTQb0dJCofRgTJHehuw0&#10;CWZnw+42pv++WxC8zeN9TrYbTScGcr61rGC5SEAQV1a3XCsoT6/zLQgfkDV2lknBL3nY5dNJhqm2&#10;Vz7SUIRaxBD2KSpoQuhTKX3VkEG/sD1x5L6tMxgidLXUDq8x3HRylSQbabDl2NBgT88NVZfixyg4&#10;Y3Eo2TwOn917cO25Lo9fHy9KPczG/ROIQGO4i2/uNx3nr1dr+P8mni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7iXfEAAAA3QAAAA8AAAAAAAAAAAAAAAAAmAIAAGRycy9k&#10;b3ducmV2LnhtbFBLBQYAAAAABAAEAPUAAACJAwAAAAA=&#10;" path="m,c,,,1,,2,,4,2,6,3,8,2,5,2,2,,e" fillcolor="#e1e3e3" stroked="f">
                  <v:fill opacity="39321f"/>
                  <v:path arrowok="t" o:connecttype="custom" o:connectlocs="0,0;0,7;10,26;0,0" o:connectangles="0,0,0,0"/>
                </v:shape>
                <v:shape id="Freeform 1546" o:spid="_x0000_s1197" style="position:absolute;left:3691;top:3982;width:16;height:43;visibility:visible;mso-wrap-style:square;v-text-anchor:top" coordsize="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sLMMA&#10;AADdAAAADwAAAGRycy9kb3ducmV2LnhtbERPTWvCQBC9F/wPywi9FN01SpDoKrZg8dJCNeh1yI5J&#10;MDsbsqvGf+8WCr3N433Oct3bRtyo87VjDZOxAkFcOFNzqSE/bEdzED4gG2wck4YHeVivBi9LzIy7&#10;8w/d9qEUMYR9hhqqENpMSl9UZNGPXUscubPrLIYIu1KaDu8x3DYyUSqVFmuODRW29FFRcdlfrYZP&#10;pd7m+SVPzOzrmKbvp++jnZDWr8N+swARqA//4j/3zsT502QGv9/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NsLMMAAADdAAAADwAAAAAAAAAAAAAAAACYAgAAZHJzL2Rv&#10;d25yZXYueG1sUEsFBgAAAAAEAAQA9QAAAIgDAAAAAA==&#10;" path="m,c1,5,1,10,5,13,4,9,3,4,,e" fillcolor="#e1e3e3" stroked="f">
                  <v:fill opacity="39321f"/>
                  <v:path arrowok="t" o:connecttype="custom" o:connectlocs="0,0;16,43;0,0" o:connectangles="0,0,0"/>
                </v:shape>
                <v:shape id="Freeform 1547" o:spid="_x0000_s1198" style="position:absolute;left:3555;top:3916;width:20;height:56;visibility:visible;mso-wrap-style:square;v-text-anchor:top" coordsize="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wQw8QA&#10;AADdAAAADwAAAGRycy9kb3ducmV2LnhtbERPS2vCQBC+C/0PyxR6qxsNLTa6CVooeqiFqoceh+yY&#10;hGRnQ3bz6L/vFgRv8/E9Z5NNphEDda6yrGAxj0AQ51ZXXCi4nD+eVyCcR9bYWCYFv+QgSx9mG0y0&#10;HfmbhpMvRAhhl6CC0vs2kdLlJRl0c9sSB+5qO4M+wK6QusMxhJtGLqPoVRqsODSU2NJ7SXl96o2C&#10;w5e2bfy2+ImOVf1ZXMy+39V7pZ4ep+0ahKfJ38U390GH+fHyBf6/CS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8EMPEAAAA3QAAAA8AAAAAAAAAAAAAAAAAmAIAAGRycy9k&#10;b3ducmV2LnhtbFBLBQYAAAAABAAEAPUAAACJAwAAAAA=&#10;" path="m,c,,,,,1,,8,3,12,6,17,4,11,2,5,,e" fillcolor="#e1e3e3" stroked="f">
                  <v:fill opacity="39321f"/>
                  <v:path arrowok="t" o:connecttype="custom" o:connectlocs="0,0;0,3;20,56;0,0" o:connectangles="0,0,0,0"/>
                </v:shape>
                <v:shape id="Freeform 1548" o:spid="_x0000_s1199" style="position:absolute;left:3019;top:3688;width:34;height:20;visibility:visible;mso-wrap-style:square;v-text-anchor:top" coordsize="1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mC8QA&#10;AADdAAAADwAAAGRycy9kb3ducmV2LnhtbERPTWvCQBC9C/0PyxR6M5umIBJdpbQUCkXENGqP0+w0&#10;CWZnQ3ZN4r93BaG3ebzPWa5H04ieOldbVvAcxSCIC6trLhXk3x/TOQjnkTU2lknBhRysVw+TJaba&#10;DryjPvOlCCHsUlRQed+mUrqiIoMusi1x4P5sZ9AH2JVSdziEcNPIJI5n0mDNoaHClt4qKk7Z2SjY&#10;MY6b3+P71/6UmR+3bfIsOcRKPT2OrwsQnkb/L767P3WY/5LM4PZNOE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J5gvEAAAA3QAAAA8AAAAAAAAAAAAAAAAAmAIAAGRycy9k&#10;b3ducmV2LnhtbFBLBQYAAAAABAAEAPUAAACJAwAAAAA=&#10;" path="m10,c7,,1,4,,5,,6,1,6,1,6,4,4,7,3,10,e" fillcolor="#e1e3e3" stroked="f">
                  <v:fill opacity="39321f"/>
                  <v:path arrowok="t" o:connecttype="custom" o:connectlocs="34,0;0,17;3,20;34,0" o:connectangles="0,0,0,0"/>
                </v:shape>
                <v:shape id="Freeform 1549" o:spid="_x0000_s1200" style="position:absolute;left:3056;top:3602;width:135;height:73;visibility:visible;mso-wrap-style:square;v-text-anchor:top" coordsize="4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8Eu8EA&#10;AADdAAAADwAAAGRycy9kb3ducmV2LnhtbERPS4vCMBC+L/gfwgje1tQHq1SjiKB4tSrobWjGtthM&#10;ShNt3F+/WVjY23x8z1mug6nFi1pXWVYwGiYgiHOrKy4UnE+7zzkI55E11pZJwZscrFe9jyWm2nZ8&#10;pFfmCxFD2KWooPS+SaV0eUkG3dA2xJG729agj7AtpG6xi+GmluMk+ZIGK44NJTa0LSl/ZE+j4BJ2&#10;Rp++s3rGxe05DY+N3V87pQb9sFmA8BT8v/jPfdBx/mQ8g99v4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fBLvBAAAA3QAAAA8AAAAAAAAAAAAAAAAAmAIAAGRycy9kb3du&#10;cmV2LnhtbFBLBQYAAAAABAAEAPUAAACGAwAAAAA=&#10;" path="m5,14v,-1,1,-1,1,-1c7,13,7,13,7,14v,,,1,,1c7,15,8,15,8,15v,,,,,c9,15,9,15,9,14v,,,,1,c10,14,11,14,11,14v,,,,,c11,14,11,14,11,14v,,,,,c11,15,10,16,9,16v,,-1,,-1,c8,16,7,17,7,17v,,,,,c7,17,7,17,7,17v,,,-1,,-1c7,16,7,16,7,16v,,,,,c7,16,7,16,7,15v,,-1,,-2,-1m36,c35,2,35,3,35,3v,,-1,,-1,c34,3,34,3,34,3v,,,,,c34,3,34,3,33,2v,,,,-1,-1c32,1,32,1,32,1v,,-1,1,-1,1c31,3,33,3,33,4v,,,,,1c32,5,32,5,32,5v-3,,-6,1,-8,2c21,8,19,9,16,9v,,,,,c16,9,16,9,16,9,15,9,14,8,13,7v,1,-1,1,-1,1c12,9,14,9,14,10v,,,1,,1c13,11,12,11,12,11v-1,,-1,,-2,c10,11,10,11,10,11v,,,,,c9,11,8,12,8,12,7,12,6,11,5,11v,,,,,c4,12,4,13,4,14v,1,,2,1,4c5,18,5,18,5,18v,,,,,c4,18,4,18,4,18v,,,,,c2,18,,19,,22v,,,,,c,22,,22,1,22v,,,,,c1,22,1,22,2,22v,,1,,2,c6,21,8,20,10,19v1,,2,-1,3,-1c13,18,14,18,15,18v,-1,1,-1,1,-1c21,9,33,12,39,7,38,6,36,6,36,5v,,,-1,,-1c38,4,39,5,40,5v,-1,,-2,1,-3c41,2,41,2,40,2v,,,,,c39,2,39,2,39,2v,,-1,,-1,c38,2,38,2,38,2v,,,,,c37,2,37,2,36,e" fillcolor="#e1e3e3" stroked="f">
                  <v:fill opacity="39321f"/>
                  <v:path arrowok="t" o:connecttype="custom" o:connectlocs="20,43;23,50;26,50;33,46;36,46;36,46;26,53;23,56;23,53;23,53;16,46;115,10;112,10;109,7;105,3;109,13;105,17;53,30;53,30;40,27;46,37;33,37;33,37;16,37;13,46;16,60;13,60;0,73;3,73;7,73;33,63;49,60;128,23;119,13;135,7;132,7;125,7;125,7" o:connectangles="0,0,0,0,0,0,0,0,0,0,0,0,0,0,0,0,0,0,0,0,0,0,0,0,0,0,0,0,0,0,0,0,0,0,0,0,0,0"/>
                  <o:lock v:ext="edit" verticies="t"/>
                </v:shape>
                <v:shape id="Freeform 1550" o:spid="_x0000_s1201" style="position:absolute;left:3072;top:3645;width:20;height:13;visibility:visible;mso-wrap-style:square;v-text-anchor:top" coordsize="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VT8UA&#10;AADdAAAADwAAAGRycy9kb3ducmV2LnhtbESPQYvCQAyF74L/YYiwF1mnKohWR1FhcVEQ1L14C51s&#10;W7aTKZ1Ru//eHARvCe/lvS+LVesqdacmlJ4NDAcJKOLM25JzAz+Xr88pqBCRLVaeycA/BVgtu50F&#10;ptY/+ET3c8yVhHBI0UARY51qHbKCHIaBr4lF+/WNwyhrk2vb4EPCXaVHSTLRDkuWhgJr2haU/Z1v&#10;zgDaqZ21Gz7u+5d1dbjG3elAO2M+eu16DipSG9/m1/W3FfzxSHDlGxlBL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2pVPxQAAAN0AAAAPAAAAAAAAAAAAAAAAAJgCAABkcnMv&#10;ZG93bnJldi54bWxQSwUGAAAAAAQABAD1AAAAigMAAAAA&#10;" path="m1,c1,,,,,1,1,2,2,2,2,2v,1,,1,,1c2,3,2,3,2,3v,,,1,,1c2,4,2,4,2,4,2,4,3,3,3,3v,,1,,1,c5,3,6,2,6,1v,,,,,c6,1,6,1,6,1v,,-1,,-1,c4,1,4,1,4,1v,1,,1,-1,1c3,2,3,2,3,2v,,,,,c3,2,2,2,2,2v,,,,,c2,2,2,1,2,1,2,,2,,1,e" fillcolor="#e1e3e3" stroked="f">
                  <v:fill opacity="39321f"/>
                  <v:path arrowok="t" o:connecttype="custom" o:connectlocs="3,0;0,3;7,7;7,10;7,10;7,13;7,13;10,10;13,10;20,3;20,3;20,3;17,3;13,3;10,7;10,7;10,7;7,7;7,7;7,3;3,0" o:connectangles="0,0,0,0,0,0,0,0,0,0,0,0,0,0,0,0,0,0,0,0,0"/>
                </v:shape>
                <v:shape id="Freeform 1551" o:spid="_x0000_s1202" style="position:absolute;left:2183;top:3371;width:1706;height:4108;visibility:visible;mso-wrap-style:square;v-text-anchor:top" coordsize="516,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6VZ8EA&#10;AADdAAAADwAAAGRycy9kb3ducmV2LnhtbERPS4vCMBC+L/gfwgje1tQHi1ajqCB49AV6HJqxLTaT&#10;bpKt1V9vFhb2Nh/fc+bL1lSiIedLywoG/QQEcWZ1ybmC82n7OQHhA7LGyjIpeJKH5aLzMcdU2wcf&#10;qDmGXMQQ9ikqKEKoUyl9VpBB37c1ceRu1hkMEbpcaoePGG4qOUySL2mw5NhQYE2bgrL78cco2Iz3&#10;hM36tbte3Hb0nWfrK1UHpXrddjUDEagN/+I/907H+aPhFH6/iSf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elWfBAAAA3QAAAA8AAAAAAAAAAAAAAAAAmAIAAGRycy9kb3du&#10;cmV2LnhtbFBLBQYAAAAABAAEAPUAAACGAwAAAAA=&#10;" path="m305,254v,1,-1,2,-1,4c304,258,304,258,304,258v,-2,1,-3,1,-4c305,254,305,254,305,254m270,522v,-1,1,-3,1,-4c272,518,273,518,273,519v,1,-1,3,-1,4c270,523,270,523,270,522m236,511v,-2,2,-6,2,-8c239,503,240,504,240,505v-1,2,-3,6,-3,9c236,513,236,512,236,511t27,-17c263,490,267,485,267,481v1,1,1,2,1,3c268,487,265,493,264,497v,-1,-1,-2,-1,-3m268,424v,,,,,c269,424,269,424,269,425v,,,,,c269,427,268,429,267,431v,,,,,c267,431,267,431,267,431v,,,-1,,-1c267,430,267,430,267,430v,,,,,c266,430,266,429,266,429v,-1,,-1,,-2c266,427,266,427,266,427v,,,,,-1c267,426,267,426,267,425v,,1,-1,1,-1m287,415v,,,,,c287,415,287,415,287,415v,,,,,c284,426,281,437,278,448v,-1,,-1,,-2c278,437,283,421,287,415t-19,6c268,421,268,421,268,421v1,-2,2,-5,2,-7c271,414,271,414,272,415v,,,,,c271,417,271,419,270,421v-1,,-1,,-2,m296,409v,,,,,c296,409,296,409,296,409v,,,,,c292,427,288,430,284,446v,-1,,-1,,-2c284,433,291,417,296,409t-11,-3c285,406,285,406,285,406v,,,,,c285,406,285,406,285,406v-5,18,-10,25,-14,45c271,451,271,451,271,451v,-15,7,-37,14,-45m260,435v,-11,7,-26,10,-38c270,397,270,398,270,399v,11,-8,26,-10,39c260,437,260,436,260,435t28,-74c288,361,288,361,288,361v,,,,,c288,361,288,361,288,361v-1,6,-3,13,-5,19c283,379,283,378,283,377v,-5,3,-14,5,-16m307,358v,,,,,c307,358,307,358,307,358v1,,1,,1,1c308,359,308,359,308,359v,,,,,c307,361,307,363,307,365v,1,,2,,3c307,368,307,368,307,368v,,,,,c307,368,307,368,307,368v,,,,,c306,368,306,368,306,367v,,,,,c306,367,306,367,306,367v,-1,,-1,-1,-1c305,366,305,366,305,366v,,,,,c305,366,305,366,304,366v,,,,,c306,364,305,359,307,358v,,,,,m266,355v,-2,2,-5,2,-8c269,348,269,348,269,349v,2,-2,6,-2,8c267,357,267,357,267,357v,,,,,c266,357,266,356,266,355t43,-6c309,348,310,346,310,345v1,,2,,2,1c312,347,311,349,311,350v,,,,,c311,350,311,350,311,350v-2,,-2,,-2,-1m292,350v,-3,2,-7,2,-10c295,341,296,341,296,342v,3,-3,8,-3,10c292,352,292,351,292,350t-23,-8c269,342,269,342,269,342v1,-2,2,-4,2,-6c272,336,272,336,273,336v,,,,,c272,338,272,341,271,343v-1,,-1,-1,-2,-1m479,333v-2,,-1,-3,,-4c480,329,481,330,482,330v,1,-1,1,-1,1c481,331,481,331,481,331v-1,,-1,,-1,c480,331,479,332,479,333v,,,,,m491,327v-2,,,-2,,-4c492,324,493,324,494,324v,2,,2,-1,2c493,326,493,326,493,326v-1,,-1,,-1,1c492,327,491,327,491,327m291,319v,,,,,c291,319,291,319,291,319v,,,,,c291,320,290,322,290,324v-1,-1,-2,-1,-3,-1c287,323,287,323,287,323v,-3,2,-4,3,-4c291,319,291,319,291,319t30,-6c321,313,321,313,321,313v1,,1,,1,c322,314,322,314,322,315v,,,,,c322,315,322,315,322,315v,,,1,1,1c323,316,323,316,323,316v,,,,,c323,316,323,316,324,316v,,,,,c324,316,324,316,324,316v,,,,,c324,316,324,316,324,316v-1,2,-3,1,-3,4c321,320,321,320,321,320v,,,,,c320,320,319,320,319,319v,-2,2,-4,2,-6c321,313,321,313,321,313v,,,,,c321,313,321,313,321,313v,,,,,m317,291v,-2,1,-4,1,-5c320,286,320,287,320,287v,2,-1,4,-1,5c317,292,317,291,317,291t156,-5c471,285,470,283,471,280v3,1,1,4,2,6m472,315v-8,-6,-6,-19,-13,-26c461,283,454,283,457,278v6,11,10,25,15,37m300,295v,-5,4,-12,5,-18c306,277,306,278,306,279v,1,-1,3,,4c306,284,306,284,306,285v,,,,,c306,285,306,284,306,284v,,-1,,-1,c305,284,305,284,305,284v,,-1,1,-1,1c304,285,304,285,304,285v,1,,1,1,1c305,286,305,286,305,286v,,,,,c306,286,306,286,306,286v,,,,,c306,286,306,286,306,286v,,,,,c303,288,302,294,300,298v,,,-1,,-3m334,266v,,,,,c334,266,334,266,334,266v,,,,,c332,275,329,284,327,292v,-1,-1,-1,-1,-2c326,283,330,270,334,266t-26,5c308,268,311,264,311,261v1,1,1,2,1,3c312,266,309,270,309,273v-1,-1,-1,-1,-1,-2m317,258v,,,,,c317,258,317,258,317,258v,,,,,c315,264,314,271,312,277v-1,,-1,-1,-1,-3c311,269,314,259,317,258t-18,-4c299,253,301,251,300,250v2,,2,,2,1c302,252,301,254,301,255v-1,,-2,,-2,-1m333,249v,,,,,c333,249,333,249,333,249v,,,,,c328,255,326,271,323,279v-1,-1,-1,-1,-2,-1c321,278,321,278,321,278v1,-8,4,-9,4,-13c325,264,325,263,325,262v,,,,,c330,261,328,250,332,249v,,,,1,m314,247v,,,,,c314,247,314,247,315,247v,,,,,c314,249,314,251,313,253v,,,,,c313,253,313,253,313,253v,,,,,c312,253,312,252,312,251v,,,-1,,-1c312,249,312,248,313,247v,,1,,1,m339,247v,,,,,c339,247,339,247,339,247v,,,,,c338,253,336,259,334,264v,,,-1,,-2c334,257,337,248,339,247t2,8c341,252,343,248,343,246v1,,1,1,1,2c344,250,342,254,342,256v,1,,1,,1c342,257,342,257,342,257v-1,-1,-1,-1,-1,-2m312,295v,-17,11,-35,16,-51c329,245,330,246,330,247v,2,-2,4,-2,6c323,265,317,285,312,296v,,,,,-1m289,291v,-3,2,-7,4,-8c294,272,303,258,306,243v,1,,2,,2c306,248,306,251,305,254v1,-3,2,-5,4,-6c310,248,310,248,310,248v,,,,,c310,248,310,248,310,248v,,,,1,c311,248,311,248,311,248v,,,,,c309,248,308,250,308,252v,1,,3,1,4c309,256,309,256,309,256v,,,,,c309,256,309,256,309,256v,,,,,c308,256,308,256,307,256v-1,1,-2,5,-2,8c305,265,304,266,304,267v,,,,,c303,265,303,261,304,258v-1,5,-4,11,-6,14c298,272,298,272,298,272v,1,1,2,1,3c298,282,292,287,291,296v-1,-1,-2,-3,-2,-5m316,229v,,,,,c316,229,316,229,316,229v,,,,,c314,235,313,241,311,246v-1,,-2,,-3,-1c308,245,308,245,308,245v5,-1,3,-14,8,-16m337,212v,-3,3,-7,3,-10c341,202,341,203,341,204v,3,-3,8,-3,11c337,214,337,213,337,212m89,194v-3,-2,2,-6,5,-6c96,188,97,189,97,190v-2,2,-7,1,-8,4m456,185v,,,,,c459,189,460,194,461,198v,,,,,c457,195,457,190,456,185t-126,c330,185,330,185,330,185v,,,,,c330,185,330,185,330,185v-2,6,-3,13,-5,20c324,204,324,203,324,202v,-3,2,-8,2,-11c326,190,326,189,326,189v,,,,,c326,189,326,188,326,188v,,1,,1,-1c328,186,328,185,330,185v,,,,,m421,186v,-1,,-2,,-2c423,186,423,189,424,192v,,,,,c423,190,421,188,421,186m84,188v-3,,,-3,,-5c85,183,86,184,87,184v,3,-3,1,-3,4c84,188,84,188,84,188t348,-6c432,182,432,182,432,182v3,4,6,7,6,12c438,195,438,195,438,195v-2,-4,-5,-8,-6,-13m336,176v,,,,,c337,177,338,177,338,178v,2,-3,6,-3,8c335,186,335,186,335,186v,,,,,c334,186,334,185,334,184v,-2,2,-5,2,-8c336,176,336,176,336,176t-4,-3c332,173,332,173,332,173v,,,,,c332,173,332,173,332,173v-1,2,-2,4,-1,5c331,179,331,181,331,182v,1,,1,,1c329,182,329,180,329,178v,-2,1,-5,3,-5m71,176v,-1,1,-2,1,-3c76,173,76,175,78,176v,1,,2,-1,2c77,178,77,178,77,178v,,,,,c76,178,76,178,76,179v-3,-1,-1,-3,-4,-3c71,176,71,176,71,176t43,-7c114,169,114,169,114,169v,,,,,c114,171,108,174,105,174v,-1,1,-2,1,-3c107,171,108,172,108,172v3,,4,-3,6,-3m109,166v,,,,,c109,166,109,166,109,166v-5,2,-7,7,-13,8c99,168,104,167,109,166t306,c415,165,415,165,415,165v2,5,4,11,6,17c421,182,421,182,421,182v-3,-5,-6,-9,-6,-16m364,165v,-3,3,-8,3,-12c368,154,368,155,368,156v,3,-3,8,-3,12c364,167,364,166,364,165m151,146v1,,1,,2,-1c153,145,154,145,154,145v,,1,,1,c153,147,151,148,148,149v1,-2,1,-3,1,-4c150,146,151,146,151,146t11,5c159,149,162,144,165,144v1,,2,,3,1c167,150,163,147,162,151t-17,-7c145,144,145,144,145,144v,,,,,c145,148,138,150,134,152v3,-4,8,-4,11,-8m157,144v3,-2,5,-5,8,-5c166,139,167,139,167,139v-2,4,-7,3,-10,5m161,137v,,,,,c161,137,161,137,161,137v-2,3,-4,4,-7,4c156,139,158,138,161,137t167,c328,137,328,137,328,137v,,,,,c328,137,328,137,328,137v-2,7,-4,15,-6,23c321,159,320,159,320,158v,-1,2,-4,2,-5c322,152,322,151,321,151v,,,,,c324,149,321,138,328,137m128,150v,,,,-1,c141,141,155,134,170,128v-10,7,-22,12,-33,17c137,145,137,145,137,145v-2,,-2,2,-2,3c134,148,133,148,133,148v-1,,-2,,-3,1c130,149,129,150,128,150m346,134v,,,,,c347,132,348,129,348,127v1,,1,,2,1c350,128,350,128,350,128v-1,2,-1,4,-2,6c347,134,347,134,346,134m151,125v,,,,,c151,125,151,125,151,125v-2,3,-6,1,-6,5c144,130,143,130,142,130v2,-3,5,-5,9,-5m334,122v,-1,1,-3,1,-4c336,118,337,119,337,119v,1,-1,3,-1,5c334,124,334,123,334,122m203,120v-1,,-2,,-3,-1c206,115,212,111,221,111v-1,1,-2,2,-4,2c216,113,215,113,215,113v-1,7,-10,,-12,7m180,108v,,,,,c180,108,180,108,180,108v-4,4,-8,6,-13,7c171,112,175,110,180,108t56,1c237,109,238,109,240,108v1,,2,-1,4,-1c244,107,244,107,244,107v-9,6,-19,12,-29,15c215,122,215,122,215,122v-1,,-2,2,-2,3c212,124,211,124,210,124v-1,,-2,1,-3,1c206,126,205,127,204,127v,,-1,,-1,c205,123,210,126,211,121v,,1,,2,c214,121,214,121,215,120v1,-1,2,-1,3,-1c218,119,218,119,218,119v2,-2,-2,-1,-1,-4c218,116,219,116,221,116v4,,9,-3,12,-7c234,109,235,109,236,109m229,99v,,,,,c229,99,229,99,229,99v,5,-4,2,-4,7c217,106,211,109,205,114v,-9,17,-9,24,-15m194,101v,,-1,,-1,c193,98,196,101,196,97v1,1,2,1,3,1c197,99,196,101,194,101t69,-5c263,96,263,96,263,96v,,,,,c263,96,263,96,263,96v-3,3,-6,4,-9,6c254,102,253,102,253,101v1,-1,7,-5,10,-5m347,95v,,,,,c348,95,349,96,349,96v,1,-2,3,-2,5c346,101,346,100,346,99v,-1,1,-3,1,-4c347,95,347,95,347,95m229,88v2,,3,-1,5,-1c235,86,236,85,238,85v1,,2,,3,1c237,89,230,88,227,93v-1,,-1,,-2,c224,93,223,93,223,94v-1,,-2,1,-3,1c220,95,220,95,219,95v1,-3,4,-1,4,-5c223,91,224,91,225,91v1,,2,-1,2,-3c228,88,228,88,229,88t142,20c372,102,372,90,376,80v,2,,3,,5c376,91,372,100,371,108v,,,,,m317,75v,,,,,c317,75,317,75,317,75v,,,,,c317,75,317,75,317,75v,,,,,c315,81,309,82,303,83v,,,,,c303,83,303,83,303,83v1,-2,4,-2,5,-5c308,78,308,78,308,78v1,,1,,2,c311,78,312,77,313,77v1,-1,2,-2,4,-2c317,75,317,75,317,75m299,73v,,,-1,1,-3c301,72,301,72,302,72v,,,,,c302,72,303,72,303,72v,,,,1,c304,72,304,72,304,72v1,,1,,1,c305,72,305,72,305,72v-1,1,-1,2,-1,3c303,75,302,74,300,74v,,,1,,1c300,76,302,76,303,77v,,,,,c297,82,285,79,280,87v,,-1,,-1,1c278,88,277,88,277,88v-1,,-2,1,-3,1c272,90,270,91,268,92v-1,,-2,,-2,c266,92,266,92,266,92v-1,,-1,,-1,c265,92,265,92,265,92v-1,,-1,,-1,c264,92,264,92,264,92v,,,,,c264,89,266,88,268,88v,,,,,c268,88,268,88,268,88v,,,,1,c269,88,269,88,269,88v-1,-2,-1,-3,-1,-4c268,83,268,82,269,81v,,,,,c270,81,271,82,272,82v,,1,-1,2,-1c274,81,274,81,274,81v,,,,,c275,81,275,81,276,81v,,,,,c276,81,277,81,278,81v,,,-1,,-1c278,79,276,79,276,78v,,1,,1,-1c278,78,279,79,280,79v,,,,,c283,79,285,78,288,77v2,-1,5,-2,8,-2c296,75,296,75,296,75v,,,,1,c297,74,297,74,297,74v,-1,-2,-1,-2,-2c295,72,296,71,296,71v,,,,,c297,72,297,72,297,72v1,1,1,1,1,1c298,73,298,73,298,73v,,1,,1,m362,65v,,,,,c362,65,362,65,362,65v,,,,,c360,71,358,78,356,84v,-1,,-2,,-3c356,76,359,66,362,65t26,7c386,69,385,64,384,60v,,,,,c384,60,384,60,384,60v3,2,2,5,5,7c389,67,389,67,389,67v,,,,,c389,69,388,70,388,72m305,59v,,,,,c305,59,305,59,305,59v,,,,,c304,60,304,60,304,61v,1,1,1,1,3c305,64,305,64,305,64v-3,2,-8,,-9,5c291,70,284,70,282,77v-1,,-2,-1,-3,-1c279,76,279,76,279,76v,,,,,c279,75,280,75,280,75v,,,,,c280,75,280,75,280,75v,,1,,1,c281,75,281,75,281,75v,,,,,c281,75,281,75,281,75v-1,-1,-1,-1,-2,-1c279,74,279,74,279,74v,,-1,,-1,c278,74,278,74,278,74v,,-1,,-2,c276,74,275,75,274,75v-1,,-1,1,-2,1c270,77,268,78,266,78v,,,,,c266,78,266,78,266,78v-1,,-1,,-1,c265,78,264,78,264,77v,,,,,c264,77,264,77,264,77v13,-7,27,-12,41,-18m290,59v,,,,,c290,59,290,59,290,59v,,,,,c290,59,290,59,290,59v-5,7,-14,11,-23,12c267,71,267,71,267,71v,,,,-1,c266,71,265,73,265,74v-1,,-2,-1,-3,-1c262,73,262,73,262,73v,1,,1,-1,1c261,74,261,74,261,74v,,,,,c260,74,263,72,263,70v,,,,,c263,70,263,70,263,70v,,,,,c263,70,264,70,265,70v,,,,,c266,70,267,70,267,68v,,,,,c268,69,269,69,269,69v1,,2,,3,-1c273,68,274,68,275,67v,,,,,c276,66,278,65,280,65v,,,,,c280,65,280,65,280,65v,,,,,c281,65,281,65,282,65v2,-4,5,-5,8,-6m414,78v-5,-5,-5,-13,-7,-20c407,58,407,58,407,58v,,,,,c410,59,408,62,411,62v,,,,,c411,62,411,62,411,62v,1,,2,,3c411,68,412,70,414,72v,,,,,c414,72,414,72,414,72v,1,-1,1,-1,2c413,75,414,76,415,77v,,-1,,-1,1m372,48v,-1,,-1,,-1c375,48,374,50,376,51v,1,,1,,1c376,52,376,52,376,52v,,,,-1,c375,52,375,52,375,52v,,,,,c375,52,372,49,372,48t-25,c350,45,354,44,358,43v,,,,,c358,43,358,43,358,43v,,,,,c358,43,358,43,358,43v-3,3,-7,4,-11,5c347,48,347,48,347,48v,,,,,m365,26v,,,,,c365,26,366,26,366,26v,,,1,,1c366,29,363,27,363,30v,,-1,,-1,-1c361,28,363,26,364,26v1,,1,,1,m387,16v,-1,,-1,,-2c389,16,391,18,391,22v,1,,1,,2c389,22,387,19,387,16m382,6v,,,,,c382,6,382,6,382,6v,,,,,c382,11,378,10,376,13v,-1,-1,-2,-1,-2c375,9,380,7,382,6m379,v-9,4,-17,12,-27,13c346,19,340,22,332,23v-2,1,-2,4,-5,4c327,27,326,27,325,27,312,41,292,43,278,55v-1,,-1,,-2,c268,55,264,63,257,66v,,-1,,-2,c255,66,254,66,254,66v-1,,-1,,-2,c252,66,251,66,250,66v-3,1,-5,5,-8,5c241,71,241,71,240,71v-4,5,-11,4,-15,10c224,81,224,81,223,81v-5,,-8,3,-11,5c208,89,205,91,200,91v,,,,,c200,95,197,93,197,96v-1,-1,-2,-1,-2,-1c194,95,193,96,192,96v-1,,-1,1,-2,1c189,97,188,97,187,96v,2,,3,-2,3c185,99,184,99,183,98v,3,-2,3,-2,5c180,103,180,103,179,103v-2,,-3,3,-5,4c165,108,159,113,152,118v-1,,-1,,-1,c147,118,144,120,141,123v-2,2,-5,4,-9,4c132,127,131,127,130,127v-2,7,-9,4,-12,9c100,140,90,157,72,160v,5,-5,2,-6,5c63,170,67,172,64,174v8,9,14,20,18,31c82,204,82,204,83,204v1,,1,,2,c86,205,87,205,87,205v,,,,1,c94,199,103,198,109,190v17,-3,28,-18,45,-21c157,165,162,165,166,161v1,,1,,2,c168,161,169,161,169,161v1,-1,1,-1,2,-1c171,160,171,160,171,160v2,-1,3,-3,4,-4c191,152,201,139,217,136v11,-10,26,-13,38,-21c255,114,256,114,256,114v1,,2,1,3,1c273,102,294,101,307,86v11,-1,18,-8,28,-12c335,74,335,74,335,74v,,,,,c330,89,328,108,321,119v4,5,-4,17,-3,27c308,169,297,221,290,241v1,16,-11,32,-12,50c272,305,262,336,260,356v-4,9,-5,13,-6,20c251,387,245,403,244,415v,4,-3,4,-4,6c240,433,235,446,231,454v-8,57,-35,119,-44,170c187,626,185,628,184,630v-8,23,-13,48,-18,63c162,710,152,732,149,744v-1,2,,4,,7c147,757,141,763,143,770,117,853,92,941,62,1018v3,5,-8,19,-7,33c50,1065,42,1087,37,1102v-1,3,1,9,-2,14c35,1117,34,1116,33,1118,18,1156,11,1204,,1244v2,,2,,2,c3,1239,4,1234,6,1229v,-2,2,-2,3,-4c22,1154,47,1093,66,1026v-2,-7,2,-11,5,-18c78,989,83,958,93,938v3,-7,7,-22,10,-32c117,872,125,840,131,813v7,-20,23,-69,29,-91c161,721,158,718,160,717v24,-66,40,-131,63,-201c224,516,225,519,227,519v,,,,,c230,522,227,527,228,530v4,-2,8,-6,12,-8c246,506,249,483,256,470v2,10,-8,31,-8,37c255,506,255,490,258,482v1,1,2,1,3,1c262,483,262,482,263,482v1,-1,1,-1,2,-1c266,481,266,481,266,481v-3,15,-10,32,-12,45c263,519,260,507,269,494v3,1,-2,6,3,6c272,500,272,500,273,500v-3,19,-8,30,-9,46c265,546,265,547,265,547v5,,5,-6,5,-10c273,532,273,524,278,516v3,6,-6,20,-4,26c271,551,268,566,264,581v-4,13,-9,27,-9,36c248,642,239,679,235,692v,3,-2,5,-1,9c221,738,207,788,199,827v-11,19,-15,61,-27,83c172,912,174,914,172,917v-5,12,-17,50,-20,59c131,1034,124,1092,105,1141v-12,32,-21,68,-29,103c79,1244,79,1244,79,1244v2,-10,4,-18,5,-24c96,1190,105,1149,116,1118v2,-4,4,-9,2,-13c130,1081,134,1043,146,1019v-2,-4,1,-6,2,-9c148,1009,147,1007,147,1006v5,-15,13,-40,19,-55c165,947,167,948,168,944v10,-24,12,-56,22,-80c192,861,191,863,192,859v1,-4,13,-27,9,-35c206,819,206,811,206,808v9,-19,15,-46,17,-63c230,733,237,708,237,695v12,-20,13,-50,19,-61c256,615,271,587,271,568v,-4,2,-4,3,-6c280,533,291,492,296,473v,-4,4,-10,5,-12c305,443,309,419,314,399v2,-6,6,-12,7,-19c324,366,327,353,329,340v,-3,3,-1,3,-5c345,273,361,214,375,151v,-10,2,-22,6,-35c379,114,381,103,385,103v,,,,1,c387,110,392,115,391,124v2,1,3,4,5,6c394,133,398,133,396,137v10,14,10,33,20,47c415,189,420,190,418,195v8,13,10,28,16,42c433,237,432,239,431,242v3,8,7,15,12,21c445,274,450,283,456,292v3,18,15,30,20,47c476,339,476,339,476,339v1,,2,,3,-1c480,338,481,338,483,338v,,1,,2,c493,327,508,327,516,316v-2,-8,-9,-13,-8,-22c502,282,494,270,492,256v-5,-5,-4,-13,-9,-17c480,220,468,208,466,190v-8,-9,-8,-23,-15,-32c453,154,448,154,450,150,438,132,435,107,423,88,420,70,410,56,406,38v-1,-1,-4,-1,-4,-3c402,31,399,28,397,26v1,-9,-8,-13,-8,-21c384,4,385,,379,e" fillcolor="#e1e3e3" stroked="f">
                  <v:fill opacity="39321f"/>
                  <v:path arrowok="t" o:connecttype="custom" o:connectlocs="780,1687;883,1420;886,1390;942,1341;936,1245;1012,1212;879,1172;896,1110;1633,1070;1061,1034;1061,1057;1561,1040;1008,944;1104,878;998,829;1038,816;1121,816;1032,977;1022,845;1045,756;321,627;1078,624;1428,601;1098,571;238,581;1372,545;499,482;532,452;420,495;499,413;711,373;684,413;744,350;1147,314;724,314;1048,248;1005,238;879,304;906,267;982,244;1283,238;979,228;919,244;959,195;876,231;1346,192;1243,168;1147,159;1263,20;840,218;612,327;274,674;856,380;608,2080;235,3329;870,1592;774,2315;555,3117;1098,1106;1574,1119;1286,17" o:connectangles="0,0,0,0,0,0,0,0,0,0,0,0,0,0,0,0,0,0,0,0,0,0,0,0,0,0,0,0,0,0,0,0,0,0,0,0,0,0,0,0,0,0,0,0,0,0,0,0,0,0,0,0,0,0,0,0,0,0,0,0,0"/>
                  <o:lock v:ext="edit" verticies="t"/>
                </v:shape>
                <v:shape id="Freeform 1552" o:spid="_x0000_s1203" style="position:absolute;left:3043;top:3566;width:99;height:49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TID8YA&#10;AADdAAAADwAAAGRycy9kb3ducmV2LnhtbESPQU/CQBCF7yb+h82YeJMtNFGsLIRASEw8CV68Dd2x&#10;rXRnS3cs5d87BxNvM3lv3vtmsRpDawbqUxPZwXSSgSEuo2+4cvBx2D3MwSRB9thGJgdXSrBa3t4s&#10;sPDxwu807KUyGsKpQAe1SFdYm8qaAqZJ7IhV+4p9QNG1r6zv8aLhobWzLHu0ARvWhho72tRUnvY/&#10;wYGc5bopv4fd0/G8zcPz+jh+zt+cu78b1y9ghEb5N/9dv3rFz3Pl1290BLv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TID8YAAADdAAAADwAAAAAAAAAAAAAAAACYAgAAZHJz&#10;L2Rvd25yZXYueG1sUEsFBgAAAAAEAAQA9QAAAIsDAAAAAA==&#10;" path="m30,c27,1,24,2,22,6v-1,,-1,,-2,c20,6,20,6,20,6v,,,,,c18,6,16,7,15,8v,,,,,c14,9,13,9,12,9v-1,1,-2,1,-3,1c9,10,9,10,9,10v,,-1,,-2,-1c7,9,7,9,7,9v,2,-1,2,-2,2c5,11,5,11,5,11v,,,,,c4,11,3,11,3,11v,,,,,c3,11,3,11,3,11v,2,-3,4,-2,4c1,15,1,15,1,15v,,,,,c2,15,2,15,2,14v,,,,,c2,14,2,14,2,14v1,,2,1,3,1c5,14,6,12,6,12v1,,1,,1,c7,12,7,12,7,12v,,,,,c16,11,25,7,30,v,,,,,e" fillcolor="#e1e3e3" stroked="f">
                  <v:fill opacity="39321f"/>
                  <v:path arrowok="t" o:connecttype="custom" o:connectlocs="99,0;73,20;66,20;66,20;66,20;50,26;50,26;40,29;30,33;30,33;23,29;23,29;17,36;17,36;17,36;10,36;10,36;10,36;3,49;3,49;3,49;7,46;7,46;7,46;17,49;20,39;23,39;23,39;23,39;99,0;99,0" o:connectangles="0,0,0,0,0,0,0,0,0,0,0,0,0,0,0,0,0,0,0,0,0,0,0,0,0,0,0,0,0,0,0"/>
                </v:shape>
                <v:shape id="Freeform 1553" o:spid="_x0000_s1204" style="position:absolute;left:3185;top:3619;width:46;height:26;visibility:visible;mso-wrap-style:square;v-text-anchor:top" coordsize="1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TGZMUA&#10;AADdAAAADwAAAGRycy9kb3ducmV2LnhtbERPTWvCQBC9C/0PyxR60020SJu6EW0R9KBU68Hehuw0&#10;G5qdDdmtpv56VxC8zeN9zmTa2VocqfWVYwXpIAFBXDhdcalg/7Xov4DwAVlj7ZgU/JOHaf7Qm2Cm&#10;3Ym3dNyFUsQQ9hkqMCE0mZS+MGTRD1xDHLkf11oMEbal1C2eYrit5TBJxtJixbHBYEPvhorf3Z9V&#10;MFxvx2fzjPONe/38OAS/MuvyW6mnx272BiJQF+7im3up4/zRKIXrN/EE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MZkxQAAAN0AAAAPAAAAAAAAAAAAAAAAAJgCAABkcnMv&#10;ZG93bnJldi54bWxQSwUGAAAAAAQABAD1AAAAigMAAAAA&#10;" path="m14,c12,,11,1,10,2,9,2,8,3,7,3v,,,,,c6,3,6,3,5,3v,,,,,c4,6,1,6,,8v,,,,,c6,7,12,6,14,v,,,,,c14,,14,,14,v,,,,,c14,,14,,14,e" fillcolor="#e1e3e3" stroked="f">
                  <v:fill opacity="39321f"/>
                  <v:path arrowok="t" o:connecttype="custom" o:connectlocs="46,0;33,7;23,10;23,10;16,10;16,10;0,26;0,26;46,0;46,0;46,0;46,0;46,0" o:connectangles="0,0,0,0,0,0,0,0,0,0,0,0,0"/>
                </v:shape>
                <v:shape id="Freeform 1554" o:spid="_x0000_s1205" style="position:absolute;left:3453;top:3569;width:16;height:40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35McQA&#10;AADdAAAADwAAAGRycy9kb3ducmV2LnhtbERPTWvCQBC9F/oflhG86UalxUZXKZVI24MQtfchO25C&#10;srNpdjXpv+8WhN7m8T5nvR1sI27U+cqxgtk0AUFcOF2xUXA+ZZMlCB+QNTaOScEPedhuHh/WmGrX&#10;c063YzAihrBPUUEZQptK6YuSLPqpa4kjd3GdxRBhZ6TusI/htpHzJHmWFiuODSW29FZSUR+vVsFn&#10;9vTytTfnj+z0nYfe7GrKD7VS49HwugIRaAj/4rv7Xcf5i8Uc/r6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d+THEAAAA3QAAAA8AAAAAAAAAAAAAAAAAmAIAAGRycy9k&#10;b3ducmV2LnhtbFBLBQYAAAAABAAEAPUAAACJAwAAAAA=&#10;" path="m,c,,,,,,1,4,2,9,4,12,4,10,5,9,5,7v,,,,,c2,5,3,2,,e" fillcolor="#e1e3e3" stroked="f">
                  <v:fill opacity="39321f"/>
                  <v:path arrowok="t" o:connecttype="custom" o:connectlocs="0,0;0,0;13,40;16,23;16,23;0,0" o:connectangles="0,0,0,0,0,0"/>
                </v:shape>
                <v:shape id="Freeform 1555" o:spid="_x0000_s1206" style="position:absolute;left:3529;top:3563;width:26;height:66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Ml88QA&#10;AADdAAAADwAAAGRycy9kb3ducmV2LnhtbERPyWrDMBC9F/oPYgq5lERuDCW4UUwwcdJTS5YPGKyp&#10;bWKNHEv1kq+vCoXe5vHWWaejaURPnastK3hZRCCIC6trLhVczvl8BcJ5ZI2NZVIwkYN08/iwxkTb&#10;gY/Un3wpQgi7BBVU3reJlK6oyKBb2JY4cF+2M+gD7EqpOxxCuGnkMopepcGaQ0OFLWUVFdfTt1GQ&#10;3frP+DC2l91zds71x3TP9uau1Oxp3L6B8DT6f/Gf+12H+XEcw+834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jJfPEAAAA3QAAAA8AAAAAAAAAAAAAAAAAmAIAAGRycy9k&#10;b3ducmV2LnhtbFBLBQYAAAAABAAEAPUAAACJAwAAAAA=&#10;" path="m,c,,,,,,2,7,2,15,7,20v,-1,1,-1,1,-1c7,18,6,17,6,16v,-1,1,-1,1,-2c7,14,7,14,7,14,5,12,4,10,4,7,4,6,4,5,4,4v,,,,,c1,4,3,1,,e" fillcolor="#e1e3e3" stroked="f">
                  <v:fill opacity="39321f"/>
                  <v:path arrowok="t" o:connecttype="custom" o:connectlocs="0,0;0,0;23,66;26,63;20,53;23,46;23,46;13,23;13,13;13,13;0,0" o:connectangles="0,0,0,0,0,0,0,0,0,0,0"/>
                </v:shape>
                <v:shape id="Freeform 1556" o:spid="_x0000_s1207" style="position:absolute;left:3330;top:3513;width:37;height:17;visibility:visible;mso-wrap-style:square;v-text-anchor:top" coordsize="1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sgsUA&#10;AADdAAAADwAAAGRycy9kb3ducmV2LnhtbERPTWsCMRC9F/wPYYReSs1WRWRrlKIIHgR1bel12Ew3&#10;224mS5Lq7r83QqG3ebzPWaw624gL+VA7VvAyykAQl07XXCl4P2+f5yBCRNbYOCYFPQVYLQcPC8y1&#10;u/KJLkWsRArhkKMCE2ObSxlKQxbDyLXEifty3mJM0FdSe7ymcNvIcZbNpMWaU4PBltaGyp/i1yo4&#10;nD/8Zv49/sy6dXkwfdPvj0+FUo/D7u0VRKQu/ov/3Dud5k8mU7h/k0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N6yCxQAAAN0AAAAPAAAAAAAAAAAAAAAAAJgCAABkcnMv&#10;ZG93bnJldi54bWxQSwUGAAAAAAQABAD1AAAAigMAAAAA&#10;" path="m11,c7,1,3,2,,5v,,,,,c4,4,8,3,11,v,,,,,e" fillcolor="#e1e3e3" stroked="f">
                  <v:fill opacity="39321f"/>
                  <v:path arrowok="t" o:connecttype="custom" o:connectlocs="37,0;0,17;0,17;37,0;37,0" o:connectangles="0,0,0,0,0"/>
                </v:shape>
                <v:shape id="Freeform 1557" o:spid="_x0000_s1208" style="position:absolute;left:3413;top:3526;width:13;height:17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djIcQA&#10;AADdAAAADwAAAGRycy9kb3ducmV2LnhtbERPTWvCQBC9F/oflil4000Nlja6ii0UBJVS9eJtzI6b&#10;YHY2ZlcT/71bEHqbx/ucyayzlbhS40vHCl4HCQji3OmSjYLd9rv/DsIHZI2VY1JwIw+z6fPTBDPt&#10;Wv6l6yYYEUPYZ6igCKHOpPR5QRb9wNXEkTu6xmKIsDFSN9jGcFvJYZK8SYslx4YCa/oqKD9tLlaB&#10;WRzOH9vdPv38Oa3MssTWzNetUr2Xbj4GEagL/+KHe6Hj/DQdwd838QQ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3YyHEAAAA3QAAAA8AAAAAAAAAAAAAAAAAmAIAAGRycy9k&#10;b3ducmV2LnhtbFBLBQYAAAAABAAEAPUAAACJAwAAAAA=&#10;" path="m,c,,,,,1,,2,3,5,3,5v,,,,,c4,5,4,5,4,5v,,,,,c4,5,4,5,4,4,2,3,3,1,,e" fillcolor="#e1e3e3" stroked="f">
                  <v:fill opacity="39321f"/>
                  <v:path arrowok="t" o:connecttype="custom" o:connectlocs="0,0;0,3;10,17;10,17;13,17;13,17;13,14;0,0" o:connectangles="0,0,0,0,0,0,0,0"/>
                </v:shape>
              </v:group>
            </w:pict>
          </mc:Fallback>
        </mc:AlternateContent>
      </w:r>
      <w:r w:rsidR="001303A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C5975E1" wp14:editId="5F0BFF65">
                <wp:simplePos x="0" y="0"/>
                <wp:positionH relativeFrom="column">
                  <wp:posOffset>2632710</wp:posOffset>
                </wp:positionH>
                <wp:positionV relativeFrom="paragraph">
                  <wp:posOffset>8403590</wp:posOffset>
                </wp:positionV>
                <wp:extent cx="47625" cy="916305"/>
                <wp:effectExtent l="3810" t="2540" r="5715" b="5080"/>
                <wp:wrapNone/>
                <wp:docPr id="1152" name="Freeform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7625" cy="916305"/>
                        </a:xfrm>
                        <a:custGeom>
                          <a:avLst/>
                          <a:gdLst>
                            <a:gd name="T0" fmla="*/ 11 w 11"/>
                            <a:gd name="T1" fmla="*/ 47 h 298"/>
                            <a:gd name="T2" fmla="*/ 10 w 11"/>
                            <a:gd name="T3" fmla="*/ 173 h 298"/>
                            <a:gd name="T4" fmla="*/ 10 w 11"/>
                            <a:gd name="T5" fmla="*/ 202 h 298"/>
                            <a:gd name="T6" fmla="*/ 9 w 11"/>
                            <a:gd name="T7" fmla="*/ 296 h 298"/>
                            <a:gd name="T8" fmla="*/ 0 w 11"/>
                            <a:gd name="T9" fmla="*/ 192 h 298"/>
                            <a:gd name="T10" fmla="*/ 2 w 11"/>
                            <a:gd name="T11" fmla="*/ 93 h 298"/>
                            <a:gd name="T12" fmla="*/ 1 w 11"/>
                            <a:gd name="T13" fmla="*/ 4 h 298"/>
                            <a:gd name="T14" fmla="*/ 3 w 11"/>
                            <a:gd name="T15" fmla="*/ 25 h 298"/>
                            <a:gd name="T16" fmla="*/ 7 w 11"/>
                            <a:gd name="T17" fmla="*/ 34 h 298"/>
                            <a:gd name="T18" fmla="*/ 5 w 11"/>
                            <a:gd name="T19" fmla="*/ 32 h 298"/>
                            <a:gd name="T20" fmla="*/ 5 w 11"/>
                            <a:gd name="T21" fmla="*/ 29 h 298"/>
                            <a:gd name="T22" fmla="*/ 6 w 11"/>
                            <a:gd name="T23" fmla="*/ 42 h 298"/>
                            <a:gd name="T24" fmla="*/ 7 w 11"/>
                            <a:gd name="T25" fmla="*/ 50 h 298"/>
                            <a:gd name="T26" fmla="*/ 8 w 11"/>
                            <a:gd name="T27" fmla="*/ 48 h 298"/>
                            <a:gd name="T28" fmla="*/ 8 w 11"/>
                            <a:gd name="T29" fmla="*/ 44 h 298"/>
                            <a:gd name="T30" fmla="*/ 8 w 11"/>
                            <a:gd name="T31" fmla="*/ 49 h 298"/>
                            <a:gd name="T32" fmla="*/ 7 w 11"/>
                            <a:gd name="T33" fmla="*/ 52 h 298"/>
                            <a:gd name="T34" fmla="*/ 8 w 11"/>
                            <a:gd name="T35" fmla="*/ 67 h 298"/>
                            <a:gd name="T36" fmla="*/ 4 w 11"/>
                            <a:gd name="T37" fmla="*/ 70 h 298"/>
                            <a:gd name="T38" fmla="*/ 8 w 11"/>
                            <a:gd name="T39" fmla="*/ 72 h 298"/>
                            <a:gd name="T40" fmla="*/ 6 w 11"/>
                            <a:gd name="T41" fmla="*/ 88 h 298"/>
                            <a:gd name="T42" fmla="*/ 6 w 11"/>
                            <a:gd name="T43" fmla="*/ 88 h 298"/>
                            <a:gd name="T44" fmla="*/ 9 w 11"/>
                            <a:gd name="T45" fmla="*/ 85 h 298"/>
                            <a:gd name="T46" fmla="*/ 7 w 11"/>
                            <a:gd name="T47" fmla="*/ 96 h 298"/>
                            <a:gd name="T48" fmla="*/ 5 w 11"/>
                            <a:gd name="T49" fmla="*/ 108 h 298"/>
                            <a:gd name="T50" fmla="*/ 5 w 11"/>
                            <a:gd name="T51" fmla="*/ 119 h 298"/>
                            <a:gd name="T52" fmla="*/ 9 w 11"/>
                            <a:gd name="T53" fmla="*/ 119 h 298"/>
                            <a:gd name="T54" fmla="*/ 8 w 11"/>
                            <a:gd name="T55" fmla="*/ 119 h 298"/>
                            <a:gd name="T56" fmla="*/ 9 w 11"/>
                            <a:gd name="T57" fmla="*/ 129 h 298"/>
                            <a:gd name="T58" fmla="*/ 9 w 11"/>
                            <a:gd name="T59" fmla="*/ 132 h 298"/>
                            <a:gd name="T60" fmla="*/ 3 w 11"/>
                            <a:gd name="T61" fmla="*/ 165 h 298"/>
                            <a:gd name="T62" fmla="*/ 4 w 11"/>
                            <a:gd name="T63" fmla="*/ 154 h 298"/>
                            <a:gd name="T64" fmla="*/ 1 w 11"/>
                            <a:gd name="T65" fmla="*/ 157 h 298"/>
                            <a:gd name="T66" fmla="*/ 9 w 11"/>
                            <a:gd name="T67" fmla="*/ 152 h 298"/>
                            <a:gd name="T68" fmla="*/ 4 w 11"/>
                            <a:gd name="T69" fmla="*/ 159 h 298"/>
                            <a:gd name="T70" fmla="*/ 4 w 11"/>
                            <a:gd name="T71" fmla="*/ 156 h 298"/>
                            <a:gd name="T72" fmla="*/ 1 w 11"/>
                            <a:gd name="T73" fmla="*/ 163 h 298"/>
                            <a:gd name="T74" fmla="*/ 2 w 11"/>
                            <a:gd name="T75" fmla="*/ 159 h 298"/>
                            <a:gd name="T76" fmla="*/ 5 w 11"/>
                            <a:gd name="T77" fmla="*/ 167 h 298"/>
                            <a:gd name="T78" fmla="*/ 4 w 11"/>
                            <a:gd name="T79" fmla="*/ 167 h 298"/>
                            <a:gd name="T80" fmla="*/ 4 w 11"/>
                            <a:gd name="T81" fmla="*/ 168 h 298"/>
                            <a:gd name="T82" fmla="*/ 3 w 11"/>
                            <a:gd name="T83" fmla="*/ 166 h 298"/>
                            <a:gd name="T84" fmla="*/ 3 w 11"/>
                            <a:gd name="T85" fmla="*/ 183 h 298"/>
                            <a:gd name="T86" fmla="*/ 3 w 11"/>
                            <a:gd name="T87" fmla="*/ 183 h 298"/>
                            <a:gd name="T88" fmla="*/ 8 w 11"/>
                            <a:gd name="T89" fmla="*/ 197 h 298"/>
                            <a:gd name="T90" fmla="*/ 6 w 11"/>
                            <a:gd name="T91" fmla="*/ 206 h 298"/>
                            <a:gd name="T92" fmla="*/ 8 w 11"/>
                            <a:gd name="T93" fmla="*/ 216 h 298"/>
                            <a:gd name="T94" fmla="*/ 8 w 11"/>
                            <a:gd name="T95" fmla="*/ 216 h 298"/>
                            <a:gd name="T96" fmla="*/ 8 w 11"/>
                            <a:gd name="T97" fmla="*/ 226 h 298"/>
                            <a:gd name="T98" fmla="*/ 7 w 11"/>
                            <a:gd name="T99" fmla="*/ 223 h 298"/>
                            <a:gd name="T100" fmla="*/ 5 w 11"/>
                            <a:gd name="T101" fmla="*/ 234 h 298"/>
                            <a:gd name="T102" fmla="*/ 5 w 11"/>
                            <a:gd name="T103" fmla="*/ 242 h 298"/>
                            <a:gd name="T104" fmla="*/ 3 w 11"/>
                            <a:gd name="T105" fmla="*/ 244 h 298"/>
                            <a:gd name="T106" fmla="*/ 7 w 11"/>
                            <a:gd name="T107" fmla="*/ 247 h 298"/>
                            <a:gd name="T108" fmla="*/ 9 w 11"/>
                            <a:gd name="T109" fmla="*/ 255 h 298"/>
                            <a:gd name="T110" fmla="*/ 3 w 11"/>
                            <a:gd name="T111" fmla="*/ 274 h 298"/>
                            <a:gd name="T112" fmla="*/ 6 w 11"/>
                            <a:gd name="T113" fmla="*/ 276 h 298"/>
                            <a:gd name="T114" fmla="*/ 6 w 11"/>
                            <a:gd name="T115" fmla="*/ 273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11" h="298">
                              <a:moveTo>
                                <a:pt x="10" y="0"/>
                              </a:moveTo>
                              <a:cubicBezTo>
                                <a:pt x="11" y="0"/>
                                <a:pt x="11" y="0"/>
                                <a:pt x="11" y="0"/>
                              </a:cubicBezTo>
                              <a:cubicBezTo>
                                <a:pt x="11" y="13"/>
                                <a:pt x="11" y="35"/>
                                <a:pt x="11" y="47"/>
                              </a:cubicBezTo>
                              <a:cubicBezTo>
                                <a:pt x="11" y="58"/>
                                <a:pt x="11" y="70"/>
                                <a:pt x="11" y="81"/>
                              </a:cubicBezTo>
                              <a:cubicBezTo>
                                <a:pt x="11" y="92"/>
                                <a:pt x="10" y="106"/>
                                <a:pt x="11" y="117"/>
                              </a:cubicBezTo>
                              <a:cubicBezTo>
                                <a:pt x="10" y="140"/>
                                <a:pt x="10" y="150"/>
                                <a:pt x="10" y="173"/>
                              </a:cubicBezTo>
                              <a:cubicBezTo>
                                <a:pt x="10" y="174"/>
                                <a:pt x="10" y="172"/>
                                <a:pt x="11" y="173"/>
                              </a:cubicBezTo>
                              <a:cubicBezTo>
                                <a:pt x="9" y="176"/>
                                <a:pt x="10" y="181"/>
                                <a:pt x="10" y="187"/>
                              </a:cubicBezTo>
                              <a:cubicBezTo>
                                <a:pt x="10" y="191"/>
                                <a:pt x="10" y="197"/>
                                <a:pt x="10" y="202"/>
                              </a:cubicBezTo>
                              <a:cubicBezTo>
                                <a:pt x="10" y="211"/>
                                <a:pt x="10" y="219"/>
                                <a:pt x="9" y="224"/>
                              </a:cubicBezTo>
                              <a:cubicBezTo>
                                <a:pt x="10" y="245"/>
                                <a:pt x="9" y="270"/>
                                <a:pt x="9" y="291"/>
                              </a:cubicBezTo>
                              <a:cubicBezTo>
                                <a:pt x="9" y="293"/>
                                <a:pt x="9" y="294"/>
                                <a:pt x="9" y="296"/>
                              </a:cubicBezTo>
                              <a:cubicBezTo>
                                <a:pt x="7" y="297"/>
                                <a:pt x="3" y="297"/>
                                <a:pt x="0" y="298"/>
                              </a:cubicBezTo>
                              <a:cubicBezTo>
                                <a:pt x="0" y="279"/>
                                <a:pt x="1" y="256"/>
                                <a:pt x="0" y="237"/>
                              </a:cubicBezTo>
                              <a:cubicBezTo>
                                <a:pt x="1" y="228"/>
                                <a:pt x="0" y="208"/>
                                <a:pt x="0" y="192"/>
                              </a:cubicBezTo>
                              <a:cubicBezTo>
                                <a:pt x="1" y="172"/>
                                <a:pt x="1" y="153"/>
                                <a:pt x="1" y="133"/>
                              </a:cubicBezTo>
                              <a:cubicBezTo>
                                <a:pt x="1" y="132"/>
                                <a:pt x="1" y="131"/>
                                <a:pt x="1" y="129"/>
                              </a:cubicBezTo>
                              <a:cubicBezTo>
                                <a:pt x="0" y="118"/>
                                <a:pt x="2" y="105"/>
                                <a:pt x="2" y="93"/>
                              </a:cubicBezTo>
                              <a:cubicBezTo>
                                <a:pt x="2" y="90"/>
                                <a:pt x="2" y="75"/>
                                <a:pt x="2" y="70"/>
                              </a:cubicBezTo>
                              <a:cubicBezTo>
                                <a:pt x="2" y="56"/>
                                <a:pt x="2" y="43"/>
                                <a:pt x="2" y="31"/>
                              </a:cubicBezTo>
                              <a:cubicBezTo>
                                <a:pt x="2" y="21"/>
                                <a:pt x="2" y="13"/>
                                <a:pt x="1" y="4"/>
                              </a:cubicBezTo>
                              <a:cubicBezTo>
                                <a:pt x="2" y="3"/>
                                <a:pt x="2" y="2"/>
                                <a:pt x="2" y="1"/>
                              </a:cubicBezTo>
                              <a:cubicBezTo>
                                <a:pt x="5" y="2"/>
                                <a:pt x="8" y="1"/>
                                <a:pt x="10" y="0"/>
                              </a:cubicBezTo>
                              <a:close/>
                              <a:moveTo>
                                <a:pt x="3" y="25"/>
                              </a:moveTo>
                              <a:cubicBezTo>
                                <a:pt x="3" y="24"/>
                                <a:pt x="3" y="21"/>
                                <a:pt x="2" y="21"/>
                              </a:cubicBezTo>
                              <a:cubicBezTo>
                                <a:pt x="3" y="22"/>
                                <a:pt x="2" y="25"/>
                                <a:pt x="3" y="25"/>
                              </a:cubicBezTo>
                              <a:close/>
                              <a:moveTo>
                                <a:pt x="7" y="34"/>
                              </a:moveTo>
                              <a:cubicBezTo>
                                <a:pt x="7" y="30"/>
                                <a:pt x="8" y="24"/>
                                <a:pt x="7" y="23"/>
                              </a:cubicBezTo>
                              <a:cubicBezTo>
                                <a:pt x="7" y="26"/>
                                <a:pt x="7" y="31"/>
                                <a:pt x="7" y="34"/>
                              </a:cubicBezTo>
                              <a:close/>
                              <a:moveTo>
                                <a:pt x="5" y="32"/>
                              </a:moveTo>
                              <a:cubicBezTo>
                                <a:pt x="5" y="32"/>
                                <a:pt x="5" y="32"/>
                                <a:pt x="5" y="32"/>
                              </a:cubicBezTo>
                              <a:cubicBezTo>
                                <a:pt x="5" y="31"/>
                                <a:pt x="5" y="30"/>
                                <a:pt x="5" y="29"/>
                              </a:cubicBezTo>
                              <a:cubicBezTo>
                                <a:pt x="5" y="29"/>
                                <a:pt x="5" y="29"/>
                                <a:pt x="5" y="29"/>
                              </a:cubicBezTo>
                              <a:cubicBezTo>
                                <a:pt x="5" y="30"/>
                                <a:pt x="5" y="31"/>
                                <a:pt x="5" y="32"/>
                              </a:cubicBezTo>
                              <a:close/>
                              <a:moveTo>
                                <a:pt x="5" y="60"/>
                              </a:moveTo>
                              <a:cubicBezTo>
                                <a:pt x="6" y="56"/>
                                <a:pt x="6" y="46"/>
                                <a:pt x="6" y="42"/>
                              </a:cubicBezTo>
                              <a:cubicBezTo>
                                <a:pt x="6" y="41"/>
                                <a:pt x="6" y="36"/>
                                <a:pt x="5" y="35"/>
                              </a:cubicBezTo>
                              <a:cubicBezTo>
                                <a:pt x="5" y="44"/>
                                <a:pt x="6" y="51"/>
                                <a:pt x="5" y="60"/>
                              </a:cubicBezTo>
                              <a:close/>
                              <a:moveTo>
                                <a:pt x="7" y="50"/>
                              </a:moveTo>
                              <a:cubicBezTo>
                                <a:pt x="7" y="45"/>
                                <a:pt x="8" y="39"/>
                                <a:pt x="7" y="36"/>
                              </a:cubicBezTo>
                              <a:cubicBezTo>
                                <a:pt x="8" y="40"/>
                                <a:pt x="7" y="47"/>
                                <a:pt x="7" y="50"/>
                              </a:cubicBezTo>
                              <a:close/>
                              <a:moveTo>
                                <a:pt x="8" y="48"/>
                              </a:moveTo>
                              <a:cubicBezTo>
                                <a:pt x="8" y="48"/>
                                <a:pt x="8" y="48"/>
                                <a:pt x="8" y="48"/>
                              </a:cubicBezTo>
                              <a:cubicBezTo>
                                <a:pt x="8" y="46"/>
                                <a:pt x="8" y="45"/>
                                <a:pt x="8" y="44"/>
                              </a:cubicBezTo>
                              <a:cubicBezTo>
                                <a:pt x="8" y="44"/>
                                <a:pt x="8" y="44"/>
                                <a:pt x="8" y="44"/>
                              </a:cubicBezTo>
                              <a:cubicBezTo>
                                <a:pt x="8" y="45"/>
                                <a:pt x="8" y="46"/>
                                <a:pt x="8" y="48"/>
                              </a:cubicBezTo>
                              <a:close/>
                              <a:moveTo>
                                <a:pt x="9" y="53"/>
                              </a:moveTo>
                              <a:cubicBezTo>
                                <a:pt x="8" y="52"/>
                                <a:pt x="9" y="49"/>
                                <a:pt x="8" y="49"/>
                              </a:cubicBezTo>
                              <a:cubicBezTo>
                                <a:pt x="9" y="50"/>
                                <a:pt x="8" y="53"/>
                                <a:pt x="9" y="53"/>
                              </a:cubicBezTo>
                              <a:close/>
                              <a:moveTo>
                                <a:pt x="7" y="56"/>
                              </a:moveTo>
                              <a:cubicBezTo>
                                <a:pt x="7" y="55"/>
                                <a:pt x="7" y="52"/>
                                <a:pt x="7" y="52"/>
                              </a:cubicBezTo>
                              <a:cubicBezTo>
                                <a:pt x="7" y="53"/>
                                <a:pt x="6" y="56"/>
                                <a:pt x="7" y="56"/>
                              </a:cubicBezTo>
                              <a:close/>
                              <a:moveTo>
                                <a:pt x="8" y="71"/>
                              </a:moveTo>
                              <a:cubicBezTo>
                                <a:pt x="8" y="70"/>
                                <a:pt x="9" y="67"/>
                                <a:pt x="8" y="67"/>
                              </a:cubicBezTo>
                              <a:cubicBezTo>
                                <a:pt x="8" y="68"/>
                                <a:pt x="8" y="71"/>
                                <a:pt x="8" y="71"/>
                              </a:cubicBezTo>
                              <a:close/>
                              <a:moveTo>
                                <a:pt x="4" y="75"/>
                              </a:moveTo>
                              <a:cubicBezTo>
                                <a:pt x="4" y="73"/>
                                <a:pt x="4" y="70"/>
                                <a:pt x="4" y="70"/>
                              </a:cubicBezTo>
                              <a:cubicBezTo>
                                <a:pt x="4" y="71"/>
                                <a:pt x="3" y="74"/>
                                <a:pt x="4" y="75"/>
                              </a:cubicBezTo>
                              <a:close/>
                              <a:moveTo>
                                <a:pt x="7" y="81"/>
                              </a:moveTo>
                              <a:cubicBezTo>
                                <a:pt x="8" y="79"/>
                                <a:pt x="7" y="74"/>
                                <a:pt x="8" y="72"/>
                              </a:cubicBezTo>
                              <a:cubicBezTo>
                                <a:pt x="7" y="72"/>
                                <a:pt x="8" y="69"/>
                                <a:pt x="7" y="70"/>
                              </a:cubicBezTo>
                              <a:cubicBezTo>
                                <a:pt x="7" y="76"/>
                                <a:pt x="8" y="75"/>
                                <a:pt x="7" y="81"/>
                              </a:cubicBezTo>
                              <a:close/>
                              <a:moveTo>
                                <a:pt x="6" y="88"/>
                              </a:moveTo>
                              <a:cubicBezTo>
                                <a:pt x="7" y="88"/>
                                <a:pt x="6" y="86"/>
                                <a:pt x="7" y="86"/>
                              </a:cubicBezTo>
                              <a:cubicBezTo>
                                <a:pt x="6" y="83"/>
                                <a:pt x="7" y="79"/>
                                <a:pt x="6" y="74"/>
                              </a:cubicBezTo>
                              <a:cubicBezTo>
                                <a:pt x="6" y="79"/>
                                <a:pt x="6" y="83"/>
                                <a:pt x="6" y="88"/>
                              </a:cubicBezTo>
                              <a:close/>
                              <a:moveTo>
                                <a:pt x="9" y="85"/>
                              </a:moveTo>
                              <a:cubicBezTo>
                                <a:pt x="9" y="84"/>
                                <a:pt x="9" y="78"/>
                                <a:pt x="9" y="76"/>
                              </a:cubicBezTo>
                              <a:cubicBezTo>
                                <a:pt x="9" y="79"/>
                                <a:pt x="9" y="82"/>
                                <a:pt x="9" y="85"/>
                              </a:cubicBezTo>
                              <a:close/>
                              <a:moveTo>
                                <a:pt x="7" y="96"/>
                              </a:moveTo>
                              <a:cubicBezTo>
                                <a:pt x="7" y="93"/>
                                <a:pt x="8" y="88"/>
                                <a:pt x="7" y="87"/>
                              </a:cubicBezTo>
                              <a:cubicBezTo>
                                <a:pt x="7" y="90"/>
                                <a:pt x="6" y="95"/>
                                <a:pt x="7" y="96"/>
                              </a:cubicBezTo>
                              <a:close/>
                              <a:moveTo>
                                <a:pt x="5" y="108"/>
                              </a:moveTo>
                              <a:cubicBezTo>
                                <a:pt x="5" y="106"/>
                                <a:pt x="6" y="97"/>
                                <a:pt x="5" y="96"/>
                              </a:cubicBezTo>
                              <a:cubicBezTo>
                                <a:pt x="5" y="98"/>
                                <a:pt x="4" y="107"/>
                                <a:pt x="5" y="108"/>
                              </a:cubicBezTo>
                              <a:close/>
                              <a:moveTo>
                                <a:pt x="5" y="119"/>
                              </a:moveTo>
                              <a:cubicBezTo>
                                <a:pt x="4" y="117"/>
                                <a:pt x="5" y="114"/>
                                <a:pt x="4" y="114"/>
                              </a:cubicBezTo>
                              <a:cubicBezTo>
                                <a:pt x="5" y="115"/>
                                <a:pt x="4" y="118"/>
                                <a:pt x="5" y="119"/>
                              </a:cubicBezTo>
                              <a:close/>
                              <a:moveTo>
                                <a:pt x="9" y="119"/>
                              </a:moveTo>
                              <a:cubicBezTo>
                                <a:pt x="9" y="118"/>
                                <a:pt x="10" y="115"/>
                                <a:pt x="9" y="114"/>
                              </a:cubicBezTo>
                              <a:cubicBezTo>
                                <a:pt x="9" y="116"/>
                                <a:pt x="9" y="119"/>
                                <a:pt x="9" y="119"/>
                              </a:cubicBezTo>
                              <a:close/>
                              <a:moveTo>
                                <a:pt x="8" y="130"/>
                              </a:moveTo>
                              <a:cubicBezTo>
                                <a:pt x="8" y="130"/>
                                <a:pt x="7" y="127"/>
                                <a:pt x="8" y="126"/>
                              </a:cubicBezTo>
                              <a:cubicBezTo>
                                <a:pt x="7" y="125"/>
                                <a:pt x="8" y="121"/>
                                <a:pt x="8" y="119"/>
                              </a:cubicBezTo>
                              <a:cubicBezTo>
                                <a:pt x="7" y="121"/>
                                <a:pt x="8" y="126"/>
                                <a:pt x="7" y="130"/>
                              </a:cubicBezTo>
                              <a:cubicBezTo>
                                <a:pt x="8" y="130"/>
                                <a:pt x="8" y="130"/>
                                <a:pt x="8" y="130"/>
                              </a:cubicBezTo>
                              <a:close/>
                              <a:moveTo>
                                <a:pt x="9" y="129"/>
                              </a:moveTo>
                              <a:cubicBezTo>
                                <a:pt x="9" y="127"/>
                                <a:pt x="10" y="124"/>
                                <a:pt x="9" y="124"/>
                              </a:cubicBezTo>
                              <a:cubicBezTo>
                                <a:pt x="9" y="125"/>
                                <a:pt x="9" y="129"/>
                                <a:pt x="9" y="129"/>
                              </a:cubicBezTo>
                              <a:close/>
                              <a:moveTo>
                                <a:pt x="9" y="132"/>
                              </a:moveTo>
                              <a:cubicBezTo>
                                <a:pt x="10" y="133"/>
                                <a:pt x="10" y="130"/>
                                <a:pt x="9" y="130"/>
                              </a:cubicBezTo>
                              <a:cubicBezTo>
                                <a:pt x="9" y="131"/>
                                <a:pt x="9" y="132"/>
                                <a:pt x="9" y="132"/>
                              </a:cubicBezTo>
                              <a:close/>
                              <a:moveTo>
                                <a:pt x="3" y="165"/>
                              </a:moveTo>
                              <a:cubicBezTo>
                                <a:pt x="4" y="159"/>
                                <a:pt x="4" y="148"/>
                                <a:pt x="4" y="143"/>
                              </a:cubicBezTo>
                              <a:cubicBezTo>
                                <a:pt x="3" y="150"/>
                                <a:pt x="3" y="157"/>
                                <a:pt x="3" y="165"/>
                              </a:cubicBezTo>
                              <a:close/>
                              <a:moveTo>
                                <a:pt x="4" y="154"/>
                              </a:moveTo>
                              <a:cubicBezTo>
                                <a:pt x="5" y="153"/>
                                <a:pt x="5" y="146"/>
                                <a:pt x="4" y="145"/>
                              </a:cubicBezTo>
                              <a:cubicBezTo>
                                <a:pt x="4" y="148"/>
                                <a:pt x="4" y="151"/>
                                <a:pt x="4" y="154"/>
                              </a:cubicBezTo>
                              <a:close/>
                              <a:moveTo>
                                <a:pt x="1" y="157"/>
                              </a:moveTo>
                              <a:cubicBezTo>
                                <a:pt x="2" y="155"/>
                                <a:pt x="2" y="148"/>
                                <a:pt x="2" y="146"/>
                              </a:cubicBezTo>
                              <a:cubicBezTo>
                                <a:pt x="1" y="150"/>
                                <a:pt x="1" y="153"/>
                                <a:pt x="1" y="157"/>
                              </a:cubicBezTo>
                              <a:close/>
                              <a:moveTo>
                                <a:pt x="9" y="152"/>
                              </a:moveTo>
                              <a:cubicBezTo>
                                <a:pt x="9" y="151"/>
                                <a:pt x="9" y="149"/>
                                <a:pt x="9" y="149"/>
                              </a:cubicBezTo>
                              <a:cubicBezTo>
                                <a:pt x="9" y="150"/>
                                <a:pt x="8" y="152"/>
                                <a:pt x="9" y="152"/>
                              </a:cubicBezTo>
                              <a:close/>
                              <a:moveTo>
                                <a:pt x="4" y="159"/>
                              </a:moveTo>
                              <a:cubicBezTo>
                                <a:pt x="4" y="159"/>
                                <a:pt x="4" y="159"/>
                                <a:pt x="4" y="159"/>
                              </a:cubicBezTo>
                              <a:cubicBezTo>
                                <a:pt x="4" y="158"/>
                                <a:pt x="4" y="157"/>
                                <a:pt x="4" y="156"/>
                              </a:cubicBezTo>
                              <a:cubicBezTo>
                                <a:pt x="4" y="156"/>
                                <a:pt x="4" y="156"/>
                                <a:pt x="4" y="156"/>
                              </a:cubicBezTo>
                              <a:cubicBezTo>
                                <a:pt x="4" y="157"/>
                                <a:pt x="4" y="158"/>
                                <a:pt x="4" y="159"/>
                              </a:cubicBezTo>
                              <a:close/>
                              <a:moveTo>
                                <a:pt x="1" y="160"/>
                              </a:moveTo>
                              <a:cubicBezTo>
                                <a:pt x="1" y="161"/>
                                <a:pt x="2" y="163"/>
                                <a:pt x="1" y="163"/>
                              </a:cubicBezTo>
                              <a:cubicBezTo>
                                <a:pt x="2" y="164"/>
                                <a:pt x="2" y="165"/>
                                <a:pt x="1" y="166"/>
                              </a:cubicBezTo>
                              <a:cubicBezTo>
                                <a:pt x="1" y="166"/>
                                <a:pt x="2" y="166"/>
                                <a:pt x="2" y="166"/>
                              </a:cubicBezTo>
                              <a:cubicBezTo>
                                <a:pt x="2" y="164"/>
                                <a:pt x="2" y="160"/>
                                <a:pt x="2" y="159"/>
                              </a:cubicBezTo>
                              <a:cubicBezTo>
                                <a:pt x="2" y="160"/>
                                <a:pt x="2" y="160"/>
                                <a:pt x="1" y="160"/>
                              </a:cubicBezTo>
                              <a:close/>
                              <a:moveTo>
                                <a:pt x="4" y="167"/>
                              </a:moveTo>
                              <a:cubicBezTo>
                                <a:pt x="5" y="167"/>
                                <a:pt x="5" y="167"/>
                                <a:pt x="5" y="167"/>
                              </a:cubicBezTo>
                              <a:cubicBezTo>
                                <a:pt x="5" y="166"/>
                                <a:pt x="5" y="165"/>
                                <a:pt x="5" y="164"/>
                              </a:cubicBezTo>
                              <a:cubicBezTo>
                                <a:pt x="5" y="164"/>
                                <a:pt x="5" y="164"/>
                                <a:pt x="5" y="164"/>
                              </a:cubicBezTo>
                              <a:cubicBezTo>
                                <a:pt x="4" y="165"/>
                                <a:pt x="4" y="166"/>
                                <a:pt x="4" y="167"/>
                              </a:cubicBezTo>
                              <a:close/>
                              <a:moveTo>
                                <a:pt x="4" y="168"/>
                              </a:moveTo>
                              <a:cubicBezTo>
                                <a:pt x="4" y="167"/>
                                <a:pt x="4" y="165"/>
                                <a:pt x="4" y="165"/>
                              </a:cubicBezTo>
                              <a:cubicBezTo>
                                <a:pt x="4" y="166"/>
                                <a:pt x="4" y="168"/>
                                <a:pt x="4" y="168"/>
                              </a:cubicBezTo>
                              <a:close/>
                              <a:moveTo>
                                <a:pt x="3" y="167"/>
                              </a:moveTo>
                              <a:cubicBezTo>
                                <a:pt x="3" y="168"/>
                                <a:pt x="3" y="170"/>
                                <a:pt x="3" y="172"/>
                              </a:cubicBezTo>
                              <a:cubicBezTo>
                                <a:pt x="4" y="172"/>
                                <a:pt x="4" y="166"/>
                                <a:pt x="3" y="166"/>
                              </a:cubicBezTo>
                              <a:cubicBezTo>
                                <a:pt x="3" y="167"/>
                                <a:pt x="3" y="167"/>
                                <a:pt x="3" y="167"/>
                              </a:cubicBezTo>
                              <a:close/>
                              <a:moveTo>
                                <a:pt x="3" y="183"/>
                              </a:moveTo>
                              <a:cubicBezTo>
                                <a:pt x="3" y="183"/>
                                <a:pt x="3" y="183"/>
                                <a:pt x="3" y="183"/>
                              </a:cubicBezTo>
                              <a:cubicBezTo>
                                <a:pt x="3" y="182"/>
                                <a:pt x="3" y="181"/>
                                <a:pt x="3" y="180"/>
                              </a:cubicBezTo>
                              <a:cubicBezTo>
                                <a:pt x="3" y="180"/>
                                <a:pt x="3" y="180"/>
                                <a:pt x="3" y="180"/>
                              </a:cubicBezTo>
                              <a:cubicBezTo>
                                <a:pt x="3" y="181"/>
                                <a:pt x="3" y="182"/>
                                <a:pt x="3" y="183"/>
                              </a:cubicBezTo>
                              <a:close/>
                              <a:moveTo>
                                <a:pt x="8" y="203"/>
                              </a:moveTo>
                              <a:cubicBezTo>
                                <a:pt x="8" y="201"/>
                                <a:pt x="8" y="199"/>
                                <a:pt x="8" y="197"/>
                              </a:cubicBezTo>
                              <a:cubicBezTo>
                                <a:pt x="8" y="197"/>
                                <a:pt x="8" y="197"/>
                                <a:pt x="8" y="197"/>
                              </a:cubicBezTo>
                              <a:cubicBezTo>
                                <a:pt x="8" y="199"/>
                                <a:pt x="8" y="202"/>
                                <a:pt x="8" y="203"/>
                              </a:cubicBezTo>
                              <a:close/>
                              <a:moveTo>
                                <a:pt x="5" y="206"/>
                              </a:moveTo>
                              <a:cubicBezTo>
                                <a:pt x="5" y="206"/>
                                <a:pt x="6" y="206"/>
                                <a:pt x="6" y="206"/>
                              </a:cubicBezTo>
                              <a:cubicBezTo>
                                <a:pt x="6" y="205"/>
                                <a:pt x="6" y="204"/>
                                <a:pt x="5" y="204"/>
                              </a:cubicBezTo>
                              <a:cubicBezTo>
                                <a:pt x="5" y="205"/>
                                <a:pt x="5" y="206"/>
                                <a:pt x="5" y="206"/>
                              </a:cubicBezTo>
                              <a:close/>
                              <a:moveTo>
                                <a:pt x="8" y="216"/>
                              </a:moveTo>
                              <a:cubicBezTo>
                                <a:pt x="8" y="214"/>
                                <a:pt x="8" y="211"/>
                                <a:pt x="8" y="209"/>
                              </a:cubicBezTo>
                              <a:cubicBezTo>
                                <a:pt x="8" y="209"/>
                                <a:pt x="8" y="209"/>
                                <a:pt x="8" y="209"/>
                              </a:cubicBezTo>
                              <a:cubicBezTo>
                                <a:pt x="8" y="211"/>
                                <a:pt x="7" y="215"/>
                                <a:pt x="8" y="216"/>
                              </a:cubicBezTo>
                              <a:close/>
                              <a:moveTo>
                                <a:pt x="8" y="226"/>
                              </a:moveTo>
                              <a:cubicBezTo>
                                <a:pt x="8" y="224"/>
                                <a:pt x="9" y="220"/>
                                <a:pt x="8" y="219"/>
                              </a:cubicBezTo>
                              <a:cubicBezTo>
                                <a:pt x="8" y="221"/>
                                <a:pt x="8" y="225"/>
                                <a:pt x="8" y="226"/>
                              </a:cubicBezTo>
                              <a:close/>
                              <a:moveTo>
                                <a:pt x="7" y="227"/>
                              </a:moveTo>
                              <a:cubicBezTo>
                                <a:pt x="7" y="225"/>
                                <a:pt x="7" y="224"/>
                                <a:pt x="7" y="223"/>
                              </a:cubicBezTo>
                              <a:cubicBezTo>
                                <a:pt x="7" y="223"/>
                                <a:pt x="7" y="223"/>
                                <a:pt x="7" y="223"/>
                              </a:cubicBezTo>
                              <a:cubicBezTo>
                                <a:pt x="7" y="224"/>
                                <a:pt x="6" y="227"/>
                                <a:pt x="7" y="227"/>
                              </a:cubicBezTo>
                              <a:close/>
                              <a:moveTo>
                                <a:pt x="6" y="236"/>
                              </a:moveTo>
                              <a:cubicBezTo>
                                <a:pt x="6" y="236"/>
                                <a:pt x="6" y="234"/>
                                <a:pt x="5" y="234"/>
                              </a:cubicBezTo>
                              <a:cubicBezTo>
                                <a:pt x="5" y="235"/>
                                <a:pt x="5" y="237"/>
                                <a:pt x="6" y="236"/>
                              </a:cubicBezTo>
                              <a:close/>
                              <a:moveTo>
                                <a:pt x="5" y="249"/>
                              </a:moveTo>
                              <a:cubicBezTo>
                                <a:pt x="5" y="247"/>
                                <a:pt x="6" y="243"/>
                                <a:pt x="5" y="242"/>
                              </a:cubicBezTo>
                              <a:cubicBezTo>
                                <a:pt x="5" y="244"/>
                                <a:pt x="4" y="248"/>
                                <a:pt x="5" y="249"/>
                              </a:cubicBezTo>
                              <a:close/>
                              <a:moveTo>
                                <a:pt x="3" y="250"/>
                              </a:moveTo>
                              <a:cubicBezTo>
                                <a:pt x="3" y="249"/>
                                <a:pt x="4" y="245"/>
                                <a:pt x="3" y="244"/>
                              </a:cubicBezTo>
                              <a:cubicBezTo>
                                <a:pt x="3" y="246"/>
                                <a:pt x="3" y="250"/>
                                <a:pt x="3" y="250"/>
                              </a:cubicBezTo>
                              <a:close/>
                              <a:moveTo>
                                <a:pt x="7" y="250"/>
                              </a:moveTo>
                              <a:cubicBezTo>
                                <a:pt x="8" y="251"/>
                                <a:pt x="8" y="247"/>
                                <a:pt x="7" y="247"/>
                              </a:cubicBezTo>
                              <a:cubicBezTo>
                                <a:pt x="7" y="248"/>
                                <a:pt x="7" y="249"/>
                                <a:pt x="7" y="250"/>
                              </a:cubicBezTo>
                              <a:close/>
                              <a:moveTo>
                                <a:pt x="8" y="255"/>
                              </a:moveTo>
                              <a:cubicBezTo>
                                <a:pt x="8" y="255"/>
                                <a:pt x="9" y="255"/>
                                <a:pt x="9" y="255"/>
                              </a:cubicBezTo>
                              <a:cubicBezTo>
                                <a:pt x="8" y="255"/>
                                <a:pt x="9" y="252"/>
                                <a:pt x="8" y="252"/>
                              </a:cubicBezTo>
                              <a:cubicBezTo>
                                <a:pt x="8" y="253"/>
                                <a:pt x="8" y="254"/>
                                <a:pt x="8" y="255"/>
                              </a:cubicBezTo>
                              <a:close/>
                              <a:moveTo>
                                <a:pt x="3" y="274"/>
                              </a:moveTo>
                              <a:cubicBezTo>
                                <a:pt x="3" y="272"/>
                                <a:pt x="3" y="265"/>
                                <a:pt x="3" y="263"/>
                              </a:cubicBezTo>
                              <a:cubicBezTo>
                                <a:pt x="3" y="267"/>
                                <a:pt x="3" y="270"/>
                                <a:pt x="3" y="274"/>
                              </a:cubicBezTo>
                              <a:close/>
                              <a:moveTo>
                                <a:pt x="6" y="276"/>
                              </a:moveTo>
                              <a:cubicBezTo>
                                <a:pt x="6" y="276"/>
                                <a:pt x="6" y="276"/>
                                <a:pt x="7" y="276"/>
                              </a:cubicBezTo>
                              <a:cubicBezTo>
                                <a:pt x="7" y="275"/>
                                <a:pt x="7" y="274"/>
                                <a:pt x="7" y="273"/>
                              </a:cubicBezTo>
                              <a:cubicBezTo>
                                <a:pt x="7" y="273"/>
                                <a:pt x="6" y="273"/>
                                <a:pt x="6" y="273"/>
                              </a:cubicBezTo>
                              <a:cubicBezTo>
                                <a:pt x="6" y="274"/>
                                <a:pt x="6" y="275"/>
                                <a:pt x="6" y="27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BCC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74" o:spid="_x0000_s1026" style="position:absolute;margin-left:207.3pt;margin-top:661.7pt;width:3.75pt;height:72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" path="m10,v1,,1,,1,c11,13,11,35,11,47v,11,,23,,34c11,92,10,106,11,117v-1,23,-1,33,-1,56c10,174,10,172,11,173v-2,3,-1,8,-1,14c10,191,10,197,10,202v,9,,17,-1,22c10,245,9,270,9,291v,2,,3,,5c7,297,3,297,,298,,279,1,256,,237v1,-9,,-29,,-45c1,172,1,153,1,133v,-1,,-2,,-4c,118,2,105,2,93v,-3,,-18,,-23c2,56,2,43,2,31,2,21,2,13,1,4,2,3,2,2,2,1,5,2,8,1,10,xm3,25v,-1,,-4,-1,-4c3,22,2,25,3,25xm7,34c7,30,8,24,7,23v,3,,8,,11xm5,32v,,,,,c5,31,5,30,5,29v,,,,,c5,30,5,31,5,32xm5,60c6,56,6,46,6,42v,-1,,-6,-1,-7c5,44,6,51,5,60xm7,50c7,45,8,39,7,36v1,4,,11,,14xm8,48v,,,,,c8,46,8,45,8,44v,,,,,c8,45,8,46,8,48xm9,53c8,52,9,49,8,49v1,1,,4,1,4xm7,56v,-1,,-4,,-4c7,53,6,56,7,56xm8,71v,-1,1,-4,,-4c8,68,8,71,8,71xm4,75v,-2,,-5,,-5c4,71,3,74,4,75xm7,81v1,-2,,-7,1,-9c7,72,8,69,7,70v,6,1,5,,11xm6,88v1,,,-2,1,-2c6,83,7,79,6,74v,5,,9,,14xm9,85v,-1,,-7,,-9c9,79,9,82,9,85xm7,96v,-3,1,-8,,-9c7,90,6,95,7,96xm5,108v,-2,1,-11,,-12c5,98,4,107,5,108xm5,119v-1,-2,,-5,-1,-5c5,115,4,118,5,119xm9,119v,-1,1,-4,,-5c9,116,9,119,9,119xm8,130v,,-1,-3,,-4c7,125,8,121,8,119v-1,2,,7,-1,11c8,130,8,130,8,130xm9,129v,-2,1,-5,,-5c9,125,9,129,9,129xm9,132v1,1,1,-2,,-2c9,131,9,132,9,132xm3,165v1,-6,1,-17,1,-22c3,150,3,157,3,165xm4,154v1,-1,1,-8,,-9c4,148,4,151,4,154xm1,157v1,-2,1,-9,1,-11c1,150,1,153,1,157xm9,152v,-1,,-3,,-3c9,150,8,152,9,152xm4,159v,,,,,c4,158,4,157,4,156v,,,,,c4,157,4,158,4,159xm1,160v,1,1,3,,3c2,164,2,165,1,166v,,1,,1,c2,164,2,160,2,159v,1,,1,-1,1xm4,167v1,,1,,1,c5,166,5,165,5,164v,,,,,c4,165,4,166,4,167xm4,168v,-1,,-3,,-3c4,166,4,168,4,168xm3,167v,1,,3,,5c4,172,4,166,3,166v,1,,1,,1xm3,183v,,,,,c3,182,3,181,3,180v,,,,,c3,181,3,182,3,183xm8,203v,-2,,-4,,-6c8,197,8,197,8,197v,2,,5,,6xm5,206v,,1,,1,c6,205,6,204,5,204v,1,,2,,2xm8,216v,-2,,-5,,-7c8,209,8,209,8,209v,2,-1,6,,7xm8,226v,-2,1,-6,,-7c8,221,8,225,8,226xm7,227v,-2,,-3,,-4c7,223,7,223,7,223v,1,-1,4,,4xm6,236v,,,-2,-1,-2c5,235,5,237,6,236xm5,249v,-2,1,-6,,-7c5,244,4,248,5,249xm3,250v,-1,1,-5,,-6c3,246,3,250,3,250xm7,250v1,1,1,-3,,-3c7,248,7,249,7,250xm8,255v,,1,,1,c8,255,9,252,8,252v,1,,2,,3xm3,274v,-2,,-9,,-11c3,267,3,270,3,274xm6,276v,,,,1,c7,275,7,274,7,273v,,-1,,-1,c6,274,6,275,6,276xe" fillcolor="#cbccce" stroked="f">
                <v:path arrowok="t" o:connecttype="custom" o:connectlocs="47625,144518;43295,531949;43295,621119;38966,910155;0,590371;8659,285961;4330,12299;12989,76871;30307,104545;21648,98395;21648,89171;25977,129144;30307,153742;34636,147593;34636,135293;34636,150668;30307,159892;34636,206015;17318,215239;34636,221389;25977,270587;25977,270587;38966,261362;30307,295186;21648,332084;21648,365907;38966,365907;34636,365907;38966,396656;38966,405880;12989,507350;17318,473527;4330,482751;38966,467377;17318,488901;17318,479676;4330,501200;8659,488901;21648,513500;17318,513500;17318,516575;12989,510425;12989,562697;12989,562697;34636,605745;25977,633419;34636,664167;34636,664167;34636,694916;30307,685691;21648,719515;21648,744113;12989,750263;30307,759488;38966,784086;12989,842509;25977,848658;25977,839434" o:connectangles="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1303A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51AA8B" wp14:editId="5A088311">
                <wp:simplePos x="0" y="0"/>
                <wp:positionH relativeFrom="column">
                  <wp:posOffset>2642870</wp:posOffset>
                </wp:positionH>
                <wp:positionV relativeFrom="paragraph">
                  <wp:posOffset>7225030</wp:posOffset>
                </wp:positionV>
                <wp:extent cx="45720" cy="969010"/>
                <wp:effectExtent l="4445" t="5080" r="6985" b="6985"/>
                <wp:wrapNone/>
                <wp:docPr id="1151" name="Freeform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5720" cy="969010"/>
                        </a:xfrm>
                        <a:custGeom>
                          <a:avLst/>
                          <a:gdLst>
                            <a:gd name="T0" fmla="*/ 12 w 12"/>
                            <a:gd name="T1" fmla="*/ 47 h 297"/>
                            <a:gd name="T2" fmla="*/ 11 w 12"/>
                            <a:gd name="T3" fmla="*/ 172 h 297"/>
                            <a:gd name="T4" fmla="*/ 11 w 12"/>
                            <a:gd name="T5" fmla="*/ 201 h 297"/>
                            <a:gd name="T6" fmla="*/ 10 w 12"/>
                            <a:gd name="T7" fmla="*/ 295 h 297"/>
                            <a:gd name="T8" fmla="*/ 1 w 12"/>
                            <a:gd name="T9" fmla="*/ 192 h 297"/>
                            <a:gd name="T10" fmla="*/ 2 w 12"/>
                            <a:gd name="T11" fmla="*/ 93 h 297"/>
                            <a:gd name="T12" fmla="*/ 2 w 12"/>
                            <a:gd name="T13" fmla="*/ 4 h 297"/>
                            <a:gd name="T14" fmla="*/ 3 w 12"/>
                            <a:gd name="T15" fmla="*/ 25 h 297"/>
                            <a:gd name="T16" fmla="*/ 8 w 12"/>
                            <a:gd name="T17" fmla="*/ 34 h 297"/>
                            <a:gd name="T18" fmla="*/ 6 w 12"/>
                            <a:gd name="T19" fmla="*/ 32 h 297"/>
                            <a:gd name="T20" fmla="*/ 6 w 12"/>
                            <a:gd name="T21" fmla="*/ 29 h 297"/>
                            <a:gd name="T22" fmla="*/ 6 w 12"/>
                            <a:gd name="T23" fmla="*/ 42 h 297"/>
                            <a:gd name="T24" fmla="*/ 8 w 12"/>
                            <a:gd name="T25" fmla="*/ 50 h 297"/>
                            <a:gd name="T26" fmla="*/ 9 w 12"/>
                            <a:gd name="T27" fmla="*/ 48 h 297"/>
                            <a:gd name="T28" fmla="*/ 9 w 12"/>
                            <a:gd name="T29" fmla="*/ 44 h 297"/>
                            <a:gd name="T30" fmla="*/ 9 w 12"/>
                            <a:gd name="T31" fmla="*/ 49 h 297"/>
                            <a:gd name="T32" fmla="*/ 7 w 12"/>
                            <a:gd name="T33" fmla="*/ 52 h 297"/>
                            <a:gd name="T34" fmla="*/ 9 w 12"/>
                            <a:gd name="T35" fmla="*/ 67 h 297"/>
                            <a:gd name="T36" fmla="*/ 4 w 12"/>
                            <a:gd name="T37" fmla="*/ 70 h 297"/>
                            <a:gd name="T38" fmla="*/ 9 w 12"/>
                            <a:gd name="T39" fmla="*/ 72 h 297"/>
                            <a:gd name="T40" fmla="*/ 7 w 12"/>
                            <a:gd name="T41" fmla="*/ 87 h 297"/>
                            <a:gd name="T42" fmla="*/ 7 w 12"/>
                            <a:gd name="T43" fmla="*/ 87 h 297"/>
                            <a:gd name="T44" fmla="*/ 9 w 12"/>
                            <a:gd name="T45" fmla="*/ 85 h 297"/>
                            <a:gd name="T46" fmla="*/ 8 w 12"/>
                            <a:gd name="T47" fmla="*/ 96 h 297"/>
                            <a:gd name="T48" fmla="*/ 6 w 12"/>
                            <a:gd name="T49" fmla="*/ 108 h 297"/>
                            <a:gd name="T50" fmla="*/ 5 w 12"/>
                            <a:gd name="T51" fmla="*/ 118 h 297"/>
                            <a:gd name="T52" fmla="*/ 10 w 12"/>
                            <a:gd name="T53" fmla="*/ 119 h 297"/>
                            <a:gd name="T54" fmla="*/ 9 w 12"/>
                            <a:gd name="T55" fmla="*/ 119 h 297"/>
                            <a:gd name="T56" fmla="*/ 10 w 12"/>
                            <a:gd name="T57" fmla="*/ 128 h 297"/>
                            <a:gd name="T58" fmla="*/ 10 w 12"/>
                            <a:gd name="T59" fmla="*/ 132 h 297"/>
                            <a:gd name="T60" fmla="*/ 4 w 12"/>
                            <a:gd name="T61" fmla="*/ 164 h 297"/>
                            <a:gd name="T62" fmla="*/ 5 w 12"/>
                            <a:gd name="T63" fmla="*/ 153 h 297"/>
                            <a:gd name="T64" fmla="*/ 2 w 12"/>
                            <a:gd name="T65" fmla="*/ 157 h 297"/>
                            <a:gd name="T66" fmla="*/ 10 w 12"/>
                            <a:gd name="T67" fmla="*/ 151 h 297"/>
                            <a:gd name="T68" fmla="*/ 5 w 12"/>
                            <a:gd name="T69" fmla="*/ 159 h 297"/>
                            <a:gd name="T70" fmla="*/ 5 w 12"/>
                            <a:gd name="T71" fmla="*/ 156 h 297"/>
                            <a:gd name="T72" fmla="*/ 2 w 12"/>
                            <a:gd name="T73" fmla="*/ 163 h 297"/>
                            <a:gd name="T74" fmla="*/ 2 w 12"/>
                            <a:gd name="T75" fmla="*/ 159 h 297"/>
                            <a:gd name="T76" fmla="*/ 5 w 12"/>
                            <a:gd name="T77" fmla="*/ 167 h 297"/>
                            <a:gd name="T78" fmla="*/ 5 w 12"/>
                            <a:gd name="T79" fmla="*/ 167 h 297"/>
                            <a:gd name="T80" fmla="*/ 5 w 12"/>
                            <a:gd name="T81" fmla="*/ 167 h 297"/>
                            <a:gd name="T82" fmla="*/ 4 w 12"/>
                            <a:gd name="T83" fmla="*/ 166 h 297"/>
                            <a:gd name="T84" fmla="*/ 4 w 12"/>
                            <a:gd name="T85" fmla="*/ 182 h 297"/>
                            <a:gd name="T86" fmla="*/ 4 w 12"/>
                            <a:gd name="T87" fmla="*/ 182 h 297"/>
                            <a:gd name="T88" fmla="*/ 8 w 12"/>
                            <a:gd name="T89" fmla="*/ 196 h 297"/>
                            <a:gd name="T90" fmla="*/ 7 w 12"/>
                            <a:gd name="T91" fmla="*/ 206 h 297"/>
                            <a:gd name="T92" fmla="*/ 8 w 12"/>
                            <a:gd name="T93" fmla="*/ 215 h 297"/>
                            <a:gd name="T94" fmla="*/ 8 w 12"/>
                            <a:gd name="T95" fmla="*/ 215 h 297"/>
                            <a:gd name="T96" fmla="*/ 9 w 12"/>
                            <a:gd name="T97" fmla="*/ 225 h 297"/>
                            <a:gd name="T98" fmla="*/ 7 w 12"/>
                            <a:gd name="T99" fmla="*/ 222 h 297"/>
                            <a:gd name="T100" fmla="*/ 6 w 12"/>
                            <a:gd name="T101" fmla="*/ 233 h 297"/>
                            <a:gd name="T102" fmla="*/ 6 w 12"/>
                            <a:gd name="T103" fmla="*/ 241 h 297"/>
                            <a:gd name="T104" fmla="*/ 4 w 12"/>
                            <a:gd name="T105" fmla="*/ 243 h 297"/>
                            <a:gd name="T106" fmla="*/ 8 w 12"/>
                            <a:gd name="T107" fmla="*/ 247 h 297"/>
                            <a:gd name="T108" fmla="*/ 10 w 12"/>
                            <a:gd name="T109" fmla="*/ 254 h 297"/>
                            <a:gd name="T110" fmla="*/ 3 w 12"/>
                            <a:gd name="T111" fmla="*/ 273 h 297"/>
                            <a:gd name="T112" fmla="*/ 7 w 12"/>
                            <a:gd name="T113" fmla="*/ 275 h 297"/>
                            <a:gd name="T114" fmla="*/ 7 w 12"/>
                            <a:gd name="T115" fmla="*/ 272 h 2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12" h="297">
                              <a:moveTo>
                                <a:pt x="11" y="0"/>
                              </a:moveTo>
                              <a:cubicBezTo>
                                <a:pt x="11" y="0"/>
                                <a:pt x="11" y="0"/>
                                <a:pt x="11" y="0"/>
                              </a:cubicBezTo>
                              <a:cubicBezTo>
                                <a:pt x="12" y="13"/>
                                <a:pt x="12" y="35"/>
                                <a:pt x="12" y="47"/>
                              </a:cubicBezTo>
                              <a:cubicBezTo>
                                <a:pt x="12" y="58"/>
                                <a:pt x="11" y="70"/>
                                <a:pt x="12" y="80"/>
                              </a:cubicBezTo>
                              <a:cubicBezTo>
                                <a:pt x="12" y="92"/>
                                <a:pt x="11" y="106"/>
                                <a:pt x="11" y="117"/>
                              </a:cubicBezTo>
                              <a:cubicBezTo>
                                <a:pt x="11" y="140"/>
                                <a:pt x="11" y="149"/>
                                <a:pt x="11" y="172"/>
                              </a:cubicBezTo>
                              <a:cubicBezTo>
                                <a:pt x="11" y="173"/>
                                <a:pt x="11" y="172"/>
                                <a:pt x="11" y="172"/>
                              </a:cubicBezTo>
                              <a:cubicBezTo>
                                <a:pt x="10" y="175"/>
                                <a:pt x="10" y="180"/>
                                <a:pt x="11" y="186"/>
                              </a:cubicBezTo>
                              <a:cubicBezTo>
                                <a:pt x="11" y="191"/>
                                <a:pt x="11" y="196"/>
                                <a:pt x="11" y="201"/>
                              </a:cubicBezTo>
                              <a:cubicBezTo>
                                <a:pt x="11" y="210"/>
                                <a:pt x="10" y="218"/>
                                <a:pt x="10" y="223"/>
                              </a:cubicBezTo>
                              <a:cubicBezTo>
                                <a:pt x="10" y="245"/>
                                <a:pt x="10" y="269"/>
                                <a:pt x="10" y="290"/>
                              </a:cubicBezTo>
                              <a:cubicBezTo>
                                <a:pt x="10" y="292"/>
                                <a:pt x="10" y="293"/>
                                <a:pt x="10" y="295"/>
                              </a:cubicBezTo>
                              <a:cubicBezTo>
                                <a:pt x="8" y="296"/>
                                <a:pt x="4" y="296"/>
                                <a:pt x="1" y="297"/>
                              </a:cubicBezTo>
                              <a:cubicBezTo>
                                <a:pt x="0" y="278"/>
                                <a:pt x="1" y="255"/>
                                <a:pt x="1" y="236"/>
                              </a:cubicBezTo>
                              <a:cubicBezTo>
                                <a:pt x="1" y="227"/>
                                <a:pt x="1" y="207"/>
                                <a:pt x="1" y="192"/>
                              </a:cubicBezTo>
                              <a:cubicBezTo>
                                <a:pt x="2" y="172"/>
                                <a:pt x="2" y="153"/>
                                <a:pt x="2" y="133"/>
                              </a:cubicBezTo>
                              <a:cubicBezTo>
                                <a:pt x="2" y="132"/>
                                <a:pt x="2" y="131"/>
                                <a:pt x="2" y="129"/>
                              </a:cubicBezTo>
                              <a:cubicBezTo>
                                <a:pt x="1" y="118"/>
                                <a:pt x="2" y="105"/>
                                <a:pt x="2" y="93"/>
                              </a:cubicBezTo>
                              <a:cubicBezTo>
                                <a:pt x="2" y="89"/>
                                <a:pt x="2" y="75"/>
                                <a:pt x="2" y="70"/>
                              </a:cubicBezTo>
                              <a:cubicBezTo>
                                <a:pt x="2" y="56"/>
                                <a:pt x="3" y="44"/>
                                <a:pt x="2" y="31"/>
                              </a:cubicBezTo>
                              <a:cubicBezTo>
                                <a:pt x="3" y="22"/>
                                <a:pt x="2" y="13"/>
                                <a:pt x="2" y="4"/>
                              </a:cubicBezTo>
                              <a:cubicBezTo>
                                <a:pt x="2" y="3"/>
                                <a:pt x="3" y="2"/>
                                <a:pt x="3" y="1"/>
                              </a:cubicBezTo>
                              <a:cubicBezTo>
                                <a:pt x="5" y="3"/>
                                <a:pt x="9" y="1"/>
                                <a:pt x="11" y="0"/>
                              </a:cubicBezTo>
                              <a:close/>
                              <a:moveTo>
                                <a:pt x="3" y="25"/>
                              </a:moveTo>
                              <a:cubicBezTo>
                                <a:pt x="3" y="24"/>
                                <a:pt x="4" y="21"/>
                                <a:pt x="3" y="21"/>
                              </a:cubicBezTo>
                              <a:cubicBezTo>
                                <a:pt x="3" y="22"/>
                                <a:pt x="3" y="25"/>
                                <a:pt x="3" y="25"/>
                              </a:cubicBezTo>
                              <a:close/>
                              <a:moveTo>
                                <a:pt x="8" y="34"/>
                              </a:moveTo>
                              <a:cubicBezTo>
                                <a:pt x="8" y="30"/>
                                <a:pt x="9" y="25"/>
                                <a:pt x="8" y="23"/>
                              </a:cubicBezTo>
                              <a:cubicBezTo>
                                <a:pt x="8" y="26"/>
                                <a:pt x="8" y="31"/>
                                <a:pt x="8" y="34"/>
                              </a:cubicBezTo>
                              <a:close/>
                              <a:moveTo>
                                <a:pt x="6" y="32"/>
                              </a:moveTo>
                              <a:cubicBezTo>
                                <a:pt x="6" y="32"/>
                                <a:pt x="6" y="32"/>
                                <a:pt x="6" y="32"/>
                              </a:cubicBezTo>
                              <a:cubicBezTo>
                                <a:pt x="6" y="31"/>
                                <a:pt x="6" y="30"/>
                                <a:pt x="6" y="29"/>
                              </a:cubicBezTo>
                              <a:cubicBezTo>
                                <a:pt x="6" y="29"/>
                                <a:pt x="6" y="29"/>
                                <a:pt x="6" y="29"/>
                              </a:cubicBezTo>
                              <a:cubicBezTo>
                                <a:pt x="6" y="30"/>
                                <a:pt x="6" y="31"/>
                                <a:pt x="6" y="32"/>
                              </a:cubicBezTo>
                              <a:close/>
                              <a:moveTo>
                                <a:pt x="6" y="60"/>
                              </a:moveTo>
                              <a:cubicBezTo>
                                <a:pt x="6" y="56"/>
                                <a:pt x="7" y="47"/>
                                <a:pt x="6" y="42"/>
                              </a:cubicBezTo>
                              <a:cubicBezTo>
                                <a:pt x="6" y="41"/>
                                <a:pt x="6" y="37"/>
                                <a:pt x="6" y="35"/>
                              </a:cubicBezTo>
                              <a:cubicBezTo>
                                <a:pt x="6" y="44"/>
                                <a:pt x="6" y="51"/>
                                <a:pt x="6" y="60"/>
                              </a:cubicBezTo>
                              <a:close/>
                              <a:moveTo>
                                <a:pt x="8" y="50"/>
                              </a:moveTo>
                              <a:cubicBezTo>
                                <a:pt x="8" y="46"/>
                                <a:pt x="9" y="39"/>
                                <a:pt x="8" y="36"/>
                              </a:cubicBezTo>
                              <a:cubicBezTo>
                                <a:pt x="8" y="40"/>
                                <a:pt x="7" y="47"/>
                                <a:pt x="8" y="50"/>
                              </a:cubicBezTo>
                              <a:close/>
                              <a:moveTo>
                                <a:pt x="9" y="48"/>
                              </a:moveTo>
                              <a:cubicBezTo>
                                <a:pt x="9" y="48"/>
                                <a:pt x="9" y="48"/>
                                <a:pt x="9" y="48"/>
                              </a:cubicBezTo>
                              <a:cubicBezTo>
                                <a:pt x="9" y="46"/>
                                <a:pt x="9" y="45"/>
                                <a:pt x="9" y="44"/>
                              </a:cubicBezTo>
                              <a:cubicBezTo>
                                <a:pt x="9" y="44"/>
                                <a:pt x="9" y="44"/>
                                <a:pt x="9" y="44"/>
                              </a:cubicBezTo>
                              <a:cubicBezTo>
                                <a:pt x="9" y="45"/>
                                <a:pt x="9" y="46"/>
                                <a:pt x="9" y="48"/>
                              </a:cubicBezTo>
                              <a:close/>
                              <a:moveTo>
                                <a:pt x="9" y="53"/>
                              </a:moveTo>
                              <a:cubicBezTo>
                                <a:pt x="9" y="52"/>
                                <a:pt x="10" y="49"/>
                                <a:pt x="9" y="49"/>
                              </a:cubicBezTo>
                              <a:cubicBezTo>
                                <a:pt x="9" y="50"/>
                                <a:pt x="9" y="53"/>
                                <a:pt x="9" y="53"/>
                              </a:cubicBezTo>
                              <a:close/>
                              <a:moveTo>
                                <a:pt x="8" y="56"/>
                              </a:moveTo>
                              <a:cubicBezTo>
                                <a:pt x="8" y="55"/>
                                <a:pt x="8" y="52"/>
                                <a:pt x="7" y="52"/>
                              </a:cubicBezTo>
                              <a:cubicBezTo>
                                <a:pt x="8" y="53"/>
                                <a:pt x="7" y="56"/>
                                <a:pt x="8" y="56"/>
                              </a:cubicBezTo>
                              <a:close/>
                              <a:moveTo>
                                <a:pt x="9" y="71"/>
                              </a:moveTo>
                              <a:cubicBezTo>
                                <a:pt x="9" y="70"/>
                                <a:pt x="9" y="67"/>
                                <a:pt x="9" y="67"/>
                              </a:cubicBezTo>
                              <a:cubicBezTo>
                                <a:pt x="9" y="68"/>
                                <a:pt x="8" y="71"/>
                                <a:pt x="9" y="71"/>
                              </a:cubicBezTo>
                              <a:close/>
                              <a:moveTo>
                                <a:pt x="5" y="74"/>
                              </a:moveTo>
                              <a:cubicBezTo>
                                <a:pt x="4" y="73"/>
                                <a:pt x="5" y="70"/>
                                <a:pt x="4" y="70"/>
                              </a:cubicBezTo>
                              <a:cubicBezTo>
                                <a:pt x="5" y="71"/>
                                <a:pt x="4" y="74"/>
                                <a:pt x="5" y="74"/>
                              </a:cubicBezTo>
                              <a:close/>
                              <a:moveTo>
                                <a:pt x="8" y="81"/>
                              </a:moveTo>
                              <a:cubicBezTo>
                                <a:pt x="9" y="79"/>
                                <a:pt x="8" y="74"/>
                                <a:pt x="9" y="72"/>
                              </a:cubicBezTo>
                              <a:cubicBezTo>
                                <a:pt x="8" y="72"/>
                                <a:pt x="9" y="69"/>
                                <a:pt x="8" y="70"/>
                              </a:cubicBezTo>
                              <a:cubicBezTo>
                                <a:pt x="8" y="76"/>
                                <a:pt x="8" y="75"/>
                                <a:pt x="8" y="81"/>
                              </a:cubicBezTo>
                              <a:close/>
                              <a:moveTo>
                                <a:pt x="7" y="87"/>
                              </a:moveTo>
                              <a:cubicBezTo>
                                <a:pt x="7" y="88"/>
                                <a:pt x="7" y="86"/>
                                <a:pt x="7" y="86"/>
                              </a:cubicBezTo>
                              <a:cubicBezTo>
                                <a:pt x="7" y="83"/>
                                <a:pt x="8" y="79"/>
                                <a:pt x="7" y="74"/>
                              </a:cubicBezTo>
                              <a:cubicBezTo>
                                <a:pt x="7" y="79"/>
                                <a:pt x="7" y="83"/>
                                <a:pt x="7" y="87"/>
                              </a:cubicBezTo>
                              <a:close/>
                              <a:moveTo>
                                <a:pt x="9" y="85"/>
                              </a:moveTo>
                              <a:cubicBezTo>
                                <a:pt x="10" y="84"/>
                                <a:pt x="10" y="78"/>
                                <a:pt x="9" y="76"/>
                              </a:cubicBezTo>
                              <a:cubicBezTo>
                                <a:pt x="9" y="79"/>
                                <a:pt x="9" y="82"/>
                                <a:pt x="9" y="85"/>
                              </a:cubicBezTo>
                              <a:close/>
                              <a:moveTo>
                                <a:pt x="8" y="96"/>
                              </a:moveTo>
                              <a:cubicBezTo>
                                <a:pt x="8" y="92"/>
                                <a:pt x="9" y="88"/>
                                <a:pt x="8" y="87"/>
                              </a:cubicBezTo>
                              <a:cubicBezTo>
                                <a:pt x="8" y="90"/>
                                <a:pt x="7" y="95"/>
                                <a:pt x="8" y="96"/>
                              </a:cubicBezTo>
                              <a:close/>
                              <a:moveTo>
                                <a:pt x="6" y="108"/>
                              </a:moveTo>
                              <a:cubicBezTo>
                                <a:pt x="5" y="106"/>
                                <a:pt x="7" y="97"/>
                                <a:pt x="6" y="96"/>
                              </a:cubicBezTo>
                              <a:cubicBezTo>
                                <a:pt x="6" y="98"/>
                                <a:pt x="5" y="107"/>
                                <a:pt x="6" y="108"/>
                              </a:cubicBezTo>
                              <a:close/>
                              <a:moveTo>
                                <a:pt x="5" y="118"/>
                              </a:moveTo>
                              <a:cubicBezTo>
                                <a:pt x="5" y="117"/>
                                <a:pt x="6" y="114"/>
                                <a:pt x="5" y="113"/>
                              </a:cubicBezTo>
                              <a:cubicBezTo>
                                <a:pt x="5" y="115"/>
                                <a:pt x="5" y="118"/>
                                <a:pt x="5" y="118"/>
                              </a:cubicBezTo>
                              <a:close/>
                              <a:moveTo>
                                <a:pt x="10" y="119"/>
                              </a:moveTo>
                              <a:cubicBezTo>
                                <a:pt x="10" y="118"/>
                                <a:pt x="10" y="114"/>
                                <a:pt x="10" y="114"/>
                              </a:cubicBezTo>
                              <a:cubicBezTo>
                                <a:pt x="10" y="116"/>
                                <a:pt x="9" y="119"/>
                                <a:pt x="10" y="119"/>
                              </a:cubicBezTo>
                              <a:close/>
                              <a:moveTo>
                                <a:pt x="8" y="130"/>
                              </a:moveTo>
                              <a:cubicBezTo>
                                <a:pt x="9" y="130"/>
                                <a:pt x="8" y="127"/>
                                <a:pt x="9" y="126"/>
                              </a:cubicBezTo>
                              <a:cubicBezTo>
                                <a:pt x="8" y="125"/>
                                <a:pt x="9" y="121"/>
                                <a:pt x="9" y="119"/>
                              </a:cubicBezTo>
                              <a:cubicBezTo>
                                <a:pt x="8" y="121"/>
                                <a:pt x="8" y="126"/>
                                <a:pt x="8" y="129"/>
                              </a:cubicBezTo>
                              <a:cubicBezTo>
                                <a:pt x="8" y="129"/>
                                <a:pt x="8" y="129"/>
                                <a:pt x="8" y="130"/>
                              </a:cubicBezTo>
                              <a:close/>
                              <a:moveTo>
                                <a:pt x="10" y="128"/>
                              </a:moveTo>
                              <a:cubicBezTo>
                                <a:pt x="10" y="127"/>
                                <a:pt x="11" y="124"/>
                                <a:pt x="10" y="124"/>
                              </a:cubicBezTo>
                              <a:cubicBezTo>
                                <a:pt x="10" y="125"/>
                                <a:pt x="9" y="128"/>
                                <a:pt x="10" y="128"/>
                              </a:cubicBezTo>
                              <a:close/>
                              <a:moveTo>
                                <a:pt x="10" y="132"/>
                              </a:moveTo>
                              <a:cubicBezTo>
                                <a:pt x="11" y="133"/>
                                <a:pt x="11" y="129"/>
                                <a:pt x="10" y="130"/>
                              </a:cubicBezTo>
                              <a:cubicBezTo>
                                <a:pt x="10" y="131"/>
                                <a:pt x="10" y="131"/>
                                <a:pt x="10" y="132"/>
                              </a:cubicBezTo>
                              <a:close/>
                              <a:moveTo>
                                <a:pt x="4" y="164"/>
                              </a:moveTo>
                              <a:cubicBezTo>
                                <a:pt x="4" y="159"/>
                                <a:pt x="5" y="148"/>
                                <a:pt x="4" y="142"/>
                              </a:cubicBezTo>
                              <a:cubicBezTo>
                                <a:pt x="4" y="150"/>
                                <a:pt x="4" y="157"/>
                                <a:pt x="4" y="164"/>
                              </a:cubicBezTo>
                              <a:close/>
                              <a:moveTo>
                                <a:pt x="5" y="153"/>
                              </a:moveTo>
                              <a:cubicBezTo>
                                <a:pt x="5" y="152"/>
                                <a:pt x="5" y="146"/>
                                <a:pt x="5" y="145"/>
                              </a:cubicBezTo>
                              <a:cubicBezTo>
                                <a:pt x="5" y="148"/>
                                <a:pt x="5" y="150"/>
                                <a:pt x="5" y="153"/>
                              </a:cubicBezTo>
                              <a:close/>
                              <a:moveTo>
                                <a:pt x="2" y="157"/>
                              </a:moveTo>
                              <a:cubicBezTo>
                                <a:pt x="3" y="155"/>
                                <a:pt x="3" y="147"/>
                                <a:pt x="2" y="146"/>
                              </a:cubicBezTo>
                              <a:cubicBezTo>
                                <a:pt x="2" y="149"/>
                                <a:pt x="2" y="153"/>
                                <a:pt x="2" y="157"/>
                              </a:cubicBezTo>
                              <a:close/>
                              <a:moveTo>
                                <a:pt x="10" y="151"/>
                              </a:moveTo>
                              <a:cubicBezTo>
                                <a:pt x="10" y="150"/>
                                <a:pt x="10" y="148"/>
                                <a:pt x="9" y="149"/>
                              </a:cubicBezTo>
                              <a:cubicBezTo>
                                <a:pt x="10" y="150"/>
                                <a:pt x="9" y="152"/>
                                <a:pt x="10" y="151"/>
                              </a:cubicBezTo>
                              <a:close/>
                              <a:moveTo>
                                <a:pt x="5" y="159"/>
                              </a:moveTo>
                              <a:cubicBezTo>
                                <a:pt x="5" y="159"/>
                                <a:pt x="5" y="159"/>
                                <a:pt x="5" y="159"/>
                              </a:cubicBezTo>
                              <a:cubicBezTo>
                                <a:pt x="5" y="158"/>
                                <a:pt x="5" y="157"/>
                                <a:pt x="5" y="156"/>
                              </a:cubicBezTo>
                              <a:cubicBezTo>
                                <a:pt x="5" y="156"/>
                                <a:pt x="5" y="156"/>
                                <a:pt x="5" y="156"/>
                              </a:cubicBezTo>
                              <a:cubicBezTo>
                                <a:pt x="5" y="157"/>
                                <a:pt x="5" y="158"/>
                                <a:pt x="5" y="159"/>
                              </a:cubicBezTo>
                              <a:close/>
                              <a:moveTo>
                                <a:pt x="2" y="160"/>
                              </a:moveTo>
                              <a:cubicBezTo>
                                <a:pt x="2" y="160"/>
                                <a:pt x="3" y="162"/>
                                <a:pt x="2" y="163"/>
                              </a:cubicBezTo>
                              <a:cubicBezTo>
                                <a:pt x="2" y="164"/>
                                <a:pt x="2" y="165"/>
                                <a:pt x="2" y="166"/>
                              </a:cubicBezTo>
                              <a:cubicBezTo>
                                <a:pt x="2" y="166"/>
                                <a:pt x="2" y="166"/>
                                <a:pt x="2" y="166"/>
                              </a:cubicBezTo>
                              <a:cubicBezTo>
                                <a:pt x="2" y="164"/>
                                <a:pt x="3" y="160"/>
                                <a:pt x="2" y="159"/>
                              </a:cubicBezTo>
                              <a:cubicBezTo>
                                <a:pt x="2" y="159"/>
                                <a:pt x="2" y="160"/>
                                <a:pt x="2" y="160"/>
                              </a:cubicBezTo>
                              <a:close/>
                              <a:moveTo>
                                <a:pt x="5" y="167"/>
                              </a:moveTo>
                              <a:cubicBezTo>
                                <a:pt x="5" y="167"/>
                                <a:pt x="5" y="167"/>
                                <a:pt x="5" y="167"/>
                              </a:cubicBezTo>
                              <a:cubicBezTo>
                                <a:pt x="5" y="166"/>
                                <a:pt x="5" y="164"/>
                                <a:pt x="6" y="163"/>
                              </a:cubicBezTo>
                              <a:cubicBezTo>
                                <a:pt x="5" y="163"/>
                                <a:pt x="5" y="163"/>
                                <a:pt x="5" y="163"/>
                              </a:cubicBezTo>
                              <a:cubicBezTo>
                                <a:pt x="5" y="164"/>
                                <a:pt x="5" y="166"/>
                                <a:pt x="5" y="167"/>
                              </a:cubicBezTo>
                              <a:close/>
                              <a:moveTo>
                                <a:pt x="5" y="167"/>
                              </a:moveTo>
                              <a:cubicBezTo>
                                <a:pt x="5" y="167"/>
                                <a:pt x="5" y="165"/>
                                <a:pt x="5" y="165"/>
                              </a:cubicBezTo>
                              <a:cubicBezTo>
                                <a:pt x="5" y="166"/>
                                <a:pt x="4" y="168"/>
                                <a:pt x="5" y="167"/>
                              </a:cubicBezTo>
                              <a:close/>
                              <a:moveTo>
                                <a:pt x="4" y="167"/>
                              </a:moveTo>
                              <a:cubicBezTo>
                                <a:pt x="4" y="168"/>
                                <a:pt x="4" y="170"/>
                                <a:pt x="4" y="172"/>
                              </a:cubicBezTo>
                              <a:cubicBezTo>
                                <a:pt x="4" y="171"/>
                                <a:pt x="5" y="166"/>
                                <a:pt x="4" y="166"/>
                              </a:cubicBezTo>
                              <a:cubicBezTo>
                                <a:pt x="4" y="166"/>
                                <a:pt x="4" y="167"/>
                                <a:pt x="4" y="167"/>
                              </a:cubicBezTo>
                              <a:close/>
                              <a:moveTo>
                                <a:pt x="4" y="182"/>
                              </a:moveTo>
                              <a:cubicBezTo>
                                <a:pt x="4" y="182"/>
                                <a:pt x="4" y="182"/>
                                <a:pt x="4" y="182"/>
                              </a:cubicBezTo>
                              <a:cubicBezTo>
                                <a:pt x="4" y="181"/>
                                <a:pt x="4" y="180"/>
                                <a:pt x="4" y="179"/>
                              </a:cubicBezTo>
                              <a:cubicBezTo>
                                <a:pt x="4" y="179"/>
                                <a:pt x="4" y="179"/>
                                <a:pt x="4" y="179"/>
                              </a:cubicBezTo>
                              <a:cubicBezTo>
                                <a:pt x="4" y="180"/>
                                <a:pt x="4" y="181"/>
                                <a:pt x="4" y="182"/>
                              </a:cubicBezTo>
                              <a:close/>
                              <a:moveTo>
                                <a:pt x="9" y="203"/>
                              </a:moveTo>
                              <a:cubicBezTo>
                                <a:pt x="9" y="201"/>
                                <a:pt x="9" y="198"/>
                                <a:pt x="9" y="196"/>
                              </a:cubicBezTo>
                              <a:cubicBezTo>
                                <a:pt x="9" y="196"/>
                                <a:pt x="9" y="196"/>
                                <a:pt x="8" y="196"/>
                              </a:cubicBezTo>
                              <a:cubicBezTo>
                                <a:pt x="9" y="198"/>
                                <a:pt x="9" y="201"/>
                                <a:pt x="9" y="203"/>
                              </a:cubicBezTo>
                              <a:close/>
                              <a:moveTo>
                                <a:pt x="6" y="206"/>
                              </a:moveTo>
                              <a:cubicBezTo>
                                <a:pt x="6" y="206"/>
                                <a:pt x="6" y="206"/>
                                <a:pt x="7" y="206"/>
                              </a:cubicBezTo>
                              <a:cubicBezTo>
                                <a:pt x="7" y="204"/>
                                <a:pt x="6" y="204"/>
                                <a:pt x="6" y="204"/>
                              </a:cubicBezTo>
                              <a:cubicBezTo>
                                <a:pt x="6" y="204"/>
                                <a:pt x="6" y="205"/>
                                <a:pt x="6" y="206"/>
                              </a:cubicBezTo>
                              <a:close/>
                              <a:moveTo>
                                <a:pt x="8" y="215"/>
                              </a:moveTo>
                              <a:cubicBezTo>
                                <a:pt x="8" y="213"/>
                                <a:pt x="8" y="210"/>
                                <a:pt x="9" y="209"/>
                              </a:cubicBezTo>
                              <a:cubicBezTo>
                                <a:pt x="9" y="209"/>
                                <a:pt x="8" y="209"/>
                                <a:pt x="8" y="209"/>
                              </a:cubicBezTo>
                              <a:cubicBezTo>
                                <a:pt x="8" y="211"/>
                                <a:pt x="8" y="215"/>
                                <a:pt x="8" y="215"/>
                              </a:cubicBezTo>
                              <a:close/>
                              <a:moveTo>
                                <a:pt x="9" y="225"/>
                              </a:moveTo>
                              <a:cubicBezTo>
                                <a:pt x="9" y="223"/>
                                <a:pt x="10" y="219"/>
                                <a:pt x="9" y="218"/>
                              </a:cubicBezTo>
                              <a:cubicBezTo>
                                <a:pt x="9" y="220"/>
                                <a:pt x="8" y="225"/>
                                <a:pt x="9" y="225"/>
                              </a:cubicBezTo>
                              <a:close/>
                              <a:moveTo>
                                <a:pt x="8" y="226"/>
                              </a:moveTo>
                              <a:cubicBezTo>
                                <a:pt x="8" y="225"/>
                                <a:pt x="8" y="223"/>
                                <a:pt x="8" y="222"/>
                              </a:cubicBezTo>
                              <a:cubicBezTo>
                                <a:pt x="8" y="222"/>
                                <a:pt x="8" y="222"/>
                                <a:pt x="7" y="222"/>
                              </a:cubicBezTo>
                              <a:cubicBezTo>
                                <a:pt x="8" y="224"/>
                                <a:pt x="7" y="226"/>
                                <a:pt x="8" y="226"/>
                              </a:cubicBezTo>
                              <a:close/>
                              <a:moveTo>
                                <a:pt x="6" y="236"/>
                              </a:moveTo>
                              <a:cubicBezTo>
                                <a:pt x="6" y="235"/>
                                <a:pt x="7" y="233"/>
                                <a:pt x="6" y="233"/>
                              </a:cubicBezTo>
                              <a:cubicBezTo>
                                <a:pt x="6" y="234"/>
                                <a:pt x="6" y="236"/>
                                <a:pt x="6" y="236"/>
                              </a:cubicBezTo>
                              <a:close/>
                              <a:moveTo>
                                <a:pt x="6" y="248"/>
                              </a:moveTo>
                              <a:cubicBezTo>
                                <a:pt x="6" y="246"/>
                                <a:pt x="6" y="242"/>
                                <a:pt x="6" y="241"/>
                              </a:cubicBezTo>
                              <a:cubicBezTo>
                                <a:pt x="6" y="243"/>
                                <a:pt x="5" y="247"/>
                                <a:pt x="6" y="248"/>
                              </a:cubicBezTo>
                              <a:close/>
                              <a:moveTo>
                                <a:pt x="4" y="250"/>
                              </a:moveTo>
                              <a:cubicBezTo>
                                <a:pt x="4" y="248"/>
                                <a:pt x="5" y="244"/>
                                <a:pt x="4" y="243"/>
                              </a:cubicBezTo>
                              <a:cubicBezTo>
                                <a:pt x="4" y="245"/>
                                <a:pt x="3" y="249"/>
                                <a:pt x="4" y="250"/>
                              </a:cubicBezTo>
                              <a:close/>
                              <a:moveTo>
                                <a:pt x="8" y="249"/>
                              </a:moveTo>
                              <a:cubicBezTo>
                                <a:pt x="8" y="250"/>
                                <a:pt x="8" y="246"/>
                                <a:pt x="8" y="247"/>
                              </a:cubicBezTo>
                              <a:cubicBezTo>
                                <a:pt x="8" y="248"/>
                                <a:pt x="8" y="249"/>
                                <a:pt x="8" y="249"/>
                              </a:cubicBezTo>
                              <a:close/>
                              <a:moveTo>
                                <a:pt x="9" y="254"/>
                              </a:moveTo>
                              <a:cubicBezTo>
                                <a:pt x="9" y="254"/>
                                <a:pt x="9" y="254"/>
                                <a:pt x="10" y="254"/>
                              </a:cubicBezTo>
                              <a:cubicBezTo>
                                <a:pt x="9" y="254"/>
                                <a:pt x="10" y="251"/>
                                <a:pt x="9" y="251"/>
                              </a:cubicBezTo>
                              <a:cubicBezTo>
                                <a:pt x="9" y="252"/>
                                <a:pt x="9" y="253"/>
                                <a:pt x="9" y="254"/>
                              </a:cubicBezTo>
                              <a:close/>
                              <a:moveTo>
                                <a:pt x="3" y="273"/>
                              </a:moveTo>
                              <a:cubicBezTo>
                                <a:pt x="4" y="271"/>
                                <a:pt x="4" y="264"/>
                                <a:pt x="4" y="262"/>
                              </a:cubicBezTo>
                              <a:cubicBezTo>
                                <a:pt x="3" y="266"/>
                                <a:pt x="3" y="269"/>
                                <a:pt x="3" y="273"/>
                              </a:cubicBezTo>
                              <a:close/>
                              <a:moveTo>
                                <a:pt x="7" y="275"/>
                              </a:moveTo>
                              <a:cubicBezTo>
                                <a:pt x="7" y="275"/>
                                <a:pt x="7" y="275"/>
                                <a:pt x="7" y="275"/>
                              </a:cubicBezTo>
                              <a:cubicBezTo>
                                <a:pt x="7" y="274"/>
                                <a:pt x="7" y="273"/>
                                <a:pt x="7" y="272"/>
                              </a:cubicBezTo>
                              <a:cubicBezTo>
                                <a:pt x="7" y="272"/>
                                <a:pt x="7" y="272"/>
                                <a:pt x="7" y="272"/>
                              </a:cubicBezTo>
                              <a:cubicBezTo>
                                <a:pt x="7" y="273"/>
                                <a:pt x="7" y="274"/>
                                <a:pt x="7" y="27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BCC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73" o:spid="_x0000_s1026" style="position:absolute;margin-left:208.1pt;margin-top:568.9pt;width:3.6pt;height:76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,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" path="m11,v,,,,,c12,13,12,35,12,47v,11,-1,23,,33c12,92,11,106,11,117v,23,,32,,55c11,173,11,172,11,172v-1,3,-1,8,,14c11,191,11,196,11,201v,9,-1,17,-1,22c10,245,10,269,10,290v,2,,3,,5c8,296,4,296,1,297,,278,1,255,1,236v,-9,,-29,,-44c2,172,2,153,2,133v,-1,,-2,,-4c1,118,2,105,2,93v,-4,,-18,,-23c2,56,3,44,2,31,3,22,2,13,2,4,2,3,3,2,3,1,5,3,9,1,11,xm3,25v,-1,1,-4,,-4c3,22,3,25,3,25xm8,34v,-4,1,-9,,-11c8,26,8,31,8,34xm6,32v,,,,,c6,31,6,30,6,29v,,,,,c6,30,6,31,6,32xm6,60c6,56,7,47,6,42v,-1,,-5,,-7c6,44,6,51,6,60xm8,50c8,46,9,39,8,36v,4,-1,11,,14xm9,48v,,,,,c9,46,9,45,9,44v,,,,,c9,45,9,46,9,48xm9,53v,-1,1,-4,,-4c9,50,9,53,9,53xm8,56v,-1,,-4,-1,-4c8,53,7,56,8,56xm9,71v,-1,,-4,,-4c9,68,8,71,9,71xm5,74c4,73,5,70,4,70v1,1,,4,1,4xm8,81v1,-2,,-7,1,-9c8,72,9,69,8,70v,6,,5,,11xm7,87v,1,,-1,,-1c7,83,8,79,7,74v,5,,9,,13xm9,85v1,-1,1,-7,,-9c9,79,9,82,9,85xm8,96v,-4,1,-8,,-9c8,90,7,95,8,96xm6,108c5,106,7,97,6,96v,2,-1,11,,12xm5,118v,-1,1,-4,,-5c5,115,5,118,5,118xm10,119v,-1,,-5,,-5c10,116,9,119,10,119xm8,130v1,,,-3,1,-4c8,125,9,121,9,119v-1,2,-1,7,-1,10c8,129,8,129,8,130xm10,128v,-1,1,-4,,-4c10,125,9,128,10,128xm10,132v1,1,1,-3,,-2c10,131,10,131,10,132xm4,164v,-5,1,-16,,-22c4,150,4,157,4,164xm5,153v,-1,,-7,,-8c5,148,5,150,5,153xm2,157v1,-2,1,-10,,-11c2,149,2,153,2,157xm10,151v,-1,,-3,-1,-2c10,150,9,152,10,151xm5,159v,,,,,c5,158,5,157,5,156v,,,,,c5,157,5,158,5,159xm2,160v,,1,2,,3c2,164,2,165,2,166v,,,,,c2,164,3,160,2,159v,,,1,,1xm5,167v,,,,,c5,166,5,164,6,163v-1,,-1,,-1,c5,164,5,166,5,167xm5,167v,,,-2,,-2c5,166,4,168,5,167xm4,167v,1,,3,,5c4,171,5,166,4,166v,,,1,,1xm4,182v,,,,,c4,181,4,180,4,179v,,,,,c4,180,4,181,4,182xm9,203v,-2,,-5,,-7c9,196,9,196,8,196v1,2,1,5,1,7xm6,206v,,,,1,c7,204,6,204,6,204v,,,1,,2xm8,215v,-2,,-5,1,-6c9,209,8,209,8,209v,2,,6,,6xm9,225v,-2,1,-6,,-7c9,220,8,225,9,225xm8,226v,-1,,-3,,-4c8,222,8,222,7,222v1,2,,4,1,4xm6,236v,-1,1,-3,,-3c6,234,6,236,6,236xm6,248v,-2,,-6,,-7c6,243,5,247,6,248xm4,250v,-2,1,-6,,-7c4,245,3,249,4,250xm8,249v,1,,-3,,-2c8,248,8,249,8,249xm9,254v,,,,1,c9,254,10,251,9,251v,1,,2,,3xm3,273v1,-2,1,-9,1,-11c3,266,3,269,3,273xm7,275v,,,,,c7,274,7,273,7,272v,,,,,c7,273,7,274,7,275xe" fillcolor="#cbccce" stroked="f">
                <v:path arrowok="t" o:connecttype="custom" o:connectlocs="45720,153345;41910,561178;41910,655795;38100,962485;3810,626431;7620,303427;7620,13051;11430,81566;30480,110930;22860,104405;22860,94617;22860,137032;30480,163133;34290,156608;34290,143557;34290,159870;26670,169658;34290,218598;15240,228386;34290,234912;26670,283851;26670,283851;34290,277326;30480,313215;22860,352367;19050,384994;38100,388257;34290,388257;38100,417620;38100,430671;15240,535076;19050,499187;7620,512238;38100,492662;19050,518763;19050,508975;7620,531814;7620,518763;19050,544864;19050,544864;19050,544864;15240,541602;15240,593804;15240,593804;30480,639481;26670,672108;30480,701472;30480,701472;34290,734098;26670,724311;22860,760200;22860,786301;15240,792826;30480,805877;38100,828716;11430,890706;26670,897231;26670,887444" o:connectangles="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1303A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990496" wp14:editId="7051A70F">
                <wp:simplePos x="0" y="0"/>
                <wp:positionH relativeFrom="column">
                  <wp:posOffset>2843530</wp:posOffset>
                </wp:positionH>
                <wp:positionV relativeFrom="paragraph">
                  <wp:posOffset>5251450</wp:posOffset>
                </wp:positionV>
                <wp:extent cx="2861945" cy="310515"/>
                <wp:effectExtent l="0" t="3175" r="0" b="635"/>
                <wp:wrapNone/>
                <wp:docPr id="1149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4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699" w:rsidRPr="006B51D2" w:rsidRDefault="00864D98">
                            <w:pPr>
                              <w:rPr>
                                <w:rFonts w:ascii="Times New Roman" w:hAnsi="Times New Roman" w:cs="Times New Roman"/>
                                <w:sz w:val="46"/>
                              </w:rPr>
                            </w:pPr>
                            <w:r w:rsidRPr="006B51D2">
                              <w:rPr>
                                <w:rFonts w:ascii="Times New Roman" w:hAnsi="Times New Roman" w:cs="Times New Roman"/>
                                <w:sz w:val="46"/>
                              </w:rPr>
                              <w:t xml:space="preserve">It’s a soulful world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7" o:spid="_x0000_s1040" type="#_x0000_t202" style="position:absolute;margin-left:223.9pt;margin-top:413.5pt;width:225.35pt;height:24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/catA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" filled="f" stroked="f">
                <v:textbox inset="0,0,0,0">
                  <w:txbxContent>
                    <w:p w:rsidR="00C73699" w:rsidRPr="006B51D2" w:rsidRDefault="00864D98">
                      <w:pPr>
                        <w:rPr>
                          <w:rFonts w:ascii="Times New Roman" w:hAnsi="Times New Roman" w:cs="Times New Roman"/>
                          <w:sz w:val="46"/>
                        </w:rPr>
                      </w:pPr>
                      <w:r w:rsidRPr="006B51D2">
                        <w:rPr>
                          <w:rFonts w:ascii="Times New Roman" w:hAnsi="Times New Roman" w:cs="Times New Roman"/>
                          <w:sz w:val="46"/>
                        </w:rPr>
                        <w:t xml:space="preserve">It’s a soulful world </w:t>
                      </w:r>
                    </w:p>
                  </w:txbxContent>
                </v:textbox>
              </v:shape>
            </w:pict>
          </mc:Fallback>
        </mc:AlternateContent>
      </w:r>
      <w:r w:rsidR="001303A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82EFFA" wp14:editId="453CF14F">
                <wp:simplePos x="0" y="0"/>
                <wp:positionH relativeFrom="column">
                  <wp:posOffset>2843530</wp:posOffset>
                </wp:positionH>
                <wp:positionV relativeFrom="paragraph">
                  <wp:posOffset>5702935</wp:posOffset>
                </wp:positionV>
                <wp:extent cx="4126865" cy="1174750"/>
                <wp:effectExtent l="0" t="0" r="1905" b="0"/>
                <wp:wrapNone/>
                <wp:docPr id="1146" name="Text Box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6865" cy="117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699" w:rsidRPr="006B51D2" w:rsidRDefault="006B51D2" w:rsidP="00D25487">
                            <w:pPr>
                              <w:spacing w:line="264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B51D2">
                              <w:rPr>
                                <w:rFonts w:ascii="Georgia" w:hAnsi="Georgia" w:cs="Times New Roman"/>
                                <w:sz w:val="28"/>
                                <w:szCs w:val="28"/>
                              </w:rPr>
                              <w:t>Alma, whose na</w:t>
                            </w:r>
                            <w:r w:rsidR="00C80C07">
                              <w:rPr>
                                <w:rFonts w:ascii="Georgia" w:hAnsi="Georgia" w:cs="Times New Roman"/>
                                <w:sz w:val="28"/>
                                <w:szCs w:val="28"/>
                              </w:rPr>
                              <w:t>me</w:t>
                            </w:r>
                            <w:r w:rsidR="00864D98" w:rsidRPr="006B51D2">
                              <w:rPr>
                                <w:rFonts w:ascii="Georgia" w:hAnsi="Georgia" w:cs="Times New Roman"/>
                                <w:sz w:val="28"/>
                                <w:szCs w:val="28"/>
                              </w:rPr>
                              <w:t xml:space="preserve"> mean</w:t>
                            </w:r>
                            <w:r w:rsidR="00C80C07">
                              <w:rPr>
                                <w:rFonts w:ascii="Georgia" w:hAnsi="Georgia" w:cs="Times New Roman"/>
                                <w:sz w:val="28"/>
                                <w:szCs w:val="28"/>
                              </w:rPr>
                              <w:t>s</w:t>
                            </w:r>
                            <w:r w:rsidR="00864D98" w:rsidRPr="006B51D2">
                              <w:rPr>
                                <w:rFonts w:ascii="Georgia" w:hAnsi="Georgia" w:cs="Times New Roman"/>
                                <w:sz w:val="28"/>
                                <w:szCs w:val="28"/>
                              </w:rPr>
                              <w:t xml:space="preserve"> soul in Spanish, is a 23 year old future costume designer. She has been a punk Cinderella, a peacock, and a mermaid just to name a few characters</w:t>
                            </w:r>
                            <w:r w:rsidR="00864D98" w:rsidRPr="006B51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8" o:spid="_x0000_s1041" type="#_x0000_t202" style="position:absolute;margin-left:223.9pt;margin-top:449.05pt;width:324.95pt;height:9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m3stwIAALg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" filled="f" stroked="f">
                <v:textbox inset="0,0,0,0">
                  <w:txbxContent>
                    <w:p w:rsidR="00C73699" w:rsidRPr="006B51D2" w:rsidRDefault="006B51D2" w:rsidP="00D25487">
                      <w:pPr>
                        <w:spacing w:line="264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B51D2">
                        <w:rPr>
                          <w:rFonts w:ascii="Georgia" w:hAnsi="Georgia" w:cs="Times New Roman"/>
                          <w:sz w:val="28"/>
                          <w:szCs w:val="28"/>
                        </w:rPr>
                        <w:t>Alma, whose na</w:t>
                      </w:r>
                      <w:r w:rsidR="00C80C07">
                        <w:rPr>
                          <w:rFonts w:ascii="Georgia" w:hAnsi="Georgia" w:cs="Times New Roman"/>
                          <w:sz w:val="28"/>
                          <w:szCs w:val="28"/>
                        </w:rPr>
                        <w:t>me</w:t>
                      </w:r>
                      <w:r w:rsidR="00864D98" w:rsidRPr="006B51D2">
                        <w:rPr>
                          <w:rFonts w:ascii="Georgia" w:hAnsi="Georgia" w:cs="Times New Roman"/>
                          <w:sz w:val="28"/>
                          <w:szCs w:val="28"/>
                        </w:rPr>
                        <w:t xml:space="preserve"> mean</w:t>
                      </w:r>
                      <w:r w:rsidR="00C80C07">
                        <w:rPr>
                          <w:rFonts w:ascii="Georgia" w:hAnsi="Georgia" w:cs="Times New Roman"/>
                          <w:sz w:val="28"/>
                          <w:szCs w:val="28"/>
                        </w:rPr>
                        <w:t>s</w:t>
                      </w:r>
                      <w:r w:rsidR="00864D98" w:rsidRPr="006B51D2">
                        <w:rPr>
                          <w:rFonts w:ascii="Georgia" w:hAnsi="Georgia" w:cs="Times New Roman"/>
                          <w:sz w:val="28"/>
                          <w:szCs w:val="28"/>
                        </w:rPr>
                        <w:t xml:space="preserve"> soul in Spanish, is a 23 year old future costume designer. She has been a punk Cinderella, a peacock, and a mermaid just to name a few characters</w:t>
                      </w:r>
                      <w:r w:rsidR="00864D98" w:rsidRPr="006B51D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  <w:r w:rsidR="001303AA">
        <w:rPr>
          <w:noProof/>
        </w:rPr>
        <mc:AlternateContent>
          <mc:Choice Requires="wpg">
            <w:drawing>
              <wp:anchor distT="0" distB="0" distL="114300" distR="114300" simplePos="0" relativeHeight="251647989" behindDoc="0" locked="0" layoutInCell="1" allowOverlap="1" wp14:anchorId="4E0232F9" wp14:editId="456A5B0A">
                <wp:simplePos x="0" y="0"/>
                <wp:positionH relativeFrom="column">
                  <wp:posOffset>8952230</wp:posOffset>
                </wp:positionH>
                <wp:positionV relativeFrom="paragraph">
                  <wp:posOffset>4596130</wp:posOffset>
                </wp:positionV>
                <wp:extent cx="2260600" cy="2814955"/>
                <wp:effectExtent l="8255" t="5080" r="7620" b="8890"/>
                <wp:wrapNone/>
                <wp:docPr id="1065" name="Group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0" cy="2814955"/>
                          <a:chOff x="0" y="6"/>
                          <a:chExt cx="4238" cy="5278"/>
                        </a:xfrm>
                      </wpg:grpSpPr>
                      <wps:wsp>
                        <wps:cNvPr id="1066" name="Freeform 1199"/>
                        <wps:cNvSpPr>
                          <a:spLocks/>
                        </wps:cNvSpPr>
                        <wps:spPr bwMode="auto">
                          <a:xfrm>
                            <a:off x="2502" y="3924"/>
                            <a:ext cx="18" cy="54"/>
                          </a:xfrm>
                          <a:custGeom>
                            <a:avLst/>
                            <a:gdLst>
                              <a:gd name="T0" fmla="*/ 1 w 3"/>
                              <a:gd name="T1" fmla="*/ 0 h 9"/>
                              <a:gd name="T2" fmla="*/ 1 w 3"/>
                              <a:gd name="T3" fmla="*/ 9 h 9"/>
                              <a:gd name="T4" fmla="*/ 1 w 3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9">
                                <a:moveTo>
                                  <a:pt x="1" y="0"/>
                                </a:moveTo>
                                <a:cubicBezTo>
                                  <a:pt x="2" y="2"/>
                                  <a:pt x="3" y="7"/>
                                  <a:pt x="1" y="9"/>
                                </a:cubicBezTo>
                                <a:cubicBezTo>
                                  <a:pt x="2" y="6"/>
                                  <a:pt x="0" y="4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1200"/>
                        <wps:cNvSpPr>
                          <a:spLocks/>
                        </wps:cNvSpPr>
                        <wps:spPr bwMode="auto">
                          <a:xfrm>
                            <a:off x="2520" y="3930"/>
                            <a:ext cx="18" cy="36"/>
                          </a:xfrm>
                          <a:custGeom>
                            <a:avLst/>
                            <a:gdLst>
                              <a:gd name="T0" fmla="*/ 1 w 3"/>
                              <a:gd name="T1" fmla="*/ 0 h 6"/>
                              <a:gd name="T2" fmla="*/ 2 w 3"/>
                              <a:gd name="T3" fmla="*/ 6 h 6"/>
                              <a:gd name="T4" fmla="*/ 1 w 3"/>
                              <a:gd name="T5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1" y="0"/>
                                </a:moveTo>
                                <a:cubicBezTo>
                                  <a:pt x="3" y="0"/>
                                  <a:pt x="1" y="4"/>
                                  <a:pt x="2" y="6"/>
                                </a:cubicBezTo>
                                <a:cubicBezTo>
                                  <a:pt x="0" y="5"/>
                                  <a:pt x="1" y="2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1201"/>
                        <wps:cNvSpPr>
                          <a:spLocks/>
                        </wps:cNvSpPr>
                        <wps:spPr bwMode="auto">
                          <a:xfrm>
                            <a:off x="2532" y="4090"/>
                            <a:ext cx="12" cy="71"/>
                          </a:xfrm>
                          <a:custGeom>
                            <a:avLst/>
                            <a:gdLst>
                              <a:gd name="T0" fmla="*/ 1 w 2"/>
                              <a:gd name="T1" fmla="*/ 0 h 12"/>
                              <a:gd name="T2" fmla="*/ 0 w 2"/>
                              <a:gd name="T3" fmla="*/ 12 h 12"/>
                              <a:gd name="T4" fmla="*/ 1 w 2"/>
                              <a:gd name="T5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12">
                                <a:moveTo>
                                  <a:pt x="1" y="0"/>
                                </a:moveTo>
                                <a:cubicBezTo>
                                  <a:pt x="2" y="2"/>
                                  <a:pt x="2" y="10"/>
                                  <a:pt x="0" y="12"/>
                                </a:cubicBezTo>
                                <a:cubicBezTo>
                                  <a:pt x="0" y="8"/>
                                  <a:pt x="0" y="4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1202"/>
                        <wps:cNvSpPr>
                          <a:spLocks/>
                        </wps:cNvSpPr>
                        <wps:spPr bwMode="auto">
                          <a:xfrm>
                            <a:off x="2603" y="4143"/>
                            <a:ext cx="12" cy="18"/>
                          </a:xfrm>
                          <a:custGeom>
                            <a:avLst/>
                            <a:gdLst>
                              <a:gd name="T0" fmla="*/ 0 w 2"/>
                              <a:gd name="T1" fmla="*/ 0 h 3"/>
                              <a:gd name="T2" fmla="*/ 1 w 2"/>
                              <a:gd name="T3" fmla="*/ 3 h 3"/>
                              <a:gd name="T4" fmla="*/ 0 w 2"/>
                              <a:gd name="T5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0"/>
                                </a:moveTo>
                                <a:cubicBezTo>
                                  <a:pt x="2" y="0"/>
                                  <a:pt x="1" y="2"/>
                                  <a:pt x="1" y="3"/>
                                </a:cubicBezTo>
                                <a:cubicBezTo>
                                  <a:pt x="0" y="3"/>
                                  <a:pt x="1" y="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1203"/>
                        <wps:cNvSpPr>
                          <a:spLocks/>
                        </wps:cNvSpPr>
                        <wps:spPr bwMode="auto">
                          <a:xfrm>
                            <a:off x="2597" y="4244"/>
                            <a:ext cx="29" cy="53"/>
                          </a:xfrm>
                          <a:custGeom>
                            <a:avLst/>
                            <a:gdLst>
                              <a:gd name="T0" fmla="*/ 2 w 5"/>
                              <a:gd name="T1" fmla="*/ 0 h 9"/>
                              <a:gd name="T2" fmla="*/ 2 w 5"/>
                              <a:gd name="T3" fmla="*/ 7 h 9"/>
                              <a:gd name="T4" fmla="*/ 0 w 5"/>
                              <a:gd name="T5" fmla="*/ 9 h 9"/>
                              <a:gd name="T6" fmla="*/ 2 w 5"/>
                              <a:gd name="T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9">
                                <a:moveTo>
                                  <a:pt x="2" y="0"/>
                                </a:moveTo>
                                <a:cubicBezTo>
                                  <a:pt x="5" y="2"/>
                                  <a:pt x="0" y="5"/>
                                  <a:pt x="2" y="7"/>
                                </a:cubicBezTo>
                                <a:cubicBezTo>
                                  <a:pt x="0" y="6"/>
                                  <a:pt x="2" y="9"/>
                                  <a:pt x="0" y="9"/>
                                </a:cubicBezTo>
                                <a:cubicBezTo>
                                  <a:pt x="0" y="5"/>
                                  <a:pt x="1" y="2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1204"/>
                        <wps:cNvSpPr>
                          <a:spLocks/>
                        </wps:cNvSpPr>
                        <wps:spPr bwMode="auto">
                          <a:xfrm>
                            <a:off x="2573" y="4397"/>
                            <a:ext cx="18" cy="30"/>
                          </a:xfrm>
                          <a:custGeom>
                            <a:avLst/>
                            <a:gdLst>
                              <a:gd name="T0" fmla="*/ 1 w 3"/>
                              <a:gd name="T1" fmla="*/ 0 h 5"/>
                              <a:gd name="T2" fmla="*/ 2 w 3"/>
                              <a:gd name="T3" fmla="*/ 5 h 5"/>
                              <a:gd name="T4" fmla="*/ 1 w 3"/>
                              <a:gd name="T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1" y="0"/>
                                </a:moveTo>
                                <a:cubicBezTo>
                                  <a:pt x="3" y="0"/>
                                  <a:pt x="1" y="4"/>
                                  <a:pt x="2" y="5"/>
                                </a:cubicBezTo>
                                <a:cubicBezTo>
                                  <a:pt x="0" y="5"/>
                                  <a:pt x="1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1205"/>
                        <wps:cNvSpPr>
                          <a:spLocks/>
                        </wps:cNvSpPr>
                        <wps:spPr bwMode="auto">
                          <a:xfrm>
                            <a:off x="2544" y="4403"/>
                            <a:ext cx="18" cy="24"/>
                          </a:xfrm>
                          <a:custGeom>
                            <a:avLst/>
                            <a:gdLst>
                              <a:gd name="T0" fmla="*/ 1 w 3"/>
                              <a:gd name="T1" fmla="*/ 0 h 4"/>
                              <a:gd name="T2" fmla="*/ 2 w 3"/>
                              <a:gd name="T3" fmla="*/ 3 h 4"/>
                              <a:gd name="T4" fmla="*/ 1 w 3"/>
                              <a:gd name="T5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1" y="0"/>
                                </a:moveTo>
                                <a:cubicBezTo>
                                  <a:pt x="3" y="0"/>
                                  <a:pt x="1" y="2"/>
                                  <a:pt x="2" y="3"/>
                                </a:cubicBezTo>
                                <a:cubicBezTo>
                                  <a:pt x="0" y="4"/>
                                  <a:pt x="1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1206"/>
                        <wps:cNvSpPr>
                          <a:spLocks/>
                        </wps:cNvSpPr>
                        <wps:spPr bwMode="auto">
                          <a:xfrm>
                            <a:off x="2497" y="4403"/>
                            <a:ext cx="5" cy="36"/>
                          </a:xfrm>
                          <a:custGeom>
                            <a:avLst/>
                            <a:gdLst>
                              <a:gd name="T0" fmla="*/ 0 w 1"/>
                              <a:gd name="T1" fmla="*/ 1 h 6"/>
                              <a:gd name="T2" fmla="*/ 0 w 1"/>
                              <a:gd name="T3" fmla="*/ 5 h 6"/>
                              <a:gd name="T4" fmla="*/ 0 w 1"/>
                              <a:gd name="T5" fmla="*/ 1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">
                                <a:moveTo>
                                  <a:pt x="0" y="1"/>
                                </a:moveTo>
                                <a:cubicBezTo>
                                  <a:pt x="1" y="0"/>
                                  <a:pt x="0" y="4"/>
                                  <a:pt x="0" y="5"/>
                                </a:cubicBezTo>
                                <a:cubicBezTo>
                                  <a:pt x="0" y="6"/>
                                  <a:pt x="0" y="2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1207"/>
                        <wps:cNvSpPr>
                          <a:spLocks/>
                        </wps:cNvSpPr>
                        <wps:spPr bwMode="auto">
                          <a:xfrm>
                            <a:off x="2544" y="4480"/>
                            <a:ext cx="18" cy="36"/>
                          </a:xfrm>
                          <a:custGeom>
                            <a:avLst/>
                            <a:gdLst>
                              <a:gd name="T0" fmla="*/ 1 w 3"/>
                              <a:gd name="T1" fmla="*/ 0 h 6"/>
                              <a:gd name="T2" fmla="*/ 2 w 3"/>
                              <a:gd name="T3" fmla="*/ 6 h 6"/>
                              <a:gd name="T4" fmla="*/ 1 w 3"/>
                              <a:gd name="T5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1" y="0"/>
                                </a:moveTo>
                                <a:cubicBezTo>
                                  <a:pt x="3" y="0"/>
                                  <a:pt x="1" y="4"/>
                                  <a:pt x="2" y="6"/>
                                </a:cubicBezTo>
                                <a:cubicBezTo>
                                  <a:pt x="0" y="6"/>
                                  <a:pt x="2" y="2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1208"/>
                        <wps:cNvSpPr>
                          <a:spLocks/>
                        </wps:cNvSpPr>
                        <wps:spPr bwMode="auto">
                          <a:xfrm>
                            <a:off x="2532" y="4545"/>
                            <a:ext cx="18" cy="18"/>
                          </a:xfrm>
                          <a:custGeom>
                            <a:avLst/>
                            <a:gdLst>
                              <a:gd name="T0" fmla="*/ 1 w 3"/>
                              <a:gd name="T1" fmla="*/ 0 h 3"/>
                              <a:gd name="T2" fmla="*/ 2 w 3"/>
                              <a:gd name="T3" fmla="*/ 3 h 3"/>
                              <a:gd name="T4" fmla="*/ 1 w 3"/>
                              <a:gd name="T5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1" y="0"/>
                                </a:moveTo>
                                <a:cubicBezTo>
                                  <a:pt x="3" y="0"/>
                                  <a:pt x="2" y="2"/>
                                  <a:pt x="2" y="3"/>
                                </a:cubicBezTo>
                                <a:cubicBezTo>
                                  <a:pt x="0" y="3"/>
                                  <a:pt x="1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1209"/>
                        <wps:cNvSpPr>
                          <a:spLocks/>
                        </wps:cNvSpPr>
                        <wps:spPr bwMode="auto">
                          <a:xfrm>
                            <a:off x="2467" y="4575"/>
                            <a:ext cx="18" cy="35"/>
                          </a:xfrm>
                          <a:custGeom>
                            <a:avLst/>
                            <a:gdLst>
                              <a:gd name="T0" fmla="*/ 1 w 3"/>
                              <a:gd name="T1" fmla="*/ 0 h 6"/>
                              <a:gd name="T2" fmla="*/ 2 w 3"/>
                              <a:gd name="T3" fmla="*/ 6 h 6"/>
                              <a:gd name="T4" fmla="*/ 1 w 3"/>
                              <a:gd name="T5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1" y="0"/>
                                </a:moveTo>
                                <a:cubicBezTo>
                                  <a:pt x="3" y="0"/>
                                  <a:pt x="2" y="4"/>
                                  <a:pt x="2" y="6"/>
                                </a:cubicBezTo>
                                <a:cubicBezTo>
                                  <a:pt x="0" y="6"/>
                                  <a:pt x="2" y="2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1210"/>
                        <wps:cNvSpPr>
                          <a:spLocks/>
                        </wps:cNvSpPr>
                        <wps:spPr bwMode="auto">
                          <a:xfrm>
                            <a:off x="2520" y="4575"/>
                            <a:ext cx="18" cy="29"/>
                          </a:xfrm>
                          <a:custGeom>
                            <a:avLst/>
                            <a:gdLst>
                              <a:gd name="T0" fmla="*/ 1 w 3"/>
                              <a:gd name="T1" fmla="*/ 0 h 5"/>
                              <a:gd name="T2" fmla="*/ 2 w 3"/>
                              <a:gd name="T3" fmla="*/ 5 h 5"/>
                              <a:gd name="T4" fmla="*/ 1 w 3"/>
                              <a:gd name="T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1" y="0"/>
                                </a:moveTo>
                                <a:cubicBezTo>
                                  <a:pt x="3" y="1"/>
                                  <a:pt x="1" y="4"/>
                                  <a:pt x="2" y="5"/>
                                </a:cubicBezTo>
                                <a:cubicBezTo>
                                  <a:pt x="0" y="5"/>
                                  <a:pt x="1" y="2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1211"/>
                        <wps:cNvSpPr>
                          <a:spLocks/>
                        </wps:cNvSpPr>
                        <wps:spPr bwMode="auto">
                          <a:xfrm>
                            <a:off x="2485" y="4598"/>
                            <a:ext cx="17" cy="18"/>
                          </a:xfrm>
                          <a:custGeom>
                            <a:avLst/>
                            <a:gdLst>
                              <a:gd name="T0" fmla="*/ 1 w 3"/>
                              <a:gd name="T1" fmla="*/ 0 h 3"/>
                              <a:gd name="T2" fmla="*/ 2 w 3"/>
                              <a:gd name="T3" fmla="*/ 3 h 3"/>
                              <a:gd name="T4" fmla="*/ 1 w 3"/>
                              <a:gd name="T5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1" y="0"/>
                                </a:moveTo>
                                <a:cubicBezTo>
                                  <a:pt x="3" y="0"/>
                                  <a:pt x="2" y="2"/>
                                  <a:pt x="2" y="3"/>
                                </a:cubicBezTo>
                                <a:cubicBezTo>
                                  <a:pt x="0" y="3"/>
                                  <a:pt x="2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1212"/>
                        <wps:cNvSpPr>
                          <a:spLocks/>
                        </wps:cNvSpPr>
                        <wps:spPr bwMode="auto">
                          <a:xfrm>
                            <a:off x="2550" y="4604"/>
                            <a:ext cx="12" cy="6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11"/>
                              <a:gd name="T2" fmla="*/ 0 w 2"/>
                              <a:gd name="T3" fmla="*/ 11 h 11"/>
                              <a:gd name="T4" fmla="*/ 0 w 2"/>
                              <a:gd name="T5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11">
                                <a:moveTo>
                                  <a:pt x="0" y="0"/>
                                </a:moveTo>
                                <a:cubicBezTo>
                                  <a:pt x="2" y="1"/>
                                  <a:pt x="1" y="9"/>
                                  <a:pt x="0" y="11"/>
                                </a:cubicBezTo>
                                <a:cubicBezTo>
                                  <a:pt x="0" y="7"/>
                                  <a:pt x="0" y="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1213"/>
                        <wps:cNvSpPr>
                          <a:spLocks/>
                        </wps:cNvSpPr>
                        <wps:spPr bwMode="auto">
                          <a:xfrm>
                            <a:off x="2473" y="4616"/>
                            <a:ext cx="12" cy="30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2 w 2"/>
                              <a:gd name="T3" fmla="*/ 4 h 5"/>
                              <a:gd name="T4" fmla="*/ 0 w 2"/>
                              <a:gd name="T5" fmla="*/ 4 h 5"/>
                              <a:gd name="T6" fmla="*/ 0 w 2"/>
                              <a:gd name="T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cubicBezTo>
                                  <a:pt x="2" y="0"/>
                                  <a:pt x="1" y="3"/>
                                  <a:pt x="2" y="4"/>
                                </a:cubicBezTo>
                                <a:cubicBezTo>
                                  <a:pt x="0" y="3"/>
                                  <a:pt x="1" y="5"/>
                                  <a:pt x="0" y="4"/>
                                </a:cubicBezTo>
                                <a:cubicBezTo>
                                  <a:pt x="0" y="3"/>
                                  <a:pt x="0" y="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1214"/>
                        <wps:cNvSpPr>
                          <a:spLocks/>
                        </wps:cNvSpPr>
                        <wps:spPr bwMode="auto">
                          <a:xfrm>
                            <a:off x="2556" y="4634"/>
                            <a:ext cx="29" cy="106"/>
                          </a:xfrm>
                          <a:custGeom>
                            <a:avLst/>
                            <a:gdLst>
                              <a:gd name="T0" fmla="*/ 2 w 5"/>
                              <a:gd name="T1" fmla="*/ 8 h 18"/>
                              <a:gd name="T2" fmla="*/ 2 w 5"/>
                              <a:gd name="T3" fmla="*/ 10 h 18"/>
                              <a:gd name="T4" fmla="*/ 3 w 5"/>
                              <a:gd name="T5" fmla="*/ 0 h 18"/>
                              <a:gd name="T6" fmla="*/ 2 w 5"/>
                              <a:gd name="T7" fmla="*/ 18 h 18"/>
                              <a:gd name="T8" fmla="*/ 1 w 5"/>
                              <a:gd name="T9" fmla="*/ 18 h 18"/>
                              <a:gd name="T10" fmla="*/ 1 w 5"/>
                              <a:gd name="T11" fmla="*/ 17 h 18"/>
                              <a:gd name="T12" fmla="*/ 1 w 5"/>
                              <a:gd name="T13" fmla="*/ 13 h 18"/>
                              <a:gd name="T14" fmla="*/ 3 w 5"/>
                              <a:gd name="T15" fmla="*/ 13 h 18"/>
                              <a:gd name="T16" fmla="*/ 3 w 5"/>
                              <a:gd name="T17" fmla="*/ 12 h 18"/>
                              <a:gd name="T18" fmla="*/ 0 w 5"/>
                              <a:gd name="T19" fmla="*/ 12 h 18"/>
                              <a:gd name="T20" fmla="*/ 2 w 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" h="18">
                                <a:moveTo>
                                  <a:pt x="2" y="8"/>
                                </a:moveTo>
                                <a:cubicBezTo>
                                  <a:pt x="2" y="9"/>
                                  <a:pt x="2" y="10"/>
                                  <a:pt x="2" y="10"/>
                                </a:cubicBezTo>
                                <a:cubicBezTo>
                                  <a:pt x="2" y="7"/>
                                  <a:pt x="2" y="6"/>
                                  <a:pt x="3" y="0"/>
                                </a:cubicBezTo>
                                <a:cubicBezTo>
                                  <a:pt x="5" y="5"/>
                                  <a:pt x="3" y="13"/>
                                  <a:pt x="2" y="18"/>
                                </a:cubicBezTo>
                                <a:cubicBezTo>
                                  <a:pt x="2" y="18"/>
                                  <a:pt x="1" y="18"/>
                                  <a:pt x="1" y="18"/>
                                </a:cubicBezTo>
                                <a:cubicBezTo>
                                  <a:pt x="0" y="17"/>
                                  <a:pt x="3" y="17"/>
                                  <a:pt x="1" y="17"/>
                                </a:cubicBezTo>
                                <a:cubicBezTo>
                                  <a:pt x="3" y="16"/>
                                  <a:pt x="0" y="15"/>
                                  <a:pt x="1" y="13"/>
                                </a:cubicBezTo>
                                <a:cubicBezTo>
                                  <a:pt x="1" y="13"/>
                                  <a:pt x="2" y="13"/>
                                  <a:pt x="3" y="13"/>
                                </a:cubicBezTo>
                                <a:cubicBezTo>
                                  <a:pt x="3" y="13"/>
                                  <a:pt x="3" y="13"/>
                                  <a:pt x="3" y="12"/>
                                </a:cubicBezTo>
                                <a:cubicBezTo>
                                  <a:pt x="3" y="11"/>
                                  <a:pt x="1" y="12"/>
                                  <a:pt x="0" y="12"/>
                                </a:cubicBezTo>
                                <a:cubicBezTo>
                                  <a:pt x="0" y="9"/>
                                  <a:pt x="0" y="8"/>
                                  <a:pt x="2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1215"/>
                        <wps:cNvSpPr>
                          <a:spLocks/>
                        </wps:cNvSpPr>
                        <wps:spPr bwMode="auto">
                          <a:xfrm>
                            <a:off x="2473" y="4646"/>
                            <a:ext cx="12" cy="76"/>
                          </a:xfrm>
                          <a:custGeom>
                            <a:avLst/>
                            <a:gdLst>
                              <a:gd name="T0" fmla="*/ 1 w 2"/>
                              <a:gd name="T1" fmla="*/ 0 h 13"/>
                              <a:gd name="T2" fmla="*/ 0 w 2"/>
                              <a:gd name="T3" fmla="*/ 13 h 13"/>
                              <a:gd name="T4" fmla="*/ 1 w 2"/>
                              <a:gd name="T5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13">
                                <a:moveTo>
                                  <a:pt x="1" y="0"/>
                                </a:moveTo>
                                <a:cubicBezTo>
                                  <a:pt x="2" y="2"/>
                                  <a:pt x="2" y="11"/>
                                  <a:pt x="0" y="13"/>
                                </a:cubicBezTo>
                                <a:cubicBezTo>
                                  <a:pt x="0" y="8"/>
                                  <a:pt x="1" y="4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1216"/>
                        <wps:cNvSpPr>
                          <a:spLocks/>
                        </wps:cNvSpPr>
                        <wps:spPr bwMode="auto">
                          <a:xfrm>
                            <a:off x="2514" y="4652"/>
                            <a:ext cx="18" cy="29"/>
                          </a:xfrm>
                          <a:custGeom>
                            <a:avLst/>
                            <a:gdLst>
                              <a:gd name="T0" fmla="*/ 1 w 3"/>
                              <a:gd name="T1" fmla="*/ 1 h 5"/>
                              <a:gd name="T2" fmla="*/ 2 w 3"/>
                              <a:gd name="T3" fmla="*/ 5 h 5"/>
                              <a:gd name="T4" fmla="*/ 1 w 3"/>
                              <a:gd name="T5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1" y="1"/>
                                </a:moveTo>
                                <a:cubicBezTo>
                                  <a:pt x="3" y="0"/>
                                  <a:pt x="2" y="3"/>
                                  <a:pt x="2" y="5"/>
                                </a:cubicBezTo>
                                <a:cubicBezTo>
                                  <a:pt x="0" y="5"/>
                                  <a:pt x="2" y="2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1217"/>
                        <wps:cNvSpPr>
                          <a:spLocks/>
                        </wps:cNvSpPr>
                        <wps:spPr bwMode="auto">
                          <a:xfrm>
                            <a:off x="2597" y="4663"/>
                            <a:ext cx="6" cy="24"/>
                          </a:xfrm>
                          <a:custGeom>
                            <a:avLst/>
                            <a:gdLst>
                              <a:gd name="T0" fmla="*/ 1 w 1"/>
                              <a:gd name="T1" fmla="*/ 0 h 4"/>
                              <a:gd name="T2" fmla="*/ 1 w 1"/>
                              <a:gd name="T3" fmla="*/ 0 h 4"/>
                              <a:gd name="T4" fmla="*/ 1 w 1"/>
                              <a:gd name="T5" fmla="*/ 4 h 4"/>
                              <a:gd name="T6" fmla="*/ 0 w 1"/>
                              <a:gd name="T7" fmla="*/ 4 h 4"/>
                              <a:gd name="T8" fmla="*/ 1 w 1"/>
                              <a:gd name="T9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2"/>
                                  <a:pt x="1" y="3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0" y="4"/>
                                </a:cubicBezTo>
                                <a:cubicBezTo>
                                  <a:pt x="0" y="3"/>
                                  <a:pt x="0" y="2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1218"/>
                        <wps:cNvSpPr>
                          <a:spLocks/>
                        </wps:cNvSpPr>
                        <wps:spPr bwMode="auto">
                          <a:xfrm>
                            <a:off x="2502" y="4675"/>
                            <a:ext cx="12" cy="71"/>
                          </a:xfrm>
                          <a:custGeom>
                            <a:avLst/>
                            <a:gdLst>
                              <a:gd name="T0" fmla="*/ 1 w 2"/>
                              <a:gd name="T1" fmla="*/ 0 h 12"/>
                              <a:gd name="T2" fmla="*/ 0 w 2"/>
                              <a:gd name="T3" fmla="*/ 12 h 12"/>
                              <a:gd name="T4" fmla="*/ 1 w 2"/>
                              <a:gd name="T5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12">
                                <a:moveTo>
                                  <a:pt x="1" y="0"/>
                                </a:moveTo>
                                <a:cubicBezTo>
                                  <a:pt x="2" y="2"/>
                                  <a:pt x="2" y="10"/>
                                  <a:pt x="0" y="12"/>
                                </a:cubicBezTo>
                                <a:cubicBezTo>
                                  <a:pt x="0" y="8"/>
                                  <a:pt x="0" y="4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1219"/>
                        <wps:cNvSpPr>
                          <a:spLocks/>
                        </wps:cNvSpPr>
                        <wps:spPr bwMode="auto">
                          <a:xfrm>
                            <a:off x="2544" y="4675"/>
                            <a:ext cx="18" cy="36"/>
                          </a:xfrm>
                          <a:custGeom>
                            <a:avLst/>
                            <a:gdLst>
                              <a:gd name="T0" fmla="*/ 1 w 3"/>
                              <a:gd name="T1" fmla="*/ 0 h 6"/>
                              <a:gd name="T2" fmla="*/ 1 w 3"/>
                              <a:gd name="T3" fmla="*/ 6 h 6"/>
                              <a:gd name="T4" fmla="*/ 1 w 3"/>
                              <a:gd name="T5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1" y="0"/>
                                </a:moveTo>
                                <a:cubicBezTo>
                                  <a:pt x="3" y="0"/>
                                  <a:pt x="1" y="4"/>
                                  <a:pt x="1" y="6"/>
                                </a:cubicBezTo>
                                <a:cubicBezTo>
                                  <a:pt x="0" y="6"/>
                                  <a:pt x="1" y="2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1220"/>
                        <wps:cNvSpPr>
                          <a:spLocks/>
                        </wps:cNvSpPr>
                        <wps:spPr bwMode="auto">
                          <a:xfrm>
                            <a:off x="2485" y="4699"/>
                            <a:ext cx="12" cy="18"/>
                          </a:xfrm>
                          <a:custGeom>
                            <a:avLst/>
                            <a:gdLst>
                              <a:gd name="T0" fmla="*/ 1 w 2"/>
                              <a:gd name="T1" fmla="*/ 0 h 3"/>
                              <a:gd name="T2" fmla="*/ 1 w 2"/>
                              <a:gd name="T3" fmla="*/ 3 h 3"/>
                              <a:gd name="T4" fmla="*/ 1 w 2"/>
                              <a:gd name="T5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0"/>
                                </a:moveTo>
                                <a:cubicBezTo>
                                  <a:pt x="2" y="0"/>
                                  <a:pt x="1" y="2"/>
                                  <a:pt x="1" y="3"/>
                                </a:cubicBezTo>
                                <a:cubicBezTo>
                                  <a:pt x="0" y="3"/>
                                  <a:pt x="1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1221"/>
                        <wps:cNvSpPr>
                          <a:spLocks/>
                        </wps:cNvSpPr>
                        <wps:spPr bwMode="auto">
                          <a:xfrm>
                            <a:off x="2508" y="4699"/>
                            <a:ext cx="18" cy="35"/>
                          </a:xfrm>
                          <a:custGeom>
                            <a:avLst/>
                            <a:gdLst>
                              <a:gd name="T0" fmla="*/ 1 w 3"/>
                              <a:gd name="T1" fmla="*/ 0 h 6"/>
                              <a:gd name="T2" fmla="*/ 2 w 3"/>
                              <a:gd name="T3" fmla="*/ 6 h 6"/>
                              <a:gd name="T4" fmla="*/ 1 w 3"/>
                              <a:gd name="T5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1" y="0"/>
                                </a:moveTo>
                                <a:cubicBezTo>
                                  <a:pt x="3" y="1"/>
                                  <a:pt x="1" y="4"/>
                                  <a:pt x="2" y="6"/>
                                </a:cubicBezTo>
                                <a:cubicBezTo>
                                  <a:pt x="0" y="6"/>
                                  <a:pt x="2" y="2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1222"/>
                        <wps:cNvSpPr>
                          <a:spLocks/>
                        </wps:cNvSpPr>
                        <wps:spPr bwMode="auto">
                          <a:xfrm>
                            <a:off x="2526" y="4728"/>
                            <a:ext cx="18" cy="59"/>
                          </a:xfrm>
                          <a:custGeom>
                            <a:avLst/>
                            <a:gdLst>
                              <a:gd name="T0" fmla="*/ 2 w 3"/>
                              <a:gd name="T1" fmla="*/ 0 h 10"/>
                              <a:gd name="T2" fmla="*/ 3 w 3"/>
                              <a:gd name="T3" fmla="*/ 2 h 10"/>
                              <a:gd name="T4" fmla="*/ 2 w 3"/>
                              <a:gd name="T5" fmla="*/ 10 h 10"/>
                              <a:gd name="T6" fmla="*/ 2 w 3"/>
                              <a:gd name="T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10">
                                <a:moveTo>
                                  <a:pt x="2" y="0"/>
                                </a:moveTo>
                                <a:cubicBezTo>
                                  <a:pt x="3" y="0"/>
                                  <a:pt x="3" y="1"/>
                                  <a:pt x="3" y="2"/>
                                </a:cubicBezTo>
                                <a:cubicBezTo>
                                  <a:pt x="2" y="4"/>
                                  <a:pt x="2" y="7"/>
                                  <a:pt x="2" y="10"/>
                                </a:cubicBezTo>
                                <a:cubicBezTo>
                                  <a:pt x="0" y="9"/>
                                  <a:pt x="2" y="3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1223"/>
                        <wps:cNvSpPr>
                          <a:spLocks/>
                        </wps:cNvSpPr>
                        <wps:spPr bwMode="auto">
                          <a:xfrm>
                            <a:off x="2597" y="4740"/>
                            <a:ext cx="18" cy="30"/>
                          </a:xfrm>
                          <a:custGeom>
                            <a:avLst/>
                            <a:gdLst>
                              <a:gd name="T0" fmla="*/ 1 w 3"/>
                              <a:gd name="T1" fmla="*/ 0 h 5"/>
                              <a:gd name="T2" fmla="*/ 2 w 3"/>
                              <a:gd name="T3" fmla="*/ 5 h 5"/>
                              <a:gd name="T4" fmla="*/ 1 w 3"/>
                              <a:gd name="T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1" y="0"/>
                                </a:moveTo>
                                <a:cubicBezTo>
                                  <a:pt x="3" y="0"/>
                                  <a:pt x="1" y="4"/>
                                  <a:pt x="2" y="5"/>
                                </a:cubicBezTo>
                                <a:cubicBezTo>
                                  <a:pt x="0" y="5"/>
                                  <a:pt x="1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1224"/>
                        <wps:cNvSpPr>
                          <a:spLocks/>
                        </wps:cNvSpPr>
                        <wps:spPr bwMode="auto">
                          <a:xfrm>
                            <a:off x="2508" y="4740"/>
                            <a:ext cx="18" cy="18"/>
                          </a:xfrm>
                          <a:custGeom>
                            <a:avLst/>
                            <a:gdLst>
                              <a:gd name="T0" fmla="*/ 1 w 3"/>
                              <a:gd name="T1" fmla="*/ 0 h 3"/>
                              <a:gd name="T2" fmla="*/ 2 w 3"/>
                              <a:gd name="T3" fmla="*/ 3 h 3"/>
                              <a:gd name="T4" fmla="*/ 1 w 3"/>
                              <a:gd name="T5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1" y="0"/>
                                </a:moveTo>
                                <a:cubicBezTo>
                                  <a:pt x="3" y="0"/>
                                  <a:pt x="1" y="2"/>
                                  <a:pt x="2" y="3"/>
                                </a:cubicBezTo>
                                <a:cubicBezTo>
                                  <a:pt x="0" y="3"/>
                                  <a:pt x="1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1225"/>
                        <wps:cNvSpPr>
                          <a:spLocks/>
                        </wps:cNvSpPr>
                        <wps:spPr bwMode="auto">
                          <a:xfrm>
                            <a:off x="2544" y="4752"/>
                            <a:ext cx="12" cy="41"/>
                          </a:xfrm>
                          <a:custGeom>
                            <a:avLst/>
                            <a:gdLst>
                              <a:gd name="T0" fmla="*/ 1 w 2"/>
                              <a:gd name="T1" fmla="*/ 1 h 7"/>
                              <a:gd name="T2" fmla="*/ 1 w 2"/>
                              <a:gd name="T3" fmla="*/ 7 h 7"/>
                              <a:gd name="T4" fmla="*/ 1 w 2"/>
                              <a:gd name="T5" fmla="*/ 1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">
                                <a:moveTo>
                                  <a:pt x="1" y="1"/>
                                </a:moveTo>
                                <a:cubicBezTo>
                                  <a:pt x="2" y="0"/>
                                  <a:pt x="1" y="5"/>
                                  <a:pt x="1" y="7"/>
                                </a:cubicBezTo>
                                <a:cubicBezTo>
                                  <a:pt x="0" y="7"/>
                                  <a:pt x="1" y="2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1226"/>
                        <wps:cNvSpPr>
                          <a:spLocks/>
                        </wps:cNvSpPr>
                        <wps:spPr bwMode="auto">
                          <a:xfrm>
                            <a:off x="2502" y="4841"/>
                            <a:ext cx="6" cy="17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"/>
                              <a:gd name="T2" fmla="*/ 1 w 1"/>
                              <a:gd name="T3" fmla="*/ 0 h 3"/>
                              <a:gd name="T4" fmla="*/ 1 w 1"/>
                              <a:gd name="T5" fmla="*/ 3 h 3"/>
                              <a:gd name="T6" fmla="*/ 0 w 1"/>
                              <a:gd name="T7" fmla="*/ 3 h 3"/>
                              <a:gd name="T8" fmla="*/ 0 w 1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1" y="2"/>
                                  <a:pt x="1" y="3"/>
                                </a:cubicBezTo>
                                <a:cubicBezTo>
                                  <a:pt x="1" y="3"/>
                                  <a:pt x="0" y="3"/>
                                  <a:pt x="0" y="3"/>
                                </a:cubicBez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1227"/>
                        <wps:cNvSpPr>
                          <a:spLocks/>
                        </wps:cNvSpPr>
                        <wps:spPr bwMode="auto">
                          <a:xfrm>
                            <a:off x="2532" y="4847"/>
                            <a:ext cx="18" cy="53"/>
                          </a:xfrm>
                          <a:custGeom>
                            <a:avLst/>
                            <a:gdLst>
                              <a:gd name="T0" fmla="*/ 1 w 3"/>
                              <a:gd name="T1" fmla="*/ 0 h 9"/>
                              <a:gd name="T2" fmla="*/ 1 w 3"/>
                              <a:gd name="T3" fmla="*/ 9 h 9"/>
                              <a:gd name="T4" fmla="*/ 0 w 3"/>
                              <a:gd name="T5" fmla="*/ 6 h 9"/>
                              <a:gd name="T6" fmla="*/ 1 w 3"/>
                              <a:gd name="T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9">
                                <a:moveTo>
                                  <a:pt x="1" y="0"/>
                                </a:moveTo>
                                <a:cubicBezTo>
                                  <a:pt x="3" y="1"/>
                                  <a:pt x="1" y="7"/>
                                  <a:pt x="1" y="9"/>
                                </a:cubicBezTo>
                                <a:cubicBezTo>
                                  <a:pt x="0" y="9"/>
                                  <a:pt x="1" y="6"/>
                                  <a:pt x="0" y="6"/>
                                </a:cubicBezTo>
                                <a:cubicBezTo>
                                  <a:pt x="2" y="6"/>
                                  <a:pt x="0" y="2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1228"/>
                        <wps:cNvSpPr>
                          <a:spLocks/>
                        </wps:cNvSpPr>
                        <wps:spPr bwMode="auto">
                          <a:xfrm>
                            <a:off x="2473" y="4876"/>
                            <a:ext cx="18" cy="30"/>
                          </a:xfrm>
                          <a:custGeom>
                            <a:avLst/>
                            <a:gdLst>
                              <a:gd name="T0" fmla="*/ 1 w 3"/>
                              <a:gd name="T1" fmla="*/ 0 h 5"/>
                              <a:gd name="T2" fmla="*/ 2 w 3"/>
                              <a:gd name="T3" fmla="*/ 5 h 5"/>
                              <a:gd name="T4" fmla="*/ 1 w 3"/>
                              <a:gd name="T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1" y="0"/>
                                </a:moveTo>
                                <a:cubicBezTo>
                                  <a:pt x="3" y="0"/>
                                  <a:pt x="2" y="4"/>
                                  <a:pt x="2" y="5"/>
                                </a:cubicBezTo>
                                <a:cubicBezTo>
                                  <a:pt x="0" y="5"/>
                                  <a:pt x="2" y="2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1229"/>
                        <wps:cNvSpPr>
                          <a:spLocks/>
                        </wps:cNvSpPr>
                        <wps:spPr bwMode="auto">
                          <a:xfrm>
                            <a:off x="2514" y="5048"/>
                            <a:ext cx="30" cy="11"/>
                          </a:xfrm>
                          <a:custGeom>
                            <a:avLst/>
                            <a:gdLst>
                              <a:gd name="T0" fmla="*/ 2 w 5"/>
                              <a:gd name="T1" fmla="*/ 0 h 2"/>
                              <a:gd name="T2" fmla="*/ 5 w 5"/>
                              <a:gd name="T3" fmla="*/ 2 h 2"/>
                              <a:gd name="T4" fmla="*/ 0 w 5"/>
                              <a:gd name="T5" fmla="*/ 2 h 2"/>
                              <a:gd name="T6" fmla="*/ 2 w 5"/>
                              <a:gd name="T7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2" y="0"/>
                                </a:moveTo>
                                <a:cubicBezTo>
                                  <a:pt x="3" y="1"/>
                                  <a:pt x="4" y="1"/>
                                  <a:pt x="5" y="2"/>
                                </a:cubicBezTo>
                                <a:cubicBezTo>
                                  <a:pt x="3" y="2"/>
                                  <a:pt x="2" y="2"/>
                                  <a:pt x="0" y="2"/>
                                </a:cubicBezTo>
                                <a:cubicBezTo>
                                  <a:pt x="0" y="0"/>
                                  <a:pt x="3" y="2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1230"/>
                        <wps:cNvSpPr>
                          <a:spLocks/>
                        </wps:cNvSpPr>
                        <wps:spPr bwMode="auto">
                          <a:xfrm>
                            <a:off x="2567" y="4433"/>
                            <a:ext cx="24" cy="65"/>
                          </a:xfrm>
                          <a:custGeom>
                            <a:avLst/>
                            <a:gdLst>
                              <a:gd name="T0" fmla="*/ 2 w 4"/>
                              <a:gd name="T1" fmla="*/ 2 h 11"/>
                              <a:gd name="T2" fmla="*/ 3 w 4"/>
                              <a:gd name="T3" fmla="*/ 11 h 11"/>
                              <a:gd name="T4" fmla="*/ 2 w 4"/>
                              <a:gd name="T5" fmla="*/ 2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2" y="2"/>
                                </a:moveTo>
                                <a:cubicBezTo>
                                  <a:pt x="4" y="0"/>
                                  <a:pt x="3" y="8"/>
                                  <a:pt x="3" y="11"/>
                                </a:cubicBezTo>
                                <a:cubicBezTo>
                                  <a:pt x="0" y="10"/>
                                  <a:pt x="4" y="3"/>
                                  <a:pt x="2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1231"/>
                        <wps:cNvSpPr>
                          <a:spLocks/>
                        </wps:cNvSpPr>
                        <wps:spPr bwMode="auto">
                          <a:xfrm>
                            <a:off x="2520" y="4616"/>
                            <a:ext cx="18" cy="36"/>
                          </a:xfrm>
                          <a:custGeom>
                            <a:avLst/>
                            <a:gdLst>
                              <a:gd name="T0" fmla="*/ 3 w 3"/>
                              <a:gd name="T1" fmla="*/ 2 h 6"/>
                              <a:gd name="T2" fmla="*/ 0 w 3"/>
                              <a:gd name="T3" fmla="*/ 6 h 6"/>
                              <a:gd name="T4" fmla="*/ 2 w 3"/>
                              <a:gd name="T5" fmla="*/ 0 h 6"/>
                              <a:gd name="T6" fmla="*/ 1 w 3"/>
                              <a:gd name="T7" fmla="*/ 4 h 6"/>
                              <a:gd name="T8" fmla="*/ 2 w 3"/>
                              <a:gd name="T9" fmla="*/ 5 h 6"/>
                              <a:gd name="T10" fmla="*/ 3 w 3"/>
                              <a:gd name="T11" fmla="*/ 2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3" y="2"/>
                                </a:moveTo>
                                <a:cubicBezTo>
                                  <a:pt x="3" y="4"/>
                                  <a:pt x="3" y="6"/>
                                  <a:pt x="0" y="6"/>
                                </a:cubicBezTo>
                                <a:cubicBezTo>
                                  <a:pt x="1" y="4"/>
                                  <a:pt x="0" y="0"/>
                                  <a:pt x="2" y="0"/>
                                </a:cubicBezTo>
                                <a:cubicBezTo>
                                  <a:pt x="2" y="2"/>
                                  <a:pt x="1" y="3"/>
                                  <a:pt x="1" y="4"/>
                                </a:cubicBezTo>
                                <a:cubicBezTo>
                                  <a:pt x="1" y="5"/>
                                  <a:pt x="2" y="5"/>
                                  <a:pt x="2" y="5"/>
                                </a:cubicBezTo>
                                <a:cubicBezTo>
                                  <a:pt x="3" y="5"/>
                                  <a:pt x="1" y="1"/>
                                  <a:pt x="3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1232"/>
                        <wps:cNvSpPr>
                          <a:spLocks noEditPoints="1"/>
                        </wps:cNvSpPr>
                        <wps:spPr bwMode="auto">
                          <a:xfrm>
                            <a:off x="2455" y="3877"/>
                            <a:ext cx="177" cy="1206"/>
                          </a:xfrm>
                          <a:custGeom>
                            <a:avLst/>
                            <a:gdLst>
                              <a:gd name="T0" fmla="*/ 29 w 30"/>
                              <a:gd name="T1" fmla="*/ 59 h 204"/>
                              <a:gd name="T2" fmla="*/ 27 w 30"/>
                              <a:gd name="T3" fmla="*/ 158 h 204"/>
                              <a:gd name="T4" fmla="*/ 20 w 30"/>
                              <a:gd name="T5" fmla="*/ 203 h 204"/>
                              <a:gd name="T6" fmla="*/ 3 w 30"/>
                              <a:gd name="T7" fmla="*/ 175 h 204"/>
                              <a:gd name="T8" fmla="*/ 29 w 30"/>
                              <a:gd name="T9" fmla="*/ 1 h 204"/>
                              <a:gd name="T10" fmla="*/ 9 w 30"/>
                              <a:gd name="T11" fmla="*/ 17 h 204"/>
                              <a:gd name="T12" fmla="*/ 13 w 30"/>
                              <a:gd name="T13" fmla="*/ 15 h 204"/>
                              <a:gd name="T14" fmla="*/ 13 w 30"/>
                              <a:gd name="T15" fmla="*/ 48 h 204"/>
                              <a:gd name="T16" fmla="*/ 26 w 30"/>
                              <a:gd name="T17" fmla="*/ 48 h 204"/>
                              <a:gd name="T18" fmla="*/ 26 w 30"/>
                              <a:gd name="T19" fmla="*/ 62 h 204"/>
                              <a:gd name="T20" fmla="*/ 21 w 30"/>
                              <a:gd name="T21" fmla="*/ 88 h 204"/>
                              <a:gd name="T22" fmla="*/ 16 w 30"/>
                              <a:gd name="T23" fmla="*/ 89 h 204"/>
                              <a:gd name="T24" fmla="*/ 7 w 30"/>
                              <a:gd name="T25" fmla="*/ 90 h 204"/>
                              <a:gd name="T26" fmla="*/ 21 w 30"/>
                              <a:gd name="T27" fmla="*/ 96 h 204"/>
                              <a:gd name="T28" fmla="*/ 16 w 30"/>
                              <a:gd name="T29" fmla="*/ 102 h 204"/>
                              <a:gd name="T30" fmla="*/ 14 w 30"/>
                              <a:gd name="T31" fmla="*/ 113 h 204"/>
                              <a:gd name="T32" fmla="*/ 3 w 30"/>
                              <a:gd name="T33" fmla="*/ 118 h 204"/>
                              <a:gd name="T34" fmla="*/ 12 w 30"/>
                              <a:gd name="T35" fmla="*/ 118 h 204"/>
                              <a:gd name="T36" fmla="*/ 6 w 30"/>
                              <a:gd name="T37" fmla="*/ 122 h 204"/>
                              <a:gd name="T38" fmla="*/ 16 w 30"/>
                              <a:gd name="T39" fmla="*/ 123 h 204"/>
                              <a:gd name="T40" fmla="*/ 5 w 30"/>
                              <a:gd name="T41" fmla="*/ 129 h 204"/>
                              <a:gd name="T42" fmla="*/ 13 w 30"/>
                              <a:gd name="T43" fmla="*/ 130 h 204"/>
                              <a:gd name="T44" fmla="*/ 11 w 30"/>
                              <a:gd name="T45" fmla="*/ 131 h 204"/>
                              <a:gd name="T46" fmla="*/ 17 w 30"/>
                              <a:gd name="T47" fmla="*/ 140 h 204"/>
                              <a:gd name="T48" fmla="*/ 18 w 30"/>
                              <a:gd name="T49" fmla="*/ 141 h 204"/>
                              <a:gd name="T50" fmla="*/ 19 w 30"/>
                              <a:gd name="T51" fmla="*/ 146 h 204"/>
                              <a:gd name="T52" fmla="*/ 19 w 30"/>
                              <a:gd name="T53" fmla="*/ 136 h 204"/>
                              <a:gd name="T54" fmla="*/ 4 w 30"/>
                              <a:gd name="T55" fmla="*/ 130 h 204"/>
                              <a:gd name="T56" fmla="*/ 11 w 30"/>
                              <a:gd name="T57" fmla="*/ 132 h 204"/>
                              <a:gd name="T58" fmla="*/ 25 w 30"/>
                              <a:gd name="T59" fmla="*/ 137 h 204"/>
                              <a:gd name="T60" fmla="*/ 24 w 30"/>
                              <a:gd name="T61" fmla="*/ 137 h 204"/>
                              <a:gd name="T62" fmla="*/ 8 w 30"/>
                              <a:gd name="T63" fmla="*/ 147 h 204"/>
                              <a:gd name="T64" fmla="*/ 16 w 30"/>
                              <a:gd name="T65" fmla="*/ 141 h 204"/>
                              <a:gd name="T66" fmla="*/ 6 w 30"/>
                              <a:gd name="T67" fmla="*/ 142 h 204"/>
                              <a:gd name="T68" fmla="*/ 11 w 30"/>
                              <a:gd name="T69" fmla="*/ 145 h 204"/>
                              <a:gd name="T70" fmla="*/ 14 w 30"/>
                              <a:gd name="T71" fmla="*/ 144 h 204"/>
                              <a:gd name="T72" fmla="*/ 25 w 30"/>
                              <a:gd name="T73" fmla="*/ 146 h 204"/>
                              <a:gd name="T74" fmla="*/ 10 w 30"/>
                              <a:gd name="T75" fmla="*/ 146 h 204"/>
                              <a:gd name="T76" fmla="*/ 16 w 30"/>
                              <a:gd name="T77" fmla="*/ 149 h 204"/>
                              <a:gd name="T78" fmla="*/ 5 w 30"/>
                              <a:gd name="T79" fmla="*/ 149 h 204"/>
                              <a:gd name="T80" fmla="*/ 8 w 30"/>
                              <a:gd name="T81" fmla="*/ 166 h 204"/>
                              <a:gd name="T82" fmla="*/ 8 w 30"/>
                              <a:gd name="T83" fmla="*/ 163 h 204"/>
                              <a:gd name="T84" fmla="*/ 14 w 30"/>
                              <a:gd name="T85" fmla="*/ 173 h 204"/>
                              <a:gd name="T86" fmla="*/ 5 w 30"/>
                              <a:gd name="T87" fmla="*/ 174 h 204"/>
                              <a:gd name="T88" fmla="*/ 10 w 30"/>
                              <a:gd name="T89" fmla="*/ 200 h 204"/>
                              <a:gd name="T90" fmla="*/ 10 w 30"/>
                              <a:gd name="T91" fmla="*/ 200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0" h="204">
                                <a:moveTo>
                                  <a:pt x="29" y="1"/>
                                </a:moveTo>
                                <a:cubicBezTo>
                                  <a:pt x="29" y="20"/>
                                  <a:pt x="26" y="31"/>
                                  <a:pt x="29" y="46"/>
                                </a:cubicBezTo>
                                <a:cubicBezTo>
                                  <a:pt x="29" y="50"/>
                                  <a:pt x="28" y="55"/>
                                  <a:pt x="29" y="59"/>
                                </a:cubicBezTo>
                                <a:cubicBezTo>
                                  <a:pt x="30" y="72"/>
                                  <a:pt x="25" y="91"/>
                                  <a:pt x="28" y="102"/>
                                </a:cubicBezTo>
                                <a:cubicBezTo>
                                  <a:pt x="27" y="118"/>
                                  <a:pt x="27" y="126"/>
                                  <a:pt x="28" y="140"/>
                                </a:cubicBezTo>
                                <a:cubicBezTo>
                                  <a:pt x="27" y="146"/>
                                  <a:pt x="28" y="155"/>
                                  <a:pt x="27" y="158"/>
                                </a:cubicBezTo>
                                <a:cubicBezTo>
                                  <a:pt x="29" y="164"/>
                                  <a:pt x="27" y="176"/>
                                  <a:pt x="27" y="186"/>
                                </a:cubicBezTo>
                                <a:cubicBezTo>
                                  <a:pt x="27" y="192"/>
                                  <a:pt x="28" y="198"/>
                                  <a:pt x="25" y="202"/>
                                </a:cubicBezTo>
                                <a:cubicBezTo>
                                  <a:pt x="22" y="202"/>
                                  <a:pt x="22" y="200"/>
                                  <a:pt x="20" y="203"/>
                                </a:cubicBezTo>
                                <a:cubicBezTo>
                                  <a:pt x="16" y="200"/>
                                  <a:pt x="9" y="204"/>
                                  <a:pt x="4" y="202"/>
                                </a:cubicBezTo>
                                <a:cubicBezTo>
                                  <a:pt x="2" y="197"/>
                                  <a:pt x="5" y="191"/>
                                  <a:pt x="2" y="187"/>
                                </a:cubicBezTo>
                                <a:cubicBezTo>
                                  <a:pt x="2" y="183"/>
                                  <a:pt x="3" y="179"/>
                                  <a:pt x="3" y="175"/>
                                </a:cubicBezTo>
                                <a:cubicBezTo>
                                  <a:pt x="0" y="122"/>
                                  <a:pt x="1" y="67"/>
                                  <a:pt x="2" y="11"/>
                                </a:cubicBezTo>
                                <a:cubicBezTo>
                                  <a:pt x="4" y="9"/>
                                  <a:pt x="3" y="2"/>
                                  <a:pt x="3" y="1"/>
                                </a:cubicBezTo>
                                <a:cubicBezTo>
                                  <a:pt x="8" y="0"/>
                                  <a:pt x="20" y="1"/>
                                  <a:pt x="29" y="1"/>
                                </a:cubicBezTo>
                                <a:close/>
                                <a:moveTo>
                                  <a:pt x="9" y="17"/>
                                </a:moveTo>
                                <a:cubicBezTo>
                                  <a:pt x="11" y="15"/>
                                  <a:pt x="10" y="10"/>
                                  <a:pt x="9" y="8"/>
                                </a:cubicBezTo>
                                <a:cubicBezTo>
                                  <a:pt x="8" y="12"/>
                                  <a:pt x="10" y="14"/>
                                  <a:pt x="9" y="17"/>
                                </a:cubicBezTo>
                                <a:close/>
                                <a:moveTo>
                                  <a:pt x="13" y="15"/>
                                </a:moveTo>
                                <a:cubicBezTo>
                                  <a:pt x="12" y="13"/>
                                  <a:pt x="14" y="9"/>
                                  <a:pt x="12" y="9"/>
                                </a:cubicBezTo>
                                <a:cubicBezTo>
                                  <a:pt x="12" y="11"/>
                                  <a:pt x="11" y="14"/>
                                  <a:pt x="13" y="15"/>
                                </a:cubicBezTo>
                                <a:close/>
                                <a:moveTo>
                                  <a:pt x="13" y="48"/>
                                </a:moveTo>
                                <a:cubicBezTo>
                                  <a:pt x="15" y="46"/>
                                  <a:pt x="15" y="38"/>
                                  <a:pt x="14" y="36"/>
                                </a:cubicBezTo>
                                <a:cubicBezTo>
                                  <a:pt x="13" y="40"/>
                                  <a:pt x="13" y="44"/>
                                  <a:pt x="13" y="48"/>
                                </a:cubicBezTo>
                                <a:close/>
                                <a:moveTo>
                                  <a:pt x="26" y="48"/>
                                </a:moveTo>
                                <a:cubicBezTo>
                                  <a:pt x="26" y="47"/>
                                  <a:pt x="27" y="45"/>
                                  <a:pt x="25" y="45"/>
                                </a:cubicBezTo>
                                <a:cubicBezTo>
                                  <a:pt x="26" y="46"/>
                                  <a:pt x="25" y="48"/>
                                  <a:pt x="26" y="48"/>
                                </a:cubicBezTo>
                                <a:close/>
                                <a:moveTo>
                                  <a:pt x="24" y="71"/>
                                </a:moveTo>
                                <a:cubicBezTo>
                                  <a:pt x="26" y="71"/>
                                  <a:pt x="24" y="68"/>
                                  <a:pt x="26" y="69"/>
                                </a:cubicBezTo>
                                <a:cubicBezTo>
                                  <a:pt x="24" y="67"/>
                                  <a:pt x="29" y="64"/>
                                  <a:pt x="26" y="62"/>
                                </a:cubicBezTo>
                                <a:cubicBezTo>
                                  <a:pt x="25" y="64"/>
                                  <a:pt x="24" y="67"/>
                                  <a:pt x="24" y="71"/>
                                </a:cubicBezTo>
                                <a:close/>
                                <a:moveTo>
                                  <a:pt x="22" y="93"/>
                                </a:moveTo>
                                <a:cubicBezTo>
                                  <a:pt x="21" y="92"/>
                                  <a:pt x="23" y="88"/>
                                  <a:pt x="21" y="88"/>
                                </a:cubicBezTo>
                                <a:cubicBezTo>
                                  <a:pt x="21" y="89"/>
                                  <a:pt x="20" y="93"/>
                                  <a:pt x="22" y="93"/>
                                </a:cubicBezTo>
                                <a:close/>
                                <a:moveTo>
                                  <a:pt x="17" y="92"/>
                                </a:moveTo>
                                <a:cubicBezTo>
                                  <a:pt x="16" y="91"/>
                                  <a:pt x="18" y="89"/>
                                  <a:pt x="16" y="89"/>
                                </a:cubicBezTo>
                                <a:cubicBezTo>
                                  <a:pt x="16" y="90"/>
                                  <a:pt x="15" y="93"/>
                                  <a:pt x="17" y="92"/>
                                </a:cubicBezTo>
                                <a:close/>
                                <a:moveTo>
                                  <a:pt x="7" y="94"/>
                                </a:moveTo>
                                <a:cubicBezTo>
                                  <a:pt x="7" y="93"/>
                                  <a:pt x="8" y="89"/>
                                  <a:pt x="7" y="90"/>
                                </a:cubicBezTo>
                                <a:cubicBezTo>
                                  <a:pt x="7" y="91"/>
                                  <a:pt x="7" y="95"/>
                                  <a:pt x="7" y="94"/>
                                </a:cubicBezTo>
                                <a:close/>
                                <a:moveTo>
                                  <a:pt x="22" y="105"/>
                                </a:moveTo>
                                <a:cubicBezTo>
                                  <a:pt x="22" y="102"/>
                                  <a:pt x="23" y="94"/>
                                  <a:pt x="21" y="96"/>
                                </a:cubicBezTo>
                                <a:cubicBezTo>
                                  <a:pt x="23" y="97"/>
                                  <a:pt x="19" y="104"/>
                                  <a:pt x="22" y="105"/>
                                </a:cubicBezTo>
                                <a:close/>
                                <a:moveTo>
                                  <a:pt x="17" y="108"/>
                                </a:moveTo>
                                <a:cubicBezTo>
                                  <a:pt x="16" y="106"/>
                                  <a:pt x="18" y="102"/>
                                  <a:pt x="16" y="102"/>
                                </a:cubicBezTo>
                                <a:cubicBezTo>
                                  <a:pt x="17" y="104"/>
                                  <a:pt x="15" y="108"/>
                                  <a:pt x="17" y="108"/>
                                </a:cubicBezTo>
                                <a:close/>
                                <a:moveTo>
                                  <a:pt x="15" y="116"/>
                                </a:moveTo>
                                <a:cubicBezTo>
                                  <a:pt x="15" y="115"/>
                                  <a:pt x="16" y="113"/>
                                  <a:pt x="14" y="113"/>
                                </a:cubicBezTo>
                                <a:cubicBezTo>
                                  <a:pt x="14" y="114"/>
                                  <a:pt x="13" y="116"/>
                                  <a:pt x="15" y="116"/>
                                </a:cubicBezTo>
                                <a:close/>
                                <a:moveTo>
                                  <a:pt x="4" y="124"/>
                                </a:moveTo>
                                <a:cubicBezTo>
                                  <a:pt x="4" y="122"/>
                                  <a:pt x="5" y="118"/>
                                  <a:pt x="3" y="118"/>
                                </a:cubicBezTo>
                                <a:cubicBezTo>
                                  <a:pt x="4" y="120"/>
                                  <a:pt x="2" y="124"/>
                                  <a:pt x="4" y="124"/>
                                </a:cubicBezTo>
                                <a:close/>
                                <a:moveTo>
                                  <a:pt x="13" y="123"/>
                                </a:moveTo>
                                <a:cubicBezTo>
                                  <a:pt x="12" y="122"/>
                                  <a:pt x="14" y="119"/>
                                  <a:pt x="12" y="118"/>
                                </a:cubicBezTo>
                                <a:cubicBezTo>
                                  <a:pt x="12" y="120"/>
                                  <a:pt x="11" y="123"/>
                                  <a:pt x="13" y="123"/>
                                </a:cubicBezTo>
                                <a:close/>
                                <a:moveTo>
                                  <a:pt x="7" y="125"/>
                                </a:moveTo>
                                <a:cubicBezTo>
                                  <a:pt x="7" y="124"/>
                                  <a:pt x="8" y="122"/>
                                  <a:pt x="6" y="122"/>
                                </a:cubicBezTo>
                                <a:cubicBezTo>
                                  <a:pt x="7" y="123"/>
                                  <a:pt x="5" y="125"/>
                                  <a:pt x="7" y="125"/>
                                </a:cubicBezTo>
                                <a:close/>
                                <a:moveTo>
                                  <a:pt x="16" y="134"/>
                                </a:moveTo>
                                <a:cubicBezTo>
                                  <a:pt x="17" y="132"/>
                                  <a:pt x="18" y="124"/>
                                  <a:pt x="16" y="123"/>
                                </a:cubicBezTo>
                                <a:cubicBezTo>
                                  <a:pt x="16" y="126"/>
                                  <a:pt x="16" y="130"/>
                                  <a:pt x="16" y="134"/>
                                </a:cubicBezTo>
                                <a:close/>
                                <a:moveTo>
                                  <a:pt x="3" y="129"/>
                                </a:moveTo>
                                <a:cubicBezTo>
                                  <a:pt x="4" y="130"/>
                                  <a:pt x="3" y="128"/>
                                  <a:pt x="5" y="129"/>
                                </a:cubicBezTo>
                                <a:cubicBezTo>
                                  <a:pt x="4" y="128"/>
                                  <a:pt x="5" y="125"/>
                                  <a:pt x="3" y="125"/>
                                </a:cubicBezTo>
                                <a:cubicBezTo>
                                  <a:pt x="3" y="126"/>
                                  <a:pt x="3" y="128"/>
                                  <a:pt x="3" y="129"/>
                                </a:cubicBezTo>
                                <a:close/>
                                <a:moveTo>
                                  <a:pt x="13" y="130"/>
                                </a:moveTo>
                                <a:cubicBezTo>
                                  <a:pt x="13" y="130"/>
                                  <a:pt x="12" y="130"/>
                                  <a:pt x="12" y="129"/>
                                </a:cubicBezTo>
                                <a:cubicBezTo>
                                  <a:pt x="12" y="128"/>
                                  <a:pt x="13" y="127"/>
                                  <a:pt x="13" y="125"/>
                                </a:cubicBezTo>
                                <a:cubicBezTo>
                                  <a:pt x="11" y="125"/>
                                  <a:pt x="12" y="129"/>
                                  <a:pt x="11" y="131"/>
                                </a:cubicBezTo>
                                <a:cubicBezTo>
                                  <a:pt x="14" y="131"/>
                                  <a:pt x="14" y="129"/>
                                  <a:pt x="14" y="127"/>
                                </a:cubicBezTo>
                                <a:cubicBezTo>
                                  <a:pt x="12" y="126"/>
                                  <a:pt x="14" y="130"/>
                                  <a:pt x="13" y="130"/>
                                </a:cubicBezTo>
                                <a:close/>
                                <a:moveTo>
                                  <a:pt x="17" y="140"/>
                                </a:moveTo>
                                <a:cubicBezTo>
                                  <a:pt x="18" y="140"/>
                                  <a:pt x="20" y="139"/>
                                  <a:pt x="20" y="140"/>
                                </a:cubicBezTo>
                                <a:cubicBezTo>
                                  <a:pt x="20" y="141"/>
                                  <a:pt x="20" y="141"/>
                                  <a:pt x="20" y="141"/>
                                </a:cubicBezTo>
                                <a:cubicBezTo>
                                  <a:pt x="19" y="141"/>
                                  <a:pt x="18" y="141"/>
                                  <a:pt x="18" y="141"/>
                                </a:cubicBezTo>
                                <a:cubicBezTo>
                                  <a:pt x="17" y="143"/>
                                  <a:pt x="20" y="144"/>
                                  <a:pt x="18" y="145"/>
                                </a:cubicBezTo>
                                <a:cubicBezTo>
                                  <a:pt x="20" y="145"/>
                                  <a:pt x="17" y="145"/>
                                  <a:pt x="18" y="146"/>
                                </a:cubicBezTo>
                                <a:cubicBezTo>
                                  <a:pt x="18" y="146"/>
                                  <a:pt x="19" y="146"/>
                                  <a:pt x="19" y="146"/>
                                </a:cubicBezTo>
                                <a:cubicBezTo>
                                  <a:pt x="20" y="141"/>
                                  <a:pt x="22" y="133"/>
                                  <a:pt x="20" y="128"/>
                                </a:cubicBezTo>
                                <a:cubicBezTo>
                                  <a:pt x="19" y="134"/>
                                  <a:pt x="19" y="135"/>
                                  <a:pt x="19" y="138"/>
                                </a:cubicBezTo>
                                <a:cubicBezTo>
                                  <a:pt x="19" y="138"/>
                                  <a:pt x="19" y="137"/>
                                  <a:pt x="19" y="136"/>
                                </a:cubicBezTo>
                                <a:cubicBezTo>
                                  <a:pt x="17" y="136"/>
                                  <a:pt x="17" y="137"/>
                                  <a:pt x="17" y="140"/>
                                </a:cubicBezTo>
                                <a:close/>
                                <a:moveTo>
                                  <a:pt x="3" y="143"/>
                                </a:moveTo>
                                <a:cubicBezTo>
                                  <a:pt x="5" y="141"/>
                                  <a:pt x="5" y="132"/>
                                  <a:pt x="4" y="130"/>
                                </a:cubicBezTo>
                                <a:cubicBezTo>
                                  <a:pt x="4" y="134"/>
                                  <a:pt x="3" y="138"/>
                                  <a:pt x="3" y="143"/>
                                </a:cubicBezTo>
                                <a:close/>
                                <a:moveTo>
                                  <a:pt x="12" y="136"/>
                                </a:moveTo>
                                <a:cubicBezTo>
                                  <a:pt x="12" y="134"/>
                                  <a:pt x="13" y="131"/>
                                  <a:pt x="11" y="132"/>
                                </a:cubicBezTo>
                                <a:cubicBezTo>
                                  <a:pt x="12" y="133"/>
                                  <a:pt x="10" y="136"/>
                                  <a:pt x="12" y="136"/>
                                </a:cubicBezTo>
                                <a:close/>
                                <a:moveTo>
                                  <a:pt x="24" y="137"/>
                                </a:moveTo>
                                <a:cubicBezTo>
                                  <a:pt x="25" y="137"/>
                                  <a:pt x="25" y="137"/>
                                  <a:pt x="25" y="137"/>
                                </a:cubicBezTo>
                                <a:cubicBezTo>
                                  <a:pt x="25" y="136"/>
                                  <a:pt x="25" y="135"/>
                                  <a:pt x="25" y="133"/>
                                </a:cubicBezTo>
                                <a:cubicBezTo>
                                  <a:pt x="25" y="133"/>
                                  <a:pt x="25" y="133"/>
                                  <a:pt x="25" y="133"/>
                                </a:cubicBezTo>
                                <a:cubicBezTo>
                                  <a:pt x="24" y="135"/>
                                  <a:pt x="24" y="136"/>
                                  <a:pt x="24" y="137"/>
                                </a:cubicBezTo>
                                <a:close/>
                                <a:moveTo>
                                  <a:pt x="8" y="147"/>
                                </a:moveTo>
                                <a:cubicBezTo>
                                  <a:pt x="10" y="145"/>
                                  <a:pt x="10" y="137"/>
                                  <a:pt x="9" y="135"/>
                                </a:cubicBezTo>
                                <a:cubicBezTo>
                                  <a:pt x="8" y="139"/>
                                  <a:pt x="8" y="143"/>
                                  <a:pt x="8" y="147"/>
                                </a:cubicBezTo>
                                <a:close/>
                                <a:moveTo>
                                  <a:pt x="16" y="141"/>
                                </a:moveTo>
                                <a:cubicBezTo>
                                  <a:pt x="16" y="139"/>
                                  <a:pt x="18" y="135"/>
                                  <a:pt x="16" y="135"/>
                                </a:cubicBezTo>
                                <a:cubicBezTo>
                                  <a:pt x="16" y="137"/>
                                  <a:pt x="15" y="141"/>
                                  <a:pt x="16" y="141"/>
                                </a:cubicBezTo>
                                <a:close/>
                                <a:moveTo>
                                  <a:pt x="6" y="142"/>
                                </a:moveTo>
                                <a:cubicBezTo>
                                  <a:pt x="6" y="141"/>
                                  <a:pt x="7" y="139"/>
                                  <a:pt x="6" y="139"/>
                                </a:cubicBezTo>
                                <a:cubicBezTo>
                                  <a:pt x="6" y="140"/>
                                  <a:pt x="5" y="142"/>
                                  <a:pt x="6" y="142"/>
                                </a:cubicBezTo>
                                <a:close/>
                                <a:moveTo>
                                  <a:pt x="11" y="145"/>
                                </a:moveTo>
                                <a:cubicBezTo>
                                  <a:pt x="10" y="143"/>
                                  <a:pt x="12" y="140"/>
                                  <a:pt x="10" y="139"/>
                                </a:cubicBezTo>
                                <a:cubicBezTo>
                                  <a:pt x="11" y="141"/>
                                  <a:pt x="9" y="145"/>
                                  <a:pt x="11" y="145"/>
                                </a:cubicBezTo>
                                <a:close/>
                                <a:moveTo>
                                  <a:pt x="14" y="154"/>
                                </a:moveTo>
                                <a:cubicBezTo>
                                  <a:pt x="14" y="151"/>
                                  <a:pt x="14" y="148"/>
                                  <a:pt x="15" y="146"/>
                                </a:cubicBezTo>
                                <a:cubicBezTo>
                                  <a:pt x="15" y="145"/>
                                  <a:pt x="15" y="144"/>
                                  <a:pt x="14" y="144"/>
                                </a:cubicBezTo>
                                <a:cubicBezTo>
                                  <a:pt x="14" y="147"/>
                                  <a:pt x="12" y="153"/>
                                  <a:pt x="14" y="154"/>
                                </a:cubicBezTo>
                                <a:close/>
                                <a:moveTo>
                                  <a:pt x="26" y="151"/>
                                </a:moveTo>
                                <a:cubicBezTo>
                                  <a:pt x="25" y="150"/>
                                  <a:pt x="27" y="146"/>
                                  <a:pt x="25" y="146"/>
                                </a:cubicBezTo>
                                <a:cubicBezTo>
                                  <a:pt x="25" y="147"/>
                                  <a:pt x="24" y="151"/>
                                  <a:pt x="26" y="151"/>
                                </a:cubicBezTo>
                                <a:close/>
                                <a:moveTo>
                                  <a:pt x="11" y="149"/>
                                </a:moveTo>
                                <a:cubicBezTo>
                                  <a:pt x="10" y="148"/>
                                  <a:pt x="12" y="146"/>
                                  <a:pt x="10" y="146"/>
                                </a:cubicBezTo>
                                <a:cubicBezTo>
                                  <a:pt x="10" y="147"/>
                                  <a:pt x="9" y="149"/>
                                  <a:pt x="11" y="149"/>
                                </a:cubicBezTo>
                                <a:close/>
                                <a:moveTo>
                                  <a:pt x="16" y="155"/>
                                </a:moveTo>
                                <a:cubicBezTo>
                                  <a:pt x="16" y="153"/>
                                  <a:pt x="17" y="148"/>
                                  <a:pt x="16" y="149"/>
                                </a:cubicBezTo>
                                <a:cubicBezTo>
                                  <a:pt x="16" y="150"/>
                                  <a:pt x="15" y="155"/>
                                  <a:pt x="16" y="155"/>
                                </a:cubicBezTo>
                                <a:close/>
                                <a:moveTo>
                                  <a:pt x="8" y="159"/>
                                </a:moveTo>
                                <a:cubicBezTo>
                                  <a:pt x="6" y="157"/>
                                  <a:pt x="9" y="150"/>
                                  <a:pt x="5" y="149"/>
                                </a:cubicBezTo>
                                <a:cubicBezTo>
                                  <a:pt x="6" y="152"/>
                                  <a:pt x="6" y="154"/>
                                  <a:pt x="6" y="157"/>
                                </a:cubicBezTo>
                                <a:cubicBezTo>
                                  <a:pt x="8" y="157"/>
                                  <a:pt x="6" y="160"/>
                                  <a:pt x="8" y="159"/>
                                </a:cubicBezTo>
                                <a:close/>
                                <a:moveTo>
                                  <a:pt x="8" y="166"/>
                                </a:moveTo>
                                <a:cubicBezTo>
                                  <a:pt x="8" y="166"/>
                                  <a:pt x="9" y="166"/>
                                  <a:pt x="9" y="166"/>
                                </a:cubicBezTo>
                                <a:cubicBezTo>
                                  <a:pt x="9" y="165"/>
                                  <a:pt x="9" y="164"/>
                                  <a:pt x="9" y="163"/>
                                </a:cubicBezTo>
                                <a:cubicBezTo>
                                  <a:pt x="9" y="163"/>
                                  <a:pt x="9" y="163"/>
                                  <a:pt x="8" y="163"/>
                                </a:cubicBezTo>
                                <a:cubicBezTo>
                                  <a:pt x="8" y="164"/>
                                  <a:pt x="8" y="165"/>
                                  <a:pt x="8" y="166"/>
                                </a:cubicBezTo>
                                <a:close/>
                                <a:moveTo>
                                  <a:pt x="13" y="170"/>
                                </a:moveTo>
                                <a:cubicBezTo>
                                  <a:pt x="14" y="170"/>
                                  <a:pt x="13" y="173"/>
                                  <a:pt x="14" y="173"/>
                                </a:cubicBezTo>
                                <a:cubicBezTo>
                                  <a:pt x="14" y="171"/>
                                  <a:pt x="16" y="165"/>
                                  <a:pt x="14" y="164"/>
                                </a:cubicBezTo>
                                <a:cubicBezTo>
                                  <a:pt x="13" y="166"/>
                                  <a:pt x="15" y="170"/>
                                  <a:pt x="13" y="170"/>
                                </a:cubicBezTo>
                                <a:close/>
                                <a:moveTo>
                                  <a:pt x="5" y="174"/>
                                </a:moveTo>
                                <a:cubicBezTo>
                                  <a:pt x="5" y="173"/>
                                  <a:pt x="6" y="169"/>
                                  <a:pt x="4" y="169"/>
                                </a:cubicBezTo>
                                <a:cubicBezTo>
                                  <a:pt x="5" y="171"/>
                                  <a:pt x="3" y="174"/>
                                  <a:pt x="5" y="174"/>
                                </a:cubicBezTo>
                                <a:close/>
                                <a:moveTo>
                                  <a:pt x="10" y="200"/>
                                </a:moveTo>
                                <a:cubicBezTo>
                                  <a:pt x="12" y="200"/>
                                  <a:pt x="13" y="200"/>
                                  <a:pt x="15" y="200"/>
                                </a:cubicBezTo>
                                <a:cubicBezTo>
                                  <a:pt x="14" y="199"/>
                                  <a:pt x="13" y="199"/>
                                  <a:pt x="12" y="198"/>
                                </a:cubicBezTo>
                                <a:cubicBezTo>
                                  <a:pt x="13" y="200"/>
                                  <a:pt x="10" y="198"/>
                                  <a:pt x="10" y="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1233"/>
                        <wps:cNvSpPr>
                          <a:spLocks/>
                        </wps:cNvSpPr>
                        <wps:spPr bwMode="auto">
                          <a:xfrm>
                            <a:off x="2485" y="4758"/>
                            <a:ext cx="23" cy="65"/>
                          </a:xfrm>
                          <a:custGeom>
                            <a:avLst/>
                            <a:gdLst>
                              <a:gd name="T0" fmla="*/ 1 w 4"/>
                              <a:gd name="T1" fmla="*/ 8 h 11"/>
                              <a:gd name="T2" fmla="*/ 0 w 4"/>
                              <a:gd name="T3" fmla="*/ 0 h 11"/>
                              <a:gd name="T4" fmla="*/ 3 w 4"/>
                              <a:gd name="T5" fmla="*/ 10 h 11"/>
                              <a:gd name="T6" fmla="*/ 1 w 4"/>
                              <a:gd name="T7" fmla="*/ 8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1" y="8"/>
                                </a:moveTo>
                                <a:cubicBezTo>
                                  <a:pt x="1" y="5"/>
                                  <a:pt x="1" y="3"/>
                                  <a:pt x="0" y="0"/>
                                </a:cubicBezTo>
                                <a:cubicBezTo>
                                  <a:pt x="4" y="1"/>
                                  <a:pt x="1" y="8"/>
                                  <a:pt x="3" y="10"/>
                                </a:cubicBezTo>
                                <a:cubicBezTo>
                                  <a:pt x="1" y="11"/>
                                  <a:pt x="3" y="8"/>
                                  <a:pt x="1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1234"/>
                        <wps:cNvSpPr>
                          <a:spLocks/>
                        </wps:cNvSpPr>
                        <wps:spPr bwMode="auto">
                          <a:xfrm>
                            <a:off x="4084" y="3463"/>
                            <a:ext cx="18" cy="24"/>
                          </a:xfrm>
                          <a:custGeom>
                            <a:avLst/>
                            <a:gdLst>
                              <a:gd name="T0" fmla="*/ 1 w 3"/>
                              <a:gd name="T1" fmla="*/ 0 h 4"/>
                              <a:gd name="T2" fmla="*/ 1 w 3"/>
                              <a:gd name="T3" fmla="*/ 4 h 4"/>
                              <a:gd name="T4" fmla="*/ 1 w 3"/>
                              <a:gd name="T5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1" y="0"/>
                                </a:moveTo>
                                <a:cubicBezTo>
                                  <a:pt x="3" y="0"/>
                                  <a:pt x="1" y="3"/>
                                  <a:pt x="1" y="4"/>
                                </a:cubicBezTo>
                                <a:cubicBezTo>
                                  <a:pt x="0" y="4"/>
                                  <a:pt x="1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1235"/>
                        <wps:cNvSpPr>
                          <a:spLocks/>
                        </wps:cNvSpPr>
                        <wps:spPr bwMode="auto">
                          <a:xfrm>
                            <a:off x="4161" y="3475"/>
                            <a:ext cx="24" cy="77"/>
                          </a:xfrm>
                          <a:custGeom>
                            <a:avLst/>
                            <a:gdLst>
                              <a:gd name="T0" fmla="*/ 1 w 4"/>
                              <a:gd name="T1" fmla="*/ 0 h 13"/>
                              <a:gd name="T2" fmla="*/ 2 w 4"/>
                              <a:gd name="T3" fmla="*/ 13 h 13"/>
                              <a:gd name="T4" fmla="*/ 1 w 4"/>
                              <a:gd name="T5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3">
                                <a:moveTo>
                                  <a:pt x="1" y="0"/>
                                </a:moveTo>
                                <a:cubicBezTo>
                                  <a:pt x="4" y="3"/>
                                  <a:pt x="2" y="9"/>
                                  <a:pt x="2" y="13"/>
                                </a:cubicBezTo>
                                <a:cubicBezTo>
                                  <a:pt x="0" y="10"/>
                                  <a:pt x="2" y="4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1236"/>
                        <wps:cNvSpPr>
                          <a:spLocks/>
                        </wps:cNvSpPr>
                        <wps:spPr bwMode="auto">
                          <a:xfrm>
                            <a:off x="4131" y="3517"/>
                            <a:ext cx="6" cy="23"/>
                          </a:xfrm>
                          <a:custGeom>
                            <a:avLst/>
                            <a:gdLst>
                              <a:gd name="T0" fmla="*/ 1 w 1"/>
                              <a:gd name="T1" fmla="*/ 0 h 4"/>
                              <a:gd name="T2" fmla="*/ 1 w 1"/>
                              <a:gd name="T3" fmla="*/ 0 h 4"/>
                              <a:gd name="T4" fmla="*/ 1 w 1"/>
                              <a:gd name="T5" fmla="*/ 4 h 4"/>
                              <a:gd name="T6" fmla="*/ 0 w 1"/>
                              <a:gd name="T7" fmla="*/ 4 h 4"/>
                              <a:gd name="T8" fmla="*/ 1 w 1"/>
                              <a:gd name="T9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1" y="2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0" y="4"/>
                                </a:cubicBezTo>
                                <a:cubicBezTo>
                                  <a:pt x="0" y="2"/>
                                  <a:pt x="0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1237"/>
                        <wps:cNvSpPr>
                          <a:spLocks/>
                        </wps:cNvSpPr>
                        <wps:spPr bwMode="auto">
                          <a:xfrm>
                            <a:off x="4131" y="3558"/>
                            <a:ext cx="18" cy="166"/>
                          </a:xfrm>
                          <a:custGeom>
                            <a:avLst/>
                            <a:gdLst>
                              <a:gd name="T0" fmla="*/ 1 w 3"/>
                              <a:gd name="T1" fmla="*/ 0 h 28"/>
                              <a:gd name="T2" fmla="*/ 2 w 3"/>
                              <a:gd name="T3" fmla="*/ 8 h 28"/>
                              <a:gd name="T4" fmla="*/ 1 w 3"/>
                              <a:gd name="T5" fmla="*/ 28 h 28"/>
                              <a:gd name="T6" fmla="*/ 1 w 3"/>
                              <a:gd name="T7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28">
                                <a:moveTo>
                                  <a:pt x="1" y="0"/>
                                </a:moveTo>
                                <a:cubicBezTo>
                                  <a:pt x="2" y="2"/>
                                  <a:pt x="2" y="7"/>
                                  <a:pt x="2" y="8"/>
                                </a:cubicBezTo>
                                <a:cubicBezTo>
                                  <a:pt x="3" y="13"/>
                                  <a:pt x="3" y="23"/>
                                  <a:pt x="1" y="28"/>
                                </a:cubicBezTo>
                                <a:cubicBezTo>
                                  <a:pt x="2" y="18"/>
                                  <a:pt x="0" y="1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1238"/>
                        <wps:cNvSpPr>
                          <a:spLocks/>
                        </wps:cNvSpPr>
                        <wps:spPr bwMode="auto">
                          <a:xfrm>
                            <a:off x="4161" y="3564"/>
                            <a:ext cx="24" cy="95"/>
                          </a:xfrm>
                          <a:custGeom>
                            <a:avLst/>
                            <a:gdLst>
                              <a:gd name="T0" fmla="*/ 2 w 4"/>
                              <a:gd name="T1" fmla="*/ 0 h 16"/>
                              <a:gd name="T2" fmla="*/ 2 w 4"/>
                              <a:gd name="T3" fmla="*/ 16 h 16"/>
                              <a:gd name="T4" fmla="*/ 2 w 4"/>
                              <a:gd name="T5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6">
                                <a:moveTo>
                                  <a:pt x="2" y="0"/>
                                </a:moveTo>
                                <a:cubicBezTo>
                                  <a:pt x="4" y="4"/>
                                  <a:pt x="2" y="11"/>
                                  <a:pt x="2" y="16"/>
                                </a:cubicBezTo>
                                <a:cubicBezTo>
                                  <a:pt x="0" y="12"/>
                                  <a:pt x="2" y="5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1239"/>
                        <wps:cNvSpPr>
                          <a:spLocks/>
                        </wps:cNvSpPr>
                        <wps:spPr bwMode="auto">
                          <a:xfrm>
                            <a:off x="4185" y="3623"/>
                            <a:ext cx="6" cy="18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"/>
                              <a:gd name="T2" fmla="*/ 1 w 1"/>
                              <a:gd name="T3" fmla="*/ 0 h 3"/>
                              <a:gd name="T4" fmla="*/ 1 w 1"/>
                              <a:gd name="T5" fmla="*/ 3 h 3"/>
                              <a:gd name="T6" fmla="*/ 0 w 1"/>
                              <a:gd name="T7" fmla="*/ 3 h 3"/>
                              <a:gd name="T8" fmla="*/ 0 w 1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1" y="2"/>
                                  <a:pt x="1" y="3"/>
                                </a:cubicBezTo>
                                <a:cubicBezTo>
                                  <a:pt x="1" y="3"/>
                                  <a:pt x="1" y="3"/>
                                  <a:pt x="0" y="3"/>
                                </a:cubicBez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1240"/>
                        <wps:cNvSpPr>
                          <a:spLocks/>
                        </wps:cNvSpPr>
                        <wps:spPr bwMode="auto">
                          <a:xfrm>
                            <a:off x="4185" y="3653"/>
                            <a:ext cx="17" cy="29"/>
                          </a:xfrm>
                          <a:custGeom>
                            <a:avLst/>
                            <a:gdLst>
                              <a:gd name="T0" fmla="*/ 1 w 3"/>
                              <a:gd name="T1" fmla="*/ 0 h 5"/>
                              <a:gd name="T2" fmla="*/ 2 w 3"/>
                              <a:gd name="T3" fmla="*/ 5 h 5"/>
                              <a:gd name="T4" fmla="*/ 1 w 3"/>
                              <a:gd name="T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1" y="0"/>
                                </a:moveTo>
                                <a:cubicBezTo>
                                  <a:pt x="3" y="0"/>
                                  <a:pt x="1" y="3"/>
                                  <a:pt x="2" y="5"/>
                                </a:cubicBezTo>
                                <a:cubicBezTo>
                                  <a:pt x="0" y="5"/>
                                  <a:pt x="1" y="2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1241"/>
                        <wps:cNvSpPr>
                          <a:spLocks/>
                        </wps:cNvSpPr>
                        <wps:spPr bwMode="auto">
                          <a:xfrm>
                            <a:off x="4155" y="3670"/>
                            <a:ext cx="18" cy="30"/>
                          </a:xfrm>
                          <a:custGeom>
                            <a:avLst/>
                            <a:gdLst>
                              <a:gd name="T0" fmla="*/ 1 w 3"/>
                              <a:gd name="T1" fmla="*/ 0 h 5"/>
                              <a:gd name="T2" fmla="*/ 2 w 3"/>
                              <a:gd name="T3" fmla="*/ 5 h 5"/>
                              <a:gd name="T4" fmla="*/ 1 w 3"/>
                              <a:gd name="T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1" y="0"/>
                                </a:moveTo>
                                <a:cubicBezTo>
                                  <a:pt x="3" y="0"/>
                                  <a:pt x="2" y="3"/>
                                  <a:pt x="2" y="5"/>
                                </a:cubicBezTo>
                                <a:cubicBezTo>
                                  <a:pt x="0" y="5"/>
                                  <a:pt x="2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1242"/>
                        <wps:cNvSpPr>
                          <a:spLocks/>
                        </wps:cNvSpPr>
                        <wps:spPr bwMode="auto">
                          <a:xfrm>
                            <a:off x="4179" y="3771"/>
                            <a:ext cx="17" cy="29"/>
                          </a:xfrm>
                          <a:custGeom>
                            <a:avLst/>
                            <a:gdLst>
                              <a:gd name="T0" fmla="*/ 1 w 3"/>
                              <a:gd name="T1" fmla="*/ 0 h 5"/>
                              <a:gd name="T2" fmla="*/ 2 w 3"/>
                              <a:gd name="T3" fmla="*/ 5 h 5"/>
                              <a:gd name="T4" fmla="*/ 1 w 3"/>
                              <a:gd name="T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1" y="0"/>
                                </a:moveTo>
                                <a:cubicBezTo>
                                  <a:pt x="3" y="0"/>
                                  <a:pt x="2" y="3"/>
                                  <a:pt x="2" y="5"/>
                                </a:cubicBezTo>
                                <a:cubicBezTo>
                                  <a:pt x="0" y="5"/>
                                  <a:pt x="2" y="2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1243"/>
                        <wps:cNvSpPr>
                          <a:spLocks/>
                        </wps:cNvSpPr>
                        <wps:spPr bwMode="auto">
                          <a:xfrm>
                            <a:off x="4108" y="3783"/>
                            <a:ext cx="18" cy="35"/>
                          </a:xfrm>
                          <a:custGeom>
                            <a:avLst/>
                            <a:gdLst>
                              <a:gd name="T0" fmla="*/ 1 w 3"/>
                              <a:gd name="T1" fmla="*/ 0 h 6"/>
                              <a:gd name="T2" fmla="*/ 2 w 3"/>
                              <a:gd name="T3" fmla="*/ 6 h 6"/>
                              <a:gd name="T4" fmla="*/ 1 w 3"/>
                              <a:gd name="T5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1" y="0"/>
                                </a:moveTo>
                                <a:cubicBezTo>
                                  <a:pt x="3" y="1"/>
                                  <a:pt x="1" y="4"/>
                                  <a:pt x="2" y="6"/>
                                </a:cubicBezTo>
                                <a:cubicBezTo>
                                  <a:pt x="0" y="6"/>
                                  <a:pt x="1" y="2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1244"/>
                        <wps:cNvSpPr>
                          <a:spLocks/>
                        </wps:cNvSpPr>
                        <wps:spPr bwMode="auto">
                          <a:xfrm>
                            <a:off x="4155" y="3818"/>
                            <a:ext cx="18" cy="89"/>
                          </a:xfrm>
                          <a:custGeom>
                            <a:avLst/>
                            <a:gdLst>
                              <a:gd name="T0" fmla="*/ 0 w 3"/>
                              <a:gd name="T1" fmla="*/ 0 h 15"/>
                              <a:gd name="T2" fmla="*/ 2 w 3"/>
                              <a:gd name="T3" fmla="*/ 13 h 15"/>
                              <a:gd name="T4" fmla="*/ 0 w 3"/>
                              <a:gd name="T5" fmla="*/ 15 h 15"/>
                              <a:gd name="T6" fmla="*/ 0 w 3"/>
                              <a:gd name="T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15">
                                <a:moveTo>
                                  <a:pt x="0" y="0"/>
                                </a:moveTo>
                                <a:cubicBezTo>
                                  <a:pt x="3" y="5"/>
                                  <a:pt x="1" y="10"/>
                                  <a:pt x="2" y="13"/>
                                </a:cubicBezTo>
                                <a:cubicBezTo>
                                  <a:pt x="0" y="13"/>
                                  <a:pt x="1" y="15"/>
                                  <a:pt x="0" y="15"/>
                                </a:cubicBezTo>
                                <a:cubicBezTo>
                                  <a:pt x="0" y="10"/>
                                  <a:pt x="0" y="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1245"/>
                        <wps:cNvSpPr>
                          <a:spLocks/>
                        </wps:cNvSpPr>
                        <wps:spPr bwMode="auto">
                          <a:xfrm>
                            <a:off x="4196" y="3836"/>
                            <a:ext cx="12" cy="59"/>
                          </a:xfrm>
                          <a:custGeom>
                            <a:avLst/>
                            <a:gdLst>
                              <a:gd name="T0" fmla="*/ 1 w 2"/>
                              <a:gd name="T1" fmla="*/ 0 h 10"/>
                              <a:gd name="T2" fmla="*/ 0 w 2"/>
                              <a:gd name="T3" fmla="*/ 10 h 10"/>
                              <a:gd name="T4" fmla="*/ 1 w 2"/>
                              <a:gd name="T5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10">
                                <a:moveTo>
                                  <a:pt x="1" y="0"/>
                                </a:moveTo>
                                <a:cubicBezTo>
                                  <a:pt x="2" y="1"/>
                                  <a:pt x="2" y="8"/>
                                  <a:pt x="0" y="10"/>
                                </a:cubicBezTo>
                                <a:cubicBezTo>
                                  <a:pt x="0" y="6"/>
                                  <a:pt x="0" y="3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1246"/>
                        <wps:cNvSpPr>
                          <a:spLocks/>
                        </wps:cNvSpPr>
                        <wps:spPr bwMode="auto">
                          <a:xfrm>
                            <a:off x="4161" y="3901"/>
                            <a:ext cx="24" cy="59"/>
                          </a:xfrm>
                          <a:custGeom>
                            <a:avLst/>
                            <a:gdLst>
                              <a:gd name="T0" fmla="*/ 2 w 4"/>
                              <a:gd name="T1" fmla="*/ 0 h 10"/>
                              <a:gd name="T2" fmla="*/ 3 w 4"/>
                              <a:gd name="T3" fmla="*/ 10 h 10"/>
                              <a:gd name="T4" fmla="*/ 2 w 4"/>
                              <a:gd name="T5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0">
                                <a:moveTo>
                                  <a:pt x="2" y="0"/>
                                </a:moveTo>
                                <a:cubicBezTo>
                                  <a:pt x="4" y="1"/>
                                  <a:pt x="3" y="6"/>
                                  <a:pt x="3" y="10"/>
                                </a:cubicBezTo>
                                <a:cubicBezTo>
                                  <a:pt x="0" y="9"/>
                                  <a:pt x="2" y="4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1247"/>
                        <wps:cNvSpPr>
                          <a:spLocks/>
                        </wps:cNvSpPr>
                        <wps:spPr bwMode="auto">
                          <a:xfrm>
                            <a:off x="4126" y="3990"/>
                            <a:ext cx="17" cy="53"/>
                          </a:xfrm>
                          <a:custGeom>
                            <a:avLst/>
                            <a:gdLst>
                              <a:gd name="T0" fmla="*/ 1 w 3"/>
                              <a:gd name="T1" fmla="*/ 0 h 9"/>
                              <a:gd name="T2" fmla="*/ 2 w 3"/>
                              <a:gd name="T3" fmla="*/ 9 h 9"/>
                              <a:gd name="T4" fmla="*/ 1 w 3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9">
                                <a:moveTo>
                                  <a:pt x="1" y="0"/>
                                </a:moveTo>
                                <a:cubicBezTo>
                                  <a:pt x="3" y="2"/>
                                  <a:pt x="1" y="6"/>
                                  <a:pt x="2" y="9"/>
                                </a:cubicBezTo>
                                <a:cubicBezTo>
                                  <a:pt x="0" y="8"/>
                                  <a:pt x="1" y="3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1248"/>
                        <wps:cNvSpPr>
                          <a:spLocks/>
                        </wps:cNvSpPr>
                        <wps:spPr bwMode="auto">
                          <a:xfrm>
                            <a:off x="4120" y="4078"/>
                            <a:ext cx="17" cy="30"/>
                          </a:xfrm>
                          <a:custGeom>
                            <a:avLst/>
                            <a:gdLst>
                              <a:gd name="T0" fmla="*/ 1 w 3"/>
                              <a:gd name="T1" fmla="*/ 0 h 5"/>
                              <a:gd name="T2" fmla="*/ 2 w 3"/>
                              <a:gd name="T3" fmla="*/ 5 h 5"/>
                              <a:gd name="T4" fmla="*/ 1 w 3"/>
                              <a:gd name="T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1" y="0"/>
                                </a:moveTo>
                                <a:cubicBezTo>
                                  <a:pt x="3" y="0"/>
                                  <a:pt x="2" y="3"/>
                                  <a:pt x="2" y="5"/>
                                </a:cubicBezTo>
                                <a:cubicBezTo>
                                  <a:pt x="0" y="5"/>
                                  <a:pt x="2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Freeform 1249"/>
                        <wps:cNvSpPr>
                          <a:spLocks/>
                        </wps:cNvSpPr>
                        <wps:spPr bwMode="auto">
                          <a:xfrm>
                            <a:off x="4202" y="4084"/>
                            <a:ext cx="18" cy="36"/>
                          </a:xfrm>
                          <a:custGeom>
                            <a:avLst/>
                            <a:gdLst>
                              <a:gd name="T0" fmla="*/ 1 w 3"/>
                              <a:gd name="T1" fmla="*/ 0 h 6"/>
                              <a:gd name="T2" fmla="*/ 2 w 3"/>
                              <a:gd name="T3" fmla="*/ 6 h 6"/>
                              <a:gd name="T4" fmla="*/ 1 w 3"/>
                              <a:gd name="T5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1" y="0"/>
                                </a:moveTo>
                                <a:cubicBezTo>
                                  <a:pt x="3" y="0"/>
                                  <a:pt x="1" y="4"/>
                                  <a:pt x="2" y="6"/>
                                </a:cubicBezTo>
                                <a:cubicBezTo>
                                  <a:pt x="0" y="5"/>
                                  <a:pt x="1" y="2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1250"/>
                        <wps:cNvSpPr>
                          <a:spLocks/>
                        </wps:cNvSpPr>
                        <wps:spPr bwMode="auto">
                          <a:xfrm>
                            <a:off x="4202" y="4143"/>
                            <a:ext cx="18" cy="36"/>
                          </a:xfrm>
                          <a:custGeom>
                            <a:avLst/>
                            <a:gdLst>
                              <a:gd name="T0" fmla="*/ 1 w 3"/>
                              <a:gd name="T1" fmla="*/ 0 h 6"/>
                              <a:gd name="T2" fmla="*/ 2 w 3"/>
                              <a:gd name="T3" fmla="*/ 6 h 6"/>
                              <a:gd name="T4" fmla="*/ 1 w 3"/>
                              <a:gd name="T5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1" y="0"/>
                                </a:moveTo>
                                <a:cubicBezTo>
                                  <a:pt x="3" y="1"/>
                                  <a:pt x="2" y="4"/>
                                  <a:pt x="2" y="6"/>
                                </a:cubicBezTo>
                                <a:cubicBezTo>
                                  <a:pt x="0" y="6"/>
                                  <a:pt x="2" y="2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1251"/>
                        <wps:cNvSpPr>
                          <a:spLocks/>
                        </wps:cNvSpPr>
                        <wps:spPr bwMode="auto">
                          <a:xfrm>
                            <a:off x="4214" y="4185"/>
                            <a:ext cx="6" cy="23"/>
                          </a:xfrm>
                          <a:custGeom>
                            <a:avLst/>
                            <a:gdLst>
                              <a:gd name="T0" fmla="*/ 0 w 1"/>
                              <a:gd name="T1" fmla="*/ 1 h 4"/>
                              <a:gd name="T2" fmla="*/ 0 w 1"/>
                              <a:gd name="T3" fmla="*/ 3 h 4"/>
                              <a:gd name="T4" fmla="*/ 0 w 1"/>
                              <a:gd name="T5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0" y="1"/>
                                </a:moveTo>
                                <a:cubicBezTo>
                                  <a:pt x="1" y="0"/>
                                  <a:pt x="1" y="4"/>
                                  <a:pt x="0" y="3"/>
                                </a:cubicBezTo>
                                <a:cubicBezTo>
                                  <a:pt x="0" y="2"/>
                                  <a:pt x="0" y="2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1252"/>
                        <wps:cNvSpPr>
                          <a:spLocks/>
                        </wps:cNvSpPr>
                        <wps:spPr bwMode="auto">
                          <a:xfrm>
                            <a:off x="4108" y="4267"/>
                            <a:ext cx="12" cy="142"/>
                          </a:xfrm>
                          <a:custGeom>
                            <a:avLst/>
                            <a:gdLst>
                              <a:gd name="T0" fmla="*/ 1 w 2"/>
                              <a:gd name="T1" fmla="*/ 0 h 24"/>
                              <a:gd name="T2" fmla="*/ 0 w 2"/>
                              <a:gd name="T3" fmla="*/ 24 h 24"/>
                              <a:gd name="T4" fmla="*/ 1 w 2"/>
                              <a:gd name="T5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24">
                                <a:moveTo>
                                  <a:pt x="1" y="0"/>
                                </a:moveTo>
                                <a:cubicBezTo>
                                  <a:pt x="2" y="6"/>
                                  <a:pt x="2" y="18"/>
                                  <a:pt x="0" y="24"/>
                                </a:cubicBezTo>
                                <a:cubicBezTo>
                                  <a:pt x="0" y="16"/>
                                  <a:pt x="1" y="8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1253"/>
                        <wps:cNvSpPr>
                          <a:spLocks/>
                        </wps:cNvSpPr>
                        <wps:spPr bwMode="auto">
                          <a:xfrm>
                            <a:off x="4126" y="4285"/>
                            <a:ext cx="11" cy="53"/>
                          </a:xfrm>
                          <a:custGeom>
                            <a:avLst/>
                            <a:gdLst>
                              <a:gd name="T0" fmla="*/ 0 w 2"/>
                              <a:gd name="T1" fmla="*/ 0 h 9"/>
                              <a:gd name="T2" fmla="*/ 0 w 2"/>
                              <a:gd name="T3" fmla="*/ 9 h 9"/>
                              <a:gd name="T4" fmla="*/ 0 w 2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0" y="0"/>
                                </a:moveTo>
                                <a:cubicBezTo>
                                  <a:pt x="2" y="1"/>
                                  <a:pt x="1" y="8"/>
                                  <a:pt x="0" y="9"/>
                                </a:cubicBezTo>
                                <a:cubicBezTo>
                                  <a:pt x="0" y="6"/>
                                  <a:pt x="0" y="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1254"/>
                        <wps:cNvSpPr>
                          <a:spLocks/>
                        </wps:cNvSpPr>
                        <wps:spPr bwMode="auto">
                          <a:xfrm>
                            <a:off x="4078" y="4285"/>
                            <a:ext cx="12" cy="71"/>
                          </a:xfrm>
                          <a:custGeom>
                            <a:avLst/>
                            <a:gdLst>
                              <a:gd name="T0" fmla="*/ 1 w 2"/>
                              <a:gd name="T1" fmla="*/ 0 h 12"/>
                              <a:gd name="T2" fmla="*/ 0 w 2"/>
                              <a:gd name="T3" fmla="*/ 12 h 12"/>
                              <a:gd name="T4" fmla="*/ 1 w 2"/>
                              <a:gd name="T5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12">
                                <a:moveTo>
                                  <a:pt x="1" y="0"/>
                                </a:moveTo>
                                <a:cubicBezTo>
                                  <a:pt x="2" y="2"/>
                                  <a:pt x="2" y="10"/>
                                  <a:pt x="0" y="12"/>
                                </a:cubicBezTo>
                                <a:cubicBezTo>
                                  <a:pt x="0" y="8"/>
                                  <a:pt x="0" y="4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1255"/>
                        <wps:cNvSpPr>
                          <a:spLocks/>
                        </wps:cNvSpPr>
                        <wps:spPr bwMode="auto">
                          <a:xfrm>
                            <a:off x="4196" y="4309"/>
                            <a:ext cx="18" cy="23"/>
                          </a:xfrm>
                          <a:custGeom>
                            <a:avLst/>
                            <a:gdLst>
                              <a:gd name="T0" fmla="*/ 1 w 3"/>
                              <a:gd name="T1" fmla="*/ 1 h 4"/>
                              <a:gd name="T2" fmla="*/ 2 w 3"/>
                              <a:gd name="T3" fmla="*/ 3 h 4"/>
                              <a:gd name="T4" fmla="*/ 1 w 3"/>
                              <a:gd name="T5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1" y="1"/>
                                </a:moveTo>
                                <a:cubicBezTo>
                                  <a:pt x="3" y="0"/>
                                  <a:pt x="2" y="2"/>
                                  <a:pt x="2" y="3"/>
                                </a:cubicBezTo>
                                <a:cubicBezTo>
                                  <a:pt x="0" y="4"/>
                                  <a:pt x="2" y="2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1256"/>
                        <wps:cNvSpPr>
                          <a:spLocks/>
                        </wps:cNvSpPr>
                        <wps:spPr bwMode="auto">
                          <a:xfrm>
                            <a:off x="4126" y="4356"/>
                            <a:ext cx="5" cy="18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"/>
                              <a:gd name="T2" fmla="*/ 1 w 1"/>
                              <a:gd name="T3" fmla="*/ 0 h 3"/>
                              <a:gd name="T4" fmla="*/ 1 w 1"/>
                              <a:gd name="T5" fmla="*/ 3 h 3"/>
                              <a:gd name="T6" fmla="*/ 0 w 1"/>
                              <a:gd name="T7" fmla="*/ 3 h 3"/>
                              <a:gd name="T8" fmla="*/ 0 w 1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1" y="1"/>
                                  <a:pt x="1" y="2"/>
                                  <a:pt x="1" y="3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1257"/>
                        <wps:cNvSpPr>
                          <a:spLocks/>
                        </wps:cNvSpPr>
                        <wps:spPr bwMode="auto">
                          <a:xfrm>
                            <a:off x="4078" y="4374"/>
                            <a:ext cx="18" cy="47"/>
                          </a:xfrm>
                          <a:custGeom>
                            <a:avLst/>
                            <a:gdLst>
                              <a:gd name="T0" fmla="*/ 1 w 3"/>
                              <a:gd name="T1" fmla="*/ 0 h 8"/>
                              <a:gd name="T2" fmla="*/ 1 w 3"/>
                              <a:gd name="T3" fmla="*/ 8 h 8"/>
                              <a:gd name="T4" fmla="*/ 0 w 3"/>
                              <a:gd name="T5" fmla="*/ 8 h 8"/>
                              <a:gd name="T6" fmla="*/ 0 w 3"/>
                              <a:gd name="T7" fmla="*/ 4 h 8"/>
                              <a:gd name="T8" fmla="*/ 0 w 3"/>
                              <a:gd name="T9" fmla="*/ 1 h 8"/>
                              <a:gd name="T10" fmla="*/ 1 w 3"/>
                              <a:gd name="T11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8">
                                <a:moveTo>
                                  <a:pt x="1" y="0"/>
                                </a:moveTo>
                                <a:cubicBezTo>
                                  <a:pt x="3" y="1"/>
                                  <a:pt x="1" y="6"/>
                                  <a:pt x="1" y="8"/>
                                </a:cubicBezTo>
                                <a:cubicBezTo>
                                  <a:pt x="1" y="8"/>
                                  <a:pt x="0" y="8"/>
                                  <a:pt x="0" y="8"/>
                                </a:cubicBezTo>
                                <a:cubicBezTo>
                                  <a:pt x="1" y="7"/>
                                  <a:pt x="1" y="6"/>
                                  <a:pt x="0" y="4"/>
                                </a:cubicBezTo>
                                <a:cubicBezTo>
                                  <a:pt x="2" y="4"/>
                                  <a:pt x="0" y="2"/>
                                  <a:pt x="0" y="1"/>
                                </a:cubicBezTo>
                                <a:cubicBezTo>
                                  <a:pt x="1" y="1"/>
                                  <a:pt x="1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1258"/>
                        <wps:cNvSpPr>
                          <a:spLocks/>
                        </wps:cNvSpPr>
                        <wps:spPr bwMode="auto">
                          <a:xfrm>
                            <a:off x="4131" y="4409"/>
                            <a:ext cx="6" cy="18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"/>
                              <a:gd name="T2" fmla="*/ 1 w 1"/>
                              <a:gd name="T3" fmla="*/ 0 h 3"/>
                              <a:gd name="T4" fmla="*/ 1 w 1"/>
                              <a:gd name="T5" fmla="*/ 3 h 3"/>
                              <a:gd name="T6" fmla="*/ 0 w 1"/>
                              <a:gd name="T7" fmla="*/ 3 h 3"/>
                              <a:gd name="T8" fmla="*/ 0 w 1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1" y="2"/>
                                  <a:pt x="1" y="3"/>
                                </a:cubicBezTo>
                                <a:cubicBezTo>
                                  <a:pt x="1" y="3"/>
                                  <a:pt x="0" y="3"/>
                                  <a:pt x="0" y="3"/>
                                </a:cubicBez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1259"/>
                        <wps:cNvSpPr>
                          <a:spLocks/>
                        </wps:cNvSpPr>
                        <wps:spPr bwMode="auto">
                          <a:xfrm>
                            <a:off x="4120" y="4415"/>
                            <a:ext cx="11" cy="18"/>
                          </a:xfrm>
                          <a:custGeom>
                            <a:avLst/>
                            <a:gdLst>
                              <a:gd name="T0" fmla="*/ 0 w 2"/>
                              <a:gd name="T1" fmla="*/ 0 h 3"/>
                              <a:gd name="T2" fmla="*/ 1 w 2"/>
                              <a:gd name="T3" fmla="*/ 3 h 3"/>
                              <a:gd name="T4" fmla="*/ 0 w 2"/>
                              <a:gd name="T5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0"/>
                                </a:moveTo>
                                <a:cubicBezTo>
                                  <a:pt x="2" y="0"/>
                                  <a:pt x="1" y="2"/>
                                  <a:pt x="1" y="3"/>
                                </a:cubicBezTo>
                                <a:cubicBezTo>
                                  <a:pt x="0" y="3"/>
                                  <a:pt x="1" y="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1260"/>
                        <wps:cNvSpPr>
                          <a:spLocks/>
                        </wps:cNvSpPr>
                        <wps:spPr bwMode="auto">
                          <a:xfrm>
                            <a:off x="4108" y="4421"/>
                            <a:ext cx="12" cy="35"/>
                          </a:xfrm>
                          <a:custGeom>
                            <a:avLst/>
                            <a:gdLst>
                              <a:gd name="T0" fmla="*/ 1 w 2"/>
                              <a:gd name="T1" fmla="*/ 0 h 6"/>
                              <a:gd name="T2" fmla="*/ 1 w 2"/>
                              <a:gd name="T3" fmla="*/ 6 h 6"/>
                              <a:gd name="T4" fmla="*/ 0 w 2"/>
                              <a:gd name="T5" fmla="*/ 1 h 6"/>
                              <a:gd name="T6" fmla="*/ 1 w 2"/>
                              <a:gd name="T7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1" y="0"/>
                                </a:moveTo>
                                <a:cubicBezTo>
                                  <a:pt x="2" y="0"/>
                                  <a:pt x="2" y="6"/>
                                  <a:pt x="1" y="6"/>
                                </a:cubicBezTo>
                                <a:cubicBezTo>
                                  <a:pt x="1" y="4"/>
                                  <a:pt x="1" y="2"/>
                                  <a:pt x="0" y="1"/>
                                </a:cubicBezTo>
                                <a:cubicBezTo>
                                  <a:pt x="1" y="1"/>
                                  <a:pt x="1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1261"/>
                        <wps:cNvSpPr>
                          <a:spLocks/>
                        </wps:cNvSpPr>
                        <wps:spPr bwMode="auto">
                          <a:xfrm>
                            <a:off x="4108" y="4510"/>
                            <a:ext cx="6" cy="23"/>
                          </a:xfrm>
                          <a:custGeom>
                            <a:avLst/>
                            <a:gdLst>
                              <a:gd name="T0" fmla="*/ 0 w 1"/>
                              <a:gd name="T1" fmla="*/ 0 h 4"/>
                              <a:gd name="T2" fmla="*/ 1 w 1"/>
                              <a:gd name="T3" fmla="*/ 0 h 4"/>
                              <a:gd name="T4" fmla="*/ 1 w 1"/>
                              <a:gd name="T5" fmla="*/ 4 h 4"/>
                              <a:gd name="T6" fmla="*/ 0 w 1"/>
                              <a:gd name="T7" fmla="*/ 4 h 4"/>
                              <a:gd name="T8" fmla="*/ 0 w 1"/>
                              <a:gd name="T9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0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1" y="3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0" y="4"/>
                                </a:cubicBezTo>
                                <a:cubicBezTo>
                                  <a:pt x="0" y="3"/>
                                  <a:pt x="0" y="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1262"/>
                        <wps:cNvSpPr>
                          <a:spLocks/>
                        </wps:cNvSpPr>
                        <wps:spPr bwMode="auto">
                          <a:xfrm>
                            <a:off x="4191" y="4628"/>
                            <a:ext cx="11" cy="41"/>
                          </a:xfrm>
                          <a:custGeom>
                            <a:avLst/>
                            <a:gdLst>
                              <a:gd name="T0" fmla="*/ 0 w 2"/>
                              <a:gd name="T1" fmla="*/ 0 h 7"/>
                              <a:gd name="T2" fmla="*/ 2 w 2"/>
                              <a:gd name="T3" fmla="*/ 0 h 7"/>
                              <a:gd name="T4" fmla="*/ 2 w 2"/>
                              <a:gd name="T5" fmla="*/ 7 h 7"/>
                              <a:gd name="T6" fmla="*/ 0 w 2"/>
                              <a:gd name="T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7">
                                <a:moveTo>
                                  <a:pt x="0" y="0"/>
                                </a:move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2" y="2"/>
                                  <a:pt x="2" y="5"/>
                                  <a:pt x="2" y="7"/>
                                </a:cubicBezTo>
                                <a:cubicBezTo>
                                  <a:pt x="0" y="5"/>
                                  <a:pt x="1" y="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1263"/>
                        <wps:cNvSpPr>
                          <a:spLocks/>
                        </wps:cNvSpPr>
                        <wps:spPr bwMode="auto">
                          <a:xfrm>
                            <a:off x="4149" y="4675"/>
                            <a:ext cx="12" cy="12"/>
                          </a:xfrm>
                          <a:custGeom>
                            <a:avLst/>
                            <a:gdLst>
                              <a:gd name="T0" fmla="*/ 0 w 2"/>
                              <a:gd name="T1" fmla="*/ 0 h 2"/>
                              <a:gd name="T2" fmla="*/ 2 w 2"/>
                              <a:gd name="T3" fmla="*/ 2 h 2"/>
                              <a:gd name="T4" fmla="*/ 0 w 2"/>
                              <a:gd name="T5" fmla="*/ 2 h 2"/>
                              <a:gd name="T6" fmla="*/ 0 w 2"/>
                              <a:gd name="T7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cubicBezTo>
                                  <a:pt x="1" y="0"/>
                                  <a:pt x="2" y="1"/>
                                  <a:pt x="2" y="2"/>
                                </a:cubicBezTo>
                                <a:cubicBezTo>
                                  <a:pt x="1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1264"/>
                        <wps:cNvSpPr>
                          <a:spLocks/>
                        </wps:cNvSpPr>
                        <wps:spPr bwMode="auto">
                          <a:xfrm>
                            <a:off x="4179" y="4711"/>
                            <a:ext cx="17" cy="41"/>
                          </a:xfrm>
                          <a:custGeom>
                            <a:avLst/>
                            <a:gdLst>
                              <a:gd name="T0" fmla="*/ 2 w 3"/>
                              <a:gd name="T1" fmla="*/ 0 h 7"/>
                              <a:gd name="T2" fmla="*/ 3 w 3"/>
                              <a:gd name="T3" fmla="*/ 0 h 7"/>
                              <a:gd name="T4" fmla="*/ 2 w 3"/>
                              <a:gd name="T5" fmla="*/ 7 h 7"/>
                              <a:gd name="T6" fmla="*/ 2 w 3"/>
                              <a:gd name="T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7">
                                <a:moveTo>
                                  <a:pt x="2" y="0"/>
                                </a:moveTo>
                                <a:cubicBezTo>
                                  <a:pt x="2" y="0"/>
                                  <a:pt x="3" y="0"/>
                                  <a:pt x="3" y="0"/>
                                </a:cubicBezTo>
                                <a:cubicBezTo>
                                  <a:pt x="2" y="1"/>
                                  <a:pt x="2" y="5"/>
                                  <a:pt x="2" y="7"/>
                                </a:cubicBezTo>
                                <a:cubicBezTo>
                                  <a:pt x="0" y="6"/>
                                  <a:pt x="2" y="2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1265"/>
                        <wps:cNvSpPr>
                          <a:spLocks/>
                        </wps:cNvSpPr>
                        <wps:spPr bwMode="auto">
                          <a:xfrm>
                            <a:off x="4191" y="4770"/>
                            <a:ext cx="23" cy="53"/>
                          </a:xfrm>
                          <a:custGeom>
                            <a:avLst/>
                            <a:gdLst>
                              <a:gd name="T0" fmla="*/ 2 w 4"/>
                              <a:gd name="T1" fmla="*/ 0 h 9"/>
                              <a:gd name="T2" fmla="*/ 2 w 4"/>
                              <a:gd name="T3" fmla="*/ 9 h 9"/>
                              <a:gd name="T4" fmla="*/ 2 w 4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2" y="0"/>
                                </a:moveTo>
                                <a:cubicBezTo>
                                  <a:pt x="4" y="1"/>
                                  <a:pt x="2" y="6"/>
                                  <a:pt x="2" y="9"/>
                                </a:cubicBezTo>
                                <a:cubicBezTo>
                                  <a:pt x="0" y="8"/>
                                  <a:pt x="2" y="3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reeform 1266"/>
                        <wps:cNvSpPr>
                          <a:spLocks/>
                        </wps:cNvSpPr>
                        <wps:spPr bwMode="auto">
                          <a:xfrm>
                            <a:off x="4173" y="4799"/>
                            <a:ext cx="12" cy="24"/>
                          </a:xfrm>
                          <a:custGeom>
                            <a:avLst/>
                            <a:gdLst>
                              <a:gd name="T0" fmla="*/ 1 w 2"/>
                              <a:gd name="T1" fmla="*/ 0 h 4"/>
                              <a:gd name="T2" fmla="*/ 2 w 2"/>
                              <a:gd name="T3" fmla="*/ 0 h 4"/>
                              <a:gd name="T4" fmla="*/ 2 w 2"/>
                              <a:gd name="T5" fmla="*/ 4 h 4"/>
                              <a:gd name="T6" fmla="*/ 1 w 2"/>
                              <a:gd name="T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2" y="1"/>
                                  <a:pt x="2" y="3"/>
                                  <a:pt x="2" y="4"/>
                                </a:cubicBezTo>
                                <a:cubicBezTo>
                                  <a:pt x="0" y="4"/>
                                  <a:pt x="1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1267"/>
                        <wps:cNvSpPr>
                          <a:spLocks/>
                        </wps:cNvSpPr>
                        <wps:spPr bwMode="auto">
                          <a:xfrm>
                            <a:off x="4149" y="4870"/>
                            <a:ext cx="12" cy="18"/>
                          </a:xfrm>
                          <a:custGeom>
                            <a:avLst/>
                            <a:gdLst>
                              <a:gd name="T0" fmla="*/ 0 w 2"/>
                              <a:gd name="T1" fmla="*/ 0 h 3"/>
                              <a:gd name="T2" fmla="*/ 1 w 2"/>
                              <a:gd name="T3" fmla="*/ 3 h 3"/>
                              <a:gd name="T4" fmla="*/ 0 w 2"/>
                              <a:gd name="T5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0"/>
                                </a:moveTo>
                                <a:cubicBezTo>
                                  <a:pt x="2" y="0"/>
                                  <a:pt x="1" y="2"/>
                                  <a:pt x="1" y="3"/>
                                </a:cubicBezTo>
                                <a:cubicBezTo>
                                  <a:pt x="0" y="3"/>
                                  <a:pt x="1" y="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1268"/>
                        <wps:cNvSpPr>
                          <a:spLocks/>
                        </wps:cNvSpPr>
                        <wps:spPr bwMode="auto">
                          <a:xfrm>
                            <a:off x="4137" y="4918"/>
                            <a:ext cx="18" cy="47"/>
                          </a:xfrm>
                          <a:custGeom>
                            <a:avLst/>
                            <a:gdLst>
                              <a:gd name="T0" fmla="*/ 1 w 3"/>
                              <a:gd name="T1" fmla="*/ 0 h 8"/>
                              <a:gd name="T2" fmla="*/ 2 w 3"/>
                              <a:gd name="T3" fmla="*/ 8 h 8"/>
                              <a:gd name="T4" fmla="*/ 1 w 3"/>
                              <a:gd name="T5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8">
                                <a:moveTo>
                                  <a:pt x="1" y="0"/>
                                </a:moveTo>
                                <a:cubicBezTo>
                                  <a:pt x="3" y="1"/>
                                  <a:pt x="1" y="6"/>
                                  <a:pt x="2" y="8"/>
                                </a:cubicBezTo>
                                <a:cubicBezTo>
                                  <a:pt x="0" y="7"/>
                                  <a:pt x="2" y="3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1269"/>
                        <wps:cNvSpPr>
                          <a:spLocks/>
                        </wps:cNvSpPr>
                        <wps:spPr bwMode="auto">
                          <a:xfrm>
                            <a:off x="4108" y="4935"/>
                            <a:ext cx="18" cy="42"/>
                          </a:xfrm>
                          <a:custGeom>
                            <a:avLst/>
                            <a:gdLst>
                              <a:gd name="T0" fmla="*/ 1 w 3"/>
                              <a:gd name="T1" fmla="*/ 0 h 7"/>
                              <a:gd name="T2" fmla="*/ 2 w 3"/>
                              <a:gd name="T3" fmla="*/ 7 h 7"/>
                              <a:gd name="T4" fmla="*/ 1 w 3"/>
                              <a:gd name="T5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7">
                                <a:moveTo>
                                  <a:pt x="1" y="0"/>
                                </a:moveTo>
                                <a:cubicBezTo>
                                  <a:pt x="3" y="1"/>
                                  <a:pt x="2" y="5"/>
                                  <a:pt x="2" y="7"/>
                                </a:cubicBezTo>
                                <a:cubicBezTo>
                                  <a:pt x="0" y="6"/>
                                  <a:pt x="2" y="2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1270"/>
                        <wps:cNvSpPr>
                          <a:spLocks/>
                        </wps:cNvSpPr>
                        <wps:spPr bwMode="auto">
                          <a:xfrm>
                            <a:off x="4185" y="4959"/>
                            <a:ext cx="6" cy="24"/>
                          </a:xfrm>
                          <a:custGeom>
                            <a:avLst/>
                            <a:gdLst>
                              <a:gd name="T0" fmla="*/ 0 w 1"/>
                              <a:gd name="T1" fmla="*/ 0 h 4"/>
                              <a:gd name="T2" fmla="*/ 0 w 1"/>
                              <a:gd name="T3" fmla="*/ 3 h 4"/>
                              <a:gd name="T4" fmla="*/ 0 w 1"/>
                              <a:gd name="T5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0" y="0"/>
                                </a:moveTo>
                                <a:cubicBezTo>
                                  <a:pt x="1" y="0"/>
                                  <a:pt x="1" y="4"/>
                                  <a:pt x="0" y="3"/>
                                </a:cubicBez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1271"/>
                        <wps:cNvSpPr>
                          <a:spLocks/>
                        </wps:cNvSpPr>
                        <wps:spPr bwMode="auto">
                          <a:xfrm>
                            <a:off x="4202" y="4988"/>
                            <a:ext cx="12" cy="24"/>
                          </a:xfrm>
                          <a:custGeom>
                            <a:avLst/>
                            <a:gdLst>
                              <a:gd name="T0" fmla="*/ 0 w 2"/>
                              <a:gd name="T1" fmla="*/ 0 h 4"/>
                              <a:gd name="T2" fmla="*/ 2 w 2"/>
                              <a:gd name="T3" fmla="*/ 4 h 4"/>
                              <a:gd name="T4" fmla="*/ 0 w 2"/>
                              <a:gd name="T5" fmla="*/ 4 h 4"/>
                              <a:gd name="T6" fmla="*/ 0 w 2"/>
                              <a:gd name="T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0" y="0"/>
                                </a:moveTo>
                                <a:cubicBezTo>
                                  <a:pt x="2" y="1"/>
                                  <a:pt x="1" y="3"/>
                                  <a:pt x="2" y="4"/>
                                </a:cubicBezTo>
                                <a:cubicBezTo>
                                  <a:pt x="1" y="4"/>
                                  <a:pt x="1" y="4"/>
                                  <a:pt x="0" y="4"/>
                                </a:cubicBezTo>
                                <a:cubicBezTo>
                                  <a:pt x="0" y="3"/>
                                  <a:pt x="0" y="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1272"/>
                        <wps:cNvSpPr>
                          <a:spLocks/>
                        </wps:cNvSpPr>
                        <wps:spPr bwMode="auto">
                          <a:xfrm>
                            <a:off x="4108" y="5059"/>
                            <a:ext cx="12" cy="71"/>
                          </a:xfrm>
                          <a:custGeom>
                            <a:avLst/>
                            <a:gdLst>
                              <a:gd name="T0" fmla="*/ 1 w 2"/>
                              <a:gd name="T1" fmla="*/ 0 h 12"/>
                              <a:gd name="T2" fmla="*/ 0 w 2"/>
                              <a:gd name="T3" fmla="*/ 12 h 12"/>
                              <a:gd name="T4" fmla="*/ 1 w 2"/>
                              <a:gd name="T5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12">
                                <a:moveTo>
                                  <a:pt x="1" y="0"/>
                                </a:moveTo>
                                <a:cubicBezTo>
                                  <a:pt x="2" y="2"/>
                                  <a:pt x="2" y="10"/>
                                  <a:pt x="0" y="12"/>
                                </a:cubicBezTo>
                                <a:cubicBezTo>
                                  <a:pt x="0" y="8"/>
                                  <a:pt x="0" y="4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1273"/>
                        <wps:cNvSpPr>
                          <a:spLocks/>
                        </wps:cNvSpPr>
                        <wps:spPr bwMode="auto">
                          <a:xfrm>
                            <a:off x="4167" y="5130"/>
                            <a:ext cx="12" cy="18"/>
                          </a:xfrm>
                          <a:custGeom>
                            <a:avLst/>
                            <a:gdLst>
                              <a:gd name="T0" fmla="*/ 1 w 2"/>
                              <a:gd name="T1" fmla="*/ 0 h 3"/>
                              <a:gd name="T2" fmla="*/ 2 w 2"/>
                              <a:gd name="T3" fmla="*/ 0 h 3"/>
                              <a:gd name="T4" fmla="*/ 1 w 2"/>
                              <a:gd name="T5" fmla="*/ 3 h 3"/>
                              <a:gd name="T6" fmla="*/ 0 w 2"/>
                              <a:gd name="T7" fmla="*/ 3 h 3"/>
                              <a:gd name="T8" fmla="*/ 1 w 2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1" y="1"/>
                                  <a:pt x="1" y="2"/>
                                  <a:pt x="1" y="3"/>
                                </a:cubicBezTo>
                                <a:cubicBezTo>
                                  <a:pt x="1" y="3"/>
                                  <a:pt x="1" y="3"/>
                                  <a:pt x="0" y="3"/>
                                </a:cubicBezTo>
                                <a:cubicBezTo>
                                  <a:pt x="1" y="2"/>
                                  <a:pt x="1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1274"/>
                        <wps:cNvSpPr>
                          <a:spLocks/>
                        </wps:cNvSpPr>
                        <wps:spPr bwMode="auto">
                          <a:xfrm>
                            <a:off x="4173" y="3789"/>
                            <a:ext cx="23" cy="76"/>
                          </a:xfrm>
                          <a:custGeom>
                            <a:avLst/>
                            <a:gdLst>
                              <a:gd name="T0" fmla="*/ 0 w 4"/>
                              <a:gd name="T1" fmla="*/ 0 h 13"/>
                              <a:gd name="T2" fmla="*/ 2 w 4"/>
                              <a:gd name="T3" fmla="*/ 3 h 13"/>
                              <a:gd name="T4" fmla="*/ 1 w 4"/>
                              <a:gd name="T5" fmla="*/ 13 h 13"/>
                              <a:gd name="T6" fmla="*/ 0 w 4"/>
                              <a:gd name="T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13">
                                <a:moveTo>
                                  <a:pt x="0" y="0"/>
                                </a:moveTo>
                                <a:cubicBezTo>
                                  <a:pt x="2" y="0"/>
                                  <a:pt x="0" y="3"/>
                                  <a:pt x="2" y="3"/>
                                </a:cubicBezTo>
                                <a:cubicBezTo>
                                  <a:pt x="0" y="5"/>
                                  <a:pt x="4" y="11"/>
                                  <a:pt x="1" y="13"/>
                                </a:cubicBezTo>
                                <a:cubicBezTo>
                                  <a:pt x="1" y="6"/>
                                  <a:pt x="0" y="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1275"/>
                        <wps:cNvSpPr>
                          <a:spLocks/>
                        </wps:cNvSpPr>
                        <wps:spPr bwMode="auto">
                          <a:xfrm>
                            <a:off x="4173" y="4114"/>
                            <a:ext cx="23" cy="76"/>
                          </a:xfrm>
                          <a:custGeom>
                            <a:avLst/>
                            <a:gdLst>
                              <a:gd name="T0" fmla="*/ 1 w 4"/>
                              <a:gd name="T1" fmla="*/ 12 h 13"/>
                              <a:gd name="T2" fmla="*/ 3 w 4"/>
                              <a:gd name="T3" fmla="*/ 0 h 13"/>
                              <a:gd name="T4" fmla="*/ 3 w 4"/>
                              <a:gd name="T5" fmla="*/ 8 h 13"/>
                              <a:gd name="T6" fmla="*/ 2 w 4"/>
                              <a:gd name="T7" fmla="*/ 13 h 13"/>
                              <a:gd name="T8" fmla="*/ 1 w 4"/>
                              <a:gd name="T9" fmla="*/ 12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13">
                                <a:moveTo>
                                  <a:pt x="1" y="12"/>
                                </a:moveTo>
                                <a:cubicBezTo>
                                  <a:pt x="2" y="8"/>
                                  <a:pt x="0" y="2"/>
                                  <a:pt x="3" y="0"/>
                                </a:cubicBezTo>
                                <a:cubicBezTo>
                                  <a:pt x="3" y="3"/>
                                  <a:pt x="1" y="7"/>
                                  <a:pt x="3" y="8"/>
                                </a:cubicBezTo>
                                <a:cubicBezTo>
                                  <a:pt x="1" y="9"/>
                                  <a:pt x="4" y="13"/>
                                  <a:pt x="2" y="13"/>
                                </a:cubicBezTo>
                                <a:cubicBezTo>
                                  <a:pt x="2" y="12"/>
                                  <a:pt x="2" y="12"/>
                                  <a:pt x="1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1276"/>
                        <wps:cNvSpPr>
                          <a:spLocks noEditPoints="1"/>
                        </wps:cNvSpPr>
                        <wps:spPr bwMode="auto">
                          <a:xfrm>
                            <a:off x="4061" y="3327"/>
                            <a:ext cx="177" cy="1957"/>
                          </a:xfrm>
                          <a:custGeom>
                            <a:avLst/>
                            <a:gdLst>
                              <a:gd name="T0" fmla="*/ 30 w 30"/>
                              <a:gd name="T1" fmla="*/ 53 h 331"/>
                              <a:gd name="T2" fmla="*/ 28 w 30"/>
                              <a:gd name="T3" fmla="*/ 193 h 331"/>
                              <a:gd name="T4" fmla="*/ 28 w 30"/>
                              <a:gd name="T5" fmla="*/ 225 h 331"/>
                              <a:gd name="T6" fmla="*/ 26 w 30"/>
                              <a:gd name="T7" fmla="*/ 330 h 331"/>
                              <a:gd name="T8" fmla="*/ 1 w 30"/>
                              <a:gd name="T9" fmla="*/ 214 h 331"/>
                              <a:gd name="T10" fmla="*/ 3 w 30"/>
                              <a:gd name="T11" fmla="*/ 103 h 331"/>
                              <a:gd name="T12" fmla="*/ 1 w 30"/>
                              <a:gd name="T13" fmla="*/ 3 h 331"/>
                              <a:gd name="T14" fmla="*/ 5 w 30"/>
                              <a:gd name="T15" fmla="*/ 27 h 331"/>
                              <a:gd name="T16" fmla="*/ 19 w 30"/>
                              <a:gd name="T17" fmla="*/ 38 h 331"/>
                              <a:gd name="T18" fmla="*/ 12 w 30"/>
                              <a:gd name="T19" fmla="*/ 36 h 331"/>
                              <a:gd name="T20" fmla="*/ 13 w 30"/>
                              <a:gd name="T21" fmla="*/ 32 h 331"/>
                              <a:gd name="T22" fmla="*/ 14 w 30"/>
                              <a:gd name="T23" fmla="*/ 47 h 331"/>
                              <a:gd name="T24" fmla="*/ 19 w 30"/>
                              <a:gd name="T25" fmla="*/ 56 h 331"/>
                              <a:gd name="T26" fmla="*/ 21 w 30"/>
                              <a:gd name="T27" fmla="*/ 53 h 331"/>
                              <a:gd name="T28" fmla="*/ 21 w 30"/>
                              <a:gd name="T29" fmla="*/ 50 h 331"/>
                              <a:gd name="T30" fmla="*/ 22 w 30"/>
                              <a:gd name="T31" fmla="*/ 55 h 331"/>
                              <a:gd name="T32" fmla="*/ 17 w 30"/>
                              <a:gd name="T33" fmla="*/ 58 h 331"/>
                              <a:gd name="T34" fmla="*/ 21 w 30"/>
                              <a:gd name="T35" fmla="*/ 75 h 331"/>
                              <a:gd name="T36" fmla="*/ 9 w 30"/>
                              <a:gd name="T37" fmla="*/ 77 h 331"/>
                              <a:gd name="T38" fmla="*/ 21 w 30"/>
                              <a:gd name="T39" fmla="*/ 81 h 331"/>
                              <a:gd name="T40" fmla="*/ 16 w 30"/>
                              <a:gd name="T41" fmla="*/ 98 h 331"/>
                              <a:gd name="T42" fmla="*/ 16 w 30"/>
                              <a:gd name="T43" fmla="*/ 98 h 331"/>
                              <a:gd name="T44" fmla="*/ 23 w 30"/>
                              <a:gd name="T45" fmla="*/ 96 h 331"/>
                              <a:gd name="T46" fmla="*/ 20 w 30"/>
                              <a:gd name="T47" fmla="*/ 107 h 331"/>
                              <a:gd name="T48" fmla="*/ 13 w 30"/>
                              <a:gd name="T49" fmla="*/ 121 h 331"/>
                              <a:gd name="T50" fmla="*/ 12 w 30"/>
                              <a:gd name="T51" fmla="*/ 132 h 331"/>
                              <a:gd name="T52" fmla="*/ 26 w 30"/>
                              <a:gd name="T53" fmla="*/ 134 h 331"/>
                              <a:gd name="T54" fmla="*/ 22 w 30"/>
                              <a:gd name="T55" fmla="*/ 133 h 331"/>
                              <a:gd name="T56" fmla="*/ 26 w 30"/>
                              <a:gd name="T57" fmla="*/ 144 h 331"/>
                              <a:gd name="T58" fmla="*/ 26 w 30"/>
                              <a:gd name="T59" fmla="*/ 148 h 331"/>
                              <a:gd name="T60" fmla="*/ 8 w 30"/>
                              <a:gd name="T61" fmla="*/ 183 h 331"/>
                              <a:gd name="T62" fmla="*/ 11 w 30"/>
                              <a:gd name="T63" fmla="*/ 171 h 331"/>
                              <a:gd name="T64" fmla="*/ 3 w 30"/>
                              <a:gd name="T65" fmla="*/ 174 h 331"/>
                              <a:gd name="T66" fmla="*/ 25 w 30"/>
                              <a:gd name="T67" fmla="*/ 169 h 331"/>
                              <a:gd name="T68" fmla="*/ 11 w 30"/>
                              <a:gd name="T69" fmla="*/ 177 h 331"/>
                              <a:gd name="T70" fmla="*/ 11 w 30"/>
                              <a:gd name="T71" fmla="*/ 174 h 331"/>
                              <a:gd name="T72" fmla="*/ 3 w 30"/>
                              <a:gd name="T73" fmla="*/ 181 h 331"/>
                              <a:gd name="T74" fmla="*/ 4 w 30"/>
                              <a:gd name="T75" fmla="*/ 177 h 331"/>
                              <a:gd name="T76" fmla="*/ 13 w 30"/>
                              <a:gd name="T77" fmla="*/ 186 h 331"/>
                              <a:gd name="T78" fmla="*/ 12 w 30"/>
                              <a:gd name="T79" fmla="*/ 186 h 331"/>
                              <a:gd name="T80" fmla="*/ 11 w 30"/>
                              <a:gd name="T81" fmla="*/ 187 h 331"/>
                              <a:gd name="T82" fmla="*/ 9 w 30"/>
                              <a:gd name="T83" fmla="*/ 185 h 331"/>
                              <a:gd name="T84" fmla="*/ 9 w 30"/>
                              <a:gd name="T85" fmla="*/ 204 h 331"/>
                              <a:gd name="T86" fmla="*/ 8 w 30"/>
                              <a:gd name="T87" fmla="*/ 204 h 331"/>
                              <a:gd name="T88" fmla="*/ 22 w 30"/>
                              <a:gd name="T89" fmla="*/ 220 h 331"/>
                              <a:gd name="T90" fmla="*/ 17 w 30"/>
                              <a:gd name="T91" fmla="*/ 230 h 331"/>
                              <a:gd name="T92" fmla="*/ 22 w 30"/>
                              <a:gd name="T93" fmla="*/ 241 h 331"/>
                              <a:gd name="T94" fmla="*/ 22 w 30"/>
                              <a:gd name="T95" fmla="*/ 241 h 331"/>
                              <a:gd name="T96" fmla="*/ 24 w 30"/>
                              <a:gd name="T97" fmla="*/ 253 h 331"/>
                              <a:gd name="T98" fmla="*/ 20 w 30"/>
                              <a:gd name="T99" fmla="*/ 249 h 331"/>
                              <a:gd name="T100" fmla="*/ 15 w 30"/>
                              <a:gd name="T101" fmla="*/ 261 h 331"/>
                              <a:gd name="T102" fmla="*/ 14 w 30"/>
                              <a:gd name="T103" fmla="*/ 269 h 331"/>
                              <a:gd name="T104" fmla="*/ 9 w 30"/>
                              <a:gd name="T105" fmla="*/ 272 h 331"/>
                              <a:gd name="T106" fmla="*/ 21 w 30"/>
                              <a:gd name="T107" fmla="*/ 276 h 331"/>
                              <a:gd name="T108" fmla="*/ 26 w 30"/>
                              <a:gd name="T109" fmla="*/ 285 h 331"/>
                              <a:gd name="T110" fmla="*/ 8 w 30"/>
                              <a:gd name="T111" fmla="*/ 305 h 331"/>
                              <a:gd name="T112" fmla="*/ 18 w 30"/>
                              <a:gd name="T113" fmla="*/ 308 h 331"/>
                              <a:gd name="T114" fmla="*/ 19 w 30"/>
                              <a:gd name="T115" fmla="*/ 305 h 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0" h="331">
                                <a:moveTo>
                                  <a:pt x="27" y="0"/>
                                </a:moveTo>
                                <a:cubicBezTo>
                                  <a:pt x="28" y="0"/>
                                  <a:pt x="28" y="1"/>
                                  <a:pt x="28" y="1"/>
                                </a:cubicBezTo>
                                <a:cubicBezTo>
                                  <a:pt x="29" y="15"/>
                                  <a:pt x="29" y="39"/>
                                  <a:pt x="30" y="53"/>
                                </a:cubicBezTo>
                                <a:cubicBezTo>
                                  <a:pt x="30" y="65"/>
                                  <a:pt x="28" y="79"/>
                                  <a:pt x="30" y="90"/>
                                </a:cubicBezTo>
                                <a:cubicBezTo>
                                  <a:pt x="30" y="104"/>
                                  <a:pt x="28" y="119"/>
                                  <a:pt x="29" y="131"/>
                                </a:cubicBezTo>
                                <a:cubicBezTo>
                                  <a:pt x="28" y="157"/>
                                  <a:pt x="29" y="168"/>
                                  <a:pt x="28" y="193"/>
                                </a:cubicBezTo>
                                <a:cubicBezTo>
                                  <a:pt x="28" y="194"/>
                                  <a:pt x="29" y="193"/>
                                  <a:pt x="30" y="193"/>
                                </a:cubicBezTo>
                                <a:cubicBezTo>
                                  <a:pt x="27" y="196"/>
                                  <a:pt x="28" y="202"/>
                                  <a:pt x="28" y="209"/>
                                </a:cubicBezTo>
                                <a:cubicBezTo>
                                  <a:pt x="28" y="214"/>
                                  <a:pt x="28" y="220"/>
                                  <a:pt x="28" y="225"/>
                                </a:cubicBezTo>
                                <a:cubicBezTo>
                                  <a:pt x="29" y="236"/>
                                  <a:pt x="28" y="245"/>
                                  <a:pt x="27" y="250"/>
                                </a:cubicBezTo>
                                <a:cubicBezTo>
                                  <a:pt x="28" y="274"/>
                                  <a:pt x="26" y="301"/>
                                  <a:pt x="28" y="325"/>
                                </a:cubicBezTo>
                                <a:cubicBezTo>
                                  <a:pt x="28" y="327"/>
                                  <a:pt x="27" y="328"/>
                                  <a:pt x="26" y="330"/>
                                </a:cubicBezTo>
                                <a:cubicBezTo>
                                  <a:pt x="21" y="331"/>
                                  <a:pt x="10" y="331"/>
                                  <a:pt x="2" y="331"/>
                                </a:cubicBezTo>
                                <a:cubicBezTo>
                                  <a:pt x="0" y="310"/>
                                  <a:pt x="3" y="284"/>
                                  <a:pt x="0" y="263"/>
                                </a:cubicBezTo>
                                <a:cubicBezTo>
                                  <a:pt x="2" y="253"/>
                                  <a:pt x="1" y="231"/>
                                  <a:pt x="1" y="214"/>
                                </a:cubicBezTo>
                                <a:cubicBezTo>
                                  <a:pt x="2" y="192"/>
                                  <a:pt x="2" y="170"/>
                                  <a:pt x="1" y="148"/>
                                </a:cubicBezTo>
                                <a:cubicBezTo>
                                  <a:pt x="1" y="146"/>
                                  <a:pt x="2" y="146"/>
                                  <a:pt x="2" y="143"/>
                                </a:cubicBezTo>
                                <a:cubicBezTo>
                                  <a:pt x="0" y="131"/>
                                  <a:pt x="4" y="116"/>
                                  <a:pt x="3" y="103"/>
                                </a:cubicBezTo>
                                <a:cubicBezTo>
                                  <a:pt x="3" y="99"/>
                                  <a:pt x="3" y="84"/>
                                  <a:pt x="3" y="77"/>
                                </a:cubicBezTo>
                                <a:cubicBezTo>
                                  <a:pt x="3" y="62"/>
                                  <a:pt x="4" y="48"/>
                                  <a:pt x="3" y="34"/>
                                </a:cubicBezTo>
                                <a:cubicBezTo>
                                  <a:pt x="3" y="23"/>
                                  <a:pt x="2" y="14"/>
                                  <a:pt x="1" y="3"/>
                                </a:cubicBezTo>
                                <a:cubicBezTo>
                                  <a:pt x="3" y="2"/>
                                  <a:pt x="3" y="1"/>
                                  <a:pt x="4" y="0"/>
                                </a:cubicBezTo>
                                <a:cubicBezTo>
                                  <a:pt x="11" y="2"/>
                                  <a:pt x="21" y="1"/>
                                  <a:pt x="27" y="0"/>
                                </a:cubicBezTo>
                                <a:close/>
                                <a:moveTo>
                                  <a:pt x="5" y="27"/>
                                </a:moveTo>
                                <a:cubicBezTo>
                                  <a:pt x="5" y="26"/>
                                  <a:pt x="7" y="23"/>
                                  <a:pt x="5" y="23"/>
                                </a:cubicBezTo>
                                <a:cubicBezTo>
                                  <a:pt x="5" y="24"/>
                                  <a:pt x="4" y="27"/>
                                  <a:pt x="5" y="27"/>
                                </a:cubicBezTo>
                                <a:close/>
                                <a:moveTo>
                                  <a:pt x="19" y="38"/>
                                </a:moveTo>
                                <a:cubicBezTo>
                                  <a:pt x="19" y="34"/>
                                  <a:pt x="21" y="28"/>
                                  <a:pt x="18" y="25"/>
                                </a:cubicBezTo>
                                <a:cubicBezTo>
                                  <a:pt x="19" y="29"/>
                                  <a:pt x="17" y="35"/>
                                  <a:pt x="19" y="38"/>
                                </a:cubicBezTo>
                                <a:close/>
                                <a:moveTo>
                                  <a:pt x="12" y="36"/>
                                </a:moveTo>
                                <a:cubicBezTo>
                                  <a:pt x="13" y="36"/>
                                  <a:pt x="13" y="36"/>
                                  <a:pt x="13" y="36"/>
                                </a:cubicBezTo>
                                <a:cubicBezTo>
                                  <a:pt x="13" y="34"/>
                                  <a:pt x="13" y="33"/>
                                  <a:pt x="13" y="32"/>
                                </a:cubicBezTo>
                                <a:cubicBezTo>
                                  <a:pt x="13" y="32"/>
                                  <a:pt x="13" y="32"/>
                                  <a:pt x="13" y="32"/>
                                </a:cubicBezTo>
                                <a:cubicBezTo>
                                  <a:pt x="12" y="33"/>
                                  <a:pt x="12" y="34"/>
                                  <a:pt x="12" y="36"/>
                                </a:cubicBezTo>
                                <a:close/>
                                <a:moveTo>
                                  <a:pt x="13" y="67"/>
                                </a:moveTo>
                                <a:cubicBezTo>
                                  <a:pt x="15" y="62"/>
                                  <a:pt x="15" y="52"/>
                                  <a:pt x="14" y="47"/>
                                </a:cubicBezTo>
                                <a:cubicBezTo>
                                  <a:pt x="14" y="46"/>
                                  <a:pt x="14" y="41"/>
                                  <a:pt x="13" y="39"/>
                                </a:cubicBezTo>
                                <a:cubicBezTo>
                                  <a:pt x="12" y="49"/>
                                  <a:pt x="14" y="57"/>
                                  <a:pt x="13" y="67"/>
                                </a:cubicBezTo>
                                <a:close/>
                                <a:moveTo>
                                  <a:pt x="19" y="56"/>
                                </a:moveTo>
                                <a:cubicBezTo>
                                  <a:pt x="19" y="51"/>
                                  <a:pt x="21" y="44"/>
                                  <a:pt x="19" y="40"/>
                                </a:cubicBezTo>
                                <a:cubicBezTo>
                                  <a:pt x="19" y="45"/>
                                  <a:pt x="17" y="52"/>
                                  <a:pt x="19" y="56"/>
                                </a:cubicBezTo>
                                <a:close/>
                                <a:moveTo>
                                  <a:pt x="21" y="53"/>
                                </a:moveTo>
                                <a:cubicBezTo>
                                  <a:pt x="22" y="53"/>
                                  <a:pt x="22" y="53"/>
                                  <a:pt x="22" y="53"/>
                                </a:cubicBezTo>
                                <a:cubicBezTo>
                                  <a:pt x="22" y="52"/>
                                  <a:pt x="22" y="51"/>
                                  <a:pt x="22" y="50"/>
                                </a:cubicBezTo>
                                <a:cubicBezTo>
                                  <a:pt x="22" y="50"/>
                                  <a:pt x="22" y="50"/>
                                  <a:pt x="21" y="50"/>
                                </a:cubicBezTo>
                                <a:cubicBezTo>
                                  <a:pt x="21" y="51"/>
                                  <a:pt x="21" y="52"/>
                                  <a:pt x="21" y="53"/>
                                </a:cubicBezTo>
                                <a:close/>
                                <a:moveTo>
                                  <a:pt x="23" y="60"/>
                                </a:moveTo>
                                <a:cubicBezTo>
                                  <a:pt x="22" y="58"/>
                                  <a:pt x="24" y="55"/>
                                  <a:pt x="22" y="55"/>
                                </a:cubicBezTo>
                                <a:cubicBezTo>
                                  <a:pt x="22" y="57"/>
                                  <a:pt x="21" y="60"/>
                                  <a:pt x="23" y="60"/>
                                </a:cubicBezTo>
                                <a:close/>
                                <a:moveTo>
                                  <a:pt x="18" y="63"/>
                                </a:moveTo>
                                <a:cubicBezTo>
                                  <a:pt x="18" y="61"/>
                                  <a:pt x="19" y="58"/>
                                  <a:pt x="17" y="58"/>
                                </a:cubicBezTo>
                                <a:cubicBezTo>
                                  <a:pt x="18" y="59"/>
                                  <a:pt x="16" y="63"/>
                                  <a:pt x="18" y="63"/>
                                </a:cubicBezTo>
                                <a:close/>
                                <a:moveTo>
                                  <a:pt x="22" y="80"/>
                                </a:moveTo>
                                <a:cubicBezTo>
                                  <a:pt x="22" y="78"/>
                                  <a:pt x="23" y="75"/>
                                  <a:pt x="21" y="75"/>
                                </a:cubicBezTo>
                                <a:cubicBezTo>
                                  <a:pt x="22" y="77"/>
                                  <a:pt x="20" y="80"/>
                                  <a:pt x="22" y="80"/>
                                </a:cubicBezTo>
                                <a:close/>
                                <a:moveTo>
                                  <a:pt x="10" y="83"/>
                                </a:moveTo>
                                <a:cubicBezTo>
                                  <a:pt x="9" y="81"/>
                                  <a:pt x="11" y="78"/>
                                  <a:pt x="9" y="77"/>
                                </a:cubicBezTo>
                                <a:cubicBezTo>
                                  <a:pt x="9" y="79"/>
                                  <a:pt x="8" y="83"/>
                                  <a:pt x="10" y="83"/>
                                </a:cubicBezTo>
                                <a:close/>
                                <a:moveTo>
                                  <a:pt x="20" y="91"/>
                                </a:moveTo>
                                <a:cubicBezTo>
                                  <a:pt x="23" y="89"/>
                                  <a:pt x="19" y="83"/>
                                  <a:pt x="21" y="81"/>
                                </a:cubicBezTo>
                                <a:cubicBezTo>
                                  <a:pt x="19" y="81"/>
                                  <a:pt x="21" y="78"/>
                                  <a:pt x="19" y="78"/>
                                </a:cubicBezTo>
                                <a:cubicBezTo>
                                  <a:pt x="19" y="85"/>
                                  <a:pt x="20" y="84"/>
                                  <a:pt x="20" y="91"/>
                                </a:cubicBezTo>
                                <a:close/>
                                <a:moveTo>
                                  <a:pt x="16" y="98"/>
                                </a:moveTo>
                                <a:cubicBezTo>
                                  <a:pt x="17" y="98"/>
                                  <a:pt x="16" y="96"/>
                                  <a:pt x="18" y="96"/>
                                </a:cubicBezTo>
                                <a:cubicBezTo>
                                  <a:pt x="17" y="93"/>
                                  <a:pt x="19" y="88"/>
                                  <a:pt x="16" y="83"/>
                                </a:cubicBezTo>
                                <a:cubicBezTo>
                                  <a:pt x="16" y="88"/>
                                  <a:pt x="16" y="93"/>
                                  <a:pt x="16" y="98"/>
                                </a:cubicBezTo>
                                <a:close/>
                                <a:moveTo>
                                  <a:pt x="23" y="96"/>
                                </a:moveTo>
                                <a:cubicBezTo>
                                  <a:pt x="25" y="94"/>
                                  <a:pt x="25" y="87"/>
                                  <a:pt x="24" y="86"/>
                                </a:cubicBezTo>
                                <a:cubicBezTo>
                                  <a:pt x="23" y="89"/>
                                  <a:pt x="23" y="92"/>
                                  <a:pt x="23" y="96"/>
                                </a:cubicBezTo>
                                <a:close/>
                                <a:moveTo>
                                  <a:pt x="20" y="107"/>
                                </a:moveTo>
                                <a:cubicBezTo>
                                  <a:pt x="20" y="103"/>
                                  <a:pt x="21" y="98"/>
                                  <a:pt x="19" y="97"/>
                                </a:cubicBezTo>
                                <a:cubicBezTo>
                                  <a:pt x="19" y="101"/>
                                  <a:pt x="17" y="106"/>
                                  <a:pt x="20" y="107"/>
                                </a:cubicBezTo>
                                <a:close/>
                                <a:moveTo>
                                  <a:pt x="13" y="121"/>
                                </a:moveTo>
                                <a:cubicBezTo>
                                  <a:pt x="12" y="118"/>
                                  <a:pt x="14" y="114"/>
                                  <a:pt x="12" y="112"/>
                                </a:cubicBezTo>
                                <a:cubicBezTo>
                                  <a:pt x="12" y="115"/>
                                  <a:pt x="11" y="120"/>
                                  <a:pt x="13" y="121"/>
                                </a:cubicBezTo>
                                <a:close/>
                                <a:moveTo>
                                  <a:pt x="12" y="132"/>
                                </a:moveTo>
                                <a:cubicBezTo>
                                  <a:pt x="12" y="130"/>
                                  <a:pt x="13" y="127"/>
                                  <a:pt x="11" y="127"/>
                                </a:cubicBezTo>
                                <a:cubicBezTo>
                                  <a:pt x="12" y="128"/>
                                  <a:pt x="10" y="132"/>
                                  <a:pt x="12" y="132"/>
                                </a:cubicBezTo>
                                <a:close/>
                                <a:moveTo>
                                  <a:pt x="26" y="134"/>
                                </a:moveTo>
                                <a:cubicBezTo>
                                  <a:pt x="25" y="132"/>
                                  <a:pt x="27" y="128"/>
                                  <a:pt x="25" y="128"/>
                                </a:cubicBezTo>
                                <a:cubicBezTo>
                                  <a:pt x="25" y="130"/>
                                  <a:pt x="24" y="133"/>
                                  <a:pt x="26" y="134"/>
                                </a:cubicBezTo>
                                <a:close/>
                                <a:moveTo>
                                  <a:pt x="21" y="146"/>
                                </a:moveTo>
                                <a:cubicBezTo>
                                  <a:pt x="23" y="146"/>
                                  <a:pt x="20" y="142"/>
                                  <a:pt x="22" y="141"/>
                                </a:cubicBezTo>
                                <a:cubicBezTo>
                                  <a:pt x="20" y="140"/>
                                  <a:pt x="22" y="136"/>
                                  <a:pt x="22" y="133"/>
                                </a:cubicBezTo>
                                <a:cubicBezTo>
                                  <a:pt x="19" y="135"/>
                                  <a:pt x="21" y="141"/>
                                  <a:pt x="20" y="145"/>
                                </a:cubicBezTo>
                                <a:cubicBezTo>
                                  <a:pt x="21" y="145"/>
                                  <a:pt x="21" y="145"/>
                                  <a:pt x="21" y="146"/>
                                </a:cubicBezTo>
                                <a:close/>
                                <a:moveTo>
                                  <a:pt x="26" y="144"/>
                                </a:moveTo>
                                <a:cubicBezTo>
                                  <a:pt x="26" y="142"/>
                                  <a:pt x="27" y="139"/>
                                  <a:pt x="25" y="138"/>
                                </a:cubicBezTo>
                                <a:cubicBezTo>
                                  <a:pt x="26" y="140"/>
                                  <a:pt x="24" y="144"/>
                                  <a:pt x="26" y="144"/>
                                </a:cubicBezTo>
                                <a:close/>
                                <a:moveTo>
                                  <a:pt x="26" y="148"/>
                                </a:moveTo>
                                <a:cubicBezTo>
                                  <a:pt x="27" y="149"/>
                                  <a:pt x="27" y="145"/>
                                  <a:pt x="26" y="146"/>
                                </a:cubicBezTo>
                                <a:cubicBezTo>
                                  <a:pt x="26" y="147"/>
                                  <a:pt x="26" y="147"/>
                                  <a:pt x="26" y="148"/>
                                </a:cubicBezTo>
                                <a:close/>
                                <a:moveTo>
                                  <a:pt x="8" y="183"/>
                                </a:moveTo>
                                <a:cubicBezTo>
                                  <a:pt x="10" y="177"/>
                                  <a:pt x="10" y="165"/>
                                  <a:pt x="9" y="159"/>
                                </a:cubicBezTo>
                                <a:cubicBezTo>
                                  <a:pt x="9" y="167"/>
                                  <a:pt x="8" y="175"/>
                                  <a:pt x="8" y="183"/>
                                </a:cubicBezTo>
                                <a:close/>
                                <a:moveTo>
                                  <a:pt x="11" y="171"/>
                                </a:moveTo>
                                <a:cubicBezTo>
                                  <a:pt x="12" y="170"/>
                                  <a:pt x="13" y="163"/>
                                  <a:pt x="11" y="162"/>
                                </a:cubicBezTo>
                                <a:cubicBezTo>
                                  <a:pt x="11" y="165"/>
                                  <a:pt x="11" y="168"/>
                                  <a:pt x="11" y="171"/>
                                </a:cubicBezTo>
                                <a:close/>
                                <a:moveTo>
                                  <a:pt x="3" y="174"/>
                                </a:moveTo>
                                <a:cubicBezTo>
                                  <a:pt x="5" y="172"/>
                                  <a:pt x="5" y="164"/>
                                  <a:pt x="4" y="162"/>
                                </a:cubicBezTo>
                                <a:cubicBezTo>
                                  <a:pt x="3" y="166"/>
                                  <a:pt x="3" y="170"/>
                                  <a:pt x="3" y="174"/>
                                </a:cubicBezTo>
                                <a:close/>
                                <a:moveTo>
                                  <a:pt x="25" y="169"/>
                                </a:moveTo>
                                <a:cubicBezTo>
                                  <a:pt x="25" y="168"/>
                                  <a:pt x="26" y="166"/>
                                  <a:pt x="24" y="167"/>
                                </a:cubicBezTo>
                                <a:cubicBezTo>
                                  <a:pt x="25" y="168"/>
                                  <a:pt x="23" y="170"/>
                                  <a:pt x="25" y="169"/>
                                </a:cubicBezTo>
                                <a:close/>
                                <a:moveTo>
                                  <a:pt x="11" y="177"/>
                                </a:moveTo>
                                <a:cubicBezTo>
                                  <a:pt x="11" y="177"/>
                                  <a:pt x="11" y="177"/>
                                  <a:pt x="12" y="177"/>
                                </a:cubicBezTo>
                                <a:cubicBezTo>
                                  <a:pt x="12" y="176"/>
                                  <a:pt x="12" y="175"/>
                                  <a:pt x="12" y="174"/>
                                </a:cubicBezTo>
                                <a:cubicBezTo>
                                  <a:pt x="11" y="174"/>
                                  <a:pt x="11" y="174"/>
                                  <a:pt x="11" y="174"/>
                                </a:cubicBezTo>
                                <a:cubicBezTo>
                                  <a:pt x="11" y="175"/>
                                  <a:pt x="11" y="176"/>
                                  <a:pt x="11" y="177"/>
                                </a:cubicBezTo>
                                <a:close/>
                                <a:moveTo>
                                  <a:pt x="3" y="178"/>
                                </a:moveTo>
                                <a:cubicBezTo>
                                  <a:pt x="3" y="179"/>
                                  <a:pt x="5" y="181"/>
                                  <a:pt x="3" y="181"/>
                                </a:cubicBezTo>
                                <a:cubicBezTo>
                                  <a:pt x="4" y="183"/>
                                  <a:pt x="4" y="184"/>
                                  <a:pt x="3" y="185"/>
                                </a:cubicBezTo>
                                <a:cubicBezTo>
                                  <a:pt x="3" y="185"/>
                                  <a:pt x="4" y="185"/>
                                  <a:pt x="4" y="185"/>
                                </a:cubicBezTo>
                                <a:cubicBezTo>
                                  <a:pt x="4" y="183"/>
                                  <a:pt x="6" y="178"/>
                                  <a:pt x="4" y="177"/>
                                </a:cubicBezTo>
                                <a:cubicBezTo>
                                  <a:pt x="4" y="178"/>
                                  <a:pt x="4" y="178"/>
                                  <a:pt x="3" y="178"/>
                                </a:cubicBezTo>
                                <a:close/>
                                <a:moveTo>
                                  <a:pt x="12" y="186"/>
                                </a:moveTo>
                                <a:cubicBezTo>
                                  <a:pt x="12" y="186"/>
                                  <a:pt x="13" y="186"/>
                                  <a:pt x="13" y="186"/>
                                </a:cubicBezTo>
                                <a:cubicBezTo>
                                  <a:pt x="13" y="185"/>
                                  <a:pt x="13" y="184"/>
                                  <a:pt x="13" y="183"/>
                                </a:cubicBezTo>
                                <a:cubicBezTo>
                                  <a:pt x="13" y="183"/>
                                  <a:pt x="13" y="183"/>
                                  <a:pt x="12" y="183"/>
                                </a:cubicBezTo>
                                <a:cubicBezTo>
                                  <a:pt x="12" y="184"/>
                                  <a:pt x="12" y="185"/>
                                  <a:pt x="12" y="186"/>
                                </a:cubicBezTo>
                                <a:close/>
                                <a:moveTo>
                                  <a:pt x="11" y="187"/>
                                </a:moveTo>
                                <a:cubicBezTo>
                                  <a:pt x="11" y="186"/>
                                  <a:pt x="12" y="184"/>
                                  <a:pt x="10" y="184"/>
                                </a:cubicBezTo>
                                <a:cubicBezTo>
                                  <a:pt x="11" y="185"/>
                                  <a:pt x="10" y="187"/>
                                  <a:pt x="11" y="187"/>
                                </a:cubicBezTo>
                                <a:close/>
                                <a:moveTo>
                                  <a:pt x="8" y="186"/>
                                </a:moveTo>
                                <a:cubicBezTo>
                                  <a:pt x="9" y="187"/>
                                  <a:pt x="9" y="189"/>
                                  <a:pt x="9" y="191"/>
                                </a:cubicBezTo>
                                <a:cubicBezTo>
                                  <a:pt x="10" y="191"/>
                                  <a:pt x="10" y="185"/>
                                  <a:pt x="9" y="185"/>
                                </a:cubicBezTo>
                                <a:cubicBezTo>
                                  <a:pt x="9" y="186"/>
                                  <a:pt x="9" y="186"/>
                                  <a:pt x="8" y="186"/>
                                </a:cubicBezTo>
                                <a:close/>
                                <a:moveTo>
                                  <a:pt x="8" y="204"/>
                                </a:moveTo>
                                <a:cubicBezTo>
                                  <a:pt x="9" y="204"/>
                                  <a:pt x="9" y="204"/>
                                  <a:pt x="9" y="204"/>
                                </a:cubicBezTo>
                                <a:cubicBezTo>
                                  <a:pt x="9" y="203"/>
                                  <a:pt x="9" y="201"/>
                                  <a:pt x="9" y="200"/>
                                </a:cubicBezTo>
                                <a:cubicBezTo>
                                  <a:pt x="9" y="200"/>
                                  <a:pt x="9" y="200"/>
                                  <a:pt x="8" y="200"/>
                                </a:cubicBezTo>
                                <a:cubicBezTo>
                                  <a:pt x="8" y="201"/>
                                  <a:pt x="8" y="203"/>
                                  <a:pt x="8" y="204"/>
                                </a:cubicBezTo>
                                <a:close/>
                                <a:moveTo>
                                  <a:pt x="24" y="227"/>
                                </a:moveTo>
                                <a:cubicBezTo>
                                  <a:pt x="24" y="225"/>
                                  <a:pt x="24" y="222"/>
                                  <a:pt x="24" y="220"/>
                                </a:cubicBezTo>
                                <a:cubicBezTo>
                                  <a:pt x="23" y="220"/>
                                  <a:pt x="23" y="220"/>
                                  <a:pt x="22" y="220"/>
                                </a:cubicBezTo>
                                <a:cubicBezTo>
                                  <a:pt x="23" y="222"/>
                                  <a:pt x="22" y="225"/>
                                  <a:pt x="24" y="227"/>
                                </a:cubicBezTo>
                                <a:close/>
                                <a:moveTo>
                                  <a:pt x="15" y="230"/>
                                </a:moveTo>
                                <a:cubicBezTo>
                                  <a:pt x="15" y="230"/>
                                  <a:pt x="16" y="230"/>
                                  <a:pt x="17" y="230"/>
                                </a:cubicBezTo>
                                <a:cubicBezTo>
                                  <a:pt x="17" y="229"/>
                                  <a:pt x="16" y="228"/>
                                  <a:pt x="15" y="228"/>
                                </a:cubicBezTo>
                                <a:cubicBezTo>
                                  <a:pt x="15" y="228"/>
                                  <a:pt x="15" y="229"/>
                                  <a:pt x="15" y="230"/>
                                </a:cubicBezTo>
                                <a:close/>
                                <a:moveTo>
                                  <a:pt x="22" y="241"/>
                                </a:moveTo>
                                <a:cubicBezTo>
                                  <a:pt x="22" y="239"/>
                                  <a:pt x="22" y="235"/>
                                  <a:pt x="23" y="234"/>
                                </a:cubicBezTo>
                                <a:cubicBezTo>
                                  <a:pt x="23" y="234"/>
                                  <a:pt x="22" y="234"/>
                                  <a:pt x="22" y="234"/>
                                </a:cubicBezTo>
                                <a:cubicBezTo>
                                  <a:pt x="22" y="236"/>
                                  <a:pt x="20" y="240"/>
                                  <a:pt x="22" y="241"/>
                                </a:cubicBezTo>
                                <a:close/>
                                <a:moveTo>
                                  <a:pt x="24" y="253"/>
                                </a:moveTo>
                                <a:cubicBezTo>
                                  <a:pt x="24" y="250"/>
                                  <a:pt x="26" y="245"/>
                                  <a:pt x="24" y="244"/>
                                </a:cubicBezTo>
                                <a:cubicBezTo>
                                  <a:pt x="24" y="247"/>
                                  <a:pt x="22" y="252"/>
                                  <a:pt x="24" y="253"/>
                                </a:cubicBezTo>
                                <a:close/>
                                <a:moveTo>
                                  <a:pt x="21" y="253"/>
                                </a:moveTo>
                                <a:cubicBezTo>
                                  <a:pt x="21" y="252"/>
                                  <a:pt x="21" y="250"/>
                                  <a:pt x="21" y="249"/>
                                </a:cubicBezTo>
                                <a:cubicBezTo>
                                  <a:pt x="20" y="249"/>
                                  <a:pt x="20" y="249"/>
                                  <a:pt x="20" y="249"/>
                                </a:cubicBezTo>
                                <a:cubicBezTo>
                                  <a:pt x="20" y="250"/>
                                  <a:pt x="19" y="253"/>
                                  <a:pt x="21" y="253"/>
                                </a:cubicBezTo>
                                <a:close/>
                                <a:moveTo>
                                  <a:pt x="16" y="264"/>
                                </a:moveTo>
                                <a:cubicBezTo>
                                  <a:pt x="16" y="263"/>
                                  <a:pt x="17" y="261"/>
                                  <a:pt x="15" y="261"/>
                                </a:cubicBezTo>
                                <a:cubicBezTo>
                                  <a:pt x="16" y="262"/>
                                  <a:pt x="15" y="264"/>
                                  <a:pt x="16" y="264"/>
                                </a:cubicBezTo>
                                <a:close/>
                                <a:moveTo>
                                  <a:pt x="15" y="277"/>
                                </a:moveTo>
                                <a:cubicBezTo>
                                  <a:pt x="14" y="275"/>
                                  <a:pt x="16" y="270"/>
                                  <a:pt x="14" y="269"/>
                                </a:cubicBezTo>
                                <a:cubicBezTo>
                                  <a:pt x="15" y="272"/>
                                  <a:pt x="13" y="276"/>
                                  <a:pt x="15" y="277"/>
                                </a:cubicBezTo>
                                <a:close/>
                                <a:moveTo>
                                  <a:pt x="10" y="279"/>
                                </a:moveTo>
                                <a:cubicBezTo>
                                  <a:pt x="10" y="277"/>
                                  <a:pt x="11" y="273"/>
                                  <a:pt x="9" y="272"/>
                                </a:cubicBezTo>
                                <a:cubicBezTo>
                                  <a:pt x="10" y="274"/>
                                  <a:pt x="8" y="278"/>
                                  <a:pt x="10" y="279"/>
                                </a:cubicBezTo>
                                <a:close/>
                                <a:moveTo>
                                  <a:pt x="21" y="279"/>
                                </a:moveTo>
                                <a:cubicBezTo>
                                  <a:pt x="22" y="280"/>
                                  <a:pt x="22" y="276"/>
                                  <a:pt x="21" y="276"/>
                                </a:cubicBezTo>
                                <a:cubicBezTo>
                                  <a:pt x="21" y="277"/>
                                  <a:pt x="21" y="278"/>
                                  <a:pt x="21" y="279"/>
                                </a:cubicBezTo>
                                <a:close/>
                                <a:moveTo>
                                  <a:pt x="24" y="285"/>
                                </a:moveTo>
                                <a:cubicBezTo>
                                  <a:pt x="25" y="285"/>
                                  <a:pt x="25" y="285"/>
                                  <a:pt x="26" y="285"/>
                                </a:cubicBezTo>
                                <a:cubicBezTo>
                                  <a:pt x="25" y="284"/>
                                  <a:pt x="26" y="282"/>
                                  <a:pt x="24" y="281"/>
                                </a:cubicBezTo>
                                <a:cubicBezTo>
                                  <a:pt x="24" y="282"/>
                                  <a:pt x="24" y="284"/>
                                  <a:pt x="24" y="285"/>
                                </a:cubicBezTo>
                                <a:close/>
                                <a:moveTo>
                                  <a:pt x="8" y="305"/>
                                </a:moveTo>
                                <a:cubicBezTo>
                                  <a:pt x="10" y="303"/>
                                  <a:pt x="10" y="295"/>
                                  <a:pt x="9" y="293"/>
                                </a:cubicBezTo>
                                <a:cubicBezTo>
                                  <a:pt x="8" y="297"/>
                                  <a:pt x="8" y="301"/>
                                  <a:pt x="8" y="305"/>
                                </a:cubicBezTo>
                                <a:close/>
                                <a:moveTo>
                                  <a:pt x="18" y="308"/>
                                </a:moveTo>
                                <a:cubicBezTo>
                                  <a:pt x="19" y="308"/>
                                  <a:pt x="19" y="308"/>
                                  <a:pt x="19" y="308"/>
                                </a:cubicBezTo>
                                <a:cubicBezTo>
                                  <a:pt x="19" y="307"/>
                                  <a:pt x="19" y="306"/>
                                  <a:pt x="20" y="305"/>
                                </a:cubicBezTo>
                                <a:cubicBezTo>
                                  <a:pt x="19" y="305"/>
                                  <a:pt x="19" y="305"/>
                                  <a:pt x="19" y="305"/>
                                </a:cubicBezTo>
                                <a:cubicBezTo>
                                  <a:pt x="19" y="306"/>
                                  <a:pt x="19" y="307"/>
                                  <a:pt x="18" y="3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1277"/>
                        <wps:cNvSpPr>
                          <a:spLocks/>
                        </wps:cNvSpPr>
                        <wps:spPr bwMode="auto">
                          <a:xfrm>
                            <a:off x="897" y="5148"/>
                            <a:ext cx="6" cy="18"/>
                          </a:xfrm>
                          <a:custGeom>
                            <a:avLst/>
                            <a:gdLst>
                              <a:gd name="T0" fmla="*/ 1 w 1"/>
                              <a:gd name="T1" fmla="*/ 0 h 3"/>
                              <a:gd name="T2" fmla="*/ 1 w 1"/>
                              <a:gd name="T3" fmla="*/ 1 h 3"/>
                              <a:gd name="T4" fmla="*/ 1 w 1"/>
                              <a:gd name="T5" fmla="*/ 3 h 3"/>
                              <a:gd name="T6" fmla="*/ 0 w 1"/>
                              <a:gd name="T7" fmla="*/ 3 h 3"/>
                              <a:gd name="T8" fmla="*/ 1 w 1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0"/>
                                </a:move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2"/>
                                  <a:pt x="1" y="3"/>
                                </a:cubicBezTo>
                                <a:cubicBezTo>
                                  <a:pt x="1" y="3"/>
                                  <a:pt x="1" y="3"/>
                                  <a:pt x="0" y="3"/>
                                </a:cubicBezTo>
                                <a:cubicBezTo>
                                  <a:pt x="0" y="2"/>
                                  <a:pt x="0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1278"/>
                        <wps:cNvSpPr>
                          <a:spLocks noEditPoints="1"/>
                        </wps:cNvSpPr>
                        <wps:spPr bwMode="auto">
                          <a:xfrm>
                            <a:off x="0" y="6"/>
                            <a:ext cx="201" cy="750"/>
                          </a:xfrm>
                          <a:custGeom>
                            <a:avLst/>
                            <a:gdLst>
                              <a:gd name="T0" fmla="*/ 34 w 34"/>
                              <a:gd name="T1" fmla="*/ 21 h 127"/>
                              <a:gd name="T2" fmla="*/ 29 w 34"/>
                              <a:gd name="T3" fmla="*/ 75 h 127"/>
                              <a:gd name="T4" fmla="*/ 29 w 34"/>
                              <a:gd name="T5" fmla="*/ 87 h 127"/>
                              <a:gd name="T6" fmla="*/ 26 w 34"/>
                              <a:gd name="T7" fmla="*/ 127 h 127"/>
                              <a:gd name="T8" fmla="*/ 2 w 34"/>
                              <a:gd name="T9" fmla="*/ 82 h 127"/>
                              <a:gd name="T10" fmla="*/ 6 w 34"/>
                              <a:gd name="T11" fmla="*/ 39 h 127"/>
                              <a:gd name="T12" fmla="*/ 6 w 34"/>
                              <a:gd name="T13" fmla="*/ 1 h 127"/>
                              <a:gd name="T14" fmla="*/ 10 w 34"/>
                              <a:gd name="T15" fmla="*/ 10 h 127"/>
                              <a:gd name="T16" fmla="*/ 23 w 34"/>
                              <a:gd name="T17" fmla="*/ 15 h 127"/>
                              <a:gd name="T18" fmla="*/ 17 w 34"/>
                              <a:gd name="T19" fmla="*/ 14 h 127"/>
                              <a:gd name="T20" fmla="*/ 17 w 34"/>
                              <a:gd name="T21" fmla="*/ 13 h 127"/>
                              <a:gd name="T22" fmla="*/ 18 w 34"/>
                              <a:gd name="T23" fmla="*/ 18 h 127"/>
                              <a:gd name="T24" fmla="*/ 23 w 34"/>
                              <a:gd name="T25" fmla="*/ 22 h 127"/>
                              <a:gd name="T26" fmla="*/ 25 w 34"/>
                              <a:gd name="T27" fmla="*/ 21 h 127"/>
                              <a:gd name="T28" fmla="*/ 25 w 34"/>
                              <a:gd name="T29" fmla="*/ 20 h 127"/>
                              <a:gd name="T30" fmla="*/ 26 w 34"/>
                              <a:gd name="T31" fmla="*/ 22 h 127"/>
                              <a:gd name="T32" fmla="*/ 21 w 34"/>
                              <a:gd name="T33" fmla="*/ 22 h 127"/>
                              <a:gd name="T34" fmla="*/ 25 w 34"/>
                              <a:gd name="T35" fmla="*/ 29 h 127"/>
                              <a:gd name="T36" fmla="*/ 12 w 34"/>
                              <a:gd name="T37" fmla="*/ 30 h 127"/>
                              <a:gd name="T38" fmla="*/ 24 w 34"/>
                              <a:gd name="T39" fmla="*/ 32 h 127"/>
                              <a:gd name="T40" fmla="*/ 19 w 34"/>
                              <a:gd name="T41" fmla="*/ 38 h 127"/>
                              <a:gd name="T42" fmla="*/ 19 w 34"/>
                              <a:gd name="T43" fmla="*/ 38 h 127"/>
                              <a:gd name="T44" fmla="*/ 26 w 34"/>
                              <a:gd name="T45" fmla="*/ 37 h 127"/>
                              <a:gd name="T46" fmla="*/ 23 w 34"/>
                              <a:gd name="T47" fmla="*/ 41 h 127"/>
                              <a:gd name="T48" fmla="*/ 15 w 34"/>
                              <a:gd name="T49" fmla="*/ 46 h 127"/>
                              <a:gd name="T50" fmla="*/ 15 w 34"/>
                              <a:gd name="T51" fmla="*/ 51 h 127"/>
                              <a:gd name="T52" fmla="*/ 28 w 34"/>
                              <a:gd name="T53" fmla="*/ 52 h 127"/>
                              <a:gd name="T54" fmla="*/ 24 w 34"/>
                              <a:gd name="T55" fmla="*/ 52 h 127"/>
                              <a:gd name="T56" fmla="*/ 29 w 34"/>
                              <a:gd name="T57" fmla="*/ 56 h 127"/>
                              <a:gd name="T58" fmla="*/ 28 w 34"/>
                              <a:gd name="T59" fmla="*/ 57 h 127"/>
                              <a:gd name="T60" fmla="*/ 10 w 34"/>
                              <a:gd name="T61" fmla="*/ 70 h 127"/>
                              <a:gd name="T62" fmla="*/ 13 w 34"/>
                              <a:gd name="T63" fmla="*/ 66 h 127"/>
                              <a:gd name="T64" fmla="*/ 5 w 34"/>
                              <a:gd name="T65" fmla="*/ 67 h 127"/>
                              <a:gd name="T66" fmla="*/ 27 w 34"/>
                              <a:gd name="T67" fmla="*/ 65 h 127"/>
                              <a:gd name="T68" fmla="*/ 13 w 34"/>
                              <a:gd name="T69" fmla="*/ 68 h 127"/>
                              <a:gd name="T70" fmla="*/ 13 w 34"/>
                              <a:gd name="T71" fmla="*/ 67 h 127"/>
                              <a:gd name="T72" fmla="*/ 5 w 34"/>
                              <a:gd name="T73" fmla="*/ 69 h 127"/>
                              <a:gd name="T74" fmla="*/ 6 w 34"/>
                              <a:gd name="T75" fmla="*/ 68 h 127"/>
                              <a:gd name="T76" fmla="*/ 15 w 34"/>
                              <a:gd name="T77" fmla="*/ 71 h 127"/>
                              <a:gd name="T78" fmla="*/ 14 w 34"/>
                              <a:gd name="T79" fmla="*/ 71 h 127"/>
                              <a:gd name="T80" fmla="*/ 13 w 34"/>
                              <a:gd name="T81" fmla="*/ 72 h 127"/>
                              <a:gd name="T82" fmla="*/ 11 w 34"/>
                              <a:gd name="T83" fmla="*/ 71 h 127"/>
                              <a:gd name="T84" fmla="*/ 11 w 34"/>
                              <a:gd name="T85" fmla="*/ 78 h 127"/>
                              <a:gd name="T86" fmla="*/ 10 w 34"/>
                              <a:gd name="T87" fmla="*/ 78 h 127"/>
                              <a:gd name="T88" fmla="*/ 23 w 34"/>
                              <a:gd name="T89" fmla="*/ 85 h 127"/>
                              <a:gd name="T90" fmla="*/ 18 w 34"/>
                              <a:gd name="T91" fmla="*/ 88 h 127"/>
                              <a:gd name="T92" fmla="*/ 23 w 34"/>
                              <a:gd name="T93" fmla="*/ 93 h 127"/>
                              <a:gd name="T94" fmla="*/ 23 w 34"/>
                              <a:gd name="T95" fmla="*/ 93 h 127"/>
                              <a:gd name="T96" fmla="*/ 25 w 34"/>
                              <a:gd name="T97" fmla="*/ 97 h 127"/>
                              <a:gd name="T98" fmla="*/ 20 w 34"/>
                              <a:gd name="T99" fmla="*/ 96 h 127"/>
                              <a:gd name="T100" fmla="*/ 16 w 34"/>
                              <a:gd name="T101" fmla="*/ 100 h 127"/>
                              <a:gd name="T102" fmla="*/ 15 w 34"/>
                              <a:gd name="T103" fmla="*/ 103 h 127"/>
                              <a:gd name="T104" fmla="*/ 10 w 34"/>
                              <a:gd name="T105" fmla="*/ 104 h 127"/>
                              <a:gd name="T106" fmla="*/ 21 w 34"/>
                              <a:gd name="T107" fmla="*/ 106 h 127"/>
                              <a:gd name="T108" fmla="*/ 26 w 34"/>
                              <a:gd name="T109" fmla="*/ 110 h 127"/>
                              <a:gd name="T110" fmla="*/ 8 w 34"/>
                              <a:gd name="T111" fmla="*/ 117 h 127"/>
                              <a:gd name="T112" fmla="*/ 18 w 34"/>
                              <a:gd name="T113" fmla="*/ 118 h 127"/>
                              <a:gd name="T114" fmla="*/ 19 w 34"/>
                              <a:gd name="T115" fmla="*/ 11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4" h="127">
                                <a:moveTo>
                                  <a:pt x="32" y="1"/>
                                </a:moveTo>
                                <a:cubicBezTo>
                                  <a:pt x="33" y="1"/>
                                  <a:pt x="33" y="1"/>
                                  <a:pt x="33" y="1"/>
                                </a:cubicBezTo>
                                <a:cubicBezTo>
                                  <a:pt x="33" y="6"/>
                                  <a:pt x="33" y="16"/>
                                  <a:pt x="34" y="21"/>
                                </a:cubicBezTo>
                                <a:cubicBezTo>
                                  <a:pt x="34" y="26"/>
                                  <a:pt x="32" y="31"/>
                                  <a:pt x="33" y="35"/>
                                </a:cubicBezTo>
                                <a:cubicBezTo>
                                  <a:pt x="33" y="40"/>
                                  <a:pt x="31" y="46"/>
                                  <a:pt x="32" y="51"/>
                                </a:cubicBezTo>
                                <a:cubicBezTo>
                                  <a:pt x="30" y="61"/>
                                  <a:pt x="31" y="65"/>
                                  <a:pt x="29" y="75"/>
                                </a:cubicBezTo>
                                <a:cubicBezTo>
                                  <a:pt x="30" y="75"/>
                                  <a:pt x="31" y="74"/>
                                  <a:pt x="32" y="75"/>
                                </a:cubicBezTo>
                                <a:cubicBezTo>
                                  <a:pt x="28" y="76"/>
                                  <a:pt x="29" y="78"/>
                                  <a:pt x="29" y="81"/>
                                </a:cubicBezTo>
                                <a:cubicBezTo>
                                  <a:pt x="30" y="83"/>
                                  <a:pt x="29" y="85"/>
                                  <a:pt x="29" y="87"/>
                                </a:cubicBezTo>
                                <a:cubicBezTo>
                                  <a:pt x="30" y="91"/>
                                  <a:pt x="28" y="94"/>
                                  <a:pt x="28" y="96"/>
                                </a:cubicBezTo>
                                <a:cubicBezTo>
                                  <a:pt x="28" y="106"/>
                                  <a:pt x="26" y="116"/>
                                  <a:pt x="27" y="125"/>
                                </a:cubicBezTo>
                                <a:cubicBezTo>
                                  <a:pt x="27" y="126"/>
                                  <a:pt x="26" y="126"/>
                                  <a:pt x="26" y="127"/>
                                </a:cubicBezTo>
                                <a:cubicBezTo>
                                  <a:pt x="20" y="127"/>
                                  <a:pt x="10" y="127"/>
                                  <a:pt x="2" y="126"/>
                                </a:cubicBezTo>
                                <a:cubicBezTo>
                                  <a:pt x="0" y="118"/>
                                  <a:pt x="3" y="109"/>
                                  <a:pt x="1" y="101"/>
                                </a:cubicBezTo>
                                <a:cubicBezTo>
                                  <a:pt x="2" y="97"/>
                                  <a:pt x="2" y="88"/>
                                  <a:pt x="2" y="82"/>
                                </a:cubicBezTo>
                                <a:cubicBezTo>
                                  <a:pt x="4" y="73"/>
                                  <a:pt x="4" y="65"/>
                                  <a:pt x="4" y="56"/>
                                </a:cubicBezTo>
                                <a:cubicBezTo>
                                  <a:pt x="4" y="56"/>
                                  <a:pt x="4" y="56"/>
                                  <a:pt x="4" y="55"/>
                                </a:cubicBezTo>
                                <a:cubicBezTo>
                                  <a:pt x="3" y="50"/>
                                  <a:pt x="7" y="44"/>
                                  <a:pt x="6" y="39"/>
                                </a:cubicBezTo>
                                <a:cubicBezTo>
                                  <a:pt x="6" y="38"/>
                                  <a:pt x="7" y="32"/>
                                  <a:pt x="6" y="29"/>
                                </a:cubicBezTo>
                                <a:cubicBezTo>
                                  <a:pt x="7" y="24"/>
                                  <a:pt x="8" y="18"/>
                                  <a:pt x="7" y="13"/>
                                </a:cubicBezTo>
                                <a:cubicBezTo>
                                  <a:pt x="8" y="9"/>
                                  <a:pt x="7" y="5"/>
                                  <a:pt x="6" y="1"/>
                                </a:cubicBezTo>
                                <a:cubicBezTo>
                                  <a:pt x="7" y="1"/>
                                  <a:pt x="8" y="0"/>
                                  <a:pt x="9" y="0"/>
                                </a:cubicBezTo>
                                <a:cubicBezTo>
                                  <a:pt x="15" y="1"/>
                                  <a:pt x="25" y="1"/>
                                  <a:pt x="32" y="1"/>
                                </a:cubicBezTo>
                                <a:close/>
                                <a:moveTo>
                                  <a:pt x="10" y="10"/>
                                </a:moveTo>
                                <a:cubicBezTo>
                                  <a:pt x="10" y="10"/>
                                  <a:pt x="11" y="9"/>
                                  <a:pt x="9" y="9"/>
                                </a:cubicBezTo>
                                <a:cubicBezTo>
                                  <a:pt x="10" y="9"/>
                                  <a:pt x="8" y="10"/>
                                  <a:pt x="10" y="10"/>
                                </a:cubicBezTo>
                                <a:close/>
                                <a:moveTo>
                                  <a:pt x="23" y="15"/>
                                </a:moveTo>
                                <a:cubicBezTo>
                                  <a:pt x="23" y="13"/>
                                  <a:pt x="25" y="11"/>
                                  <a:pt x="22" y="10"/>
                                </a:cubicBezTo>
                                <a:cubicBezTo>
                                  <a:pt x="23" y="12"/>
                                  <a:pt x="22" y="14"/>
                                  <a:pt x="23" y="15"/>
                                </a:cubicBezTo>
                                <a:close/>
                                <a:moveTo>
                                  <a:pt x="17" y="14"/>
                                </a:moveTo>
                                <a:cubicBezTo>
                                  <a:pt x="17" y="14"/>
                                  <a:pt x="17" y="14"/>
                                  <a:pt x="18" y="14"/>
                                </a:cubicBezTo>
                                <a:cubicBezTo>
                                  <a:pt x="18" y="13"/>
                                  <a:pt x="18" y="13"/>
                                  <a:pt x="18" y="13"/>
                                </a:cubicBezTo>
                                <a:cubicBezTo>
                                  <a:pt x="17" y="13"/>
                                  <a:pt x="17" y="13"/>
                                  <a:pt x="17" y="13"/>
                                </a:cubicBezTo>
                                <a:cubicBezTo>
                                  <a:pt x="17" y="13"/>
                                  <a:pt x="17" y="13"/>
                                  <a:pt x="17" y="14"/>
                                </a:cubicBezTo>
                                <a:close/>
                                <a:moveTo>
                                  <a:pt x="17" y="26"/>
                                </a:moveTo>
                                <a:cubicBezTo>
                                  <a:pt x="18" y="24"/>
                                  <a:pt x="19" y="20"/>
                                  <a:pt x="18" y="18"/>
                                </a:cubicBezTo>
                                <a:cubicBezTo>
                                  <a:pt x="18" y="18"/>
                                  <a:pt x="19" y="16"/>
                                  <a:pt x="17" y="15"/>
                                </a:cubicBezTo>
                                <a:cubicBezTo>
                                  <a:pt x="16" y="19"/>
                                  <a:pt x="18" y="22"/>
                                  <a:pt x="17" y="26"/>
                                </a:cubicBezTo>
                                <a:close/>
                                <a:moveTo>
                                  <a:pt x="23" y="22"/>
                                </a:moveTo>
                                <a:cubicBezTo>
                                  <a:pt x="23" y="20"/>
                                  <a:pt x="25" y="17"/>
                                  <a:pt x="23" y="16"/>
                                </a:cubicBezTo>
                                <a:cubicBezTo>
                                  <a:pt x="23" y="18"/>
                                  <a:pt x="21" y="20"/>
                                  <a:pt x="23" y="22"/>
                                </a:cubicBezTo>
                                <a:close/>
                                <a:moveTo>
                                  <a:pt x="25" y="21"/>
                                </a:moveTo>
                                <a:cubicBezTo>
                                  <a:pt x="25" y="21"/>
                                  <a:pt x="26" y="21"/>
                                  <a:pt x="26" y="21"/>
                                </a:cubicBezTo>
                                <a:cubicBezTo>
                                  <a:pt x="26" y="21"/>
                                  <a:pt x="26" y="20"/>
                                  <a:pt x="26" y="20"/>
                                </a:cubicBezTo>
                                <a:cubicBezTo>
                                  <a:pt x="26" y="20"/>
                                  <a:pt x="26" y="20"/>
                                  <a:pt x="25" y="20"/>
                                </a:cubicBezTo>
                                <a:cubicBezTo>
                                  <a:pt x="25" y="20"/>
                                  <a:pt x="25" y="20"/>
                                  <a:pt x="25" y="21"/>
                                </a:cubicBezTo>
                                <a:close/>
                                <a:moveTo>
                                  <a:pt x="27" y="23"/>
                                </a:moveTo>
                                <a:cubicBezTo>
                                  <a:pt x="26" y="23"/>
                                  <a:pt x="28" y="22"/>
                                  <a:pt x="26" y="22"/>
                                </a:cubicBezTo>
                                <a:cubicBezTo>
                                  <a:pt x="26" y="22"/>
                                  <a:pt x="25" y="23"/>
                                  <a:pt x="27" y="23"/>
                                </a:cubicBezTo>
                                <a:close/>
                                <a:moveTo>
                                  <a:pt x="22" y="24"/>
                                </a:moveTo>
                                <a:cubicBezTo>
                                  <a:pt x="21" y="24"/>
                                  <a:pt x="23" y="23"/>
                                  <a:pt x="21" y="22"/>
                                </a:cubicBezTo>
                                <a:cubicBezTo>
                                  <a:pt x="22" y="23"/>
                                  <a:pt x="20" y="24"/>
                                  <a:pt x="22" y="24"/>
                                </a:cubicBezTo>
                                <a:close/>
                                <a:moveTo>
                                  <a:pt x="25" y="31"/>
                                </a:moveTo>
                                <a:cubicBezTo>
                                  <a:pt x="25" y="30"/>
                                  <a:pt x="27" y="29"/>
                                  <a:pt x="25" y="29"/>
                                </a:cubicBezTo>
                                <a:cubicBezTo>
                                  <a:pt x="25" y="30"/>
                                  <a:pt x="24" y="31"/>
                                  <a:pt x="25" y="31"/>
                                </a:cubicBezTo>
                                <a:close/>
                                <a:moveTo>
                                  <a:pt x="13" y="32"/>
                                </a:moveTo>
                                <a:cubicBezTo>
                                  <a:pt x="13" y="31"/>
                                  <a:pt x="14" y="30"/>
                                  <a:pt x="12" y="30"/>
                                </a:cubicBezTo>
                                <a:cubicBezTo>
                                  <a:pt x="13" y="30"/>
                                  <a:pt x="11" y="32"/>
                                  <a:pt x="13" y="32"/>
                                </a:cubicBezTo>
                                <a:close/>
                                <a:moveTo>
                                  <a:pt x="23" y="35"/>
                                </a:moveTo>
                                <a:cubicBezTo>
                                  <a:pt x="26" y="34"/>
                                  <a:pt x="22" y="32"/>
                                  <a:pt x="24" y="32"/>
                                </a:cubicBezTo>
                                <a:cubicBezTo>
                                  <a:pt x="23" y="31"/>
                                  <a:pt x="25" y="30"/>
                                  <a:pt x="23" y="30"/>
                                </a:cubicBezTo>
                                <a:cubicBezTo>
                                  <a:pt x="22" y="33"/>
                                  <a:pt x="24" y="33"/>
                                  <a:pt x="23" y="35"/>
                                </a:cubicBezTo>
                                <a:close/>
                                <a:moveTo>
                                  <a:pt x="19" y="38"/>
                                </a:moveTo>
                                <a:cubicBezTo>
                                  <a:pt x="21" y="38"/>
                                  <a:pt x="19" y="37"/>
                                  <a:pt x="21" y="37"/>
                                </a:cubicBezTo>
                                <a:cubicBezTo>
                                  <a:pt x="20" y="36"/>
                                  <a:pt x="22" y="34"/>
                                  <a:pt x="20" y="32"/>
                                </a:cubicBezTo>
                                <a:cubicBezTo>
                                  <a:pt x="20" y="34"/>
                                  <a:pt x="19" y="36"/>
                                  <a:pt x="19" y="38"/>
                                </a:cubicBezTo>
                                <a:close/>
                                <a:moveTo>
                                  <a:pt x="26" y="37"/>
                                </a:moveTo>
                                <a:cubicBezTo>
                                  <a:pt x="28" y="37"/>
                                  <a:pt x="28" y="34"/>
                                  <a:pt x="27" y="33"/>
                                </a:cubicBezTo>
                                <a:cubicBezTo>
                                  <a:pt x="27" y="35"/>
                                  <a:pt x="26" y="36"/>
                                  <a:pt x="26" y="37"/>
                                </a:cubicBezTo>
                                <a:close/>
                                <a:moveTo>
                                  <a:pt x="23" y="41"/>
                                </a:moveTo>
                                <a:cubicBezTo>
                                  <a:pt x="23" y="40"/>
                                  <a:pt x="25" y="38"/>
                                  <a:pt x="22" y="38"/>
                                </a:cubicBezTo>
                                <a:cubicBezTo>
                                  <a:pt x="22" y="39"/>
                                  <a:pt x="20" y="41"/>
                                  <a:pt x="23" y="41"/>
                                </a:cubicBezTo>
                                <a:close/>
                                <a:moveTo>
                                  <a:pt x="15" y="46"/>
                                </a:moveTo>
                                <a:cubicBezTo>
                                  <a:pt x="15" y="45"/>
                                  <a:pt x="17" y="44"/>
                                  <a:pt x="15" y="43"/>
                                </a:cubicBezTo>
                                <a:cubicBezTo>
                                  <a:pt x="15" y="44"/>
                                  <a:pt x="13" y="46"/>
                                  <a:pt x="15" y="46"/>
                                </a:cubicBezTo>
                                <a:close/>
                                <a:moveTo>
                                  <a:pt x="15" y="51"/>
                                </a:moveTo>
                                <a:cubicBezTo>
                                  <a:pt x="14" y="50"/>
                                  <a:pt x="16" y="49"/>
                                  <a:pt x="14" y="49"/>
                                </a:cubicBezTo>
                                <a:cubicBezTo>
                                  <a:pt x="15" y="49"/>
                                  <a:pt x="13" y="51"/>
                                  <a:pt x="15" y="51"/>
                                </a:cubicBezTo>
                                <a:close/>
                                <a:moveTo>
                                  <a:pt x="28" y="52"/>
                                </a:moveTo>
                                <a:cubicBezTo>
                                  <a:pt x="28" y="51"/>
                                  <a:pt x="30" y="50"/>
                                  <a:pt x="28" y="50"/>
                                </a:cubicBezTo>
                                <a:cubicBezTo>
                                  <a:pt x="28" y="50"/>
                                  <a:pt x="26" y="52"/>
                                  <a:pt x="28" y="52"/>
                                </a:cubicBezTo>
                                <a:close/>
                                <a:moveTo>
                                  <a:pt x="23" y="56"/>
                                </a:moveTo>
                                <a:cubicBezTo>
                                  <a:pt x="25" y="56"/>
                                  <a:pt x="22" y="55"/>
                                  <a:pt x="25" y="55"/>
                                </a:cubicBezTo>
                                <a:cubicBezTo>
                                  <a:pt x="23" y="54"/>
                                  <a:pt x="25" y="52"/>
                                  <a:pt x="24" y="52"/>
                                </a:cubicBezTo>
                                <a:cubicBezTo>
                                  <a:pt x="22" y="52"/>
                                  <a:pt x="23" y="54"/>
                                  <a:pt x="23" y="56"/>
                                </a:cubicBezTo>
                                <a:cubicBezTo>
                                  <a:pt x="23" y="56"/>
                                  <a:pt x="24" y="56"/>
                                  <a:pt x="23" y="56"/>
                                </a:cubicBezTo>
                                <a:close/>
                                <a:moveTo>
                                  <a:pt x="29" y="56"/>
                                </a:moveTo>
                                <a:cubicBezTo>
                                  <a:pt x="28" y="55"/>
                                  <a:pt x="30" y="54"/>
                                  <a:pt x="28" y="54"/>
                                </a:cubicBezTo>
                                <a:cubicBezTo>
                                  <a:pt x="28" y="54"/>
                                  <a:pt x="27" y="56"/>
                                  <a:pt x="29" y="56"/>
                                </a:cubicBezTo>
                                <a:close/>
                                <a:moveTo>
                                  <a:pt x="28" y="57"/>
                                </a:moveTo>
                                <a:cubicBezTo>
                                  <a:pt x="30" y="58"/>
                                  <a:pt x="30" y="56"/>
                                  <a:pt x="28" y="56"/>
                                </a:cubicBezTo>
                                <a:cubicBezTo>
                                  <a:pt x="28" y="57"/>
                                  <a:pt x="28" y="57"/>
                                  <a:pt x="28" y="57"/>
                                </a:cubicBezTo>
                                <a:close/>
                                <a:moveTo>
                                  <a:pt x="10" y="70"/>
                                </a:moveTo>
                                <a:cubicBezTo>
                                  <a:pt x="12" y="68"/>
                                  <a:pt x="13" y="63"/>
                                  <a:pt x="11" y="61"/>
                                </a:cubicBezTo>
                                <a:cubicBezTo>
                                  <a:pt x="11" y="64"/>
                                  <a:pt x="11" y="67"/>
                                  <a:pt x="10" y="70"/>
                                </a:cubicBezTo>
                                <a:close/>
                                <a:moveTo>
                                  <a:pt x="13" y="66"/>
                                </a:moveTo>
                                <a:cubicBezTo>
                                  <a:pt x="15" y="65"/>
                                  <a:pt x="15" y="62"/>
                                  <a:pt x="14" y="62"/>
                                </a:cubicBezTo>
                                <a:cubicBezTo>
                                  <a:pt x="13" y="63"/>
                                  <a:pt x="13" y="64"/>
                                  <a:pt x="13" y="66"/>
                                </a:cubicBezTo>
                                <a:close/>
                                <a:moveTo>
                                  <a:pt x="5" y="67"/>
                                </a:moveTo>
                                <a:cubicBezTo>
                                  <a:pt x="7" y="66"/>
                                  <a:pt x="7" y="63"/>
                                  <a:pt x="6" y="62"/>
                                </a:cubicBezTo>
                                <a:cubicBezTo>
                                  <a:pt x="6" y="63"/>
                                  <a:pt x="5" y="65"/>
                                  <a:pt x="5" y="67"/>
                                </a:cubicBezTo>
                                <a:close/>
                                <a:moveTo>
                                  <a:pt x="27" y="65"/>
                                </a:moveTo>
                                <a:cubicBezTo>
                                  <a:pt x="27" y="65"/>
                                  <a:pt x="28" y="64"/>
                                  <a:pt x="26" y="64"/>
                                </a:cubicBezTo>
                                <a:cubicBezTo>
                                  <a:pt x="27" y="65"/>
                                  <a:pt x="25" y="66"/>
                                  <a:pt x="27" y="65"/>
                                </a:cubicBezTo>
                                <a:close/>
                                <a:moveTo>
                                  <a:pt x="13" y="68"/>
                                </a:moveTo>
                                <a:cubicBezTo>
                                  <a:pt x="13" y="68"/>
                                  <a:pt x="13" y="68"/>
                                  <a:pt x="14" y="68"/>
                                </a:cubicBezTo>
                                <a:cubicBezTo>
                                  <a:pt x="14" y="68"/>
                                  <a:pt x="14" y="67"/>
                                  <a:pt x="14" y="67"/>
                                </a:cubicBezTo>
                                <a:cubicBezTo>
                                  <a:pt x="13" y="67"/>
                                  <a:pt x="13" y="67"/>
                                  <a:pt x="13" y="67"/>
                                </a:cubicBezTo>
                                <a:cubicBezTo>
                                  <a:pt x="13" y="67"/>
                                  <a:pt x="13" y="68"/>
                                  <a:pt x="13" y="68"/>
                                </a:cubicBezTo>
                                <a:close/>
                                <a:moveTo>
                                  <a:pt x="5" y="68"/>
                                </a:moveTo>
                                <a:cubicBezTo>
                                  <a:pt x="5" y="68"/>
                                  <a:pt x="7" y="69"/>
                                  <a:pt x="5" y="69"/>
                                </a:cubicBezTo>
                                <a:cubicBezTo>
                                  <a:pt x="6" y="70"/>
                                  <a:pt x="6" y="70"/>
                                  <a:pt x="5" y="71"/>
                                </a:cubicBezTo>
                                <a:cubicBezTo>
                                  <a:pt x="5" y="71"/>
                                  <a:pt x="6" y="71"/>
                                  <a:pt x="6" y="71"/>
                                </a:cubicBezTo>
                                <a:cubicBezTo>
                                  <a:pt x="6" y="70"/>
                                  <a:pt x="8" y="68"/>
                                  <a:pt x="6" y="68"/>
                                </a:cubicBezTo>
                                <a:cubicBezTo>
                                  <a:pt x="6" y="68"/>
                                  <a:pt x="6" y="68"/>
                                  <a:pt x="5" y="68"/>
                                </a:cubicBezTo>
                                <a:close/>
                                <a:moveTo>
                                  <a:pt x="14" y="71"/>
                                </a:moveTo>
                                <a:cubicBezTo>
                                  <a:pt x="14" y="71"/>
                                  <a:pt x="15" y="71"/>
                                  <a:pt x="15" y="71"/>
                                </a:cubicBezTo>
                                <a:cubicBezTo>
                                  <a:pt x="15" y="71"/>
                                  <a:pt x="15" y="71"/>
                                  <a:pt x="15" y="70"/>
                                </a:cubicBezTo>
                                <a:cubicBezTo>
                                  <a:pt x="15" y="70"/>
                                  <a:pt x="14" y="70"/>
                                  <a:pt x="14" y="70"/>
                                </a:cubicBezTo>
                                <a:cubicBezTo>
                                  <a:pt x="14" y="70"/>
                                  <a:pt x="14" y="71"/>
                                  <a:pt x="14" y="71"/>
                                </a:cubicBezTo>
                                <a:close/>
                                <a:moveTo>
                                  <a:pt x="13" y="72"/>
                                </a:moveTo>
                                <a:cubicBezTo>
                                  <a:pt x="13" y="71"/>
                                  <a:pt x="14" y="71"/>
                                  <a:pt x="12" y="71"/>
                                </a:cubicBezTo>
                                <a:cubicBezTo>
                                  <a:pt x="13" y="71"/>
                                  <a:pt x="11" y="72"/>
                                  <a:pt x="13" y="72"/>
                                </a:cubicBezTo>
                                <a:close/>
                                <a:moveTo>
                                  <a:pt x="10" y="71"/>
                                </a:moveTo>
                                <a:cubicBezTo>
                                  <a:pt x="11" y="72"/>
                                  <a:pt x="11" y="72"/>
                                  <a:pt x="11" y="73"/>
                                </a:cubicBezTo>
                                <a:cubicBezTo>
                                  <a:pt x="12" y="73"/>
                                  <a:pt x="12" y="71"/>
                                  <a:pt x="11" y="71"/>
                                </a:cubicBezTo>
                                <a:cubicBezTo>
                                  <a:pt x="11" y="71"/>
                                  <a:pt x="11" y="71"/>
                                  <a:pt x="10" y="71"/>
                                </a:cubicBezTo>
                                <a:close/>
                                <a:moveTo>
                                  <a:pt x="10" y="78"/>
                                </a:moveTo>
                                <a:cubicBezTo>
                                  <a:pt x="10" y="78"/>
                                  <a:pt x="10" y="78"/>
                                  <a:pt x="11" y="78"/>
                                </a:cubicBezTo>
                                <a:cubicBezTo>
                                  <a:pt x="11" y="78"/>
                                  <a:pt x="11" y="77"/>
                                  <a:pt x="11" y="77"/>
                                </a:cubicBezTo>
                                <a:cubicBezTo>
                                  <a:pt x="11" y="77"/>
                                  <a:pt x="10" y="77"/>
                                  <a:pt x="10" y="77"/>
                                </a:cubicBezTo>
                                <a:cubicBezTo>
                                  <a:pt x="10" y="77"/>
                                  <a:pt x="10" y="78"/>
                                  <a:pt x="10" y="78"/>
                                </a:cubicBezTo>
                                <a:close/>
                                <a:moveTo>
                                  <a:pt x="25" y="87"/>
                                </a:moveTo>
                                <a:cubicBezTo>
                                  <a:pt x="25" y="86"/>
                                  <a:pt x="25" y="86"/>
                                  <a:pt x="25" y="85"/>
                                </a:cubicBezTo>
                                <a:cubicBezTo>
                                  <a:pt x="25" y="85"/>
                                  <a:pt x="24" y="85"/>
                                  <a:pt x="23" y="85"/>
                                </a:cubicBezTo>
                                <a:cubicBezTo>
                                  <a:pt x="24" y="86"/>
                                  <a:pt x="23" y="87"/>
                                  <a:pt x="25" y="87"/>
                                </a:cubicBezTo>
                                <a:close/>
                                <a:moveTo>
                                  <a:pt x="16" y="88"/>
                                </a:moveTo>
                                <a:cubicBezTo>
                                  <a:pt x="17" y="88"/>
                                  <a:pt x="17" y="88"/>
                                  <a:pt x="18" y="88"/>
                                </a:cubicBezTo>
                                <a:cubicBezTo>
                                  <a:pt x="18" y="88"/>
                                  <a:pt x="17" y="88"/>
                                  <a:pt x="16" y="87"/>
                                </a:cubicBezTo>
                                <a:cubicBezTo>
                                  <a:pt x="16" y="88"/>
                                  <a:pt x="16" y="88"/>
                                  <a:pt x="16" y="88"/>
                                </a:cubicBezTo>
                                <a:close/>
                                <a:moveTo>
                                  <a:pt x="23" y="93"/>
                                </a:moveTo>
                                <a:cubicBezTo>
                                  <a:pt x="23" y="92"/>
                                  <a:pt x="23" y="90"/>
                                  <a:pt x="24" y="90"/>
                                </a:cubicBezTo>
                                <a:cubicBezTo>
                                  <a:pt x="24" y="90"/>
                                  <a:pt x="23" y="90"/>
                                  <a:pt x="23" y="90"/>
                                </a:cubicBezTo>
                                <a:cubicBezTo>
                                  <a:pt x="23" y="91"/>
                                  <a:pt x="21" y="92"/>
                                  <a:pt x="23" y="93"/>
                                </a:cubicBezTo>
                                <a:close/>
                                <a:moveTo>
                                  <a:pt x="25" y="97"/>
                                </a:moveTo>
                                <a:cubicBezTo>
                                  <a:pt x="25" y="96"/>
                                  <a:pt x="27" y="95"/>
                                  <a:pt x="25" y="94"/>
                                </a:cubicBezTo>
                                <a:cubicBezTo>
                                  <a:pt x="25" y="95"/>
                                  <a:pt x="23" y="97"/>
                                  <a:pt x="25" y="97"/>
                                </a:cubicBezTo>
                                <a:close/>
                                <a:moveTo>
                                  <a:pt x="22" y="97"/>
                                </a:moveTo>
                                <a:cubicBezTo>
                                  <a:pt x="22" y="97"/>
                                  <a:pt x="22" y="96"/>
                                  <a:pt x="22" y="96"/>
                                </a:cubicBezTo>
                                <a:cubicBezTo>
                                  <a:pt x="21" y="96"/>
                                  <a:pt x="21" y="96"/>
                                  <a:pt x="20" y="96"/>
                                </a:cubicBezTo>
                                <a:cubicBezTo>
                                  <a:pt x="21" y="96"/>
                                  <a:pt x="19" y="97"/>
                                  <a:pt x="22" y="97"/>
                                </a:cubicBezTo>
                                <a:close/>
                                <a:moveTo>
                                  <a:pt x="17" y="101"/>
                                </a:moveTo>
                                <a:cubicBezTo>
                                  <a:pt x="17" y="101"/>
                                  <a:pt x="18" y="100"/>
                                  <a:pt x="16" y="100"/>
                                </a:cubicBezTo>
                                <a:cubicBezTo>
                                  <a:pt x="16" y="100"/>
                                  <a:pt x="15" y="101"/>
                                  <a:pt x="17" y="101"/>
                                </a:cubicBezTo>
                                <a:close/>
                                <a:moveTo>
                                  <a:pt x="15" y="106"/>
                                </a:moveTo>
                                <a:cubicBezTo>
                                  <a:pt x="15" y="105"/>
                                  <a:pt x="17" y="104"/>
                                  <a:pt x="15" y="103"/>
                                </a:cubicBezTo>
                                <a:cubicBezTo>
                                  <a:pt x="15" y="104"/>
                                  <a:pt x="13" y="106"/>
                                  <a:pt x="15" y="106"/>
                                </a:cubicBezTo>
                                <a:close/>
                                <a:moveTo>
                                  <a:pt x="11" y="107"/>
                                </a:moveTo>
                                <a:cubicBezTo>
                                  <a:pt x="10" y="106"/>
                                  <a:pt x="12" y="104"/>
                                  <a:pt x="10" y="104"/>
                                </a:cubicBezTo>
                                <a:cubicBezTo>
                                  <a:pt x="10" y="105"/>
                                  <a:pt x="9" y="106"/>
                                  <a:pt x="11" y="107"/>
                                </a:cubicBezTo>
                                <a:close/>
                                <a:moveTo>
                                  <a:pt x="21" y="107"/>
                                </a:moveTo>
                                <a:cubicBezTo>
                                  <a:pt x="22" y="108"/>
                                  <a:pt x="23" y="106"/>
                                  <a:pt x="21" y="106"/>
                                </a:cubicBezTo>
                                <a:cubicBezTo>
                                  <a:pt x="21" y="106"/>
                                  <a:pt x="21" y="107"/>
                                  <a:pt x="21" y="107"/>
                                </a:cubicBezTo>
                                <a:close/>
                                <a:moveTo>
                                  <a:pt x="24" y="110"/>
                                </a:moveTo>
                                <a:cubicBezTo>
                                  <a:pt x="25" y="110"/>
                                  <a:pt x="25" y="110"/>
                                  <a:pt x="26" y="110"/>
                                </a:cubicBezTo>
                                <a:cubicBezTo>
                                  <a:pt x="25" y="109"/>
                                  <a:pt x="26" y="108"/>
                                  <a:pt x="24" y="108"/>
                                </a:cubicBezTo>
                                <a:cubicBezTo>
                                  <a:pt x="24" y="109"/>
                                  <a:pt x="24" y="109"/>
                                  <a:pt x="24" y="110"/>
                                </a:cubicBezTo>
                                <a:close/>
                                <a:moveTo>
                                  <a:pt x="8" y="117"/>
                                </a:moveTo>
                                <a:cubicBezTo>
                                  <a:pt x="10" y="116"/>
                                  <a:pt x="10" y="113"/>
                                  <a:pt x="9" y="112"/>
                                </a:cubicBezTo>
                                <a:cubicBezTo>
                                  <a:pt x="9" y="114"/>
                                  <a:pt x="8" y="115"/>
                                  <a:pt x="8" y="117"/>
                                </a:cubicBezTo>
                                <a:close/>
                                <a:moveTo>
                                  <a:pt x="18" y="118"/>
                                </a:moveTo>
                                <a:cubicBezTo>
                                  <a:pt x="19" y="118"/>
                                  <a:pt x="19" y="118"/>
                                  <a:pt x="19" y="118"/>
                                </a:cubicBezTo>
                                <a:cubicBezTo>
                                  <a:pt x="19" y="118"/>
                                  <a:pt x="19" y="117"/>
                                  <a:pt x="19" y="117"/>
                                </a:cubicBezTo>
                                <a:cubicBezTo>
                                  <a:pt x="19" y="117"/>
                                  <a:pt x="19" y="117"/>
                                  <a:pt x="19" y="117"/>
                                </a:cubicBezTo>
                                <a:cubicBezTo>
                                  <a:pt x="19" y="117"/>
                                  <a:pt x="18" y="118"/>
                                  <a:pt x="18" y="1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8" o:spid="_x0000_s1026" style="position:absolute;margin-left:704.9pt;margin-top:361.9pt;width:178pt;height:221.65pt;z-index:251647989" coordorigin=",6" coordsize="4238,5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">
                <v:shape id="Freeform 1199" o:spid="_x0000_s1027" style="position:absolute;left:2502;top:3924;width:18;height:54;visibility:visible;mso-wrap-style:square;v-text-anchor:top" coordsize="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9Ne8UA&#10;AADdAAAADwAAAGRycy9kb3ducmV2LnhtbERPTWvCQBC9C/0PyxR6091aCJK6ioSGtocejEHqbciO&#10;SWh2NmRXE/99Vyj0No/3OevtZDtxpcG3jjU8LxQI4sqZlmsN5SGfr0D4gGywc0wabuRhu3mYrTE1&#10;buQ9XYtQixjCPkUNTQh9KqWvGrLoF64njtzZDRZDhEMtzYBjDLedXCqVSIstx4YGe8oaqn6Ki9Xw&#10;+X56+Trm329jtitztSyyyyq7af30OO1eQQSawr/4z/1h4nyVJHD/Jp4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3017xQAAAN0AAAAPAAAAAAAAAAAAAAAAAJgCAABkcnMv&#10;ZG93bnJldi54bWxQSwUGAAAAAAQABAD1AAAAigMAAAAA&#10;" path="m1,v1,2,2,7,,9c2,6,,4,1,xe" fillcolor="#02a0bf" stroked="f">
                  <v:path arrowok="t" o:connecttype="custom" o:connectlocs="6,0;6,54;6,0" o:connectangles="0,0,0"/>
                </v:shape>
                <v:shape id="Freeform 1200" o:spid="_x0000_s1028" style="position:absolute;left:2520;top:3930;width:18;height:36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rTsUA&#10;AADdAAAADwAAAGRycy9kb3ducmV2LnhtbERPTWvCQBC9C/6HZYTedGMp1qauYgMpRbyY5NDjNDtN&#10;QrOzIbuN0V/fFQre5vE+Z7MbTSsG6l1jWcFyEYEgLq1uuFJQ5Ol8DcJ5ZI2tZVJwIQe77XSywVjb&#10;M59oyHwlQgi7GBXU3nexlK6syaBb2I44cN+2N+gD7CupezyHcNPKxyhaSYMNh4YaO0pqKn+yX6Ng&#10;SE4v+aGj4m24Xpr0/fp5OH49KfUwG/evIDyN/i7+d3/oMD9aPcPtm3CC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GtOxQAAAN0AAAAPAAAAAAAAAAAAAAAAAJgCAABkcnMv&#10;ZG93bnJldi54bWxQSwUGAAAAAAQABAD1AAAAigMAAAAA&#10;" path="m1,v2,,,4,1,6c,5,1,2,1,xe" fillcolor="#02a0bf" stroked="f">
                  <v:path arrowok="t" o:connecttype="custom" o:connectlocs="6,0;12,36;6,0" o:connectangles="0,0,0"/>
                </v:shape>
                <v:shape id="Freeform 1201" o:spid="_x0000_s1029" style="position:absolute;left:2532;top:4090;width:12;height:71;visibility:visible;mso-wrap-style:square;v-text-anchor:top" coordsize="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XJcYA&#10;AADdAAAADwAAAGRycy9kb3ducmV2LnhtbESPQWvDMAyF74P9B6NBb6uzHtI1q1vKIDDYqdla6E3E&#10;WhwWy1nspul+/XQo7Cbxnt77tN5OvlMjDbENbOBpnoEiroNtuTHw+VE+PoOKCdliF5gMXCnCdnN/&#10;t8bChgvvaaxSoySEY4EGXEp9oXWsHXmM89ATi/YVBo9J1qHRdsCLhPtOL7Is1x5blgaHPb06qr+r&#10;szfg3/Pf1eFUumrc2eVPey3peDwYM3uYdi+gEk3p33y7frOCn+W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MXJcYAAADdAAAADwAAAAAAAAAAAAAAAACYAgAAZHJz&#10;L2Rvd25yZXYueG1sUEsFBgAAAAAEAAQA9QAAAIsDAAAAAA==&#10;" path="m1,c2,2,2,10,,12,,8,,4,1,xe" fillcolor="#02a0bf" stroked="f">
                  <v:path arrowok="t" o:connecttype="custom" o:connectlocs="6,0;0,71;6,0" o:connectangles="0,0,0"/>
                </v:shape>
                <v:shape id="Freeform 1202" o:spid="_x0000_s1030" style="position:absolute;left:2603;top:4143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D1K8MA&#10;AADdAAAADwAAAGRycy9kb3ducmV2LnhtbERP24rCMBB9X/Afwgi+aeoKslajiBcQFxasgj4OzdgW&#10;m0m3ibX+vVkQ9m0O5zqzRWtK0VDtCssKhoMIBHFqdcGZgtNx2/8C4TyyxtIyKXiSg8W88zHDWNsH&#10;H6hJfCZCCLsYFeTeV7GULs3JoBvYijhwV1sb9AHWmdQ1PkK4KeVnFI2lwYJDQ44VrXJKb8ndKFhv&#10;fm+4L5tv/3N5nlf70dUcR41SvW67nILw1Pp/8du902F+NJ7A3zfhBD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D1K8MAAADdAAAADwAAAAAAAAAAAAAAAACYAgAAZHJzL2Rv&#10;d25yZXYueG1sUEsFBgAAAAAEAAQA9QAAAIgDAAAAAA==&#10;" path="m,c2,,1,2,1,3,,3,1,1,,xe" fillcolor="#02a0bf" stroked="f">
                  <v:path arrowok="t" o:connecttype="custom" o:connectlocs="0,0;6,18;0,0" o:connectangles="0,0,0"/>
                </v:shape>
                <v:shape id="Freeform 1203" o:spid="_x0000_s1031" style="position:absolute;left:2597;top:4244;width:29;height:53;visibility:visible;mso-wrap-style:square;v-text-anchor:top" coordsize="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ogg8QA&#10;AADdAAAADwAAAGRycy9kb3ducmV2LnhtbESPQWvCQBCF7wX/wzJCb3XXSlWiq0hBbE+lUfA6ZMck&#10;mp2N2VXTf985FHqb4b1575vluveNulMX68AWxiMDirgIrubSwmG/fZmDignZYROYLPxQhPVq8LTE&#10;zIUHf9M9T6WSEI4ZWqhSajOtY1GRxzgKLbFop9B5TLJ2pXYdPiTcN/rVmKn2WLM0VNjSe0XFJb95&#10;C9fPiTPTgKbfnd/o6I9feXM5Wfs87DcLUIn69G/+u/5wgm9mwi/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qIIPEAAAA3QAAAA8AAAAAAAAAAAAAAAAAmAIAAGRycy9k&#10;b3ducmV2LnhtbFBLBQYAAAAABAAEAPUAAACJAwAAAAA=&#10;" path="m2,c5,2,,5,2,7,,6,2,9,,9,,5,1,2,2,xe" fillcolor="#02a0bf" stroked="f">
                  <v:path arrowok="t" o:connecttype="custom" o:connectlocs="12,0;12,41;0,53;12,0" o:connectangles="0,0,0,0"/>
                </v:shape>
                <v:shape id="Freeform 1204" o:spid="_x0000_s1032" style="position:absolute;left:2573;top:4397;width:18;height:30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O/j8EA&#10;AADdAAAADwAAAGRycy9kb3ducmV2LnhtbERPTYvCMBC9L/gfwgje1rR7UKlGEaGs7EWsIh6HZmyL&#10;zaQmWa3/3ggLe5vH+5zFqjetuJPzjWUF6TgBQVxa3XCl4HjIP2cgfEDW2FomBU/ysFoOPhaYafvg&#10;Pd2LUIkYwj5DBXUIXSalL2sy6Me2I47cxTqDIUJXSe3wEcNNK7+SZCINNhwbauxoU1N5LX6NgrxL&#10;8x//vaXzjlw43S5FWeSNUqNhv56DCNSHf/Gfe6vj/GSawvubeIJ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Tv4/BAAAA3QAAAA8AAAAAAAAAAAAAAAAAmAIAAGRycy9kb3du&#10;cmV2LnhtbFBLBQYAAAAABAAEAPUAAACGAwAAAAA=&#10;" path="m1,v2,,,4,1,5c,5,1,1,1,xe" fillcolor="#02a0bf" stroked="f">
                  <v:path arrowok="t" o:connecttype="custom" o:connectlocs="6,0;12,30;6,0" o:connectangles="0,0,0"/>
                </v:shape>
                <v:shape id="Freeform 1205" o:spid="_x0000_s1033" style="position:absolute;left:2544;top:4403;width:18;height:2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xZC8QA&#10;AADdAAAADwAAAGRycy9kb3ducmV2LnhtbERPS2vCQBC+C/6HZQRvumnwUVJXaZVC9WYsPU93p0ma&#10;7GzIbjX113cLgrf5+J6z2vS2EWfqfOVYwcM0AUGsnam4UPB+ep08gvAB2WDjmBT8kofNejhYYWbc&#10;hY90zkMhYgj7DBWUIbSZlF6XZNFPXUscuS/XWQwRdoU0HV5iuG1kmiQLabHi2FBiS9uSdJ3/WAXp&#10;7rM+vOhv+1Ffr/NZftwv53qv1HjUPz+BCNSHu/jmfjNxfrJM4f+be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sWQvEAAAA3QAAAA8AAAAAAAAAAAAAAAAAmAIAAGRycy9k&#10;b3ducmV2LnhtbFBLBQYAAAAABAAEAPUAAACJAwAAAAA=&#10;" path="m1,v2,,,2,1,3c,4,1,1,1,xe" fillcolor="#02a0bf" stroked="f">
                  <v:path arrowok="t" o:connecttype="custom" o:connectlocs="6,0;12,18;6,0" o:connectangles="0,0,0"/>
                </v:shape>
                <v:shape id="Freeform 1206" o:spid="_x0000_s1034" style="position:absolute;left:2497;top:4403;width:5;height:36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PQFMUA&#10;AADdAAAADwAAAGRycy9kb3ducmV2LnhtbERPTWvCQBC9C/0PyxR6041Kq6SuIqLUgqBGCzkO2WmS&#10;mp2N2a1J/323UPA2j/c5s0VnKnGjxpWWFQwHEQjizOqScwXn06Y/BeE8ssbKMin4IQeL+UNvhrG2&#10;LR/plvhchBB2MSoovK9jKV1WkEE3sDVx4D5tY9AH2ORSN9iGcFPJURS9SIMlh4YCa1oVlF2Sb6Ng&#10;bfyb7XYfu+s+fddtMkyfvw5bpZ4eu+UrCE+dv4v/3Vsd5keTMfx9E0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9AUxQAAAN0AAAAPAAAAAAAAAAAAAAAAAJgCAABkcnMv&#10;ZG93bnJldi54bWxQSwUGAAAAAAQABAD1AAAAigMAAAAA&#10;" path="m,1c1,,,4,,5,,6,,2,,1xe" fillcolor="#02a0bf" stroked="f">
                  <v:path arrowok="t" o:connecttype="custom" o:connectlocs="0,6;0,30;0,6" o:connectangles="0,0,0"/>
                </v:shape>
                <v:shape id="Freeform 1207" o:spid="_x0000_s1035" style="position:absolute;left:2544;top:4480;width:18;height:36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j5MUA&#10;AADdAAAADwAAAGRycy9kb3ducmV2LnhtbERPTWvCQBC9F/wPywi91Y1FbJu6ig1ERLxocuhxmh2T&#10;YHY2ZLcx+utdodDbPN7nLFaDaURPnastK5hOIhDEhdU1lwryLH15B+E8ssbGMim4koPVcvS0wFjb&#10;Cx+oP/pShBB2MSqovG9jKV1RkUE3sS1x4E62M+gD7EqpO7yEcNPI1yiaS4M1h4YKW0oqKs7HX6Og&#10;Tw4f2a6l/Ku/Xet0c/ve7X9mSj2Ph/UnCE+D/xf/ubc6zI/eZvD4Jpw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y2PkxQAAAN0AAAAPAAAAAAAAAAAAAAAAAJgCAABkcnMv&#10;ZG93bnJldi54bWxQSwUGAAAAAAQABAD1AAAAigMAAAAA&#10;" path="m1,v2,,,4,1,6c,6,2,2,1,xe" fillcolor="#02a0bf" stroked="f">
                  <v:path arrowok="t" o:connecttype="custom" o:connectlocs="6,0;12,36;6,0" o:connectangles="0,0,0"/>
                </v:shape>
                <v:shape id="Freeform 1208" o:spid="_x0000_s1036" style="position:absolute;left:2532;top:4545;width:18;height:18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kBasMA&#10;AADdAAAADwAAAGRycy9kb3ducmV2LnhtbERPS2vCQBC+F/wPywje6sZItUTXoH2Ah4KYFnods+Mm&#10;mJ0N2W2M/94tFHqbj+8563ywjeip87VjBbNpAoK4dLpmo+Dr8/3xGYQPyBobx6TgRh7yzehhjZl2&#10;Vz5SXwQjYgj7DBVUIbSZlL6syKKfupY4cmfXWQwRdkbqDq8x3DYyTZKFtFhzbKiwpZeKykvxYxXw&#10;PN2VH4e3Fk2tzeL8vT+lr06pyXjYrkAEGsK/+M+913F+snyC32/iC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kBasMAAADdAAAADwAAAAAAAAAAAAAAAACYAgAAZHJzL2Rv&#10;d25yZXYueG1sUEsFBgAAAAAEAAQA9QAAAIgDAAAAAA==&#10;" path="m1,c3,,2,2,2,3,,3,1,1,1,xe" fillcolor="#02a0bf" stroked="f">
                  <v:path arrowok="t" o:connecttype="custom" o:connectlocs="6,0;12,18;6,0" o:connectangles="0,0,0"/>
                </v:shape>
                <v:shape id="Freeform 1209" o:spid="_x0000_s1037" style="position:absolute;left:2467;top:4575;width:18;height:35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VYCMUA&#10;AADdAAAADwAAAGRycy9kb3ducmV2LnhtbERPTWvCQBC9C/6HZYTedGMp1qauYgMpRbyY5NDjNDtN&#10;QrOzIbuN0V/fFQre5vE+Z7MbTSsG6l1jWcFyEYEgLq1uuFJQ5Ol8DcJ5ZI2tZVJwIQe77XSywVjb&#10;M59oyHwlQgi7GBXU3nexlK6syaBb2I44cN+2N+gD7CupezyHcNPKxyhaSYMNh4YaO0pqKn+yX6Ng&#10;SE4v+aGj4m24Xpr0/fp5OH49KfUwG/evIDyN/i7+d3/oMD96XsHtm3CC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VVgIxQAAAN0AAAAPAAAAAAAAAAAAAAAAAJgCAABkcnMv&#10;ZG93bnJldi54bWxQSwUGAAAAAAQABAD1AAAAigMAAAAA&#10;" path="m1,c3,,2,4,2,6,,6,2,2,1,xe" fillcolor="#02a0bf" stroked="f">
                  <v:path arrowok="t" o:connecttype="custom" o:connectlocs="6,0;12,35;6,0" o:connectangles="0,0,0"/>
                </v:shape>
                <v:shape id="Freeform 1210" o:spid="_x0000_s1038" style="position:absolute;left:2520;top:4575;width:18;height:29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CYMEA&#10;AADdAAAADwAAAGRycy9kb3ducmV2LnhtbERPTYvCMBC9C/6HMII3m7oHla5RloWieFmsIh6HZmzL&#10;NpOaZLX++40geJvH+5zlujetuJHzjWUF0yQFQVxa3XCl4HjIJwsQPiBrbC2Tggd5WK+GgyVm2t55&#10;T7ciVCKGsM9QQR1Cl0npy5oM+sR2xJG7WGcwROgqqR3eY7hp5UeazqTBhmNDjR1911T+Fn9GQd5N&#10;853fbOn8Qy6crpeiLPJGqfGo//oEEagPb/HLvdVxfjqfw/Obe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2gmDBAAAA3QAAAA8AAAAAAAAAAAAAAAAAmAIAAGRycy9kb3du&#10;cmV2LnhtbFBLBQYAAAAABAAEAPUAAACGAwAAAAA=&#10;" path="m1,v2,1,,4,1,5c,5,1,2,1,xe" fillcolor="#02a0bf" stroked="f">
                  <v:path arrowok="t" o:connecttype="custom" o:connectlocs="6,0;12,29;6,0" o:connectangles="0,0,0"/>
                </v:shape>
                <v:shape id="Freeform 1211" o:spid="_x0000_s1039" style="position:absolute;left:2485;top:4598;width:17;height:18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iu9MYA&#10;AADdAAAADwAAAGRycy9kb3ducmV2LnhtbESPzWvCQBDF7wX/h2WE3urGFKxEV9F+gIdC8QO8jtlx&#10;E8zOhuxW0/++cxC8zfDevPeb+bL3jbpSF+vABsajDBRxGWzNzsBh//UyBRUTssUmMBn4owjLxeBp&#10;joUNN97SdZeckhCOBRqoUmoLrWNZkcc4Ci2xaOfQeUyydk7bDm8S7hudZ9lEe6xZGips6b2i8rL7&#10;9Qb4NV+X3z+fLbrausn5uDnlH8GY52G/moFK1KeH+X69sYKfvQmufCMj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iu9MYAAADdAAAADwAAAAAAAAAAAAAAAACYAgAAZHJz&#10;L2Rvd25yZXYueG1sUEsFBgAAAAAEAAQA9QAAAIsDAAAAAA==&#10;" path="m1,c3,,2,2,2,3,,3,2,1,1,xe" fillcolor="#02a0bf" stroked="f">
                  <v:path arrowok="t" o:connecttype="custom" o:connectlocs="6,0;11,18;6,0" o:connectangles="0,0,0"/>
                </v:shape>
                <v:shape id="Freeform 1212" o:spid="_x0000_s1040" style="position:absolute;left:2550;top:4604;width:12;height:65;visibility:visible;mso-wrap-style:square;v-text-anchor:top" coordsize="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7skcMA&#10;AADdAAAADwAAAGRycy9kb3ducmV2LnhtbERPzWrCQBC+F/oOyxR6q5taqZq6SikRvcUYH2DIjkk0&#10;OxuyG41v7wpCb/Px/c5iNZhGXKhztWUFn6MIBHFhdc2lgkO+/piBcB5ZY2OZFNzIwWr5+rLAWNsr&#10;Z3TZ+1KEEHYxKqi8b2MpXVGRQTeyLXHgjrYz6APsSqk7vIZw08hxFH1LgzWHhgpb+quoOO97o6BP&#10;v86nbOgnCSW7cZrYU55ucqXe34bfHxCeBv8vfrq3OsyPpnN4fBNO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7skcMAAADdAAAADwAAAAAAAAAAAAAAAACYAgAAZHJzL2Rv&#10;d25yZXYueG1sUEsFBgAAAAAEAAQA9QAAAIgDAAAAAA==&#10;" path="m,c2,1,1,9,,11,,7,,3,,xe" fillcolor="#02a0bf" stroked="f">
                  <v:path arrowok="t" o:connecttype="custom" o:connectlocs="0,0;0,65;0,0" o:connectangles="0,0,0"/>
                </v:shape>
                <v:shape id="Freeform 1213" o:spid="_x0000_s1041" style="position:absolute;left:2473;top:4616;width:12;height:30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BXPsYA&#10;AADdAAAADwAAAGRycy9kb3ducmV2LnhtbESP3WrCQBCF7wu+wzJC7+rGXliJriKKKKUI/jzAkB03&#10;0exsyG5j7NN3Lgq9m+GcOeeb+bL3teqojVVgA+NRBoq4CLZiZ+By3r5NQcWEbLEOTAaeFGG5GLzM&#10;MbfhwUfqTskpCeGYo4EypSbXOhYleYyj0BCLdg2txyRr67Rt8SHhvtbvWTbRHiuWhhIbWpdU3E/f&#10;3sDX9Yarz27n14f+6SbuuBkfPn6MeR32qxmoRH36N/9d763gZ1Phl29kBL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BXPsYAAADdAAAADwAAAAAAAAAAAAAAAACYAgAAZHJz&#10;L2Rvd25yZXYueG1sUEsFBgAAAAAEAAQA9QAAAIsDAAAAAA==&#10;" path="m,c2,,1,3,2,4,,3,1,5,,4,,3,,1,,xe" fillcolor="#02a0bf" stroked="f">
                  <v:path arrowok="t" o:connecttype="custom" o:connectlocs="0,0;12,24;0,24;0,0" o:connectangles="0,0,0,0"/>
                </v:shape>
                <v:shape id="Freeform 1214" o:spid="_x0000_s1042" style="position:absolute;left:2556;top:4634;width:29;height:106;visibility:visible;mso-wrap-style:square;v-text-anchor:top" coordsize="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F6HsYA&#10;AADdAAAADwAAAGRycy9kb3ducmV2LnhtbERPS2vCQBC+C/0PyxR6Ed3YQ5U0awgFQXrwEQX1Ns1O&#10;k7TZ2TS7avrvu0LB23x8z0nS3jTiQp2rLSuYjCMQxIXVNZcK9rvFaAbCeWSNjWVS8EsO0vnDIMFY&#10;2ytv6ZL7UoQQdjEqqLxvYyldUZFBN7YtceA+bWfQB9iVUnd4DeGmkc9R9CIN1hwaKmzpraLiOz8b&#10;BXm72WRfp+n0Qx7e7fpHD7fr40qpp8c+ewXhqfd38b97qcP8aDaB2zfhBD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F6HsYAAADdAAAADwAAAAAAAAAAAAAAAACYAgAAZHJz&#10;L2Rvd25yZXYueG1sUEsFBgAAAAAEAAQA9QAAAIsDAAAAAA==&#10;" path="m2,8v,1,,2,,2c2,7,2,6,3,,5,5,3,13,2,18v,,-1,,-1,c,17,3,17,1,17,3,16,,15,1,13v,,1,,2,c3,13,3,13,3,12v,-1,-2,,-3,c,9,,8,2,8xe" fillcolor="#02a0bf" stroked="f">
                  <v:path arrowok="t" o:connecttype="custom" o:connectlocs="12,47;12,59;17,0;12,106;6,106;6,100;6,77;17,77;17,71;0,71;12,47" o:connectangles="0,0,0,0,0,0,0,0,0,0,0"/>
                </v:shape>
                <v:shape id="Freeform 1215" o:spid="_x0000_s1043" style="position:absolute;left:2473;top:4646;width:12;height:76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5v6sIA&#10;AADdAAAADwAAAGRycy9kb3ducmV2LnhtbERPTYvCMBC9L/gfwgje1tQeVqlGEUEQ9yB2FTwOzdhW&#10;m0ltolZ/vRGEvc3jfc5k1ppK3KhxpWUFg34EgjizuuRcwe5v+T0C4TyyxsoyKXiQg9m08zXBRNs7&#10;b+mW+lyEEHYJKii8rxMpXVaQQde3NXHgjrYx6ANscqkbvIdwU8k4in6kwZJDQ4E1LQrKzunVKEjr&#10;8/6wRh6eHvGFfp8Xu4nNSqlet52PQXhq/b/4417pMD8axfD+Jp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Xm/qwgAAAN0AAAAPAAAAAAAAAAAAAAAAAJgCAABkcnMvZG93&#10;bnJldi54bWxQSwUGAAAAAAQABAD1AAAAhwMAAAAA&#10;" path="m1,c2,2,2,11,,13,,8,1,4,1,xe" fillcolor="#02a0bf" stroked="f">
                  <v:path arrowok="t" o:connecttype="custom" o:connectlocs="6,0;0,76;6,0" o:connectangles="0,0,0"/>
                </v:shape>
                <v:shape id="Freeform 1216" o:spid="_x0000_s1044" style="position:absolute;left:2514;top:4652;width:18;height:29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j0RMEA&#10;AADdAAAADwAAAGRycy9kb3ducmV2LnhtbERPTYvCMBC9C/6HMII3m7qCSNcoy0JRvCxWEY9DM7Zl&#10;m0lNslr//UYQvM3jfc5y3ZtW3Mj5xrKCaZKCIC6tbrhScDzkkwUIH5A1tpZJwYM8rFfDwRIzbe+8&#10;p1sRKhFD2GeooA6hy6T0ZU0GfWI74shdrDMYInSV1A7vMdy08iNN59Jgw7Ghxo6+ayp/iz+jIO+m&#10;+c5vtnT+IRdO10tRFnmj1HjUf32CCNSHt/jl3uo4P13M4PlNP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Y9ETBAAAA3QAAAA8AAAAAAAAAAAAAAAAAmAIAAGRycy9kb3du&#10;cmV2LnhtbFBLBQYAAAAABAAEAPUAAACGAwAAAAA=&#10;" path="m1,1c3,,2,3,2,5,,5,2,2,1,1xe" fillcolor="#02a0bf" stroked="f">
                  <v:path arrowok="t" o:connecttype="custom" o:connectlocs="6,6;12,29;6,6" o:connectangles="0,0,0"/>
                </v:shape>
                <v:shape id="Freeform 1217" o:spid="_x0000_s1045" style="position:absolute;left:2597;top:4663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9wMMA&#10;AADdAAAADwAAAGRycy9kb3ducmV2LnhtbESPzarCMBCF94LvEEZwI5p6ESm9RrkowkXc+IProRnb&#10;YjMpTdTo0xtBcDfDOeebM7NFMLW4UesqywrGowQEcW51xYWC42E9TEE4j6yxtkwKHuRgMe92Zphp&#10;e+cd3fa+EBHCLkMFpfdNJqXLSzLoRrYhjtrZtgZ9XNtC6hbvEW5q+ZMkU2mw4nihxIaWJeWX/dVE&#10;Sn6+hMnaDI5buzkNcBWuq2dQqt8Lf78gPAX/NX/S/zrWT9IJvL+JI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e9wMMAAADdAAAADwAAAAAAAAAAAAAAAACYAgAAZHJzL2Rv&#10;d25yZXYueG1sUEsFBgAAAAAEAAQA9QAAAIgDAAAAAA==&#10;" path="m1,v,,,,,c1,2,1,3,1,4v,,,,-1,c,3,,2,1,xe" fillcolor="#02a0bf" stroked="f">
                  <v:path arrowok="t" o:connecttype="custom" o:connectlocs="6,0;6,0;6,24;0,24;6,0" o:connectangles="0,0,0,0,0"/>
                </v:shape>
                <v:shape id="Freeform 1218" o:spid="_x0000_s1046" style="position:absolute;left:2502;top:4675;width:12;height:71;visibility:visible;mso-wrap-style:square;v-text-anchor:top" coordsize="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5eQcMA&#10;AADdAAAADwAAAGRycy9kb3ducmV2LnhtbERPTWvCQBC9F/wPywi91Y2FWo2uIoWA0FNTFbwN2TEb&#10;zM7G7Bpjf31XELzN433OYtXbWnTU+sqxgvEoAUFcOF1xqWD7m71NQfiArLF2TApu5GG1HLwsMNXu&#10;yj/U5aEUMYR9igpMCE0qpS8MWfQj1xBH7uhaiyHCtpS6xWsMt7V8T5KJtFhxbDDY0Jeh4pRfrAL7&#10;Pfmb7Q6Zybu1/jxXt4z2+51Sr8N+PQcRqA9P8cO90XF+Mv2A+zfx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5eQcMAAADdAAAADwAAAAAAAAAAAAAAAACYAgAAZHJzL2Rv&#10;d25yZXYueG1sUEsFBgAAAAAEAAQA9QAAAIgDAAAAAA==&#10;" path="m1,c2,2,2,10,,12,,8,,4,1,xe" fillcolor="#02a0bf" stroked="f">
                  <v:path arrowok="t" o:connecttype="custom" o:connectlocs="6,0;0,71;6,0" o:connectangles="0,0,0"/>
                </v:shape>
                <v:shape id="Freeform 1219" o:spid="_x0000_s1047" style="position:absolute;left:2544;top:4675;width:18;height:36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AoL8QA&#10;AADdAAAADwAAAGRycy9kb3ducmV2LnhtbERPyWrDMBC9F/oPYgK5NXJKMKkbJbQGhxB6yXLIcWJN&#10;bVNrZCzV29dXhUJv83jrbHaDqUVHrassK1guIhDEudUVFwqul+xpDcJ5ZI21ZVIwkoPd9vFhg4m2&#10;PZ+oO/tChBB2CSoovW8SKV1ekkG3sA1x4D5ta9AH2BZSt9iHcFPL5yiKpcGKQ0OJDaUl5V/nb6Og&#10;S08vl2ND1/duGqtsP92OH/eVUvPZ8PYKwtPg/8V/7oMO86N1DL/fhB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AKC/EAAAA3QAAAA8AAAAAAAAAAAAAAAAAmAIAAGRycy9k&#10;b3ducmV2LnhtbFBLBQYAAAAABAAEAPUAAACJAwAAAAA=&#10;" path="m1,v2,,,4,,6c,6,1,2,1,xe" fillcolor="#02a0bf" stroked="f">
                  <v:path arrowok="t" o:connecttype="custom" o:connectlocs="6,0;6,36;6,0" o:connectangles="0,0,0"/>
                </v:shape>
                <v:shape id="Freeform 1220" o:spid="_x0000_s1048" style="position:absolute;left:2485;top:4699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8iOMMA&#10;AADdAAAADwAAAGRycy9kb3ducmV2LnhtbERP24rCMBB9F/yHMMK+aeoKrlSjiBcQBcEL6OPQjG2x&#10;mXSbbK1/b4QF3+ZwrjOZNaYQNVUut6yg34tAECdW55wqOJ/W3REI55E1FpZJwZMczKbt1gRjbR98&#10;oProUxFC2MWoIPO+jKV0SUYGXc+WxIG72cqgD7BKpa7wEcJNIb+jaCgN5hwaMixpkVFyP/4ZBcvV&#10;7x23Rb3z++vzstgObuY0qJX66jTzMQhPjf+I/90bHeZHox94fxNOk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8iOMMAAADdAAAADwAAAAAAAAAAAAAAAACYAgAAZHJzL2Rv&#10;d25yZXYueG1sUEsFBgAAAAAEAAQA9QAAAIgDAAAAAA==&#10;" path="m1,v1,,,2,,3c,3,1,1,1,xe" fillcolor="#02a0bf" stroked="f">
                  <v:path arrowok="t" o:connecttype="custom" o:connectlocs="6,0;6,18;6,0" o:connectangles="0,0,0"/>
                </v:shape>
                <v:shape id="Freeform 1221" o:spid="_x0000_s1049" style="position:absolute;left:2508;top:4699;width:18;height:35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MZxsYA&#10;AADdAAAADwAAAGRycy9kb3ducmV2LnhtbESPQWvCQBCF74L/YRmhN91UStHUVapgKeLF6MHjNDsm&#10;wexsyG5j9Nc7h0JvM7w3732zWPWuVh21ofJs4HWSgCLOva24MHA6bsczUCEiW6w9k4E7BVgth4MF&#10;ptbf+EBdFgslIRxSNFDG2KRah7wkh2HiG2LRLr51GGVtC21bvEm4q/U0Sd61w4qlocSGNiXl1+zX&#10;Geg2h/lx19Bp3T3u1fbrcd7tf96MeRn1nx+gIvXx3/x3/W0FP5kJrnwjI+jl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MZxsYAAADdAAAADwAAAAAAAAAAAAAAAACYAgAAZHJz&#10;L2Rvd25yZXYueG1sUEsFBgAAAAAEAAQA9QAAAIsDAAAAAA==&#10;" path="m1,v2,1,,4,1,6c,6,2,2,1,xe" fillcolor="#02a0bf" stroked="f">
                  <v:path arrowok="t" o:connecttype="custom" o:connectlocs="6,0;12,35;6,0" o:connectangles="0,0,0"/>
                </v:shape>
                <v:shape id="Freeform 1222" o:spid="_x0000_s1050" style="position:absolute;left:2526;top:4728;width:18;height:59;visibility:visible;mso-wrap-style:square;v-text-anchor:top" coordsize="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LYAcIA&#10;AADdAAAADwAAAGRycy9kb3ducmV2LnhtbERPTWuDQBC9B/Iflin0FtfmUKzJJkghkBBy0Ea8Du5E&#10;pe6suBtj/303UOhtHu9ztvvZ9GKi0XWWFbxFMQji2uqOGwXXr8MqAeE8ssbeMin4IQf73XKxxVTb&#10;B+c0Fb4RIYRdigpa74dUSle3ZNBFdiAO3M2OBn2AYyP1iI8Qbnq5juN3abDj0NDiQJ8t1d/F3Sio&#10;LnmelWse8FZVPZ3KbMJzptTry5xtQHia/b/4z33UYX6cfMDzm3CC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tgBwgAAAN0AAAAPAAAAAAAAAAAAAAAAAJgCAABkcnMvZG93&#10;bnJldi54bWxQSwUGAAAAAAQABAD1AAAAhwMAAAAA&#10;" path="m2,c3,,3,1,3,2,2,4,2,7,2,10,,9,2,3,2,xe" fillcolor="#02a0bf" stroked="f">
                  <v:path arrowok="t" o:connecttype="custom" o:connectlocs="12,0;18,12;12,59;12,0" o:connectangles="0,0,0,0"/>
                </v:shape>
                <v:shape id="Freeform 1223" o:spid="_x0000_s1051" style="position:absolute;left:2597;top:4740;width:18;height:30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P87sQA&#10;AADdAAAADwAAAGRycy9kb3ducmV2LnhtbESPQWvCQBCF7wX/wzJCb3VjD9JGVxEhKF6kqYjHITsm&#10;wexs3N1q+u+dQ6G3Gd6b975ZrAbXqTuF2Ho2MJ1koIgrb1uuDRy/i7cPUDEhW+w8k4FfirBajl4W&#10;mFv/4C+6l6lWEsIxRwNNSn2udawachgnvicW7eKDwyRrqLUN+JBw1+n3LJtphy1LQ4M9bRqqruWP&#10;M1D002Iftzs6Hyik0+1SVmXRGvM6HtZzUImG9G/+u95Zwc8+hV++kRH0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T/O7EAAAA3QAAAA8AAAAAAAAAAAAAAAAAmAIAAGRycy9k&#10;b3ducmV2LnhtbFBLBQYAAAAABAAEAPUAAACJAwAAAAA=&#10;" path="m1,v2,,,4,1,5c,5,1,1,1,xe" fillcolor="#02a0bf" stroked="f">
                  <v:path arrowok="t" o:connecttype="custom" o:connectlocs="6,0;12,30;6,0" o:connectangles="0,0,0"/>
                </v:shape>
                <v:shape id="Freeform 1224" o:spid="_x0000_s1052" style="position:absolute;left:2508;top:4740;width:18;height:18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7hk8MA&#10;AADdAAAADwAAAGRycy9kb3ducmV2LnhtbERPS2vCQBC+F/oflin0VjdJIdToKlVbyKFQfIDXMTtu&#10;QrOzIbua+O/dQqG3+fieM1+OthVX6n3jWEE6SUAQV043bBQc9p8vbyB8QNbYOiYFN/KwXDw+zLHQ&#10;buAtXXfBiBjCvkAFdQhdIaWvarLoJ64jjtzZ9RZDhL2RuschhttWZkmSS4sNx4YaO1rXVP3sLlYB&#10;v2ar6uv7o0PTaJOfj+Up2zilnp/G9xmIQGP4F/+5Sx3nJ9MUfr+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7hk8MAAADdAAAADwAAAAAAAAAAAAAAAACYAgAAZHJzL2Rv&#10;d25yZXYueG1sUEsFBgAAAAAEAAQA9QAAAIgDAAAAAA==&#10;" path="m1,v2,,,2,1,3c,3,1,1,1,xe" fillcolor="#02a0bf" stroked="f">
                  <v:path arrowok="t" o:connecttype="custom" o:connectlocs="6,0;12,18;6,0" o:connectangles="0,0,0"/>
                </v:shape>
                <v:shape id="Freeform 1225" o:spid="_x0000_s1053" style="position:absolute;left:2544;top:4752;width:12;height:41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yqksQA&#10;AADdAAAADwAAAGRycy9kb3ducmV2LnhtbERPTWvCQBC9C/0PyxR6Mxsl1DZ1lVIotAcPGqEeh90x&#10;G8zOhuzWxP56tyB4m8f7nOV6dK04Ux8azwpmWQ6CWHvTcK1gX31OX0CEiGyw9UwKLhRgvXqYLLE0&#10;fuAtnXexFimEQ4kKbIxdKWXQlhyGzHfEiTv63mFMsK+l6XFI4a6V8zx/lg4bTg0WO/qwpE+7X6fg&#10;5xIHo9vDX2ErJwtaFN+b00Gpp8fx/Q1EpDHexTf3l0nz89c5/H+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qpLEAAAA3QAAAA8AAAAAAAAAAAAAAAAAmAIAAGRycy9k&#10;b3ducmV2LnhtbFBLBQYAAAAABAAEAPUAAACJAwAAAAA=&#10;" path="m1,1c2,,1,5,1,7,,7,1,2,1,1xe" fillcolor="#02a0bf" stroked="f">
                  <v:path arrowok="t" o:connecttype="custom" o:connectlocs="6,6;6,41;6,6" o:connectangles="0,0,0"/>
                </v:shape>
                <v:shape id="Freeform 1226" o:spid="_x0000_s1054" style="position:absolute;left:2502;top:4841;width:6;height:17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EHJMAA&#10;AADdAAAADwAAAGRycy9kb3ducmV2LnhtbERPS4vCMBC+L/gfwgje1lSFxa1GEUEQTz4Weh2bsQ02&#10;k5JErf/eLAje5uN7znzZ2UbcyQfjWMFomIEgLp02XCn4O22+pyBCRNbYOCYFTwqwXPS+5phr9+AD&#10;3Y+xEimEQ44K6hjbXMpQ1mQxDF1LnLiL8xZjgr6S2uMjhdtGjrPsR1o0nBpqbGldU3k93qwCu6Or&#10;25/9tDiNzN4Zf9BF0Sk16HerGYhIXfyI3+6tTvOz3wn8f5NO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0EHJMAAAADdAAAADwAAAAAAAAAAAAAAAACYAgAAZHJzL2Rvd25y&#10;ZXYueG1sUEsFBgAAAAAEAAQA9QAAAIUDAAAAAA==&#10;" path="m,c1,,1,,1,v,1,,2,,3c1,3,,3,,3,,2,,1,,xe" fillcolor="#02a0bf" stroked="f">
                  <v:path arrowok="t" o:connecttype="custom" o:connectlocs="0,0;6,0;6,17;0,17;0,0" o:connectangles="0,0,0,0,0"/>
                </v:shape>
                <v:shape id="Freeform 1227" o:spid="_x0000_s1055" style="position:absolute;left:2532;top:4847;width:18;height:53;visibility:visible;mso-wrap-style:square;v-text-anchor:top" coordsize="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GsMUA&#10;AADdAAAADwAAAGRycy9kb3ducmV2LnhtbERPTWvCQBC9F/oflil4q7vaUjR1FQkNtocejCJ6G7LT&#10;JJidDdnVxH/fLRS8zeN9zmI12EZcqfO1Yw2TsQJBXDhTc6lhv8ueZyB8QDbYOCYNN/KwWj4+LDAx&#10;ructXfNQihjCPkENVQhtIqUvKrLox64ljtyP6yyGCLtSmg77GG4bOVXqTVqsOTZU2FJaUXHOL1bD&#10;1+b08n3Ijh99ut5napqnl1l603r0NKzfQQQawl387/40cb6av8LfN/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AawxQAAAN0AAAAPAAAAAAAAAAAAAAAAAJgCAABkcnMv&#10;ZG93bnJldi54bWxQSwUGAAAAAAQABAD1AAAAigMAAAAA&#10;" path="m1,v2,1,,7,,9c,9,1,6,,6,2,6,,2,1,xe" fillcolor="#02a0bf" stroked="f">
                  <v:path arrowok="t" o:connecttype="custom" o:connectlocs="6,0;6,53;0,35;6,0" o:connectangles="0,0,0,0"/>
                </v:shape>
                <v:shape id="Freeform 1228" o:spid="_x0000_s1056" style="position:absolute;left:2473;top:4876;width:18;height:30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RfdsEA&#10;AADdAAAADwAAAGRycy9kb3ducmV2LnhtbERPTYvCMBC9C/6HMII3TRVctBpFhLKyF9kq4nFoxrbY&#10;TGqS1e6/NwsL3ubxPme16UwjHuR8bVnBZJyAIC6srrlUcDpmozkIH5A1NpZJwS952Kz7vRWm2j75&#10;mx55KEUMYZ+igiqENpXSFxUZ9GPbEkfuap3BEKErpXb4jOGmkdMk+ZAGa44NFba0q6i45T9GQdZO&#10;si//uafLgVw43695kWe1UsNBt12CCNSFt/jfvddxfrKYwd838QS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kX3bBAAAA3QAAAA8AAAAAAAAAAAAAAAAAmAIAAGRycy9kb3du&#10;cmV2LnhtbFBLBQYAAAAABAAEAPUAAACGAwAAAAA=&#10;" path="m1,c3,,2,4,2,5,,5,2,2,1,xe" fillcolor="#02a0bf" stroked="f">
                  <v:path arrowok="t" o:connecttype="custom" o:connectlocs="6,0;12,30;6,0" o:connectangles="0,0,0"/>
                </v:shape>
                <v:shape id="Freeform 1229" o:spid="_x0000_s1057" style="position:absolute;left:2514;top:5048;width:30;height:11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jIMEA&#10;AADdAAAADwAAAGRycy9kb3ducmV2LnhtbERP24rCMBB9X9h/CCP4tqZWlN1qlGVBLL6Ilw8Ym7Ep&#10;NpPQZLX+vVlY8G0O5zqLVW9bcaMuNI4VjEcZCOLK6YZrBafj+uMTRIjIGlvHpOBBAVbL97cFFtrd&#10;eU+3Q6xFCuFQoAIToy+kDJUhi2HkPHHiLq6zGBPsaqk7vKdw28o8y2bSYsOpwaCnH0PV9fBrFdA6&#10;t1Rut9O83PndxJy825y9UsNB/z0HEamPL/G/u9RpfvY1g79v0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l4yDBAAAA3QAAAA8AAAAAAAAAAAAAAAAAmAIAAGRycy9kb3du&#10;cmV2LnhtbFBLBQYAAAAABAAEAPUAAACGAwAAAAA=&#10;" path="m2,c3,1,4,1,5,2,3,2,2,2,,2,,,3,2,2,xe" fillcolor="#02a0bf" stroked="f">
                  <v:path arrowok="t" o:connecttype="custom" o:connectlocs="12,0;30,11;0,11;12,0" o:connectangles="0,0,0,0"/>
                </v:shape>
                <v:shape id="Freeform 1230" o:spid="_x0000_s1058" style="position:absolute;left:2567;top:4433;width:24;height:65;visibility:visible;mso-wrap-style:square;v-text-anchor:top" coordsize="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HAfcQA&#10;AADdAAAADwAAAGRycy9kb3ducmV2LnhtbERPTWvCQBC9F/wPywheRDf1UGvMRopQqIceGovB25gd&#10;k2B2NmQ3Mf77bqHQ2zze5yS70TRioM7VlhU8LyMQxIXVNZcKvo/vi1cQziNrbCyTggc52KWTpwRj&#10;be/8RUPmSxFC2MWooPK+jaV0RUUG3dK2xIG72s6gD7Arpe7wHsJNI1dR9CIN1hwaKmxpX1Fxy3qj&#10;4JOwz+bn/bq2GZ/m+SHHS5srNZuOb1sQnkb/L/5zf+gwP9qs4febcIJ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hwH3EAAAA3QAAAA8AAAAAAAAAAAAAAAAAmAIAAGRycy9k&#10;b3ducmV2LnhtbFBLBQYAAAAABAAEAPUAAACJAwAAAAA=&#10;" path="m2,2c4,,3,8,3,11,,10,4,3,2,2xe" fillcolor="#02a0bf" stroked="f">
                  <v:path arrowok="t" o:connecttype="custom" o:connectlocs="12,12;18,65;12,12" o:connectangles="0,0,0"/>
                </v:shape>
                <v:shape id="Freeform 1231" o:spid="_x0000_s1059" style="position:absolute;left:2520;top:4616;width:18;height:36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PG8cA&#10;AADdAAAADwAAAGRycy9kb3ducmV2LnhtbESPT2vCQBDF7wW/wzJCb3VjkVKjq6igFPHin4PHMTsm&#10;wexsyG5j9NN3DkJvM7w37/1mOu9cpVpqQunZwHCQgCLOvC05N3A6rj++QYWIbLHyTAYeFGA+671N&#10;MbX+zntqDzFXEsIhRQNFjHWqdcgKchgGviYW7eobh1HWJte2wbuEu0p/JsmXdliyNBRY06qg7Hb4&#10;dQba1X583NZ0WrbPR7nePM/b3WVkzHu/W0xAReriv/l1/WMFPxkLrnwjI+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KjxvHAAAA3QAAAA8AAAAAAAAAAAAAAAAAmAIAAGRy&#10;cy9kb3ducmV2LnhtbFBLBQYAAAAABAAEAPUAAACMAwAAAAA=&#10;" path="m3,2c3,4,3,6,,6,1,4,,,2,,2,2,1,3,1,4v,1,1,1,1,1c3,5,1,1,3,2xe" fillcolor="#02a0bf" stroked="f">
                  <v:path arrowok="t" o:connecttype="custom" o:connectlocs="18,12;0,36;12,0;6,24;12,30;18,12" o:connectangles="0,0,0,0,0,0"/>
                </v:shape>
                <v:shape id="Freeform 1232" o:spid="_x0000_s1060" style="position:absolute;left:2455;top:3877;width:177;height:1206;visibility:visible;mso-wrap-style:square;v-text-anchor:top" coordsize="30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9eD8QA&#10;AADdAAAADwAAAGRycy9kb3ducmV2LnhtbERPTWsCMRC9F/wPYYReimbbQ6mrUURYEMRDrQjexmTc&#10;XdxMlk26Wf31TaHQ2zze5yxWg21ET52vHSt4nWYgiLUzNZcKjl/F5AOED8gGG8ek4E4eVsvR0wJz&#10;4yJ/Un8IpUgh7HNUUIXQ5lJ6XZFFP3UtceKurrMYEuxKaTqMKdw28i3L3qXFmlNDhS1tKtK3w7dV&#10;8NDFXl/dPhbxJL2N50v/EndKPY+H9RxEoCH8i//cW5PmZ7MZ/H6TT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vXg/EAAAA3QAAAA8AAAAAAAAAAAAAAAAAmAIAAGRycy9k&#10;b3ducmV2LnhtbFBLBQYAAAAABAAEAPUAAACJAwAAAAA=&#10;" path="m29,1v,19,-3,30,,45c29,50,28,55,29,59v1,13,-4,32,-1,43c27,118,27,126,28,140v-1,6,,15,-1,18c29,164,27,176,27,186v,6,1,12,-2,16c22,202,22,200,20,203,16,200,9,204,4,202,2,197,5,191,2,187v,-4,1,-8,1,-12c,122,1,67,2,11,4,9,3,2,3,1,8,,20,1,29,1xm9,17v2,-2,1,-7,,-9c8,12,10,14,9,17xm13,15c12,13,14,9,12,9v,2,-1,5,1,6xm13,48v2,-2,2,-10,1,-12c13,40,13,44,13,48xm26,48v,-1,1,-3,-1,-3c26,46,25,48,26,48xm24,71v2,,,-3,2,-2c24,67,29,64,26,62v-1,2,-2,5,-2,9xm22,93v-1,-1,1,-5,-1,-5c21,89,20,93,22,93xm17,92v-1,-1,1,-3,-1,-3c16,90,15,93,17,92xm7,94v,-1,1,-5,,-4c7,91,7,95,7,94xm22,105v,-3,1,-11,-1,-9c23,97,19,104,22,105xm17,108v-1,-2,1,-6,-1,-6c17,104,15,108,17,108xm15,116v,-1,1,-3,-1,-3c14,114,13,116,15,116xm4,124v,-2,1,-6,-1,-6c4,120,2,124,4,124xm13,123v-1,-1,1,-4,-1,-5c12,120,11,123,13,123xm7,125v,-1,1,-3,-1,-3c7,123,5,125,7,125xm16,134v1,-2,2,-10,,-11c16,126,16,130,16,134xm3,129v1,1,,-1,2,c4,128,5,125,3,125v,1,,3,,4xm13,130v,,-1,,-1,-1c12,128,13,127,13,125v-2,,-1,4,-2,6c14,131,14,129,14,127v-2,-1,,3,-1,3xm17,140v1,,3,-1,3,c20,141,20,141,20,141v-1,,-2,,-2,c17,143,20,144,18,145v2,,-1,,,1c18,146,19,146,19,146v1,-5,3,-13,1,-18c19,134,19,135,19,138v,,,-1,,-2c17,136,17,137,17,140xm3,143v2,-2,2,-11,1,-13c4,134,3,138,3,143xm12,136v,-2,1,-5,-1,-4c12,133,10,136,12,136xm24,137v1,,1,,1,c25,136,25,135,25,133v,,,,,c24,135,24,136,24,137xm8,147v2,-2,2,-10,1,-12c8,139,8,143,8,147xm16,141v,-2,2,-6,,-6c16,137,15,141,16,141xm6,142v,-1,1,-3,,-3c6,140,5,142,6,142xm11,145v-1,-2,1,-5,-1,-6c11,141,9,145,11,145xm14,154v,-3,,-6,1,-8c15,145,15,144,14,144v,3,-2,9,,10xm26,151v-1,-1,1,-5,-1,-5c25,147,24,151,26,151xm11,149v-1,-1,1,-3,-1,-3c10,147,9,149,11,149xm16,155v,-2,1,-7,,-6c16,150,15,155,16,155xm8,159c6,157,9,150,5,149v1,3,1,5,1,8c8,157,6,160,8,159xm8,166v,,1,,1,c9,165,9,164,9,163v,,,,-1,c8,164,8,165,8,166xm13,170v1,,,3,1,3c14,171,16,165,14,164v-1,2,1,6,-1,6xm5,174v,-1,1,-5,-1,-5c5,171,3,174,5,174xm10,200v2,,3,,5,c14,199,13,199,12,198v1,2,-2,,-2,2xe" fillcolor="#02a0bf" stroked="f">
                  <v:path arrowok="t" o:connecttype="custom" o:connectlocs="171,349;159,934;118,1200;18,1035;171,6;53,101;77,89;77,284;153,284;153,367;124,520;94,526;41,532;124,568;94,603;83,668;18,698;71,698;35,721;94,727;30,763;77,769;65,774;100,828;106,834;112,863;112,804;24,769;65,780;148,810;142,810;47,869;94,834;35,839;65,857;83,851;148,863;59,863;94,881;30,881;47,981;47,964;83,1023;30,1029;59,1182;59,1182" o:connectangles="0,0,0,0,0,0,0,0,0,0,0,0,0,0,0,0,0,0,0,0,0,0,0,0,0,0,0,0,0,0,0,0,0,0,0,0,0,0,0,0,0,0,0,0,0,0"/>
                  <o:lock v:ext="edit" verticies="t"/>
                </v:shape>
                <v:shape id="Freeform 1233" o:spid="_x0000_s1061" style="position:absolute;left:2485;top:4758;width:23;height:65;visibility:visible;mso-wrap-style:square;v-text-anchor:top" coordsize="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PCE8YA&#10;AADdAAAADwAAAGRycy9kb3ducmV2LnhtbESPQWvCQBCF74L/YRmhF9GNPVRJXYMEBD300FQM3qbZ&#10;aRKanQ3ZVdN/3zkUepvhvXnvm202uk7daQitZwOrZQKKuPK25drA+eOw2IAKEdli55kM/FCAbDed&#10;bDG1/sHvdC9irSSEQ4oGmhj7VOtQNeQwLH1PLNqXHxxGWYda2wEfEu46/ZwkL9phy9LQYE95Q9V3&#10;cXMG3ghvxfyar1tf8GVenkr87Etjnmbj/hVUpDH+m/+uj1bwV4nwyzcygt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PCE8YAAADdAAAADwAAAAAAAAAAAAAAAACYAgAAZHJz&#10;L2Rvd25yZXYueG1sUEsFBgAAAAAEAAQA9QAAAIsDAAAAAA==&#10;" path="m1,8c1,5,1,3,,,4,1,1,8,3,10,1,11,3,8,1,8xe" fillcolor="#02a0bf" stroked="f">
                  <v:path arrowok="t" o:connecttype="custom" o:connectlocs="6,47;0,0;17,59;6,47" o:connectangles="0,0,0,0"/>
                </v:shape>
                <v:shape id="Freeform 1234" o:spid="_x0000_s1062" style="position:absolute;left:4084;top:3463;width:18;height:2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FrTsIA&#10;AADdAAAADwAAAGRycy9kb3ducmV2LnhtbERPTWsCMRC9F/wPYYReRJPtQdrVKCIVPBW6LZ7Hzbi7&#10;upmEJHW3/74pFHqbx/uc9Xa0vbhTiJ1jDcVCgSCunem40fD5cZg/g4gJ2WDvmDR8U4TtZvKwxtK4&#10;gd/pXqVG5BCOJWpoU/KllLFuyWJcOE+cuYsLFlOGoZEm4JDDbS+flFpKix3nhhY97Vuqb9WX1XA9&#10;+Wp49eFFnWQzW57Pb3wbZ1o/TsfdCkSiMf2L/9xHk+cXqoD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QWtOwgAAAN0AAAAPAAAAAAAAAAAAAAAAAJgCAABkcnMvZG93&#10;bnJldi54bWxQSwUGAAAAAAQABAD1AAAAhwMAAAAA&#10;" path="m1,v2,,,3,,4c,4,1,1,1,xe" fillcolor="#cbccce" stroked="f">
                  <v:path arrowok="t" o:connecttype="custom" o:connectlocs="6,0;6,24;6,0" o:connectangles="0,0,0"/>
                </v:shape>
                <v:shape id="Freeform 1235" o:spid="_x0000_s1063" style="position:absolute;left:4161;top:3475;width:24;height:77;visibility:visible;mso-wrap-style:square;v-text-anchor:top" coordsize="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n0LsIA&#10;AADdAAAADwAAAGRycy9kb3ducmV2LnhtbERPS4vCMBC+L/gfwgje1rQKstZGEUHQi4sPxOPQTB/Y&#10;TGoTtf57syDsbT6+56SLztTiQa2rLCuIhxEI4szqigsFp+P6+weE88gaa8uk4EUOFvPeV4qJtk/e&#10;0+PgCxFC2CWooPS+SaR0WUkG3dA2xIHLbWvQB9gWUrf4DOGmlqMomkiDFYeGEhtalZRdD3ejgC5r&#10;et3t7rRtzrmNx9Pb5Xc5UWrQ75YzEJ46/y/+uDc6zI+jEfx9E06Q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efQuwgAAAN0AAAAPAAAAAAAAAAAAAAAAAJgCAABkcnMvZG93&#10;bnJldi54bWxQSwUGAAAAAAQABAD1AAAAhwMAAAAA&#10;" path="m1,c4,3,2,9,2,13,,10,2,4,1,xe" fillcolor="#cbccce" stroked="f">
                  <v:path arrowok="t" o:connecttype="custom" o:connectlocs="6,0;12,77;6,0" o:connectangles="0,0,0"/>
                </v:shape>
                <v:shape id="Freeform 1236" o:spid="_x0000_s1064" style="position:absolute;left:4131;top:3517;width:6;height:23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HE9sYA&#10;AADdAAAADwAAAGRycy9kb3ducmV2LnhtbESPS2vDMBCE74X8B7GB3hrZDZTgWg5NoI9LCXmQ89ba&#10;yE6tlWOpsfvvo0Agt11mvtnZfD7YRpyp87VjBekkAUFcOl2zUbDbvj/NQPiArLFxTAr+ycO8GD3k&#10;mGnX85rOm2BEDGGfoYIqhDaT0pcVWfQT1xJH7eA6iyGunZG6wz6G20Y+J8mLtFhzvFBhS8uKyt/N&#10;n401pmX6HT4J96v+w+x6czr+LE5KPY6Ht1cQgYZwN9/oLx25NJnC9Zs4giw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HE9sYAAADdAAAADwAAAAAAAAAAAAAAAACYAgAAZHJz&#10;L2Rvd25yZXYueG1sUEsFBgAAAAAEAAQA9QAAAIsDAAAAAA==&#10;" path="m1,v,,,,,c1,1,1,2,1,4v,,,,-1,c,2,,1,1,xe" fillcolor="#cbccce" stroked="f">
                  <v:path arrowok="t" o:connecttype="custom" o:connectlocs="6,0;6,0;6,23;0,23;6,0" o:connectangles="0,0,0,0,0"/>
                </v:shape>
                <v:shape id="Freeform 1237" o:spid="_x0000_s1065" style="position:absolute;left:4131;top:3558;width:18;height:166;visibility:visible;mso-wrap-style:square;v-text-anchor:top" coordsize="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6hYMUA&#10;AADdAAAADwAAAGRycy9kb3ducmV2LnhtbERPTWsCMRC9F/wPYYReSs1usVq3RpGiVEWEWg8ex810&#10;d+lmsiRRt//eCEJv83ifM562phZncr6yrCDtJSCIc6srLhTsvxfPbyB8QNZYWyYFf+RhOuk8jDHT&#10;9sJfdN6FQsQQ9hkqKENoMil9XpJB37MNceR+rDMYInSF1A4vMdzU8iVJBtJgxbGhxIY+Ssp/dyej&#10;wKyftpvt6XN+ZD6ks1c5HK3WTqnHbjt7BxGoDf/iu3up4/w06cPtm3iCn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qFgxQAAAN0AAAAPAAAAAAAAAAAAAAAAAJgCAABkcnMv&#10;ZG93bnJldi54bWxQSwUGAAAAAAQABAD1AAAAigMAAAAA&#10;" path="m1,c2,2,2,7,2,8,3,13,3,23,1,28,2,18,,10,1,xe" fillcolor="#cbccce" stroked="f">
                  <v:path arrowok="t" o:connecttype="custom" o:connectlocs="6,0;12,47;6,166;6,0" o:connectangles="0,0,0,0"/>
                </v:shape>
                <v:shape id="Freeform 1238" o:spid="_x0000_s1066" style="position:absolute;left:4161;top:3564;width:24;height:95;visibility:visible;mso-wrap-style:square;v-text-anchor:top" coordsize="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/Qp8QA&#10;AADdAAAADwAAAGRycy9kb3ducmV2LnhtbERPS2vCQBC+F/oflil4q5sIhja6hlIqeJCC0YLehuzk&#10;YbOzIbsm8d93C4Xe5uN7zjqbTCsG6l1jWUE8j0AQF1Y3XCk4HbfPLyCcR9bYWiYFd3KQbR4f1phq&#10;O/KBhtxXIoSwS1FB7X2XSumKmgy6ue2IA1fa3qAPsK+k7nEM4aaViyhKpMGGQ0ONHb3XVHznN6Og&#10;LD/z8yHx13GfvPLXxZyScfhQavY0va1AeJr8v/jPvdNhfhwt4febc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f0KfEAAAA3QAAAA8AAAAAAAAAAAAAAAAAmAIAAGRycy9k&#10;b3ducmV2LnhtbFBLBQYAAAAABAAEAPUAAACJAwAAAAA=&#10;" path="m2,v2,4,,11,,16c,12,2,5,2,xe" fillcolor="#cbccce" stroked="f">
                  <v:path arrowok="t" o:connecttype="custom" o:connectlocs="12,0;12,95;12,0" o:connectangles="0,0,0"/>
                </v:shape>
                <v:shape id="Freeform 1239" o:spid="_x0000_s1067" style="position:absolute;left:4185;top:3623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4aX8QA&#10;AADdAAAADwAAAGRycy9kb3ducmV2LnhtbERPTWvCQBC9C/0PyxR6Ed3Yg0h0FVsQSimC0bbXaXaa&#10;TZuZTbNbjf++KxS8zeN9zmLVc6OO1IXai4HJOANFUnpbS2XgsN+MZqBCRLHYeCEDZwqwWt4MFphb&#10;f5IdHYtYqRQiIUcDLsY21zqUjhjD2Lckifv0HWNMsKu07fCUwrnR91k21Yy1pAaHLT06Kr+LXzbw&#10;8cJvh5/t8J0jPw9d8bBZ49erMXe3/XoOKlIfr+J/95NN8yfZFC7fpBP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eGl/EAAAA3QAAAA8AAAAAAAAAAAAAAAAAmAIAAGRycy9k&#10;b3ducmV2LnhtbFBLBQYAAAAABAAEAPUAAACJAwAAAAA=&#10;" path="m,c1,,1,,1,v,1,,2,,3c1,3,1,3,,3,,2,,1,,xe" fillcolor="#cbccce" stroked="f">
                  <v:path arrowok="t" o:connecttype="custom" o:connectlocs="0,0;6,0;6,18;0,18;0,0" o:connectangles="0,0,0,0,0"/>
                </v:shape>
                <v:shape id="Freeform 1240" o:spid="_x0000_s1068" style="position:absolute;left:4185;top:3653;width:17;height:29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7C/sUA&#10;AADdAAAADwAAAGRycy9kb3ducmV2LnhtbERPTWvCQBC9C/6HZQQvpW6UUiVmIyKtiiBU20OPQ3ZM&#10;gtnZmF1N6q/vFgre5vE+J1l0phI3alxpWcF4FIEgzqwuOVfw9fn+PAPhPLLGyjIp+CEHi7TfSzDW&#10;tuUD3Y4+FyGEXYwKCu/rWEqXFWTQjWxNHLiTbQz6AJtc6gbbEG4qOYmiV2mw5NBQYE2rgrLz8WoU&#10;rPx6f1++7V6eDpvdfvJdflywapUaDrrlHISnzj/E/+6tDvPH0RT+vgkn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bsL+xQAAAN0AAAAPAAAAAAAAAAAAAAAAAJgCAABkcnMv&#10;ZG93bnJldi54bWxQSwUGAAAAAAQABAD1AAAAigMAAAAA&#10;" path="m1,v2,,,3,1,5c,5,1,2,1,xe" fillcolor="#cbccce" stroked="f">
                  <v:path arrowok="t" o:connecttype="custom" o:connectlocs="6,0;11,29;6,0" o:connectangles="0,0,0"/>
                </v:shape>
                <v:shape id="Freeform 1241" o:spid="_x0000_s1069" style="position:absolute;left:4155;top:3670;width:18;height:30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FWjMgA&#10;AADdAAAADwAAAGRycy9kb3ducmV2LnhtbESPT2vCQBDF74LfYZlCL0U3ihRJXUXEVhEE/x08Dtlp&#10;EpqdTbOrSfvpO4eCtxnem/d+M1t0rlJ3akLp2cBomIAizrwtOTdwOb8PpqBCRLZYeSYDPxRgMe/3&#10;Zpha3/KR7qeYKwnhkKKBIsY61TpkBTkMQ18Ti/bpG4dR1ibXtsFWwl2lx0nyqh2WLA0F1rQqKPs6&#10;3ZyBVfzY/y7Xu8nLcbPbj6/l4Rur1pjnp275BipSFx/m/+utFfxRIrjyjYy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8VaMyAAAAN0AAAAPAAAAAAAAAAAAAAAAAJgCAABk&#10;cnMvZG93bnJldi54bWxQSwUGAAAAAAQABAD1AAAAjQMAAAAA&#10;" path="m1,c3,,2,3,2,5,,5,2,1,1,xe" fillcolor="#cbccce" stroked="f">
                  <v:path arrowok="t" o:connecttype="custom" o:connectlocs="6,0;12,30;6,0" o:connectangles="0,0,0"/>
                </v:shape>
                <v:shape id="Freeform 1242" o:spid="_x0000_s1070" style="position:absolute;left:4179;top:3771;width:17;height:29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3zF8UA&#10;AADdAAAADwAAAGRycy9kb3ducmV2LnhtbERPTWvCQBC9C/6HZQQvpW6UUjRmIyKtiiBU20OPQ3ZM&#10;gtnZmF1N6q/vFgre5vE+J1l0phI3alxpWcF4FIEgzqwuOVfw9fn+PAXhPLLGyjIp+CEHi7TfSzDW&#10;tuUD3Y4+FyGEXYwKCu/rWEqXFWTQjWxNHLiTbQz6AJtc6gbbEG4qOYmiV2mw5NBQYE2rgrLz8WoU&#10;rPx6f1++7V6eDpvdfvJdflywapUaDrrlHISnzj/E/+6tDvPH0Qz+vgkn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fMXxQAAAN0AAAAPAAAAAAAAAAAAAAAAAJgCAABkcnMv&#10;ZG93bnJldi54bWxQSwUGAAAAAAQABAD1AAAAigMAAAAA&#10;" path="m1,c3,,2,3,2,5,,5,2,2,1,xe" fillcolor="#cbccce" stroked="f">
                  <v:path arrowok="t" o:connecttype="custom" o:connectlocs="6,0;11,29;6,0" o:connectangles="0,0,0"/>
                </v:shape>
                <v:shape id="Freeform 1243" o:spid="_x0000_s1071" style="position:absolute;left:4108;top:3783;width:18;height:35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2u8YA&#10;AADdAAAADwAAAGRycy9kb3ducmV2LnhtbESPQW/CMAyF75P2HyJP2m2kqQBtHQFNk5A47ACMy25e&#10;47UdjVM1AbJ/Px+QuNl6z+99Xqyy79WZxtgFtmAmBSjiOriOGwuHz/XTM6iYkB32gcnCH0VYLe/v&#10;Fli5cOEdnfepURLCsUILbUpDpXWsW/IYJ2EgFu0njB6TrGOj3YgXCfe9Lotirj12LA0tDvTeUn3c&#10;n7yF+JJzuT1+l+bwNfXm96Of4WZt7eNDfnsFlSinm/l6vXGCb4zwyzcygl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V2u8YAAADdAAAADwAAAAAAAAAAAAAAAACYAgAAZHJz&#10;L2Rvd25yZXYueG1sUEsFBgAAAAAEAAQA9QAAAIsDAAAAAA==&#10;" path="m1,v2,1,,4,1,6c,6,1,2,1,xe" fillcolor="#cbccce" stroked="f">
                  <v:path arrowok="t" o:connecttype="custom" o:connectlocs="6,0;12,35;6,0" o:connectangles="0,0,0"/>
                </v:shape>
                <v:shape id="Freeform 1244" o:spid="_x0000_s1072" style="position:absolute;left:4155;top:3818;width:18;height:89;visibility:visible;mso-wrap-style:square;v-text-anchor:top" coordsize="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ATsUA&#10;AADdAAAADwAAAGRycy9kb3ducmV2LnhtbERPXWvCQBB8L/gfjhV8qxcVq42eEgTFB/EjLdTHJbcm&#10;wdxeyJ0a/71XKHSedpmdmZ35sjWVuFPjSssKBv0IBHFmdcm5gu+v9fsUhPPIGivLpOBJDpaLztsc&#10;Y20ffKJ76nMRTNjFqKDwvo6ldFlBBl3f1sSBu9jGoA9rk0vd4COYm0oOo+hDGiw5JBRY06qg7Jre&#10;jILx5+rnIEc7O9ok8piuJ9P9Odkp1eu2yQyEp9b/H/+ptzq8HwC/bcII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0sBOxQAAAN0AAAAPAAAAAAAAAAAAAAAAAJgCAABkcnMv&#10;ZG93bnJldi54bWxQSwUGAAAAAAQABAD1AAAAigMAAAAA&#10;" path="m,c3,5,1,10,2,13,,13,1,15,,15,,10,,5,,xe" fillcolor="#cbccce" stroked="f">
                  <v:path arrowok="t" o:connecttype="custom" o:connectlocs="0,0;12,77;0,89;0,0" o:connectangles="0,0,0,0"/>
                </v:shape>
                <v:shape id="Freeform 1245" o:spid="_x0000_s1073" style="position:absolute;left:4196;top:3836;width:12;height:59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rHZsIA&#10;AADdAAAADwAAAGRycy9kb3ducmV2LnhtbERPzWrCQBC+C32HZYTedBNJrURXEWmhBz2Y+gBDdkyC&#10;2dl0d5ukb+8WBG/z8f3OZjeaVvTkfGNZQTpPQBCXVjdcKbh8f85WIHxA1thaJgV/5GG3fZlsMNd2&#10;4DP1RahEDGGfo4I6hC6X0pc1GfRz2xFH7mqdwRChq6R2OMRw08pFkiylwYZjQ40dHWoqb8WvUTBk&#10;qz6psuvb8b3R2cePOaVOn5R6nY77NYhAY3iKH+4vHeen6QL+v4kn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+sdmwgAAAN0AAAAPAAAAAAAAAAAAAAAAAJgCAABkcnMvZG93&#10;bnJldi54bWxQSwUGAAAAAAQABAD1AAAAhwMAAAAA&#10;" path="m1,c2,1,2,8,,10,,6,,3,1,xe" fillcolor="#cbccce" stroked="f">
                  <v:path arrowok="t" o:connecttype="custom" o:connectlocs="6,0;0,59;6,0" o:connectangles="0,0,0"/>
                </v:shape>
                <v:shape id="Freeform 1246" o:spid="_x0000_s1074" style="position:absolute;left:4161;top:3901;width:24;height:59;visibility:visible;mso-wrap-style:square;v-text-anchor:top" coordsize="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6yuMAA&#10;AADdAAAADwAAAGRycy9kb3ducmV2LnhtbERPTWvCQBC9C/6HZQRvOolCkdRVJCAIXqxt70N2TKLZ&#10;2ZhdY/rvu4WCt3m8z1lvB9uonjtfO9GQzhNQLIUztZQavj73sxUoH0gMNU5Yww972G7GozVlxj3l&#10;g/tzKFUMEZ+RhiqENkP0RcWW/Ny1LJG7uM5SiLAr0XT0jOG2wUWSvKGlWmJDRS3nFRe388NquF/y&#10;4+PksMnxe7hdXZAevWg9nQy7d1CBh/AS/7sPJs5P0yX8fRNPw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6yuMAAAADdAAAADwAAAAAAAAAAAAAAAACYAgAAZHJzL2Rvd25y&#10;ZXYueG1sUEsFBgAAAAAEAAQA9QAAAIUDAAAAAA==&#10;" path="m2,c4,1,3,6,3,10,,9,2,4,2,xe" fillcolor="#cbccce" stroked="f">
                  <v:path arrowok="t" o:connecttype="custom" o:connectlocs="12,0;18,59;12,0" o:connectangles="0,0,0"/>
                </v:shape>
                <v:shape id="Freeform 1247" o:spid="_x0000_s1075" style="position:absolute;left:4126;top:3990;width:17;height:53;visibility:visible;mso-wrap-style:square;v-text-anchor:top" coordsize="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yxNsUA&#10;AADdAAAADwAAAGRycy9kb3ducmV2LnhtbERPTWvCQBC9F/oflin0VjdJRUp0ldYQkB6E2B56HLPT&#10;JDQ7G7KrSfPrXUHwNo/3OavNaFpxpt41lhXEswgEcWl1w5WC76/85Q2E88gaW8uk4J8cbNaPDytM&#10;tR24oPPBVyKEsEtRQe19l0rpypoMupntiAP3a3uDPsC+krrHIYSbViZRtJAGGw4NNXa0ran8O5yM&#10;gib7yfbHTI6vn/6jGCbOk90UK/X8NL4vQXga/V18c+90mB/Hc7h+E06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LE2xQAAAN0AAAAPAAAAAAAAAAAAAAAAAJgCAABkcnMv&#10;ZG93bnJldi54bWxQSwUGAAAAAAQABAD1AAAAigMAAAAA&#10;" path="m1,v2,2,,6,1,9c,8,1,3,1,xe" fillcolor="#cbccce" stroked="f">
                  <v:path arrowok="t" o:connecttype="custom" o:connectlocs="6,0;11,53;6,0" o:connectangles="0,0,0"/>
                </v:shape>
                <v:shape id="Freeform 1248" o:spid="_x0000_s1076" style="position:absolute;left:4120;top:4078;width:17;height:30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lvz8UA&#10;AADdAAAADwAAAGRycy9kb3ducmV2LnhtbERPS2vCQBC+C/6HZQpeSt1EVCR1FREfRRCq9eBxyE6T&#10;0OxszK4m9te7hYK3+fieM523phQ3ql1hWUHcj0AQp1YXnCk4fa3fJiCcR9ZYWiYFd3Iwn3U7U0y0&#10;bfhAt6PPRAhhl6CC3PsqkdKlORl0fVsRB+7b1gZ9gHUmdY1NCDelHETRWBosODTkWNEyp/TneDUK&#10;ln6z/12sdsPXw3a3H5yLzwuWjVK9l3bxDsJT65/if/eHDvPjeAR/34QT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KW/PxQAAAN0AAAAPAAAAAAAAAAAAAAAAAJgCAABkcnMv&#10;ZG93bnJldi54bWxQSwUGAAAAAAQABAD1AAAAigMAAAAA&#10;" path="m1,c3,,2,3,2,5,,5,2,1,1,xe" fillcolor="#cbccce" stroked="f">
                  <v:path arrowok="t" o:connecttype="custom" o:connectlocs="6,0;11,30;6,0" o:connectangles="0,0,0"/>
                </v:shape>
                <v:shape id="Freeform 1249" o:spid="_x0000_s1077" style="position:absolute;left:4202;top:4084;width:18;height:36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BLVMMA&#10;AADdAAAADwAAAGRycy9kb3ducmV2LnhtbERPS2sCMRC+F/ofwhS81WwWFbsaRQTBgwdfl97GzXR3&#10;62aybKKm/74RCr3Nx/ec+TLaVtyp941jDWqYgSAunWm40nA+bd6nIHxANtg6Jg0/5GG5eH2ZY2Hc&#10;gw90P4ZKpBD2BWqoQ+gKKX1Zk0U/dB1x4r5cbzEk2FfS9PhI4baVeZZNpMWGU0ONHa1rKq/Hm9Xg&#10;P2LM99dLrs6fI6u+d+0YtxutB29xNQMRKIZ/8Z97a9J8pSbw/C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BLVMMAAADdAAAADwAAAAAAAAAAAAAAAACYAgAAZHJzL2Rv&#10;d25yZXYueG1sUEsFBgAAAAAEAAQA9QAAAIgDAAAAAA==&#10;" path="m1,v2,,,4,1,6c,5,1,2,1,xe" fillcolor="#cbccce" stroked="f">
                  <v:path arrowok="t" o:connecttype="custom" o:connectlocs="6,0;12,36;6,0" o:connectangles="0,0,0"/>
                </v:shape>
                <v:shape id="Freeform 1250" o:spid="_x0000_s1078" style="position:absolute;left:4202;top:4143;width:18;height:36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zuz8QA&#10;AADdAAAADwAAAGRycy9kb3ducmV2LnhtbERPS2sCMRC+F/wPYYTeajZL62NrFBEEDz1U68XbuBl3&#10;t24myybV9N83gtDbfHzPmS+jbcWVet841qBGGQji0pmGKw2Hr83LFIQPyAZbx6ThlzwsF4OnORbG&#10;3XhH132oRAphX6CGOoSukNKXNVn0I9cRJ+7seoshwb6SpsdbCretzLNsLC02nBpq7GhdU3nZ/1gN&#10;fhZj/nk55epwfLXq+6N9w+1G6+dhXL2DCBTDv/jh3po0X6kJ3L9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87s/EAAAA3QAAAA8AAAAAAAAAAAAAAAAAmAIAAGRycy9k&#10;b3ducmV2LnhtbFBLBQYAAAAABAAEAPUAAACJAwAAAAA=&#10;" path="m1,c3,1,2,4,2,6,,6,2,2,1,xe" fillcolor="#cbccce" stroked="f">
                  <v:path arrowok="t" o:connecttype="custom" o:connectlocs="6,0;12,36;6,0" o:connectangles="0,0,0"/>
                </v:shape>
                <v:shape id="Freeform 1251" o:spid="_x0000_s1079" style="position:absolute;left:4214;top:4185;width:6;height:23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AWsUA&#10;AADdAAAADwAAAGRycy9kb3ducmV2LnhtbESPQW/CMAyF75P4D5GRuI20Q5qmjoAAabDLNA0QZ6/x&#10;0o7GKU1Gu38/HyZx85Pf9/w8Xw6+UVfqYh3YQD7NQBGXwdbsDBwPL/dPoGJCttgEJgO/FGG5GN3N&#10;sbCh5w+67pNTEsKxQANVSm2hdSwr8hinoSWW3VfoPCaRndO2w17CfaMfsuxRe6xZLlTY0qai8rz/&#10;8VJjVuZvaUd4eu+37ti7y/fn+mLMZDysnkElGtLN/E+/WuHyXOrKNzKC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jMBaxQAAAN0AAAAPAAAAAAAAAAAAAAAAAJgCAABkcnMv&#10;ZG93bnJldi54bWxQSwUGAAAAAAQABAD1AAAAigMAAAAA&#10;" path="m,1c1,,1,4,,3,,2,,2,,1xe" fillcolor="#cbccce" stroked="f">
                  <v:path arrowok="t" o:connecttype="custom" o:connectlocs="0,6;0,17;0,6" o:connectangles="0,0,0"/>
                </v:shape>
                <v:shape id="Freeform 1252" o:spid="_x0000_s1080" style="position:absolute;left:4108;top:4267;width:12;height:142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YCpsIA&#10;AADdAAAADwAAAGRycy9kb3ducmV2LnhtbERPTWvCQBC9C/0PyxR6M7vpoWjqGkpqwd40LT2P2TEJ&#10;zc6G7NbE/npXELzN433OKp9sJ040+NaxhjRRIIgrZ1quNXx/fcwXIHxANtg5Jg1n8pCvH2YrzIwb&#10;eU+nMtQihrDPUEMTQp9J6auGLPrE9cSRO7rBYohwqKUZcIzhtpPPSr1Iiy3HhgZ7Khqqfss/q0H1&#10;46f6ofN/sXnfbUppq4Paeq2fHqe3VxCBpnAX39xbE+en6RKu38QT5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gKmwgAAAN0AAAAPAAAAAAAAAAAAAAAAAJgCAABkcnMvZG93&#10;bnJldi54bWxQSwUGAAAAAAQABAD1AAAAhwMAAAAA&#10;" path="m1,c2,6,2,18,,24,,16,1,8,1,xe" fillcolor="#cbccce" stroked="f">
                  <v:path arrowok="t" o:connecttype="custom" o:connectlocs="6,0;0,142;6,0" o:connectangles="0,0,0"/>
                </v:shape>
                <v:shape id="Freeform 1253" o:spid="_x0000_s1081" style="position:absolute;left:4126;top:4285;width:11;height:5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p32MUA&#10;AADdAAAADwAAAGRycy9kb3ducmV2LnhtbESPzW7CMAzH75N4h8hIu42UHrapEBAwbZrEgdHtAUxj&#10;2orG6ZIMytvPByRutvz/+Hm+HFynzhRi69nAdJKBIq68bbk28PP9/vQKKiZki51nMnClCMvF6GGO&#10;hfUX3tO5TLWSEI4FGmhS6gutY9WQwzjxPbHcjj44TLKGWtuAFwl3nc6z7Fk7bFkaGuxp01B1Kv+c&#10;9B7q9ccm7N76l7bMt2l3+P06BWMex8NqBirRkO7im/vTCv40F375Rk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nfYxQAAAN0AAAAPAAAAAAAAAAAAAAAAAJgCAABkcnMv&#10;ZG93bnJldi54bWxQSwUGAAAAAAQABAD1AAAAigMAAAAA&#10;" path="m,c2,1,1,8,,9,,6,,3,,xe" fillcolor="#cbccce" stroked="f">
                  <v:path arrowok="t" o:connecttype="custom" o:connectlocs="0,0;0,53;0,0" o:connectangles="0,0,0"/>
                </v:shape>
                <v:shape id="Freeform 1254" o:spid="_x0000_s1082" style="position:absolute;left:4078;top:4285;width:12;height:71;visibility:visible;mso-wrap-style:square;v-text-anchor:top" coordsize="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CnocUA&#10;AADdAAAADwAAAGRycy9kb3ducmV2LnhtbERPTWvCQBC9C/0PyxS86SYetERXUWmhCJZqC7a3MTsm&#10;wexsurvG9N93C4K3ebzPmS06U4uWnK8sK0iHCQji3OqKCwWfHy+DJxA+IGusLZOCX/KwmD/0Zphp&#10;e+UdtftQiBjCPkMFZQhNJqXPSzLoh7YhjtzJOoMhQldI7fAaw00tR0kylgYrjg0lNrQuKT/vL0bB&#10;ilr39vUzoe/n9+K4OeSbZluPleo/dsspiEBduItv7lcd56ejFP6/i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UKehxQAAAN0AAAAPAAAAAAAAAAAAAAAAAJgCAABkcnMv&#10;ZG93bnJldi54bWxQSwUGAAAAAAQABAD1AAAAigMAAAAA&#10;" path="m1,c2,2,2,10,,12,,8,,4,1,xe" fillcolor="#cbccce" stroked="f">
                  <v:path arrowok="t" o:connecttype="custom" o:connectlocs="6,0;0,71;6,0" o:connectangles="0,0,0"/>
                </v:shape>
                <v:shape id="Freeform 1255" o:spid="_x0000_s1083" style="position:absolute;left:4196;top:4309;width:18;height:23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apWcIA&#10;AADdAAAADwAAAGRycy9kb3ducmV2LnhtbERPTWsCMRC9C/6HMEIvUrPuQexqFBELPRXciudxM+6u&#10;biYhSd3tvzeFQm/zeJ+z3g6mEw/yobWsYD7LQBBXVrdcKzh9vb8uQYSIrLGzTAp+KMB2Mx6tsdC2&#10;5yM9yliLFMKhQAVNjK6QMlQNGQwz64gTd7XeYEzQ11J77FO46WSeZQtpsOXU0KCjfUPVvfw2Cm5n&#10;V/YH59+ys6yni8vlk+/DVKmXybBbgYg0xH/xn/tDp/nzPIffb9IJ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JqlZwgAAAN0AAAAPAAAAAAAAAAAAAAAAAJgCAABkcnMvZG93&#10;bnJldi54bWxQSwUGAAAAAAQABAD1AAAAhwMAAAAA&#10;" path="m1,1c3,,2,2,2,3,,4,2,2,1,1xe" fillcolor="#cbccce" stroked="f">
                  <v:path arrowok="t" o:connecttype="custom" o:connectlocs="6,6;12,17;6,6" o:connectangles="0,0,0"/>
                </v:shape>
                <v:shape id="Freeform 1256" o:spid="_x0000_s1084" style="position:absolute;left:4126;top:4356;width:5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zlp8UA&#10;AADdAAAADwAAAGRycy9kb3ducmV2LnhtbERP30sCQRB+D/oflgl8kdzTIORyFQsEkRA6rV6n2+n2&#10;6mb2ul31/O9bIehtPr6fM1v03KgjdaH2YmA8ykCRlN7WUhnY71a3U1AholhsvJCBMwVYzK+vZphb&#10;f5IXOhaxUilEQo4GXIxtrnUoHTGGkW9JEvfpO8aYYFdp2+EphXOjJ1l2rxlrSQ0OW3pyVH4XBzbw&#10;8cxv+5/t8J0jb4aueFwt8evVmMFNv3wAFamP/+I/99qm+ePJHVy+SSf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OWnxQAAAN0AAAAPAAAAAAAAAAAAAAAAAJgCAABkcnMv&#10;ZG93bnJldi54bWxQSwUGAAAAAAQABAD1AAAAigMAAAAA&#10;" path="m,c,,,,1,v,1,,2,,3c,3,,3,,3,,2,,1,,xe" fillcolor="#cbccce" stroked="f">
                  <v:path arrowok="t" o:connecttype="custom" o:connectlocs="0,0;5,0;5,18;0,18;0,0" o:connectangles="0,0,0,0,0"/>
                </v:shape>
                <v:shape id="Freeform 1257" o:spid="_x0000_s1085" style="position:absolute;left:4078;top:4374;width:18;height:47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/JDMIA&#10;AADdAAAADwAAAGRycy9kb3ducmV2LnhtbERPTYvCMBC9L/gfwgje1lQRkWosKqy4ggfdPfQ4NmNb&#10;2kxKk7X1328Ewds83ueskt7U4k6tKy0rmIwjEMSZ1SXnCn5/vj4XIJxH1lhbJgUPcpCsBx8rjLXt&#10;+Ez3i89FCGEXo4LC+yaW0mUFGXRj2xAH7mZbgz7ANpe6xS6Em1pOo2guDZYcGgpsaFdQVl3+jIK9&#10;lrP09L2/bg01R/fwaeeqVKnRsN8sQXjq/Vv8ch90mD+ZzuD5TThB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b8kMwgAAAN0AAAAPAAAAAAAAAAAAAAAAAJgCAABkcnMvZG93&#10;bnJldi54bWxQSwUGAAAAAAQABAD1AAAAhwMAAAAA&#10;" path="m1,v2,1,,6,,8c1,8,,8,,8,1,7,1,6,,4,2,4,,2,,1,1,1,1,1,1,xe" fillcolor="#cbccce" stroked="f">
                  <v:path arrowok="t" o:connecttype="custom" o:connectlocs="6,0;6,47;0,47;0,24;0,6;6,0" o:connectangles="0,0,0,0,0,0"/>
                </v:shape>
                <v:shape id="Freeform 1258" o:spid="_x0000_s1086" style="position:absolute;left:4131;top:4409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YSMUA&#10;AADdAAAADwAAAGRycy9kb3ducmV2LnhtbERP30sCQRB+D/oflgl8kdxTKORyFQsEkRA6rV6n2+n2&#10;6mb2ul31/O9bIehtPr6fM1v03KgjdaH2YmA8ykCRlN7WUhnY71a3U1AholhsvJCBMwVYzK+vZphb&#10;f5IXOhaxUilEQo4GXIxtrnUoHTGGkW9JEvfpO8aYYFdp2+EphXOjJ1l2rxlrSQ0OW3pyVH4XBzbw&#10;8cxv+5/t8J0jb4aueFwt8evVmMFNv3wAFamP/+I/99qm+ePJHVy+SSf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OdhIxQAAAN0AAAAPAAAAAAAAAAAAAAAAAJgCAABkcnMv&#10;ZG93bnJldi54bWxQSwUGAAAAAAQABAD1AAAAigMAAAAA&#10;" path="m,c1,,1,,1,v,1,,2,,3c1,3,,3,,3,,2,,1,,xe" fillcolor="#cbccce" stroked="f">
                  <v:path arrowok="t" o:connecttype="custom" o:connectlocs="0,0;6,0;6,18;0,18;0,0" o:connectangles="0,0,0,0,0"/>
                </v:shape>
                <v:shape id="Freeform 1259" o:spid="_x0000_s1087" style="position:absolute;left:4120;top:4415;width:11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DE3sQA&#10;AADdAAAADwAAAGRycy9kb3ducmV2LnhtbERPTWvCQBC9F/wPywje6sZYpETXYEvFXmuj4G3IjklM&#10;djZkt0nsr+8WCr3N433OJh1NI3rqXGVZwWIegSDOra64UJB97h+fQTiPrLGxTAru5CDdTh42mGg7&#10;8Af1R1+IEMIuQQWl920ipctLMujmtiUO3NV2Bn2AXSF1h0MIN42Mo2glDVYcGkps6bWkvD5+GQXf&#10;pyg/9091dntbDpf4Rd8P56xSajYdd2sQnkb/L/5zv+swfxGv4PebcIL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QxN7EAAAA3QAAAA8AAAAAAAAAAAAAAAAAmAIAAGRycy9k&#10;b3ducmV2LnhtbFBLBQYAAAAABAAEAPUAAACJAwAAAAA=&#10;" path="m,c2,,1,2,1,3,,3,1,1,,xe" fillcolor="#cbccce" stroked="f">
                  <v:path arrowok="t" o:connecttype="custom" o:connectlocs="0,0;6,18;0,0" o:connectangles="0,0,0"/>
                </v:shape>
                <v:shape id="Freeform 1260" o:spid="_x0000_s1088" style="position:absolute;left:4108;top:4421;width:12;height:35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CssMQA&#10;AADdAAAADwAAAGRycy9kb3ducmV2LnhtbERPS2vCQBC+F/wPywi9NRsV2hhdRcVCDz208XEespMH&#10;yc6G7GrS/vpuodDbfHzPWW9H04o79a62rGAWxSCIc6trLhWcT69PCQjnkTW2lknBFznYbiYPa0y1&#10;HfiT7pkvRQhhl6KCyvsuldLlFRl0ke2IA1fY3qAPsC+l7nEI4aaV8zh+lgZrDg0VdnSoKG+ym1FQ&#10;HD+aS/GuzcV/L/fNwl47nVyVepyOuxUIT6P/F/+533SYP5u/wO834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grLDEAAAA3QAAAA8AAAAAAAAAAAAAAAAAmAIAAGRycy9k&#10;b3ducmV2LnhtbFBLBQYAAAAABAAEAPUAAACJAwAAAAA=&#10;" path="m1,v1,,1,6,,6c1,4,1,2,,1,1,1,1,1,1,xe" fillcolor="#cbccce" stroked="f">
                  <v:path arrowok="t" o:connecttype="custom" o:connectlocs="6,0;6,35;0,6;6,0" o:connectangles="0,0,0,0"/>
                </v:shape>
                <v:shape id="Freeform 1261" o:spid="_x0000_s1089" style="position:absolute;left:4108;top:4510;width:6;height:23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AK58UA&#10;AADdAAAADwAAAGRycy9kb3ducmV2LnhtbESPQW/CMAyF75P4D5GRdhtpmTRNHQExJGCXaRpDO5vG&#10;pGWNU5qMln+PD5N285Pf9/w8Wwy+URfqYh3YQD7JQBGXwdbsDOy/1g/PoGJCttgEJgNXirCYj+5m&#10;WNjQ8ydddskpCeFYoIEqpbbQOpYVeYyT0BLL7hg6j0lk57TtsJdw3+hplj1pjzXLhQpbWlVU/ux+&#10;vdR4LPP3tCX8/ug3bt+78+nwejbmfjwsX0AlGtK/+Y9+s8LlU6kr38gI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4ArnxQAAAN0AAAAPAAAAAAAAAAAAAAAAAJgCAABkcnMv&#10;ZG93bnJldi54bWxQSwUGAAAAAAQABAD1AAAAigMAAAAA&#10;" path="m,c1,,1,,1,v,1,,3,,4c1,4,1,4,,4,,3,,1,,xe" fillcolor="#cbccce" stroked="f">
                  <v:path arrowok="t" o:connecttype="custom" o:connectlocs="0,0;6,0;6,23;0,23;0,0" o:connectangles="0,0,0,0,0"/>
                </v:shape>
                <v:shape id="Freeform 1262" o:spid="_x0000_s1090" style="position:absolute;left:4191;top:4628;width:11;height:41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r+MUA&#10;AADdAAAADwAAAGRycy9kb3ducmV2LnhtbERPS2vCQBC+C/0PyxR6kWYTD0FTVymFQqEU1PTS25Cd&#10;5mF2NuxuY+qvdwXB23x8z1lvJ9OLkZxvLSvIkhQEcWV1y7WC7/L9eQnCB2SNvWVS8E8etpuH2RoL&#10;bU+8p/EQahFD2BeooAlhKKT0VUMGfWIH4sj9WmcwROhqqR2eYrjp5SJNc2mw5djQ4EBvDVXHw59R&#10;MP9x2dfY2fOq+8z7KuxyVx5zpZ4ep9cXEIGmcBff3B86zs8WK7h+E0+Qm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yv4xQAAAN0AAAAPAAAAAAAAAAAAAAAAAJgCAABkcnMv&#10;ZG93bnJldi54bWxQSwUGAAAAAAQABAD1AAAAigMAAAAA&#10;" path="m,c1,,1,,2,v,2,,5,,7c,5,1,2,,xe" fillcolor="#cbccce" stroked="f">
                  <v:path arrowok="t" o:connecttype="custom" o:connectlocs="0,0;11,0;11,41;0,0" o:connectangles="0,0,0,0"/>
                </v:shape>
                <v:shape id="Freeform 1263" o:spid="_x0000_s1091" style="position:absolute;left:4149;top:4675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/A/sUA&#10;AADdAAAADwAAAGRycy9kb3ducmV2LnhtbESPQW/CMAyF75P4D5GRdhtptwFVR0BoGqI7jvEDrMZr&#10;KxqnSgLt/j0+TNrN1nt+7/NmN7le3SjEzrOBfJGBIq697bgxcP4+PBWgYkK22HsmA78UYbedPWyw&#10;tH7kL7qdUqMkhGOJBtqUhlLrWLfkMC78QCzajw8Ok6yh0TbgKOGu189ZttIOO5aGFgd6b6m+nK7O&#10;wHhcXj+L9aUKQ7Gvlx/xsHqtcmMe59P+DVSiKf2b/64rK/j5i/DLNzKC3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8D+xQAAAN0AAAAPAAAAAAAAAAAAAAAAAJgCAABkcnMv&#10;ZG93bnJldi54bWxQSwUGAAAAAAQABAD1AAAAigMAAAAA&#10;" path="m,c1,,2,1,2,2,1,2,,2,,2,,1,,,,xe" fillcolor="#cbccce" stroked="f">
                  <v:path arrowok="t" o:connecttype="custom" o:connectlocs="0,0;12,12;0,12;0,0" o:connectangles="0,0,0,0"/>
                </v:shape>
                <v:shape id="Freeform 1264" o:spid="_x0000_s1092" style="position:absolute;left:4179;top:4711;width:17;height:41;visibility:visible;mso-wrap-style:square;v-text-anchor:top" coordsize="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eqosEA&#10;AADdAAAADwAAAGRycy9kb3ducmV2LnhtbERPS4vCMBC+C/6HMII3TbuLWrpGWRaEwp58IHscmrEt&#10;NpOSRFv//UYQvM3H95z1djCtuJPzjWUF6TwBQVxa3XCl4HTczTIQPiBrbC2Tggd52G7GozXm2va8&#10;p/shVCKGsM9RQR1Cl0vpy5oM+rntiCN3sc5giNBVUjvsY7hp5UeSLKXBhmNDjR391FReDzej4Pd2&#10;GbJzv8r2Cyx0kblk90dXpaaT4fsLRKAhvMUvd6Hj/PQzhec38QS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nqqLBAAAA3QAAAA8AAAAAAAAAAAAAAAAAmAIAAGRycy9kb3du&#10;cmV2LnhtbFBLBQYAAAAABAAEAPUAAACGAwAAAAA=&#10;" path="m2,v,,1,,1,c2,1,2,5,2,7,,6,2,2,2,xe" fillcolor="#cbccce" stroked="f">
                  <v:path arrowok="t" o:connecttype="custom" o:connectlocs="11,0;17,0;11,41;11,0" o:connectangles="0,0,0,0"/>
                </v:shape>
                <v:shape id="Freeform 1265" o:spid="_x0000_s1093" style="position:absolute;left:4191;top:4770;width:23;height:53;visibility:visible;mso-wrap-style:square;v-text-anchor:top" coordsize="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QksIA&#10;AADdAAAADwAAAGRycy9kb3ducmV2LnhtbERPTWvCQBC9F/wPywi91Y0RSomuIhVLe+ihUTwP2WkS&#10;3J0N2dEk/75bKPQ2j/c5m93onbpTH9vABpaLDBRxFWzLtYHz6fj0AioKskUXmAxMFGG3nT1ssLBh&#10;4C+6l1KrFMKxQAONSFdoHauGPMZF6IgT9x16j5JgX2vb45DCvdN5lj1rjy2nhgY7em2oupY3b2B/&#10;dR+rSS7OHT4PWFbTJR/kzZjH+bhfgxIa5V/85363af5ylcPvN+kEv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hCSwgAAAN0AAAAPAAAAAAAAAAAAAAAAAJgCAABkcnMvZG93&#10;bnJldi54bWxQSwUGAAAAAAQABAD1AAAAhwMAAAAA&#10;" path="m2,v2,1,,6,,9c,8,2,3,2,xe" fillcolor="#cbccce" stroked="f">
                  <v:path arrowok="t" o:connecttype="custom" o:connectlocs="12,0;12,53;12,0" o:connectangles="0,0,0"/>
                </v:shape>
                <v:shape id="Freeform 1266" o:spid="_x0000_s1094" style="position:absolute;left:4173;top:4799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/MNsYA&#10;AADdAAAADwAAAGRycy9kb3ducmV2LnhtbERP22oCMRB9F/oPYQp9c7NeKHU1igjFihTqBfRxuplm&#10;VzeT7SbV9e8bodC3OZzrTGatrcSFGl86VtBLUhDEudMlGwX73Wv3BYQPyBorx6TgRh5m04fOBDPt&#10;rryhyzYYEUPYZ6igCKHOpPR5QRZ94mriyH25xmKIsDFSN3iN4baS/TR9lhZLjg0F1rQoKD9vf6yC&#10;g9mf9OrwvR5tlsv3+a38+DwOjVJPj+18DCJQG/7Ff+43Hef3BgO4fxNP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/MNsYAAADdAAAADwAAAAAAAAAAAAAAAACYAgAAZHJz&#10;L2Rvd25yZXYueG1sUEsFBgAAAAAEAAQA9QAAAIsDAAAAAA==&#10;" path="m1,v,,,,1,c2,1,2,3,2,4,,4,1,1,1,xe" fillcolor="#cbccce" stroked="f">
                  <v:path arrowok="t" o:connecttype="custom" o:connectlocs="6,0;12,0;12,24;6,0" o:connectangles="0,0,0,0"/>
                </v:shape>
                <v:shape id="Freeform 1267" o:spid="_x0000_s1095" style="position:absolute;left:4149;top:4870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dp78QA&#10;AADdAAAADwAAAGRycy9kb3ducmV2LnhtbERPS2vCQBC+C/0PyxS81Y0PpERXacWi12oa8DZkxySa&#10;nQ3ZbRL99V2h4G0+vucs172pREuNKy0rGI8iEMSZ1SXnCpLj19s7COeRNVaWScGNHKxXL4Mlxtp2&#10;/E3twecihLCLUUHhfR1L6bKCDLqRrYkDd7aNQR9gk0vdYBfCTSUnUTSXBksODQXWtCkoux5+jYL7&#10;T5Sl7eyaXLbT7jT51LddmpRKDV/7jwUIT71/iv/dex3mj6czeHw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Xae/EAAAA3QAAAA8AAAAAAAAAAAAAAAAAmAIAAGRycy9k&#10;b3ducmV2LnhtbFBLBQYAAAAABAAEAPUAAACJAwAAAAA=&#10;" path="m,c2,,1,2,1,3,,3,1,1,,xe" fillcolor="#cbccce" stroked="f">
                  <v:path arrowok="t" o:connecttype="custom" o:connectlocs="0,0;6,18;0,0" o:connectangles="0,0,0"/>
                </v:shape>
                <v:shape id="Freeform 1268" o:spid="_x0000_s1096" style="position:absolute;left:4137;top:4918;width:18;height:47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6SsIA&#10;AADdAAAADwAAAGRycy9kb3ducmV2LnhtbERPS4vCMBC+C/6HMAve1tTXslSjqKCo4EF3Dz2OzWxb&#10;bCalibb+eyMseJuP7zmzRWtKcafaFZYVDPoRCOLU6oIzBb8/m89vEM4jaywtk4IHOVjMu50Zxto2&#10;fKL72WcihLCLUUHufRVL6dKcDLq+rYgD92drgz7AOpO6xiaEm1IOo+hLGiw4NORY0Tqn9Hq+GQVb&#10;LcfJcb+9rAxVB/fwSeOuiVK9j3Y5BeGp9W/xv3unw/zBaAKvb8IJ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+vpKwgAAAN0AAAAPAAAAAAAAAAAAAAAAAJgCAABkcnMvZG93&#10;bnJldi54bWxQSwUGAAAAAAQABAD1AAAAhwMAAAAA&#10;" path="m1,v2,1,,6,1,8c,7,2,3,1,xe" fillcolor="#cbccce" stroked="f">
                  <v:path arrowok="t" o:connecttype="custom" o:connectlocs="6,0;12,47;6,0" o:connectangles="0,0,0"/>
                </v:shape>
                <v:shape id="Freeform 1269" o:spid="_x0000_s1097" style="position:absolute;left:4108;top:4935;width:18;height:42;visibility:visible;mso-wrap-style:square;v-text-anchor:top" coordsize="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4y1sIA&#10;AADdAAAADwAAAGRycy9kb3ducmV2LnhtbERPTWvCQBC9F/oflhG81Y2VxhBdpRQCgZ6SluJxyI5J&#10;MDsbdlcT/71bKPQ2j/c5++NsBnEj53vLCtarBARxY3XPrYLvr+IlA+EDssbBMim4k4fj4flpj7m2&#10;E1d0q0MrYgj7HBV0IYy5lL7pyKBf2ZE4cmfrDIYIXSu1wymGm0G+JkkqDfYcGzoc6aOj5lJfjYLP&#10;63nOfqZtVr1hqcvMJcWJLkotF/P7DkSgOfyL/9yljvPXmxR+v4knyM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jLWwgAAAN0AAAAPAAAAAAAAAAAAAAAAAJgCAABkcnMvZG93&#10;bnJldi54bWxQSwUGAAAAAAQABAD1AAAAhwMAAAAA&#10;" path="m1,c3,1,2,5,2,7,,6,2,2,1,xe" fillcolor="#cbccce" stroked="f">
                  <v:path arrowok="t" o:connecttype="custom" o:connectlocs="6,0;12,42;6,0" o:connectangles="0,0,0"/>
                </v:shape>
                <v:shape id="Freeform 1270" o:spid="_x0000_s1098" style="position:absolute;left:4185;top:4959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YISMYA&#10;AADdAAAADwAAAGRycy9kb3ducmV2LnhtbESPT2vCQBDF74LfYRnBm25SoZXUVbTgn0uRqvQ8ZsdN&#10;2uxszK4m/fZdodDbDO/93ryZLTpbiTs1vnSsIB0nIIhzp0s2Ck7H9WgKwgdkjZVjUvBDHhbzfm+G&#10;mXYtf9D9EIyIIewzVFCEUGdS+rwgi37sauKoXVxjMcS1MVI32MZwW8mnJHmWFkuOFwqs6a2g/Ptw&#10;s7HGJE/fw5bwc99uzKk116/z6qrUcNAtX0EE6sK/+Y/e6cilkxd4fBNH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YISMYAAADdAAAADwAAAAAAAAAAAAAAAACYAgAAZHJz&#10;L2Rvd25yZXYueG1sUEsFBgAAAAAEAAQA9QAAAIsDAAAAAA==&#10;" path="m,c1,,1,4,,3,,2,,1,,xe" fillcolor="#cbccce" stroked="f">
                  <v:path arrowok="t" o:connecttype="custom" o:connectlocs="0,0;0,18;0,0" o:connectangles="0,0,0"/>
                </v:shape>
                <v:shape id="Freeform 1271" o:spid="_x0000_s1099" style="position:absolute;left:4202;top:4988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teR8gA&#10;AADdAAAADwAAAGRycy9kb3ducmV2LnhtbESPQUvDQBCF74L/YRnBm91Ei2jabSgFqSKCrYV6nGbH&#10;TWx2NmbXNv33nYPgbYb35r1vpuXgW3WgPjaBDeSjDBRxFWzDzsDm4+nmAVRMyBbbwGTgRBHK2eXF&#10;FAsbjryiwzo5JSEcCzRQp9QVWseqJo9xFDpi0b5C7zHJ2jttezxKuG/1bZbda48NS0ONHS1qqvbr&#10;X29g6zbf9mX78/q4Wi7f5qfmffc5dsZcXw3zCahEQ/o3/10/W8HP7wRXvpER9Ow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a15HyAAAAN0AAAAPAAAAAAAAAAAAAAAAAJgCAABk&#10;cnMvZG93bnJldi54bWxQSwUGAAAAAAQABAD1AAAAjQMAAAAA&#10;" path="m,c2,1,1,3,2,4,1,4,1,4,,4,,3,,1,,xe" fillcolor="#cbccce" stroked="f">
                  <v:path arrowok="t" o:connecttype="custom" o:connectlocs="0,0;12,24;0,24;0,0" o:connectangles="0,0,0,0"/>
                </v:shape>
                <v:shape id="Freeform 1272" o:spid="_x0000_s1100" style="position:absolute;left:4108;top:5059;width:12;height:71;visibility:visible;mso-wrap-style:square;v-text-anchor:top" coordsize="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89esUA&#10;AADdAAAADwAAAGRycy9kb3ducmV2LnhtbERP22oCMRB9L/gPYQTfalYFW7dGUbFQBEu9gPZtupnu&#10;Lm4m2yRdt3/fCIW+zeFcZzpvTSUacr60rGDQT0AQZ1aXnCs4Hp7vH0H4gKyxskwKfsjDfNa5m2Kq&#10;7ZV31OxDLmII+xQVFCHUqZQ+K8ig79uaOHKf1hkMEbpcaofXGG4qOUySsTRYcmwosKZVQdll/20U&#10;LKlxr+evB3pfv+Ufm1O2qbfVWKlet108gQjUhn/xn/tFx/mD0QRu38QT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/z16xQAAAN0AAAAPAAAAAAAAAAAAAAAAAJgCAABkcnMv&#10;ZG93bnJldi54bWxQSwUGAAAAAAQABAD1AAAAigMAAAAA&#10;" path="m1,c2,2,2,10,,12,,8,,4,1,xe" fillcolor="#cbccce" stroked="f">
                  <v:path arrowok="t" o:connecttype="custom" o:connectlocs="6,0;0,71;6,0" o:connectangles="0,0,0"/>
                </v:shape>
                <v:shape id="Freeform 1273" o:spid="_x0000_s1101" style="position:absolute;left:4167;top:5130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ockccA&#10;AADdAAAADwAAAGRycy9kb3ducmV2LnhtbESPT2vCQBDF74V+h2UK3urGPxSJrtKWFr1Wo+BtyI5J&#10;NDsbstsk9tN3DoXeZnhv3vvNajO4WnXUhsqzgck4AUWce1txYSA7fD4vQIWIbLH2TAbuFGCzfnxY&#10;YWp9z1/U7WOhJIRDigbKGJtU65CX5DCMfUMs2sW3DqOsbaFti72Eu1pPk+RFO6xYGkps6L2k/Lb/&#10;dgZ+jkl+6ua37Pox68/TN3vfnrLKmNHT8LoEFWmI/+a/650V/Mlc+OUbG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qHJHHAAAA3QAAAA8AAAAAAAAAAAAAAAAAmAIAAGRy&#10;cy9kb3ducmV2LnhtbFBLBQYAAAAABAAEAPUAAACMAwAAAAA=&#10;" path="m1,v,,,,1,c1,1,1,2,1,3v,,,,-1,c1,2,1,1,1,xe" fillcolor="#cbccce" stroked="f">
                  <v:path arrowok="t" o:connecttype="custom" o:connectlocs="6,0;12,0;6,18;0,18;6,0" o:connectangles="0,0,0,0,0"/>
                </v:shape>
                <v:shape id="Freeform 1274" o:spid="_x0000_s1102" style="position:absolute;left:4173;top:3789;width:23;height:76;visibility:visible;mso-wrap-style:square;v-text-anchor:top" coordsize="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TmcEA&#10;AADdAAAADwAAAGRycy9kb3ducmV2LnhtbERPy6rCMBDdX/AfwgjurmlVRHuNIoKgG8UH4nJoxrbc&#10;ZlKbqPXvjSC4m8N5zmTWmFLcqXaFZQVxNwJBnFpdcKbgeFj+jkA4j6yxtEwKnuRgNm39TDDR9sE7&#10;uu99JkIIuwQV5N5XiZQuzcmg69qKOHAXWxv0AdaZ1DU+QrgpZS+KhtJgwaEhx4oWOaX/+5tRQOcl&#10;PW92c1xXp4uN++PreTsfKtVpN/M/EJ4a/xV/3Csd5seDGN7fhBP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B05nBAAAA3QAAAA8AAAAAAAAAAAAAAAAAmAIAAGRycy9kb3du&#10;cmV2LnhtbFBLBQYAAAAABAAEAPUAAACGAwAAAAA=&#10;" path="m,c2,,,3,2,3,,5,4,11,1,13,1,6,,7,,xe" fillcolor="#cbccce" stroked="f">
                  <v:path arrowok="t" o:connecttype="custom" o:connectlocs="0,0;12,18;6,76;0,0" o:connectangles="0,0,0,0"/>
                </v:shape>
                <v:shape id="Freeform 1275" o:spid="_x0000_s1103" style="position:absolute;left:4173;top:4114;width:23;height:76;visibility:visible;mso-wrap-style:square;v-text-anchor:top" coordsize="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NN7sMA&#10;AADdAAAADwAAAGRycy9kb3ducmV2LnhtbERPTWvCQBC9F/wPyxR6q5vYIhrdBBEEe6loRTwO2TEJ&#10;zc7G7GqSf98VhN7m8T5nmfWmFndqXWVZQTyOQBDnVldcKDj+bN5nIJxH1lhbJgUDOcjS0csSE207&#10;3tP94AsRQtglqKD0vkmkdHlJBt3YNsSBu9jWoA+wLaRusQvhppaTKJpKgxWHhhIbWpeU/x5uRgGd&#10;NzTc7PfxqzldbPwxv553q6lSb6/9agHCU+//xU/3Vof58ecEHt+EE2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NN7sMAAADdAAAADwAAAAAAAAAAAAAAAACYAgAAZHJzL2Rv&#10;d25yZXYueG1sUEsFBgAAAAAEAAQA9QAAAIgDAAAAAA==&#10;" path="m1,12c2,8,,2,3,v,3,-2,7,,8c1,9,4,13,2,13v,-1,,-1,-1,-1xe" fillcolor="#cbccce" stroked="f">
                  <v:path arrowok="t" o:connecttype="custom" o:connectlocs="6,70;17,0;17,47;12,76;6,70" o:connectangles="0,0,0,0,0"/>
                </v:shape>
                <v:shape id="Freeform 1276" o:spid="_x0000_s1104" style="position:absolute;left:4061;top:3327;width:177;height:1957;visibility:visible;mso-wrap-style:square;v-text-anchor:top" coordsize="30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BcwMUA&#10;AADdAAAADwAAAGRycy9kb3ducmV2LnhtbERPzWrCQBC+C77DMoVeitloVULqKiKIepDS2AeYZqdJ&#10;7O5syG5j+vbdQsHbfHy/s9oM1oieOt84VjBNUhDEpdMNVwreL/tJBsIHZI3GMSn4IQ+b9Xi0wly7&#10;G79RX4RKxBD2OSqoQ2hzKX1Zk0WfuJY4cp+usxgi7CqpO7zFcGvkLE2X0mLDsaHGlnY1lV/Ft1Vw&#10;cIvrUzh9bE/Z1Z+X5vBqLsdeqceHYfsCItAQ7uJ/91HH+dP5M/x9E0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FzAxQAAAN0AAAAPAAAAAAAAAAAAAAAAAJgCAABkcnMv&#10;ZG93bnJldi54bWxQSwUGAAAAAAQABAD1AAAAigMAAAAA&#10;" path="m27,v1,,1,1,1,1c29,15,29,39,30,53v,12,-2,26,,37c30,104,28,119,29,131v-1,26,,37,-1,62c28,194,29,193,30,193v-3,3,-2,9,-2,16c28,214,28,220,28,225v1,11,,20,-1,25c28,274,26,301,28,325v,2,-1,3,-2,5c21,331,10,331,2,331,,310,3,284,,263,2,253,1,231,1,214v1,-22,1,-44,,-66c1,146,2,146,2,143,,131,4,116,3,103v,-4,,-19,,-26c3,62,4,48,3,34,3,23,2,14,1,3,3,2,3,1,4,v7,2,17,1,23,xm5,27v,-1,2,-4,,-4c5,24,4,27,5,27xm19,38v,-4,2,-10,-1,-13c19,29,17,35,19,38xm12,36v1,,1,,1,c13,34,13,33,13,32v,,,,,c12,33,12,34,12,36xm13,67v2,-5,2,-15,1,-20c14,46,14,41,13,39v-1,10,1,18,,28xm19,56v,-5,2,-12,,-16c19,45,17,52,19,56xm21,53v1,,1,,1,c22,52,22,51,22,50v,,,,-1,c21,51,21,52,21,53xm23,60v-1,-2,1,-5,-1,-5c22,57,21,60,23,60xm18,63v,-2,1,-5,-1,-5c18,59,16,63,18,63xm22,80v,-2,1,-5,-1,-5c22,77,20,80,22,80xm10,83c9,81,11,78,9,77v,2,-1,6,1,6xm20,91v3,-2,-1,-8,1,-10c19,81,21,78,19,78v,7,1,6,1,13xm16,98v1,,,-2,2,-2c17,93,19,88,16,83v,5,,10,,15xm23,96v2,-2,2,-9,1,-10c23,89,23,92,23,96xm20,107v,-4,1,-9,-1,-10c19,101,17,106,20,107xm13,121v-1,-3,1,-7,-1,-9c12,115,11,120,13,121xm12,132v,-2,1,-5,-1,-5c12,128,10,132,12,132xm26,134v-1,-2,1,-6,-1,-6c25,130,24,133,26,134xm21,146v2,,-1,-4,1,-5c20,140,22,136,22,133v-3,2,-1,8,-2,12c21,145,21,145,21,146xm26,144v,-2,1,-5,-1,-6c26,140,24,144,26,144xm26,148v1,1,1,-3,,-2c26,147,26,147,26,148xm8,183v2,-6,2,-18,1,-24c9,167,8,175,8,183xm11,171v1,-1,2,-8,,-9c11,165,11,168,11,171xm3,174v2,-2,2,-10,1,-12c3,166,3,170,3,174xm25,169v,-1,1,-3,-1,-2c25,168,23,170,25,169xm11,177v,,,,1,c12,176,12,175,12,174v-1,,-1,,-1,c11,175,11,176,11,177xm3,178v,1,2,3,,3c4,183,4,184,3,185v,,1,,1,c4,183,6,178,4,177v,1,,1,-1,1xm12,186v,,1,,1,c13,185,13,184,13,183v,,,,-1,c12,184,12,185,12,186xm11,187v,-1,1,-3,-1,-3c11,185,10,187,11,187xm8,186v1,1,1,3,1,5c10,191,10,185,9,185v,1,,1,-1,1xm8,204v1,,1,,1,c9,203,9,201,9,200v,,,,-1,c8,201,8,203,8,204xm24,227v,-2,,-5,,-7c23,220,23,220,22,220v1,2,,5,2,7xm15,230v,,1,,2,c17,229,16,228,15,228v,,,1,,2xm22,241v,-2,,-6,1,-7c23,234,22,234,22,234v,2,-2,6,,7xm24,253v,-3,2,-8,,-9c24,247,22,252,24,253xm21,253v,-1,,-3,,-4c20,249,20,249,20,249v,1,-1,4,1,4xm16,264v,-1,1,-3,-1,-3c16,262,15,264,16,264xm15,277v-1,-2,1,-7,-1,-8c15,272,13,276,15,277xm10,279v,-2,1,-6,-1,-7c10,274,8,278,10,279xm21,279v1,1,1,-3,,-3c21,277,21,278,21,279xm24,285v1,,1,,2,c25,284,26,282,24,281v,1,,3,,4xm8,305v2,-2,2,-10,1,-12c8,297,8,301,8,305xm18,308v1,,1,,1,c19,307,19,306,20,305v-1,,-1,,-1,c19,306,19,307,18,308xe" fillcolor="#cbccce" stroked="f">
                  <v:path arrowok="t" o:connecttype="custom" o:connectlocs="177,313;165,1141;165,1330;153,1951;6,1265;18,609;6,18;30,160;112,225;71,213;77,189;83,278;112,331;124,313;124,296;130,325;100,343;124,443;53,455;124,479;94,579;94,579;136,568;118,633;77,715;71,780;153,792;130,786;153,851;153,875;47,1082;65,1011;18,1029;148,999;65,1046;65,1029;18,1070;24,1046;77,1100;71,1100;65,1106;53,1094;53,1206;47,1206;130,1301;100,1360;130,1425;130,1425;142,1496;118,1472;89,1543;83,1590;53,1608;124,1632;153,1685;47,1803;106,1821;112,1803" o:connectangles="0,0,0,0,0,0,0,0,0,0,0,0,0,0,0,0,0,0,0,0,0,0,0,0,0,0,0,0,0,0,0,0,0,0,0,0,0,0,0,0,0,0,0,0,0,0,0,0,0,0,0,0,0,0,0,0,0,0"/>
                  <o:lock v:ext="edit" verticies="t"/>
                </v:shape>
                <v:shape id="Freeform 1277" o:spid="_x0000_s1105" style="position:absolute;left:897;top:5148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Yc8UA&#10;AADdAAAADwAAAGRycy9kb3ducmV2LnhtbERP30sCQRB+D/oflgl8kdxTJORyFQ0EkQg6rV6n2+n2&#10;8mb2ut30+u9bIehtPr6fM1/23KgTdaH2YmA8ykCRlN7WUhk47De3M1AholhsvJCBHwqwXFxfzTG3&#10;/izPdCpipVKIhBwNuBjbXOtQOmIMI9+SJO7Dd4wxwa7StsNzCudGT7LsTjPWkhoctvTgqDwW32zg&#10;/ZFfD19PwzeOvBu6Yr1Z4eeLMYObfnUPKlIf/8V/7q1N88fTKVy+SSf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phzxQAAAN0AAAAPAAAAAAAAAAAAAAAAAJgCAABkcnMv&#10;ZG93bnJldi54bWxQSwUGAAAAAAQABAD1AAAAigMAAAAA&#10;" path="m1,v,1,,1,,1c1,1,1,2,1,3v,,,,-1,c,2,,1,1,xe" fillcolor="#cbccce" stroked="f">
                  <v:path arrowok="t" o:connecttype="custom" o:connectlocs="6,0;6,6;6,18;0,18;6,0" o:connectangles="0,0,0,0,0"/>
                </v:shape>
                <v:shape id="Freeform 1278" o:spid="_x0000_s1106" style="position:absolute;top:6;width:201;height:750;visibility:visible;mso-wrap-style:square;v-text-anchor:top" coordsize="3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awbcYA&#10;AADdAAAADwAAAGRycy9kb3ducmV2LnhtbERPTUvDQBC9C/6HZQQvYje1KhKzKUEo9iAFW3vobciO&#10;2WB2ds2uaZpf7xYEb/N4n1MsR9uJgfrQOlYwn2UgiGunW24UfOxWt08gQkTW2DkmBScKsCwvLwrM&#10;tTvyOw3b2IgUwiFHBSZGn0sZakMWw8x54sR9ut5iTLBvpO7xmMJtJ++y7FFabDk1GPT0Yqj+2v5Y&#10;BZvv12lX4cH49c00+bdq74bFSqnrq7F6BhFpjP/iP/dap/nz+wc4f5NO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awbcYAAADdAAAADwAAAAAAAAAAAAAAAACYAgAAZHJz&#10;L2Rvd25yZXYueG1sUEsFBgAAAAAEAAQA9QAAAIsDAAAAAA==&#10;" path="m32,1v1,,1,,1,c33,6,33,16,34,21v,5,-2,10,-1,14c33,40,31,46,32,51,30,61,31,65,29,75v1,,2,-1,3,c28,76,29,78,29,81v1,2,,4,,6c30,91,28,94,28,96v,10,-2,20,-1,29c27,126,26,126,26,127v-6,,-16,,-24,-1c,118,3,109,1,101,2,97,2,88,2,82,4,73,4,65,4,56v,,,,,-1c3,50,7,44,6,39v,-1,1,-7,,-10c7,24,8,18,7,13,8,9,7,5,6,1,7,1,8,,9,v6,1,16,1,23,1xm10,10v,,1,-1,-1,-1c10,9,8,10,10,10xm23,15v,-2,2,-4,-1,-5c23,12,22,14,23,15xm17,14v,,,,1,c18,13,18,13,18,13v-1,,-1,,-1,c17,13,17,13,17,14xm17,26v1,-2,2,-6,1,-8c18,18,19,16,17,15v-1,4,1,7,,11xm23,22v,-2,2,-5,,-6c23,18,21,20,23,22xm25,21v,,1,,1,c26,21,26,20,26,20v,,,,-1,c25,20,25,20,25,21xm27,23v-1,,1,-1,-1,-1c26,22,25,23,27,23xm22,24v-1,,1,-1,-1,-2c22,23,20,24,22,24xm25,31v,-1,2,-2,,-2c25,30,24,31,25,31xm13,32v,-1,1,-2,-1,-2c13,30,11,32,13,32xm23,35v3,-1,-1,-3,1,-3c23,31,25,30,23,30v-1,3,1,3,,5xm19,38v2,,,-1,2,-1c20,36,22,34,20,32v,2,-1,4,-1,6xm26,37v2,,2,-3,1,-4c27,35,26,36,26,37xm23,41v,-1,2,-3,-1,-3c22,39,20,41,23,41xm15,46v,-1,2,-2,,-3c15,44,13,46,15,46xm15,51v-1,-1,1,-2,-1,-2c15,49,13,51,15,51xm28,52v,-1,2,-2,,-2c28,50,26,52,28,52xm23,56v2,,-1,-1,2,-1c23,54,25,52,24,52v-2,,-1,2,-1,4c23,56,24,56,23,56xm29,56v-1,-1,1,-2,-1,-2c28,54,27,56,29,56xm28,57v2,1,2,-1,,-1c28,57,28,57,28,57xm10,70v2,-2,3,-7,1,-9c11,64,11,67,10,70xm13,66v2,-1,2,-4,1,-4c13,63,13,64,13,66xm5,67c7,66,7,63,6,62v,1,-1,3,-1,5xm27,65v,,1,-1,-1,-1c27,65,25,66,27,65xm13,68v,,,,1,c14,68,14,67,14,67v-1,,-1,,-1,c13,67,13,68,13,68xm5,68v,,2,1,,1c6,70,6,70,5,71v,,1,,1,c6,70,8,68,6,68v,,,,-1,xm14,71v,,1,,1,c15,71,15,71,15,70v,,-1,,-1,c14,70,14,71,14,71xm13,72v,-1,1,-1,-1,-1c13,71,11,72,13,72xm10,71v1,1,1,1,1,2c12,73,12,71,11,71v,,,,-1,xm10,78v,,,,1,c11,78,11,77,11,77v,,-1,,-1,c10,77,10,78,10,78xm25,87v,-1,,-1,,-2c25,85,24,85,23,85v1,1,,2,2,2xm16,88v1,,1,,2,c18,88,17,88,16,87v,1,,1,,1xm23,93v,-1,,-3,1,-3c24,90,23,90,23,90v,1,-2,2,,3xm25,97v,-1,2,-2,,-3c25,95,23,97,25,97xm22,97v,,,-1,,-1c21,96,21,96,20,96v1,,-1,1,2,1xm17,101v,,1,-1,-1,-1c16,100,15,101,17,101xm15,106v,-1,2,-2,,-3c15,104,13,106,15,106xm11,107v-1,-1,1,-3,-1,-3c10,105,9,106,11,107xm21,107v1,1,2,-1,,-1c21,106,21,107,21,107xm24,110v1,,1,,2,c25,109,26,108,24,108v,1,,1,,2xm8,117v2,-1,2,-4,1,-5c9,114,8,115,8,117xm18,118v1,,1,,1,c19,118,19,117,19,117v,,,,,c19,117,18,118,18,118xe" fillcolor="#ed1c24" stroked="f">
                  <v:path arrowok="t" o:connecttype="custom" o:connectlocs="201,124;171,443;171,514;154,750;12,484;35,230;35,6;59,59;136,89;101,83;101,77;106,106;136,130;148,124;148,118;154,130;124,130;148,171;71,177;142,189;112,224;112,224;154,219;136,242;89,272;89,301;166,307;142,307;171,331;166,337;59,413;77,390;30,396;160,384;77,402;77,396;30,407;35,402;89,419;83,419;77,425;65,419;65,461;59,461;136,502;106,520;136,549;136,549;148,573;118,567;95,591;89,608;59,614;124,626;154,650;47,691;106,697;112,691" o:connectangles="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="001303AA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C336DA5" wp14:editId="7C0212B4">
                <wp:simplePos x="0" y="0"/>
                <wp:positionH relativeFrom="column">
                  <wp:posOffset>881380</wp:posOffset>
                </wp:positionH>
                <wp:positionV relativeFrom="paragraph">
                  <wp:posOffset>5189855</wp:posOffset>
                </wp:positionV>
                <wp:extent cx="1393825" cy="1736090"/>
                <wp:effectExtent l="5080" t="8255" r="1270" b="8255"/>
                <wp:wrapNone/>
                <wp:docPr id="985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3825" cy="1736090"/>
                          <a:chOff x="6" y="-6"/>
                          <a:chExt cx="2599" cy="3237"/>
                        </a:xfrm>
                      </wpg:grpSpPr>
                      <wps:wsp>
                        <wps:cNvPr id="986" name="Freeform 1119"/>
                        <wps:cNvSpPr>
                          <a:spLocks/>
                        </wps:cNvSpPr>
                        <wps:spPr bwMode="auto">
                          <a:xfrm>
                            <a:off x="1187" y="1035"/>
                            <a:ext cx="12" cy="36"/>
                          </a:xfrm>
                          <a:custGeom>
                            <a:avLst/>
                            <a:gdLst>
                              <a:gd name="T0" fmla="*/ 2 w 2"/>
                              <a:gd name="T1" fmla="*/ 6 h 6"/>
                              <a:gd name="T2" fmla="*/ 1 w 2"/>
                              <a:gd name="T3" fmla="*/ 0 h 6"/>
                              <a:gd name="T4" fmla="*/ 2 w 2"/>
                              <a:gd name="T5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2" y="6"/>
                                </a:moveTo>
                                <a:cubicBezTo>
                                  <a:pt x="1" y="5"/>
                                  <a:pt x="0" y="1"/>
                                  <a:pt x="1" y="0"/>
                                </a:cubicBezTo>
                                <a:cubicBezTo>
                                  <a:pt x="1" y="2"/>
                                  <a:pt x="2" y="3"/>
                                  <a:pt x="2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1120"/>
                        <wps:cNvSpPr>
                          <a:spLocks/>
                        </wps:cNvSpPr>
                        <wps:spPr bwMode="auto">
                          <a:xfrm>
                            <a:off x="1175" y="1041"/>
                            <a:ext cx="12" cy="24"/>
                          </a:xfrm>
                          <a:custGeom>
                            <a:avLst/>
                            <a:gdLst>
                              <a:gd name="T0" fmla="*/ 2 w 2"/>
                              <a:gd name="T1" fmla="*/ 4 h 4"/>
                              <a:gd name="T2" fmla="*/ 1 w 2"/>
                              <a:gd name="T3" fmla="*/ 0 h 4"/>
                              <a:gd name="T4" fmla="*/ 2 w 2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2" y="4"/>
                                </a:moveTo>
                                <a:cubicBezTo>
                                  <a:pt x="0" y="4"/>
                                  <a:pt x="1" y="2"/>
                                  <a:pt x="1" y="0"/>
                                </a:cubicBezTo>
                                <a:cubicBezTo>
                                  <a:pt x="2" y="1"/>
                                  <a:pt x="1" y="3"/>
                                  <a:pt x="2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1121"/>
                        <wps:cNvSpPr>
                          <a:spLocks/>
                        </wps:cNvSpPr>
                        <wps:spPr bwMode="auto">
                          <a:xfrm>
                            <a:off x="1169" y="911"/>
                            <a:ext cx="6" cy="48"/>
                          </a:xfrm>
                          <a:custGeom>
                            <a:avLst/>
                            <a:gdLst>
                              <a:gd name="T0" fmla="*/ 1 w 1"/>
                              <a:gd name="T1" fmla="*/ 8 h 8"/>
                              <a:gd name="T2" fmla="*/ 1 w 1"/>
                              <a:gd name="T3" fmla="*/ 0 h 8"/>
                              <a:gd name="T4" fmla="*/ 1 w 1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8">
                                <a:moveTo>
                                  <a:pt x="1" y="8"/>
                                </a:moveTo>
                                <a:cubicBezTo>
                                  <a:pt x="0" y="7"/>
                                  <a:pt x="0" y="1"/>
                                  <a:pt x="1" y="0"/>
                                </a:cubicBezTo>
                                <a:cubicBezTo>
                                  <a:pt x="1" y="3"/>
                                  <a:pt x="1" y="5"/>
                                  <a:pt x="1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1122"/>
                        <wps:cNvSpPr>
                          <a:spLocks/>
                        </wps:cNvSpPr>
                        <wps:spPr bwMode="auto">
                          <a:xfrm>
                            <a:off x="1116" y="911"/>
                            <a:ext cx="12" cy="18"/>
                          </a:xfrm>
                          <a:custGeom>
                            <a:avLst/>
                            <a:gdLst>
                              <a:gd name="T0" fmla="*/ 2 w 2"/>
                              <a:gd name="T1" fmla="*/ 2 h 3"/>
                              <a:gd name="T2" fmla="*/ 1 w 2"/>
                              <a:gd name="T3" fmla="*/ 1 h 3"/>
                              <a:gd name="T4" fmla="*/ 2 w 2"/>
                              <a:gd name="T5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2"/>
                                </a:moveTo>
                                <a:cubicBezTo>
                                  <a:pt x="0" y="3"/>
                                  <a:pt x="1" y="1"/>
                                  <a:pt x="1" y="1"/>
                                </a:cubicBezTo>
                                <a:cubicBezTo>
                                  <a:pt x="2" y="0"/>
                                  <a:pt x="1" y="2"/>
                                  <a:pt x="2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1123"/>
                        <wps:cNvSpPr>
                          <a:spLocks/>
                        </wps:cNvSpPr>
                        <wps:spPr bwMode="auto">
                          <a:xfrm>
                            <a:off x="1110" y="822"/>
                            <a:ext cx="18" cy="36"/>
                          </a:xfrm>
                          <a:custGeom>
                            <a:avLst/>
                            <a:gdLst>
                              <a:gd name="T0" fmla="*/ 2 w 3"/>
                              <a:gd name="T1" fmla="*/ 6 h 6"/>
                              <a:gd name="T2" fmla="*/ 1 w 3"/>
                              <a:gd name="T3" fmla="*/ 2 h 6"/>
                              <a:gd name="T4" fmla="*/ 3 w 3"/>
                              <a:gd name="T5" fmla="*/ 0 h 6"/>
                              <a:gd name="T6" fmla="*/ 2 w 3"/>
                              <a:gd name="T7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2" y="6"/>
                                </a:moveTo>
                                <a:cubicBezTo>
                                  <a:pt x="0" y="5"/>
                                  <a:pt x="3" y="3"/>
                                  <a:pt x="1" y="2"/>
                                </a:cubicBezTo>
                                <a:cubicBezTo>
                                  <a:pt x="3" y="2"/>
                                  <a:pt x="1" y="0"/>
                                  <a:pt x="3" y="0"/>
                                </a:cubicBezTo>
                                <a:cubicBezTo>
                                  <a:pt x="3" y="3"/>
                                  <a:pt x="3" y="5"/>
                                  <a:pt x="2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1124"/>
                        <wps:cNvSpPr>
                          <a:spLocks/>
                        </wps:cNvSpPr>
                        <wps:spPr bwMode="auto">
                          <a:xfrm>
                            <a:off x="1128" y="734"/>
                            <a:ext cx="12" cy="23"/>
                          </a:xfrm>
                          <a:custGeom>
                            <a:avLst/>
                            <a:gdLst>
                              <a:gd name="T0" fmla="*/ 1 w 2"/>
                              <a:gd name="T1" fmla="*/ 4 h 4"/>
                              <a:gd name="T2" fmla="*/ 1 w 2"/>
                              <a:gd name="T3" fmla="*/ 0 h 4"/>
                              <a:gd name="T4" fmla="*/ 1 w 2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4"/>
                                </a:moveTo>
                                <a:cubicBezTo>
                                  <a:pt x="0" y="4"/>
                                  <a:pt x="1" y="1"/>
                                  <a:pt x="1" y="0"/>
                                </a:cubicBezTo>
                                <a:cubicBezTo>
                                  <a:pt x="2" y="0"/>
                                  <a:pt x="1" y="3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1125"/>
                        <wps:cNvSpPr>
                          <a:spLocks/>
                        </wps:cNvSpPr>
                        <wps:spPr bwMode="auto">
                          <a:xfrm>
                            <a:off x="1152" y="734"/>
                            <a:ext cx="6" cy="17"/>
                          </a:xfrm>
                          <a:custGeom>
                            <a:avLst/>
                            <a:gdLst>
                              <a:gd name="T0" fmla="*/ 1 w 1"/>
                              <a:gd name="T1" fmla="*/ 3 h 3"/>
                              <a:gd name="T2" fmla="*/ 0 w 1"/>
                              <a:gd name="T3" fmla="*/ 1 h 3"/>
                              <a:gd name="T4" fmla="*/ 1 w 1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3"/>
                                </a:moveTo>
                                <a:cubicBezTo>
                                  <a:pt x="0" y="3"/>
                                  <a:pt x="0" y="1"/>
                                  <a:pt x="0" y="1"/>
                                </a:cubicBezTo>
                                <a:cubicBezTo>
                                  <a:pt x="1" y="0"/>
                                  <a:pt x="1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1126"/>
                        <wps:cNvSpPr>
                          <a:spLocks/>
                        </wps:cNvSpPr>
                        <wps:spPr bwMode="auto">
                          <a:xfrm>
                            <a:off x="1187" y="722"/>
                            <a:ext cx="6" cy="24"/>
                          </a:xfrm>
                          <a:custGeom>
                            <a:avLst/>
                            <a:gdLst>
                              <a:gd name="T0" fmla="*/ 1 w 1"/>
                              <a:gd name="T1" fmla="*/ 4 h 4"/>
                              <a:gd name="T2" fmla="*/ 0 w 1"/>
                              <a:gd name="T3" fmla="*/ 1 h 4"/>
                              <a:gd name="T4" fmla="*/ 1 w 1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1" y="4"/>
                                </a:moveTo>
                                <a:cubicBezTo>
                                  <a:pt x="0" y="4"/>
                                  <a:pt x="0" y="2"/>
                                  <a:pt x="0" y="1"/>
                                </a:cubicBezTo>
                                <a:cubicBezTo>
                                  <a:pt x="1" y="0"/>
                                  <a:pt x="0" y="3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1127"/>
                        <wps:cNvSpPr>
                          <a:spLocks/>
                        </wps:cNvSpPr>
                        <wps:spPr bwMode="auto">
                          <a:xfrm>
                            <a:off x="1146" y="675"/>
                            <a:ext cx="12" cy="23"/>
                          </a:xfrm>
                          <a:custGeom>
                            <a:avLst/>
                            <a:gdLst>
                              <a:gd name="T0" fmla="*/ 1 w 2"/>
                              <a:gd name="T1" fmla="*/ 4 h 4"/>
                              <a:gd name="T2" fmla="*/ 1 w 2"/>
                              <a:gd name="T3" fmla="*/ 0 h 4"/>
                              <a:gd name="T4" fmla="*/ 1 w 2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4"/>
                                </a:moveTo>
                                <a:cubicBezTo>
                                  <a:pt x="0" y="4"/>
                                  <a:pt x="1" y="1"/>
                                  <a:pt x="1" y="0"/>
                                </a:cubicBezTo>
                                <a:cubicBezTo>
                                  <a:pt x="2" y="0"/>
                                  <a:pt x="1" y="3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1128"/>
                        <wps:cNvSpPr>
                          <a:spLocks/>
                        </wps:cNvSpPr>
                        <wps:spPr bwMode="auto">
                          <a:xfrm>
                            <a:off x="1152" y="645"/>
                            <a:ext cx="12" cy="12"/>
                          </a:xfrm>
                          <a:custGeom>
                            <a:avLst/>
                            <a:gdLst>
                              <a:gd name="T0" fmla="*/ 1 w 2"/>
                              <a:gd name="T1" fmla="*/ 2 h 2"/>
                              <a:gd name="T2" fmla="*/ 1 w 2"/>
                              <a:gd name="T3" fmla="*/ 0 h 2"/>
                              <a:gd name="T4" fmla="*/ 1 w 2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cubicBezTo>
                                  <a:pt x="0" y="2"/>
                                  <a:pt x="1" y="1"/>
                                  <a:pt x="1" y="0"/>
                                </a:cubicBezTo>
                                <a:cubicBezTo>
                                  <a:pt x="2" y="0"/>
                                  <a:pt x="1" y="1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1129"/>
                        <wps:cNvSpPr>
                          <a:spLocks/>
                        </wps:cNvSpPr>
                        <wps:spPr bwMode="auto">
                          <a:xfrm>
                            <a:off x="1193" y="609"/>
                            <a:ext cx="12" cy="24"/>
                          </a:xfrm>
                          <a:custGeom>
                            <a:avLst/>
                            <a:gdLst>
                              <a:gd name="T0" fmla="*/ 1 w 2"/>
                              <a:gd name="T1" fmla="*/ 4 h 4"/>
                              <a:gd name="T2" fmla="*/ 1 w 2"/>
                              <a:gd name="T3" fmla="*/ 0 h 4"/>
                              <a:gd name="T4" fmla="*/ 1 w 2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4"/>
                                </a:moveTo>
                                <a:cubicBezTo>
                                  <a:pt x="0" y="4"/>
                                  <a:pt x="1" y="1"/>
                                  <a:pt x="1" y="0"/>
                                </a:cubicBezTo>
                                <a:cubicBezTo>
                                  <a:pt x="2" y="0"/>
                                  <a:pt x="1" y="3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1130"/>
                        <wps:cNvSpPr>
                          <a:spLocks/>
                        </wps:cNvSpPr>
                        <wps:spPr bwMode="auto">
                          <a:xfrm>
                            <a:off x="1158" y="615"/>
                            <a:ext cx="11" cy="18"/>
                          </a:xfrm>
                          <a:custGeom>
                            <a:avLst/>
                            <a:gdLst>
                              <a:gd name="T0" fmla="*/ 2 w 2"/>
                              <a:gd name="T1" fmla="*/ 3 h 3"/>
                              <a:gd name="T2" fmla="*/ 1 w 2"/>
                              <a:gd name="T3" fmla="*/ 0 h 3"/>
                              <a:gd name="T4" fmla="*/ 2 w 2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3"/>
                                </a:moveTo>
                                <a:cubicBezTo>
                                  <a:pt x="0" y="3"/>
                                  <a:pt x="1" y="1"/>
                                  <a:pt x="1" y="0"/>
                                </a:cubicBezTo>
                                <a:cubicBezTo>
                                  <a:pt x="2" y="0"/>
                                  <a:pt x="1" y="2"/>
                                  <a:pt x="2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1131"/>
                        <wps:cNvSpPr>
                          <a:spLocks/>
                        </wps:cNvSpPr>
                        <wps:spPr bwMode="auto">
                          <a:xfrm>
                            <a:off x="1181" y="604"/>
                            <a:ext cx="12" cy="17"/>
                          </a:xfrm>
                          <a:custGeom>
                            <a:avLst/>
                            <a:gdLst>
                              <a:gd name="T0" fmla="*/ 1 w 2"/>
                              <a:gd name="T1" fmla="*/ 2 h 3"/>
                              <a:gd name="T2" fmla="*/ 1 w 2"/>
                              <a:gd name="T3" fmla="*/ 1 h 3"/>
                              <a:gd name="T4" fmla="*/ 1 w 2"/>
                              <a:gd name="T5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2"/>
                                </a:moveTo>
                                <a:cubicBezTo>
                                  <a:pt x="0" y="3"/>
                                  <a:pt x="1" y="1"/>
                                  <a:pt x="1" y="1"/>
                                </a:cubicBezTo>
                                <a:cubicBezTo>
                                  <a:pt x="2" y="0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1132"/>
                        <wps:cNvSpPr>
                          <a:spLocks/>
                        </wps:cNvSpPr>
                        <wps:spPr bwMode="auto">
                          <a:xfrm>
                            <a:off x="1146" y="574"/>
                            <a:ext cx="6" cy="41"/>
                          </a:xfrm>
                          <a:custGeom>
                            <a:avLst/>
                            <a:gdLst>
                              <a:gd name="T0" fmla="*/ 1 w 1"/>
                              <a:gd name="T1" fmla="*/ 7 h 7"/>
                              <a:gd name="T2" fmla="*/ 1 w 1"/>
                              <a:gd name="T3" fmla="*/ 0 h 7"/>
                              <a:gd name="T4" fmla="*/ 1 w 1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">
                                <a:moveTo>
                                  <a:pt x="1" y="7"/>
                                </a:moveTo>
                                <a:cubicBezTo>
                                  <a:pt x="0" y="6"/>
                                  <a:pt x="0" y="1"/>
                                  <a:pt x="1" y="0"/>
                                </a:cubicBezTo>
                                <a:cubicBezTo>
                                  <a:pt x="1" y="2"/>
                                  <a:pt x="1" y="5"/>
                                  <a:pt x="1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1133"/>
                        <wps:cNvSpPr>
                          <a:spLocks/>
                        </wps:cNvSpPr>
                        <wps:spPr bwMode="auto">
                          <a:xfrm>
                            <a:off x="1193" y="586"/>
                            <a:ext cx="6" cy="23"/>
                          </a:xfrm>
                          <a:custGeom>
                            <a:avLst/>
                            <a:gdLst>
                              <a:gd name="T0" fmla="*/ 1 w 1"/>
                              <a:gd name="T1" fmla="*/ 4 h 4"/>
                              <a:gd name="T2" fmla="*/ 0 w 1"/>
                              <a:gd name="T3" fmla="*/ 1 h 4"/>
                              <a:gd name="T4" fmla="*/ 1 w 1"/>
                              <a:gd name="T5" fmla="*/ 1 h 4"/>
                              <a:gd name="T6" fmla="*/ 1 w 1"/>
                              <a:gd name="T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1" y="4"/>
                                </a:moveTo>
                                <a:cubicBezTo>
                                  <a:pt x="0" y="3"/>
                                  <a:pt x="1" y="2"/>
                                  <a:pt x="0" y="1"/>
                                </a:cubicBezTo>
                                <a:cubicBezTo>
                                  <a:pt x="1" y="2"/>
                                  <a:pt x="0" y="0"/>
                                  <a:pt x="1" y="1"/>
                                </a:cubicBezTo>
                                <a:cubicBezTo>
                                  <a:pt x="1" y="2"/>
                                  <a:pt x="1" y="3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1134"/>
                        <wps:cNvSpPr>
                          <a:spLocks/>
                        </wps:cNvSpPr>
                        <wps:spPr bwMode="auto">
                          <a:xfrm>
                            <a:off x="1122" y="527"/>
                            <a:ext cx="24" cy="71"/>
                          </a:xfrm>
                          <a:custGeom>
                            <a:avLst/>
                            <a:gdLst>
                              <a:gd name="T0" fmla="*/ 2 w 4"/>
                              <a:gd name="T1" fmla="*/ 7 h 12"/>
                              <a:gd name="T2" fmla="*/ 2 w 4"/>
                              <a:gd name="T3" fmla="*/ 5 h 12"/>
                              <a:gd name="T4" fmla="*/ 2 w 4"/>
                              <a:gd name="T5" fmla="*/ 12 h 12"/>
                              <a:gd name="T6" fmla="*/ 2 w 4"/>
                              <a:gd name="T7" fmla="*/ 0 h 12"/>
                              <a:gd name="T8" fmla="*/ 3 w 4"/>
                              <a:gd name="T9" fmla="*/ 0 h 12"/>
                              <a:gd name="T10" fmla="*/ 3 w 4"/>
                              <a:gd name="T11" fmla="*/ 1 h 12"/>
                              <a:gd name="T12" fmla="*/ 3 w 4"/>
                              <a:gd name="T13" fmla="*/ 3 h 12"/>
                              <a:gd name="T14" fmla="*/ 2 w 4"/>
                              <a:gd name="T15" fmla="*/ 3 h 12"/>
                              <a:gd name="T16" fmla="*/ 2 w 4"/>
                              <a:gd name="T17" fmla="*/ 4 h 12"/>
                              <a:gd name="T18" fmla="*/ 4 w 4"/>
                              <a:gd name="T19" fmla="*/ 4 h 12"/>
                              <a:gd name="T20" fmla="*/ 2 w 4"/>
                              <a:gd name="T21" fmla="*/ 7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" h="12">
                                <a:moveTo>
                                  <a:pt x="2" y="7"/>
                                </a:moveTo>
                                <a:cubicBezTo>
                                  <a:pt x="2" y="6"/>
                                  <a:pt x="3" y="5"/>
                                  <a:pt x="2" y="5"/>
                                </a:cubicBezTo>
                                <a:cubicBezTo>
                                  <a:pt x="2" y="8"/>
                                  <a:pt x="2" y="8"/>
                                  <a:pt x="2" y="12"/>
                                </a:cubicBezTo>
                                <a:cubicBezTo>
                                  <a:pt x="0" y="9"/>
                                  <a:pt x="2" y="3"/>
                                  <a:pt x="2" y="0"/>
                                </a:cubicBezTo>
                                <a:cubicBezTo>
                                  <a:pt x="2" y="0"/>
                                  <a:pt x="3" y="0"/>
                                  <a:pt x="3" y="0"/>
                                </a:cubicBezTo>
                                <a:cubicBezTo>
                                  <a:pt x="3" y="0"/>
                                  <a:pt x="1" y="1"/>
                                  <a:pt x="3" y="1"/>
                                </a:cubicBezTo>
                                <a:cubicBezTo>
                                  <a:pt x="2" y="2"/>
                                  <a:pt x="3" y="2"/>
                                  <a:pt x="3" y="3"/>
                                </a:cubicBezTo>
                                <a:cubicBezTo>
                                  <a:pt x="3" y="3"/>
                                  <a:pt x="2" y="3"/>
                                  <a:pt x="2" y="3"/>
                                </a:cubicBezTo>
                                <a:cubicBezTo>
                                  <a:pt x="2" y="3"/>
                                  <a:pt x="2" y="4"/>
                                  <a:pt x="2" y="4"/>
                                </a:cubicBezTo>
                                <a:cubicBezTo>
                                  <a:pt x="2" y="5"/>
                                  <a:pt x="3" y="4"/>
                                  <a:pt x="4" y="4"/>
                                </a:cubicBezTo>
                                <a:cubicBezTo>
                                  <a:pt x="4" y="6"/>
                                  <a:pt x="3" y="6"/>
                                  <a:pt x="2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1135"/>
                        <wps:cNvSpPr>
                          <a:spLocks/>
                        </wps:cNvSpPr>
                        <wps:spPr bwMode="auto">
                          <a:xfrm>
                            <a:off x="1193" y="538"/>
                            <a:ext cx="6" cy="48"/>
                          </a:xfrm>
                          <a:custGeom>
                            <a:avLst/>
                            <a:gdLst>
                              <a:gd name="T0" fmla="*/ 1 w 1"/>
                              <a:gd name="T1" fmla="*/ 8 h 8"/>
                              <a:gd name="T2" fmla="*/ 1 w 1"/>
                              <a:gd name="T3" fmla="*/ 0 h 8"/>
                              <a:gd name="T4" fmla="*/ 1 w 1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8">
                                <a:moveTo>
                                  <a:pt x="1" y="8"/>
                                </a:moveTo>
                                <a:cubicBezTo>
                                  <a:pt x="0" y="7"/>
                                  <a:pt x="0" y="1"/>
                                  <a:pt x="1" y="0"/>
                                </a:cubicBezTo>
                                <a:cubicBezTo>
                                  <a:pt x="1" y="2"/>
                                  <a:pt x="1" y="5"/>
                                  <a:pt x="1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1136"/>
                        <wps:cNvSpPr>
                          <a:spLocks/>
                        </wps:cNvSpPr>
                        <wps:spPr bwMode="auto">
                          <a:xfrm>
                            <a:off x="1158" y="562"/>
                            <a:ext cx="11" cy="18"/>
                          </a:xfrm>
                          <a:custGeom>
                            <a:avLst/>
                            <a:gdLst>
                              <a:gd name="T0" fmla="*/ 2 w 2"/>
                              <a:gd name="T1" fmla="*/ 3 h 3"/>
                              <a:gd name="T2" fmla="*/ 1 w 2"/>
                              <a:gd name="T3" fmla="*/ 1 h 3"/>
                              <a:gd name="T4" fmla="*/ 2 w 2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3"/>
                                </a:moveTo>
                                <a:cubicBezTo>
                                  <a:pt x="0" y="3"/>
                                  <a:pt x="1" y="1"/>
                                  <a:pt x="1" y="1"/>
                                </a:cubicBezTo>
                                <a:cubicBezTo>
                                  <a:pt x="2" y="0"/>
                                  <a:pt x="1" y="2"/>
                                  <a:pt x="2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1137"/>
                        <wps:cNvSpPr>
                          <a:spLocks/>
                        </wps:cNvSpPr>
                        <wps:spPr bwMode="auto">
                          <a:xfrm>
                            <a:off x="1110" y="562"/>
                            <a:ext cx="6" cy="12"/>
                          </a:xfrm>
                          <a:custGeom>
                            <a:avLst/>
                            <a:gdLst>
                              <a:gd name="T0" fmla="*/ 1 w 1"/>
                              <a:gd name="T1" fmla="*/ 2 h 2"/>
                              <a:gd name="T2" fmla="*/ 0 w 1"/>
                              <a:gd name="T3" fmla="*/ 2 h 2"/>
                              <a:gd name="T4" fmla="*/ 0 w 1"/>
                              <a:gd name="T5" fmla="*/ 0 h 2"/>
                              <a:gd name="T6" fmla="*/ 1 w 1"/>
                              <a:gd name="T7" fmla="*/ 0 h 2"/>
                              <a:gd name="T8" fmla="*/ 1 w 1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2"/>
                                </a:moveTo>
                                <a:cubicBezTo>
                                  <a:pt x="1" y="2"/>
                                  <a:pt x="0" y="2"/>
                                  <a:pt x="0" y="2"/>
                                </a:cubicBez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1138"/>
                        <wps:cNvSpPr>
                          <a:spLocks/>
                        </wps:cNvSpPr>
                        <wps:spPr bwMode="auto">
                          <a:xfrm>
                            <a:off x="1169" y="521"/>
                            <a:ext cx="6" cy="47"/>
                          </a:xfrm>
                          <a:custGeom>
                            <a:avLst/>
                            <a:gdLst>
                              <a:gd name="T0" fmla="*/ 1 w 1"/>
                              <a:gd name="T1" fmla="*/ 8 h 8"/>
                              <a:gd name="T2" fmla="*/ 1 w 1"/>
                              <a:gd name="T3" fmla="*/ 0 h 8"/>
                              <a:gd name="T4" fmla="*/ 1 w 1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8">
                                <a:moveTo>
                                  <a:pt x="1" y="8"/>
                                </a:moveTo>
                                <a:cubicBezTo>
                                  <a:pt x="0" y="7"/>
                                  <a:pt x="0" y="1"/>
                                  <a:pt x="1" y="0"/>
                                </a:cubicBezTo>
                                <a:cubicBezTo>
                                  <a:pt x="1" y="3"/>
                                  <a:pt x="1" y="5"/>
                                  <a:pt x="1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1139"/>
                        <wps:cNvSpPr>
                          <a:spLocks/>
                        </wps:cNvSpPr>
                        <wps:spPr bwMode="auto">
                          <a:xfrm>
                            <a:off x="1140" y="544"/>
                            <a:ext cx="12" cy="24"/>
                          </a:xfrm>
                          <a:custGeom>
                            <a:avLst/>
                            <a:gdLst>
                              <a:gd name="T0" fmla="*/ 2 w 2"/>
                              <a:gd name="T1" fmla="*/ 4 h 4"/>
                              <a:gd name="T2" fmla="*/ 1 w 2"/>
                              <a:gd name="T3" fmla="*/ 0 h 4"/>
                              <a:gd name="T4" fmla="*/ 2 w 2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2" y="4"/>
                                </a:moveTo>
                                <a:cubicBezTo>
                                  <a:pt x="0" y="4"/>
                                  <a:pt x="1" y="1"/>
                                  <a:pt x="1" y="0"/>
                                </a:cubicBezTo>
                                <a:cubicBezTo>
                                  <a:pt x="2" y="0"/>
                                  <a:pt x="1" y="3"/>
                                  <a:pt x="2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reeform 1140"/>
                        <wps:cNvSpPr>
                          <a:spLocks/>
                        </wps:cNvSpPr>
                        <wps:spPr bwMode="auto">
                          <a:xfrm>
                            <a:off x="1181" y="538"/>
                            <a:ext cx="12" cy="12"/>
                          </a:xfrm>
                          <a:custGeom>
                            <a:avLst/>
                            <a:gdLst>
                              <a:gd name="T0" fmla="*/ 1 w 2"/>
                              <a:gd name="T1" fmla="*/ 2 h 2"/>
                              <a:gd name="T2" fmla="*/ 1 w 2"/>
                              <a:gd name="T3" fmla="*/ 0 h 2"/>
                              <a:gd name="T4" fmla="*/ 1 w 2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cubicBezTo>
                                  <a:pt x="0" y="2"/>
                                  <a:pt x="1" y="1"/>
                                  <a:pt x="1" y="0"/>
                                </a:cubicBezTo>
                                <a:cubicBezTo>
                                  <a:pt x="2" y="0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1141"/>
                        <wps:cNvSpPr>
                          <a:spLocks/>
                        </wps:cNvSpPr>
                        <wps:spPr bwMode="auto">
                          <a:xfrm>
                            <a:off x="1164" y="527"/>
                            <a:ext cx="11" cy="23"/>
                          </a:xfrm>
                          <a:custGeom>
                            <a:avLst/>
                            <a:gdLst>
                              <a:gd name="T0" fmla="*/ 1 w 2"/>
                              <a:gd name="T1" fmla="*/ 4 h 4"/>
                              <a:gd name="T2" fmla="*/ 1 w 2"/>
                              <a:gd name="T3" fmla="*/ 0 h 4"/>
                              <a:gd name="T4" fmla="*/ 1 w 2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4"/>
                                </a:moveTo>
                                <a:cubicBezTo>
                                  <a:pt x="0" y="4"/>
                                  <a:pt x="1" y="1"/>
                                  <a:pt x="1" y="0"/>
                                </a:cubicBezTo>
                                <a:cubicBezTo>
                                  <a:pt x="2" y="0"/>
                                  <a:pt x="1" y="3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1142"/>
                        <wps:cNvSpPr>
                          <a:spLocks/>
                        </wps:cNvSpPr>
                        <wps:spPr bwMode="auto">
                          <a:xfrm>
                            <a:off x="1152" y="491"/>
                            <a:ext cx="12" cy="42"/>
                          </a:xfrm>
                          <a:custGeom>
                            <a:avLst/>
                            <a:gdLst>
                              <a:gd name="T0" fmla="*/ 1 w 2"/>
                              <a:gd name="T1" fmla="*/ 7 h 7"/>
                              <a:gd name="T2" fmla="*/ 0 w 2"/>
                              <a:gd name="T3" fmla="*/ 6 h 7"/>
                              <a:gd name="T4" fmla="*/ 0 w 2"/>
                              <a:gd name="T5" fmla="*/ 0 h 7"/>
                              <a:gd name="T6" fmla="*/ 1 w 2"/>
                              <a:gd name="T7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7">
                                <a:moveTo>
                                  <a:pt x="1" y="7"/>
                                </a:moveTo>
                                <a:cubicBezTo>
                                  <a:pt x="0" y="7"/>
                                  <a:pt x="0" y="6"/>
                                  <a:pt x="0" y="6"/>
                                </a:cubicBezTo>
                                <a:cubicBezTo>
                                  <a:pt x="0" y="5"/>
                                  <a:pt x="0" y="2"/>
                                  <a:pt x="0" y="0"/>
                                </a:cubicBezTo>
                                <a:cubicBezTo>
                                  <a:pt x="2" y="1"/>
                                  <a:pt x="0" y="5"/>
                                  <a:pt x="1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1143"/>
                        <wps:cNvSpPr>
                          <a:spLocks/>
                        </wps:cNvSpPr>
                        <wps:spPr bwMode="auto">
                          <a:xfrm>
                            <a:off x="1104" y="509"/>
                            <a:ext cx="12" cy="18"/>
                          </a:xfrm>
                          <a:custGeom>
                            <a:avLst/>
                            <a:gdLst>
                              <a:gd name="T0" fmla="*/ 1 w 2"/>
                              <a:gd name="T1" fmla="*/ 3 h 3"/>
                              <a:gd name="T2" fmla="*/ 1 w 2"/>
                              <a:gd name="T3" fmla="*/ 0 h 3"/>
                              <a:gd name="T4" fmla="*/ 1 w 2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3"/>
                                </a:moveTo>
                                <a:cubicBezTo>
                                  <a:pt x="0" y="3"/>
                                  <a:pt x="1" y="1"/>
                                  <a:pt x="1" y="0"/>
                                </a:cubicBezTo>
                                <a:cubicBezTo>
                                  <a:pt x="2" y="0"/>
                                  <a:pt x="1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1144"/>
                        <wps:cNvSpPr>
                          <a:spLocks/>
                        </wps:cNvSpPr>
                        <wps:spPr bwMode="auto">
                          <a:xfrm>
                            <a:off x="1164" y="509"/>
                            <a:ext cx="11" cy="18"/>
                          </a:xfrm>
                          <a:custGeom>
                            <a:avLst/>
                            <a:gdLst>
                              <a:gd name="T0" fmla="*/ 1 w 2"/>
                              <a:gd name="T1" fmla="*/ 3 h 3"/>
                              <a:gd name="T2" fmla="*/ 1 w 2"/>
                              <a:gd name="T3" fmla="*/ 1 h 3"/>
                              <a:gd name="T4" fmla="*/ 1 w 2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3"/>
                                </a:moveTo>
                                <a:cubicBezTo>
                                  <a:pt x="0" y="3"/>
                                  <a:pt x="1" y="1"/>
                                  <a:pt x="1" y="1"/>
                                </a:cubicBezTo>
                                <a:cubicBezTo>
                                  <a:pt x="2" y="0"/>
                                  <a:pt x="1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1145"/>
                        <wps:cNvSpPr>
                          <a:spLocks/>
                        </wps:cNvSpPr>
                        <wps:spPr bwMode="auto">
                          <a:xfrm>
                            <a:off x="1140" y="491"/>
                            <a:ext cx="6" cy="24"/>
                          </a:xfrm>
                          <a:custGeom>
                            <a:avLst/>
                            <a:gdLst>
                              <a:gd name="T0" fmla="*/ 1 w 1"/>
                              <a:gd name="T1" fmla="*/ 4 h 4"/>
                              <a:gd name="T2" fmla="*/ 1 w 1"/>
                              <a:gd name="T3" fmla="*/ 0 h 4"/>
                              <a:gd name="T4" fmla="*/ 1 w 1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1" y="4"/>
                                </a:moveTo>
                                <a:cubicBezTo>
                                  <a:pt x="0" y="4"/>
                                  <a:pt x="1" y="1"/>
                                  <a:pt x="1" y="0"/>
                                </a:cubicBezTo>
                                <a:cubicBezTo>
                                  <a:pt x="1" y="0"/>
                                  <a:pt x="1" y="3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1146"/>
                        <wps:cNvSpPr>
                          <a:spLocks/>
                        </wps:cNvSpPr>
                        <wps:spPr bwMode="auto">
                          <a:xfrm>
                            <a:off x="1169" y="444"/>
                            <a:ext cx="6" cy="12"/>
                          </a:xfrm>
                          <a:custGeom>
                            <a:avLst/>
                            <a:gdLst>
                              <a:gd name="T0" fmla="*/ 1 w 1"/>
                              <a:gd name="T1" fmla="*/ 2 h 2"/>
                              <a:gd name="T2" fmla="*/ 0 w 1"/>
                              <a:gd name="T3" fmla="*/ 2 h 2"/>
                              <a:gd name="T4" fmla="*/ 0 w 1"/>
                              <a:gd name="T5" fmla="*/ 0 h 2"/>
                              <a:gd name="T6" fmla="*/ 1 w 1"/>
                              <a:gd name="T7" fmla="*/ 0 h 2"/>
                              <a:gd name="T8" fmla="*/ 1 w 1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2"/>
                                </a:moveTo>
                                <a:cubicBezTo>
                                  <a:pt x="1" y="2"/>
                                  <a:pt x="0" y="2"/>
                                  <a:pt x="0" y="2"/>
                                </a:cubicBez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1147"/>
                        <wps:cNvSpPr>
                          <a:spLocks/>
                        </wps:cNvSpPr>
                        <wps:spPr bwMode="auto">
                          <a:xfrm>
                            <a:off x="1146" y="414"/>
                            <a:ext cx="12" cy="42"/>
                          </a:xfrm>
                          <a:custGeom>
                            <a:avLst/>
                            <a:gdLst>
                              <a:gd name="T0" fmla="*/ 1 w 2"/>
                              <a:gd name="T1" fmla="*/ 7 h 7"/>
                              <a:gd name="T2" fmla="*/ 1 w 2"/>
                              <a:gd name="T3" fmla="*/ 0 h 7"/>
                              <a:gd name="T4" fmla="*/ 2 w 2"/>
                              <a:gd name="T5" fmla="*/ 3 h 7"/>
                              <a:gd name="T6" fmla="*/ 1 w 2"/>
                              <a:gd name="T7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7">
                                <a:moveTo>
                                  <a:pt x="1" y="7"/>
                                </a:moveTo>
                                <a:cubicBezTo>
                                  <a:pt x="0" y="6"/>
                                  <a:pt x="1" y="2"/>
                                  <a:pt x="1" y="0"/>
                                </a:cubicBezTo>
                                <a:cubicBezTo>
                                  <a:pt x="2" y="0"/>
                                  <a:pt x="1" y="2"/>
                                  <a:pt x="2" y="3"/>
                                </a:cubicBezTo>
                                <a:cubicBezTo>
                                  <a:pt x="0" y="3"/>
                                  <a:pt x="1" y="6"/>
                                  <a:pt x="1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1148"/>
                        <wps:cNvSpPr>
                          <a:spLocks/>
                        </wps:cNvSpPr>
                        <wps:spPr bwMode="auto">
                          <a:xfrm>
                            <a:off x="1181" y="414"/>
                            <a:ext cx="12" cy="18"/>
                          </a:xfrm>
                          <a:custGeom>
                            <a:avLst/>
                            <a:gdLst>
                              <a:gd name="T0" fmla="*/ 1 w 2"/>
                              <a:gd name="T1" fmla="*/ 3 h 3"/>
                              <a:gd name="T2" fmla="*/ 1 w 2"/>
                              <a:gd name="T3" fmla="*/ 0 h 3"/>
                              <a:gd name="T4" fmla="*/ 1 w 2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3"/>
                                </a:moveTo>
                                <a:cubicBezTo>
                                  <a:pt x="0" y="3"/>
                                  <a:pt x="1" y="1"/>
                                  <a:pt x="1" y="0"/>
                                </a:cubicBezTo>
                                <a:cubicBezTo>
                                  <a:pt x="2" y="0"/>
                                  <a:pt x="1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1149"/>
                        <wps:cNvSpPr>
                          <a:spLocks/>
                        </wps:cNvSpPr>
                        <wps:spPr bwMode="auto">
                          <a:xfrm>
                            <a:off x="1146" y="314"/>
                            <a:ext cx="18" cy="6"/>
                          </a:xfrm>
                          <a:custGeom>
                            <a:avLst/>
                            <a:gdLst>
                              <a:gd name="T0" fmla="*/ 1 w 3"/>
                              <a:gd name="T1" fmla="*/ 1 h 1"/>
                              <a:gd name="T2" fmla="*/ 0 w 3"/>
                              <a:gd name="T3" fmla="*/ 0 h 1"/>
                              <a:gd name="T4" fmla="*/ 2 w 3"/>
                              <a:gd name="T5" fmla="*/ 0 h 1"/>
                              <a:gd name="T6" fmla="*/ 1 w 3"/>
                              <a:gd name="T7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0" y="1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3" y="1"/>
                                  <a:pt x="1" y="0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1150"/>
                        <wps:cNvSpPr>
                          <a:spLocks/>
                        </wps:cNvSpPr>
                        <wps:spPr bwMode="auto">
                          <a:xfrm>
                            <a:off x="1128" y="692"/>
                            <a:ext cx="12" cy="42"/>
                          </a:xfrm>
                          <a:custGeom>
                            <a:avLst/>
                            <a:gdLst>
                              <a:gd name="T0" fmla="*/ 1 w 2"/>
                              <a:gd name="T1" fmla="*/ 5 h 7"/>
                              <a:gd name="T2" fmla="*/ 0 w 2"/>
                              <a:gd name="T3" fmla="*/ 0 h 7"/>
                              <a:gd name="T4" fmla="*/ 1 w 2"/>
                              <a:gd name="T5" fmla="*/ 5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">
                                <a:moveTo>
                                  <a:pt x="1" y="5"/>
                                </a:moveTo>
                                <a:cubicBezTo>
                                  <a:pt x="0" y="7"/>
                                  <a:pt x="0" y="2"/>
                                  <a:pt x="0" y="0"/>
                                </a:cubicBezTo>
                                <a:cubicBezTo>
                                  <a:pt x="2" y="0"/>
                                  <a:pt x="0" y="5"/>
                                  <a:pt x="1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1151"/>
                        <wps:cNvSpPr>
                          <a:spLocks/>
                        </wps:cNvSpPr>
                        <wps:spPr bwMode="auto">
                          <a:xfrm>
                            <a:off x="1158" y="586"/>
                            <a:ext cx="11" cy="23"/>
                          </a:xfrm>
                          <a:custGeom>
                            <a:avLst/>
                            <a:gdLst>
                              <a:gd name="T0" fmla="*/ 0 w 2"/>
                              <a:gd name="T1" fmla="*/ 2 h 4"/>
                              <a:gd name="T2" fmla="*/ 2 w 2"/>
                              <a:gd name="T3" fmla="*/ 0 h 4"/>
                              <a:gd name="T4" fmla="*/ 1 w 2"/>
                              <a:gd name="T5" fmla="*/ 4 h 4"/>
                              <a:gd name="T6" fmla="*/ 1 w 2"/>
                              <a:gd name="T7" fmla="*/ 1 h 4"/>
                              <a:gd name="T8" fmla="*/ 1 w 2"/>
                              <a:gd name="T9" fmla="*/ 1 h 4"/>
                              <a:gd name="T10" fmla="*/ 0 w 2"/>
                              <a:gd name="T11" fmla="*/ 2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0" y="2"/>
                                </a:moveTo>
                                <a:cubicBezTo>
                                  <a:pt x="0" y="1"/>
                                  <a:pt x="0" y="0"/>
                                  <a:pt x="2" y="0"/>
                                </a:cubicBezTo>
                                <a:cubicBezTo>
                                  <a:pt x="1" y="1"/>
                                  <a:pt x="2" y="3"/>
                                  <a:pt x="1" y="4"/>
                                </a:cubicBezTo>
                                <a:cubicBezTo>
                                  <a:pt x="1" y="3"/>
                                  <a:pt x="1" y="2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0" y="1"/>
                                  <a:pt x="1" y="3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1152"/>
                        <wps:cNvSpPr>
                          <a:spLocks noEditPoints="1"/>
                        </wps:cNvSpPr>
                        <wps:spPr bwMode="auto">
                          <a:xfrm>
                            <a:off x="1093" y="296"/>
                            <a:ext cx="130" cy="805"/>
                          </a:xfrm>
                          <a:custGeom>
                            <a:avLst/>
                            <a:gdLst>
                              <a:gd name="T0" fmla="*/ 3 w 22"/>
                              <a:gd name="T1" fmla="*/ 98 h 136"/>
                              <a:gd name="T2" fmla="*/ 1 w 22"/>
                              <a:gd name="T3" fmla="*/ 31 h 136"/>
                              <a:gd name="T4" fmla="*/ 5 w 22"/>
                              <a:gd name="T5" fmla="*/ 1 h 136"/>
                              <a:gd name="T6" fmla="*/ 17 w 22"/>
                              <a:gd name="T7" fmla="*/ 19 h 136"/>
                              <a:gd name="T8" fmla="*/ 4 w 22"/>
                              <a:gd name="T9" fmla="*/ 136 h 136"/>
                              <a:gd name="T10" fmla="*/ 17 w 22"/>
                              <a:gd name="T11" fmla="*/ 125 h 136"/>
                              <a:gd name="T12" fmla="*/ 15 w 22"/>
                              <a:gd name="T13" fmla="*/ 126 h 136"/>
                              <a:gd name="T14" fmla="*/ 14 w 22"/>
                              <a:gd name="T15" fmla="*/ 104 h 136"/>
                              <a:gd name="T16" fmla="*/ 5 w 22"/>
                              <a:gd name="T17" fmla="*/ 105 h 136"/>
                              <a:gd name="T18" fmla="*/ 5 w 22"/>
                              <a:gd name="T19" fmla="*/ 95 h 136"/>
                              <a:gd name="T20" fmla="*/ 7 w 22"/>
                              <a:gd name="T21" fmla="*/ 78 h 136"/>
                              <a:gd name="T22" fmla="*/ 11 w 22"/>
                              <a:gd name="T23" fmla="*/ 77 h 136"/>
                              <a:gd name="T24" fmla="*/ 17 w 22"/>
                              <a:gd name="T25" fmla="*/ 76 h 136"/>
                              <a:gd name="T26" fmla="*/ 7 w 22"/>
                              <a:gd name="T27" fmla="*/ 72 h 136"/>
                              <a:gd name="T28" fmla="*/ 10 w 22"/>
                              <a:gd name="T29" fmla="*/ 68 h 136"/>
                              <a:gd name="T30" fmla="*/ 11 w 22"/>
                              <a:gd name="T31" fmla="*/ 61 h 136"/>
                              <a:gd name="T32" fmla="*/ 18 w 22"/>
                              <a:gd name="T33" fmla="*/ 57 h 136"/>
                              <a:gd name="T34" fmla="*/ 13 w 22"/>
                              <a:gd name="T35" fmla="*/ 57 h 136"/>
                              <a:gd name="T36" fmla="*/ 16 w 22"/>
                              <a:gd name="T37" fmla="*/ 54 h 136"/>
                              <a:gd name="T38" fmla="*/ 10 w 22"/>
                              <a:gd name="T39" fmla="*/ 54 h 136"/>
                              <a:gd name="T40" fmla="*/ 17 w 22"/>
                              <a:gd name="T41" fmla="*/ 50 h 136"/>
                              <a:gd name="T42" fmla="*/ 12 w 22"/>
                              <a:gd name="T43" fmla="*/ 50 h 136"/>
                              <a:gd name="T44" fmla="*/ 13 w 22"/>
                              <a:gd name="T45" fmla="*/ 49 h 136"/>
                              <a:gd name="T46" fmla="*/ 9 w 22"/>
                              <a:gd name="T47" fmla="*/ 43 h 136"/>
                              <a:gd name="T48" fmla="*/ 8 w 22"/>
                              <a:gd name="T49" fmla="*/ 42 h 136"/>
                              <a:gd name="T50" fmla="*/ 7 w 22"/>
                              <a:gd name="T51" fmla="*/ 39 h 136"/>
                              <a:gd name="T52" fmla="*/ 7 w 22"/>
                              <a:gd name="T53" fmla="*/ 46 h 136"/>
                              <a:gd name="T54" fmla="*/ 18 w 22"/>
                              <a:gd name="T55" fmla="*/ 49 h 136"/>
                              <a:gd name="T56" fmla="*/ 13 w 22"/>
                              <a:gd name="T57" fmla="*/ 48 h 136"/>
                              <a:gd name="T58" fmla="*/ 3 w 22"/>
                              <a:gd name="T59" fmla="*/ 45 h 136"/>
                              <a:gd name="T60" fmla="*/ 4 w 22"/>
                              <a:gd name="T61" fmla="*/ 45 h 136"/>
                              <a:gd name="T62" fmla="*/ 14 w 22"/>
                              <a:gd name="T63" fmla="*/ 38 h 136"/>
                              <a:gd name="T64" fmla="*/ 9 w 22"/>
                              <a:gd name="T65" fmla="*/ 42 h 136"/>
                              <a:gd name="T66" fmla="*/ 16 w 22"/>
                              <a:gd name="T67" fmla="*/ 41 h 136"/>
                              <a:gd name="T68" fmla="*/ 13 w 22"/>
                              <a:gd name="T69" fmla="*/ 39 h 136"/>
                              <a:gd name="T70" fmla="*/ 11 w 22"/>
                              <a:gd name="T71" fmla="*/ 40 h 136"/>
                              <a:gd name="T72" fmla="*/ 3 w 22"/>
                              <a:gd name="T73" fmla="*/ 39 h 136"/>
                              <a:gd name="T74" fmla="*/ 13 w 22"/>
                              <a:gd name="T75" fmla="*/ 39 h 136"/>
                              <a:gd name="T76" fmla="*/ 9 w 22"/>
                              <a:gd name="T77" fmla="*/ 37 h 136"/>
                              <a:gd name="T78" fmla="*/ 16 w 22"/>
                              <a:gd name="T79" fmla="*/ 36 h 136"/>
                              <a:gd name="T80" fmla="*/ 14 w 22"/>
                              <a:gd name="T81" fmla="*/ 25 h 136"/>
                              <a:gd name="T82" fmla="*/ 14 w 22"/>
                              <a:gd name="T83" fmla="*/ 27 h 136"/>
                              <a:gd name="T84" fmla="*/ 10 w 22"/>
                              <a:gd name="T85" fmla="*/ 20 h 136"/>
                              <a:gd name="T86" fmla="*/ 16 w 22"/>
                              <a:gd name="T87" fmla="*/ 20 h 136"/>
                              <a:gd name="T88" fmla="*/ 11 w 22"/>
                              <a:gd name="T89" fmla="*/ 3 h 136"/>
                              <a:gd name="T90" fmla="*/ 11 w 22"/>
                              <a:gd name="T91" fmla="*/ 3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2" h="136">
                                <a:moveTo>
                                  <a:pt x="4" y="136"/>
                                </a:moveTo>
                                <a:cubicBezTo>
                                  <a:pt x="4" y="123"/>
                                  <a:pt x="5" y="116"/>
                                  <a:pt x="3" y="106"/>
                                </a:cubicBezTo>
                                <a:cubicBezTo>
                                  <a:pt x="3" y="103"/>
                                  <a:pt x="3" y="100"/>
                                  <a:pt x="3" y="98"/>
                                </a:cubicBezTo>
                                <a:cubicBezTo>
                                  <a:pt x="2" y="89"/>
                                  <a:pt x="5" y="76"/>
                                  <a:pt x="3" y="68"/>
                                </a:cubicBezTo>
                                <a:cubicBezTo>
                                  <a:pt x="2" y="58"/>
                                  <a:pt x="2" y="53"/>
                                  <a:pt x="1" y="43"/>
                                </a:cubicBezTo>
                                <a:cubicBezTo>
                                  <a:pt x="2" y="39"/>
                                  <a:pt x="1" y="33"/>
                                  <a:pt x="1" y="31"/>
                                </a:cubicBezTo>
                                <a:cubicBezTo>
                                  <a:pt x="0" y="27"/>
                                  <a:pt x="1" y="19"/>
                                  <a:pt x="1" y="12"/>
                                </a:cubicBezTo>
                                <a:cubicBezTo>
                                  <a:pt x="1" y="8"/>
                                  <a:pt x="0" y="4"/>
                                  <a:pt x="1" y="2"/>
                                </a:cubicBezTo>
                                <a:cubicBezTo>
                                  <a:pt x="3" y="2"/>
                                  <a:pt x="4" y="3"/>
                                  <a:pt x="5" y="1"/>
                                </a:cubicBezTo>
                                <a:cubicBezTo>
                                  <a:pt x="8" y="3"/>
                                  <a:pt x="12" y="0"/>
                                  <a:pt x="16" y="1"/>
                                </a:cubicBezTo>
                                <a:cubicBezTo>
                                  <a:pt x="17" y="4"/>
                                  <a:pt x="15" y="9"/>
                                  <a:pt x="17" y="11"/>
                                </a:cubicBezTo>
                                <a:cubicBezTo>
                                  <a:pt x="17" y="14"/>
                                  <a:pt x="17" y="16"/>
                                  <a:pt x="17" y="19"/>
                                </a:cubicBezTo>
                                <a:cubicBezTo>
                                  <a:pt x="20" y="55"/>
                                  <a:pt x="22" y="91"/>
                                  <a:pt x="22" y="129"/>
                                </a:cubicBezTo>
                                <a:cubicBezTo>
                                  <a:pt x="21" y="130"/>
                                  <a:pt x="22" y="134"/>
                                  <a:pt x="22" y="135"/>
                                </a:cubicBezTo>
                                <a:cubicBezTo>
                                  <a:pt x="18" y="136"/>
                                  <a:pt x="10" y="136"/>
                                  <a:pt x="4" y="136"/>
                                </a:cubicBezTo>
                                <a:close/>
                                <a:moveTo>
                                  <a:pt x="17" y="125"/>
                                </a:moveTo>
                                <a:cubicBezTo>
                                  <a:pt x="16" y="126"/>
                                  <a:pt x="17" y="130"/>
                                  <a:pt x="18" y="131"/>
                                </a:cubicBezTo>
                                <a:cubicBezTo>
                                  <a:pt x="18" y="128"/>
                                  <a:pt x="17" y="127"/>
                                  <a:pt x="17" y="125"/>
                                </a:cubicBezTo>
                                <a:close/>
                                <a:moveTo>
                                  <a:pt x="15" y="126"/>
                                </a:moveTo>
                                <a:cubicBezTo>
                                  <a:pt x="15" y="128"/>
                                  <a:pt x="14" y="130"/>
                                  <a:pt x="16" y="130"/>
                                </a:cubicBezTo>
                                <a:cubicBezTo>
                                  <a:pt x="15" y="129"/>
                                  <a:pt x="16" y="127"/>
                                  <a:pt x="15" y="126"/>
                                </a:cubicBezTo>
                                <a:close/>
                                <a:moveTo>
                                  <a:pt x="14" y="104"/>
                                </a:moveTo>
                                <a:cubicBezTo>
                                  <a:pt x="13" y="105"/>
                                  <a:pt x="13" y="111"/>
                                  <a:pt x="14" y="112"/>
                                </a:cubicBezTo>
                                <a:cubicBezTo>
                                  <a:pt x="14" y="109"/>
                                  <a:pt x="14" y="107"/>
                                  <a:pt x="14" y="104"/>
                                </a:cubicBezTo>
                                <a:close/>
                                <a:moveTo>
                                  <a:pt x="5" y="105"/>
                                </a:moveTo>
                                <a:cubicBezTo>
                                  <a:pt x="5" y="105"/>
                                  <a:pt x="4" y="107"/>
                                  <a:pt x="6" y="106"/>
                                </a:cubicBezTo>
                                <a:cubicBezTo>
                                  <a:pt x="5" y="106"/>
                                  <a:pt x="6" y="104"/>
                                  <a:pt x="5" y="105"/>
                                </a:cubicBezTo>
                                <a:close/>
                                <a:moveTo>
                                  <a:pt x="6" y="89"/>
                                </a:moveTo>
                                <a:cubicBezTo>
                                  <a:pt x="4" y="89"/>
                                  <a:pt x="6" y="91"/>
                                  <a:pt x="4" y="91"/>
                                </a:cubicBezTo>
                                <a:cubicBezTo>
                                  <a:pt x="6" y="92"/>
                                  <a:pt x="3" y="94"/>
                                  <a:pt x="5" y="95"/>
                                </a:cubicBezTo>
                                <a:cubicBezTo>
                                  <a:pt x="6" y="94"/>
                                  <a:pt x="6" y="92"/>
                                  <a:pt x="6" y="89"/>
                                </a:cubicBezTo>
                                <a:close/>
                                <a:moveTo>
                                  <a:pt x="7" y="74"/>
                                </a:moveTo>
                                <a:cubicBezTo>
                                  <a:pt x="7" y="75"/>
                                  <a:pt x="6" y="78"/>
                                  <a:pt x="7" y="78"/>
                                </a:cubicBezTo>
                                <a:cubicBezTo>
                                  <a:pt x="7" y="77"/>
                                  <a:pt x="8" y="74"/>
                                  <a:pt x="7" y="74"/>
                                </a:cubicBezTo>
                                <a:close/>
                                <a:moveTo>
                                  <a:pt x="10" y="75"/>
                                </a:moveTo>
                                <a:cubicBezTo>
                                  <a:pt x="10" y="75"/>
                                  <a:pt x="10" y="77"/>
                                  <a:pt x="11" y="77"/>
                                </a:cubicBezTo>
                                <a:cubicBezTo>
                                  <a:pt x="11" y="76"/>
                                  <a:pt x="11" y="74"/>
                                  <a:pt x="10" y="75"/>
                                </a:cubicBezTo>
                                <a:close/>
                                <a:moveTo>
                                  <a:pt x="16" y="73"/>
                                </a:moveTo>
                                <a:cubicBezTo>
                                  <a:pt x="16" y="74"/>
                                  <a:pt x="16" y="76"/>
                                  <a:pt x="17" y="76"/>
                                </a:cubicBezTo>
                                <a:cubicBezTo>
                                  <a:pt x="16" y="75"/>
                                  <a:pt x="17" y="72"/>
                                  <a:pt x="16" y="73"/>
                                </a:cubicBezTo>
                                <a:close/>
                                <a:moveTo>
                                  <a:pt x="6" y="67"/>
                                </a:moveTo>
                                <a:cubicBezTo>
                                  <a:pt x="6" y="69"/>
                                  <a:pt x="6" y="74"/>
                                  <a:pt x="7" y="72"/>
                                </a:cubicBezTo>
                                <a:cubicBezTo>
                                  <a:pt x="6" y="72"/>
                                  <a:pt x="8" y="67"/>
                                  <a:pt x="6" y="67"/>
                                </a:cubicBezTo>
                                <a:close/>
                                <a:moveTo>
                                  <a:pt x="10" y="64"/>
                                </a:moveTo>
                                <a:cubicBezTo>
                                  <a:pt x="10" y="65"/>
                                  <a:pt x="9" y="68"/>
                                  <a:pt x="10" y="68"/>
                                </a:cubicBezTo>
                                <a:cubicBezTo>
                                  <a:pt x="10" y="67"/>
                                  <a:pt x="11" y="64"/>
                                  <a:pt x="10" y="64"/>
                                </a:cubicBezTo>
                                <a:close/>
                                <a:moveTo>
                                  <a:pt x="11" y="59"/>
                                </a:moveTo>
                                <a:cubicBezTo>
                                  <a:pt x="11" y="60"/>
                                  <a:pt x="10" y="61"/>
                                  <a:pt x="11" y="61"/>
                                </a:cubicBezTo>
                                <a:cubicBezTo>
                                  <a:pt x="11" y="60"/>
                                  <a:pt x="12" y="59"/>
                                  <a:pt x="11" y="59"/>
                                </a:cubicBezTo>
                                <a:close/>
                                <a:moveTo>
                                  <a:pt x="18" y="53"/>
                                </a:moveTo>
                                <a:cubicBezTo>
                                  <a:pt x="18" y="54"/>
                                  <a:pt x="17" y="57"/>
                                  <a:pt x="18" y="57"/>
                                </a:cubicBezTo>
                                <a:cubicBezTo>
                                  <a:pt x="18" y="56"/>
                                  <a:pt x="19" y="53"/>
                                  <a:pt x="18" y="53"/>
                                </a:cubicBezTo>
                                <a:close/>
                                <a:moveTo>
                                  <a:pt x="12" y="54"/>
                                </a:moveTo>
                                <a:cubicBezTo>
                                  <a:pt x="12" y="55"/>
                                  <a:pt x="11" y="57"/>
                                  <a:pt x="13" y="57"/>
                                </a:cubicBezTo>
                                <a:cubicBezTo>
                                  <a:pt x="12" y="56"/>
                                  <a:pt x="13" y="54"/>
                                  <a:pt x="12" y="54"/>
                                </a:cubicBezTo>
                                <a:close/>
                                <a:moveTo>
                                  <a:pt x="16" y="53"/>
                                </a:moveTo>
                                <a:cubicBezTo>
                                  <a:pt x="16" y="53"/>
                                  <a:pt x="15" y="55"/>
                                  <a:pt x="16" y="54"/>
                                </a:cubicBezTo>
                                <a:cubicBezTo>
                                  <a:pt x="16" y="54"/>
                                  <a:pt x="17" y="52"/>
                                  <a:pt x="16" y="53"/>
                                </a:cubicBezTo>
                                <a:close/>
                                <a:moveTo>
                                  <a:pt x="10" y="47"/>
                                </a:moveTo>
                                <a:cubicBezTo>
                                  <a:pt x="9" y="48"/>
                                  <a:pt x="9" y="53"/>
                                  <a:pt x="10" y="54"/>
                                </a:cubicBezTo>
                                <a:cubicBezTo>
                                  <a:pt x="10" y="52"/>
                                  <a:pt x="10" y="49"/>
                                  <a:pt x="10" y="47"/>
                                </a:cubicBezTo>
                                <a:close/>
                                <a:moveTo>
                                  <a:pt x="18" y="50"/>
                                </a:moveTo>
                                <a:cubicBezTo>
                                  <a:pt x="17" y="49"/>
                                  <a:pt x="18" y="51"/>
                                  <a:pt x="17" y="50"/>
                                </a:cubicBezTo>
                                <a:cubicBezTo>
                                  <a:pt x="18" y="51"/>
                                  <a:pt x="17" y="52"/>
                                  <a:pt x="18" y="53"/>
                                </a:cubicBezTo>
                                <a:cubicBezTo>
                                  <a:pt x="18" y="52"/>
                                  <a:pt x="18" y="51"/>
                                  <a:pt x="18" y="50"/>
                                </a:cubicBezTo>
                                <a:close/>
                                <a:moveTo>
                                  <a:pt x="12" y="50"/>
                                </a:moveTo>
                                <a:cubicBezTo>
                                  <a:pt x="12" y="50"/>
                                  <a:pt x="12" y="50"/>
                                  <a:pt x="12" y="50"/>
                                </a:cubicBezTo>
                                <a:cubicBezTo>
                                  <a:pt x="12" y="51"/>
                                  <a:pt x="12" y="52"/>
                                  <a:pt x="12" y="53"/>
                                </a:cubicBezTo>
                                <a:cubicBezTo>
                                  <a:pt x="13" y="52"/>
                                  <a:pt x="12" y="50"/>
                                  <a:pt x="13" y="49"/>
                                </a:cubicBezTo>
                                <a:cubicBezTo>
                                  <a:pt x="11" y="49"/>
                                  <a:pt x="11" y="50"/>
                                  <a:pt x="11" y="51"/>
                                </a:cubicBezTo>
                                <a:cubicBezTo>
                                  <a:pt x="12" y="52"/>
                                  <a:pt x="11" y="50"/>
                                  <a:pt x="12" y="50"/>
                                </a:cubicBezTo>
                                <a:close/>
                                <a:moveTo>
                                  <a:pt x="9" y="43"/>
                                </a:moveTo>
                                <a:cubicBezTo>
                                  <a:pt x="8" y="43"/>
                                  <a:pt x="7" y="44"/>
                                  <a:pt x="7" y="43"/>
                                </a:cubicBezTo>
                                <a:cubicBezTo>
                                  <a:pt x="7" y="43"/>
                                  <a:pt x="7" y="42"/>
                                  <a:pt x="7" y="42"/>
                                </a:cubicBezTo>
                                <a:cubicBezTo>
                                  <a:pt x="7" y="42"/>
                                  <a:pt x="8" y="42"/>
                                  <a:pt x="8" y="42"/>
                                </a:cubicBezTo>
                                <a:cubicBezTo>
                                  <a:pt x="8" y="41"/>
                                  <a:pt x="7" y="41"/>
                                  <a:pt x="8" y="40"/>
                                </a:cubicBezTo>
                                <a:cubicBezTo>
                                  <a:pt x="6" y="40"/>
                                  <a:pt x="8" y="39"/>
                                  <a:pt x="8" y="39"/>
                                </a:cubicBezTo>
                                <a:cubicBezTo>
                                  <a:pt x="8" y="39"/>
                                  <a:pt x="7" y="39"/>
                                  <a:pt x="7" y="39"/>
                                </a:cubicBezTo>
                                <a:cubicBezTo>
                                  <a:pt x="7" y="42"/>
                                  <a:pt x="5" y="48"/>
                                  <a:pt x="7" y="51"/>
                                </a:cubicBezTo>
                                <a:cubicBezTo>
                                  <a:pt x="7" y="47"/>
                                  <a:pt x="7" y="47"/>
                                  <a:pt x="7" y="44"/>
                                </a:cubicBezTo>
                                <a:cubicBezTo>
                                  <a:pt x="8" y="44"/>
                                  <a:pt x="7" y="45"/>
                                  <a:pt x="7" y="46"/>
                                </a:cubicBezTo>
                                <a:cubicBezTo>
                                  <a:pt x="8" y="45"/>
                                  <a:pt x="9" y="45"/>
                                  <a:pt x="9" y="43"/>
                                </a:cubicBezTo>
                                <a:close/>
                                <a:moveTo>
                                  <a:pt x="18" y="41"/>
                                </a:moveTo>
                                <a:cubicBezTo>
                                  <a:pt x="17" y="42"/>
                                  <a:pt x="17" y="48"/>
                                  <a:pt x="18" y="49"/>
                                </a:cubicBezTo>
                                <a:cubicBezTo>
                                  <a:pt x="18" y="46"/>
                                  <a:pt x="18" y="43"/>
                                  <a:pt x="18" y="41"/>
                                </a:cubicBezTo>
                                <a:close/>
                                <a:moveTo>
                                  <a:pt x="12" y="46"/>
                                </a:moveTo>
                                <a:cubicBezTo>
                                  <a:pt x="12" y="46"/>
                                  <a:pt x="11" y="48"/>
                                  <a:pt x="13" y="48"/>
                                </a:cubicBezTo>
                                <a:cubicBezTo>
                                  <a:pt x="12" y="47"/>
                                  <a:pt x="13" y="45"/>
                                  <a:pt x="12" y="46"/>
                                </a:cubicBezTo>
                                <a:close/>
                                <a:moveTo>
                                  <a:pt x="4" y="45"/>
                                </a:moveTo>
                                <a:cubicBezTo>
                                  <a:pt x="4" y="45"/>
                                  <a:pt x="3" y="45"/>
                                  <a:pt x="3" y="45"/>
                                </a:cubicBezTo>
                                <a:cubicBezTo>
                                  <a:pt x="3" y="46"/>
                                  <a:pt x="3" y="47"/>
                                  <a:pt x="3" y="47"/>
                                </a:cubicBezTo>
                                <a:cubicBezTo>
                                  <a:pt x="3" y="47"/>
                                  <a:pt x="4" y="47"/>
                                  <a:pt x="4" y="47"/>
                                </a:cubicBezTo>
                                <a:cubicBezTo>
                                  <a:pt x="4" y="47"/>
                                  <a:pt x="4" y="46"/>
                                  <a:pt x="4" y="45"/>
                                </a:cubicBezTo>
                                <a:close/>
                                <a:moveTo>
                                  <a:pt x="14" y="38"/>
                                </a:moveTo>
                                <a:cubicBezTo>
                                  <a:pt x="13" y="39"/>
                                  <a:pt x="13" y="45"/>
                                  <a:pt x="14" y="46"/>
                                </a:cubicBezTo>
                                <a:cubicBezTo>
                                  <a:pt x="14" y="43"/>
                                  <a:pt x="14" y="41"/>
                                  <a:pt x="14" y="38"/>
                                </a:cubicBezTo>
                                <a:close/>
                                <a:moveTo>
                                  <a:pt x="9" y="42"/>
                                </a:moveTo>
                                <a:cubicBezTo>
                                  <a:pt x="9" y="43"/>
                                  <a:pt x="8" y="46"/>
                                  <a:pt x="10" y="46"/>
                                </a:cubicBezTo>
                                <a:cubicBezTo>
                                  <a:pt x="9" y="45"/>
                                  <a:pt x="10" y="42"/>
                                  <a:pt x="9" y="42"/>
                                </a:cubicBezTo>
                                <a:close/>
                                <a:moveTo>
                                  <a:pt x="16" y="41"/>
                                </a:moveTo>
                                <a:cubicBezTo>
                                  <a:pt x="16" y="42"/>
                                  <a:pt x="15" y="43"/>
                                  <a:pt x="16" y="43"/>
                                </a:cubicBezTo>
                                <a:cubicBezTo>
                                  <a:pt x="16" y="43"/>
                                  <a:pt x="17" y="41"/>
                                  <a:pt x="16" y="41"/>
                                </a:cubicBezTo>
                                <a:close/>
                                <a:moveTo>
                                  <a:pt x="13" y="39"/>
                                </a:moveTo>
                                <a:cubicBezTo>
                                  <a:pt x="13" y="40"/>
                                  <a:pt x="12" y="43"/>
                                  <a:pt x="13" y="43"/>
                                </a:cubicBezTo>
                                <a:cubicBezTo>
                                  <a:pt x="13" y="42"/>
                                  <a:pt x="14" y="39"/>
                                  <a:pt x="13" y="39"/>
                                </a:cubicBezTo>
                                <a:close/>
                                <a:moveTo>
                                  <a:pt x="10" y="33"/>
                                </a:moveTo>
                                <a:cubicBezTo>
                                  <a:pt x="10" y="35"/>
                                  <a:pt x="10" y="38"/>
                                  <a:pt x="10" y="39"/>
                                </a:cubicBezTo>
                                <a:cubicBezTo>
                                  <a:pt x="10" y="39"/>
                                  <a:pt x="10" y="40"/>
                                  <a:pt x="11" y="40"/>
                                </a:cubicBezTo>
                                <a:cubicBezTo>
                                  <a:pt x="10" y="38"/>
                                  <a:pt x="12" y="34"/>
                                  <a:pt x="10" y="33"/>
                                </a:cubicBezTo>
                                <a:close/>
                                <a:moveTo>
                                  <a:pt x="3" y="36"/>
                                </a:moveTo>
                                <a:cubicBezTo>
                                  <a:pt x="3" y="37"/>
                                  <a:pt x="2" y="39"/>
                                  <a:pt x="3" y="39"/>
                                </a:cubicBezTo>
                                <a:cubicBezTo>
                                  <a:pt x="3" y="38"/>
                                  <a:pt x="4" y="36"/>
                                  <a:pt x="3" y="36"/>
                                </a:cubicBezTo>
                                <a:close/>
                                <a:moveTo>
                                  <a:pt x="13" y="37"/>
                                </a:moveTo>
                                <a:cubicBezTo>
                                  <a:pt x="13" y="37"/>
                                  <a:pt x="12" y="39"/>
                                  <a:pt x="13" y="39"/>
                                </a:cubicBezTo>
                                <a:cubicBezTo>
                                  <a:pt x="13" y="38"/>
                                  <a:pt x="14" y="36"/>
                                  <a:pt x="13" y="37"/>
                                </a:cubicBezTo>
                                <a:close/>
                                <a:moveTo>
                                  <a:pt x="9" y="33"/>
                                </a:moveTo>
                                <a:cubicBezTo>
                                  <a:pt x="9" y="34"/>
                                  <a:pt x="8" y="37"/>
                                  <a:pt x="9" y="37"/>
                                </a:cubicBezTo>
                                <a:cubicBezTo>
                                  <a:pt x="9" y="36"/>
                                  <a:pt x="9" y="33"/>
                                  <a:pt x="9" y="33"/>
                                </a:cubicBezTo>
                                <a:close/>
                                <a:moveTo>
                                  <a:pt x="14" y="30"/>
                                </a:moveTo>
                                <a:cubicBezTo>
                                  <a:pt x="16" y="31"/>
                                  <a:pt x="14" y="36"/>
                                  <a:pt x="16" y="36"/>
                                </a:cubicBezTo>
                                <a:cubicBezTo>
                                  <a:pt x="16" y="35"/>
                                  <a:pt x="15" y="33"/>
                                  <a:pt x="16" y="31"/>
                                </a:cubicBezTo>
                                <a:cubicBezTo>
                                  <a:pt x="14" y="31"/>
                                  <a:pt x="16" y="29"/>
                                  <a:pt x="14" y="30"/>
                                </a:cubicBezTo>
                                <a:close/>
                                <a:moveTo>
                                  <a:pt x="14" y="25"/>
                                </a:moveTo>
                                <a:cubicBezTo>
                                  <a:pt x="14" y="25"/>
                                  <a:pt x="13" y="25"/>
                                  <a:pt x="13" y="25"/>
                                </a:cubicBezTo>
                                <a:cubicBezTo>
                                  <a:pt x="13" y="26"/>
                                  <a:pt x="13" y="27"/>
                                  <a:pt x="13" y="27"/>
                                </a:cubicBezTo>
                                <a:cubicBezTo>
                                  <a:pt x="13" y="27"/>
                                  <a:pt x="14" y="27"/>
                                  <a:pt x="14" y="27"/>
                                </a:cubicBezTo>
                                <a:cubicBezTo>
                                  <a:pt x="14" y="27"/>
                                  <a:pt x="14" y="26"/>
                                  <a:pt x="14" y="25"/>
                                </a:cubicBezTo>
                                <a:close/>
                                <a:moveTo>
                                  <a:pt x="11" y="23"/>
                                </a:moveTo>
                                <a:cubicBezTo>
                                  <a:pt x="10" y="22"/>
                                  <a:pt x="11" y="20"/>
                                  <a:pt x="10" y="20"/>
                                </a:cubicBezTo>
                                <a:cubicBezTo>
                                  <a:pt x="10" y="22"/>
                                  <a:pt x="9" y="26"/>
                                  <a:pt x="10" y="27"/>
                                </a:cubicBezTo>
                                <a:cubicBezTo>
                                  <a:pt x="10" y="26"/>
                                  <a:pt x="9" y="23"/>
                                  <a:pt x="11" y="23"/>
                                </a:cubicBezTo>
                                <a:close/>
                                <a:moveTo>
                                  <a:pt x="16" y="20"/>
                                </a:moveTo>
                                <a:cubicBezTo>
                                  <a:pt x="16" y="21"/>
                                  <a:pt x="15" y="23"/>
                                  <a:pt x="16" y="23"/>
                                </a:cubicBezTo>
                                <a:cubicBezTo>
                                  <a:pt x="16" y="22"/>
                                  <a:pt x="17" y="20"/>
                                  <a:pt x="16" y="20"/>
                                </a:cubicBezTo>
                                <a:close/>
                                <a:moveTo>
                                  <a:pt x="11" y="3"/>
                                </a:moveTo>
                                <a:cubicBezTo>
                                  <a:pt x="10" y="3"/>
                                  <a:pt x="10" y="3"/>
                                  <a:pt x="9" y="3"/>
                                </a:cubicBezTo>
                                <a:cubicBezTo>
                                  <a:pt x="9" y="4"/>
                                  <a:pt x="10" y="4"/>
                                  <a:pt x="10" y="4"/>
                                </a:cubicBezTo>
                                <a:cubicBezTo>
                                  <a:pt x="10" y="3"/>
                                  <a:pt x="12" y="4"/>
                                  <a:pt x="1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1153"/>
                        <wps:cNvSpPr>
                          <a:spLocks/>
                        </wps:cNvSpPr>
                        <wps:spPr bwMode="auto">
                          <a:xfrm>
                            <a:off x="1175" y="467"/>
                            <a:ext cx="12" cy="42"/>
                          </a:xfrm>
                          <a:custGeom>
                            <a:avLst/>
                            <a:gdLst>
                              <a:gd name="T0" fmla="*/ 2 w 2"/>
                              <a:gd name="T1" fmla="*/ 2 h 7"/>
                              <a:gd name="T2" fmla="*/ 2 w 2"/>
                              <a:gd name="T3" fmla="*/ 7 h 7"/>
                              <a:gd name="T4" fmla="*/ 0 w 2"/>
                              <a:gd name="T5" fmla="*/ 1 h 7"/>
                              <a:gd name="T6" fmla="*/ 2 w 2"/>
                              <a:gd name="T7" fmla="*/ 2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7">
                                <a:moveTo>
                                  <a:pt x="2" y="2"/>
                                </a:moveTo>
                                <a:cubicBezTo>
                                  <a:pt x="1" y="4"/>
                                  <a:pt x="2" y="6"/>
                                  <a:pt x="2" y="7"/>
                                </a:cubicBezTo>
                                <a:cubicBezTo>
                                  <a:pt x="0" y="7"/>
                                  <a:pt x="2" y="2"/>
                                  <a:pt x="0" y="1"/>
                                </a:cubicBezTo>
                                <a:cubicBezTo>
                                  <a:pt x="2" y="0"/>
                                  <a:pt x="0" y="2"/>
                                  <a:pt x="2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1154"/>
                        <wps:cNvSpPr>
                          <a:spLocks/>
                        </wps:cNvSpPr>
                        <wps:spPr bwMode="auto">
                          <a:xfrm>
                            <a:off x="136" y="1201"/>
                            <a:ext cx="11" cy="18"/>
                          </a:xfrm>
                          <a:custGeom>
                            <a:avLst/>
                            <a:gdLst>
                              <a:gd name="T0" fmla="*/ 1 w 2"/>
                              <a:gd name="T1" fmla="*/ 3 h 3"/>
                              <a:gd name="T2" fmla="*/ 1 w 2"/>
                              <a:gd name="T3" fmla="*/ 0 h 3"/>
                              <a:gd name="T4" fmla="*/ 1 w 2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3"/>
                                </a:moveTo>
                                <a:cubicBezTo>
                                  <a:pt x="0" y="3"/>
                                  <a:pt x="1" y="1"/>
                                  <a:pt x="1" y="0"/>
                                </a:cubicBezTo>
                                <a:cubicBezTo>
                                  <a:pt x="2" y="0"/>
                                  <a:pt x="1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1155"/>
                        <wps:cNvSpPr>
                          <a:spLocks/>
                        </wps:cNvSpPr>
                        <wps:spPr bwMode="auto">
                          <a:xfrm>
                            <a:off x="82" y="1160"/>
                            <a:ext cx="12" cy="47"/>
                          </a:xfrm>
                          <a:custGeom>
                            <a:avLst/>
                            <a:gdLst>
                              <a:gd name="T0" fmla="*/ 2 w 2"/>
                              <a:gd name="T1" fmla="*/ 8 h 8"/>
                              <a:gd name="T2" fmla="*/ 0 w 2"/>
                              <a:gd name="T3" fmla="*/ 0 h 8"/>
                              <a:gd name="T4" fmla="*/ 2 w 2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8"/>
                                </a:moveTo>
                                <a:cubicBezTo>
                                  <a:pt x="0" y="7"/>
                                  <a:pt x="1" y="3"/>
                                  <a:pt x="0" y="0"/>
                                </a:cubicBezTo>
                                <a:cubicBezTo>
                                  <a:pt x="2" y="2"/>
                                  <a:pt x="1" y="6"/>
                                  <a:pt x="2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1156"/>
                        <wps:cNvSpPr>
                          <a:spLocks/>
                        </wps:cNvSpPr>
                        <wps:spPr bwMode="auto">
                          <a:xfrm>
                            <a:off x="106" y="1166"/>
                            <a:ext cx="6" cy="17"/>
                          </a:xfrm>
                          <a:custGeom>
                            <a:avLst/>
                            <a:gdLst>
                              <a:gd name="T0" fmla="*/ 1 w 1"/>
                              <a:gd name="T1" fmla="*/ 3 h 3"/>
                              <a:gd name="T2" fmla="*/ 0 w 1"/>
                              <a:gd name="T3" fmla="*/ 3 h 3"/>
                              <a:gd name="T4" fmla="*/ 0 w 1"/>
                              <a:gd name="T5" fmla="*/ 0 h 3"/>
                              <a:gd name="T6" fmla="*/ 1 w 1"/>
                              <a:gd name="T7" fmla="*/ 0 h 3"/>
                              <a:gd name="T8" fmla="*/ 1 w 1"/>
                              <a:gd name="T9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3"/>
                                </a:moveTo>
                                <a:cubicBezTo>
                                  <a:pt x="1" y="3"/>
                                  <a:pt x="0" y="3"/>
                                  <a:pt x="0" y="3"/>
                                </a:cubicBez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1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1157"/>
                        <wps:cNvSpPr>
                          <a:spLocks/>
                        </wps:cNvSpPr>
                        <wps:spPr bwMode="auto">
                          <a:xfrm>
                            <a:off x="100" y="1041"/>
                            <a:ext cx="6" cy="113"/>
                          </a:xfrm>
                          <a:custGeom>
                            <a:avLst/>
                            <a:gdLst>
                              <a:gd name="T0" fmla="*/ 1 w 1"/>
                              <a:gd name="T1" fmla="*/ 19 h 19"/>
                              <a:gd name="T2" fmla="*/ 1 w 1"/>
                              <a:gd name="T3" fmla="*/ 14 h 19"/>
                              <a:gd name="T4" fmla="*/ 1 w 1"/>
                              <a:gd name="T5" fmla="*/ 0 h 19"/>
                              <a:gd name="T6" fmla="*/ 1 w 1"/>
                              <a:gd name="T7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19">
                                <a:moveTo>
                                  <a:pt x="1" y="19"/>
                                </a:moveTo>
                                <a:cubicBezTo>
                                  <a:pt x="0" y="18"/>
                                  <a:pt x="0" y="14"/>
                                  <a:pt x="1" y="14"/>
                                </a:cubicBezTo>
                                <a:cubicBezTo>
                                  <a:pt x="0" y="11"/>
                                  <a:pt x="0" y="3"/>
                                  <a:pt x="1" y="0"/>
                                </a:cubicBezTo>
                                <a:cubicBezTo>
                                  <a:pt x="0" y="7"/>
                                  <a:pt x="1" y="13"/>
                                  <a:pt x="1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1158"/>
                        <wps:cNvSpPr>
                          <a:spLocks/>
                        </wps:cNvSpPr>
                        <wps:spPr bwMode="auto">
                          <a:xfrm>
                            <a:off x="77" y="1089"/>
                            <a:ext cx="11" cy="65"/>
                          </a:xfrm>
                          <a:custGeom>
                            <a:avLst/>
                            <a:gdLst>
                              <a:gd name="T0" fmla="*/ 1 w 2"/>
                              <a:gd name="T1" fmla="*/ 11 h 11"/>
                              <a:gd name="T2" fmla="*/ 1 w 2"/>
                              <a:gd name="T3" fmla="*/ 0 h 11"/>
                              <a:gd name="T4" fmla="*/ 1 w 2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11">
                                <a:moveTo>
                                  <a:pt x="1" y="11"/>
                                </a:moveTo>
                                <a:cubicBezTo>
                                  <a:pt x="0" y="8"/>
                                  <a:pt x="1" y="3"/>
                                  <a:pt x="1" y="0"/>
                                </a:cubicBezTo>
                                <a:cubicBezTo>
                                  <a:pt x="2" y="2"/>
                                  <a:pt x="1" y="7"/>
                                  <a:pt x="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1159"/>
                        <wps:cNvSpPr>
                          <a:spLocks/>
                        </wps:cNvSpPr>
                        <wps:spPr bwMode="auto">
                          <a:xfrm>
                            <a:off x="71" y="1101"/>
                            <a:ext cx="1" cy="11"/>
                          </a:xfrm>
                          <a:custGeom>
                            <a:avLst/>
                            <a:gdLst>
                              <a:gd name="T0" fmla="*/ 2 h 2"/>
                              <a:gd name="T1" fmla="*/ 2 h 2"/>
                              <a:gd name="T2" fmla="*/ 0 h 2"/>
                              <a:gd name="T3" fmla="*/ 0 h 2"/>
                              <a:gd name="T4" fmla="*/ 2 h 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">
                                <a:moveTo>
                                  <a:pt x="0" y="2"/>
                                </a:move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1"/>
                                  <a:pt x="0" y="1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1160"/>
                        <wps:cNvSpPr>
                          <a:spLocks/>
                        </wps:cNvSpPr>
                        <wps:spPr bwMode="auto">
                          <a:xfrm>
                            <a:off x="65" y="1071"/>
                            <a:ext cx="12" cy="24"/>
                          </a:xfrm>
                          <a:custGeom>
                            <a:avLst/>
                            <a:gdLst>
                              <a:gd name="T0" fmla="*/ 1 w 2"/>
                              <a:gd name="T1" fmla="*/ 4 h 4"/>
                              <a:gd name="T2" fmla="*/ 0 w 2"/>
                              <a:gd name="T3" fmla="*/ 1 h 4"/>
                              <a:gd name="T4" fmla="*/ 1 w 2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4"/>
                                </a:moveTo>
                                <a:cubicBezTo>
                                  <a:pt x="0" y="4"/>
                                  <a:pt x="1" y="1"/>
                                  <a:pt x="0" y="1"/>
                                </a:cubicBezTo>
                                <a:cubicBezTo>
                                  <a:pt x="2" y="0"/>
                                  <a:pt x="1" y="3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1161"/>
                        <wps:cNvSpPr>
                          <a:spLocks/>
                        </wps:cNvSpPr>
                        <wps:spPr bwMode="auto">
                          <a:xfrm>
                            <a:off x="82" y="1059"/>
                            <a:ext cx="12" cy="24"/>
                          </a:xfrm>
                          <a:custGeom>
                            <a:avLst/>
                            <a:gdLst>
                              <a:gd name="T0" fmla="*/ 1 w 2"/>
                              <a:gd name="T1" fmla="*/ 4 h 4"/>
                              <a:gd name="T2" fmla="*/ 0 w 2"/>
                              <a:gd name="T3" fmla="*/ 0 h 4"/>
                              <a:gd name="T4" fmla="*/ 1 w 2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4"/>
                                </a:moveTo>
                                <a:cubicBezTo>
                                  <a:pt x="0" y="4"/>
                                  <a:pt x="1" y="1"/>
                                  <a:pt x="0" y="0"/>
                                </a:cubicBezTo>
                                <a:cubicBezTo>
                                  <a:pt x="2" y="0"/>
                                  <a:pt x="1" y="3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1162"/>
                        <wps:cNvSpPr>
                          <a:spLocks/>
                        </wps:cNvSpPr>
                        <wps:spPr bwMode="auto">
                          <a:xfrm>
                            <a:off x="65" y="994"/>
                            <a:ext cx="12" cy="18"/>
                          </a:xfrm>
                          <a:custGeom>
                            <a:avLst/>
                            <a:gdLst>
                              <a:gd name="T0" fmla="*/ 1 w 2"/>
                              <a:gd name="T1" fmla="*/ 3 h 3"/>
                              <a:gd name="T2" fmla="*/ 0 w 2"/>
                              <a:gd name="T3" fmla="*/ 0 h 3"/>
                              <a:gd name="T4" fmla="*/ 1 w 2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3"/>
                                </a:moveTo>
                                <a:cubicBezTo>
                                  <a:pt x="0" y="3"/>
                                  <a:pt x="1" y="1"/>
                                  <a:pt x="0" y="0"/>
                                </a:cubicBezTo>
                                <a:cubicBezTo>
                                  <a:pt x="2" y="0"/>
                                  <a:pt x="1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1163"/>
                        <wps:cNvSpPr>
                          <a:spLocks/>
                        </wps:cNvSpPr>
                        <wps:spPr bwMode="auto">
                          <a:xfrm>
                            <a:off x="112" y="982"/>
                            <a:ext cx="12" cy="18"/>
                          </a:xfrm>
                          <a:custGeom>
                            <a:avLst/>
                            <a:gdLst>
                              <a:gd name="T0" fmla="*/ 1 w 2"/>
                              <a:gd name="T1" fmla="*/ 3 h 3"/>
                              <a:gd name="T2" fmla="*/ 0 w 2"/>
                              <a:gd name="T3" fmla="*/ 0 h 3"/>
                              <a:gd name="T4" fmla="*/ 1 w 2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3"/>
                                </a:moveTo>
                                <a:cubicBezTo>
                                  <a:pt x="0" y="3"/>
                                  <a:pt x="1" y="1"/>
                                  <a:pt x="0" y="0"/>
                                </a:cubicBezTo>
                                <a:cubicBezTo>
                                  <a:pt x="2" y="0"/>
                                  <a:pt x="1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1164"/>
                        <wps:cNvSpPr>
                          <a:spLocks/>
                        </wps:cNvSpPr>
                        <wps:spPr bwMode="auto">
                          <a:xfrm>
                            <a:off x="77" y="923"/>
                            <a:ext cx="11" cy="59"/>
                          </a:xfrm>
                          <a:custGeom>
                            <a:avLst/>
                            <a:gdLst>
                              <a:gd name="T0" fmla="*/ 2 w 2"/>
                              <a:gd name="T1" fmla="*/ 10 h 10"/>
                              <a:gd name="T2" fmla="*/ 1 w 2"/>
                              <a:gd name="T3" fmla="*/ 1 h 10"/>
                              <a:gd name="T4" fmla="*/ 2 w 2"/>
                              <a:gd name="T5" fmla="*/ 0 h 10"/>
                              <a:gd name="T6" fmla="*/ 2 w 2"/>
                              <a:gd name="T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10">
                                <a:moveTo>
                                  <a:pt x="2" y="10"/>
                                </a:moveTo>
                                <a:cubicBezTo>
                                  <a:pt x="0" y="7"/>
                                  <a:pt x="1" y="3"/>
                                  <a:pt x="1" y="1"/>
                                </a:cubicBezTo>
                                <a:cubicBezTo>
                                  <a:pt x="2" y="1"/>
                                  <a:pt x="1" y="0"/>
                                  <a:pt x="2" y="0"/>
                                </a:cubicBezTo>
                                <a:cubicBezTo>
                                  <a:pt x="2" y="3"/>
                                  <a:pt x="2" y="6"/>
                                  <a:pt x="2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1165"/>
                        <wps:cNvSpPr>
                          <a:spLocks/>
                        </wps:cNvSpPr>
                        <wps:spPr bwMode="auto">
                          <a:xfrm>
                            <a:off x="53" y="929"/>
                            <a:ext cx="6" cy="41"/>
                          </a:xfrm>
                          <a:custGeom>
                            <a:avLst/>
                            <a:gdLst>
                              <a:gd name="T0" fmla="*/ 1 w 1"/>
                              <a:gd name="T1" fmla="*/ 7 h 7"/>
                              <a:gd name="T2" fmla="*/ 1 w 1"/>
                              <a:gd name="T3" fmla="*/ 0 h 7"/>
                              <a:gd name="T4" fmla="*/ 1 w 1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">
                                <a:moveTo>
                                  <a:pt x="1" y="7"/>
                                </a:moveTo>
                                <a:cubicBezTo>
                                  <a:pt x="0" y="6"/>
                                  <a:pt x="0" y="1"/>
                                  <a:pt x="1" y="0"/>
                                </a:cubicBezTo>
                                <a:cubicBezTo>
                                  <a:pt x="1" y="3"/>
                                  <a:pt x="1" y="5"/>
                                  <a:pt x="1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1166"/>
                        <wps:cNvSpPr>
                          <a:spLocks/>
                        </wps:cNvSpPr>
                        <wps:spPr bwMode="auto">
                          <a:xfrm>
                            <a:off x="65" y="888"/>
                            <a:ext cx="17" cy="35"/>
                          </a:xfrm>
                          <a:custGeom>
                            <a:avLst/>
                            <a:gdLst>
                              <a:gd name="T0" fmla="*/ 2 w 3"/>
                              <a:gd name="T1" fmla="*/ 6 h 6"/>
                              <a:gd name="T2" fmla="*/ 1 w 3"/>
                              <a:gd name="T3" fmla="*/ 0 h 6"/>
                              <a:gd name="T4" fmla="*/ 2 w 3"/>
                              <a:gd name="T5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2" y="6"/>
                                </a:moveTo>
                                <a:cubicBezTo>
                                  <a:pt x="0" y="6"/>
                                  <a:pt x="1" y="2"/>
                                  <a:pt x="1" y="0"/>
                                </a:cubicBezTo>
                                <a:cubicBezTo>
                                  <a:pt x="3" y="0"/>
                                  <a:pt x="2" y="4"/>
                                  <a:pt x="2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1167"/>
                        <wps:cNvSpPr>
                          <a:spLocks/>
                        </wps:cNvSpPr>
                        <wps:spPr bwMode="auto">
                          <a:xfrm>
                            <a:off x="94" y="828"/>
                            <a:ext cx="12" cy="36"/>
                          </a:xfrm>
                          <a:custGeom>
                            <a:avLst/>
                            <a:gdLst>
                              <a:gd name="T0" fmla="*/ 1 w 2"/>
                              <a:gd name="T1" fmla="*/ 6 h 6"/>
                              <a:gd name="T2" fmla="*/ 0 w 2"/>
                              <a:gd name="T3" fmla="*/ 0 h 6"/>
                              <a:gd name="T4" fmla="*/ 1 w 2"/>
                              <a:gd name="T5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1" y="6"/>
                                </a:moveTo>
                                <a:cubicBezTo>
                                  <a:pt x="0" y="5"/>
                                  <a:pt x="1" y="2"/>
                                  <a:pt x="0" y="0"/>
                                </a:cubicBezTo>
                                <a:cubicBezTo>
                                  <a:pt x="2" y="1"/>
                                  <a:pt x="1" y="4"/>
                                  <a:pt x="1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1168"/>
                        <wps:cNvSpPr>
                          <a:spLocks/>
                        </wps:cNvSpPr>
                        <wps:spPr bwMode="auto">
                          <a:xfrm>
                            <a:off x="94" y="787"/>
                            <a:ext cx="12" cy="24"/>
                          </a:xfrm>
                          <a:custGeom>
                            <a:avLst/>
                            <a:gdLst>
                              <a:gd name="T0" fmla="*/ 1 w 2"/>
                              <a:gd name="T1" fmla="*/ 4 h 4"/>
                              <a:gd name="T2" fmla="*/ 0 w 2"/>
                              <a:gd name="T3" fmla="*/ 0 h 4"/>
                              <a:gd name="T4" fmla="*/ 1 w 2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4"/>
                                </a:moveTo>
                                <a:cubicBezTo>
                                  <a:pt x="0" y="3"/>
                                  <a:pt x="1" y="1"/>
                                  <a:pt x="0" y="0"/>
                                </a:cubicBezTo>
                                <a:cubicBezTo>
                                  <a:pt x="2" y="0"/>
                                  <a:pt x="1" y="2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1169"/>
                        <wps:cNvSpPr>
                          <a:spLocks/>
                        </wps:cNvSpPr>
                        <wps:spPr bwMode="auto">
                          <a:xfrm>
                            <a:off x="41" y="781"/>
                            <a:ext cx="12" cy="24"/>
                          </a:xfrm>
                          <a:custGeom>
                            <a:avLst/>
                            <a:gdLst>
                              <a:gd name="T0" fmla="*/ 1 w 2"/>
                              <a:gd name="T1" fmla="*/ 4 h 4"/>
                              <a:gd name="T2" fmla="*/ 0 w 2"/>
                              <a:gd name="T3" fmla="*/ 0 h 4"/>
                              <a:gd name="T4" fmla="*/ 1 w 2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4"/>
                                </a:moveTo>
                                <a:cubicBezTo>
                                  <a:pt x="0" y="4"/>
                                  <a:pt x="1" y="1"/>
                                  <a:pt x="0" y="0"/>
                                </a:cubicBezTo>
                                <a:cubicBezTo>
                                  <a:pt x="2" y="0"/>
                                  <a:pt x="1" y="3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1170"/>
                        <wps:cNvSpPr>
                          <a:spLocks/>
                        </wps:cNvSpPr>
                        <wps:spPr bwMode="auto">
                          <a:xfrm>
                            <a:off x="35" y="740"/>
                            <a:ext cx="12" cy="23"/>
                          </a:xfrm>
                          <a:custGeom>
                            <a:avLst/>
                            <a:gdLst>
                              <a:gd name="T0" fmla="*/ 1 w 2"/>
                              <a:gd name="T1" fmla="*/ 4 h 4"/>
                              <a:gd name="T2" fmla="*/ 1 w 2"/>
                              <a:gd name="T3" fmla="*/ 0 h 4"/>
                              <a:gd name="T4" fmla="*/ 1 w 2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4"/>
                                </a:moveTo>
                                <a:cubicBezTo>
                                  <a:pt x="0" y="4"/>
                                  <a:pt x="1" y="1"/>
                                  <a:pt x="1" y="0"/>
                                </a:cubicBezTo>
                                <a:cubicBezTo>
                                  <a:pt x="2" y="0"/>
                                  <a:pt x="1" y="3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1171"/>
                        <wps:cNvSpPr>
                          <a:spLocks/>
                        </wps:cNvSpPr>
                        <wps:spPr bwMode="auto">
                          <a:xfrm>
                            <a:off x="35" y="722"/>
                            <a:ext cx="6" cy="18"/>
                          </a:xfrm>
                          <a:custGeom>
                            <a:avLst/>
                            <a:gdLst>
                              <a:gd name="T0" fmla="*/ 1 w 1"/>
                              <a:gd name="T1" fmla="*/ 2 h 3"/>
                              <a:gd name="T2" fmla="*/ 1 w 1"/>
                              <a:gd name="T3" fmla="*/ 1 h 3"/>
                              <a:gd name="T4" fmla="*/ 1 w 1"/>
                              <a:gd name="T5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2"/>
                                </a:moveTo>
                                <a:cubicBezTo>
                                  <a:pt x="0" y="3"/>
                                  <a:pt x="0" y="0"/>
                                  <a:pt x="1" y="1"/>
                                </a:cubicBezTo>
                                <a:cubicBezTo>
                                  <a:pt x="1" y="1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1172"/>
                        <wps:cNvSpPr>
                          <a:spLocks/>
                        </wps:cNvSpPr>
                        <wps:spPr bwMode="auto">
                          <a:xfrm>
                            <a:off x="100" y="586"/>
                            <a:ext cx="6" cy="94"/>
                          </a:xfrm>
                          <a:custGeom>
                            <a:avLst/>
                            <a:gdLst>
                              <a:gd name="T0" fmla="*/ 1 w 1"/>
                              <a:gd name="T1" fmla="*/ 16 h 16"/>
                              <a:gd name="T2" fmla="*/ 1 w 1"/>
                              <a:gd name="T3" fmla="*/ 0 h 16"/>
                              <a:gd name="T4" fmla="*/ 1 w 1"/>
                              <a:gd name="T5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16">
                                <a:moveTo>
                                  <a:pt x="1" y="16"/>
                                </a:moveTo>
                                <a:cubicBezTo>
                                  <a:pt x="0" y="12"/>
                                  <a:pt x="0" y="4"/>
                                  <a:pt x="1" y="0"/>
                                </a:cubicBezTo>
                                <a:cubicBezTo>
                                  <a:pt x="1" y="5"/>
                                  <a:pt x="1" y="10"/>
                                  <a:pt x="1" y="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1173"/>
                        <wps:cNvSpPr>
                          <a:spLocks/>
                        </wps:cNvSpPr>
                        <wps:spPr bwMode="auto">
                          <a:xfrm>
                            <a:off x="88" y="633"/>
                            <a:ext cx="6" cy="36"/>
                          </a:xfrm>
                          <a:custGeom>
                            <a:avLst/>
                            <a:gdLst>
                              <a:gd name="T0" fmla="*/ 1 w 1"/>
                              <a:gd name="T1" fmla="*/ 6 h 6"/>
                              <a:gd name="T2" fmla="*/ 1 w 1"/>
                              <a:gd name="T3" fmla="*/ 0 h 6"/>
                              <a:gd name="T4" fmla="*/ 1 w 1"/>
                              <a:gd name="T5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">
                                <a:moveTo>
                                  <a:pt x="1" y="6"/>
                                </a:moveTo>
                                <a:cubicBezTo>
                                  <a:pt x="0" y="5"/>
                                  <a:pt x="0" y="1"/>
                                  <a:pt x="1" y="0"/>
                                </a:cubicBezTo>
                                <a:cubicBezTo>
                                  <a:pt x="1" y="2"/>
                                  <a:pt x="1" y="4"/>
                                  <a:pt x="1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1174"/>
                        <wps:cNvSpPr>
                          <a:spLocks/>
                        </wps:cNvSpPr>
                        <wps:spPr bwMode="auto">
                          <a:xfrm>
                            <a:off x="118" y="615"/>
                            <a:ext cx="6" cy="54"/>
                          </a:xfrm>
                          <a:custGeom>
                            <a:avLst/>
                            <a:gdLst>
                              <a:gd name="T0" fmla="*/ 1 w 1"/>
                              <a:gd name="T1" fmla="*/ 9 h 9"/>
                              <a:gd name="T2" fmla="*/ 1 w 1"/>
                              <a:gd name="T3" fmla="*/ 0 h 9"/>
                              <a:gd name="T4" fmla="*/ 1 w 1"/>
                              <a:gd name="T5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9">
                                <a:moveTo>
                                  <a:pt x="1" y="9"/>
                                </a:moveTo>
                                <a:cubicBezTo>
                                  <a:pt x="0" y="7"/>
                                  <a:pt x="0" y="2"/>
                                  <a:pt x="1" y="0"/>
                                </a:cubicBezTo>
                                <a:cubicBezTo>
                                  <a:pt x="1" y="3"/>
                                  <a:pt x="1" y="6"/>
                                  <a:pt x="1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1175"/>
                        <wps:cNvSpPr>
                          <a:spLocks/>
                        </wps:cNvSpPr>
                        <wps:spPr bwMode="auto">
                          <a:xfrm>
                            <a:off x="35" y="639"/>
                            <a:ext cx="12" cy="12"/>
                          </a:xfrm>
                          <a:custGeom>
                            <a:avLst/>
                            <a:gdLst>
                              <a:gd name="T0" fmla="*/ 1 w 2"/>
                              <a:gd name="T1" fmla="*/ 2 h 2"/>
                              <a:gd name="T2" fmla="*/ 1 w 2"/>
                              <a:gd name="T3" fmla="*/ 0 h 2"/>
                              <a:gd name="T4" fmla="*/ 1 w 2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cubicBezTo>
                                  <a:pt x="0" y="2"/>
                                  <a:pt x="1" y="1"/>
                                  <a:pt x="1" y="0"/>
                                </a:cubicBezTo>
                                <a:cubicBezTo>
                                  <a:pt x="2" y="0"/>
                                  <a:pt x="1" y="1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1176"/>
                        <wps:cNvSpPr>
                          <a:spLocks/>
                        </wps:cNvSpPr>
                        <wps:spPr bwMode="auto">
                          <a:xfrm>
                            <a:off x="94" y="604"/>
                            <a:ext cx="1" cy="17"/>
                          </a:xfrm>
                          <a:custGeom>
                            <a:avLst/>
                            <a:gdLst>
                              <a:gd name="T0" fmla="*/ 3 h 3"/>
                              <a:gd name="T1" fmla="*/ 3 h 3"/>
                              <a:gd name="T2" fmla="*/ 0 h 3"/>
                              <a:gd name="T3" fmla="*/ 0 h 3"/>
                              <a:gd name="T4" fmla="*/ 3 h 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3"/>
                                </a:move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1"/>
                                  <a:pt x="0" y="2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1177"/>
                        <wps:cNvSpPr>
                          <a:spLocks/>
                        </wps:cNvSpPr>
                        <wps:spPr bwMode="auto">
                          <a:xfrm>
                            <a:off x="112" y="574"/>
                            <a:ext cx="12" cy="30"/>
                          </a:xfrm>
                          <a:custGeom>
                            <a:avLst/>
                            <a:gdLst>
                              <a:gd name="T0" fmla="*/ 2 w 2"/>
                              <a:gd name="T1" fmla="*/ 5 h 5"/>
                              <a:gd name="T2" fmla="*/ 1 w 2"/>
                              <a:gd name="T3" fmla="*/ 0 h 5"/>
                              <a:gd name="T4" fmla="*/ 2 w 2"/>
                              <a:gd name="T5" fmla="*/ 0 h 5"/>
                              <a:gd name="T6" fmla="*/ 2 w 2"/>
                              <a:gd name="T7" fmla="*/ 3 h 5"/>
                              <a:gd name="T8" fmla="*/ 2 w 2"/>
                              <a:gd name="T9" fmla="*/ 5 h 5"/>
                              <a:gd name="T10" fmla="*/ 2 w 2"/>
                              <a:gd name="T11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5"/>
                                </a:moveTo>
                                <a:cubicBezTo>
                                  <a:pt x="0" y="5"/>
                                  <a:pt x="1" y="2"/>
                                  <a:pt x="1" y="0"/>
                                </a:cubicBezTo>
                                <a:cubicBezTo>
                                  <a:pt x="1" y="0"/>
                                  <a:pt x="2" y="0"/>
                                  <a:pt x="2" y="0"/>
                                </a:cubicBezTo>
                                <a:cubicBezTo>
                                  <a:pt x="2" y="1"/>
                                  <a:pt x="2" y="2"/>
                                  <a:pt x="2" y="3"/>
                                </a:cubicBezTo>
                                <a:cubicBezTo>
                                  <a:pt x="1" y="3"/>
                                  <a:pt x="2" y="4"/>
                                  <a:pt x="2" y="5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1178"/>
                        <wps:cNvSpPr>
                          <a:spLocks/>
                        </wps:cNvSpPr>
                        <wps:spPr bwMode="auto">
                          <a:xfrm>
                            <a:off x="82" y="574"/>
                            <a:ext cx="6" cy="12"/>
                          </a:xfrm>
                          <a:custGeom>
                            <a:avLst/>
                            <a:gdLst>
                              <a:gd name="T0" fmla="*/ 1 w 1"/>
                              <a:gd name="T1" fmla="*/ 2 h 2"/>
                              <a:gd name="T2" fmla="*/ 0 w 1"/>
                              <a:gd name="T3" fmla="*/ 2 h 2"/>
                              <a:gd name="T4" fmla="*/ 0 w 1"/>
                              <a:gd name="T5" fmla="*/ 0 h 2"/>
                              <a:gd name="T6" fmla="*/ 1 w 1"/>
                              <a:gd name="T7" fmla="*/ 0 h 2"/>
                              <a:gd name="T8" fmla="*/ 1 w 1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2"/>
                                </a:moveTo>
                                <a:cubicBezTo>
                                  <a:pt x="1" y="2"/>
                                  <a:pt x="1" y="2"/>
                                  <a:pt x="0" y="2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1" y="1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1179"/>
                        <wps:cNvSpPr>
                          <a:spLocks/>
                        </wps:cNvSpPr>
                        <wps:spPr bwMode="auto">
                          <a:xfrm>
                            <a:off x="88" y="568"/>
                            <a:ext cx="12" cy="12"/>
                          </a:xfrm>
                          <a:custGeom>
                            <a:avLst/>
                            <a:gdLst>
                              <a:gd name="T0" fmla="*/ 1 w 2"/>
                              <a:gd name="T1" fmla="*/ 2 h 2"/>
                              <a:gd name="T2" fmla="*/ 1 w 2"/>
                              <a:gd name="T3" fmla="*/ 0 h 2"/>
                              <a:gd name="T4" fmla="*/ 1 w 2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cubicBezTo>
                                  <a:pt x="0" y="2"/>
                                  <a:pt x="1" y="1"/>
                                  <a:pt x="1" y="0"/>
                                </a:cubicBezTo>
                                <a:cubicBezTo>
                                  <a:pt x="2" y="0"/>
                                  <a:pt x="1" y="1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1180"/>
                        <wps:cNvSpPr>
                          <a:spLocks/>
                        </wps:cNvSpPr>
                        <wps:spPr bwMode="auto">
                          <a:xfrm>
                            <a:off x="94" y="550"/>
                            <a:ext cx="12" cy="24"/>
                          </a:xfrm>
                          <a:custGeom>
                            <a:avLst/>
                            <a:gdLst>
                              <a:gd name="T0" fmla="*/ 1 w 2"/>
                              <a:gd name="T1" fmla="*/ 4 h 4"/>
                              <a:gd name="T2" fmla="*/ 1 w 2"/>
                              <a:gd name="T3" fmla="*/ 0 h 4"/>
                              <a:gd name="T4" fmla="*/ 2 w 2"/>
                              <a:gd name="T5" fmla="*/ 4 h 4"/>
                              <a:gd name="T6" fmla="*/ 1 w 2"/>
                              <a:gd name="T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4"/>
                                </a:moveTo>
                                <a:cubicBezTo>
                                  <a:pt x="0" y="4"/>
                                  <a:pt x="0" y="0"/>
                                  <a:pt x="1" y="0"/>
                                </a:cubicBezTo>
                                <a:cubicBezTo>
                                  <a:pt x="1" y="2"/>
                                  <a:pt x="1" y="3"/>
                                  <a:pt x="2" y="4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1181"/>
                        <wps:cNvSpPr>
                          <a:spLocks/>
                        </wps:cNvSpPr>
                        <wps:spPr bwMode="auto">
                          <a:xfrm>
                            <a:off x="94" y="503"/>
                            <a:ext cx="6" cy="12"/>
                          </a:xfrm>
                          <a:custGeom>
                            <a:avLst/>
                            <a:gdLst>
                              <a:gd name="T0" fmla="*/ 1 w 1"/>
                              <a:gd name="T1" fmla="*/ 2 h 2"/>
                              <a:gd name="T2" fmla="*/ 0 w 1"/>
                              <a:gd name="T3" fmla="*/ 2 h 2"/>
                              <a:gd name="T4" fmla="*/ 0 w 1"/>
                              <a:gd name="T5" fmla="*/ 0 h 2"/>
                              <a:gd name="T6" fmla="*/ 1 w 1"/>
                              <a:gd name="T7" fmla="*/ 0 h 2"/>
                              <a:gd name="T8" fmla="*/ 1 w 1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2"/>
                                </a:moveTo>
                                <a:cubicBezTo>
                                  <a:pt x="1" y="2"/>
                                  <a:pt x="1" y="2"/>
                                  <a:pt x="0" y="2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1" y="1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1182"/>
                        <wps:cNvSpPr>
                          <a:spLocks/>
                        </wps:cNvSpPr>
                        <wps:spPr bwMode="auto">
                          <a:xfrm>
                            <a:off x="35" y="414"/>
                            <a:ext cx="6" cy="30"/>
                          </a:xfrm>
                          <a:custGeom>
                            <a:avLst/>
                            <a:gdLst>
                              <a:gd name="T0" fmla="*/ 1 w 1"/>
                              <a:gd name="T1" fmla="*/ 5 h 5"/>
                              <a:gd name="T2" fmla="*/ 0 w 1"/>
                              <a:gd name="T3" fmla="*/ 5 h 5"/>
                              <a:gd name="T4" fmla="*/ 0 w 1"/>
                              <a:gd name="T5" fmla="*/ 0 h 5"/>
                              <a:gd name="T6" fmla="*/ 1 w 1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1" y="5"/>
                                </a:moveTo>
                                <a:cubicBezTo>
                                  <a:pt x="1" y="5"/>
                                  <a:pt x="1" y="5"/>
                                  <a:pt x="0" y="5"/>
                                </a:cubicBezTo>
                                <a:cubicBezTo>
                                  <a:pt x="0" y="3"/>
                                  <a:pt x="0" y="1"/>
                                  <a:pt x="0" y="0"/>
                                </a:cubicBezTo>
                                <a:cubicBezTo>
                                  <a:pt x="1" y="1"/>
                                  <a:pt x="1" y="3"/>
                                  <a:pt x="1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1183"/>
                        <wps:cNvSpPr>
                          <a:spLocks/>
                        </wps:cNvSpPr>
                        <wps:spPr bwMode="auto">
                          <a:xfrm>
                            <a:off x="65" y="402"/>
                            <a:ext cx="6" cy="6"/>
                          </a:xfrm>
                          <a:custGeom>
                            <a:avLst/>
                            <a:gdLst>
                              <a:gd name="T0" fmla="*/ 1 w 1"/>
                              <a:gd name="T1" fmla="*/ 1 h 1"/>
                              <a:gd name="T2" fmla="*/ 0 w 1"/>
                              <a:gd name="T3" fmla="*/ 0 h 1"/>
                              <a:gd name="T4" fmla="*/ 1 w 1"/>
                              <a:gd name="T5" fmla="*/ 0 h 1"/>
                              <a:gd name="T6" fmla="*/ 1 w 1"/>
                              <a:gd name="T7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1"/>
                                </a:move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1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1184"/>
                        <wps:cNvSpPr>
                          <a:spLocks/>
                        </wps:cNvSpPr>
                        <wps:spPr bwMode="auto">
                          <a:xfrm>
                            <a:off x="35" y="355"/>
                            <a:ext cx="12" cy="30"/>
                          </a:xfrm>
                          <a:custGeom>
                            <a:avLst/>
                            <a:gdLst>
                              <a:gd name="T0" fmla="*/ 1 w 2"/>
                              <a:gd name="T1" fmla="*/ 5 h 5"/>
                              <a:gd name="T2" fmla="*/ 0 w 2"/>
                              <a:gd name="T3" fmla="*/ 5 h 5"/>
                              <a:gd name="T4" fmla="*/ 1 w 2"/>
                              <a:gd name="T5" fmla="*/ 0 h 5"/>
                              <a:gd name="T6" fmla="*/ 1 w 2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1" y="5"/>
                                </a:moveTo>
                                <a:cubicBezTo>
                                  <a:pt x="1" y="5"/>
                                  <a:pt x="1" y="5"/>
                                  <a:pt x="0" y="5"/>
                                </a:cubicBezTo>
                                <a:cubicBezTo>
                                  <a:pt x="1" y="4"/>
                                  <a:pt x="1" y="2"/>
                                  <a:pt x="1" y="0"/>
                                </a:cubicBezTo>
                                <a:cubicBezTo>
                                  <a:pt x="2" y="1"/>
                                  <a:pt x="1" y="4"/>
                                  <a:pt x="1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1185"/>
                        <wps:cNvSpPr>
                          <a:spLocks/>
                        </wps:cNvSpPr>
                        <wps:spPr bwMode="auto">
                          <a:xfrm>
                            <a:off x="23" y="314"/>
                            <a:ext cx="12" cy="29"/>
                          </a:xfrm>
                          <a:custGeom>
                            <a:avLst/>
                            <a:gdLst>
                              <a:gd name="T0" fmla="*/ 1 w 2"/>
                              <a:gd name="T1" fmla="*/ 5 h 5"/>
                              <a:gd name="T2" fmla="*/ 1 w 2"/>
                              <a:gd name="T3" fmla="*/ 0 h 5"/>
                              <a:gd name="T4" fmla="*/ 1 w 2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1" y="5"/>
                                </a:moveTo>
                                <a:cubicBezTo>
                                  <a:pt x="0" y="4"/>
                                  <a:pt x="1" y="1"/>
                                  <a:pt x="1" y="0"/>
                                </a:cubicBezTo>
                                <a:cubicBezTo>
                                  <a:pt x="2" y="0"/>
                                  <a:pt x="1" y="3"/>
                                  <a:pt x="1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1186"/>
                        <wps:cNvSpPr>
                          <a:spLocks/>
                        </wps:cNvSpPr>
                        <wps:spPr bwMode="auto">
                          <a:xfrm>
                            <a:off x="41" y="308"/>
                            <a:ext cx="12" cy="17"/>
                          </a:xfrm>
                          <a:custGeom>
                            <a:avLst/>
                            <a:gdLst>
                              <a:gd name="T0" fmla="*/ 1 w 2"/>
                              <a:gd name="T1" fmla="*/ 3 h 3"/>
                              <a:gd name="T2" fmla="*/ 0 w 2"/>
                              <a:gd name="T3" fmla="*/ 3 h 3"/>
                              <a:gd name="T4" fmla="*/ 0 w 2"/>
                              <a:gd name="T5" fmla="*/ 0 h 3"/>
                              <a:gd name="T6" fmla="*/ 1 w 2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3"/>
                                </a:moveTo>
                                <a:cubicBezTo>
                                  <a:pt x="1" y="3"/>
                                  <a:pt x="1" y="3"/>
                                  <a:pt x="0" y="3"/>
                                </a:cubicBez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ubicBezTo>
                                  <a:pt x="2" y="0"/>
                                  <a:pt x="1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1187"/>
                        <wps:cNvSpPr>
                          <a:spLocks/>
                        </wps:cNvSpPr>
                        <wps:spPr bwMode="auto">
                          <a:xfrm>
                            <a:off x="59" y="266"/>
                            <a:ext cx="6" cy="12"/>
                          </a:xfrm>
                          <a:custGeom>
                            <a:avLst/>
                            <a:gdLst>
                              <a:gd name="T0" fmla="*/ 1 w 1"/>
                              <a:gd name="T1" fmla="*/ 2 h 2"/>
                              <a:gd name="T2" fmla="*/ 0 w 1"/>
                              <a:gd name="T3" fmla="*/ 0 h 2"/>
                              <a:gd name="T4" fmla="*/ 1 w 1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2"/>
                                </a:move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ubicBezTo>
                                  <a:pt x="1" y="0"/>
                                  <a:pt x="0" y="1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1188"/>
                        <wps:cNvSpPr>
                          <a:spLocks/>
                        </wps:cNvSpPr>
                        <wps:spPr bwMode="auto">
                          <a:xfrm>
                            <a:off x="59" y="213"/>
                            <a:ext cx="12" cy="30"/>
                          </a:xfrm>
                          <a:custGeom>
                            <a:avLst/>
                            <a:gdLst>
                              <a:gd name="T0" fmla="*/ 1 w 2"/>
                              <a:gd name="T1" fmla="*/ 5 h 5"/>
                              <a:gd name="T2" fmla="*/ 1 w 2"/>
                              <a:gd name="T3" fmla="*/ 0 h 5"/>
                              <a:gd name="T4" fmla="*/ 1 w 2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1" y="5"/>
                                </a:moveTo>
                                <a:cubicBezTo>
                                  <a:pt x="0" y="4"/>
                                  <a:pt x="1" y="1"/>
                                  <a:pt x="1" y="0"/>
                                </a:cubicBezTo>
                                <a:cubicBezTo>
                                  <a:pt x="2" y="0"/>
                                  <a:pt x="1" y="4"/>
                                  <a:pt x="1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1189"/>
                        <wps:cNvSpPr>
                          <a:spLocks/>
                        </wps:cNvSpPr>
                        <wps:spPr bwMode="auto">
                          <a:xfrm>
                            <a:off x="77" y="207"/>
                            <a:ext cx="11" cy="24"/>
                          </a:xfrm>
                          <a:custGeom>
                            <a:avLst/>
                            <a:gdLst>
                              <a:gd name="T0" fmla="*/ 1 w 2"/>
                              <a:gd name="T1" fmla="*/ 4 h 4"/>
                              <a:gd name="T2" fmla="*/ 1 w 2"/>
                              <a:gd name="T3" fmla="*/ 0 h 4"/>
                              <a:gd name="T4" fmla="*/ 1 w 2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4"/>
                                </a:moveTo>
                                <a:cubicBezTo>
                                  <a:pt x="0" y="4"/>
                                  <a:pt x="1" y="1"/>
                                  <a:pt x="1" y="0"/>
                                </a:cubicBezTo>
                                <a:cubicBezTo>
                                  <a:pt x="2" y="0"/>
                                  <a:pt x="1" y="3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1190"/>
                        <wps:cNvSpPr>
                          <a:spLocks/>
                        </wps:cNvSpPr>
                        <wps:spPr bwMode="auto">
                          <a:xfrm>
                            <a:off x="35" y="201"/>
                            <a:ext cx="6" cy="18"/>
                          </a:xfrm>
                          <a:custGeom>
                            <a:avLst/>
                            <a:gdLst>
                              <a:gd name="T0" fmla="*/ 1 w 1"/>
                              <a:gd name="T1" fmla="*/ 3 h 3"/>
                              <a:gd name="T2" fmla="*/ 1 w 1"/>
                              <a:gd name="T3" fmla="*/ 1 h 3"/>
                              <a:gd name="T4" fmla="*/ 1 w 1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3"/>
                                </a:moveTo>
                                <a:cubicBezTo>
                                  <a:pt x="0" y="3"/>
                                  <a:pt x="0" y="0"/>
                                  <a:pt x="1" y="1"/>
                                </a:cubicBezTo>
                                <a:cubicBezTo>
                                  <a:pt x="1" y="1"/>
                                  <a:pt x="1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1191"/>
                        <wps:cNvSpPr>
                          <a:spLocks/>
                        </wps:cNvSpPr>
                        <wps:spPr bwMode="auto">
                          <a:xfrm>
                            <a:off x="17" y="183"/>
                            <a:ext cx="6" cy="12"/>
                          </a:xfrm>
                          <a:custGeom>
                            <a:avLst/>
                            <a:gdLst>
                              <a:gd name="T0" fmla="*/ 1 w 1"/>
                              <a:gd name="T1" fmla="*/ 2 h 2"/>
                              <a:gd name="T2" fmla="*/ 0 w 1"/>
                              <a:gd name="T3" fmla="*/ 0 h 2"/>
                              <a:gd name="T4" fmla="*/ 1 w 1"/>
                              <a:gd name="T5" fmla="*/ 0 h 2"/>
                              <a:gd name="T6" fmla="*/ 1 w 1"/>
                              <a:gd name="T7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2"/>
                                </a:moveTo>
                                <a:cubicBezTo>
                                  <a:pt x="0" y="2"/>
                                  <a:pt x="1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1192"/>
                        <wps:cNvSpPr>
                          <a:spLocks/>
                        </wps:cNvSpPr>
                        <wps:spPr bwMode="auto">
                          <a:xfrm>
                            <a:off x="77" y="101"/>
                            <a:ext cx="5" cy="47"/>
                          </a:xfrm>
                          <a:custGeom>
                            <a:avLst/>
                            <a:gdLst>
                              <a:gd name="T0" fmla="*/ 1 w 1"/>
                              <a:gd name="T1" fmla="*/ 8 h 8"/>
                              <a:gd name="T2" fmla="*/ 1 w 1"/>
                              <a:gd name="T3" fmla="*/ 0 h 8"/>
                              <a:gd name="T4" fmla="*/ 1 w 1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8">
                                <a:moveTo>
                                  <a:pt x="1" y="8"/>
                                </a:moveTo>
                                <a:cubicBezTo>
                                  <a:pt x="0" y="7"/>
                                  <a:pt x="0" y="1"/>
                                  <a:pt x="1" y="0"/>
                                </a:cubicBezTo>
                                <a:cubicBezTo>
                                  <a:pt x="1" y="3"/>
                                  <a:pt x="1" y="6"/>
                                  <a:pt x="1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1193"/>
                        <wps:cNvSpPr>
                          <a:spLocks/>
                        </wps:cNvSpPr>
                        <wps:spPr bwMode="auto">
                          <a:xfrm>
                            <a:off x="41" y="89"/>
                            <a:ext cx="1" cy="17"/>
                          </a:xfrm>
                          <a:custGeom>
                            <a:avLst/>
                            <a:gdLst>
                              <a:gd name="T0" fmla="*/ 3 h 3"/>
                              <a:gd name="T1" fmla="*/ 3 h 3"/>
                              <a:gd name="T2" fmla="*/ 0 h 3"/>
                              <a:gd name="T3" fmla="*/ 0 h 3"/>
                              <a:gd name="T4" fmla="*/ 3 h 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3"/>
                                </a:move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1"/>
                                  <a:pt x="0" y="2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1194"/>
                        <wps:cNvSpPr>
                          <a:spLocks/>
                        </wps:cNvSpPr>
                        <wps:spPr bwMode="auto">
                          <a:xfrm>
                            <a:off x="65" y="953"/>
                            <a:ext cx="12" cy="47"/>
                          </a:xfrm>
                          <a:custGeom>
                            <a:avLst/>
                            <a:gdLst>
                              <a:gd name="T0" fmla="*/ 2 w 2"/>
                              <a:gd name="T1" fmla="*/ 8 h 8"/>
                              <a:gd name="T2" fmla="*/ 1 w 2"/>
                              <a:gd name="T3" fmla="*/ 6 h 8"/>
                              <a:gd name="T4" fmla="*/ 1 w 2"/>
                              <a:gd name="T5" fmla="*/ 0 h 8"/>
                              <a:gd name="T6" fmla="*/ 2 w 2"/>
                              <a:gd name="T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8"/>
                                </a:moveTo>
                                <a:cubicBezTo>
                                  <a:pt x="1" y="8"/>
                                  <a:pt x="2" y="6"/>
                                  <a:pt x="1" y="6"/>
                                </a:cubicBezTo>
                                <a:cubicBezTo>
                                  <a:pt x="2" y="5"/>
                                  <a:pt x="0" y="1"/>
                                  <a:pt x="1" y="0"/>
                                </a:cubicBezTo>
                                <a:cubicBezTo>
                                  <a:pt x="1" y="4"/>
                                  <a:pt x="2" y="4"/>
                                  <a:pt x="2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1195"/>
                        <wps:cNvSpPr>
                          <a:spLocks/>
                        </wps:cNvSpPr>
                        <wps:spPr bwMode="auto">
                          <a:xfrm>
                            <a:off x="53" y="734"/>
                            <a:ext cx="12" cy="47"/>
                          </a:xfrm>
                          <a:custGeom>
                            <a:avLst/>
                            <a:gdLst>
                              <a:gd name="T0" fmla="*/ 2 w 2"/>
                              <a:gd name="T1" fmla="*/ 1 h 8"/>
                              <a:gd name="T2" fmla="*/ 1 w 2"/>
                              <a:gd name="T3" fmla="*/ 8 h 8"/>
                              <a:gd name="T4" fmla="*/ 0 w 2"/>
                              <a:gd name="T5" fmla="*/ 3 h 8"/>
                              <a:gd name="T6" fmla="*/ 1 w 2"/>
                              <a:gd name="T7" fmla="*/ 0 h 8"/>
                              <a:gd name="T8" fmla="*/ 2 w 2"/>
                              <a:gd name="T9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1"/>
                                </a:moveTo>
                                <a:cubicBezTo>
                                  <a:pt x="1" y="3"/>
                                  <a:pt x="2" y="7"/>
                                  <a:pt x="1" y="8"/>
                                </a:cubicBezTo>
                                <a:cubicBezTo>
                                  <a:pt x="1" y="7"/>
                                  <a:pt x="2" y="4"/>
                                  <a:pt x="0" y="3"/>
                                </a:cubicBezTo>
                                <a:cubicBezTo>
                                  <a:pt x="2" y="2"/>
                                  <a:pt x="0" y="0"/>
                                  <a:pt x="1" y="0"/>
                                </a:cubicBezTo>
                                <a:cubicBezTo>
                                  <a:pt x="1" y="1"/>
                                  <a:pt x="1" y="1"/>
                                  <a:pt x="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1196"/>
                        <wps:cNvSpPr>
                          <a:spLocks noEditPoints="1"/>
                        </wps:cNvSpPr>
                        <wps:spPr bwMode="auto">
                          <a:xfrm>
                            <a:off x="6" y="-6"/>
                            <a:ext cx="153" cy="1314"/>
                          </a:xfrm>
                          <a:custGeom>
                            <a:avLst/>
                            <a:gdLst>
                              <a:gd name="T0" fmla="*/ 6 w 26"/>
                              <a:gd name="T1" fmla="*/ 187 h 222"/>
                              <a:gd name="T2" fmla="*/ 3 w 26"/>
                              <a:gd name="T3" fmla="*/ 93 h 222"/>
                              <a:gd name="T4" fmla="*/ 2 w 26"/>
                              <a:gd name="T5" fmla="*/ 72 h 222"/>
                              <a:gd name="T6" fmla="*/ 1 w 26"/>
                              <a:gd name="T7" fmla="*/ 2 h 222"/>
                              <a:gd name="T8" fmla="*/ 21 w 26"/>
                              <a:gd name="T9" fmla="*/ 79 h 222"/>
                              <a:gd name="T10" fmla="*/ 22 w 26"/>
                              <a:gd name="T11" fmla="*/ 153 h 222"/>
                              <a:gd name="T12" fmla="*/ 26 w 26"/>
                              <a:gd name="T13" fmla="*/ 220 h 222"/>
                              <a:gd name="T14" fmla="*/ 23 w 26"/>
                              <a:gd name="T15" fmla="*/ 204 h 222"/>
                              <a:gd name="T16" fmla="*/ 13 w 26"/>
                              <a:gd name="T17" fmla="*/ 197 h 222"/>
                              <a:gd name="T18" fmla="*/ 18 w 26"/>
                              <a:gd name="T19" fmla="*/ 198 h 222"/>
                              <a:gd name="T20" fmla="*/ 18 w 26"/>
                              <a:gd name="T21" fmla="*/ 201 h 222"/>
                              <a:gd name="T22" fmla="*/ 17 w 26"/>
                              <a:gd name="T23" fmla="*/ 191 h 222"/>
                              <a:gd name="T24" fmla="*/ 13 w 26"/>
                              <a:gd name="T25" fmla="*/ 185 h 222"/>
                              <a:gd name="T26" fmla="*/ 11 w 26"/>
                              <a:gd name="T27" fmla="*/ 187 h 222"/>
                              <a:gd name="T28" fmla="*/ 11 w 26"/>
                              <a:gd name="T29" fmla="*/ 189 h 222"/>
                              <a:gd name="T30" fmla="*/ 11 w 26"/>
                              <a:gd name="T31" fmla="*/ 186 h 222"/>
                              <a:gd name="T32" fmla="*/ 14 w 26"/>
                              <a:gd name="T33" fmla="*/ 184 h 222"/>
                              <a:gd name="T34" fmla="*/ 11 w 26"/>
                              <a:gd name="T35" fmla="*/ 172 h 222"/>
                              <a:gd name="T36" fmla="*/ 19 w 26"/>
                              <a:gd name="T37" fmla="*/ 170 h 222"/>
                              <a:gd name="T38" fmla="*/ 11 w 26"/>
                              <a:gd name="T39" fmla="*/ 168 h 222"/>
                              <a:gd name="T40" fmla="*/ 14 w 26"/>
                              <a:gd name="T41" fmla="*/ 157 h 222"/>
                              <a:gd name="T42" fmla="*/ 14 w 26"/>
                              <a:gd name="T43" fmla="*/ 157 h 222"/>
                              <a:gd name="T44" fmla="*/ 9 w 26"/>
                              <a:gd name="T45" fmla="*/ 158 h 222"/>
                              <a:gd name="T46" fmla="*/ 11 w 26"/>
                              <a:gd name="T47" fmla="*/ 151 h 222"/>
                              <a:gd name="T48" fmla="*/ 15 w 26"/>
                              <a:gd name="T49" fmla="*/ 141 h 222"/>
                              <a:gd name="T50" fmla="*/ 15 w 26"/>
                              <a:gd name="T51" fmla="*/ 134 h 222"/>
                              <a:gd name="T52" fmla="*/ 6 w 26"/>
                              <a:gd name="T53" fmla="*/ 133 h 222"/>
                              <a:gd name="T54" fmla="*/ 9 w 26"/>
                              <a:gd name="T55" fmla="*/ 133 h 222"/>
                              <a:gd name="T56" fmla="*/ 6 w 26"/>
                              <a:gd name="T57" fmla="*/ 126 h 222"/>
                              <a:gd name="T58" fmla="*/ 6 w 26"/>
                              <a:gd name="T59" fmla="*/ 124 h 222"/>
                              <a:gd name="T60" fmla="*/ 17 w 26"/>
                              <a:gd name="T61" fmla="*/ 100 h 222"/>
                              <a:gd name="T62" fmla="*/ 15 w 26"/>
                              <a:gd name="T63" fmla="*/ 108 h 222"/>
                              <a:gd name="T64" fmla="*/ 20 w 26"/>
                              <a:gd name="T65" fmla="*/ 105 h 222"/>
                              <a:gd name="T66" fmla="*/ 6 w 26"/>
                              <a:gd name="T67" fmla="*/ 109 h 222"/>
                              <a:gd name="T68" fmla="*/ 15 w 26"/>
                              <a:gd name="T69" fmla="*/ 103 h 222"/>
                              <a:gd name="T70" fmla="*/ 15 w 26"/>
                              <a:gd name="T71" fmla="*/ 106 h 222"/>
                              <a:gd name="T72" fmla="*/ 20 w 26"/>
                              <a:gd name="T73" fmla="*/ 101 h 222"/>
                              <a:gd name="T74" fmla="*/ 20 w 26"/>
                              <a:gd name="T75" fmla="*/ 103 h 222"/>
                              <a:gd name="T76" fmla="*/ 13 w 26"/>
                              <a:gd name="T77" fmla="*/ 98 h 222"/>
                              <a:gd name="T78" fmla="*/ 14 w 26"/>
                              <a:gd name="T79" fmla="*/ 98 h 222"/>
                              <a:gd name="T80" fmla="*/ 15 w 26"/>
                              <a:gd name="T81" fmla="*/ 97 h 222"/>
                              <a:gd name="T82" fmla="*/ 16 w 26"/>
                              <a:gd name="T83" fmla="*/ 98 h 222"/>
                              <a:gd name="T84" fmla="*/ 15 w 26"/>
                              <a:gd name="T85" fmla="*/ 86 h 222"/>
                              <a:gd name="T86" fmla="*/ 16 w 26"/>
                              <a:gd name="T87" fmla="*/ 86 h 222"/>
                              <a:gd name="T88" fmla="*/ 6 w 26"/>
                              <a:gd name="T89" fmla="*/ 76 h 222"/>
                              <a:gd name="T90" fmla="*/ 10 w 26"/>
                              <a:gd name="T91" fmla="*/ 69 h 222"/>
                              <a:gd name="T92" fmla="*/ 6 w 26"/>
                              <a:gd name="T93" fmla="*/ 61 h 222"/>
                              <a:gd name="T94" fmla="*/ 6 w 26"/>
                              <a:gd name="T95" fmla="*/ 61 h 222"/>
                              <a:gd name="T96" fmla="*/ 4 w 26"/>
                              <a:gd name="T97" fmla="*/ 54 h 222"/>
                              <a:gd name="T98" fmla="*/ 7 w 26"/>
                              <a:gd name="T99" fmla="*/ 56 h 222"/>
                              <a:gd name="T100" fmla="*/ 10 w 26"/>
                              <a:gd name="T101" fmla="*/ 48 h 222"/>
                              <a:gd name="T102" fmla="*/ 10 w 26"/>
                              <a:gd name="T103" fmla="*/ 42 h 222"/>
                              <a:gd name="T104" fmla="*/ 13 w 26"/>
                              <a:gd name="T105" fmla="*/ 40 h 222"/>
                              <a:gd name="T106" fmla="*/ 6 w 26"/>
                              <a:gd name="T107" fmla="*/ 38 h 222"/>
                              <a:gd name="T108" fmla="*/ 2 w 26"/>
                              <a:gd name="T109" fmla="*/ 32 h 222"/>
                              <a:gd name="T110" fmla="*/ 13 w 26"/>
                              <a:gd name="T111" fmla="*/ 18 h 222"/>
                              <a:gd name="T112" fmla="*/ 6 w 26"/>
                              <a:gd name="T113" fmla="*/ 16 h 222"/>
                              <a:gd name="T114" fmla="*/ 6 w 26"/>
                              <a:gd name="T115" fmla="*/ 19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6" h="222">
                                <a:moveTo>
                                  <a:pt x="9" y="222"/>
                                </a:moveTo>
                                <a:cubicBezTo>
                                  <a:pt x="8" y="222"/>
                                  <a:pt x="8" y="222"/>
                                  <a:pt x="8" y="222"/>
                                </a:cubicBezTo>
                                <a:cubicBezTo>
                                  <a:pt x="7" y="213"/>
                                  <a:pt x="6" y="196"/>
                                  <a:pt x="6" y="187"/>
                                </a:cubicBezTo>
                                <a:cubicBezTo>
                                  <a:pt x="5" y="179"/>
                                  <a:pt x="6" y="170"/>
                                  <a:pt x="4" y="162"/>
                                </a:cubicBezTo>
                                <a:cubicBezTo>
                                  <a:pt x="4" y="153"/>
                                  <a:pt x="5" y="143"/>
                                  <a:pt x="4" y="135"/>
                                </a:cubicBezTo>
                                <a:cubicBezTo>
                                  <a:pt x="4" y="117"/>
                                  <a:pt x="3" y="110"/>
                                  <a:pt x="3" y="93"/>
                                </a:cubicBezTo>
                                <a:cubicBezTo>
                                  <a:pt x="3" y="93"/>
                                  <a:pt x="2" y="94"/>
                                  <a:pt x="1" y="93"/>
                                </a:cubicBezTo>
                                <a:cubicBezTo>
                                  <a:pt x="4" y="91"/>
                                  <a:pt x="3" y="87"/>
                                  <a:pt x="3" y="83"/>
                                </a:cubicBezTo>
                                <a:cubicBezTo>
                                  <a:pt x="2" y="80"/>
                                  <a:pt x="2" y="76"/>
                                  <a:pt x="2" y="72"/>
                                </a:cubicBezTo>
                                <a:cubicBezTo>
                                  <a:pt x="1" y="65"/>
                                  <a:pt x="2" y="59"/>
                                  <a:pt x="2" y="55"/>
                                </a:cubicBezTo>
                                <a:cubicBezTo>
                                  <a:pt x="1" y="39"/>
                                  <a:pt x="1" y="21"/>
                                  <a:pt x="0" y="6"/>
                                </a:cubicBezTo>
                                <a:cubicBezTo>
                                  <a:pt x="0" y="4"/>
                                  <a:pt x="0" y="3"/>
                                  <a:pt x="1" y="2"/>
                                </a:cubicBezTo>
                                <a:cubicBezTo>
                                  <a:pt x="4" y="1"/>
                                  <a:pt x="11" y="1"/>
                                  <a:pt x="17" y="0"/>
                                </a:cubicBezTo>
                                <a:cubicBezTo>
                                  <a:pt x="19" y="15"/>
                                  <a:pt x="18" y="32"/>
                                  <a:pt x="20" y="46"/>
                                </a:cubicBezTo>
                                <a:cubicBezTo>
                                  <a:pt x="19" y="53"/>
                                  <a:pt x="20" y="67"/>
                                  <a:pt x="21" y="79"/>
                                </a:cubicBezTo>
                                <a:cubicBezTo>
                                  <a:pt x="20" y="94"/>
                                  <a:pt x="21" y="108"/>
                                  <a:pt x="22" y="123"/>
                                </a:cubicBezTo>
                                <a:cubicBezTo>
                                  <a:pt x="22" y="124"/>
                                  <a:pt x="22" y="124"/>
                                  <a:pt x="22" y="126"/>
                                </a:cubicBezTo>
                                <a:cubicBezTo>
                                  <a:pt x="24" y="134"/>
                                  <a:pt x="21" y="144"/>
                                  <a:pt x="22" y="153"/>
                                </a:cubicBezTo>
                                <a:cubicBezTo>
                                  <a:pt x="22" y="156"/>
                                  <a:pt x="23" y="166"/>
                                  <a:pt x="23" y="170"/>
                                </a:cubicBezTo>
                                <a:cubicBezTo>
                                  <a:pt x="24" y="181"/>
                                  <a:pt x="23" y="190"/>
                                  <a:pt x="24" y="199"/>
                                </a:cubicBezTo>
                                <a:cubicBezTo>
                                  <a:pt x="24" y="206"/>
                                  <a:pt x="25" y="213"/>
                                  <a:pt x="26" y="220"/>
                                </a:cubicBezTo>
                                <a:cubicBezTo>
                                  <a:pt x="25" y="220"/>
                                  <a:pt x="25" y="221"/>
                                  <a:pt x="24" y="222"/>
                                </a:cubicBezTo>
                                <a:cubicBezTo>
                                  <a:pt x="20" y="221"/>
                                  <a:pt x="13" y="222"/>
                                  <a:pt x="9" y="222"/>
                                </a:cubicBezTo>
                                <a:close/>
                                <a:moveTo>
                                  <a:pt x="23" y="204"/>
                                </a:moveTo>
                                <a:cubicBezTo>
                                  <a:pt x="23" y="205"/>
                                  <a:pt x="22" y="207"/>
                                  <a:pt x="23" y="207"/>
                                </a:cubicBezTo>
                                <a:cubicBezTo>
                                  <a:pt x="23" y="206"/>
                                  <a:pt x="24" y="204"/>
                                  <a:pt x="23" y="204"/>
                                </a:cubicBezTo>
                                <a:close/>
                                <a:moveTo>
                                  <a:pt x="13" y="197"/>
                                </a:moveTo>
                                <a:cubicBezTo>
                                  <a:pt x="14" y="200"/>
                                  <a:pt x="13" y="204"/>
                                  <a:pt x="15" y="205"/>
                                </a:cubicBezTo>
                                <a:cubicBezTo>
                                  <a:pt x="14" y="203"/>
                                  <a:pt x="15" y="199"/>
                                  <a:pt x="13" y="197"/>
                                </a:cubicBezTo>
                                <a:close/>
                                <a:moveTo>
                                  <a:pt x="18" y="198"/>
                                </a:moveTo>
                                <a:cubicBezTo>
                                  <a:pt x="18" y="198"/>
                                  <a:pt x="17" y="198"/>
                                  <a:pt x="17" y="198"/>
                                </a:cubicBezTo>
                                <a:cubicBezTo>
                                  <a:pt x="17" y="199"/>
                                  <a:pt x="17" y="200"/>
                                  <a:pt x="17" y="201"/>
                                </a:cubicBezTo>
                                <a:cubicBezTo>
                                  <a:pt x="17" y="201"/>
                                  <a:pt x="18" y="201"/>
                                  <a:pt x="18" y="201"/>
                                </a:cubicBezTo>
                                <a:cubicBezTo>
                                  <a:pt x="18" y="200"/>
                                  <a:pt x="18" y="199"/>
                                  <a:pt x="18" y="198"/>
                                </a:cubicBezTo>
                                <a:close/>
                                <a:moveTo>
                                  <a:pt x="17" y="177"/>
                                </a:moveTo>
                                <a:cubicBezTo>
                                  <a:pt x="16" y="180"/>
                                  <a:pt x="16" y="188"/>
                                  <a:pt x="17" y="191"/>
                                </a:cubicBezTo>
                                <a:cubicBezTo>
                                  <a:pt x="16" y="191"/>
                                  <a:pt x="16" y="195"/>
                                  <a:pt x="17" y="196"/>
                                </a:cubicBezTo>
                                <a:cubicBezTo>
                                  <a:pt x="17" y="190"/>
                                  <a:pt x="16" y="184"/>
                                  <a:pt x="17" y="177"/>
                                </a:cubicBezTo>
                                <a:close/>
                                <a:moveTo>
                                  <a:pt x="13" y="185"/>
                                </a:moveTo>
                                <a:cubicBezTo>
                                  <a:pt x="13" y="188"/>
                                  <a:pt x="12" y="193"/>
                                  <a:pt x="13" y="196"/>
                                </a:cubicBezTo>
                                <a:cubicBezTo>
                                  <a:pt x="13" y="192"/>
                                  <a:pt x="14" y="187"/>
                                  <a:pt x="13" y="185"/>
                                </a:cubicBezTo>
                                <a:close/>
                                <a:moveTo>
                                  <a:pt x="11" y="187"/>
                                </a:moveTo>
                                <a:cubicBezTo>
                                  <a:pt x="11" y="187"/>
                                  <a:pt x="11" y="187"/>
                                  <a:pt x="11" y="187"/>
                                </a:cubicBezTo>
                                <a:cubicBezTo>
                                  <a:pt x="11" y="188"/>
                                  <a:pt x="11" y="188"/>
                                  <a:pt x="11" y="189"/>
                                </a:cubicBezTo>
                                <a:cubicBezTo>
                                  <a:pt x="11" y="189"/>
                                  <a:pt x="11" y="189"/>
                                  <a:pt x="11" y="189"/>
                                </a:cubicBezTo>
                                <a:cubicBezTo>
                                  <a:pt x="11" y="188"/>
                                  <a:pt x="11" y="188"/>
                                  <a:pt x="11" y="187"/>
                                </a:cubicBezTo>
                                <a:close/>
                                <a:moveTo>
                                  <a:pt x="10" y="183"/>
                                </a:moveTo>
                                <a:cubicBezTo>
                                  <a:pt x="11" y="183"/>
                                  <a:pt x="10" y="186"/>
                                  <a:pt x="11" y="186"/>
                                </a:cubicBezTo>
                                <a:cubicBezTo>
                                  <a:pt x="11" y="185"/>
                                  <a:pt x="12" y="182"/>
                                  <a:pt x="10" y="183"/>
                                </a:cubicBezTo>
                                <a:close/>
                                <a:moveTo>
                                  <a:pt x="13" y="180"/>
                                </a:moveTo>
                                <a:cubicBezTo>
                                  <a:pt x="14" y="181"/>
                                  <a:pt x="13" y="184"/>
                                  <a:pt x="14" y="184"/>
                                </a:cubicBezTo>
                                <a:cubicBezTo>
                                  <a:pt x="14" y="183"/>
                                  <a:pt x="15" y="180"/>
                                  <a:pt x="13" y="180"/>
                                </a:cubicBezTo>
                                <a:close/>
                                <a:moveTo>
                                  <a:pt x="10" y="169"/>
                                </a:moveTo>
                                <a:cubicBezTo>
                                  <a:pt x="11" y="170"/>
                                  <a:pt x="10" y="172"/>
                                  <a:pt x="11" y="172"/>
                                </a:cubicBezTo>
                                <a:cubicBezTo>
                                  <a:pt x="11" y="171"/>
                                  <a:pt x="12" y="169"/>
                                  <a:pt x="10" y="169"/>
                                </a:cubicBezTo>
                                <a:close/>
                                <a:moveTo>
                                  <a:pt x="18" y="167"/>
                                </a:moveTo>
                                <a:cubicBezTo>
                                  <a:pt x="19" y="168"/>
                                  <a:pt x="18" y="170"/>
                                  <a:pt x="19" y="170"/>
                                </a:cubicBezTo>
                                <a:cubicBezTo>
                                  <a:pt x="19" y="169"/>
                                  <a:pt x="20" y="167"/>
                                  <a:pt x="18" y="167"/>
                                </a:cubicBezTo>
                                <a:close/>
                                <a:moveTo>
                                  <a:pt x="11" y="162"/>
                                </a:moveTo>
                                <a:cubicBezTo>
                                  <a:pt x="10" y="163"/>
                                  <a:pt x="12" y="167"/>
                                  <a:pt x="11" y="168"/>
                                </a:cubicBezTo>
                                <a:cubicBezTo>
                                  <a:pt x="12" y="168"/>
                                  <a:pt x="11" y="170"/>
                                  <a:pt x="12" y="170"/>
                                </a:cubicBezTo>
                                <a:cubicBezTo>
                                  <a:pt x="12" y="166"/>
                                  <a:pt x="11" y="166"/>
                                  <a:pt x="11" y="162"/>
                                </a:cubicBezTo>
                                <a:close/>
                                <a:moveTo>
                                  <a:pt x="14" y="157"/>
                                </a:moveTo>
                                <a:cubicBezTo>
                                  <a:pt x="13" y="157"/>
                                  <a:pt x="14" y="158"/>
                                  <a:pt x="13" y="158"/>
                                </a:cubicBezTo>
                                <a:cubicBezTo>
                                  <a:pt x="13" y="160"/>
                                  <a:pt x="12" y="164"/>
                                  <a:pt x="14" y="167"/>
                                </a:cubicBezTo>
                                <a:cubicBezTo>
                                  <a:pt x="14" y="163"/>
                                  <a:pt x="14" y="160"/>
                                  <a:pt x="14" y="157"/>
                                </a:cubicBezTo>
                                <a:close/>
                                <a:moveTo>
                                  <a:pt x="9" y="158"/>
                                </a:moveTo>
                                <a:cubicBezTo>
                                  <a:pt x="8" y="159"/>
                                  <a:pt x="8" y="164"/>
                                  <a:pt x="9" y="165"/>
                                </a:cubicBezTo>
                                <a:cubicBezTo>
                                  <a:pt x="9" y="163"/>
                                  <a:pt x="9" y="161"/>
                                  <a:pt x="9" y="158"/>
                                </a:cubicBezTo>
                                <a:close/>
                                <a:moveTo>
                                  <a:pt x="11" y="151"/>
                                </a:moveTo>
                                <a:cubicBezTo>
                                  <a:pt x="11" y="153"/>
                                  <a:pt x="10" y="157"/>
                                  <a:pt x="12" y="157"/>
                                </a:cubicBezTo>
                                <a:cubicBezTo>
                                  <a:pt x="12" y="155"/>
                                  <a:pt x="13" y="151"/>
                                  <a:pt x="11" y="151"/>
                                </a:cubicBezTo>
                                <a:close/>
                                <a:moveTo>
                                  <a:pt x="15" y="141"/>
                                </a:moveTo>
                                <a:cubicBezTo>
                                  <a:pt x="16" y="143"/>
                                  <a:pt x="15" y="146"/>
                                  <a:pt x="16" y="147"/>
                                </a:cubicBezTo>
                                <a:cubicBezTo>
                                  <a:pt x="16" y="145"/>
                                  <a:pt x="17" y="142"/>
                                  <a:pt x="15" y="141"/>
                                </a:cubicBezTo>
                                <a:close/>
                                <a:moveTo>
                                  <a:pt x="15" y="134"/>
                                </a:moveTo>
                                <a:cubicBezTo>
                                  <a:pt x="16" y="135"/>
                                  <a:pt x="15" y="137"/>
                                  <a:pt x="16" y="138"/>
                                </a:cubicBezTo>
                                <a:cubicBezTo>
                                  <a:pt x="16" y="136"/>
                                  <a:pt x="17" y="134"/>
                                  <a:pt x="15" y="134"/>
                                </a:cubicBezTo>
                                <a:close/>
                                <a:moveTo>
                                  <a:pt x="6" y="133"/>
                                </a:moveTo>
                                <a:cubicBezTo>
                                  <a:pt x="7" y="134"/>
                                  <a:pt x="6" y="137"/>
                                  <a:pt x="7" y="137"/>
                                </a:cubicBezTo>
                                <a:cubicBezTo>
                                  <a:pt x="7" y="136"/>
                                  <a:pt x="8" y="133"/>
                                  <a:pt x="6" y="133"/>
                                </a:cubicBezTo>
                                <a:close/>
                                <a:moveTo>
                                  <a:pt x="9" y="125"/>
                                </a:moveTo>
                                <a:cubicBezTo>
                                  <a:pt x="8" y="125"/>
                                  <a:pt x="10" y="127"/>
                                  <a:pt x="8" y="128"/>
                                </a:cubicBezTo>
                                <a:cubicBezTo>
                                  <a:pt x="10" y="129"/>
                                  <a:pt x="9" y="132"/>
                                  <a:pt x="9" y="133"/>
                                </a:cubicBezTo>
                                <a:cubicBezTo>
                                  <a:pt x="10" y="132"/>
                                  <a:pt x="9" y="128"/>
                                  <a:pt x="10" y="126"/>
                                </a:cubicBezTo>
                                <a:cubicBezTo>
                                  <a:pt x="9" y="126"/>
                                  <a:pt x="9" y="126"/>
                                  <a:pt x="9" y="125"/>
                                </a:cubicBezTo>
                                <a:close/>
                                <a:moveTo>
                                  <a:pt x="6" y="126"/>
                                </a:moveTo>
                                <a:cubicBezTo>
                                  <a:pt x="6" y="127"/>
                                  <a:pt x="5" y="130"/>
                                  <a:pt x="6" y="130"/>
                                </a:cubicBezTo>
                                <a:cubicBezTo>
                                  <a:pt x="6" y="129"/>
                                  <a:pt x="7" y="126"/>
                                  <a:pt x="6" y="126"/>
                                </a:cubicBezTo>
                                <a:close/>
                                <a:moveTo>
                                  <a:pt x="6" y="124"/>
                                </a:moveTo>
                                <a:cubicBezTo>
                                  <a:pt x="5" y="123"/>
                                  <a:pt x="5" y="126"/>
                                  <a:pt x="6" y="125"/>
                                </a:cubicBezTo>
                                <a:cubicBezTo>
                                  <a:pt x="6" y="125"/>
                                  <a:pt x="6" y="124"/>
                                  <a:pt x="6" y="124"/>
                                </a:cubicBezTo>
                                <a:close/>
                                <a:moveTo>
                                  <a:pt x="17" y="100"/>
                                </a:moveTo>
                                <a:cubicBezTo>
                                  <a:pt x="16" y="104"/>
                                  <a:pt x="16" y="112"/>
                                  <a:pt x="17" y="116"/>
                                </a:cubicBezTo>
                                <a:cubicBezTo>
                                  <a:pt x="17" y="110"/>
                                  <a:pt x="17" y="105"/>
                                  <a:pt x="17" y="100"/>
                                </a:cubicBezTo>
                                <a:close/>
                                <a:moveTo>
                                  <a:pt x="15" y="108"/>
                                </a:moveTo>
                                <a:cubicBezTo>
                                  <a:pt x="14" y="109"/>
                                  <a:pt x="14" y="113"/>
                                  <a:pt x="15" y="114"/>
                                </a:cubicBezTo>
                                <a:cubicBezTo>
                                  <a:pt x="15" y="112"/>
                                  <a:pt x="15" y="110"/>
                                  <a:pt x="15" y="108"/>
                                </a:cubicBezTo>
                                <a:close/>
                                <a:moveTo>
                                  <a:pt x="20" y="105"/>
                                </a:moveTo>
                                <a:cubicBezTo>
                                  <a:pt x="19" y="107"/>
                                  <a:pt x="19" y="112"/>
                                  <a:pt x="20" y="114"/>
                                </a:cubicBezTo>
                                <a:cubicBezTo>
                                  <a:pt x="20" y="111"/>
                                  <a:pt x="20" y="108"/>
                                  <a:pt x="20" y="105"/>
                                </a:cubicBezTo>
                                <a:close/>
                                <a:moveTo>
                                  <a:pt x="6" y="109"/>
                                </a:moveTo>
                                <a:cubicBezTo>
                                  <a:pt x="6" y="110"/>
                                  <a:pt x="5" y="111"/>
                                  <a:pt x="6" y="111"/>
                                </a:cubicBezTo>
                                <a:cubicBezTo>
                                  <a:pt x="6" y="110"/>
                                  <a:pt x="7" y="109"/>
                                  <a:pt x="6" y="109"/>
                                </a:cubicBezTo>
                                <a:close/>
                                <a:moveTo>
                                  <a:pt x="15" y="103"/>
                                </a:moveTo>
                                <a:cubicBezTo>
                                  <a:pt x="15" y="103"/>
                                  <a:pt x="15" y="103"/>
                                  <a:pt x="15" y="103"/>
                                </a:cubicBezTo>
                                <a:cubicBezTo>
                                  <a:pt x="15" y="104"/>
                                  <a:pt x="15" y="105"/>
                                  <a:pt x="15" y="106"/>
                                </a:cubicBezTo>
                                <a:cubicBezTo>
                                  <a:pt x="15" y="106"/>
                                  <a:pt x="15" y="106"/>
                                  <a:pt x="15" y="106"/>
                                </a:cubicBezTo>
                                <a:cubicBezTo>
                                  <a:pt x="15" y="105"/>
                                  <a:pt x="15" y="104"/>
                                  <a:pt x="15" y="103"/>
                                </a:cubicBezTo>
                                <a:close/>
                                <a:moveTo>
                                  <a:pt x="20" y="103"/>
                                </a:moveTo>
                                <a:cubicBezTo>
                                  <a:pt x="20" y="102"/>
                                  <a:pt x="19" y="101"/>
                                  <a:pt x="20" y="101"/>
                                </a:cubicBezTo>
                                <a:cubicBezTo>
                                  <a:pt x="20" y="100"/>
                                  <a:pt x="20" y="99"/>
                                  <a:pt x="20" y="98"/>
                                </a:cubicBezTo>
                                <a:cubicBezTo>
                                  <a:pt x="20" y="98"/>
                                  <a:pt x="19" y="98"/>
                                  <a:pt x="19" y="98"/>
                                </a:cubicBezTo>
                                <a:cubicBezTo>
                                  <a:pt x="19" y="100"/>
                                  <a:pt x="18" y="103"/>
                                  <a:pt x="20" y="103"/>
                                </a:cubicBezTo>
                                <a:cubicBezTo>
                                  <a:pt x="20" y="103"/>
                                  <a:pt x="20" y="103"/>
                                  <a:pt x="20" y="103"/>
                                </a:cubicBezTo>
                                <a:close/>
                                <a:moveTo>
                                  <a:pt x="14" y="98"/>
                                </a:moveTo>
                                <a:cubicBezTo>
                                  <a:pt x="14" y="98"/>
                                  <a:pt x="14" y="98"/>
                                  <a:pt x="13" y="98"/>
                                </a:cubicBezTo>
                                <a:cubicBezTo>
                                  <a:pt x="13" y="99"/>
                                  <a:pt x="13" y="99"/>
                                  <a:pt x="13" y="100"/>
                                </a:cubicBezTo>
                                <a:cubicBezTo>
                                  <a:pt x="14" y="100"/>
                                  <a:pt x="14" y="100"/>
                                  <a:pt x="14" y="100"/>
                                </a:cubicBezTo>
                                <a:cubicBezTo>
                                  <a:pt x="14" y="99"/>
                                  <a:pt x="14" y="99"/>
                                  <a:pt x="14" y="98"/>
                                </a:cubicBezTo>
                                <a:close/>
                                <a:moveTo>
                                  <a:pt x="15" y="97"/>
                                </a:moveTo>
                                <a:cubicBezTo>
                                  <a:pt x="15" y="98"/>
                                  <a:pt x="14" y="99"/>
                                  <a:pt x="15" y="99"/>
                                </a:cubicBezTo>
                                <a:cubicBezTo>
                                  <a:pt x="15" y="98"/>
                                  <a:pt x="16" y="97"/>
                                  <a:pt x="15" y="97"/>
                                </a:cubicBezTo>
                                <a:close/>
                                <a:moveTo>
                                  <a:pt x="17" y="98"/>
                                </a:moveTo>
                                <a:cubicBezTo>
                                  <a:pt x="16" y="97"/>
                                  <a:pt x="16" y="96"/>
                                  <a:pt x="16" y="94"/>
                                </a:cubicBezTo>
                                <a:cubicBezTo>
                                  <a:pt x="15" y="94"/>
                                  <a:pt x="15" y="98"/>
                                  <a:pt x="16" y="98"/>
                                </a:cubicBezTo>
                                <a:cubicBezTo>
                                  <a:pt x="16" y="98"/>
                                  <a:pt x="16" y="98"/>
                                  <a:pt x="17" y="98"/>
                                </a:cubicBezTo>
                                <a:close/>
                                <a:moveTo>
                                  <a:pt x="16" y="86"/>
                                </a:moveTo>
                                <a:cubicBezTo>
                                  <a:pt x="16" y="86"/>
                                  <a:pt x="16" y="86"/>
                                  <a:pt x="15" y="86"/>
                                </a:cubicBezTo>
                                <a:cubicBezTo>
                                  <a:pt x="15" y="87"/>
                                  <a:pt x="15" y="87"/>
                                  <a:pt x="15" y="88"/>
                                </a:cubicBezTo>
                                <a:cubicBezTo>
                                  <a:pt x="16" y="88"/>
                                  <a:pt x="16" y="88"/>
                                  <a:pt x="16" y="88"/>
                                </a:cubicBezTo>
                                <a:cubicBezTo>
                                  <a:pt x="16" y="87"/>
                                  <a:pt x="16" y="87"/>
                                  <a:pt x="16" y="86"/>
                                </a:cubicBezTo>
                                <a:close/>
                                <a:moveTo>
                                  <a:pt x="5" y="71"/>
                                </a:moveTo>
                                <a:cubicBezTo>
                                  <a:pt x="5" y="72"/>
                                  <a:pt x="5" y="74"/>
                                  <a:pt x="5" y="76"/>
                                </a:cubicBezTo>
                                <a:cubicBezTo>
                                  <a:pt x="6" y="76"/>
                                  <a:pt x="6" y="76"/>
                                  <a:pt x="6" y="76"/>
                                </a:cubicBezTo>
                                <a:cubicBezTo>
                                  <a:pt x="6" y="74"/>
                                  <a:pt x="6" y="72"/>
                                  <a:pt x="5" y="71"/>
                                </a:cubicBezTo>
                                <a:close/>
                                <a:moveTo>
                                  <a:pt x="11" y="69"/>
                                </a:moveTo>
                                <a:cubicBezTo>
                                  <a:pt x="10" y="69"/>
                                  <a:pt x="10" y="69"/>
                                  <a:pt x="10" y="69"/>
                                </a:cubicBezTo>
                                <a:cubicBezTo>
                                  <a:pt x="10" y="69"/>
                                  <a:pt x="10" y="70"/>
                                  <a:pt x="11" y="70"/>
                                </a:cubicBezTo>
                                <a:cubicBezTo>
                                  <a:pt x="11" y="70"/>
                                  <a:pt x="11" y="69"/>
                                  <a:pt x="11" y="69"/>
                                </a:cubicBezTo>
                                <a:close/>
                                <a:moveTo>
                                  <a:pt x="6" y="61"/>
                                </a:moveTo>
                                <a:cubicBezTo>
                                  <a:pt x="6" y="63"/>
                                  <a:pt x="6" y="65"/>
                                  <a:pt x="5" y="66"/>
                                </a:cubicBezTo>
                                <a:cubicBezTo>
                                  <a:pt x="6" y="66"/>
                                  <a:pt x="6" y="66"/>
                                  <a:pt x="6" y="66"/>
                                </a:cubicBezTo>
                                <a:cubicBezTo>
                                  <a:pt x="6" y="65"/>
                                  <a:pt x="7" y="62"/>
                                  <a:pt x="6" y="61"/>
                                </a:cubicBezTo>
                                <a:close/>
                                <a:moveTo>
                                  <a:pt x="4" y="54"/>
                                </a:moveTo>
                                <a:cubicBezTo>
                                  <a:pt x="4" y="55"/>
                                  <a:pt x="3" y="58"/>
                                  <a:pt x="4" y="59"/>
                                </a:cubicBezTo>
                                <a:cubicBezTo>
                                  <a:pt x="4" y="57"/>
                                  <a:pt x="5" y="54"/>
                                  <a:pt x="4" y="54"/>
                                </a:cubicBezTo>
                                <a:close/>
                                <a:moveTo>
                                  <a:pt x="6" y="53"/>
                                </a:moveTo>
                                <a:cubicBezTo>
                                  <a:pt x="6" y="54"/>
                                  <a:pt x="6" y="55"/>
                                  <a:pt x="6" y="56"/>
                                </a:cubicBezTo>
                                <a:cubicBezTo>
                                  <a:pt x="7" y="56"/>
                                  <a:pt x="7" y="56"/>
                                  <a:pt x="7" y="56"/>
                                </a:cubicBezTo>
                                <a:cubicBezTo>
                                  <a:pt x="7" y="55"/>
                                  <a:pt x="8" y="53"/>
                                  <a:pt x="6" y="53"/>
                                </a:cubicBezTo>
                                <a:close/>
                                <a:moveTo>
                                  <a:pt x="9" y="46"/>
                                </a:moveTo>
                                <a:cubicBezTo>
                                  <a:pt x="9" y="47"/>
                                  <a:pt x="9" y="48"/>
                                  <a:pt x="10" y="48"/>
                                </a:cubicBezTo>
                                <a:cubicBezTo>
                                  <a:pt x="9" y="47"/>
                                  <a:pt x="10" y="46"/>
                                  <a:pt x="9" y="46"/>
                                </a:cubicBezTo>
                                <a:close/>
                                <a:moveTo>
                                  <a:pt x="10" y="37"/>
                                </a:moveTo>
                                <a:cubicBezTo>
                                  <a:pt x="10" y="38"/>
                                  <a:pt x="9" y="41"/>
                                  <a:pt x="10" y="42"/>
                                </a:cubicBezTo>
                                <a:cubicBezTo>
                                  <a:pt x="10" y="41"/>
                                  <a:pt x="11" y="37"/>
                                  <a:pt x="10" y="37"/>
                                </a:cubicBezTo>
                                <a:close/>
                                <a:moveTo>
                                  <a:pt x="13" y="36"/>
                                </a:moveTo>
                                <a:cubicBezTo>
                                  <a:pt x="13" y="37"/>
                                  <a:pt x="12" y="40"/>
                                  <a:pt x="13" y="40"/>
                                </a:cubicBezTo>
                                <a:cubicBezTo>
                                  <a:pt x="13" y="39"/>
                                  <a:pt x="14" y="36"/>
                                  <a:pt x="13" y="36"/>
                                </a:cubicBezTo>
                                <a:close/>
                                <a:moveTo>
                                  <a:pt x="6" y="36"/>
                                </a:moveTo>
                                <a:cubicBezTo>
                                  <a:pt x="5" y="35"/>
                                  <a:pt x="5" y="38"/>
                                  <a:pt x="6" y="38"/>
                                </a:cubicBezTo>
                                <a:cubicBezTo>
                                  <a:pt x="6" y="37"/>
                                  <a:pt x="6" y="36"/>
                                  <a:pt x="6" y="36"/>
                                </a:cubicBezTo>
                                <a:close/>
                                <a:moveTo>
                                  <a:pt x="3" y="32"/>
                                </a:moveTo>
                                <a:cubicBezTo>
                                  <a:pt x="3" y="32"/>
                                  <a:pt x="2" y="32"/>
                                  <a:pt x="2" y="32"/>
                                </a:cubicBezTo>
                                <a:cubicBezTo>
                                  <a:pt x="3" y="32"/>
                                  <a:pt x="2" y="34"/>
                                  <a:pt x="3" y="34"/>
                                </a:cubicBezTo>
                                <a:cubicBezTo>
                                  <a:pt x="3" y="34"/>
                                  <a:pt x="3" y="33"/>
                                  <a:pt x="3" y="32"/>
                                </a:cubicBezTo>
                                <a:close/>
                                <a:moveTo>
                                  <a:pt x="13" y="18"/>
                                </a:moveTo>
                                <a:cubicBezTo>
                                  <a:pt x="12" y="19"/>
                                  <a:pt x="12" y="25"/>
                                  <a:pt x="13" y="26"/>
                                </a:cubicBezTo>
                                <a:cubicBezTo>
                                  <a:pt x="13" y="24"/>
                                  <a:pt x="13" y="21"/>
                                  <a:pt x="13" y="18"/>
                                </a:cubicBezTo>
                                <a:close/>
                                <a:moveTo>
                                  <a:pt x="6" y="16"/>
                                </a:moveTo>
                                <a:cubicBezTo>
                                  <a:pt x="6" y="16"/>
                                  <a:pt x="6" y="16"/>
                                  <a:pt x="6" y="16"/>
                                </a:cubicBezTo>
                                <a:cubicBezTo>
                                  <a:pt x="6" y="17"/>
                                  <a:pt x="6" y="18"/>
                                  <a:pt x="6" y="19"/>
                                </a:cubicBezTo>
                                <a:cubicBezTo>
                                  <a:pt x="6" y="19"/>
                                  <a:pt x="6" y="19"/>
                                  <a:pt x="6" y="19"/>
                                </a:cubicBezTo>
                                <a:cubicBezTo>
                                  <a:pt x="6" y="18"/>
                                  <a:pt x="6" y="17"/>
                                  <a:pt x="6" y="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1197"/>
                        <wps:cNvSpPr>
                          <a:spLocks noEditPoints="1"/>
                        </wps:cNvSpPr>
                        <wps:spPr bwMode="auto">
                          <a:xfrm>
                            <a:off x="2487" y="2728"/>
                            <a:ext cx="118" cy="503"/>
                          </a:xfrm>
                          <a:custGeom>
                            <a:avLst/>
                            <a:gdLst>
                              <a:gd name="T0" fmla="*/ 0 w 20"/>
                              <a:gd name="T1" fmla="*/ 71 h 85"/>
                              <a:gd name="T2" fmla="*/ 2 w 20"/>
                              <a:gd name="T3" fmla="*/ 35 h 85"/>
                              <a:gd name="T4" fmla="*/ 1 w 20"/>
                              <a:gd name="T5" fmla="*/ 27 h 85"/>
                              <a:gd name="T6" fmla="*/ 3 w 20"/>
                              <a:gd name="T7" fmla="*/ 0 h 85"/>
                              <a:gd name="T8" fmla="*/ 20 w 20"/>
                              <a:gd name="T9" fmla="*/ 30 h 85"/>
                              <a:gd name="T10" fmla="*/ 18 w 20"/>
                              <a:gd name="T11" fmla="*/ 58 h 85"/>
                              <a:gd name="T12" fmla="*/ 19 w 20"/>
                              <a:gd name="T13" fmla="*/ 84 h 85"/>
                              <a:gd name="T14" fmla="*/ 17 w 20"/>
                              <a:gd name="T15" fmla="*/ 78 h 85"/>
                              <a:gd name="T16" fmla="*/ 8 w 20"/>
                              <a:gd name="T17" fmla="*/ 75 h 85"/>
                              <a:gd name="T18" fmla="*/ 12 w 20"/>
                              <a:gd name="T19" fmla="*/ 75 h 85"/>
                              <a:gd name="T20" fmla="*/ 12 w 20"/>
                              <a:gd name="T21" fmla="*/ 76 h 85"/>
                              <a:gd name="T22" fmla="*/ 11 w 20"/>
                              <a:gd name="T23" fmla="*/ 73 h 85"/>
                              <a:gd name="T24" fmla="*/ 7 w 20"/>
                              <a:gd name="T25" fmla="*/ 70 h 85"/>
                              <a:gd name="T26" fmla="*/ 6 w 20"/>
                              <a:gd name="T27" fmla="*/ 71 h 85"/>
                              <a:gd name="T28" fmla="*/ 6 w 20"/>
                              <a:gd name="T29" fmla="*/ 72 h 85"/>
                              <a:gd name="T30" fmla="*/ 6 w 20"/>
                              <a:gd name="T31" fmla="*/ 71 h 85"/>
                              <a:gd name="T32" fmla="*/ 9 w 20"/>
                              <a:gd name="T33" fmla="*/ 70 h 85"/>
                              <a:gd name="T34" fmla="*/ 6 w 20"/>
                              <a:gd name="T35" fmla="*/ 65 h 85"/>
                              <a:gd name="T36" fmla="*/ 14 w 20"/>
                              <a:gd name="T37" fmla="*/ 65 h 85"/>
                              <a:gd name="T38" fmla="*/ 6 w 20"/>
                              <a:gd name="T39" fmla="*/ 64 h 85"/>
                              <a:gd name="T40" fmla="*/ 10 w 20"/>
                              <a:gd name="T41" fmla="*/ 60 h 85"/>
                              <a:gd name="T42" fmla="*/ 10 w 20"/>
                              <a:gd name="T43" fmla="*/ 60 h 85"/>
                              <a:gd name="T44" fmla="*/ 5 w 20"/>
                              <a:gd name="T45" fmla="*/ 60 h 85"/>
                              <a:gd name="T46" fmla="*/ 7 w 20"/>
                              <a:gd name="T47" fmla="*/ 57 h 85"/>
                              <a:gd name="T48" fmla="*/ 12 w 20"/>
                              <a:gd name="T49" fmla="*/ 54 h 85"/>
                              <a:gd name="T50" fmla="*/ 12 w 20"/>
                              <a:gd name="T51" fmla="*/ 51 h 85"/>
                              <a:gd name="T52" fmla="*/ 3 w 20"/>
                              <a:gd name="T53" fmla="*/ 50 h 85"/>
                              <a:gd name="T54" fmla="*/ 6 w 20"/>
                              <a:gd name="T55" fmla="*/ 51 h 85"/>
                              <a:gd name="T56" fmla="*/ 3 w 20"/>
                              <a:gd name="T57" fmla="*/ 48 h 85"/>
                              <a:gd name="T58" fmla="*/ 3 w 20"/>
                              <a:gd name="T59" fmla="*/ 47 h 85"/>
                              <a:gd name="T60" fmla="*/ 15 w 20"/>
                              <a:gd name="T61" fmla="*/ 38 h 85"/>
                              <a:gd name="T62" fmla="*/ 13 w 20"/>
                              <a:gd name="T63" fmla="*/ 41 h 85"/>
                              <a:gd name="T64" fmla="*/ 18 w 20"/>
                              <a:gd name="T65" fmla="*/ 40 h 85"/>
                              <a:gd name="T66" fmla="*/ 4 w 20"/>
                              <a:gd name="T67" fmla="*/ 41 h 85"/>
                              <a:gd name="T68" fmla="*/ 13 w 20"/>
                              <a:gd name="T69" fmla="*/ 39 h 85"/>
                              <a:gd name="T70" fmla="*/ 13 w 20"/>
                              <a:gd name="T71" fmla="*/ 40 h 85"/>
                              <a:gd name="T72" fmla="*/ 18 w 20"/>
                              <a:gd name="T73" fmla="*/ 38 h 85"/>
                              <a:gd name="T74" fmla="*/ 18 w 20"/>
                              <a:gd name="T75" fmla="*/ 39 h 85"/>
                              <a:gd name="T76" fmla="*/ 12 w 20"/>
                              <a:gd name="T77" fmla="*/ 37 h 85"/>
                              <a:gd name="T78" fmla="*/ 12 w 20"/>
                              <a:gd name="T79" fmla="*/ 37 h 85"/>
                              <a:gd name="T80" fmla="*/ 13 w 20"/>
                              <a:gd name="T81" fmla="*/ 37 h 85"/>
                              <a:gd name="T82" fmla="*/ 14 w 20"/>
                              <a:gd name="T83" fmla="*/ 37 h 85"/>
                              <a:gd name="T84" fmla="*/ 14 w 20"/>
                              <a:gd name="T85" fmla="*/ 32 h 85"/>
                              <a:gd name="T86" fmla="*/ 15 w 20"/>
                              <a:gd name="T87" fmla="*/ 32 h 85"/>
                              <a:gd name="T88" fmla="*/ 6 w 20"/>
                              <a:gd name="T89" fmla="*/ 28 h 85"/>
                              <a:gd name="T90" fmla="*/ 9 w 20"/>
                              <a:gd name="T91" fmla="*/ 26 h 85"/>
                              <a:gd name="T92" fmla="*/ 6 w 20"/>
                              <a:gd name="T93" fmla="*/ 23 h 85"/>
                              <a:gd name="T94" fmla="*/ 6 w 20"/>
                              <a:gd name="T95" fmla="*/ 23 h 85"/>
                              <a:gd name="T96" fmla="*/ 4 w 20"/>
                              <a:gd name="T97" fmla="*/ 20 h 85"/>
                              <a:gd name="T98" fmla="*/ 7 w 20"/>
                              <a:gd name="T99" fmla="*/ 21 h 85"/>
                              <a:gd name="T100" fmla="*/ 10 w 20"/>
                              <a:gd name="T101" fmla="*/ 18 h 85"/>
                              <a:gd name="T102" fmla="*/ 11 w 20"/>
                              <a:gd name="T103" fmla="*/ 16 h 85"/>
                              <a:gd name="T104" fmla="*/ 14 w 20"/>
                              <a:gd name="T105" fmla="*/ 15 h 85"/>
                              <a:gd name="T106" fmla="*/ 6 w 20"/>
                              <a:gd name="T107" fmla="*/ 14 h 85"/>
                              <a:gd name="T108" fmla="*/ 3 w 20"/>
                              <a:gd name="T109" fmla="*/ 12 h 85"/>
                              <a:gd name="T110" fmla="*/ 15 w 20"/>
                              <a:gd name="T111" fmla="*/ 7 h 85"/>
                              <a:gd name="T112" fmla="*/ 8 w 20"/>
                              <a:gd name="T113" fmla="*/ 6 h 85"/>
                              <a:gd name="T114" fmla="*/ 8 w 20"/>
                              <a:gd name="T115" fmla="*/ 7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0" h="85">
                                <a:moveTo>
                                  <a:pt x="2" y="85"/>
                                </a:moveTo>
                                <a:cubicBezTo>
                                  <a:pt x="2" y="85"/>
                                  <a:pt x="2" y="85"/>
                                  <a:pt x="2" y="84"/>
                                </a:cubicBezTo>
                                <a:cubicBezTo>
                                  <a:pt x="1" y="81"/>
                                  <a:pt x="1" y="75"/>
                                  <a:pt x="0" y="71"/>
                                </a:cubicBezTo>
                                <a:cubicBezTo>
                                  <a:pt x="0" y="68"/>
                                  <a:pt x="1" y="64"/>
                                  <a:pt x="0" y="62"/>
                                </a:cubicBezTo>
                                <a:cubicBezTo>
                                  <a:pt x="0" y="58"/>
                                  <a:pt x="2" y="54"/>
                                  <a:pt x="1" y="51"/>
                                </a:cubicBezTo>
                                <a:cubicBezTo>
                                  <a:pt x="2" y="44"/>
                                  <a:pt x="1" y="42"/>
                                  <a:pt x="2" y="35"/>
                                </a:cubicBezTo>
                                <a:cubicBezTo>
                                  <a:pt x="2" y="35"/>
                                  <a:pt x="1" y="35"/>
                                  <a:pt x="0" y="35"/>
                                </a:cubicBezTo>
                                <a:cubicBezTo>
                                  <a:pt x="3" y="34"/>
                                  <a:pt x="2" y="33"/>
                                  <a:pt x="2" y="31"/>
                                </a:cubicBezTo>
                                <a:cubicBezTo>
                                  <a:pt x="1" y="30"/>
                                  <a:pt x="2" y="28"/>
                                  <a:pt x="1" y="27"/>
                                </a:cubicBezTo>
                                <a:cubicBezTo>
                                  <a:pt x="1" y="24"/>
                                  <a:pt x="2" y="22"/>
                                  <a:pt x="2" y="21"/>
                                </a:cubicBezTo>
                                <a:cubicBezTo>
                                  <a:pt x="2" y="15"/>
                                  <a:pt x="3" y="8"/>
                                  <a:pt x="2" y="2"/>
                                </a:cubicBezTo>
                                <a:cubicBezTo>
                                  <a:pt x="2" y="1"/>
                                  <a:pt x="3" y="1"/>
                                  <a:pt x="3" y="0"/>
                                </a:cubicBezTo>
                                <a:cubicBezTo>
                                  <a:pt x="6" y="0"/>
                                  <a:pt x="13" y="0"/>
                                  <a:pt x="19" y="0"/>
                                </a:cubicBezTo>
                                <a:cubicBezTo>
                                  <a:pt x="20" y="5"/>
                                  <a:pt x="18" y="12"/>
                                  <a:pt x="20" y="17"/>
                                </a:cubicBezTo>
                                <a:cubicBezTo>
                                  <a:pt x="19" y="20"/>
                                  <a:pt x="19" y="25"/>
                                  <a:pt x="20" y="30"/>
                                </a:cubicBezTo>
                                <a:cubicBezTo>
                                  <a:pt x="19" y="36"/>
                                  <a:pt x="19" y="41"/>
                                  <a:pt x="19" y="47"/>
                                </a:cubicBezTo>
                                <a:cubicBezTo>
                                  <a:pt x="19" y="47"/>
                                  <a:pt x="19" y="47"/>
                                  <a:pt x="19" y="48"/>
                                </a:cubicBezTo>
                                <a:cubicBezTo>
                                  <a:pt x="20" y="51"/>
                                  <a:pt x="18" y="55"/>
                                  <a:pt x="18" y="58"/>
                                </a:cubicBezTo>
                                <a:cubicBezTo>
                                  <a:pt x="18" y="59"/>
                                  <a:pt x="18" y="63"/>
                                  <a:pt x="19" y="65"/>
                                </a:cubicBezTo>
                                <a:cubicBezTo>
                                  <a:pt x="18" y="69"/>
                                  <a:pt x="17" y="72"/>
                                  <a:pt x="18" y="76"/>
                                </a:cubicBezTo>
                                <a:cubicBezTo>
                                  <a:pt x="18" y="79"/>
                                  <a:pt x="19" y="81"/>
                                  <a:pt x="19" y="84"/>
                                </a:cubicBezTo>
                                <a:cubicBezTo>
                                  <a:pt x="19" y="84"/>
                                  <a:pt x="18" y="84"/>
                                  <a:pt x="17" y="84"/>
                                </a:cubicBezTo>
                                <a:cubicBezTo>
                                  <a:pt x="13" y="84"/>
                                  <a:pt x="6" y="84"/>
                                  <a:pt x="2" y="85"/>
                                </a:cubicBezTo>
                                <a:close/>
                                <a:moveTo>
                                  <a:pt x="17" y="78"/>
                                </a:moveTo>
                                <a:cubicBezTo>
                                  <a:pt x="17" y="78"/>
                                  <a:pt x="16" y="79"/>
                                  <a:pt x="17" y="79"/>
                                </a:cubicBezTo>
                                <a:cubicBezTo>
                                  <a:pt x="17" y="78"/>
                                  <a:pt x="18" y="78"/>
                                  <a:pt x="17" y="78"/>
                                </a:cubicBezTo>
                                <a:close/>
                                <a:moveTo>
                                  <a:pt x="8" y="75"/>
                                </a:moveTo>
                                <a:cubicBezTo>
                                  <a:pt x="8" y="76"/>
                                  <a:pt x="7" y="78"/>
                                  <a:pt x="8" y="78"/>
                                </a:cubicBezTo>
                                <a:cubicBezTo>
                                  <a:pt x="8" y="77"/>
                                  <a:pt x="9" y="76"/>
                                  <a:pt x="8" y="75"/>
                                </a:cubicBezTo>
                                <a:close/>
                                <a:moveTo>
                                  <a:pt x="12" y="75"/>
                                </a:moveTo>
                                <a:cubicBezTo>
                                  <a:pt x="12" y="75"/>
                                  <a:pt x="12" y="75"/>
                                  <a:pt x="11" y="75"/>
                                </a:cubicBezTo>
                                <a:cubicBezTo>
                                  <a:pt x="11" y="76"/>
                                  <a:pt x="11" y="76"/>
                                  <a:pt x="11" y="76"/>
                                </a:cubicBezTo>
                                <a:cubicBezTo>
                                  <a:pt x="12" y="76"/>
                                  <a:pt x="12" y="76"/>
                                  <a:pt x="12" y="76"/>
                                </a:cubicBezTo>
                                <a:cubicBezTo>
                                  <a:pt x="12" y="76"/>
                                  <a:pt x="12" y="76"/>
                                  <a:pt x="12" y="75"/>
                                </a:cubicBezTo>
                                <a:close/>
                                <a:moveTo>
                                  <a:pt x="12" y="67"/>
                                </a:moveTo>
                                <a:cubicBezTo>
                                  <a:pt x="10" y="69"/>
                                  <a:pt x="10" y="71"/>
                                  <a:pt x="11" y="73"/>
                                </a:cubicBezTo>
                                <a:cubicBezTo>
                                  <a:pt x="11" y="73"/>
                                  <a:pt x="11" y="74"/>
                                  <a:pt x="12" y="75"/>
                                </a:cubicBezTo>
                                <a:cubicBezTo>
                                  <a:pt x="12" y="72"/>
                                  <a:pt x="11" y="70"/>
                                  <a:pt x="12" y="67"/>
                                </a:cubicBezTo>
                                <a:close/>
                                <a:moveTo>
                                  <a:pt x="7" y="70"/>
                                </a:moveTo>
                                <a:cubicBezTo>
                                  <a:pt x="8" y="72"/>
                                  <a:pt x="6" y="73"/>
                                  <a:pt x="8" y="74"/>
                                </a:cubicBezTo>
                                <a:cubicBezTo>
                                  <a:pt x="7" y="73"/>
                                  <a:pt x="9" y="71"/>
                                  <a:pt x="7" y="70"/>
                                </a:cubicBezTo>
                                <a:close/>
                                <a:moveTo>
                                  <a:pt x="6" y="71"/>
                                </a:moveTo>
                                <a:cubicBezTo>
                                  <a:pt x="6" y="71"/>
                                  <a:pt x="6" y="71"/>
                                  <a:pt x="6" y="71"/>
                                </a:cubicBezTo>
                                <a:cubicBezTo>
                                  <a:pt x="6" y="71"/>
                                  <a:pt x="5" y="72"/>
                                  <a:pt x="5" y="72"/>
                                </a:cubicBezTo>
                                <a:cubicBezTo>
                                  <a:pt x="6" y="72"/>
                                  <a:pt x="6" y="72"/>
                                  <a:pt x="6" y="72"/>
                                </a:cubicBezTo>
                                <a:cubicBezTo>
                                  <a:pt x="6" y="72"/>
                                  <a:pt x="6" y="71"/>
                                  <a:pt x="6" y="71"/>
                                </a:cubicBezTo>
                                <a:close/>
                                <a:moveTo>
                                  <a:pt x="5" y="69"/>
                                </a:moveTo>
                                <a:cubicBezTo>
                                  <a:pt x="5" y="70"/>
                                  <a:pt x="4" y="71"/>
                                  <a:pt x="6" y="71"/>
                                </a:cubicBezTo>
                                <a:cubicBezTo>
                                  <a:pt x="5" y="70"/>
                                  <a:pt x="6" y="69"/>
                                  <a:pt x="5" y="69"/>
                                </a:cubicBezTo>
                                <a:close/>
                                <a:moveTo>
                                  <a:pt x="8" y="69"/>
                                </a:moveTo>
                                <a:cubicBezTo>
                                  <a:pt x="8" y="69"/>
                                  <a:pt x="7" y="70"/>
                                  <a:pt x="9" y="70"/>
                                </a:cubicBezTo>
                                <a:cubicBezTo>
                                  <a:pt x="8" y="69"/>
                                  <a:pt x="9" y="69"/>
                                  <a:pt x="8" y="69"/>
                                </a:cubicBezTo>
                                <a:close/>
                                <a:moveTo>
                                  <a:pt x="6" y="64"/>
                                </a:moveTo>
                                <a:cubicBezTo>
                                  <a:pt x="6" y="65"/>
                                  <a:pt x="5" y="65"/>
                                  <a:pt x="6" y="65"/>
                                </a:cubicBezTo>
                                <a:cubicBezTo>
                                  <a:pt x="6" y="65"/>
                                  <a:pt x="7" y="64"/>
                                  <a:pt x="6" y="64"/>
                                </a:cubicBezTo>
                                <a:close/>
                                <a:moveTo>
                                  <a:pt x="14" y="63"/>
                                </a:moveTo>
                                <a:cubicBezTo>
                                  <a:pt x="14" y="64"/>
                                  <a:pt x="13" y="65"/>
                                  <a:pt x="14" y="65"/>
                                </a:cubicBezTo>
                                <a:cubicBezTo>
                                  <a:pt x="14" y="64"/>
                                  <a:pt x="15" y="63"/>
                                  <a:pt x="14" y="63"/>
                                </a:cubicBezTo>
                                <a:close/>
                                <a:moveTo>
                                  <a:pt x="7" y="61"/>
                                </a:moveTo>
                                <a:cubicBezTo>
                                  <a:pt x="5" y="62"/>
                                  <a:pt x="8" y="63"/>
                                  <a:pt x="6" y="64"/>
                                </a:cubicBezTo>
                                <a:cubicBezTo>
                                  <a:pt x="7" y="64"/>
                                  <a:pt x="6" y="65"/>
                                  <a:pt x="7" y="65"/>
                                </a:cubicBezTo>
                                <a:cubicBezTo>
                                  <a:pt x="8" y="63"/>
                                  <a:pt x="7" y="63"/>
                                  <a:pt x="7" y="61"/>
                                </a:cubicBezTo>
                                <a:close/>
                                <a:moveTo>
                                  <a:pt x="10" y="60"/>
                                </a:moveTo>
                                <a:cubicBezTo>
                                  <a:pt x="9" y="59"/>
                                  <a:pt x="10" y="60"/>
                                  <a:pt x="9" y="60"/>
                                </a:cubicBezTo>
                                <a:cubicBezTo>
                                  <a:pt x="9" y="61"/>
                                  <a:pt x="8" y="62"/>
                                  <a:pt x="9" y="63"/>
                                </a:cubicBezTo>
                                <a:cubicBezTo>
                                  <a:pt x="10" y="62"/>
                                  <a:pt x="10" y="61"/>
                                  <a:pt x="10" y="60"/>
                                </a:cubicBezTo>
                                <a:close/>
                                <a:moveTo>
                                  <a:pt x="5" y="60"/>
                                </a:moveTo>
                                <a:cubicBezTo>
                                  <a:pt x="4" y="60"/>
                                  <a:pt x="4" y="62"/>
                                  <a:pt x="5" y="63"/>
                                </a:cubicBezTo>
                                <a:cubicBezTo>
                                  <a:pt x="5" y="62"/>
                                  <a:pt x="5" y="61"/>
                                  <a:pt x="5" y="60"/>
                                </a:cubicBezTo>
                                <a:close/>
                                <a:moveTo>
                                  <a:pt x="7" y="57"/>
                                </a:moveTo>
                                <a:cubicBezTo>
                                  <a:pt x="7" y="58"/>
                                  <a:pt x="6" y="59"/>
                                  <a:pt x="8" y="60"/>
                                </a:cubicBezTo>
                                <a:cubicBezTo>
                                  <a:pt x="8" y="59"/>
                                  <a:pt x="9" y="57"/>
                                  <a:pt x="7" y="57"/>
                                </a:cubicBezTo>
                                <a:close/>
                                <a:moveTo>
                                  <a:pt x="12" y="54"/>
                                </a:moveTo>
                                <a:cubicBezTo>
                                  <a:pt x="12" y="54"/>
                                  <a:pt x="11" y="56"/>
                                  <a:pt x="12" y="56"/>
                                </a:cubicBezTo>
                                <a:cubicBezTo>
                                  <a:pt x="12" y="55"/>
                                  <a:pt x="13" y="54"/>
                                  <a:pt x="12" y="54"/>
                                </a:cubicBezTo>
                                <a:close/>
                                <a:moveTo>
                                  <a:pt x="12" y="51"/>
                                </a:moveTo>
                                <a:cubicBezTo>
                                  <a:pt x="12" y="51"/>
                                  <a:pt x="11" y="52"/>
                                  <a:pt x="13" y="52"/>
                                </a:cubicBezTo>
                                <a:cubicBezTo>
                                  <a:pt x="12" y="52"/>
                                  <a:pt x="14" y="51"/>
                                  <a:pt x="12" y="51"/>
                                </a:cubicBezTo>
                                <a:close/>
                                <a:moveTo>
                                  <a:pt x="3" y="50"/>
                                </a:moveTo>
                                <a:cubicBezTo>
                                  <a:pt x="3" y="51"/>
                                  <a:pt x="2" y="52"/>
                                  <a:pt x="4" y="52"/>
                                </a:cubicBezTo>
                                <a:cubicBezTo>
                                  <a:pt x="3" y="51"/>
                                  <a:pt x="4" y="51"/>
                                  <a:pt x="3" y="50"/>
                                </a:cubicBezTo>
                                <a:close/>
                                <a:moveTo>
                                  <a:pt x="6" y="47"/>
                                </a:moveTo>
                                <a:cubicBezTo>
                                  <a:pt x="5" y="47"/>
                                  <a:pt x="7" y="48"/>
                                  <a:pt x="6" y="49"/>
                                </a:cubicBezTo>
                                <a:cubicBezTo>
                                  <a:pt x="7" y="49"/>
                                  <a:pt x="6" y="50"/>
                                  <a:pt x="6" y="51"/>
                                </a:cubicBezTo>
                                <a:cubicBezTo>
                                  <a:pt x="7" y="50"/>
                                  <a:pt x="6" y="49"/>
                                  <a:pt x="7" y="48"/>
                                </a:cubicBezTo>
                                <a:cubicBezTo>
                                  <a:pt x="6" y="48"/>
                                  <a:pt x="6" y="48"/>
                                  <a:pt x="6" y="47"/>
                                </a:cubicBezTo>
                                <a:close/>
                                <a:moveTo>
                                  <a:pt x="3" y="48"/>
                                </a:moveTo>
                                <a:cubicBezTo>
                                  <a:pt x="3" y="48"/>
                                  <a:pt x="2" y="49"/>
                                  <a:pt x="3" y="49"/>
                                </a:cubicBezTo>
                                <a:cubicBezTo>
                                  <a:pt x="3" y="49"/>
                                  <a:pt x="4" y="48"/>
                                  <a:pt x="3" y="48"/>
                                </a:cubicBezTo>
                                <a:close/>
                                <a:moveTo>
                                  <a:pt x="3" y="47"/>
                                </a:moveTo>
                                <a:cubicBezTo>
                                  <a:pt x="2" y="47"/>
                                  <a:pt x="2" y="48"/>
                                  <a:pt x="3" y="47"/>
                                </a:cubicBezTo>
                                <a:cubicBezTo>
                                  <a:pt x="3" y="47"/>
                                  <a:pt x="3" y="47"/>
                                  <a:pt x="3" y="47"/>
                                </a:cubicBezTo>
                                <a:close/>
                                <a:moveTo>
                                  <a:pt x="15" y="38"/>
                                </a:moveTo>
                                <a:cubicBezTo>
                                  <a:pt x="14" y="39"/>
                                  <a:pt x="13" y="42"/>
                                  <a:pt x="14" y="44"/>
                                </a:cubicBezTo>
                                <a:cubicBezTo>
                                  <a:pt x="14" y="42"/>
                                  <a:pt x="15" y="40"/>
                                  <a:pt x="15" y="38"/>
                                </a:cubicBezTo>
                                <a:close/>
                                <a:moveTo>
                                  <a:pt x="13" y="41"/>
                                </a:moveTo>
                                <a:cubicBezTo>
                                  <a:pt x="12" y="41"/>
                                  <a:pt x="12" y="43"/>
                                  <a:pt x="13" y="43"/>
                                </a:cubicBezTo>
                                <a:cubicBezTo>
                                  <a:pt x="13" y="42"/>
                                  <a:pt x="13" y="42"/>
                                  <a:pt x="13" y="41"/>
                                </a:cubicBezTo>
                                <a:close/>
                                <a:moveTo>
                                  <a:pt x="18" y="40"/>
                                </a:moveTo>
                                <a:cubicBezTo>
                                  <a:pt x="17" y="40"/>
                                  <a:pt x="17" y="43"/>
                                  <a:pt x="18" y="43"/>
                                </a:cubicBezTo>
                                <a:cubicBezTo>
                                  <a:pt x="18" y="42"/>
                                  <a:pt x="18" y="41"/>
                                  <a:pt x="18" y="40"/>
                                </a:cubicBezTo>
                                <a:close/>
                                <a:moveTo>
                                  <a:pt x="4" y="41"/>
                                </a:moveTo>
                                <a:cubicBezTo>
                                  <a:pt x="4" y="42"/>
                                  <a:pt x="3" y="42"/>
                                  <a:pt x="4" y="42"/>
                                </a:cubicBezTo>
                                <a:cubicBezTo>
                                  <a:pt x="4" y="42"/>
                                  <a:pt x="5" y="41"/>
                                  <a:pt x="4" y="41"/>
                                </a:cubicBezTo>
                                <a:close/>
                                <a:moveTo>
                                  <a:pt x="13" y="39"/>
                                </a:moveTo>
                                <a:cubicBezTo>
                                  <a:pt x="13" y="39"/>
                                  <a:pt x="13" y="39"/>
                                  <a:pt x="13" y="39"/>
                                </a:cubicBezTo>
                                <a:cubicBezTo>
                                  <a:pt x="13" y="39"/>
                                  <a:pt x="12" y="40"/>
                                  <a:pt x="12" y="40"/>
                                </a:cubicBezTo>
                                <a:cubicBezTo>
                                  <a:pt x="13" y="40"/>
                                  <a:pt x="13" y="40"/>
                                  <a:pt x="13" y="40"/>
                                </a:cubicBezTo>
                                <a:cubicBezTo>
                                  <a:pt x="13" y="40"/>
                                  <a:pt x="13" y="39"/>
                                  <a:pt x="13" y="39"/>
                                </a:cubicBezTo>
                                <a:close/>
                                <a:moveTo>
                                  <a:pt x="18" y="39"/>
                                </a:moveTo>
                                <a:cubicBezTo>
                                  <a:pt x="18" y="39"/>
                                  <a:pt x="17" y="38"/>
                                  <a:pt x="18" y="38"/>
                                </a:cubicBezTo>
                                <a:cubicBezTo>
                                  <a:pt x="18" y="38"/>
                                  <a:pt x="18" y="38"/>
                                  <a:pt x="18" y="37"/>
                                </a:cubicBezTo>
                                <a:cubicBezTo>
                                  <a:pt x="18" y="37"/>
                                  <a:pt x="18" y="37"/>
                                  <a:pt x="17" y="37"/>
                                </a:cubicBezTo>
                                <a:cubicBezTo>
                                  <a:pt x="18" y="38"/>
                                  <a:pt x="16" y="39"/>
                                  <a:pt x="18" y="39"/>
                                </a:cubicBezTo>
                                <a:cubicBezTo>
                                  <a:pt x="18" y="39"/>
                                  <a:pt x="18" y="39"/>
                                  <a:pt x="18" y="39"/>
                                </a:cubicBezTo>
                                <a:close/>
                                <a:moveTo>
                                  <a:pt x="12" y="37"/>
                                </a:moveTo>
                                <a:cubicBezTo>
                                  <a:pt x="12" y="37"/>
                                  <a:pt x="12" y="37"/>
                                  <a:pt x="12" y="37"/>
                                </a:cubicBezTo>
                                <a:cubicBezTo>
                                  <a:pt x="12" y="37"/>
                                  <a:pt x="12" y="38"/>
                                  <a:pt x="11" y="38"/>
                                </a:cubicBezTo>
                                <a:cubicBezTo>
                                  <a:pt x="12" y="38"/>
                                  <a:pt x="12" y="38"/>
                                  <a:pt x="12" y="38"/>
                                </a:cubicBezTo>
                                <a:cubicBezTo>
                                  <a:pt x="12" y="38"/>
                                  <a:pt x="12" y="37"/>
                                  <a:pt x="12" y="37"/>
                                </a:cubicBezTo>
                                <a:close/>
                                <a:moveTo>
                                  <a:pt x="13" y="37"/>
                                </a:moveTo>
                                <a:cubicBezTo>
                                  <a:pt x="13" y="37"/>
                                  <a:pt x="12" y="38"/>
                                  <a:pt x="13" y="37"/>
                                </a:cubicBezTo>
                                <a:cubicBezTo>
                                  <a:pt x="13" y="37"/>
                                  <a:pt x="14" y="37"/>
                                  <a:pt x="13" y="37"/>
                                </a:cubicBezTo>
                                <a:close/>
                                <a:moveTo>
                                  <a:pt x="15" y="37"/>
                                </a:moveTo>
                                <a:cubicBezTo>
                                  <a:pt x="14" y="37"/>
                                  <a:pt x="14" y="36"/>
                                  <a:pt x="14" y="36"/>
                                </a:cubicBezTo>
                                <a:cubicBezTo>
                                  <a:pt x="13" y="36"/>
                                  <a:pt x="13" y="37"/>
                                  <a:pt x="14" y="37"/>
                                </a:cubicBezTo>
                                <a:cubicBezTo>
                                  <a:pt x="14" y="37"/>
                                  <a:pt x="14" y="37"/>
                                  <a:pt x="15" y="37"/>
                                </a:cubicBezTo>
                                <a:close/>
                                <a:moveTo>
                                  <a:pt x="15" y="32"/>
                                </a:moveTo>
                                <a:cubicBezTo>
                                  <a:pt x="15" y="32"/>
                                  <a:pt x="14" y="32"/>
                                  <a:pt x="14" y="32"/>
                                </a:cubicBezTo>
                                <a:cubicBezTo>
                                  <a:pt x="14" y="33"/>
                                  <a:pt x="14" y="33"/>
                                  <a:pt x="14" y="33"/>
                                </a:cubicBezTo>
                                <a:cubicBezTo>
                                  <a:pt x="14" y="33"/>
                                  <a:pt x="14" y="33"/>
                                  <a:pt x="15" y="33"/>
                                </a:cubicBezTo>
                                <a:cubicBezTo>
                                  <a:pt x="15" y="33"/>
                                  <a:pt x="15" y="33"/>
                                  <a:pt x="15" y="32"/>
                                </a:cubicBezTo>
                                <a:close/>
                                <a:moveTo>
                                  <a:pt x="5" y="27"/>
                                </a:moveTo>
                                <a:cubicBezTo>
                                  <a:pt x="4" y="27"/>
                                  <a:pt x="4" y="28"/>
                                  <a:pt x="4" y="28"/>
                                </a:cubicBezTo>
                                <a:cubicBezTo>
                                  <a:pt x="5" y="28"/>
                                  <a:pt x="5" y="28"/>
                                  <a:pt x="6" y="28"/>
                                </a:cubicBezTo>
                                <a:cubicBezTo>
                                  <a:pt x="5" y="28"/>
                                  <a:pt x="5" y="27"/>
                                  <a:pt x="5" y="27"/>
                                </a:cubicBezTo>
                                <a:close/>
                                <a:moveTo>
                                  <a:pt x="10" y="26"/>
                                </a:moveTo>
                                <a:cubicBezTo>
                                  <a:pt x="10" y="26"/>
                                  <a:pt x="10" y="26"/>
                                  <a:pt x="9" y="26"/>
                                </a:cubicBezTo>
                                <a:cubicBezTo>
                                  <a:pt x="9" y="26"/>
                                  <a:pt x="10" y="26"/>
                                  <a:pt x="10" y="26"/>
                                </a:cubicBezTo>
                                <a:cubicBezTo>
                                  <a:pt x="10" y="26"/>
                                  <a:pt x="10" y="26"/>
                                  <a:pt x="10" y="26"/>
                                </a:cubicBezTo>
                                <a:close/>
                                <a:moveTo>
                                  <a:pt x="6" y="23"/>
                                </a:moveTo>
                                <a:cubicBezTo>
                                  <a:pt x="5" y="24"/>
                                  <a:pt x="6" y="24"/>
                                  <a:pt x="5" y="25"/>
                                </a:cubicBezTo>
                                <a:cubicBezTo>
                                  <a:pt x="5" y="25"/>
                                  <a:pt x="6" y="25"/>
                                  <a:pt x="6" y="25"/>
                                </a:cubicBezTo>
                                <a:cubicBezTo>
                                  <a:pt x="6" y="24"/>
                                  <a:pt x="7" y="23"/>
                                  <a:pt x="6" y="23"/>
                                </a:cubicBezTo>
                                <a:close/>
                                <a:moveTo>
                                  <a:pt x="4" y="20"/>
                                </a:moveTo>
                                <a:cubicBezTo>
                                  <a:pt x="4" y="21"/>
                                  <a:pt x="3" y="22"/>
                                  <a:pt x="4" y="22"/>
                                </a:cubicBezTo>
                                <a:cubicBezTo>
                                  <a:pt x="4" y="21"/>
                                  <a:pt x="5" y="20"/>
                                  <a:pt x="4" y="20"/>
                                </a:cubicBezTo>
                                <a:close/>
                                <a:moveTo>
                                  <a:pt x="6" y="20"/>
                                </a:moveTo>
                                <a:cubicBezTo>
                                  <a:pt x="6" y="20"/>
                                  <a:pt x="6" y="21"/>
                                  <a:pt x="6" y="21"/>
                                </a:cubicBezTo>
                                <a:cubicBezTo>
                                  <a:pt x="7" y="21"/>
                                  <a:pt x="7" y="21"/>
                                  <a:pt x="7" y="21"/>
                                </a:cubicBezTo>
                                <a:cubicBezTo>
                                  <a:pt x="7" y="21"/>
                                  <a:pt x="8" y="20"/>
                                  <a:pt x="6" y="20"/>
                                </a:cubicBezTo>
                                <a:close/>
                                <a:moveTo>
                                  <a:pt x="9" y="17"/>
                                </a:moveTo>
                                <a:cubicBezTo>
                                  <a:pt x="10" y="17"/>
                                  <a:pt x="9" y="18"/>
                                  <a:pt x="10" y="18"/>
                                </a:cubicBezTo>
                                <a:cubicBezTo>
                                  <a:pt x="10" y="18"/>
                                  <a:pt x="11" y="17"/>
                                  <a:pt x="9" y="17"/>
                                </a:cubicBezTo>
                                <a:close/>
                                <a:moveTo>
                                  <a:pt x="10" y="14"/>
                                </a:moveTo>
                                <a:cubicBezTo>
                                  <a:pt x="11" y="14"/>
                                  <a:pt x="10" y="15"/>
                                  <a:pt x="11" y="16"/>
                                </a:cubicBezTo>
                                <a:cubicBezTo>
                                  <a:pt x="11" y="15"/>
                                  <a:pt x="12" y="14"/>
                                  <a:pt x="10" y="14"/>
                                </a:cubicBezTo>
                                <a:close/>
                                <a:moveTo>
                                  <a:pt x="13" y="13"/>
                                </a:moveTo>
                                <a:cubicBezTo>
                                  <a:pt x="14" y="14"/>
                                  <a:pt x="13" y="15"/>
                                  <a:pt x="14" y="15"/>
                                </a:cubicBezTo>
                                <a:cubicBezTo>
                                  <a:pt x="14" y="14"/>
                                  <a:pt x="15" y="13"/>
                                  <a:pt x="13" y="13"/>
                                </a:cubicBezTo>
                                <a:close/>
                                <a:moveTo>
                                  <a:pt x="7" y="13"/>
                                </a:moveTo>
                                <a:cubicBezTo>
                                  <a:pt x="6" y="13"/>
                                  <a:pt x="6" y="14"/>
                                  <a:pt x="6" y="14"/>
                                </a:cubicBezTo>
                                <a:cubicBezTo>
                                  <a:pt x="7" y="14"/>
                                  <a:pt x="7" y="13"/>
                                  <a:pt x="7" y="13"/>
                                </a:cubicBezTo>
                                <a:close/>
                                <a:moveTo>
                                  <a:pt x="4" y="12"/>
                                </a:moveTo>
                                <a:cubicBezTo>
                                  <a:pt x="4" y="12"/>
                                  <a:pt x="3" y="12"/>
                                  <a:pt x="3" y="12"/>
                                </a:cubicBezTo>
                                <a:cubicBezTo>
                                  <a:pt x="4" y="12"/>
                                  <a:pt x="3" y="13"/>
                                  <a:pt x="4" y="13"/>
                                </a:cubicBezTo>
                                <a:cubicBezTo>
                                  <a:pt x="4" y="12"/>
                                  <a:pt x="4" y="12"/>
                                  <a:pt x="4" y="12"/>
                                </a:cubicBezTo>
                                <a:close/>
                                <a:moveTo>
                                  <a:pt x="15" y="7"/>
                                </a:moveTo>
                                <a:cubicBezTo>
                                  <a:pt x="14" y="7"/>
                                  <a:pt x="14" y="9"/>
                                  <a:pt x="14" y="10"/>
                                </a:cubicBezTo>
                                <a:cubicBezTo>
                                  <a:pt x="15" y="9"/>
                                  <a:pt x="15" y="8"/>
                                  <a:pt x="15" y="7"/>
                                </a:cubicBezTo>
                                <a:close/>
                                <a:moveTo>
                                  <a:pt x="8" y="6"/>
                                </a:moveTo>
                                <a:cubicBezTo>
                                  <a:pt x="8" y="6"/>
                                  <a:pt x="8" y="6"/>
                                  <a:pt x="7" y="6"/>
                                </a:cubicBezTo>
                                <a:cubicBezTo>
                                  <a:pt x="7" y="6"/>
                                  <a:pt x="7" y="6"/>
                                  <a:pt x="7" y="7"/>
                                </a:cubicBezTo>
                                <a:cubicBezTo>
                                  <a:pt x="7" y="7"/>
                                  <a:pt x="8" y="7"/>
                                  <a:pt x="8" y="7"/>
                                </a:cubicBezTo>
                                <a:cubicBezTo>
                                  <a:pt x="8" y="6"/>
                                  <a:pt x="8" y="6"/>
                                  <a:pt x="8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6A6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8" o:spid="_x0000_s1026" style="position:absolute;margin-left:69.4pt;margin-top:408.65pt;width:109.75pt;height:136.7pt;z-index:251693056" coordorigin="6,-6" coordsize="2599,3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">
                <v:shape id="Freeform 1119" o:spid="_x0000_s1027" style="position:absolute;left:1187;top:1035;width:12;height:3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TLAcYA&#10;AADcAAAADwAAAGRycy9kb3ducmV2LnhtbESPQWvCQBSE70L/w/IK3nTTlAZNXaUUhB4ErbWIt2f2&#10;NQnNvo27q6b+elcoeBxm5htmMutMI07kfG1ZwdMwAUFcWF1zqWDzNR+MQPiArLGxTAr+yMNs+tCb&#10;YK7tmT/ptA6liBD2OSqoQmhzKX1RkUE/tC1x9H6sMxiidKXUDs8RbhqZJkkmDdYcFyps6b2i4nd9&#10;NApomV4OL5htv3e0St1l454XtFeq/9i9vYII1IV7+L/9oRWMRxn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TLAcYAAADcAAAADwAAAAAAAAAAAAAAAACYAgAAZHJz&#10;L2Rvd25yZXYueG1sUEsFBgAAAAAEAAQA9QAAAIsDAAAAAA==&#10;" path="m2,6c1,5,,1,1,v,2,1,3,1,6xe" fillcolor="#02a0bf" stroked="f">
                  <v:path arrowok="t" o:connecttype="custom" o:connectlocs="12,36;6,0;12,36" o:connectangles="0,0,0"/>
                </v:shape>
                <v:shape id="Freeform 1120" o:spid="_x0000_s1028" style="position:absolute;left:1175;top:1041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wd9MAA&#10;AADcAAAADwAAAGRycy9kb3ducmV2LnhtbESPzQrCMBCE74LvEFbwpqke/KlGUUEQPKhV8Lo0a1ts&#10;NqWJWt/eCILHYWa+YebLxpTiSbUrLCsY9CMQxKnVBWcKLudtbwLCeWSNpWVS8CYHy0W7NcdY2xef&#10;6Jn4TAQIuxgV5N5XsZQuzcmg69uKOHg3Wxv0QdaZ1DW+AtyUchhFI2mw4LCQY0WbnNJ78jAKkv12&#10;vNqYKx+lO0enw2C6t2utVLfTrGYgPDX+H/61d1rBdDKG75lwBOTi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wd9MAAAADcAAAADwAAAAAAAAAAAAAAAACYAgAAZHJzL2Rvd25y&#10;ZXYueG1sUEsFBgAAAAAEAAQA9QAAAIUDAAAAAA==&#10;" path="m2,4c,4,1,2,1,v1,1,,3,1,4xe" fillcolor="#02a0bf" stroked="f">
                  <v:path arrowok="t" o:connecttype="custom" o:connectlocs="12,24;6,0;12,24" o:connectangles="0,0,0"/>
                </v:shape>
                <v:shape id="Freeform 1121" o:spid="_x0000_s1029" style="position:absolute;left:1169;top:911;width:6;height:48;visibility:visible;mso-wrap-style:square;v-text-anchor:top" coordsize="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fhQsMA&#10;AADcAAAADwAAAGRycy9kb3ducmV2LnhtbERPyWrDMBC9F/IPYgK91bJDKY4TOYTUXQ69xAkkx8Ea&#10;L8QaGUt13L+vDoUeH2/f7mbTi4lG11lWkEQxCOLK6o4bBefT21MKwnlkjb1lUvBDDnb54mGLmbZ3&#10;PtJU+kaEEHYZKmi9HzIpXdWSQRfZgThwtR0N+gDHRuoR7yHc9HIVxy/SYMehocWBDi1Vt/LbKPhY&#10;VZevTibXxtdJWryn1+L12Sr1uJz3GxCeZv8v/nN/agXrNKwNZ8IR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fhQsMAAADcAAAADwAAAAAAAAAAAAAAAACYAgAAZHJzL2Rv&#10;d25yZXYueG1sUEsFBgAAAAAEAAQA9QAAAIgDAAAAAA==&#10;" path="m1,8c,7,,1,1,v,3,,5,,8xe" fillcolor="#02a0bf" stroked="f">
                  <v:path arrowok="t" o:connecttype="custom" o:connectlocs="6,48;6,0;6,48" o:connectangles="0,0,0"/>
                </v:shape>
                <v:shape id="Freeform 1122" o:spid="_x0000_s1030" style="position:absolute;left:1116;top:911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9lEsYA&#10;AADcAAAADwAAAGRycy9kb3ducmV2LnhtbESPQWvCQBSE74L/YXlCb7qxQtHoKpK2UFIQqoIeH9ln&#10;EpJ9m2a3Mfn33YLQ4zAz3zCbXW9q0VHrSssK5rMIBHFmdcm5gvPpfboE4TyyxtoyKRjIwW47Hm0w&#10;1vbOX9QdfS4ChF2MCgrvm1hKlxVk0M1sQxy8m20N+iDbXOoW7wFuavkcRS/SYMlhocCGkoKy6vhj&#10;FLy+fVeY1t2nP1yHS5Iubua06JR6mvT7NQhPvf8PP9ofWsFquYK/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9lEsYAAADcAAAADwAAAAAAAAAAAAAAAACYAgAAZHJz&#10;L2Rvd25yZXYueG1sUEsFBgAAAAAEAAQA9QAAAIsDAAAAAA==&#10;" path="m2,2c,3,1,1,1,1,2,,1,2,2,2xe" fillcolor="#02a0bf" stroked="f">
                  <v:path arrowok="t" o:connecttype="custom" o:connectlocs="12,12;6,6;12,12" o:connectangles="0,0,0"/>
                </v:shape>
                <v:shape id="Freeform 1123" o:spid="_x0000_s1031" style="position:absolute;left:1110;top:822;width:18;height:36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7lLsIA&#10;AADcAAAADwAAAGRycy9kb3ducmV2LnhtbERPy4rCMBTdC/5DuII7TR1ksLWpqKCIzMbHYpZ3mmtb&#10;bG5Kk6nVr58sBlwezjtd9aYWHbWusqxgNo1AEOdWV1wouF52kwUI55E11pZJwZMcrLLhIMVE2wef&#10;qDv7QoQQdgkqKL1vEildXpJBN7UNceButjXoA2wLqVt8hHBTy48o+pQGKw4NJTa0LSm/n3+Ngm57&#10;ii/Hhq6b7vWsdvvX9/HrZ67UeNSvlyA89f4t/ncftII4DvPDmXA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uUuwgAAANwAAAAPAAAAAAAAAAAAAAAAAJgCAABkcnMvZG93&#10;bnJldi54bWxQSwUGAAAAAAQABAD1AAAAhwMAAAAA&#10;" path="m2,6c,5,3,3,1,2,3,2,1,,3,v,3,,5,-1,6xe" fillcolor="#02a0bf" stroked="f">
                  <v:path arrowok="t" o:connecttype="custom" o:connectlocs="12,36;6,12;18,0;12,36" o:connectangles="0,0,0,0"/>
                </v:shape>
                <v:shape id="Freeform 1124" o:spid="_x0000_s1032" style="position:absolute;left:1128;top:734;width:12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C2xsQA&#10;AADcAAAADwAAAGRycy9kb3ducmV2LnhtbESPQWvCQBSE7wX/w/IEb80mPbQmuooKQsFDayJ4fWSf&#10;2WD2bchuNf77bqHgcZiZb5jlerSduNHgW8cKsiQFQVw73XKj4FTtX+cgfEDW2DkmBQ/ysF5NXpZY&#10;aHfnI93K0IgIYV+gAhNCX0jpa0MWfeJ64uhd3GAxRDk0Ug94j3Dbybc0fZcWW44LBnvaGaqv5Y9V&#10;UB72H5udPfO39FV6/Mryg9tqpWbTcbMAEWgMz/B/+1MryPMM/s7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QtsbEAAAA3AAAAA8AAAAAAAAAAAAAAAAAmAIAAGRycy9k&#10;b3ducmV2LnhtbFBLBQYAAAAABAAEAPUAAACJAwAAAAA=&#10;" path="m1,4c,4,1,1,1,v1,,,3,,4xe" fillcolor="#02a0bf" stroked="f">
                  <v:path arrowok="t" o:connecttype="custom" o:connectlocs="6,23;6,0;6,23" o:connectangles="0,0,0"/>
                </v:shape>
                <v:shape id="Freeform 1125" o:spid="_x0000_s1033" style="position:absolute;left:1152;top:734;width:6;height:17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ky3MMA&#10;AADcAAAADwAAAGRycy9kb3ducmV2LnhtbESPQWvCQBSE74L/YXlCb2ajhxJjVikFofRktJDrM/tM&#10;FrNvw+6q6b/vFgo9DjPzDVPtJzuIB/lgHCtYZTkI4tZpw52Cr/NhWYAIEVnj4JgUfFOA/W4+q7DU&#10;7sk1PU6xEwnCoUQFfYxjKWVoe7IYMjcSJ+/qvMWYpO+k9vhMcDvIdZ6/SouG00KPI7331N5Od6vA&#10;ftLNHS++aM4rc3TG17ppJqVeFtPbFkSkKf6H/9ofWsFms4bfM+kI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ky3MMAAADcAAAADwAAAAAAAAAAAAAAAACYAgAAZHJzL2Rv&#10;d25yZXYueG1sUEsFBgAAAAAEAAQA9QAAAIgDAAAAAA==&#10;" path="m1,3c,3,,1,,1,1,,1,2,1,3xe" fillcolor="#02a0bf" stroked="f">
                  <v:path arrowok="t" o:connecttype="custom" o:connectlocs="6,17;0,6;6,17" o:connectangles="0,0,0"/>
                </v:shape>
                <v:shape id="Freeform 1126" o:spid="_x0000_s1034" style="position:absolute;left:1187;top:722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QQcUA&#10;AADcAAAADwAAAGRycy9kb3ducmV2LnhtbESPQWvCQBSE74L/YXmFXkQ3bUVq6iZIg1CKF614fmSf&#10;STD7NmRXs/rru4WCx2FmvmFWeTCtuFLvGssKXmYJCOLS6oYrBYefzfQdhPPIGlvLpOBGDvJsPFph&#10;qu3AO7rufSUihF2KCmrvu1RKV9Zk0M1sRxy9k+0N+ij7Suoehwg3rXxNkoU02HBcqLGjz5rK8/5i&#10;IqU8ncN8YyaHrf0+TrAIl+IelHp+CusPEJ6Cf4T/219awXL5B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OZBBxQAAANwAAAAPAAAAAAAAAAAAAAAAAJgCAABkcnMv&#10;ZG93bnJldi54bWxQSwUGAAAAAAQABAD1AAAAigMAAAAA&#10;" path="m1,4c,4,,2,,1,1,,,3,1,4xe" fillcolor="#02a0bf" stroked="f">
                  <v:path arrowok="t" o:connecttype="custom" o:connectlocs="6,24;0,6;6,24" o:connectangles="0,0,0"/>
                </v:shape>
                <v:shape id="Freeform 1127" o:spid="_x0000_s1035" style="position:absolute;left:1146;top:675;width:12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VXsQA&#10;AADcAAAADwAAAGRycy9kb3ducmV2LnhtbESPQWvCQBSE7wX/w/KE3uquUloTXUUDAcFDayz0+sg+&#10;k2D2bciuGv99tyB4HGbmG2a5HmwrrtT7xrGG6USBIC6dabjS8HPM3+YgfEA22DomDXfysF6NXpaY&#10;GnfjA12LUIkIYZ+ihjqELpXSlzVZ9BPXEUfv5HqLIcq+kqbHW4TbVs6U+pAWG44LNXaU1VSei4vV&#10;UOzzz01mf/lb+qM6fE2TvdsarV/Hw2YBItAQnuFHe2c0JMk7/J+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nFV7EAAAA3AAAAA8AAAAAAAAAAAAAAAAAmAIAAGRycy9k&#10;b3ducmV2LnhtbFBLBQYAAAAABAAEAPUAAACJAwAAAAA=&#10;" path="m1,4c,4,1,1,1,v1,,,3,,4xe" fillcolor="#02a0bf" stroked="f">
                  <v:path arrowok="t" o:connecttype="custom" o:connectlocs="6,23;6,0;6,23" o:connectangles="0,0,0"/>
                </v:shape>
                <v:shape id="Freeform 1128" o:spid="_x0000_s1036" style="position:absolute;left:1152;top:645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BmocUA&#10;AADcAAAADwAAAGRycy9kb3ducmV2LnhtbESP3WrCQBSE7wXfYTlC73Sj2GLSbERsCwWLxZ/eH7Kn&#10;2dDs2ZBdTXx7t1Do5TAz3zD5erCNuFLna8cK5rMEBHHpdM2VgvPpbboC4QOyxsYxKbiRh3UxHuWY&#10;adfzga7HUIkIYZ+hAhNCm0npS0MW/cy1xNH7dp3FEGVXSd1hH+G2kYskeZIWa44LBlvaGip/jher&#10;4JNWL7ubtunXZXky+2Xvm/3rh1IPk2HzDCLQEP7Df+13rSBNH+H3TDwCsr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GahxQAAANwAAAAPAAAAAAAAAAAAAAAAAJgCAABkcnMv&#10;ZG93bnJldi54bWxQSwUGAAAAAAQABAD1AAAAigMAAAAA&#10;" path="m1,2c,2,1,1,1,v1,,,1,,2xe" fillcolor="#02a0bf" stroked="f">
                  <v:path arrowok="t" o:connecttype="custom" o:connectlocs="6,12;6,0;6,12" o:connectangles="0,0,0"/>
                </v:shape>
                <v:shape id="Freeform 1129" o:spid="_x0000_s1037" style="position:absolute;left:1193;top:609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kussQA&#10;AADcAAAADwAAAGRycy9kb3ducmV2LnhtbESPQWuDQBSE74X8h+UFeqtrekijdZVUEAI5tNFArw/3&#10;VaXuW3E3if333UIhx2FmvmGyYjGjuNLsBssKNlEMgri1euBOwbmpnnYgnEfWOFomBT/koMhXDxmm&#10;2t74RNfadyJA2KWooPd+SqV0bU8GXWQn4uB92dmgD3LupJ7xFuBmlM9xvJUGBw4LPU5U9tR+1xej&#10;oD5WL/vSfPKHdE18et8kR/umlXpcL/tXEJ4Wfw//tw9aQZJs4e9MO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5LrLEAAAA3AAAAA8AAAAAAAAAAAAAAAAAmAIAAGRycy9k&#10;b3ducmV2LnhtbFBLBQYAAAAABAAEAPUAAACJAwAAAAA=&#10;" path="m1,4c,4,1,1,1,v1,,,3,,4xe" fillcolor="#02a0bf" stroked="f">
                  <v:path arrowok="t" o:connecttype="custom" o:connectlocs="6,24;6,0;6,24" o:connectangles="0,0,0"/>
                </v:shape>
                <v:shape id="Freeform 1130" o:spid="_x0000_s1038" style="position:absolute;left:1158;top:615;width:11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XCJsUA&#10;AADcAAAADwAAAGRycy9kb3ducmV2LnhtbESP3YrCMBSE7wXfIRzBO01dYdWuUcQfEAVBXdi9PDTH&#10;tticdJtY69tvBMHLYWa+YabzxhSipsrllhUM+hEI4sTqnFMF3+dNbwzCeWSNhWVS8CAH81m7NcVY&#10;2zsfqT75VAQIuxgVZN6XsZQuycig69uSOHgXWxn0QVap1BXeA9wU8iOKPqXBnMNChiUtM0qup5tR&#10;sFr/XXFX1Ht/+H38LHfDizkPa6W6nWbxBcJT49/hV3urFUwmI3ieC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cImxQAAANwAAAAPAAAAAAAAAAAAAAAAAJgCAABkcnMv&#10;ZG93bnJldi54bWxQSwUGAAAAAAQABAD1AAAAigMAAAAA&#10;" path="m2,3c,3,1,1,1,v1,,,2,1,3xe" fillcolor="#02a0bf" stroked="f">
                  <v:path arrowok="t" o:connecttype="custom" o:connectlocs="11,18;6,0;11,18" o:connectangles="0,0,0"/>
                </v:shape>
                <v:shape id="Freeform 1131" o:spid="_x0000_s1039" style="position:absolute;left:1181;top:604;width:12;height:17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pWVMIA&#10;AADcAAAADwAAAGRycy9kb3ducmV2LnhtbERPy4rCMBTdC/5DuII7TVUQraYiOsLggDAq6PLS3D6w&#10;uek0mVr/3iwGZnk47/WmM5VoqXGlZQWTcQSCOLW65FzB9XIYLUA4j6yxskwKXuRgk/R7a4y1ffI3&#10;tWefixDCLkYFhfd1LKVLCzLoxrYmDlxmG4M+wCaXusFnCDeVnEbRXBosOTQUWNOuoPRx/jUK9h8/&#10;DzxW7Zc/3V+33XGWmcusVWo46LYrEJ46/y/+c39qBctlWBvOhCMgk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lZUwgAAANwAAAAPAAAAAAAAAAAAAAAAAJgCAABkcnMvZG93&#10;bnJldi54bWxQSwUGAAAAAAQABAD1AAAAhwMAAAAA&#10;" path="m1,2c,3,1,1,1,1,2,,1,2,1,2xe" fillcolor="#02a0bf" stroked="f">
                  <v:path arrowok="t" o:connecttype="custom" o:connectlocs="6,11;6,6;6,11" o:connectangles="0,0,0"/>
                </v:shape>
                <v:shape id="Freeform 1132" o:spid="_x0000_s1040" style="position:absolute;left:1146;top:574;width:6;height:41;visibility:visible;mso-wrap-style:square;v-text-anchor:top" coordsize="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htyMUA&#10;AADcAAAADwAAAGRycy9kb3ducmV2LnhtbESPQWvCQBSE74X+h+UVvBTdVKGY6ColKAiC0LQI3h7Z&#10;1yQ0+zbsrjH6691CweMwM98wy/VgWtGT841lBW+TBARxaXXDlYLvr+14DsIHZI2tZVJwJQ/r1fPT&#10;EjNtL/xJfREqESHsM1RQh9BlUvqyJoN+Yjvi6P1YZzBE6SqpHV4i3LRymiTv0mDDcaHGjvKayt/i&#10;bBT42alg1+e3YnOY61fJx3zfGKVGL8PHAkSgITzC/+2dVpCmKfyd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G3IxQAAANwAAAAPAAAAAAAAAAAAAAAAAJgCAABkcnMv&#10;ZG93bnJldi54bWxQSwUGAAAAAAQABAD1AAAAigMAAAAA&#10;" path="m1,7c,6,,1,1,v,2,,5,,7xe" fillcolor="#02a0bf" stroked="f">
                  <v:path arrowok="t" o:connecttype="custom" o:connectlocs="6,41;6,0;6,41" o:connectangles="0,0,0"/>
                </v:shape>
                <v:shape id="Freeform 1133" o:spid="_x0000_s1041" style="position:absolute;left:1193;top:586;width:6;height:23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+4mcQA&#10;AADdAAAADwAAAGRycy9kb3ducmV2LnhtbESPQWsCMRCF74X+hzAFL6KJUkrZGqUoghQvWvE8bMbd&#10;xc1k2USN/fXOoeDtDfPmm/dmi+xbdaU+NoEtTMYGFHEZXMOVhcPvevQJKiZkh21gsnCnCIv568sM&#10;CxduvKPrPlVKIBwLtFCn1BVax7Imj3EcOmLZnULvMcnYV9r1eBO4b/XUmA/tsWH5UGNHy5rK8/7i&#10;hVKezvl97YeHbfg5DnGVL6u/bO3gLX9/gUqU09P8f71xEt8YyS9tRIK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/uJnEAAAA3QAAAA8AAAAAAAAAAAAAAAAAmAIAAGRycy9k&#10;b3ducmV2LnhtbFBLBQYAAAAABAAEAPUAAACJAwAAAAA=&#10;" path="m1,4c,3,1,2,,1,1,2,,,1,1v,1,,2,,3xe" fillcolor="#02a0bf" stroked="f">
                  <v:path arrowok="t" o:connecttype="custom" o:connectlocs="6,23;0,6;6,6;6,23" o:connectangles="0,0,0,0"/>
                </v:shape>
                <v:shape id="Freeform 1134" o:spid="_x0000_s1042" style="position:absolute;left:1122;top:527;width:24;height:71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lNNsQA&#10;AADdAAAADwAAAGRycy9kb3ducmV2LnhtbERPTUsDMRC9C/6HMII3m1SLlLVpKaWCBz3YFktvw2a6&#10;u+1msiTjdvXXG0HwNo/3ObPF4FvVU0xNYAvjkQFFXAbXcGVht32+m4JKguywDUwWvijBYn59NcPC&#10;hQu/U7+RSuUQTgVaqEW6QutU1uQxjUJHnLljiB4lw1hpF/GSw32r74151B4bzg01drSqqTxvPr2F&#10;7/1aJv0hfsSThLfJaf/6cDgma29vhuUTKKFB/sV/7heX5xszht9v8gl6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JTTbEAAAA3QAAAA8AAAAAAAAAAAAAAAAAmAIAAGRycy9k&#10;b3ducmV2LnhtbFBLBQYAAAAABAAEAPUAAACJAwAAAAA=&#10;" path="m2,7c2,6,3,5,2,5v,3,,3,,7c,9,2,3,2,v,,1,,1,c3,,1,1,3,1v-1,1,,1,,2c3,3,2,3,2,3v,,,1,,1c2,5,3,4,4,4,4,6,3,6,2,7xe" fillcolor="#02a0bf" stroked="f">
                  <v:path arrowok="t" o:connecttype="custom" o:connectlocs="12,41;12,30;12,71;12,0;18,0;18,6;18,18;12,18;12,24;24,24;12,41" o:connectangles="0,0,0,0,0,0,0,0,0,0,0"/>
                </v:shape>
                <v:shape id="Freeform 1135" o:spid="_x0000_s1043" style="position:absolute;left:1193;top:538;width:6;height:48;visibility:visible;mso-wrap-style:square;v-text-anchor:top" coordsize="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UuUsMA&#10;AADdAAAADwAAAGRycy9kb3ducmV2LnhtbERPS2vCQBC+F/wPywje6m6CSEizSqmP9tBLVdDjkJ08&#10;aHY2ZFdN/31XKPQ2H99zivVoO3GjwbeONSRzBYK4dKblWsPpuHvOQPiAbLBzTBp+yMN6NXkqMDfu&#10;zl90O4RaxBD2OWpoQuhzKX3ZkEU/dz1x5Co3WAwRDrU0A95juO1kqtRSWmw5NjTY01tD5ffhajW8&#10;p+X5s5XJpQ5Vkm332WW7WTitZ9Px9QVEoDH8i//cHybOVyqFx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UuUsMAAADdAAAADwAAAAAAAAAAAAAAAACYAgAAZHJzL2Rv&#10;d25yZXYueG1sUEsFBgAAAAAEAAQA9QAAAIgDAAAAAA==&#10;" path="m1,8c,7,,1,1,v,2,,5,,8xe" fillcolor="#02a0bf" stroked="f">
                  <v:path arrowok="t" o:connecttype="custom" o:connectlocs="6,48;6,0;6,48" o:connectangles="0,0,0"/>
                </v:shape>
                <v:shape id="Freeform 1136" o:spid="_x0000_s1044" style="position:absolute;left:1158;top:562;width:11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cnYcMA&#10;AADdAAAADwAAAGRycy9kb3ducmV2LnhtbERP32vCMBB+H+x/CDfwbSZaEKlGEedAFAR1MB+P5myL&#10;zaVrslr/eyMIvt3H9/Om885WoqXGl441DPoKBHHmTMm5hp/j9+cYhA/IBivHpOFGHuaz97cppsZd&#10;eU/tIeQihrBPUUMRQp1K6bOCLPq+q4kjd3aNxRBhk0vT4DWG20oOlRpJiyXHhgJrWhaUXQ7/VsPX&#10;6u+Cm6rdht3p9rvcJGd7TFqtex/dYgIiUBde4qd7beJ8pRJ4fBNP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cnYcMAAADdAAAADwAAAAAAAAAAAAAAAACYAgAAZHJzL2Rv&#10;d25yZXYueG1sUEsFBgAAAAAEAAQA9QAAAIgDAAAAAA==&#10;" path="m2,3c,3,1,1,1,1,2,,1,2,2,3xe" fillcolor="#02a0bf" stroked="f">
                  <v:path arrowok="t" o:connecttype="custom" o:connectlocs="11,18;6,6;11,18" o:connectangles="0,0,0"/>
                </v:shape>
                <v:shape id="Freeform 1137" o:spid="_x0000_s1045" style="position:absolute;left:1110;top:562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+dk8QA&#10;AADdAAAADwAAAGRycy9kb3ducmV2LnhtbERPS0sDMRC+C/0PYQrebKIsPrZNi6iVIhV09eBxmoy7&#10;q5vJshnb9d8bQfA2H99zFqsxdGpPQ2ojWzidGVDELvqWawuvL+uTS1BJkD12kcnCNyVYLSdHCyx9&#10;PPAz7SupVQ7hVKKFRqQvtU6uoYBpFnvizL3HIaBkONTaD3jI4aHTZ8ac64At54YGe7ppyH1WX8HC&#10;7fbOCX08Xj3J/frB7YpNUV28WXs8Ha/noIRG+Rf/uTc+zzemgN9v8gl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fnZPEAAAA3QAAAA8AAAAAAAAAAAAAAAAAmAIAAGRycy9k&#10;b3ducmV2LnhtbFBLBQYAAAAABAAEAPUAAACJAwAAAAA=&#10;" path="m1,2c1,2,,2,,2,,2,,1,,,,,1,,1,v,1,,2,,2xe" fillcolor="#02a0bf" stroked="f">
                  <v:path arrowok="t" o:connecttype="custom" o:connectlocs="6,12;0,12;0,0;6,0;6,12" o:connectangles="0,0,0,0,0"/>
                </v:shape>
                <v:shape id="Freeform 1138" o:spid="_x0000_s1046" style="position:absolute;left:1169;top:521;width:6;height:47;visibility:visible;mso-wrap-style:square;v-text-anchor:top" coordsize="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y2JsMA&#10;AADdAAAADwAAAGRycy9kb3ducmV2LnhtbERPS2vCQBC+F/wPywi91d1IW0J0FfHVHnoxCnocsmMS&#10;zM6G7Krx33cLBW/z8T1nOu9tI27U+dqxhmSkQBAXztRcajjsN28pCB+QDTaOScODPMxng5cpZsbd&#10;eUe3PJQihrDPUEMVQptJ6YuKLPqRa4kjd3adxRBhV0rT4T2G20aOlfqUFmuODRW2tKyouORXq+Fr&#10;XBx/apmcynBO0vU2Pa1X707r12G/mIAI1Ien+N/9beJ8pT7g75t4gp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y2JsMAAADdAAAADwAAAAAAAAAAAAAAAACYAgAAZHJzL2Rv&#10;d25yZXYueG1sUEsFBgAAAAAEAAQA9QAAAIgDAAAAAA==&#10;" path="m1,8c,7,,1,1,v,3,,5,,8xe" fillcolor="#02a0bf" stroked="f">
                  <v:path arrowok="t" o:connecttype="custom" o:connectlocs="6,47;6,0;6,47" o:connectangles="0,0,0"/>
                </v:shape>
                <v:shape id="Freeform 1139" o:spid="_x0000_s1047" style="position:absolute;left:1140;top:544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mL+cEA&#10;AADdAAAADwAAAGRycy9kb3ducmV2LnhtbESPzQrCMBCE74LvEFbwpqke/KlGUUEQPKhV8Lo0a1ts&#10;NqWJWt/eCIK3XWbm29n5sjGleFLtCssKBv0IBHFqdcGZgst525uAcB5ZY2mZFLzJwXLRbs0x1vbF&#10;J3omPhMBwi5GBbn3VSylS3My6Pq2Ig7azdYGfVjrTOoaXwFuSjmMopE0WHC4kGNFm5zSe/IwCpL9&#10;drzamCsfpTtHp8NgurdrrVS306xmIDw1/m/+pXc61A9E+H4TRpC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Zi/nBAAAA3QAAAA8AAAAAAAAAAAAAAAAAmAIAAGRycy9kb3du&#10;cmV2LnhtbFBLBQYAAAAABAAEAPUAAACGAwAAAAA=&#10;" path="m2,4c,4,1,1,1,v1,,,3,1,4xe" fillcolor="#02a0bf" stroked="f">
                  <v:path arrowok="t" o:connecttype="custom" o:connectlocs="12,24;6,0;12,24" o:connectangles="0,0,0"/>
                </v:shape>
                <v:shape id="Freeform 1140" o:spid="_x0000_s1048" style="position:absolute;left:1181;top:538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KRY8IA&#10;AADdAAAADwAAAGRycy9kb3ducmV2LnhtbERP22oCMRB9F/oPYYS+aWKRVlejlF6goFjq5X3YjJvF&#10;zWTZRHf9eyMUfJvDuc582blKXKgJpWcNo6ECQZx7U3KhYb/7HkxAhIhssPJMGq4UYLl46s0xM77l&#10;P7psYyFSCIcMNdgY60zKkFtyGIa+Jk7c0TcOY4JNIU2DbQp3lXxR6lU6LDk1WKzpw1J+2p6dhl+a&#10;fK6uxk0P5/HObsZtqDZfa62f+937DESkLj7E/+4fk+Yr9Qb3b9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pFjwgAAAN0AAAAPAAAAAAAAAAAAAAAAAJgCAABkcnMvZG93&#10;bnJldi54bWxQSwUGAAAAAAQABAD1AAAAhwMAAAAA&#10;" path="m1,2c,2,1,1,1,v1,,,2,,2xe" fillcolor="#02a0bf" stroked="f">
                  <v:path arrowok="t" o:connecttype="custom" o:connectlocs="6,12;6,0;6,12" o:connectangles="0,0,0"/>
                </v:shape>
                <v:shape id="Freeform 1141" o:spid="_x0000_s1049" style="position:absolute;left:1164;top:527;width:11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q6EMQA&#10;AADdAAAADwAAAGRycy9kb3ducmV2LnhtbESPQWvCQBCF7wX/wzKCt7qrB9tGV1FBEDy0xoLXITsm&#10;wexsyK4a/71zKPQ2w3vz3jeLVe8bdacu1oEtTMYGFHERXM2lhd/T7v0TVEzIDpvAZOFJEVbLwdsC&#10;MxcefKR7nkolIRwztFCl1GZax6Iij3EcWmLRLqHzmGTtSu06fEi4b/TUmJn2WLM0VNjStqLimt+8&#10;hfyw+1hv/Zl/dDyZ4/fk6xA2ztrRsF/PQSXq07/573rvBN8YwZVvZAS9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KuhDEAAAA3QAAAA8AAAAAAAAAAAAAAAAAmAIAAGRycy9k&#10;b3ducmV2LnhtbFBLBQYAAAAABAAEAPUAAACJAwAAAAA=&#10;" path="m1,4c,4,1,1,1,v1,,,3,,4xe" fillcolor="#02a0bf" stroked="f">
                  <v:path arrowok="t" o:connecttype="custom" o:connectlocs="6,23;6,0;6,23" o:connectangles="0,0,0"/>
                </v:shape>
                <v:shape id="Freeform 1142" o:spid="_x0000_s1050" style="position:absolute;left:1152;top:491;width:12;height:42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KtZMIA&#10;AADdAAAADwAAAGRycy9kb3ducmV2LnhtbERPTWsCMRC9F/wPYQreatKyWN0aRQqCHjxUBT0Om+lm&#10;cTNZNtFd/fVGKPQ2j/c5s0XvanGlNlSeNbyPFAjiwpuKSw2H/eptAiJEZIO1Z9JwowCL+eBlhrnx&#10;Hf/QdRdLkUI45KjBxtjkUobCksMw8g1x4n596zAm2JbStNilcFfLD6XG0mHFqcFiQ9+WivPu4jQc&#10;b7EzRX26Z3bvZEaf2WZ7Pmk9fO2XXyAi9fFf/OdemzRfqSk8v0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cq1kwgAAAN0AAAAPAAAAAAAAAAAAAAAAAJgCAABkcnMvZG93&#10;bnJldi54bWxQSwUGAAAAAAQABAD1AAAAhwMAAAAA&#10;" path="m1,7c,7,,6,,6,,5,,2,,,2,1,,5,1,7xe" fillcolor="#02a0bf" stroked="f">
                  <v:path arrowok="t" o:connecttype="custom" o:connectlocs="6,42;0,36;0,0;6,42" o:connectangles="0,0,0,0"/>
                </v:shape>
                <v:shape id="Freeform 1143" o:spid="_x0000_s1051" style="position:absolute;left:1104;top:509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wvy8YA&#10;AADdAAAADwAAAGRycy9kb3ducmV2LnhtbESPT2vCQBDF7wW/wzJCb3WjgpToKuIfKAqFqqDHITsm&#10;wexszK4xfvvOodDbDO/Ne7+ZLTpXqZaaUHo2MBwkoIgzb0vODZyO249PUCEiW6w8k4EXBVjMe28z&#10;TK1/8g+1h5grCeGQooEixjrVOmQFOQwDXxOLdvWNwyhrk2vb4FPCXaVHSTLRDkuWhgJrWhWU3Q4P&#10;Z2C9ud9wV7X7+H15nVe78dUdx60x7/1uOQUVqYv/5r/rLyv4yVD45Rs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wvy8YAAADdAAAADwAAAAAAAAAAAAAAAACYAgAAZHJz&#10;L2Rvd25yZXYueG1sUEsFBgAAAAAEAAQA9QAAAIsDAAAAAA==&#10;" path="m1,3c,3,1,1,1,v1,,,2,,3xe" fillcolor="#02a0bf" stroked="f">
                  <v:path arrowok="t" o:connecttype="custom" o:connectlocs="6,18;6,0;6,18" o:connectangles="0,0,0"/>
                </v:shape>
                <v:shape id="Freeform 1144" o:spid="_x0000_s1052" style="position:absolute;left:1164;top:509;width:11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CKUMIA&#10;AADdAAAADwAAAGRycy9kb3ducmV2LnhtbERP24rCMBB9X9h/CLPg25pWQaQaZfECoiB4AfdxaMa2&#10;2ExqE2v9eyMIvs3hXGc8bU0pGqpdYVlB3I1AEKdWF5wpOB6Wv0MQziNrLC2Tggc5mE6+v8aYaHvn&#10;HTV7n4kQwi5BBbn3VSKlS3My6Lq2Ig7c2dYGfYB1JnWN9xBuStmLooE0WHBoyLGiWU7pZX8zCuaL&#10;6wXXZbPx2//Habbun82h3yjV+Wn/RiA8tf4jfrtXOsyP4hhe34QT5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oIpQwgAAAN0AAAAPAAAAAAAAAAAAAAAAAJgCAABkcnMvZG93&#10;bnJldi54bWxQSwUGAAAAAAQABAD1AAAAhwMAAAAA&#10;" path="m1,3c,3,1,1,1,1,2,,1,2,1,3xe" fillcolor="#02a0bf" stroked="f">
                  <v:path arrowok="t" o:connecttype="custom" o:connectlocs="6,18;6,6;6,18" o:connectangles="0,0,0"/>
                </v:shape>
                <v:shape id="Freeform 1145" o:spid="_x0000_s1053" style="position:absolute;left:1140;top:491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VqMQA&#10;AADdAAAADwAAAGRycy9kb3ducmV2LnhtbESPS4sCMRCE7wv+h9DCXkQzyrLIOFFEERbZiw88N5Oe&#10;B046wyRq9NcbQfDWTVV9XZ0tgmnElTpXW1YwHiUgiHOray4VHA+b4RSE88gaG8uk4E4OFvPeV4ap&#10;tjfe0XXvSxEh7FJUUHnfplK6vCKDbmRb4qgVtjPo49qVUnd4i3DTyEmS/EqDNccLFba0qig/7y8m&#10;UvLiHH42ZnD8t9vTANfhsn4Epb77YTkD4Sn4j/md/tOxfjKewOubOIK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4FajEAAAA3QAAAA8AAAAAAAAAAAAAAAAAmAIAAGRycy9k&#10;b3ducmV2LnhtbFBLBQYAAAAABAAEAPUAAACJAwAAAAA=&#10;" path="m1,4c,4,1,1,1,v,,,3,,4xe" fillcolor="#02a0bf" stroked="f">
                  <v:path arrowok="t" o:connecttype="custom" o:connectlocs="6,24;6,0;6,24" o:connectangles="0,0,0"/>
                </v:shape>
                <v:shape id="Freeform 1146" o:spid="_x0000_s1054" style="position:absolute;left:1169;top:444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+TOsUA&#10;AADdAAAADwAAAGRycy9kb3ducmV2LnhtbERPS0vDQBC+C/6HZQre7KYPrMZui7RWSqmg0YPHcXea&#10;RLOzITu28d+7guBtPr7nzJe9b9SRulgHNjAaZqCIbXA1lwZeXzaX16CiIDtsApOBb4qwXJyfzTF3&#10;4cTPdCykVCmEY44GKpE21zraijzGYWiJE3cInUdJsCu16/CUwn2jx1l2pT3WnBoqbGlVkf0svryB&#10;9f7eCn083jzJw2Zn36fbaTF7M+Zi0N/dghLq5V/85966ND8bTeD3m3SCX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5M6xQAAAN0AAAAPAAAAAAAAAAAAAAAAAJgCAABkcnMv&#10;ZG93bnJldi54bWxQSwUGAAAAAAQABAD1AAAAigMAAAAA&#10;" path="m1,2c1,2,,2,,2,,2,,1,,,,,1,,1,v,1,,2,,2xe" fillcolor="#02a0bf" stroked="f">
                  <v:path arrowok="t" o:connecttype="custom" o:connectlocs="6,12;0,12;0,0;6,0;6,12" o:connectangles="0,0,0,0,0"/>
                </v:shape>
                <v:shape id="Freeform 1147" o:spid="_x0000_s1055" style="position:absolute;left:1146;top:414;width:12;height:42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qUJ8EA&#10;AADdAAAADwAAAGRycy9kb3ducmV2LnhtbERPTYvCMBC9L/gfwgje1lQprlSjiCDowYO6sB6HZmyK&#10;zaQ00VZ/vRGEvc3jfc582dlK3KnxpWMFo2ECgjh3uuRCwe9p8z0F4QOyxsoxKXiQh+Wi9zXHTLuW&#10;D3Q/hkLEEPYZKjAh1JmUPjdk0Q9dTRy5i2sshgibQuoG2xhuKzlOkom0WHJsMFjT2lB+Pd6sgr9H&#10;aHVenZ+pOVmZ0k+621/PSg363WoGIlAX/sUf91bH+ckohfc38QS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qlCfBAAAA3QAAAA8AAAAAAAAAAAAAAAAAmAIAAGRycy9kb3du&#10;cmV2LnhtbFBLBQYAAAAABAAEAPUAAACGAwAAAAA=&#10;" path="m1,7c,6,1,2,1,v1,,,2,1,3c,3,1,6,1,7xe" fillcolor="#02a0bf" stroked="f">
                  <v:path arrowok="t" o:connecttype="custom" o:connectlocs="6,42;6,0;12,18;6,42" o:connectangles="0,0,0,0"/>
                </v:shape>
                <v:shape id="Freeform 1148" o:spid="_x0000_s1056" style="position:absolute;left:1181;top:414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uMU8MA&#10;AADdAAAADwAAAGRycy9kb3ducmV2LnhtbERPTYvCMBC9C/6HMMLeNFVRpGuURV1YFASrsHscmrEt&#10;NpPaZGv990YQvM3jfc582ZpSNFS7wrKC4SACQZxaXXCm4HT87s9AOI+ssbRMCu7kYLnoduYYa3vj&#10;AzWJz0QIYRejgtz7KpbSpTkZdANbEQfubGuDPsA6k7rGWwg3pRxF0VQaLDg05FjRKqf0kvwbBevN&#10;9YLbstn5/d/9d7Udn81x3Cj10Wu/PkF4av1b/HL/6DA/Gk7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uMU8MAAADdAAAADwAAAAAAAAAAAAAAAACYAgAAZHJzL2Rv&#10;d25yZXYueG1sUEsFBgAAAAAEAAQA9QAAAIgDAAAAAA==&#10;" path="m1,3c,3,1,1,1,v1,,,2,,3xe" fillcolor="#02a0bf" stroked="f">
                  <v:path arrowok="t" o:connecttype="custom" o:connectlocs="6,18;6,0;6,18" o:connectangles="0,0,0"/>
                </v:shape>
                <v:shape id="Freeform 1149" o:spid="_x0000_s1057" style="position:absolute;left:1146;top:314;width:18;height:6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/1r8A&#10;AADdAAAADwAAAGRycy9kb3ducmV2LnhtbERPzYrCMBC+L+w7hFnY25p2karVKMuK4LFWH2BoxrbY&#10;TEqSbevbbwTB23x8v7PZTaYTAznfWlaQzhIQxJXVLdcKLufD1xKED8gaO8uk4E4edtv3tw3m2o58&#10;oqEMtYgh7HNU0ITQ51L6qiGDfmZ74shdrTMYInS11A7HGG46+Z0kmTTYcmxosKffhqpb+WcUVMXZ&#10;OUM+rNJxTwVdbL1YzZX6/Jh+1iACTeElfrqPOs5P0gwe38QT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kn/WvwAAAN0AAAAPAAAAAAAAAAAAAAAAAJgCAABkcnMvZG93bnJl&#10;di54bWxQSwUGAAAAAAQABAD1AAAAhAMAAAAA&#10;" path="m1,1c1,1,,1,,,1,,1,,2,,3,1,1,,1,1xe" fillcolor="#02a0bf" stroked="f">
                  <v:path arrowok="t" o:connecttype="custom" o:connectlocs="6,6;0,0;12,0;6,6" o:connectangles="0,0,0,0"/>
                </v:shape>
                <v:shape id="Freeform 1150" o:spid="_x0000_s1058" style="position:absolute;left:1128;top:692;width:12;height:42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gKUMIA&#10;AADdAAAADwAAAGRycy9kb3ducmV2LnhtbERPS4vCMBC+C/sfwgjebKqUdekaRRYEPXjwAetxaGab&#10;YjMpTbTVX28WBG/z8T1nvuxtLW7U+sqxgkmSgiAunK64VHA6rsdfIHxA1lg7JgV38rBcfAzmmGvX&#10;8Z5uh1CKGMI+RwUmhCaX0heGLPrENcSR+3OtxRBhW0rdYhfDbS2nafopLVYcGww29GOouByuVsHv&#10;PXS6qM+PzBytzGiWbXeXs1KjYb/6BhGoD2/xy73RcX46mcH/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eApQwgAAAN0AAAAPAAAAAAAAAAAAAAAAAJgCAABkcnMvZG93&#10;bnJldi54bWxQSwUGAAAAAAQABAD1AAAAhwMAAAAA&#10;" path="m1,5c,7,,2,,,2,,,5,1,5xe" fillcolor="#02a0bf" stroked="f">
                  <v:path arrowok="t" o:connecttype="custom" o:connectlocs="6,30;0,0;6,30" o:connectangles="0,0,0"/>
                </v:shape>
                <v:shape id="Freeform 1151" o:spid="_x0000_s1059" style="position:absolute;left:1158;top:586;width:11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szcUA&#10;AADdAAAADwAAAGRycy9kb3ducmV2LnhtbESPQWvCQBCF74L/YRnBm+7Gg7Wpq6ggFDxUY6HXITtN&#10;QrOzIbvV+O+dQ6G3Gd6b975Zbwffqhv1sQlsIZsbUMRlcA1XFj6vx9kKVEzIDtvAZOFBEbab8WiN&#10;uQt3vtCtSJWSEI45WqhT6nKtY1mTxzgPHbFo36H3mGTtK+16vEu4b/XCmKX22LA01NjRoabyp/j1&#10;ForT8WV38F981vFqLh/Z6ynsnbXTybB7A5VoSP/mv+t3J/gmE1z5Rkb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0yzNxQAAAN0AAAAPAAAAAAAAAAAAAAAAAJgCAABkcnMv&#10;ZG93bnJldi54bWxQSwUGAAAAAAQABAD1AAAAigMAAAAA&#10;" path="m,2c,1,,,2,,1,1,2,3,1,4,1,3,1,2,1,1v,,,,,c,1,1,3,,2xe" fillcolor="#02a0bf" stroked="f">
                  <v:path arrowok="t" o:connecttype="custom" o:connectlocs="0,12;11,0;6,23;6,6;6,6;0,12" o:connectangles="0,0,0,0,0,0"/>
                </v:shape>
                <v:shape id="Freeform 1152" o:spid="_x0000_s1060" style="position:absolute;left:1093;top:296;width:130;height:805;visibility:visible;mso-wrap-style:square;v-text-anchor:top" coordsize="22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IKcAA&#10;AADdAAAADwAAAGRycy9kb3ducmV2LnhtbERPzYrCMBC+C/sOYRa8aaoH7XZNiywo3vx9gKGZbbrb&#10;TEoTtfr0RhC8zcf3O4uit424UOdrxwom4wQEcel0zZWC03E1SkH4gKyxcUwKbuShyD8GC8y0u/Ke&#10;LodQiRjCPkMFJoQ2k9KXhiz6sWuJI/frOoshwq6SusNrDLeNnCbJTFqsOTYYbOnHUPl/OFsFfm45&#10;rSw32+VMp2s/ve+25k+p4We//AYRqA9v8cu90XF+MvmC5zfxBJ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GIKcAAAADdAAAADwAAAAAAAAAAAAAAAACYAgAAZHJzL2Rvd25y&#10;ZXYueG1sUEsFBgAAAAAEAAQA9QAAAIUDAAAAAA==&#10;" path="m4,136c4,123,5,116,3,106v,-3,,-6,,-8c2,89,5,76,3,68,2,58,2,53,1,43,2,39,1,33,1,31,,27,1,19,1,12,1,8,,4,1,2,3,2,4,3,5,1,8,3,12,,16,1v1,3,-1,8,1,10c17,14,17,16,17,19v3,36,5,72,5,110c21,130,22,134,22,135v-4,1,-12,1,-18,1xm17,125v-1,1,,5,1,6c18,128,17,127,17,125xm15,126v,2,-1,4,1,4c15,129,16,127,15,126xm14,104v-1,1,-1,7,,8c14,109,14,107,14,104xm5,105v,,-1,2,1,1c5,106,6,104,5,105xm6,89v-2,,,2,-2,2c6,92,3,94,5,95,6,94,6,92,6,89xm7,74v,1,-1,4,,4c7,77,8,74,7,74xm10,75v,,,2,1,2c11,76,11,74,10,75xm16,73v,1,,3,1,3c16,75,17,72,16,73xm6,67v,2,,7,1,5c6,72,8,67,6,67xm10,64v,1,-1,4,,4c10,67,11,64,10,64xm11,59v,1,-1,2,,2c11,60,12,59,11,59xm18,53v,1,-1,4,,4c18,56,19,53,18,53xm12,54v,1,-1,3,1,3c12,56,13,54,12,54xm16,53v,,-1,2,,1c16,54,17,52,16,53xm10,47v-1,1,-1,6,,7c10,52,10,49,10,47xm18,50v-1,-1,,1,-1,c18,51,17,52,18,53v,-1,,-2,,-3xm12,50v,,,,,c12,51,12,52,12,53v1,-1,,-3,1,-4c11,49,11,50,11,51v1,1,,-1,1,-1xm9,43v-1,,-2,1,-2,c7,43,7,42,7,42v,,1,,1,c8,41,7,41,8,40v-2,,,-1,,-1c8,39,7,39,7,39v,3,-2,9,,12c7,47,7,47,7,44v1,,,1,,2c8,45,9,45,9,43xm18,41v-1,1,-1,7,,8c18,46,18,43,18,41xm12,46v,,-1,2,1,2c12,47,13,45,12,46xm4,45v,,-1,,-1,c3,46,3,47,3,47v,,1,,1,c4,47,4,46,4,45xm14,38v-1,1,-1,7,,8c14,43,14,41,14,38xm9,42v,1,-1,4,1,4c9,45,10,42,9,42xm16,41v,1,-1,2,,2c16,43,17,41,16,41xm13,39v,1,-1,4,,4c13,42,14,39,13,39xm10,33v,2,,5,,6c10,39,10,40,11,40v-1,-2,1,-6,-1,-7xm3,36v,1,-1,3,,3c3,38,4,36,3,36xm13,37v,,-1,2,,2c13,38,14,36,13,37xm9,33v,1,-1,4,,4c9,36,9,33,9,33xm14,30v2,1,,6,2,6c16,35,15,33,16,31v-2,,,-2,-2,-1xm14,25v,,-1,,-1,c13,26,13,27,13,27v,,1,,1,c14,27,14,26,14,25xm11,23v-1,-1,,-3,-1,-3c10,22,9,26,10,27v,-1,-1,-4,1,-4xm16,20v,1,-1,3,,3c16,22,17,20,16,20xm11,3v-1,,-1,,-2,c9,4,10,4,10,4v,-1,2,,1,-1xe" fillcolor="#02a0bf" stroked="f">
                  <v:path arrowok="t" o:connecttype="custom" o:connectlocs="18,580;6,183;30,6;100,112;24,805;100,740;89,746;83,616;30,622;30,562;41,462;65,456;100,450;41,426;59,403;65,361;106,337;77,337;95,320;59,320;100,296;71,296;77,290;53,255;47,249;41,231;41,272;106,290;77,284;18,266;24,266;83,225;53,249;95,243;77,231;65,237;18,231;77,231;53,219;95,213;83,148;83,160;59,118;95,118;65,18;65,18" o:connectangles="0,0,0,0,0,0,0,0,0,0,0,0,0,0,0,0,0,0,0,0,0,0,0,0,0,0,0,0,0,0,0,0,0,0,0,0,0,0,0,0,0,0,0,0,0,0"/>
                  <o:lock v:ext="edit" verticies="t"/>
                </v:shape>
                <v:shape id="Freeform 1153" o:spid="_x0000_s1061" style="position:absolute;left:1175;top:467;width:12;height:42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1YmcUA&#10;AADdAAAADwAAAGRycy9kb3ducmV2LnhtbESPQWvCQBCF7wX/wzKCt7pRQivRVUQQ6qGHqqDHITtm&#10;g9nZkN2a2F/fORR6m+G9ee+b1WbwjXpQF+vABmbTDBRxGWzNlYHzaf+6ABUTssUmMBl4UoTNevSy&#10;wsKGnr/ocUyVkhCOBRpwKbWF1rF05DFOQ0ss2i10HpOsXaVth72E+0bPs+xNe6xZGhy2tHNU3o/f&#10;3sDlmXpbNtef3J28zuk9P3zer8ZMxsN2CSrRkP7Nf9cfVvCzufDL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/ViZxQAAAN0AAAAPAAAAAAAAAAAAAAAAAJgCAABkcnMv&#10;ZG93bnJldi54bWxQSwUGAAAAAAQABAD1AAAAigMAAAAA&#10;" path="m2,2v-1,2,,4,,5c,7,2,2,,1,2,,,2,2,2xe" fillcolor="#02a0bf" stroked="f">
                  <v:path arrowok="t" o:connecttype="custom" o:connectlocs="12,12;12,42;0,6;12,12" o:connectangles="0,0,0,0"/>
                </v:shape>
                <v:shape id="Freeform 1154" o:spid="_x0000_s1062" style="position:absolute;left:136;top:1201;width:11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WTEMUA&#10;AADdAAAADwAAAGRycy9kb3ducmV2LnhtbERPTWvCQBC9F/wPywheRDd6UEldgxEqpUXQ2EOP0+yY&#10;BLOzaXYb03/fFYTe5vE+Z530phYdta6yrGA2jUAQ51ZXXCj4OL9MViCcR9ZYWyYFv+Qg2Qye1hhr&#10;e+MTdZkvRAhhF6OC0vsmltLlJRl0U9sQB+5iW4M+wLaQusVbCDe1nEfRQhqsODSU2NCupPya/RgF&#10;n4u0yt7HiG/HvvveZ+nSLw9fSo2G/fYZhKfe/4sf7lcd5kfzGdy/CS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ZMQxQAAAN0AAAAPAAAAAAAAAAAAAAAAAJgCAABkcnMv&#10;ZG93bnJldi54bWxQSwUGAAAAAAQABAD1AAAAigMAAAAA&#10;" path="m1,3c,3,1,1,1,v1,,,2,,3xe" fillcolor="#ed1c24" stroked="f">
                  <v:path arrowok="t" o:connecttype="custom" o:connectlocs="6,18;6,0;6,18" o:connectangles="0,0,0"/>
                </v:shape>
                <v:shape id="Freeform 1155" o:spid="_x0000_s1063" style="position:absolute;left:82;top:1160;width:12;height:47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CnZ8IA&#10;AADdAAAADwAAAGRycy9kb3ducmV2LnhtbERPzUrEMBC+C75DGMGbm1phlbrZRRRR9NKtPsDQzDZl&#10;m0lJptvu2xtB8DYf3+9sdosf1Ili6gMbuF0VoIjbYHvuDHx/vd48gEqCbHEITAbOlGC3vbzYYGXD&#10;zHs6NdKpHMKpQgNOZKy0Tq0jj2kVRuLMHUL0KBnGTtuIcw73gy6LYq099pwbHI707Kg9NpM3cC/z&#10;m2tkWo/nMN29fNT1Ej9rY66vlqdHUEKL/Iv/3O82zy/KEn6/ySfo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4KdnwgAAAN0AAAAPAAAAAAAAAAAAAAAAAJgCAABkcnMvZG93&#10;bnJldi54bWxQSwUGAAAAAAQABAD1AAAAhwMAAAAA&#10;" path="m2,8c,7,1,3,,,2,2,1,6,2,8xe" fillcolor="#ed1c24" stroked="f">
                  <v:path arrowok="t" o:connecttype="custom" o:connectlocs="12,47;0,0;12,47" o:connectangles="0,0,0"/>
                </v:shape>
                <v:shape id="Freeform 1156" o:spid="_x0000_s1064" style="position:absolute;left:106;top:1166;width:6;height:17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uJTcQA&#10;AADdAAAADwAAAGRycy9kb3ducmV2LnhtbERPS2vCQBC+F/oflhF6qxsVSomuIViVHnppfIC3ITvJ&#10;RrOzIbvV+O+7hYK3+fies8gG24or9b5xrGAyTkAQl043XCvY7zav7yB8QNbYOiYFd/KQLZ+fFphq&#10;d+NvuhahFjGEfYoKTAhdKqUvDVn0Y9cRR65yvcUQYV9L3eMthttWTpPkTVpsODYY7GhlqLwUP1bB&#10;+aPa2mrW7g7b/Kspj6eC1uau1MtoyOcgAg3hIf53f+o4P5nO4O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LiU3EAAAA3QAAAA8AAAAAAAAAAAAAAAAAmAIAAGRycy9k&#10;b3ducmV2LnhtbFBLBQYAAAAABAAEAPUAAACJAwAAAAA=&#10;" path="m1,3c1,3,,3,,3,,2,,1,,,,,1,,1,v,1,,2,,3xe" fillcolor="#ed1c24" stroked="f">
                  <v:path arrowok="t" o:connecttype="custom" o:connectlocs="6,17;0,17;0,0;6,0;6,17" o:connectangles="0,0,0,0,0"/>
                </v:shape>
                <v:shape id="Freeform 1157" o:spid="_x0000_s1065" style="position:absolute;left:100;top:1041;width:6;height:113;visibility:visible;mso-wrap-style:square;v-text-anchor:top" coordsize="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xP5sIA&#10;AADdAAAADwAAAGRycy9kb3ducmV2LnhtbERPS4vCMBC+C/sfwix403RVZKlGkRUflz1sXfQ6NmNT&#10;bCa1iVr/vVlY8DYf33Om89ZW4kaNLx0r+OgnIIhzp0suFPzuVr1PED4ga6wck4IHeZjP3jpTTLW7&#10;8w/dslCIGMI+RQUmhDqV0ueGLPq+q4kjd3KNxRBhU0jd4D2G20oOkmQsLZYcGwzW9GUoP2dXqyA7&#10;OmO334fd+GSWew6b9VBe1kp139vFBESgNrzE/+6tjvOTwQj+vokn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LE/mwgAAAN0AAAAPAAAAAAAAAAAAAAAAAJgCAABkcnMvZG93&#10;bnJldi54bWxQSwUGAAAAAAQABAD1AAAAhwMAAAAA&#10;" path="m1,19c,18,,14,1,14,,11,,3,1,,,7,1,13,1,19xe" fillcolor="#ed1c24" stroked="f">
                  <v:path arrowok="t" o:connecttype="custom" o:connectlocs="6,113;6,83;6,0;6,113" o:connectangles="0,0,0,0"/>
                </v:shape>
                <v:shape id="Freeform 1158" o:spid="_x0000_s1066" style="position:absolute;left:77;top:1089;width:11;height:65;visibility:visible;mso-wrap-style:square;v-text-anchor:top" coordsize="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tnL4A&#10;AADdAAAADwAAAGRycy9kb3ducmV2LnhtbERPTYvCMBC9L/gfwgje1lTFVatRVBC8yap4HpuxKTaT&#10;0kSt/94Igrd5vM+ZLRpbijvVvnCsoNdNQBBnThecKzgeNr9jED4gaywdk4IneVjMWz8zTLV78D/d&#10;9yEXMYR9igpMCFUqpc8MWfRdVxFH7uJqiyHCOpe6xkcMt6XsJ8mftFhwbDBY0dpQdt3frIJVPtFk&#10;aNA70NNVo8HuJPl8UqrTbpZTEIGa8BV/3Fsd5yf9Iby/iSfI+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srZy+AAAA3QAAAA8AAAAAAAAAAAAAAAAAmAIAAGRycy9kb3ducmV2&#10;LnhtbFBLBQYAAAAABAAEAPUAAACDAwAAAAA=&#10;" path="m1,11c,8,1,3,1,v1,2,,7,,11xe" fillcolor="#ed1c24" stroked="f">
                  <v:path arrowok="t" o:connecttype="custom" o:connectlocs="6,65;6,0;6,65" o:connectangles="0,0,0"/>
                </v:shape>
                <v:shape id="Freeform 1159" o:spid="_x0000_s1067" style="position:absolute;left:71;top:1101;width:1;height:11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5DB8QA&#10;AADdAAAADwAAAGRycy9kb3ducmV2LnhtbERPTWvCQBC9F/wPywi96cYcgqZuQhAsRQpFW4Xeptlp&#10;EszOhuyapP++WxB6m8f7nG0+mVYM1LvGsoLVMgJBXFrdcKXg432/WINwHllja5kU/JCDPJs9bDHV&#10;duQjDSdfiRDCLkUFtfddKqUrazLolrYjDty37Q36APtK6h7HEG5aGUdRIg02HBpq7GhXU3k93YyC&#10;jebL5qsqnj+PtlufX+ltLA6DUo/zqXgC4Wny/+K7+0WH+VGcwN834QS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OQwfEAAAA3QAAAA8AAAAAAAAAAAAAAAAAmAIAAGRycy9k&#10;b3ducmV2LnhtbFBLBQYAAAAABAAEAPUAAACJAwAAAAA=&#10;" path="m,2v,,,,,c,1,,1,,,,,,,,,,1,,1,,2xe" fillcolor="#ed1c24" stroked="f">
                  <v:path arrowok="t" o:connecttype="custom" o:connectlocs="0,11;0,11;0,0;0,0;0,11" o:connectangles="0,0,0,0,0"/>
                </v:shape>
                <v:shape id="Freeform 1160" o:spid="_x0000_s1068" style="position:absolute;left:65;top:1071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pfZsIA&#10;AADdAAAADwAAAGRycy9kb3ducmV2LnhtbERPTYvCMBC9L/gfwgjeNFVEl2oUlRU8ra568TY0Yxtt&#10;Jt0mq/XfG0HY2zze50znjS3FjWpvHCvo9xIQxJnThnMFx8O6+wnCB2SNpWNS8CAP81nrY4qpdnf+&#10;ods+5CKGsE9RQRFClUrps4Is+p6riCN3drXFEGGdS13jPYbbUg6SZCQtGo4NBVa0Kii77v+sgm9j&#10;tqexsYv1cPdVnmh52DS/F6U67WYxARGoCf/it3uj4/xkMIbXN/EE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Ol9mwgAAAN0AAAAPAAAAAAAAAAAAAAAAAJgCAABkcnMvZG93&#10;bnJldi54bWxQSwUGAAAAAAQABAD1AAAAhwMAAAAA&#10;" path="m1,4c,4,1,1,,1,2,,1,3,1,4xe" fillcolor="#ed1c24" stroked="f">
                  <v:path arrowok="t" o:connecttype="custom" o:connectlocs="6,24;0,6;6,24" o:connectangles="0,0,0"/>
                </v:shape>
                <v:shape id="Freeform 1161" o:spid="_x0000_s1069" style="position:absolute;left:82;top:1059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XLFMYA&#10;AADdAAAADwAAAGRycy9kb3ducmV2LnhtbESPT2/CMAzF75P2HSJP4jZSEGKoEBCbhsRpjD8XblZj&#10;2kDjdE0G5dvjw6TdbL3n936eLTpfqyu10QU2MOhnoIiLYB2XBg771esEVEzIFuvAZOBOERbz56cZ&#10;5jbceEvXXSqVhHDM0UCVUpNrHYuKPMZ+aIhFO4XWY5K1LbVt8SbhvtbDLBtrj46locKGPioqLrtf&#10;b+DLuc3xzfnlavT9WR/pfb/ufs7G9F665RRUoi79m/+u11bws6Hgyjcygp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XLFMYAAADdAAAADwAAAAAAAAAAAAAAAACYAgAAZHJz&#10;L2Rvd25yZXYueG1sUEsFBgAAAAAEAAQA9QAAAIsDAAAAAA==&#10;" path="m1,4c,4,1,1,,,2,,1,3,1,4xe" fillcolor="#ed1c24" stroked="f">
                  <v:path arrowok="t" o:connecttype="custom" o:connectlocs="6,24;0,0;6,24" o:connectangles="0,0,0"/>
                </v:shape>
                <v:shape id="Freeform 1162" o:spid="_x0000_s1070" style="position:absolute;left:65;top:994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OfFsUA&#10;AADdAAAADwAAAGRycy9kb3ducmV2LnhtbERPTWvCQBC9F/wPywi9SN3oQWt0E1RoKRWhpj30OGbH&#10;JJidjdltTP99VxB6m8f7nFXam1p01LrKsoLJOAJBnFtdcaHg6/Pl6RmE88gaa8uk4JccpMngYYWx&#10;tlc+UJf5QoQQdjEqKL1vYildXpJBN7YNceBOtjXoA2wLqVu8hnBTy2kUzaTBikNDiQ1tS8rP2Y9R&#10;8D3bVNluhPj+0XeX12wz9/P9UanHYb9egvDU+3/x3f2mw/xouoDbN+EEm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58WxQAAAN0AAAAPAAAAAAAAAAAAAAAAAJgCAABkcnMv&#10;ZG93bnJldi54bWxQSwUGAAAAAAQABAD1AAAAigMAAAAA&#10;" path="m1,3c,3,1,1,,,2,,1,2,1,3xe" fillcolor="#ed1c24" stroked="f">
                  <v:path arrowok="t" o:connecttype="custom" o:connectlocs="6,18;0,0;6,18" o:connectangles="0,0,0"/>
                </v:shape>
                <v:shape id="Freeform 1163" o:spid="_x0000_s1071" style="position:absolute;left:112;top:982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gVsgA&#10;AADdAAAADwAAAGRycy9kb3ducmV2LnhtbESPQUvDQBCF70L/wzIFL9JuVGglzaZYQRGlUFMPHqfZ&#10;aRKanY3ZNY3/3jkIvc3w3rz3TbYeXasG6kPj2cDtPAFFXHrbcGXgc/88ewAVIrLF1jMZ+KUA63xy&#10;lWFq/Zk/aChipSSEQ4oG6hi7VOtQ1uQwzH1HLNrR9w6jrH2lbY9nCXetvkuShXbYsDTU2NFTTeWp&#10;+HEGvhabpni/QXzbjcP3S7FZxuX2YMz1dHxcgYo0xov5//rVCn5yL/zyjYyg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wKBWyAAAAN0AAAAPAAAAAAAAAAAAAAAAAJgCAABk&#10;cnMvZG93bnJldi54bWxQSwUGAAAAAAQABAD1AAAAjQMAAAAA&#10;" path="m1,3c,3,1,1,,,2,,1,2,1,3xe" fillcolor="#ed1c24" stroked="f">
                  <v:path arrowok="t" o:connecttype="custom" o:connectlocs="6,18;0,0;6,18" o:connectangles="0,0,0"/>
                </v:shape>
                <v:shape id="Freeform 1164" o:spid="_x0000_s1072" style="position:absolute;left:77;top:923;width:11;height:59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UL/cIA&#10;AADdAAAADwAAAGRycy9kb3ducmV2LnhtbERPTYvCMBC9C/6HMMLeNHEFkWoUEQVhT1a3rLehGdti&#10;MylNVqu/3ggLe5vH+5zFqrO1uFHrK8caxiMFgjh3puJCw+m4G85A+IBssHZMGh7kYbXs9xaYGHfn&#10;A93SUIgYwj5BDWUITSKlz0uy6EeuIY7cxbUWQ4RtIU2L9xhua/mp1FRarDg2lNjQpqT8mv5aDSrj&#10;x8/xa31+hvywzXaT2qX7b60/Bt16DiJQF/7Ff+69ifPVZAzvb+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hQv9wgAAAN0AAAAPAAAAAAAAAAAAAAAAAJgCAABkcnMvZG93&#10;bnJldi54bWxQSwUGAAAAAAQABAD1AAAAhwMAAAAA&#10;" path="m2,10c,7,1,3,1,1,2,1,1,,2,v,3,,6,,10xe" fillcolor="#ed1c24" stroked="f">
                  <v:path arrowok="t" o:connecttype="custom" o:connectlocs="11,59;6,6;11,0;11,59" o:connectangles="0,0,0,0"/>
                </v:shape>
                <v:shape id="Freeform 1165" o:spid="_x0000_s1073" style="position:absolute;left:53;top:929;width:6;height:41;visibility:visible;mso-wrap-style:square;v-text-anchor:top" coordsize="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80PcEA&#10;AADdAAAADwAAAGRycy9kb3ducmV2LnhtbERP32vCMBB+H+x/CCf4NlN1TK2mZSjCYE/TDXw8mrMp&#10;NpeSRFv/ezMY7O0+vp+3KQfbihv50DhWMJ1kIIgrpxuuFXwf9y9LECEia2wdk4I7BSiL56cN5tr1&#10;/EW3Q6xFCuGQowITY5dLGSpDFsPEdcSJOztvMSboa6k99inctnKWZW/SYsOpwWBHW0PV5XC1Ctyy&#10;24Xa9NOTHX5WxuFneF14pcaj4X0NItIQ/8V/7g+d5mfzGfx+k06Q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/ND3BAAAA3QAAAA8AAAAAAAAAAAAAAAAAmAIAAGRycy9kb3du&#10;cmV2LnhtbFBLBQYAAAAABAAEAPUAAACGAwAAAAA=&#10;" path="m1,7c,6,,1,1,v,3,,5,,7xe" fillcolor="#ed1c24" stroked="f">
                  <v:path arrowok="t" o:connecttype="custom" o:connectlocs="6,41;6,0;6,41" o:connectangles="0,0,0"/>
                </v:shape>
                <v:shape id="Freeform 1166" o:spid="_x0000_s1074" style="position:absolute;left:65;top:888;width:17;height:35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KqW8IA&#10;AADdAAAADwAAAGRycy9kb3ducmV2LnhtbERP22oCMRB9L/gPYQp96yZWEVk3K7W04Fup8QOGzXQv&#10;3UzWTarr3zdCwbc5nOsU28n14kxjaD1rmGcKBHHlbcu1hqP5eF6DCBHZYu+ZNFwpwLacPRSYW3/h&#10;LzofYi1SCIccNTQxDrmUoWrIYcj8QJy4bz86jAmOtbQjXlK46+WLUivpsOXU0OBAbw1VP4dfpyGe&#10;zI4+p92eeVmpbujM+3VutH56nF43ICJN8S7+d+9tmq8WC7h9k06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gqpbwgAAAN0AAAAPAAAAAAAAAAAAAAAAAJgCAABkcnMvZG93&#10;bnJldi54bWxQSwUGAAAAAAQABAD1AAAAhwMAAAAA&#10;" path="m2,6c,6,1,2,1,,3,,2,4,2,6xe" fillcolor="#ed1c24" stroked="f">
                  <v:path arrowok="t" o:connecttype="custom" o:connectlocs="11,35;6,0;11,35" o:connectangles="0,0,0"/>
                </v:shape>
                <v:shape id="Freeform 1167" o:spid="_x0000_s1075" style="position:absolute;left:94;top:828;width:12;height:3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gOtcQA&#10;AADdAAAADwAAAGRycy9kb3ducmV2LnhtbERP22oCMRB9F/yHMELfNLu1FFmNYoViKVLqFR+Hzbi7&#10;uJlsN1Hj35tCoW9zONeZzIKpxZVaV1lWkA4SEMS51RUXCnbb9/4IhPPIGmvLpOBODmbTbmeCmbY3&#10;XtN14wsRQ9hlqKD0vsmkdHlJBt3ANsSRO9nWoI+wLaRu8RbDTS2fk+RVGqw4NpTY0KKk/Ly5GAXz&#10;76+3++JnuUrTyyFdH8P+MxxrpZ56YT4G4Sn4f/Gf+0PH+cnwBX6/iSf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YDrXEAAAA3QAAAA8AAAAAAAAAAAAAAAAAmAIAAGRycy9k&#10;b3ducmV2LnhtbFBLBQYAAAAABAAEAPUAAACJAwAAAAA=&#10;" path="m1,6c,5,1,2,,,2,1,1,4,1,6xe" fillcolor="#ed1c24" stroked="f">
                  <v:path arrowok="t" o:connecttype="custom" o:connectlocs="6,36;0,0;6,36" o:connectangles="0,0,0"/>
                </v:shape>
                <v:shape id="Freeform 1168" o:spid="_x0000_s1076" style="position:absolute;left:94;top:787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3yV8MA&#10;AADdAAAADwAAAGRycy9kb3ducmV2LnhtbERPyW7CMBC9V+IfrEHiVhzKVqUYRKsicWK/cBvFQ2KI&#10;x2nsQvh7jFSpt3l660xmjS3FlWpvHCvodRMQxJnThnMFh/3i9R2ED8gaS8ek4E4eZtPWywRT7W68&#10;pesu5CKGsE9RQRFClUrps4Is+q6riCN3crXFEGGdS13jLYbbUr4lyUhaNBwbCqzoq6Dssvu1ClbG&#10;rI9jY+eLwea7PNLnftn8nJXqtJv5B4hATfgX/7mXOs5P+kN4fhNP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3yV8MAAADdAAAADwAAAAAAAAAAAAAAAACYAgAAZHJzL2Rv&#10;d25yZXYueG1sUEsFBgAAAAAEAAQA9QAAAIgDAAAAAA==&#10;" path="m1,4c,3,1,1,,,2,,1,2,1,4xe" fillcolor="#ed1c24" stroked="f">
                  <v:path arrowok="t" o:connecttype="custom" o:connectlocs="6,24;0,0;6,24" o:connectangles="0,0,0"/>
                </v:shape>
                <v:shape id="Freeform 1169" o:spid="_x0000_s1077" style="position:absolute;left:41;top:781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9sIMQA&#10;AADdAAAADwAAAGRycy9kb3ducmV2LnhtbERPTWvCQBC9C/6HZYTe6kZbVFI3QUsFT9rGXrwN2Wmy&#10;NTubZrea/ntXKHibx/ucZd7bRpyp88axgsk4AUFcOm24UvB52DwuQPiArLFxTAr+yEOeDQdLTLW7&#10;8Aedi1CJGMI+RQV1CG0qpS9rsujHriWO3JfrLIYIu0rqDi8x3DZymiQzadFwbKixpdeaylPxaxXs&#10;jNkf58auNs/vb82R1odt//Ot1MOoX72ACNSHu/jfvdVxfvI0g9s38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vbCDEAAAA3QAAAA8AAAAAAAAAAAAAAAAAmAIAAGRycy9k&#10;b3ducmV2LnhtbFBLBQYAAAAABAAEAPUAAACJAwAAAAA=&#10;" path="m1,4c,4,1,1,,,2,,1,3,1,4xe" fillcolor="#ed1c24" stroked="f">
                  <v:path arrowok="t" o:connecttype="custom" o:connectlocs="6,24;0,0;6,24" o:connectangles="0,0,0"/>
                </v:shape>
                <v:shape id="Freeform 1170" o:spid="_x0000_s1078" style="position:absolute;left:35;top:740;width:12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PJu8QA&#10;AADdAAAADwAAAGRycy9kb3ducmV2LnhtbERPTWvCQBC9C/6HZYTedKMtVVI3QUsFT1pjL96G7DTZ&#10;mp1Ns1tN/70rFHqbx/ucZd7bRlyo88axgukkAUFcOm24UvBx3IwXIHxA1tg4JgW/5CHPhoMlptpd&#10;+UCXIlQihrBPUUEdQptK6cuaLPqJa4kj9+k6iyHCrpK6w2sMt42cJcmztGg4NtTY0mtN5bn4sQp2&#10;xuxPc2NXm6f3t+ZE6+O2//5S6mHUr15ABOrDv/jPvdVxfvI4h/s38QS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jybvEAAAA3QAAAA8AAAAAAAAAAAAAAAAAmAIAAGRycy9k&#10;b3ducmV2LnhtbFBLBQYAAAAABAAEAPUAAACJAwAAAAA=&#10;" path="m1,4c,4,1,1,1,v1,,,3,,4xe" fillcolor="#ed1c24" stroked="f">
                  <v:path arrowok="t" o:connecttype="custom" o:connectlocs="6,23;6,0;6,23" o:connectangles="0,0,0"/>
                </v:shape>
                <v:shape id="Freeform 1171" o:spid="_x0000_s1079" style="position:absolute;left:35;top:722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aN4ccA&#10;AADdAAAADwAAAGRycy9kb3ducmV2LnhtbESPzWvCQBDF74X+D8sUvNVNK5QSXUX6IT30YvwAb0N2&#10;ko1mZ0N21fjfdw5CbzO8N+/9ZrYYfKsu1McmsIGXcQaKuAy24drAdvP9/A4qJmSLbWAycKMIi/nj&#10;wwxzG668pkuRaiUhHHM04FLqcq1j6chjHIeOWLQq9B6TrH2tbY9XCfetfs2yN+2xYWlw2NGHo/JU&#10;nL2B42e18tWk3exWy9+m3B8K+nI3Y0ZPw3IKKtGQ/s336x8r+NlEcOUbGUH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2jeHHAAAA3QAAAA8AAAAAAAAAAAAAAAAAmAIAAGRy&#10;cy9kb3ducmV2LnhtbFBLBQYAAAAABAAEAPUAAACMAwAAAAA=&#10;" path="m1,2c,3,,,1,1v,,,1,,1xe" fillcolor="#ed1c24" stroked="f">
                  <v:path arrowok="t" o:connecttype="custom" o:connectlocs="6,12;6,6;6,12" o:connectangles="0,0,0"/>
                </v:shape>
                <v:shape id="Freeform 1172" o:spid="_x0000_s1080" style="position:absolute;left:100;top:586;width:6;height:94;visibility:visible;mso-wrap-style:square;v-text-anchor:top" coordsize="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PND8IA&#10;AADdAAAADwAAAGRycy9kb3ducmV2LnhtbERP32vCMBB+H/g/hBvsbaazMGpnFBUG24vMKj4fzdmU&#10;NZfQZG3335vBwLf7+H7eajPZTgzUh9axgpd5BoK4drrlRsH59P5cgAgRWWPnmBT8UoDNevawwlK7&#10;kY80VLERKYRDiQpMjL6UMtSGLIa588SJu7reYkywb6TucUzhtpOLLHuVFltODQY97Q3V39WPVfCV&#10;+/Fw/uyuuS8u7WkgU4zbnVJPj9P2DUSkKd7F/+4PneZn+RL+vkkn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80PwgAAAN0AAAAPAAAAAAAAAAAAAAAAAJgCAABkcnMvZG93&#10;bnJldi54bWxQSwUGAAAAAAQABAD1AAAAhwMAAAAA&#10;" path="m1,16c,12,,4,1,v,5,,10,,16xe" fillcolor="#ed1c24" stroked="f">
                  <v:path arrowok="t" o:connecttype="custom" o:connectlocs="6,94;6,0;6,94" o:connectangles="0,0,0"/>
                </v:shape>
                <v:shape id="Freeform 1173" o:spid="_x0000_s1081" style="position:absolute;left:88;top:633;width:6;height:36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+/YMUA&#10;AADdAAAADwAAAGRycy9kb3ducmV2LnhtbESPT0vEMBDF74LfIcyCNzfZRRapm12KWFARwf1zH5qx&#10;rdtMQhPb+u2dg+Bthvfmvd9s97Pv1UhD6gJbWC0NKOI6uI4bC6djdXsPKmVkh31gsvBDCfa766st&#10;Fi5M/EHjITdKQjgVaKHNORZap7olj2kZIrFon2HwmGUdGu0GnCTc93ptzEZ77FgaWoz02FJ9OXx7&#10;C+VlU87TkxndK71X65e3Ksavs7U3i7l8AJVpzv/mv+tnJ/jmTvjlGxlB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79gxQAAAN0AAAAPAAAAAAAAAAAAAAAAAJgCAABkcnMv&#10;ZG93bnJldi54bWxQSwUGAAAAAAQABAD1AAAAigMAAAAA&#10;" path="m1,6c,5,,1,1,v,2,,4,,6xe" fillcolor="#ed1c24" stroked="f">
                  <v:path arrowok="t" o:connecttype="custom" o:connectlocs="6,36;6,0;6,36" o:connectangles="0,0,0"/>
                </v:shape>
                <v:shape id="Freeform 1174" o:spid="_x0000_s1082" style="position:absolute;left:118;top:615;width:6;height:54;visibility:visible;mso-wrap-style:square;v-text-anchor:top" coordsize="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utEMQA&#10;AADdAAAADwAAAGRycy9kb3ducmV2LnhtbERPS0sDMRC+C/6HMII3m61IkW3TUnwhVg/d9tDjkMxu&#10;lm4mSxK7a399Iwje5uN7zmI1uk6cKMTWs4LppABBrL1puVGw373ePYKICdlg55kU/FCE1fL6aoGl&#10;8QNv6VSlRuQQjiUqsCn1pZRRW3IYJ74nzlztg8OUYWikCTjkcNfJ+6KYSYct5waLPT1Z0sfq2yl4&#10;sV+D2X6E6vNtU2Ot9eH83Hulbm/G9RxEojH9i//c7ybPLx6m8PtNPkE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LrRDEAAAA3QAAAA8AAAAAAAAAAAAAAAAAmAIAAGRycy9k&#10;b3ducmV2LnhtbFBLBQYAAAAABAAEAPUAAACJAwAAAAA=&#10;" path="m1,9c,7,,2,1,v,3,,6,,9xe" fillcolor="#ed1c24" stroked="f">
                  <v:path arrowok="t" o:connecttype="custom" o:connectlocs="6,54;6,0;6,54" o:connectangles="0,0,0"/>
                </v:shape>
                <v:shape id="Freeform 1175" o:spid="_x0000_s1083" style="position:absolute;left:35;top:639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fGR8AA&#10;AADdAAAADwAAAGRycy9kb3ducmV2LnhtbERPTWsCMRC9C/6HMII3TRQpZTWKFUt7K67iediMu1s3&#10;k5BE3f77piD0No/3OatNbztxpxBbxxpmUwWCuHKm5VrD6fg+eQURE7LBzjFp+KEIm/VwsMLCuAcf&#10;6F6mWuQQjgVqaFLyhZSxashinDpPnLmLCxZThqGWJuAjh9tOzpV6kRZbzg0Neto1VF3Lm9WwfytP&#10;nq72aD6+bvtzUFv/rWqtx6N+uwSRqE//4qf70+T5ajGHv2/yCX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fGR8AAAADdAAAADwAAAAAAAAAAAAAAAACYAgAAZHJzL2Rvd25y&#10;ZXYueG1sUEsFBgAAAAAEAAQA9QAAAIUDAAAAAA==&#10;" path="m1,2c,2,1,1,1,v1,,,1,,2xe" fillcolor="#ed1c24" stroked="f">
                  <v:path arrowok="t" o:connecttype="custom" o:connectlocs="6,12;6,0;6,12" o:connectangles="0,0,0"/>
                </v:shape>
                <v:shape id="Freeform 1176" o:spid="_x0000_s1084" style="position:absolute;left:94;top:604;width:1;height:17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Rs7cMA&#10;AADdAAAADwAAAGRycy9kb3ducmV2LnhtbERPS4vCMBC+C/sfwix403TXRaQaRfYhe/BifYC3oZk2&#10;3W0mpYla/70RBG/z8T1ntuhsLc7U+sqxgrdhAoI4d7riUsFu+zOYgPABWWPtmBRcycNi/tKbYard&#10;hTd0zkIpYgj7FBWYEJpUSp8bsuiHriGOXOFaiyHCtpS6xUsMt7V8T5KxtFhxbDDY0Keh/D87WQV/&#10;X8XKFqN6u18t11V+OGb0ba5K9V+75RREoC48xQ/3r47zk48R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Rs7cMAAADdAAAADwAAAAAAAAAAAAAAAACYAgAAZHJzL2Rv&#10;d25yZXYueG1sUEsFBgAAAAAEAAQA9QAAAIgDAAAAAA==&#10;" path="m,3v,,,,,c,2,,1,,,,,,,,,,1,,2,,3xe" fillcolor="#ed1c24" stroked="f">
                  <v:path arrowok="t" o:connecttype="custom" o:connectlocs="0,17;0,17;0,0;0,0;0,17" o:connectangles="0,0,0,0,0"/>
                </v:shape>
                <v:shape id="Freeform 1177" o:spid="_x0000_s1085" style="position:absolute;left:112;top:574;width:12;height:30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FRkcIA&#10;AADdAAAADwAAAGRycy9kb3ducmV2LnhtbERPS2vCQBC+F/wPywi91Y0aqqSuIoLYm68W9DZkp0k0&#10;Oxuzq4n/3hWE3ubje85k1ppS3Kh2hWUF/V4Egji1uuBMwc9++TEG4TyyxtIyKbiTg9m08zbBRNuG&#10;t3Tb+UyEEHYJKsi9rxIpXZqTQdezFXHg/mxt0AdYZ1LX2IRwU8pBFH1KgwWHhhwrWuSUnndXo2DE&#10;q1/Xbi7rq47diRs8HobZUan3bjv/AuGp9f/il/tbh/lRHMPzm3CC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kVGRwgAAAN0AAAAPAAAAAAAAAAAAAAAAAJgCAABkcnMvZG93&#10;bnJldi54bWxQSwUGAAAAAAQABAD1AAAAhwMAAAAA&#10;" path="m2,5c,5,1,2,1,v,,1,,1,c2,1,2,2,2,3v-1,,,1,,2c2,5,2,5,2,5xe" fillcolor="#ed1c24" stroked="f">
                  <v:path arrowok="t" o:connecttype="custom" o:connectlocs="12,30;6,0;12,0;12,18;12,30;12,30" o:connectangles="0,0,0,0,0,0"/>
                </v:shape>
                <v:shape id="Freeform 1178" o:spid="_x0000_s1086" style="position:absolute;left:82;top:574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M40MQA&#10;AADdAAAADwAAAGRycy9kb3ducmV2LnhtbERP22rCQBB9L/gPywi+1Y3FFk3dhFBQShGKlxb6NmbH&#10;JJidDdltEv/eFQp9m8O5ziodTC06al1lWcFsGoEgzq2uuFBwPKwfFyCcR9ZYWyYFV3KQJqOHFcba&#10;9ryjbu8LEULYxaig9L6JpXR5SQbd1DbEgTvb1qAPsC2kbrEP4aaWT1H0Ig1WHBpKbOitpPyy/zUK&#10;lpq/l6ci2/zsbLP42tJnn310Sk3GQ/YKwtPg/8V/7ncd5kfzZ7h/E06Q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DONDEAAAA3QAAAA8AAAAAAAAAAAAAAAAAmAIAAGRycy9k&#10;b3ducmV2LnhtbFBLBQYAAAAABAAEAPUAAACJAwAAAAA=&#10;" path="m1,2v,,,,-1,c,1,,1,,,1,,1,,1,v,1,,1,,2xe" fillcolor="#ed1c24" stroked="f">
                  <v:path arrowok="t" o:connecttype="custom" o:connectlocs="6,12;0,12;0,0;6,0;6,12" o:connectangles="0,0,0,0,0"/>
                </v:shape>
                <v:shape id="Freeform 1179" o:spid="_x0000_s1087" style="position:absolute;left:88;top:568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zARMAA&#10;AADdAAAADwAAAGRycy9kb3ducmV2LnhtbERPTWsCMRC9C/6HMAVvmrSIlNUoViz2Jl3F87AZd7du&#10;JiGJuv77Rij0No/3OYtVbztxoxBbxxpeJwoEceVMy7WG4+Fz/A4iJmSDnWPS8KAIq+VwsMDCuDt/&#10;061MtcghHAvU0KTkCylj1ZDFOHGeOHNnFyymDEMtTcB7DredfFNqJi22nBsa9LRpqLqUV6th+1Ee&#10;PV3swez21+0pqLX/UbXWo5d+PQeRqE//4j/3l8nz1XQGz2/yC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+zARMAAAADdAAAADwAAAAAAAAAAAAAAAACYAgAAZHJzL2Rvd25y&#10;ZXYueG1sUEsFBgAAAAAEAAQA9QAAAIUDAAAAAA==&#10;" path="m1,2c,2,1,1,1,v1,,,1,,2xe" fillcolor="#ed1c24" stroked="f">
                  <v:path arrowok="t" o:connecttype="custom" o:connectlocs="6,12;6,0;6,12" o:connectangles="0,0,0"/>
                </v:shape>
                <v:shape id="Freeform 1180" o:spid="_x0000_s1088" style="position:absolute;left:94;top:550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W6xsIA&#10;AADdAAAADwAAAGRycy9kb3ducmV2LnhtbERPTYvCMBC9L/gfwgjeNHURXapRVBQ8ra568TY0Yxtt&#10;Jt0mq/XfG0HY2zze50xmjS3FjWpvHCvo9xIQxJnThnMFx8O6+wXCB2SNpWNS8CAPs2nrY4Kpdnf+&#10;ods+5CKGsE9RQRFClUrps4Is+p6riCN3drXFEGGdS13jPYbbUn4myVBaNBwbCqxoWVB23f9ZBd/G&#10;bE8jY+frwW5Vnmhx2DS/F6U67WY+BhGoCf/it3uj4/xkMILXN/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5brGwgAAAN0AAAAPAAAAAAAAAAAAAAAAAJgCAABkcnMvZG93&#10;bnJldi54bWxQSwUGAAAAAAQABAD1AAAAhwMAAAAA&#10;" path="m1,4c,4,,,1,v,2,,3,1,4c1,4,1,4,1,4xe" fillcolor="#ed1c24" stroked="f">
                  <v:path arrowok="t" o:connecttype="custom" o:connectlocs="6,24;6,0;12,24;6,24" o:connectangles="0,0,0,0"/>
                </v:shape>
                <v:shape id="Freeform 1181" o:spid="_x0000_s1089" style="position:absolute;left:94;top:503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KXTsYA&#10;AADdAAAADwAAAGRycy9kb3ducmV2LnhtbESPQWvCQBCF74L/YZlCb7qplKKpqwTBUkpBtCp4m2an&#10;SWh2NmS3Sfz3zkHobYb35r1vluvB1aqjNlSeDTxNE1DEubcVFwaOX9vJHFSIyBZrz2TgSgHWq/Fo&#10;ian1Pe+pO8RCSQiHFA2UMTap1iEvyWGY+oZYtB/fOoyytoW2LfYS7mo9S5IX7bBiaSixoU1J+e/h&#10;zxlYWD4vvovs7bL3zfz0Sbs+++iMeXwYsldQkYb4b75fv1vBT54FV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KXTsYAAADdAAAADwAAAAAAAAAAAAAAAACYAgAAZHJz&#10;L2Rvd25yZXYueG1sUEsFBgAAAAAEAAQA9QAAAIsDAAAAAA==&#10;" path="m1,2v,,,,-1,c,1,,1,,,1,,1,,1,v,1,,1,,2xe" fillcolor="#ed1c24" stroked="f">
                  <v:path arrowok="t" o:connecttype="custom" o:connectlocs="6,12;0,12;0,0;6,0;6,12" o:connectangles="0,0,0,0,0"/>
                </v:shape>
                <v:shape id="Freeform 1182" o:spid="_x0000_s1090" style="position:absolute;left:35;top:414;width:6;height:30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YlJ8UA&#10;AADdAAAADwAAAGRycy9kb3ducmV2LnhtbERPS2vCQBC+F/oflin0Irqxitg0q0gxpT0IvqrXITt5&#10;0OxsyK4a++vdgtDbfHzPSeadqcWZWldZVjAcRCCIM6srLhTsd2l/CsJ5ZI21ZVJwJQfz2eNDgrG2&#10;F97QeesLEULYxaig9L6JpXRZSQbdwDbEgctta9AH2BZSt3gJ4aaWL1E0kQYrDg0lNvReUvazPRkF&#10;y6908r062uth2Rth+pHXp991qtTzU7d4A+Gp8//iu/tTh/nR+BX+vg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iUnxQAAAN0AAAAPAAAAAAAAAAAAAAAAAJgCAABkcnMv&#10;ZG93bnJldi54bWxQSwUGAAAAAAQABAD1AAAAigMAAAAA&#10;" path="m1,5v,,,,-1,c,3,,1,,,1,1,1,3,1,5xe" fillcolor="#ed1c24" stroked="f">
                  <v:path arrowok="t" o:connecttype="custom" o:connectlocs="6,30;0,30;0,0;6,30" o:connectangles="0,0,0,0"/>
                </v:shape>
                <v:shape id="Freeform 1183" o:spid="_x0000_s1091" style="position:absolute;left:65;top:402;width:6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4m8UA&#10;AADdAAAADwAAAGRycy9kb3ducmV2LnhtbESPS0/DMBCE70j8B2uRekHUoRIPhTgVglbKEfq4r+Jt&#10;EtVeB9u0Kb+ePSBx29XMznxbLSfv1IliGgIbuJ8XoIjbYAfuDOy267tnUCkjW3SBycCFEizr66sK&#10;SxvO/EmnTe6UhHAq0UCf81hqndqePKZ5GIlFO4ToMcsaO20jniXcO70oikftcWBp6HGkt57a4+bb&#10;G1jv9tsfzM2Kmne3d/Gp+7pNH8bMbqbXF1CZpvxv/rturOAXD8Iv38gIuv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TibxQAAAN0AAAAPAAAAAAAAAAAAAAAAAJgCAABkcnMv&#10;ZG93bnJldi54bWxQSwUGAAAAAAQABAD1AAAAigMAAAAA&#10;" path="m1,1c,1,,,,,,,,,1,v,,,1,,1xe" fillcolor="#ed1c24" stroked="f">
                  <v:path arrowok="t" o:connecttype="custom" o:connectlocs="6,6;0,0;6,0;6,6" o:connectangles="0,0,0,0"/>
                </v:shape>
                <v:shape id="Freeform 1184" o:spid="_x0000_s1092" style="position:absolute;left:35;top:355;width:12;height:30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9k1MMA&#10;AADdAAAADwAAAGRycy9kb3ducmV2LnhtbERPS2vCQBC+C/0PyxS8mY3VqkRXKYWiN+sL9DZkxyQ2&#10;O5tmVxP/vVsoeJuP7zmzRWtKcaPaFZYV9KMYBHFqdcGZgv3uqzcB4TyyxtIyKbiTg8X8pTPDRNuG&#10;N3Tb+kyEEHYJKsi9rxIpXZqTQRfZijhwZ1sb9AHWmdQ1NiHclPItjkfSYMGhIceKPnNKf7ZXo2DM&#10;y4Nrv3/XVz10F27wdBxkJ6W6r+3HFISn1j/F/+6VDvPj9z78fRNO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9k1MMAAADdAAAADwAAAAAAAAAAAAAAAACYAgAAZHJzL2Rv&#10;d25yZXYueG1sUEsFBgAAAAAEAAQA9QAAAIgDAAAAAA==&#10;" path="m1,5v,,,,-1,c1,4,1,2,1,v1,1,,4,,5xe" fillcolor="#ed1c24" stroked="f">
                  <v:path arrowok="t" o:connecttype="custom" o:connectlocs="6,30;0,30;6,0;6,30" o:connectangles="0,0,0,0"/>
                </v:shape>
                <v:shape id="Freeform 1185" o:spid="_x0000_s1093" style="position:absolute;left:23;top:314;width:12;height:29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36o8MA&#10;AADdAAAADwAAAGRycy9kb3ducmV2LnhtbERPTWvCQBC9F/wPywi91Y221pK6CSKI3qpWQW9Ddpqk&#10;ZmdjdjXpv+8Kgrd5vM+Zpp2pxJUaV1pWMBxEIIgzq0vOFey+Fy8fIJxH1lhZJgV/5CBNek9TjLVt&#10;eUPXrc9FCGEXo4LC+zqW0mUFGXQDWxMH7sc2Bn2ATS51g20IN5UcRdG7NFhyaCiwpnlB2Wl7MQom&#10;vNy7bn3+uug398stHg+v+VGp5343+wThqfMP8d290mF+NB7B7Ztwgk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36o8MAAADdAAAADwAAAAAAAAAAAAAAAACYAgAAZHJzL2Rv&#10;d25yZXYueG1sUEsFBgAAAAAEAAQA9QAAAIgDAAAAAA==&#10;" path="m1,5c,4,1,1,1,v1,,,3,,5xe" fillcolor="#ed1c24" stroked="f">
                  <v:path arrowok="t" o:connecttype="custom" o:connectlocs="6,29;6,0;6,29" o:connectangles="0,0,0"/>
                </v:shape>
                <v:shape id="Freeform 1186" o:spid="_x0000_s1094" style="position:absolute;left:41;top:308;width:12;height:17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3bgcUA&#10;AADdAAAADwAAAGRycy9kb3ducmV2LnhtbERPTWvCQBC9F/wPywi9SN1YUUt0lVqoiFLQtAePY3ZM&#10;QrOzMbvG+O9dodDbPN7nzBatKUVDtSssKxj0IxDEqdUFZwp+vj9f3kA4j6yxtEwKbuRgMe88zTDW&#10;9sp7ahKfiRDCLkYFufdVLKVLczLo+rYiDtzJ1gZ9gHUmdY3XEG5K+RpFY2mw4NCQY0UfOaW/ycUo&#10;OIyXRbLtIW52bXNeJcuJn3wdlXrutu9TEJ5a/y/+c691mB+NhvD4Jpw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duBxQAAAN0AAAAPAAAAAAAAAAAAAAAAAJgCAABkcnMv&#10;ZG93bnJldi54bWxQSwUGAAAAAAQABAD1AAAAigMAAAAA&#10;" path="m1,3v,,,,-1,c,2,,1,,,2,,1,2,1,3xe" fillcolor="#ed1c24" stroked="f">
                  <v:path arrowok="t" o:connecttype="custom" o:connectlocs="6,17;0,17;0,0;6,17" o:connectangles="0,0,0,0"/>
                </v:shape>
                <v:shape id="Freeform 1187" o:spid="_x0000_s1095" style="position:absolute;left:59;top:266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YLlsQA&#10;AADdAAAADwAAAGRycy9kb3ducmV2LnhtbERP22rCQBB9L/gPywi+1Y3FFk3dhFBQShGKlxb6NmbH&#10;JJidDdltEv/eFQp9m8O5ziodTC06al1lWcFsGoEgzq2uuFBwPKwfFyCcR9ZYWyYFV3KQJqOHFcba&#10;9ryjbu8LEULYxaig9L6JpXR5SQbd1DbEgTvb1qAPsC2kbrEP4aaWT1H0Ig1WHBpKbOitpPyy/zUK&#10;lpq/l6ci2/zsbLP42tJnn310Sk3GQ/YKwtPg/8V/7ncd5kfPc7h/E06Q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WC5bEAAAA3QAAAA8AAAAAAAAAAAAAAAAAmAIAAGRycy9k&#10;b3ducmV2LnhtbFBLBQYAAAAABAAEAPUAAACJAwAAAAA=&#10;" path="m1,2c,2,,1,,,1,,,1,1,2xe" fillcolor="#ed1c24" stroked="f">
                  <v:path arrowok="t" o:connecttype="custom" o:connectlocs="6,12;0,0;6,12" o:connectangles="0,0,0"/>
                </v:shape>
                <v:shape id="Freeform 1188" o:spid="_x0000_s1096" style="position:absolute;left:59;top:213;width:12;height:30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i18QA&#10;AADdAAAADwAAAGRycy9kb3ducmV2LnhtbERPS2vCQBC+F/wPyxR6azb1UUvqJogg9Wa1CnobstMk&#10;NTsbs6uJ/75bKHibj+85s6w3tbhS6yrLCl6iGARxbnXFhYLd1/L5DYTzyBpry6TgRg6ydPAww0Tb&#10;jjd03fpChBB2CSoovW8SKV1ekkEX2YY4cN+2NegDbAupW+xCuKnlMI5fpcGKQ0OJDS1Kyk/bi1Ew&#10;5Y+96z/P64seux/u8HgYFUelnh77+TsIT72/i//dKx3mx5MJ/H0TTp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EYtfEAAAA3QAAAA8AAAAAAAAAAAAAAAAAmAIAAGRycy9k&#10;b3ducmV2LnhtbFBLBQYAAAAABAAEAPUAAACJAwAAAAA=&#10;" path="m1,5c,4,1,1,1,v1,,,4,,5xe" fillcolor="#ed1c24" stroked="f">
                  <v:path arrowok="t" o:connecttype="custom" o:connectlocs="6,30;6,0;6,30" o:connectangles="0,0,0"/>
                </v:shape>
                <v:shape id="Freeform 1189" o:spid="_x0000_s1097" style="position:absolute;left:77;top:207;width:11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CJgMQA&#10;AADdAAAADwAAAGRycy9kb3ducmV2LnhtbERPTWvCQBC9C/6HZYTe6kZpVVI3QUsFT9rGXrwN2Wmy&#10;NTubZrea/ntXKHibx/ucZd7bRpyp88axgsk4AUFcOm24UvB52DwuQPiArLFxTAr+yEOeDQdLTLW7&#10;8Aedi1CJGMI+RQV1CG0qpS9rsujHriWO3JfrLIYIu0rqDi8x3DZymiQzadFwbKixpdeaylPxaxXs&#10;jNkf58auNk/vb82R1odt//Ot1MOoX72ACNSHu/jfvdVxfvI8g9s38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wiYDEAAAA3QAAAA8AAAAAAAAAAAAAAAAAmAIAAGRycy9k&#10;b3ducmV2LnhtbFBLBQYAAAAABAAEAPUAAACJAwAAAAA=&#10;" path="m1,4c,4,1,1,1,v1,,,3,,4xe" fillcolor="#ed1c24" stroked="f">
                  <v:path arrowok="t" o:connecttype="custom" o:connectlocs="6,24;6,0;6,24" o:connectangles="0,0,0"/>
                </v:shape>
                <v:shape id="Freeform 1190" o:spid="_x0000_s1098" style="position:absolute;left:35;top:201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b8M8QA&#10;AADdAAAADwAAAGRycy9kb3ducmV2LnhtbERPS2vCQBC+C/0PyxR6042WthJdRWorHrwYH+BtyE6y&#10;sdnZkN1q/PeuUOhtPr7nTOedrcWFWl85VjAcJCCIc6crLhXsd9/9MQgfkDXWjknBjTzMZ0+9Kaba&#10;XXlLlyyUIoawT1GBCaFJpfS5IYt+4BriyBWutRgibEupW7zGcFvLUZK8S4sVxwaDDX0ayn+yX6vg&#10;vCxWtnitd4fVYlPlx1NGX+am1Mtzt5iACNSFf/Gfe63j/OTtAx7fx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2/DPEAAAA3QAAAA8AAAAAAAAAAAAAAAAAmAIAAGRycy9k&#10;b3ducmV2LnhtbFBLBQYAAAAABAAEAPUAAACJAwAAAAA=&#10;" path="m1,3c,3,,,1,1v,,,1,,2xe" fillcolor="#ed1c24" stroked="f">
                  <v:path arrowok="t" o:connecttype="custom" o:connectlocs="6,18;6,6;6,18" o:connectangles="0,0,0"/>
                </v:shape>
                <v:shape id="Freeform 1191" o:spid="_x0000_s1099" style="position:absolute;left:17;top:183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Bk8YA&#10;AADdAAAADwAAAGRycy9kb3ducmV2LnhtbESPQWvCQBCF74L/YZlCb7qp0KKpqwTBUkpBtCp4m2an&#10;SWh2NmS3Sfz3zkHobYb35r1vluvB1aqjNlSeDTxNE1DEubcVFwaOX9vJHFSIyBZrz2TgSgHWq/Fo&#10;ian1Pe+pO8RCSQiHFA2UMTap1iEvyWGY+oZYtB/fOoyytoW2LfYS7mo9S5IX7bBiaSixoU1J+e/h&#10;zxlYWD4vvovs7bL3zfz0Sbs+++iMeXwYsldQkYb4b75fv1vBT54FV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sBk8YAAADdAAAADwAAAAAAAAAAAAAAAACYAgAAZHJz&#10;L2Rvd25yZXYueG1sUEsFBgAAAAAEAAQA9QAAAIsDAAAAAA==&#10;" path="m1,2c,2,1,,,,,,1,,1,v,1,,2,,2xe" fillcolor="#ed1c24" stroked="f">
                  <v:path arrowok="t" o:connecttype="custom" o:connectlocs="6,12;0,0;6,0;6,12" o:connectangles="0,0,0,0"/>
                </v:shape>
                <v:shape id="Freeform 1192" o:spid="_x0000_s1100" style="position:absolute;left:77;top:101;width:5;height:47;visibility:visible;mso-wrap-style:square;v-text-anchor:top" coordsize="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6Z+MUA&#10;AADdAAAADwAAAGRycy9kb3ducmV2LnhtbERPS0sDMRC+C/0PYQpexCYK9rE2LaWieLBQtwWv42bc&#10;LG4maxK76783BcHbfHzPWa4H14oThdh41nAzUSCIK28arjUcD4/XcxAxIRtsPZOGH4qwXo0ullgY&#10;3/MrncpUixzCsUANNqWukDJWlhzGie+IM/fhg8OUYailCdjncNfKW6Wm0mHDucFiR1tL1Wf57TSo&#10;49PV+8Pb7iXYr3I23cz322HXa305Hjb3IBIN6V/85342eb66W8D5m3y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Xpn4xQAAAN0AAAAPAAAAAAAAAAAAAAAAAJgCAABkcnMv&#10;ZG93bnJldi54bWxQSwUGAAAAAAQABAD1AAAAigMAAAAA&#10;" path="m1,8c,7,,1,1,v,3,,6,,8xe" fillcolor="#ed1c24" stroked="f">
                  <v:path arrowok="t" o:connecttype="custom" o:connectlocs="5,47;5,0;5,47" o:connectangles="0,0,0"/>
                </v:shape>
                <v:shape id="Freeform 1193" o:spid="_x0000_s1101" style="position:absolute;left:41;top:89;width:1;height:17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Ou+scA&#10;AADdAAAADwAAAGRycy9kb3ducmV2LnhtbESPzWvCQBDF74X+D8sUvNVNK0iJriL9EA+9NH6AtyE7&#10;yUazsyG7avzvO4dCbzO8N+/9Zr4cfKuu1McmsIGXcQaKuAy24drAbvv1/AYqJmSLbWAycKcIy8Xj&#10;wxxzG278Q9ci1UpCOOZowKXU5VrH0pHHOA4dsWhV6D0mWfta2x5vEu5b/ZplU+2xYWlw2NG7o/Jc&#10;XLyB00e19tWk3e7Xq++mPBwL+nR3Y0ZPw2oGKtGQ/s1/1xsr+NlU+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zrvrHAAAA3QAAAA8AAAAAAAAAAAAAAAAAmAIAAGRy&#10;cy9kb3ducmV2LnhtbFBLBQYAAAAABAAEAPUAAACMAwAAAAA=&#10;" path="m,3v,,,,,c,2,,1,,,,,,,,,,1,,2,,3xe" fillcolor="#ed1c24" stroked="f">
                  <v:path arrowok="t" o:connecttype="custom" o:connectlocs="0,17;0,17;0,0;0,0;0,17" o:connectangles="0,0,0,0,0"/>
                </v:shape>
                <v:shape id="Freeform 1194" o:spid="_x0000_s1102" style="position:absolute;left:65;top:953;width:12;height:47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iA0MIA&#10;AADdAAAADwAAAGRycy9kb3ducmV2LnhtbERPzUrEMBC+C75DGMGbm65ClbrZRRRR9NKtPsDQzDZl&#10;m0lJptvu2xtB8DYf3+9sdosf1Ili6gMbWK8KUMRtsD13Br6/Xm8eQCVBtjgEJgNnSrDbXl5ssLJh&#10;5j2dGulUDuFUoQEnMlZap9aRx7QKI3HmDiF6lAxjp23EOYf7Qd8WRak99pwbHI707Kg9NpM3cC/z&#10;m2tkKsdzmO5ePup6iZ+1MddXy9MjKKFF/sV/7neb5xflGn6/ySfo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WIDQwgAAAN0AAAAPAAAAAAAAAAAAAAAAAJgCAABkcnMvZG93&#10;bnJldi54bWxQSwUGAAAAAAQABAD1AAAAhwMAAAAA&#10;" path="m2,8c1,8,2,6,1,6,2,5,,1,1,v,4,1,4,1,8xe" fillcolor="#ed1c24" stroked="f">
                  <v:path arrowok="t" o:connecttype="custom" o:connectlocs="12,47;6,35;6,0;12,47" o:connectangles="0,0,0,0"/>
                </v:shape>
                <v:shape id="Freeform 1195" o:spid="_x0000_s1103" style="position:absolute;left:53;top:734;width:12;height:47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ep8IA&#10;AADdAAAADwAAAGRycy9kb3ducmV2LnhtbERPzUrEMBC+C75DGMGbm7pClbrZRRRR9NKtPsDQzDZl&#10;m0lJptvu2xtB8DYf3+9sdosf1Ili6gMbuF0VoIjbYHvuDHx/vd48gEqCbHEITAbOlGC3vbzYYGXD&#10;zHs6NdKpHMKpQgNOZKy0Tq0jj2kVRuLMHUL0KBnGTtuIcw73g14XRak99pwbHI707Kg9NpM3cC/z&#10;m2tkKsdzmO5ePup6iZ+1MddXy9MjKKFF/sV/7neb5xflGn6/ySfo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ih6nwgAAAN0AAAAPAAAAAAAAAAAAAAAAAJgCAABkcnMvZG93&#10;bnJldi54bWxQSwUGAAAAAAQABAD1AAAAhwMAAAAA&#10;" path="m2,1c1,3,2,7,1,8,1,7,2,4,,3,2,2,,,1,v,1,,1,1,1xe" fillcolor="#ed1c24" stroked="f">
                  <v:path arrowok="t" o:connecttype="custom" o:connectlocs="12,6;6,47;0,18;6,0;12,6" o:connectangles="0,0,0,0,0"/>
                </v:shape>
                <v:shape id="Freeform 1196" o:spid="_x0000_s1104" style="position:absolute;left:6;top:-6;width:153;height:1314;visibility:visible;mso-wrap-style:square;v-text-anchor:top" coordsize="2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bfGcQA&#10;AADdAAAADwAAAGRycy9kb3ducmV2LnhtbERP32vCMBB+H/g/hBP2tiZuUEY1yhgIwpilVgTfjubW&#10;ljWX0sS2++/NYLC3+/h+3mY3206MNPjWsYZVokAQV860XGs4l/unVxA+IBvsHJOGH/Kw2y4eNpgZ&#10;N3FB4ynUIoawz1BDE0KfSemrhiz6xPXEkftyg8UQ4VBLM+AUw20nn5VKpcWWY0ODPb03VH2fblZD&#10;eryFSy7Lz30+2UIV1/n6URVaPy7ntzWIQHP4F/+5DybOV+kL/H4TT5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G3xnEAAAA3QAAAA8AAAAAAAAAAAAAAAAAmAIAAGRycy9k&#10;b3ducmV2LnhtbFBLBQYAAAAABAAEAPUAAACJAwAAAAA=&#10;" path="m9,222v-1,,-1,,-1,c7,213,6,196,6,187,5,179,6,170,4,162v,-9,1,-19,,-27c4,117,3,110,3,93v,,-1,1,-2,c4,91,3,87,3,83,2,80,2,76,2,72,1,65,2,59,2,55,1,39,1,21,,6,,4,,3,1,2,4,1,11,1,17,v2,15,1,32,3,46c19,53,20,67,21,79v-1,15,,29,1,44c22,124,22,124,22,126v2,8,-1,18,,27c22,156,23,166,23,170v1,11,,20,1,29c24,206,25,213,26,220v-1,,-1,1,-2,2c20,221,13,222,9,222xm23,204v,1,-1,3,,3c23,206,24,204,23,204xm13,197v1,3,,7,2,8c14,203,15,199,13,197xm18,198v,,-1,,-1,c17,199,17,200,17,201v,,1,,1,c18,200,18,199,18,198xm17,177v-1,3,-1,11,,14c16,191,16,195,17,196v,-6,-1,-12,,-19xm13,185v,3,-1,8,,11c13,192,14,187,13,185xm11,187v,,,,,c11,188,11,188,11,189v,,,,,c11,188,11,188,11,187xm10,183v1,,,3,1,3c11,185,12,182,10,183xm13,180v1,1,,4,1,4c14,183,15,180,13,180xm10,169v1,1,,3,1,3c11,171,12,169,10,169xm18,167v1,1,,3,1,3c19,169,20,167,18,167xm11,162v-1,1,1,5,,6c12,168,11,170,12,170v,-4,-1,-4,-1,-8xm14,157v-1,,,1,-1,1c13,160,12,164,14,167v,-4,,-7,,-10xm9,158v-1,1,-1,6,,7c9,163,9,161,9,158xm11,151v,2,-1,6,1,6c12,155,13,151,11,151xm15,141v1,2,,5,1,6c16,145,17,142,15,141xm15,134v1,1,,3,1,4c16,136,17,134,15,134xm6,133v1,1,,4,1,4c7,136,8,133,6,133xm9,125v-1,,1,2,-1,3c10,129,9,132,9,133v1,-1,,-5,1,-7c9,126,9,126,9,125xm6,126v,1,-1,4,,4c6,129,7,126,6,126xm6,124v-1,-1,-1,2,,1c6,125,6,124,6,124xm17,100v-1,4,-1,12,,16c17,110,17,105,17,100xm15,108v-1,1,-1,5,,6c15,112,15,110,15,108xm20,105v-1,2,-1,7,,9c20,111,20,108,20,105xm6,109v,1,-1,2,,2c6,110,7,109,6,109xm15,103v,,,,,c15,104,15,105,15,106v,,,,,c15,105,15,104,15,103xm20,103v,-1,-1,-2,,-2c20,100,20,99,20,98v,,-1,,-1,c19,100,18,103,20,103v,,,,,xm14,98v,,,,-1,c13,99,13,99,13,100v1,,1,,1,c14,99,14,99,14,98xm15,97v,1,-1,2,,2c15,98,16,97,15,97xm17,98c16,97,16,96,16,94v-1,,-1,4,,4c16,98,16,98,17,98xm16,86v,,,,-1,c15,87,15,87,15,88v1,,1,,1,c16,87,16,87,16,86xm5,71v,1,,3,,5c6,76,6,76,6,76v,-2,,-4,-1,-5xm11,69v-1,,-1,,-1,c10,69,10,70,11,70v,,,-1,,-1xm6,61v,2,,4,-1,5c6,66,6,66,6,66v,-1,1,-4,,-5xm4,54v,1,-1,4,,5c4,57,5,54,4,54xm6,53v,1,,2,,3c7,56,7,56,7,56,7,55,8,53,6,53xm9,46v,1,,2,1,2c9,47,10,46,9,46xm10,37v,1,-1,4,,5c10,41,11,37,10,37xm13,36v,1,-1,4,,4c13,39,14,36,13,36xm6,36v-1,-1,-1,2,,2c6,37,6,36,6,36xm3,32v,,-1,,-1,c3,32,2,34,3,34v,,,-1,,-2xm13,18v-1,1,-1,7,,8c13,24,13,21,13,18xm6,16v,,,,,c6,17,6,18,6,19v,,,,,c6,18,6,17,6,16xe" fillcolor="#ed1c24" stroked="f">
                  <v:path arrowok="t" o:connecttype="custom" o:connectlocs="35,1107;18,550;12,426;6,12;124,468;129,906;153,1302;135,1207;77,1166;106,1172;106,1190;100,1131;77,1095;65,1107;65,1119;65,1101;82,1089;65,1018;112,1006;65,994;82,929;82,929;53,935;65,894;88,835;88,793;35,787;53,787;35,746;35,734;100,592;88,639;118,621;35,645;88,610;88,627;118,598;118,610;77,580;82,580;88,574;94,580;88,509;94,509;35,450;59,408;35,361;35,361;24,320;41,331;59,284;59,249;77,237;35,225;12,189;77,107;35,95;35,112" o:connectangles="0,0,0,0,0,0,0,0,0,0,0,0,0,0,0,0,0,0,0,0,0,0,0,0,0,0,0,0,0,0,0,0,0,0,0,0,0,0,0,0,0,0,0,0,0,0,0,0,0,0,0,0,0,0,0,0,0,0"/>
                  <o:lock v:ext="edit" verticies="t"/>
                </v:shape>
                <v:shape id="Freeform 1197" o:spid="_x0000_s1105" style="position:absolute;left:2487;top:2728;width:118;height:503;visibility:visible;mso-wrap-style:square;v-text-anchor:top" coordsize="2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p9H8UA&#10;AADdAAAADwAAAGRycy9kb3ducmV2LnhtbERPTWvCQBC9C/6HZYTedGNqpURXCYpFikKbFmpvQ3aa&#10;BLOzIbs16b93hYK3ebzPWa57U4sLta6yrGA6iUAQ51ZXXCj4/NiNn0E4j6yxtkwK/sjBejUcLDHR&#10;tuN3umS+ECGEXYIKSu+bREqXl2TQTWxDHLgf2xr0AbaF1C12IdzUMo6iuTRYcWgosaFNSfk5+zUK&#10;9Pbw+vLdncxRHt4e4yeTbb/SSqmHUZ8uQHjq/V38797rMD+az+D2TTh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n0fxQAAAN0AAAAPAAAAAAAAAAAAAAAAAJgCAABkcnMv&#10;ZG93bnJldi54bWxQSwUGAAAAAAQABAD1AAAAigMAAAAA&#10;" path="m2,85v,,,,,-1c1,81,1,75,,71,,68,1,64,,62,,58,2,54,1,51,2,44,1,42,2,35v,,-1,,-2,c3,34,2,33,2,31,1,30,2,28,1,27v,-3,1,-5,1,-6c2,15,3,8,2,2,2,1,3,1,3,,6,,13,,19,v1,5,-1,12,1,17c19,20,19,25,20,30v-1,6,-1,11,-1,17c19,47,19,47,19,48v1,3,-1,7,-1,10c18,59,18,63,19,65v-1,4,-2,7,-1,11c18,79,19,81,19,84v,,-1,,-2,c13,84,6,84,2,85xm17,78v,,-1,1,,1c17,78,18,78,17,78xm8,75v,1,-1,3,,3c8,77,9,76,8,75xm12,75v,,,,-1,c11,76,11,76,11,76v1,,1,,1,c12,76,12,76,12,75xm12,67v-2,2,-2,4,-1,6c11,73,11,74,12,75v,-3,-1,-5,,-8xm7,70v1,2,-1,3,1,4c7,73,9,71,7,70xm6,71v,,,,,c6,71,5,72,5,72v1,,1,,1,c6,72,6,71,6,71xm5,69v,1,-1,2,1,2c5,70,6,69,5,69xm8,69v,,-1,1,1,1c8,69,9,69,8,69xm6,64v,1,-1,1,,1c6,65,7,64,6,64xm14,63v,1,-1,2,,2c14,64,15,63,14,63xm7,61v-2,1,1,2,-1,3c7,64,6,65,7,65v1,-2,,-2,,-4xm10,60v-1,-1,,,-1,c9,61,8,62,9,63v1,-1,1,-2,1,-3xm5,60v-1,,-1,2,,3c5,62,5,61,5,60xm7,57v,1,-1,2,1,3c8,59,9,57,7,57xm12,54v,,-1,2,,2c12,55,13,54,12,54xm12,51v,,-1,1,1,1c12,52,14,51,12,51xm3,50v,1,-1,2,1,2c3,51,4,51,3,50xm6,47v-1,,1,1,,2c7,49,6,50,6,51v1,-1,,-2,1,-3c6,48,6,48,6,47xm3,48v,,-1,1,,1c3,49,4,48,3,48xm3,47v-1,,-1,1,,c3,47,3,47,3,47xm15,38v-1,1,-2,4,-1,6c14,42,15,40,15,38xm13,41v-1,,-1,2,,2c13,42,13,42,13,41xm18,40v-1,,-1,3,,3c18,42,18,41,18,40xm4,41v,1,-1,1,,1c4,42,5,41,4,41xm13,39v,,,,,c13,39,12,40,12,40v1,,1,,1,c13,40,13,39,13,39xm18,39v,,-1,-1,,-1c18,38,18,38,18,37v,,,,-1,c18,38,16,39,18,39v,,,,,xm12,37v,,,,,c12,37,12,38,11,38v1,,1,,1,c12,38,12,37,12,37xm13,37v,,-1,1,,c13,37,14,37,13,37xm15,37v-1,,-1,-1,-1,-1c13,36,13,37,14,37v,,,,1,xm15,32v,,-1,,-1,c14,33,14,33,14,33v,,,,1,c15,33,15,33,15,32xm5,27v-1,,-1,1,-1,1c5,28,5,28,6,28,5,28,5,27,5,27xm10,26v,,,,-1,c9,26,10,26,10,26v,,,,,xm6,23v-1,1,,1,-1,2c5,25,6,25,6,25v,-1,1,-2,,-2xm4,20v,1,-1,2,,2c4,21,5,20,4,20xm6,20v,,,1,,1c7,21,7,21,7,21v,,1,-1,-1,-1xm9,17v1,,,1,1,1c10,18,11,17,9,17xm10,14v1,,,1,1,2c11,15,12,14,10,14xm13,13v1,1,,2,1,2c14,14,15,13,13,13xm7,13v-1,,-1,1,-1,1c7,14,7,13,7,13xm4,12v,,-1,,-1,c4,12,3,13,4,13v,-1,,-1,,-1xm15,7v-1,,-1,2,-1,3c15,9,15,8,15,7xm8,6v,,,,-1,c7,6,7,6,7,7v,,1,,1,c8,6,8,6,8,6xe" fillcolor="#d6a64d" stroked="f">
                  <v:path arrowok="t" o:connecttype="custom" o:connectlocs="0,420;12,207;6,160;18,0;118,178;106,343;112,497;100,462;47,444;71,444;71,450;65,432;41,414;35,420;35,426;35,420;53,414;35,385;83,385;35,379;59,355;59,355;30,355;41,337;71,320;71,302;18,296;35,302;18,284;18,278;89,225;77,243;106,237;24,243;77,231;77,237;106,225;106,231;71,219;71,219;77,219;83,219;83,189;89,189;35,166;53,154;35,136;35,136;24,118;41,124;59,107;65,95;83,89;35,83;18,71;89,41;47,36;47,41" o:connectangles="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="008E25C5" w:rsidRPr="008E25C5">
        <w:rPr>
          <w:noProof/>
        </w:rPr>
        <w:drawing>
          <wp:anchor distT="0" distB="0" distL="114300" distR="114300" simplePos="0" relativeHeight="251681792" behindDoc="0" locked="0" layoutInCell="1" allowOverlap="1" wp14:anchorId="76947355" wp14:editId="38196C1B">
            <wp:simplePos x="0" y="0"/>
            <wp:positionH relativeFrom="column">
              <wp:posOffset>675049</wp:posOffset>
            </wp:positionH>
            <wp:positionV relativeFrom="paragraph">
              <wp:posOffset>5566561</wp:posOffset>
            </wp:positionV>
            <wp:extent cx="1698971" cy="1198641"/>
            <wp:effectExtent l="57150" t="19050" r="110779" b="77709"/>
            <wp:wrapNone/>
            <wp:docPr id="7" name="Picture 4" descr="bg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box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05097" cy="1202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st="190500" dir="2400000" sx="86000" sy="86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anchor>
        </w:drawing>
      </w:r>
      <w:r w:rsidR="008E25C5" w:rsidRPr="008E25C5">
        <w:rPr>
          <w:noProof/>
        </w:rPr>
        <w:drawing>
          <wp:anchor distT="0" distB="0" distL="114300" distR="114300" simplePos="0" relativeHeight="251678720" behindDoc="0" locked="0" layoutInCell="1" allowOverlap="1" wp14:anchorId="425514C3" wp14:editId="550A4538">
            <wp:simplePos x="0" y="0"/>
            <wp:positionH relativeFrom="column">
              <wp:posOffset>8229600</wp:posOffset>
            </wp:positionH>
            <wp:positionV relativeFrom="paragraph">
              <wp:posOffset>547688</wp:posOffset>
            </wp:positionV>
            <wp:extent cx="3293745" cy="2309812"/>
            <wp:effectExtent l="171450" t="152400" r="154305" b="109538"/>
            <wp:wrapNone/>
            <wp:docPr id="6" name="Picture 4" descr="bg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box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23098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65100" dir="5400000" algn="c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anchor>
        </w:drawing>
      </w:r>
      <w:r w:rsidR="001303AA">
        <w:rPr>
          <w:noProof/>
        </w:rPr>
        <mc:AlternateContent>
          <mc:Choice Requires="wpg">
            <w:drawing>
              <wp:anchor distT="0" distB="0" distL="114300" distR="114300" simplePos="0" relativeHeight="251650039" behindDoc="0" locked="0" layoutInCell="1" allowOverlap="1" wp14:anchorId="060E6105" wp14:editId="70ACB0F7">
                <wp:simplePos x="0" y="0"/>
                <wp:positionH relativeFrom="column">
                  <wp:posOffset>4795520</wp:posOffset>
                </wp:positionH>
                <wp:positionV relativeFrom="paragraph">
                  <wp:posOffset>782320</wp:posOffset>
                </wp:positionV>
                <wp:extent cx="760730" cy="836930"/>
                <wp:effectExtent l="4445" t="1270" r="6350" b="0"/>
                <wp:wrapNone/>
                <wp:docPr id="906" name="Group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730" cy="836930"/>
                          <a:chOff x="-6" y="-6"/>
                          <a:chExt cx="1440" cy="1584"/>
                        </a:xfrm>
                      </wpg:grpSpPr>
                      <wps:wsp>
                        <wps:cNvPr id="907" name="Freeform 901"/>
                        <wps:cNvSpPr>
                          <a:spLocks/>
                        </wps:cNvSpPr>
                        <wps:spPr bwMode="auto">
                          <a:xfrm>
                            <a:off x="1381" y="1301"/>
                            <a:ext cx="18" cy="47"/>
                          </a:xfrm>
                          <a:custGeom>
                            <a:avLst/>
                            <a:gdLst>
                              <a:gd name="T0" fmla="*/ 2 w 3"/>
                              <a:gd name="T1" fmla="*/ 8 h 8"/>
                              <a:gd name="T2" fmla="*/ 2 w 3"/>
                              <a:gd name="T3" fmla="*/ 0 h 8"/>
                              <a:gd name="T4" fmla="*/ 2 w 3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8">
                                <a:moveTo>
                                  <a:pt x="2" y="8"/>
                                </a:moveTo>
                                <a:cubicBezTo>
                                  <a:pt x="1" y="6"/>
                                  <a:pt x="0" y="1"/>
                                  <a:pt x="2" y="0"/>
                                </a:cubicBezTo>
                                <a:cubicBezTo>
                                  <a:pt x="1" y="3"/>
                                  <a:pt x="3" y="4"/>
                                  <a:pt x="2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902"/>
                        <wps:cNvSpPr>
                          <a:spLocks/>
                        </wps:cNvSpPr>
                        <wps:spPr bwMode="auto">
                          <a:xfrm>
                            <a:off x="1369" y="1312"/>
                            <a:ext cx="12" cy="30"/>
                          </a:xfrm>
                          <a:custGeom>
                            <a:avLst/>
                            <a:gdLst>
                              <a:gd name="T0" fmla="*/ 1 w 2"/>
                              <a:gd name="T1" fmla="*/ 5 h 5"/>
                              <a:gd name="T2" fmla="*/ 1 w 2"/>
                              <a:gd name="T3" fmla="*/ 0 h 5"/>
                              <a:gd name="T4" fmla="*/ 1 w 2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1" y="5"/>
                                </a:moveTo>
                                <a:cubicBezTo>
                                  <a:pt x="0" y="4"/>
                                  <a:pt x="1" y="1"/>
                                  <a:pt x="1" y="0"/>
                                </a:cubicBezTo>
                                <a:cubicBezTo>
                                  <a:pt x="2" y="0"/>
                                  <a:pt x="1" y="3"/>
                                  <a:pt x="1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903"/>
                        <wps:cNvSpPr>
                          <a:spLocks/>
                        </wps:cNvSpPr>
                        <wps:spPr bwMode="auto">
                          <a:xfrm>
                            <a:off x="1363" y="1153"/>
                            <a:ext cx="6" cy="59"/>
                          </a:xfrm>
                          <a:custGeom>
                            <a:avLst/>
                            <a:gdLst>
                              <a:gd name="T0" fmla="*/ 1 w 1"/>
                              <a:gd name="T1" fmla="*/ 10 h 10"/>
                              <a:gd name="T2" fmla="*/ 1 w 1"/>
                              <a:gd name="T3" fmla="*/ 0 h 10"/>
                              <a:gd name="T4" fmla="*/ 1 w 1"/>
                              <a:gd name="T5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10">
                                <a:moveTo>
                                  <a:pt x="1" y="10"/>
                                </a:moveTo>
                                <a:cubicBezTo>
                                  <a:pt x="0" y="8"/>
                                  <a:pt x="0" y="1"/>
                                  <a:pt x="1" y="0"/>
                                </a:cubicBezTo>
                                <a:cubicBezTo>
                                  <a:pt x="1" y="3"/>
                                  <a:pt x="1" y="6"/>
                                  <a:pt x="1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904"/>
                        <wps:cNvSpPr>
                          <a:spLocks/>
                        </wps:cNvSpPr>
                        <wps:spPr bwMode="auto">
                          <a:xfrm>
                            <a:off x="1304" y="1153"/>
                            <a:ext cx="12" cy="18"/>
                          </a:xfrm>
                          <a:custGeom>
                            <a:avLst/>
                            <a:gdLst>
                              <a:gd name="T0" fmla="*/ 1 w 2"/>
                              <a:gd name="T1" fmla="*/ 2 h 3"/>
                              <a:gd name="T2" fmla="*/ 1 w 2"/>
                              <a:gd name="T3" fmla="*/ 0 h 3"/>
                              <a:gd name="T4" fmla="*/ 1 w 2"/>
                              <a:gd name="T5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2"/>
                                </a:moveTo>
                                <a:cubicBezTo>
                                  <a:pt x="0" y="3"/>
                                  <a:pt x="1" y="1"/>
                                  <a:pt x="1" y="0"/>
                                </a:cubicBezTo>
                                <a:cubicBezTo>
                                  <a:pt x="2" y="0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905"/>
                        <wps:cNvSpPr>
                          <a:spLocks/>
                        </wps:cNvSpPr>
                        <wps:spPr bwMode="auto">
                          <a:xfrm>
                            <a:off x="1298" y="1040"/>
                            <a:ext cx="24" cy="48"/>
                          </a:xfrm>
                          <a:custGeom>
                            <a:avLst/>
                            <a:gdLst>
                              <a:gd name="T0" fmla="*/ 2 w 4"/>
                              <a:gd name="T1" fmla="*/ 8 h 8"/>
                              <a:gd name="T2" fmla="*/ 2 w 4"/>
                              <a:gd name="T3" fmla="*/ 2 h 8"/>
                              <a:gd name="T4" fmla="*/ 3 w 4"/>
                              <a:gd name="T5" fmla="*/ 1 h 8"/>
                              <a:gd name="T6" fmla="*/ 2 w 4"/>
                              <a:gd name="T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2" y="8"/>
                                </a:moveTo>
                                <a:cubicBezTo>
                                  <a:pt x="0" y="7"/>
                                  <a:pt x="4" y="3"/>
                                  <a:pt x="2" y="2"/>
                                </a:cubicBezTo>
                                <a:cubicBezTo>
                                  <a:pt x="3" y="3"/>
                                  <a:pt x="2" y="0"/>
                                  <a:pt x="3" y="1"/>
                                </a:cubicBezTo>
                                <a:cubicBezTo>
                                  <a:pt x="3" y="4"/>
                                  <a:pt x="3" y="6"/>
                                  <a:pt x="2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906"/>
                        <wps:cNvSpPr>
                          <a:spLocks/>
                        </wps:cNvSpPr>
                        <wps:spPr bwMode="auto">
                          <a:xfrm>
                            <a:off x="1328" y="940"/>
                            <a:ext cx="12" cy="24"/>
                          </a:xfrm>
                          <a:custGeom>
                            <a:avLst/>
                            <a:gdLst>
                              <a:gd name="T0" fmla="*/ 1 w 2"/>
                              <a:gd name="T1" fmla="*/ 4 h 4"/>
                              <a:gd name="T2" fmla="*/ 1 w 2"/>
                              <a:gd name="T3" fmla="*/ 0 h 4"/>
                              <a:gd name="T4" fmla="*/ 1 w 2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4"/>
                                </a:moveTo>
                                <a:cubicBezTo>
                                  <a:pt x="0" y="4"/>
                                  <a:pt x="1" y="1"/>
                                  <a:pt x="1" y="0"/>
                                </a:cubicBezTo>
                                <a:cubicBezTo>
                                  <a:pt x="2" y="0"/>
                                  <a:pt x="1" y="3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907"/>
                        <wps:cNvSpPr>
                          <a:spLocks/>
                        </wps:cNvSpPr>
                        <wps:spPr bwMode="auto">
                          <a:xfrm>
                            <a:off x="1352" y="940"/>
                            <a:ext cx="11" cy="18"/>
                          </a:xfrm>
                          <a:custGeom>
                            <a:avLst/>
                            <a:gdLst>
                              <a:gd name="T0" fmla="*/ 1 w 2"/>
                              <a:gd name="T1" fmla="*/ 3 h 3"/>
                              <a:gd name="T2" fmla="*/ 1 w 2"/>
                              <a:gd name="T3" fmla="*/ 0 h 3"/>
                              <a:gd name="T4" fmla="*/ 1 w 2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3"/>
                                </a:moveTo>
                                <a:cubicBezTo>
                                  <a:pt x="0" y="3"/>
                                  <a:pt x="1" y="1"/>
                                  <a:pt x="1" y="0"/>
                                </a:cubicBezTo>
                                <a:cubicBezTo>
                                  <a:pt x="2" y="0"/>
                                  <a:pt x="1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908"/>
                        <wps:cNvSpPr>
                          <a:spLocks/>
                        </wps:cNvSpPr>
                        <wps:spPr bwMode="auto">
                          <a:xfrm>
                            <a:off x="1399" y="928"/>
                            <a:ext cx="6" cy="30"/>
                          </a:xfrm>
                          <a:custGeom>
                            <a:avLst/>
                            <a:gdLst>
                              <a:gd name="T0" fmla="*/ 0 w 1"/>
                              <a:gd name="T1" fmla="*/ 4 h 5"/>
                              <a:gd name="T2" fmla="*/ 0 w 1"/>
                              <a:gd name="T3" fmla="*/ 1 h 5"/>
                              <a:gd name="T4" fmla="*/ 0 w 1"/>
                              <a:gd name="T5" fmla="*/ 4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0" y="4"/>
                                </a:moveTo>
                                <a:cubicBezTo>
                                  <a:pt x="0" y="5"/>
                                  <a:pt x="0" y="2"/>
                                  <a:pt x="0" y="1"/>
                                </a:cubicBezTo>
                                <a:cubicBezTo>
                                  <a:pt x="1" y="0"/>
                                  <a:pt x="0" y="3"/>
                                  <a:pt x="0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909"/>
                        <wps:cNvSpPr>
                          <a:spLocks/>
                        </wps:cNvSpPr>
                        <wps:spPr bwMode="auto">
                          <a:xfrm>
                            <a:off x="1346" y="869"/>
                            <a:ext cx="17" cy="30"/>
                          </a:xfrm>
                          <a:custGeom>
                            <a:avLst/>
                            <a:gdLst>
                              <a:gd name="T0" fmla="*/ 2 w 3"/>
                              <a:gd name="T1" fmla="*/ 5 h 5"/>
                              <a:gd name="T2" fmla="*/ 1 w 3"/>
                              <a:gd name="T3" fmla="*/ 0 h 5"/>
                              <a:gd name="T4" fmla="*/ 2 w 3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2" y="5"/>
                                </a:moveTo>
                                <a:cubicBezTo>
                                  <a:pt x="0" y="4"/>
                                  <a:pt x="2" y="1"/>
                                  <a:pt x="1" y="0"/>
                                </a:cubicBezTo>
                                <a:cubicBezTo>
                                  <a:pt x="3" y="0"/>
                                  <a:pt x="2" y="3"/>
                                  <a:pt x="2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910"/>
                        <wps:cNvSpPr>
                          <a:spLocks/>
                        </wps:cNvSpPr>
                        <wps:spPr bwMode="auto">
                          <a:xfrm>
                            <a:off x="1358" y="828"/>
                            <a:ext cx="11" cy="17"/>
                          </a:xfrm>
                          <a:custGeom>
                            <a:avLst/>
                            <a:gdLst>
                              <a:gd name="T0" fmla="*/ 2 w 2"/>
                              <a:gd name="T1" fmla="*/ 3 h 3"/>
                              <a:gd name="T2" fmla="*/ 1 w 2"/>
                              <a:gd name="T3" fmla="*/ 0 h 3"/>
                              <a:gd name="T4" fmla="*/ 2 w 2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3"/>
                                </a:moveTo>
                                <a:cubicBezTo>
                                  <a:pt x="0" y="3"/>
                                  <a:pt x="1" y="1"/>
                                  <a:pt x="1" y="0"/>
                                </a:cubicBezTo>
                                <a:cubicBezTo>
                                  <a:pt x="2" y="0"/>
                                  <a:pt x="2" y="2"/>
                                  <a:pt x="2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911"/>
                        <wps:cNvSpPr>
                          <a:spLocks/>
                        </wps:cNvSpPr>
                        <wps:spPr bwMode="auto">
                          <a:xfrm>
                            <a:off x="1411" y="792"/>
                            <a:ext cx="11" cy="30"/>
                          </a:xfrm>
                          <a:custGeom>
                            <a:avLst/>
                            <a:gdLst>
                              <a:gd name="T0" fmla="*/ 1 w 2"/>
                              <a:gd name="T1" fmla="*/ 5 h 5"/>
                              <a:gd name="T2" fmla="*/ 1 w 2"/>
                              <a:gd name="T3" fmla="*/ 0 h 5"/>
                              <a:gd name="T4" fmla="*/ 1 w 2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1" y="5"/>
                                </a:moveTo>
                                <a:cubicBezTo>
                                  <a:pt x="0" y="4"/>
                                  <a:pt x="1" y="1"/>
                                  <a:pt x="1" y="0"/>
                                </a:cubicBezTo>
                                <a:cubicBezTo>
                                  <a:pt x="2" y="0"/>
                                  <a:pt x="1" y="3"/>
                                  <a:pt x="1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912"/>
                        <wps:cNvSpPr>
                          <a:spLocks/>
                        </wps:cNvSpPr>
                        <wps:spPr bwMode="auto">
                          <a:xfrm>
                            <a:off x="1369" y="792"/>
                            <a:ext cx="12" cy="24"/>
                          </a:xfrm>
                          <a:custGeom>
                            <a:avLst/>
                            <a:gdLst>
                              <a:gd name="T0" fmla="*/ 1 w 2"/>
                              <a:gd name="T1" fmla="*/ 4 h 4"/>
                              <a:gd name="T2" fmla="*/ 1 w 2"/>
                              <a:gd name="T3" fmla="*/ 0 h 4"/>
                              <a:gd name="T4" fmla="*/ 1 w 2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4"/>
                                </a:moveTo>
                                <a:cubicBezTo>
                                  <a:pt x="0" y="4"/>
                                  <a:pt x="1" y="1"/>
                                  <a:pt x="1" y="0"/>
                                </a:cubicBezTo>
                                <a:cubicBezTo>
                                  <a:pt x="2" y="0"/>
                                  <a:pt x="1" y="3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913"/>
                        <wps:cNvSpPr>
                          <a:spLocks/>
                        </wps:cNvSpPr>
                        <wps:spPr bwMode="auto">
                          <a:xfrm>
                            <a:off x="1399" y="786"/>
                            <a:ext cx="12" cy="12"/>
                          </a:xfrm>
                          <a:custGeom>
                            <a:avLst/>
                            <a:gdLst>
                              <a:gd name="T0" fmla="*/ 1 w 2"/>
                              <a:gd name="T1" fmla="*/ 2 h 2"/>
                              <a:gd name="T2" fmla="*/ 0 w 2"/>
                              <a:gd name="T3" fmla="*/ 0 h 2"/>
                              <a:gd name="T4" fmla="*/ 1 w 2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ubicBezTo>
                                  <a:pt x="2" y="0"/>
                                  <a:pt x="1" y="1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914"/>
                        <wps:cNvSpPr>
                          <a:spLocks/>
                        </wps:cNvSpPr>
                        <wps:spPr bwMode="auto">
                          <a:xfrm>
                            <a:off x="1352" y="745"/>
                            <a:ext cx="6" cy="53"/>
                          </a:xfrm>
                          <a:custGeom>
                            <a:avLst/>
                            <a:gdLst>
                              <a:gd name="T0" fmla="*/ 1 w 1"/>
                              <a:gd name="T1" fmla="*/ 9 h 9"/>
                              <a:gd name="T2" fmla="*/ 1 w 1"/>
                              <a:gd name="T3" fmla="*/ 0 h 9"/>
                              <a:gd name="T4" fmla="*/ 1 w 1"/>
                              <a:gd name="T5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9">
                                <a:moveTo>
                                  <a:pt x="1" y="9"/>
                                </a:moveTo>
                                <a:cubicBezTo>
                                  <a:pt x="0" y="7"/>
                                  <a:pt x="0" y="1"/>
                                  <a:pt x="1" y="0"/>
                                </a:cubicBezTo>
                                <a:cubicBezTo>
                                  <a:pt x="1" y="3"/>
                                  <a:pt x="1" y="6"/>
                                  <a:pt x="1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915"/>
                        <wps:cNvSpPr>
                          <a:spLocks/>
                        </wps:cNvSpPr>
                        <wps:spPr bwMode="auto">
                          <a:xfrm>
                            <a:off x="1411" y="763"/>
                            <a:ext cx="11" cy="23"/>
                          </a:xfrm>
                          <a:custGeom>
                            <a:avLst/>
                            <a:gdLst>
                              <a:gd name="T0" fmla="*/ 2 w 2"/>
                              <a:gd name="T1" fmla="*/ 4 h 4"/>
                              <a:gd name="T2" fmla="*/ 0 w 2"/>
                              <a:gd name="T3" fmla="*/ 1 h 4"/>
                              <a:gd name="T4" fmla="*/ 2 w 2"/>
                              <a:gd name="T5" fmla="*/ 0 h 4"/>
                              <a:gd name="T6" fmla="*/ 2 w 2"/>
                              <a:gd name="T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2" y="4"/>
                                </a:moveTo>
                                <a:cubicBezTo>
                                  <a:pt x="0" y="4"/>
                                  <a:pt x="1" y="2"/>
                                  <a:pt x="0" y="1"/>
                                </a:cubicBezTo>
                                <a:cubicBezTo>
                                  <a:pt x="1" y="2"/>
                                  <a:pt x="1" y="0"/>
                                  <a:pt x="2" y="0"/>
                                </a:cubicBezTo>
                                <a:cubicBezTo>
                                  <a:pt x="2" y="2"/>
                                  <a:pt x="2" y="3"/>
                                  <a:pt x="2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916"/>
                        <wps:cNvSpPr>
                          <a:spLocks/>
                        </wps:cNvSpPr>
                        <wps:spPr bwMode="auto">
                          <a:xfrm>
                            <a:off x="1328" y="686"/>
                            <a:ext cx="24" cy="82"/>
                          </a:xfrm>
                          <a:custGeom>
                            <a:avLst/>
                            <a:gdLst>
                              <a:gd name="T0" fmla="*/ 3 w 4"/>
                              <a:gd name="T1" fmla="*/ 8 h 14"/>
                              <a:gd name="T2" fmla="*/ 2 w 4"/>
                              <a:gd name="T3" fmla="*/ 7 h 14"/>
                              <a:gd name="T4" fmla="*/ 2 w 4"/>
                              <a:gd name="T5" fmla="*/ 14 h 14"/>
                              <a:gd name="T6" fmla="*/ 2 w 4"/>
                              <a:gd name="T7" fmla="*/ 0 h 14"/>
                              <a:gd name="T8" fmla="*/ 4 w 4"/>
                              <a:gd name="T9" fmla="*/ 0 h 14"/>
                              <a:gd name="T10" fmla="*/ 4 w 4"/>
                              <a:gd name="T11" fmla="*/ 1 h 14"/>
                              <a:gd name="T12" fmla="*/ 4 w 4"/>
                              <a:gd name="T13" fmla="*/ 4 h 14"/>
                              <a:gd name="T14" fmla="*/ 2 w 4"/>
                              <a:gd name="T15" fmla="*/ 4 h 14"/>
                              <a:gd name="T16" fmla="*/ 2 w 4"/>
                              <a:gd name="T17" fmla="*/ 5 h 14"/>
                              <a:gd name="T18" fmla="*/ 4 w 4"/>
                              <a:gd name="T19" fmla="*/ 5 h 14"/>
                              <a:gd name="T20" fmla="*/ 3 w 4"/>
                              <a:gd name="T21" fmla="*/ 8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" h="14">
                                <a:moveTo>
                                  <a:pt x="3" y="8"/>
                                </a:moveTo>
                                <a:cubicBezTo>
                                  <a:pt x="3" y="8"/>
                                  <a:pt x="3" y="7"/>
                                  <a:pt x="2" y="7"/>
                                </a:cubicBezTo>
                                <a:cubicBezTo>
                                  <a:pt x="2" y="9"/>
                                  <a:pt x="2" y="10"/>
                                  <a:pt x="2" y="14"/>
                                </a:cubicBezTo>
                                <a:cubicBezTo>
                                  <a:pt x="0" y="10"/>
                                  <a:pt x="2" y="4"/>
                                  <a:pt x="2" y="0"/>
                                </a:cubicBezTo>
                                <a:cubicBezTo>
                                  <a:pt x="3" y="0"/>
                                  <a:pt x="3" y="0"/>
                                  <a:pt x="4" y="0"/>
                                </a:cubicBezTo>
                                <a:cubicBezTo>
                                  <a:pt x="4" y="1"/>
                                  <a:pt x="2" y="1"/>
                                  <a:pt x="4" y="1"/>
                                </a:cubicBezTo>
                                <a:cubicBezTo>
                                  <a:pt x="2" y="2"/>
                                  <a:pt x="4" y="2"/>
                                  <a:pt x="4" y="4"/>
                                </a:cubicBezTo>
                                <a:cubicBezTo>
                                  <a:pt x="3" y="4"/>
                                  <a:pt x="3" y="4"/>
                                  <a:pt x="2" y="4"/>
                                </a:cubicBezTo>
                                <a:cubicBezTo>
                                  <a:pt x="2" y="4"/>
                                  <a:pt x="2" y="4"/>
                                  <a:pt x="2" y="5"/>
                                </a:cubicBezTo>
                                <a:cubicBezTo>
                                  <a:pt x="2" y="6"/>
                                  <a:pt x="4" y="5"/>
                                  <a:pt x="4" y="5"/>
                                </a:cubicBezTo>
                                <a:cubicBezTo>
                                  <a:pt x="4" y="7"/>
                                  <a:pt x="4" y="8"/>
                                  <a:pt x="3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917"/>
                        <wps:cNvSpPr>
                          <a:spLocks/>
                        </wps:cNvSpPr>
                        <wps:spPr bwMode="auto">
                          <a:xfrm>
                            <a:off x="1411" y="703"/>
                            <a:ext cx="6" cy="60"/>
                          </a:xfrm>
                          <a:custGeom>
                            <a:avLst/>
                            <a:gdLst>
                              <a:gd name="T0" fmla="*/ 1 w 1"/>
                              <a:gd name="T1" fmla="*/ 10 h 10"/>
                              <a:gd name="T2" fmla="*/ 1 w 1"/>
                              <a:gd name="T3" fmla="*/ 0 h 10"/>
                              <a:gd name="T4" fmla="*/ 1 w 1"/>
                              <a:gd name="T5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10">
                                <a:moveTo>
                                  <a:pt x="1" y="10"/>
                                </a:moveTo>
                                <a:cubicBezTo>
                                  <a:pt x="0" y="8"/>
                                  <a:pt x="0" y="1"/>
                                  <a:pt x="1" y="0"/>
                                </a:cubicBezTo>
                                <a:cubicBezTo>
                                  <a:pt x="1" y="3"/>
                                  <a:pt x="1" y="6"/>
                                  <a:pt x="1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918"/>
                        <wps:cNvSpPr>
                          <a:spLocks/>
                        </wps:cNvSpPr>
                        <wps:spPr bwMode="auto">
                          <a:xfrm>
                            <a:off x="1369" y="733"/>
                            <a:ext cx="18" cy="24"/>
                          </a:xfrm>
                          <a:custGeom>
                            <a:avLst/>
                            <a:gdLst>
                              <a:gd name="T0" fmla="*/ 2 w 3"/>
                              <a:gd name="T1" fmla="*/ 4 h 4"/>
                              <a:gd name="T2" fmla="*/ 1 w 3"/>
                              <a:gd name="T3" fmla="*/ 0 h 4"/>
                              <a:gd name="T4" fmla="*/ 2 w 3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2" y="4"/>
                                </a:moveTo>
                                <a:cubicBezTo>
                                  <a:pt x="0" y="4"/>
                                  <a:pt x="1" y="1"/>
                                  <a:pt x="1" y="0"/>
                                </a:cubicBezTo>
                                <a:cubicBezTo>
                                  <a:pt x="3" y="0"/>
                                  <a:pt x="1" y="3"/>
                                  <a:pt x="2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919"/>
                        <wps:cNvSpPr>
                          <a:spLocks/>
                        </wps:cNvSpPr>
                        <wps:spPr bwMode="auto">
                          <a:xfrm>
                            <a:off x="1310" y="727"/>
                            <a:ext cx="6" cy="18"/>
                          </a:xfrm>
                          <a:custGeom>
                            <a:avLst/>
                            <a:gdLst>
                              <a:gd name="T0" fmla="*/ 1 w 1"/>
                              <a:gd name="T1" fmla="*/ 3 h 3"/>
                              <a:gd name="T2" fmla="*/ 0 w 1"/>
                              <a:gd name="T3" fmla="*/ 3 h 3"/>
                              <a:gd name="T4" fmla="*/ 1 w 1"/>
                              <a:gd name="T5" fmla="*/ 0 h 3"/>
                              <a:gd name="T6" fmla="*/ 1 w 1"/>
                              <a:gd name="T7" fmla="*/ 0 h 3"/>
                              <a:gd name="T8" fmla="*/ 1 w 1"/>
                              <a:gd name="T9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3"/>
                                </a:moveTo>
                                <a:cubicBezTo>
                                  <a:pt x="1" y="3"/>
                                  <a:pt x="1" y="3"/>
                                  <a:pt x="0" y="3"/>
                                </a:cubicBezTo>
                                <a:cubicBezTo>
                                  <a:pt x="1" y="2"/>
                                  <a:pt x="1" y="1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1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920"/>
                        <wps:cNvSpPr>
                          <a:spLocks/>
                        </wps:cNvSpPr>
                        <wps:spPr bwMode="auto">
                          <a:xfrm>
                            <a:off x="1387" y="680"/>
                            <a:ext cx="6" cy="59"/>
                          </a:xfrm>
                          <a:custGeom>
                            <a:avLst/>
                            <a:gdLst>
                              <a:gd name="T0" fmla="*/ 1 w 1"/>
                              <a:gd name="T1" fmla="*/ 10 h 10"/>
                              <a:gd name="T2" fmla="*/ 1 w 1"/>
                              <a:gd name="T3" fmla="*/ 0 h 10"/>
                              <a:gd name="T4" fmla="*/ 1 w 1"/>
                              <a:gd name="T5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10">
                                <a:moveTo>
                                  <a:pt x="1" y="10"/>
                                </a:moveTo>
                                <a:cubicBezTo>
                                  <a:pt x="0" y="8"/>
                                  <a:pt x="0" y="2"/>
                                  <a:pt x="1" y="0"/>
                                </a:cubicBezTo>
                                <a:cubicBezTo>
                                  <a:pt x="1" y="4"/>
                                  <a:pt x="1" y="7"/>
                                  <a:pt x="1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921"/>
                        <wps:cNvSpPr>
                          <a:spLocks/>
                        </wps:cNvSpPr>
                        <wps:spPr bwMode="auto">
                          <a:xfrm>
                            <a:off x="1352" y="709"/>
                            <a:ext cx="11" cy="30"/>
                          </a:xfrm>
                          <a:custGeom>
                            <a:avLst/>
                            <a:gdLst>
                              <a:gd name="T0" fmla="*/ 1 w 2"/>
                              <a:gd name="T1" fmla="*/ 5 h 5"/>
                              <a:gd name="T2" fmla="*/ 1 w 2"/>
                              <a:gd name="T3" fmla="*/ 0 h 5"/>
                              <a:gd name="T4" fmla="*/ 1 w 2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1" y="5"/>
                                </a:moveTo>
                                <a:cubicBezTo>
                                  <a:pt x="0" y="5"/>
                                  <a:pt x="1" y="1"/>
                                  <a:pt x="1" y="0"/>
                                </a:cubicBezTo>
                                <a:cubicBezTo>
                                  <a:pt x="2" y="0"/>
                                  <a:pt x="1" y="3"/>
                                  <a:pt x="1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922"/>
                        <wps:cNvSpPr>
                          <a:spLocks/>
                        </wps:cNvSpPr>
                        <wps:spPr bwMode="auto">
                          <a:xfrm>
                            <a:off x="1399" y="703"/>
                            <a:ext cx="12" cy="18"/>
                          </a:xfrm>
                          <a:custGeom>
                            <a:avLst/>
                            <a:gdLst>
                              <a:gd name="T0" fmla="*/ 1 w 2"/>
                              <a:gd name="T1" fmla="*/ 3 h 3"/>
                              <a:gd name="T2" fmla="*/ 1 w 2"/>
                              <a:gd name="T3" fmla="*/ 0 h 3"/>
                              <a:gd name="T4" fmla="*/ 1 w 2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3"/>
                                </a:moveTo>
                                <a:cubicBezTo>
                                  <a:pt x="0" y="3"/>
                                  <a:pt x="1" y="1"/>
                                  <a:pt x="1" y="0"/>
                                </a:cubicBezTo>
                                <a:cubicBezTo>
                                  <a:pt x="2" y="0"/>
                                  <a:pt x="1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923"/>
                        <wps:cNvSpPr>
                          <a:spLocks/>
                        </wps:cNvSpPr>
                        <wps:spPr bwMode="auto">
                          <a:xfrm>
                            <a:off x="1375" y="692"/>
                            <a:ext cx="18" cy="23"/>
                          </a:xfrm>
                          <a:custGeom>
                            <a:avLst/>
                            <a:gdLst>
                              <a:gd name="T0" fmla="*/ 2 w 3"/>
                              <a:gd name="T1" fmla="*/ 4 h 4"/>
                              <a:gd name="T2" fmla="*/ 1 w 3"/>
                              <a:gd name="T3" fmla="*/ 0 h 4"/>
                              <a:gd name="T4" fmla="*/ 2 w 3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2" y="4"/>
                                </a:moveTo>
                                <a:cubicBezTo>
                                  <a:pt x="0" y="4"/>
                                  <a:pt x="2" y="1"/>
                                  <a:pt x="1" y="0"/>
                                </a:cubicBezTo>
                                <a:cubicBezTo>
                                  <a:pt x="3" y="0"/>
                                  <a:pt x="1" y="3"/>
                                  <a:pt x="2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924"/>
                        <wps:cNvSpPr>
                          <a:spLocks/>
                        </wps:cNvSpPr>
                        <wps:spPr bwMode="auto">
                          <a:xfrm>
                            <a:off x="1363" y="644"/>
                            <a:ext cx="12" cy="48"/>
                          </a:xfrm>
                          <a:custGeom>
                            <a:avLst/>
                            <a:gdLst>
                              <a:gd name="T0" fmla="*/ 1 w 2"/>
                              <a:gd name="T1" fmla="*/ 8 h 8"/>
                              <a:gd name="T2" fmla="*/ 0 w 2"/>
                              <a:gd name="T3" fmla="*/ 7 h 8"/>
                              <a:gd name="T4" fmla="*/ 1 w 2"/>
                              <a:gd name="T5" fmla="*/ 0 h 8"/>
                              <a:gd name="T6" fmla="*/ 1 w 2"/>
                              <a:gd name="T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1" y="8"/>
                                </a:moveTo>
                                <a:cubicBezTo>
                                  <a:pt x="0" y="8"/>
                                  <a:pt x="0" y="7"/>
                                  <a:pt x="0" y="7"/>
                                </a:cubicBezTo>
                                <a:cubicBezTo>
                                  <a:pt x="1" y="6"/>
                                  <a:pt x="1" y="3"/>
                                  <a:pt x="1" y="0"/>
                                </a:cubicBezTo>
                                <a:cubicBezTo>
                                  <a:pt x="2" y="2"/>
                                  <a:pt x="1" y="6"/>
                                  <a:pt x="1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925"/>
                        <wps:cNvSpPr>
                          <a:spLocks/>
                        </wps:cNvSpPr>
                        <wps:spPr bwMode="auto">
                          <a:xfrm>
                            <a:off x="1304" y="662"/>
                            <a:ext cx="18" cy="24"/>
                          </a:xfrm>
                          <a:custGeom>
                            <a:avLst/>
                            <a:gdLst>
                              <a:gd name="T0" fmla="*/ 2 w 3"/>
                              <a:gd name="T1" fmla="*/ 4 h 4"/>
                              <a:gd name="T2" fmla="*/ 1 w 3"/>
                              <a:gd name="T3" fmla="*/ 0 h 4"/>
                              <a:gd name="T4" fmla="*/ 2 w 3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2" y="4"/>
                                </a:moveTo>
                                <a:cubicBezTo>
                                  <a:pt x="0" y="4"/>
                                  <a:pt x="2" y="1"/>
                                  <a:pt x="1" y="0"/>
                                </a:cubicBezTo>
                                <a:cubicBezTo>
                                  <a:pt x="3" y="0"/>
                                  <a:pt x="2" y="3"/>
                                  <a:pt x="2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926"/>
                        <wps:cNvSpPr>
                          <a:spLocks/>
                        </wps:cNvSpPr>
                        <wps:spPr bwMode="auto">
                          <a:xfrm>
                            <a:off x="1381" y="668"/>
                            <a:ext cx="12" cy="18"/>
                          </a:xfrm>
                          <a:custGeom>
                            <a:avLst/>
                            <a:gdLst>
                              <a:gd name="T0" fmla="*/ 1 w 2"/>
                              <a:gd name="T1" fmla="*/ 3 h 3"/>
                              <a:gd name="T2" fmla="*/ 0 w 2"/>
                              <a:gd name="T3" fmla="*/ 1 h 3"/>
                              <a:gd name="T4" fmla="*/ 1 w 2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3"/>
                                </a:moveTo>
                                <a:cubicBezTo>
                                  <a:pt x="0" y="3"/>
                                  <a:pt x="1" y="1"/>
                                  <a:pt x="0" y="1"/>
                                </a:cubicBezTo>
                                <a:cubicBezTo>
                                  <a:pt x="2" y="0"/>
                                  <a:pt x="1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927"/>
                        <wps:cNvSpPr>
                          <a:spLocks/>
                        </wps:cNvSpPr>
                        <wps:spPr bwMode="auto">
                          <a:xfrm>
                            <a:off x="1352" y="638"/>
                            <a:ext cx="11" cy="36"/>
                          </a:xfrm>
                          <a:custGeom>
                            <a:avLst/>
                            <a:gdLst>
                              <a:gd name="T0" fmla="*/ 1 w 2"/>
                              <a:gd name="T1" fmla="*/ 6 h 6"/>
                              <a:gd name="T2" fmla="*/ 1 w 2"/>
                              <a:gd name="T3" fmla="*/ 1 h 6"/>
                              <a:gd name="T4" fmla="*/ 1 w 2"/>
                              <a:gd name="T5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1" y="6"/>
                                </a:moveTo>
                                <a:cubicBezTo>
                                  <a:pt x="0" y="6"/>
                                  <a:pt x="1" y="2"/>
                                  <a:pt x="1" y="1"/>
                                </a:cubicBezTo>
                                <a:cubicBezTo>
                                  <a:pt x="2" y="0"/>
                                  <a:pt x="1" y="4"/>
                                  <a:pt x="1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928"/>
                        <wps:cNvSpPr>
                          <a:spLocks/>
                        </wps:cNvSpPr>
                        <wps:spPr bwMode="auto">
                          <a:xfrm>
                            <a:off x="1393" y="585"/>
                            <a:ext cx="1" cy="18"/>
                          </a:xfrm>
                          <a:custGeom>
                            <a:avLst/>
                            <a:gdLst>
                              <a:gd name="T0" fmla="*/ 3 h 3"/>
                              <a:gd name="T1" fmla="*/ 3 h 3"/>
                              <a:gd name="T2" fmla="*/ 0 h 3"/>
                              <a:gd name="T3" fmla="*/ 0 h 3"/>
                              <a:gd name="T4" fmla="*/ 3 h 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3"/>
                                </a:move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1"/>
                                  <a:pt x="0" y="2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929"/>
                        <wps:cNvSpPr>
                          <a:spLocks/>
                        </wps:cNvSpPr>
                        <wps:spPr bwMode="auto">
                          <a:xfrm>
                            <a:off x="1358" y="556"/>
                            <a:ext cx="17" cy="47"/>
                          </a:xfrm>
                          <a:custGeom>
                            <a:avLst/>
                            <a:gdLst>
                              <a:gd name="T0" fmla="*/ 2 w 3"/>
                              <a:gd name="T1" fmla="*/ 8 h 8"/>
                              <a:gd name="T2" fmla="*/ 2 w 3"/>
                              <a:gd name="T3" fmla="*/ 0 h 8"/>
                              <a:gd name="T4" fmla="*/ 3 w 3"/>
                              <a:gd name="T5" fmla="*/ 3 h 8"/>
                              <a:gd name="T6" fmla="*/ 2 w 3"/>
                              <a:gd name="T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8">
                                <a:moveTo>
                                  <a:pt x="2" y="8"/>
                                </a:moveTo>
                                <a:cubicBezTo>
                                  <a:pt x="0" y="6"/>
                                  <a:pt x="2" y="2"/>
                                  <a:pt x="2" y="0"/>
                                </a:cubicBezTo>
                                <a:cubicBezTo>
                                  <a:pt x="3" y="0"/>
                                  <a:pt x="2" y="2"/>
                                  <a:pt x="3" y="3"/>
                                </a:cubicBezTo>
                                <a:cubicBezTo>
                                  <a:pt x="1" y="3"/>
                                  <a:pt x="2" y="6"/>
                                  <a:pt x="2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930"/>
                        <wps:cNvSpPr>
                          <a:spLocks/>
                        </wps:cNvSpPr>
                        <wps:spPr bwMode="auto">
                          <a:xfrm>
                            <a:off x="1405" y="550"/>
                            <a:ext cx="12" cy="23"/>
                          </a:xfrm>
                          <a:custGeom>
                            <a:avLst/>
                            <a:gdLst>
                              <a:gd name="T0" fmla="*/ 1 w 2"/>
                              <a:gd name="T1" fmla="*/ 4 h 4"/>
                              <a:gd name="T2" fmla="*/ 1 w 2"/>
                              <a:gd name="T3" fmla="*/ 0 h 4"/>
                              <a:gd name="T4" fmla="*/ 1 w 2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4"/>
                                </a:moveTo>
                                <a:cubicBezTo>
                                  <a:pt x="0" y="4"/>
                                  <a:pt x="1" y="1"/>
                                  <a:pt x="1" y="0"/>
                                </a:cubicBezTo>
                                <a:cubicBezTo>
                                  <a:pt x="2" y="0"/>
                                  <a:pt x="1" y="3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931"/>
                        <wps:cNvSpPr>
                          <a:spLocks/>
                        </wps:cNvSpPr>
                        <wps:spPr bwMode="auto">
                          <a:xfrm>
                            <a:off x="1363" y="426"/>
                            <a:ext cx="24" cy="11"/>
                          </a:xfrm>
                          <a:custGeom>
                            <a:avLst/>
                            <a:gdLst>
                              <a:gd name="T0" fmla="*/ 2 w 4"/>
                              <a:gd name="T1" fmla="*/ 2 h 2"/>
                              <a:gd name="T2" fmla="*/ 0 w 4"/>
                              <a:gd name="T3" fmla="*/ 0 h 2"/>
                              <a:gd name="T4" fmla="*/ 4 w 4"/>
                              <a:gd name="T5" fmla="*/ 1 h 2"/>
                              <a:gd name="T6" fmla="*/ 2 w 4"/>
                              <a:gd name="T7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2" y="2"/>
                                </a:moveTo>
                                <a:cubicBezTo>
                                  <a:pt x="1" y="2"/>
                                  <a:pt x="0" y="1"/>
                                  <a:pt x="0" y="0"/>
                                </a:cubicBezTo>
                                <a:cubicBezTo>
                                  <a:pt x="1" y="1"/>
                                  <a:pt x="2" y="1"/>
                                  <a:pt x="4" y="1"/>
                                </a:cubicBezTo>
                                <a:cubicBezTo>
                                  <a:pt x="4" y="2"/>
                                  <a:pt x="2" y="0"/>
                                  <a:pt x="2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932"/>
                        <wps:cNvSpPr>
                          <a:spLocks/>
                        </wps:cNvSpPr>
                        <wps:spPr bwMode="auto">
                          <a:xfrm>
                            <a:off x="1322" y="881"/>
                            <a:ext cx="18" cy="53"/>
                          </a:xfrm>
                          <a:custGeom>
                            <a:avLst/>
                            <a:gdLst>
                              <a:gd name="T0" fmla="*/ 2 w 3"/>
                              <a:gd name="T1" fmla="*/ 7 h 9"/>
                              <a:gd name="T2" fmla="*/ 1 w 3"/>
                              <a:gd name="T3" fmla="*/ 0 h 9"/>
                              <a:gd name="T4" fmla="*/ 2 w 3"/>
                              <a:gd name="T5" fmla="*/ 7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9">
                                <a:moveTo>
                                  <a:pt x="2" y="7"/>
                                </a:moveTo>
                                <a:cubicBezTo>
                                  <a:pt x="0" y="9"/>
                                  <a:pt x="1" y="3"/>
                                  <a:pt x="1" y="0"/>
                                </a:cubicBezTo>
                                <a:cubicBezTo>
                                  <a:pt x="3" y="1"/>
                                  <a:pt x="0" y="7"/>
                                  <a:pt x="2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933"/>
                        <wps:cNvSpPr>
                          <a:spLocks/>
                        </wps:cNvSpPr>
                        <wps:spPr bwMode="auto">
                          <a:xfrm>
                            <a:off x="1363" y="757"/>
                            <a:ext cx="18" cy="29"/>
                          </a:xfrm>
                          <a:custGeom>
                            <a:avLst/>
                            <a:gdLst>
                              <a:gd name="T0" fmla="*/ 0 w 3"/>
                              <a:gd name="T1" fmla="*/ 3 h 5"/>
                              <a:gd name="T2" fmla="*/ 3 w 3"/>
                              <a:gd name="T3" fmla="*/ 0 h 5"/>
                              <a:gd name="T4" fmla="*/ 2 w 3"/>
                              <a:gd name="T5" fmla="*/ 5 h 5"/>
                              <a:gd name="T6" fmla="*/ 2 w 3"/>
                              <a:gd name="T7" fmla="*/ 1 h 5"/>
                              <a:gd name="T8" fmla="*/ 2 w 3"/>
                              <a:gd name="T9" fmla="*/ 1 h 5"/>
                              <a:gd name="T10" fmla="*/ 0 w 3"/>
                              <a:gd name="T11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3"/>
                                </a:moveTo>
                                <a:cubicBezTo>
                                  <a:pt x="0" y="1"/>
                                  <a:pt x="1" y="0"/>
                                  <a:pt x="3" y="0"/>
                                </a:cubicBezTo>
                                <a:cubicBezTo>
                                  <a:pt x="2" y="2"/>
                                  <a:pt x="3" y="5"/>
                                  <a:pt x="2" y="5"/>
                                </a:cubicBezTo>
                                <a:cubicBezTo>
                                  <a:pt x="2" y="4"/>
                                  <a:pt x="2" y="3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1" y="1"/>
                                  <a:pt x="2" y="4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934"/>
                        <wps:cNvSpPr>
                          <a:spLocks noEditPoints="1"/>
                        </wps:cNvSpPr>
                        <wps:spPr bwMode="auto">
                          <a:xfrm>
                            <a:off x="1293" y="408"/>
                            <a:ext cx="141" cy="975"/>
                          </a:xfrm>
                          <a:custGeom>
                            <a:avLst/>
                            <a:gdLst>
                              <a:gd name="T0" fmla="*/ 1 w 24"/>
                              <a:gd name="T1" fmla="*/ 118 h 165"/>
                              <a:gd name="T2" fmla="*/ 2 w 24"/>
                              <a:gd name="T3" fmla="*/ 37 h 165"/>
                              <a:gd name="T4" fmla="*/ 8 w 24"/>
                              <a:gd name="T5" fmla="*/ 1 h 165"/>
                              <a:gd name="T6" fmla="*/ 22 w 24"/>
                              <a:gd name="T7" fmla="*/ 23 h 165"/>
                              <a:gd name="T8" fmla="*/ 1 w 24"/>
                              <a:gd name="T9" fmla="*/ 164 h 165"/>
                              <a:gd name="T10" fmla="*/ 17 w 24"/>
                              <a:gd name="T11" fmla="*/ 151 h 165"/>
                              <a:gd name="T12" fmla="*/ 14 w 24"/>
                              <a:gd name="T13" fmla="*/ 153 h 165"/>
                              <a:gd name="T14" fmla="*/ 13 w 24"/>
                              <a:gd name="T15" fmla="*/ 126 h 165"/>
                              <a:gd name="T16" fmla="*/ 3 w 24"/>
                              <a:gd name="T17" fmla="*/ 126 h 165"/>
                              <a:gd name="T18" fmla="*/ 3 w 24"/>
                              <a:gd name="T19" fmla="*/ 115 h 165"/>
                              <a:gd name="T20" fmla="*/ 7 w 24"/>
                              <a:gd name="T21" fmla="*/ 94 h 165"/>
                              <a:gd name="T22" fmla="*/ 11 w 24"/>
                              <a:gd name="T23" fmla="*/ 93 h 165"/>
                              <a:gd name="T24" fmla="*/ 18 w 24"/>
                              <a:gd name="T25" fmla="*/ 92 h 165"/>
                              <a:gd name="T26" fmla="*/ 7 w 24"/>
                              <a:gd name="T27" fmla="*/ 87 h 165"/>
                              <a:gd name="T28" fmla="*/ 11 w 24"/>
                              <a:gd name="T29" fmla="*/ 83 h 165"/>
                              <a:gd name="T30" fmla="*/ 13 w 24"/>
                              <a:gd name="T31" fmla="*/ 74 h 165"/>
                              <a:gd name="T32" fmla="*/ 21 w 24"/>
                              <a:gd name="T33" fmla="*/ 70 h 165"/>
                              <a:gd name="T34" fmla="*/ 14 w 24"/>
                              <a:gd name="T35" fmla="*/ 69 h 165"/>
                              <a:gd name="T36" fmla="*/ 19 w 24"/>
                              <a:gd name="T37" fmla="*/ 66 h 165"/>
                              <a:gd name="T38" fmla="*/ 11 w 24"/>
                              <a:gd name="T39" fmla="*/ 66 h 165"/>
                              <a:gd name="T40" fmla="*/ 20 w 24"/>
                              <a:gd name="T41" fmla="*/ 61 h 165"/>
                              <a:gd name="T42" fmla="*/ 14 w 24"/>
                              <a:gd name="T43" fmla="*/ 60 h 165"/>
                              <a:gd name="T44" fmla="*/ 15 w 24"/>
                              <a:gd name="T45" fmla="*/ 59 h 165"/>
                              <a:gd name="T46" fmla="*/ 10 w 24"/>
                              <a:gd name="T47" fmla="*/ 52 h 165"/>
                              <a:gd name="T48" fmla="*/ 10 w 24"/>
                              <a:gd name="T49" fmla="*/ 51 h 165"/>
                              <a:gd name="T50" fmla="*/ 8 w 24"/>
                              <a:gd name="T51" fmla="*/ 47 h 165"/>
                              <a:gd name="T52" fmla="*/ 9 w 24"/>
                              <a:gd name="T53" fmla="*/ 55 h 165"/>
                              <a:gd name="T54" fmla="*/ 21 w 24"/>
                              <a:gd name="T55" fmla="*/ 60 h 165"/>
                              <a:gd name="T56" fmla="*/ 15 w 24"/>
                              <a:gd name="T57" fmla="*/ 59 h 165"/>
                              <a:gd name="T58" fmla="*/ 4 w 24"/>
                              <a:gd name="T59" fmla="*/ 54 h 165"/>
                              <a:gd name="T60" fmla="*/ 4 w 24"/>
                              <a:gd name="T61" fmla="*/ 54 h 165"/>
                              <a:gd name="T62" fmla="*/ 17 w 24"/>
                              <a:gd name="T63" fmla="*/ 46 h 165"/>
                              <a:gd name="T64" fmla="*/ 11 w 24"/>
                              <a:gd name="T65" fmla="*/ 51 h 165"/>
                              <a:gd name="T66" fmla="*/ 19 w 24"/>
                              <a:gd name="T67" fmla="*/ 50 h 165"/>
                              <a:gd name="T68" fmla="*/ 15 w 24"/>
                              <a:gd name="T69" fmla="*/ 48 h 165"/>
                              <a:gd name="T70" fmla="*/ 13 w 24"/>
                              <a:gd name="T71" fmla="*/ 48 h 165"/>
                              <a:gd name="T72" fmla="*/ 4 w 24"/>
                              <a:gd name="T73" fmla="*/ 47 h 165"/>
                              <a:gd name="T74" fmla="*/ 16 w 24"/>
                              <a:gd name="T75" fmla="*/ 47 h 165"/>
                              <a:gd name="T76" fmla="*/ 11 w 24"/>
                              <a:gd name="T77" fmla="*/ 45 h 165"/>
                              <a:gd name="T78" fmla="*/ 20 w 24"/>
                              <a:gd name="T79" fmla="*/ 44 h 165"/>
                              <a:gd name="T80" fmla="*/ 17 w 24"/>
                              <a:gd name="T81" fmla="*/ 30 h 165"/>
                              <a:gd name="T82" fmla="*/ 17 w 24"/>
                              <a:gd name="T83" fmla="*/ 33 h 165"/>
                              <a:gd name="T84" fmla="*/ 13 w 24"/>
                              <a:gd name="T85" fmla="*/ 25 h 165"/>
                              <a:gd name="T86" fmla="*/ 20 w 24"/>
                              <a:gd name="T87" fmla="*/ 24 h 165"/>
                              <a:gd name="T88" fmla="*/ 16 w 24"/>
                              <a:gd name="T89" fmla="*/ 4 h 165"/>
                              <a:gd name="T90" fmla="*/ 16 w 24"/>
                              <a:gd name="T91" fmla="*/ 4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4" h="165">
                                <a:moveTo>
                                  <a:pt x="1" y="164"/>
                                </a:moveTo>
                                <a:cubicBezTo>
                                  <a:pt x="1" y="149"/>
                                  <a:pt x="3" y="140"/>
                                  <a:pt x="1" y="127"/>
                                </a:cubicBezTo>
                                <a:cubicBezTo>
                                  <a:pt x="1" y="124"/>
                                  <a:pt x="1" y="120"/>
                                  <a:pt x="1" y="118"/>
                                </a:cubicBezTo>
                                <a:cubicBezTo>
                                  <a:pt x="0" y="107"/>
                                  <a:pt x="4" y="91"/>
                                  <a:pt x="2" y="82"/>
                                </a:cubicBezTo>
                                <a:cubicBezTo>
                                  <a:pt x="2" y="69"/>
                                  <a:pt x="2" y="63"/>
                                  <a:pt x="1" y="52"/>
                                </a:cubicBezTo>
                                <a:cubicBezTo>
                                  <a:pt x="2" y="47"/>
                                  <a:pt x="1" y="40"/>
                                  <a:pt x="2" y="37"/>
                                </a:cubicBezTo>
                                <a:cubicBezTo>
                                  <a:pt x="1" y="32"/>
                                  <a:pt x="2" y="22"/>
                                  <a:pt x="2" y="14"/>
                                </a:cubicBezTo>
                                <a:cubicBezTo>
                                  <a:pt x="2" y="10"/>
                                  <a:pt x="1" y="5"/>
                                  <a:pt x="4" y="2"/>
                                </a:cubicBezTo>
                                <a:cubicBezTo>
                                  <a:pt x="6" y="2"/>
                                  <a:pt x="7" y="3"/>
                                  <a:pt x="8" y="1"/>
                                </a:cubicBezTo>
                                <a:cubicBezTo>
                                  <a:pt x="11" y="3"/>
                                  <a:pt x="17" y="0"/>
                                  <a:pt x="21" y="2"/>
                                </a:cubicBezTo>
                                <a:cubicBezTo>
                                  <a:pt x="23" y="6"/>
                                  <a:pt x="20" y="11"/>
                                  <a:pt x="22" y="14"/>
                                </a:cubicBezTo>
                                <a:cubicBezTo>
                                  <a:pt x="22" y="17"/>
                                  <a:pt x="22" y="20"/>
                                  <a:pt x="22" y="23"/>
                                </a:cubicBezTo>
                                <a:cubicBezTo>
                                  <a:pt x="24" y="67"/>
                                  <a:pt x="23" y="111"/>
                                  <a:pt x="22" y="156"/>
                                </a:cubicBezTo>
                                <a:cubicBezTo>
                                  <a:pt x="21" y="158"/>
                                  <a:pt x="21" y="163"/>
                                  <a:pt x="21" y="164"/>
                                </a:cubicBezTo>
                                <a:cubicBezTo>
                                  <a:pt x="17" y="165"/>
                                  <a:pt x="8" y="164"/>
                                  <a:pt x="1" y="164"/>
                                </a:cubicBezTo>
                                <a:close/>
                                <a:moveTo>
                                  <a:pt x="17" y="151"/>
                                </a:moveTo>
                                <a:cubicBezTo>
                                  <a:pt x="15" y="152"/>
                                  <a:pt x="16" y="157"/>
                                  <a:pt x="17" y="159"/>
                                </a:cubicBezTo>
                                <a:cubicBezTo>
                                  <a:pt x="18" y="155"/>
                                  <a:pt x="16" y="154"/>
                                  <a:pt x="17" y="151"/>
                                </a:cubicBezTo>
                                <a:close/>
                                <a:moveTo>
                                  <a:pt x="14" y="153"/>
                                </a:moveTo>
                                <a:cubicBezTo>
                                  <a:pt x="14" y="154"/>
                                  <a:pt x="13" y="157"/>
                                  <a:pt x="14" y="158"/>
                                </a:cubicBezTo>
                                <a:cubicBezTo>
                                  <a:pt x="14" y="156"/>
                                  <a:pt x="15" y="153"/>
                                  <a:pt x="14" y="153"/>
                                </a:cubicBezTo>
                                <a:close/>
                                <a:moveTo>
                                  <a:pt x="13" y="126"/>
                                </a:moveTo>
                                <a:cubicBezTo>
                                  <a:pt x="12" y="127"/>
                                  <a:pt x="12" y="134"/>
                                  <a:pt x="13" y="136"/>
                                </a:cubicBezTo>
                                <a:cubicBezTo>
                                  <a:pt x="13" y="132"/>
                                  <a:pt x="13" y="129"/>
                                  <a:pt x="13" y="126"/>
                                </a:cubicBezTo>
                                <a:close/>
                                <a:moveTo>
                                  <a:pt x="3" y="126"/>
                                </a:moveTo>
                                <a:cubicBezTo>
                                  <a:pt x="3" y="127"/>
                                  <a:pt x="2" y="129"/>
                                  <a:pt x="3" y="128"/>
                                </a:cubicBezTo>
                                <a:cubicBezTo>
                                  <a:pt x="3" y="128"/>
                                  <a:pt x="4" y="126"/>
                                  <a:pt x="3" y="126"/>
                                </a:cubicBezTo>
                                <a:close/>
                                <a:moveTo>
                                  <a:pt x="4" y="108"/>
                                </a:moveTo>
                                <a:cubicBezTo>
                                  <a:pt x="3" y="107"/>
                                  <a:pt x="4" y="110"/>
                                  <a:pt x="3" y="109"/>
                                </a:cubicBezTo>
                                <a:cubicBezTo>
                                  <a:pt x="5" y="110"/>
                                  <a:pt x="1" y="114"/>
                                  <a:pt x="3" y="115"/>
                                </a:cubicBezTo>
                                <a:cubicBezTo>
                                  <a:pt x="4" y="113"/>
                                  <a:pt x="4" y="111"/>
                                  <a:pt x="4" y="108"/>
                                </a:cubicBezTo>
                                <a:close/>
                                <a:moveTo>
                                  <a:pt x="7" y="90"/>
                                </a:moveTo>
                                <a:cubicBezTo>
                                  <a:pt x="7" y="91"/>
                                  <a:pt x="6" y="94"/>
                                  <a:pt x="7" y="94"/>
                                </a:cubicBezTo>
                                <a:cubicBezTo>
                                  <a:pt x="7" y="93"/>
                                  <a:pt x="8" y="90"/>
                                  <a:pt x="7" y="90"/>
                                </a:cubicBezTo>
                                <a:close/>
                                <a:moveTo>
                                  <a:pt x="11" y="90"/>
                                </a:moveTo>
                                <a:cubicBezTo>
                                  <a:pt x="11" y="91"/>
                                  <a:pt x="10" y="93"/>
                                  <a:pt x="11" y="93"/>
                                </a:cubicBezTo>
                                <a:cubicBezTo>
                                  <a:pt x="11" y="92"/>
                                  <a:pt x="12" y="90"/>
                                  <a:pt x="11" y="90"/>
                                </a:cubicBezTo>
                                <a:close/>
                                <a:moveTo>
                                  <a:pt x="18" y="89"/>
                                </a:moveTo>
                                <a:cubicBezTo>
                                  <a:pt x="18" y="90"/>
                                  <a:pt x="18" y="93"/>
                                  <a:pt x="18" y="92"/>
                                </a:cubicBezTo>
                                <a:cubicBezTo>
                                  <a:pt x="18" y="91"/>
                                  <a:pt x="19" y="88"/>
                                  <a:pt x="18" y="89"/>
                                </a:cubicBezTo>
                                <a:close/>
                                <a:moveTo>
                                  <a:pt x="6" y="80"/>
                                </a:moveTo>
                                <a:cubicBezTo>
                                  <a:pt x="6" y="83"/>
                                  <a:pt x="5" y="89"/>
                                  <a:pt x="7" y="87"/>
                                </a:cubicBezTo>
                                <a:cubicBezTo>
                                  <a:pt x="5" y="87"/>
                                  <a:pt x="8" y="81"/>
                                  <a:pt x="6" y="80"/>
                                </a:cubicBezTo>
                                <a:close/>
                                <a:moveTo>
                                  <a:pt x="10" y="78"/>
                                </a:moveTo>
                                <a:cubicBezTo>
                                  <a:pt x="11" y="79"/>
                                  <a:pt x="9" y="82"/>
                                  <a:pt x="11" y="83"/>
                                </a:cubicBezTo>
                                <a:cubicBezTo>
                                  <a:pt x="11" y="81"/>
                                  <a:pt x="12" y="78"/>
                                  <a:pt x="10" y="78"/>
                                </a:cubicBezTo>
                                <a:close/>
                                <a:moveTo>
                                  <a:pt x="12" y="71"/>
                                </a:moveTo>
                                <a:cubicBezTo>
                                  <a:pt x="12" y="72"/>
                                  <a:pt x="11" y="74"/>
                                  <a:pt x="13" y="74"/>
                                </a:cubicBezTo>
                                <a:cubicBezTo>
                                  <a:pt x="13" y="73"/>
                                  <a:pt x="13" y="71"/>
                                  <a:pt x="12" y="71"/>
                                </a:cubicBezTo>
                                <a:close/>
                                <a:moveTo>
                                  <a:pt x="21" y="65"/>
                                </a:moveTo>
                                <a:cubicBezTo>
                                  <a:pt x="21" y="66"/>
                                  <a:pt x="20" y="69"/>
                                  <a:pt x="21" y="70"/>
                                </a:cubicBezTo>
                                <a:cubicBezTo>
                                  <a:pt x="21" y="68"/>
                                  <a:pt x="22" y="65"/>
                                  <a:pt x="21" y="65"/>
                                </a:cubicBezTo>
                                <a:close/>
                                <a:moveTo>
                                  <a:pt x="14" y="65"/>
                                </a:moveTo>
                                <a:cubicBezTo>
                                  <a:pt x="14" y="66"/>
                                  <a:pt x="13" y="69"/>
                                  <a:pt x="14" y="69"/>
                                </a:cubicBezTo>
                                <a:cubicBezTo>
                                  <a:pt x="14" y="68"/>
                                  <a:pt x="15" y="65"/>
                                  <a:pt x="14" y="65"/>
                                </a:cubicBezTo>
                                <a:close/>
                                <a:moveTo>
                                  <a:pt x="18" y="64"/>
                                </a:moveTo>
                                <a:cubicBezTo>
                                  <a:pt x="18" y="65"/>
                                  <a:pt x="18" y="66"/>
                                  <a:pt x="19" y="66"/>
                                </a:cubicBezTo>
                                <a:cubicBezTo>
                                  <a:pt x="19" y="65"/>
                                  <a:pt x="20" y="64"/>
                                  <a:pt x="18" y="64"/>
                                </a:cubicBezTo>
                                <a:close/>
                                <a:moveTo>
                                  <a:pt x="11" y="57"/>
                                </a:moveTo>
                                <a:cubicBezTo>
                                  <a:pt x="10" y="58"/>
                                  <a:pt x="10" y="64"/>
                                  <a:pt x="11" y="66"/>
                                </a:cubicBezTo>
                                <a:cubicBezTo>
                                  <a:pt x="11" y="63"/>
                                  <a:pt x="11" y="60"/>
                                  <a:pt x="11" y="57"/>
                                </a:cubicBezTo>
                                <a:close/>
                                <a:moveTo>
                                  <a:pt x="22" y="60"/>
                                </a:moveTo>
                                <a:cubicBezTo>
                                  <a:pt x="21" y="60"/>
                                  <a:pt x="21" y="62"/>
                                  <a:pt x="20" y="61"/>
                                </a:cubicBezTo>
                                <a:cubicBezTo>
                                  <a:pt x="21" y="62"/>
                                  <a:pt x="20" y="64"/>
                                  <a:pt x="22" y="64"/>
                                </a:cubicBezTo>
                                <a:cubicBezTo>
                                  <a:pt x="22" y="63"/>
                                  <a:pt x="22" y="62"/>
                                  <a:pt x="22" y="60"/>
                                </a:cubicBezTo>
                                <a:close/>
                                <a:moveTo>
                                  <a:pt x="14" y="60"/>
                                </a:moveTo>
                                <a:cubicBezTo>
                                  <a:pt x="14" y="60"/>
                                  <a:pt x="14" y="60"/>
                                  <a:pt x="14" y="60"/>
                                </a:cubicBezTo>
                                <a:cubicBezTo>
                                  <a:pt x="14" y="62"/>
                                  <a:pt x="14" y="63"/>
                                  <a:pt x="14" y="64"/>
                                </a:cubicBezTo>
                                <a:cubicBezTo>
                                  <a:pt x="15" y="64"/>
                                  <a:pt x="14" y="61"/>
                                  <a:pt x="15" y="59"/>
                                </a:cubicBezTo>
                                <a:cubicBezTo>
                                  <a:pt x="13" y="59"/>
                                  <a:pt x="12" y="60"/>
                                  <a:pt x="12" y="62"/>
                                </a:cubicBezTo>
                                <a:cubicBezTo>
                                  <a:pt x="14" y="63"/>
                                  <a:pt x="13" y="60"/>
                                  <a:pt x="14" y="60"/>
                                </a:cubicBezTo>
                                <a:close/>
                                <a:moveTo>
                                  <a:pt x="10" y="52"/>
                                </a:moveTo>
                                <a:cubicBezTo>
                                  <a:pt x="10" y="52"/>
                                  <a:pt x="8" y="53"/>
                                  <a:pt x="8" y="52"/>
                                </a:cubicBezTo>
                                <a:cubicBezTo>
                                  <a:pt x="8" y="51"/>
                                  <a:pt x="8" y="51"/>
                                  <a:pt x="8" y="51"/>
                                </a:cubicBezTo>
                                <a:cubicBezTo>
                                  <a:pt x="9" y="51"/>
                                  <a:pt x="9" y="51"/>
                                  <a:pt x="10" y="51"/>
                                </a:cubicBezTo>
                                <a:cubicBezTo>
                                  <a:pt x="10" y="49"/>
                                  <a:pt x="8" y="49"/>
                                  <a:pt x="10" y="48"/>
                                </a:cubicBezTo>
                                <a:cubicBezTo>
                                  <a:pt x="8" y="48"/>
                                  <a:pt x="10" y="48"/>
                                  <a:pt x="10" y="47"/>
                                </a:cubicBezTo>
                                <a:cubicBezTo>
                                  <a:pt x="9" y="47"/>
                                  <a:pt x="9" y="47"/>
                                  <a:pt x="8" y="47"/>
                                </a:cubicBezTo>
                                <a:cubicBezTo>
                                  <a:pt x="8" y="51"/>
                                  <a:pt x="6" y="57"/>
                                  <a:pt x="8" y="61"/>
                                </a:cubicBezTo>
                                <a:cubicBezTo>
                                  <a:pt x="8" y="57"/>
                                  <a:pt x="8" y="56"/>
                                  <a:pt x="8" y="54"/>
                                </a:cubicBezTo>
                                <a:cubicBezTo>
                                  <a:pt x="9" y="54"/>
                                  <a:pt x="9" y="55"/>
                                  <a:pt x="9" y="55"/>
                                </a:cubicBezTo>
                                <a:cubicBezTo>
                                  <a:pt x="10" y="55"/>
                                  <a:pt x="10" y="54"/>
                                  <a:pt x="10" y="52"/>
                                </a:cubicBezTo>
                                <a:close/>
                                <a:moveTo>
                                  <a:pt x="21" y="50"/>
                                </a:moveTo>
                                <a:cubicBezTo>
                                  <a:pt x="20" y="51"/>
                                  <a:pt x="20" y="58"/>
                                  <a:pt x="21" y="60"/>
                                </a:cubicBezTo>
                                <a:cubicBezTo>
                                  <a:pt x="21" y="56"/>
                                  <a:pt x="21" y="53"/>
                                  <a:pt x="21" y="50"/>
                                </a:cubicBezTo>
                                <a:close/>
                                <a:moveTo>
                                  <a:pt x="14" y="55"/>
                                </a:moveTo>
                                <a:cubicBezTo>
                                  <a:pt x="14" y="56"/>
                                  <a:pt x="13" y="59"/>
                                  <a:pt x="15" y="59"/>
                                </a:cubicBezTo>
                                <a:cubicBezTo>
                                  <a:pt x="14" y="58"/>
                                  <a:pt x="16" y="55"/>
                                  <a:pt x="14" y="55"/>
                                </a:cubicBezTo>
                                <a:close/>
                                <a:moveTo>
                                  <a:pt x="4" y="54"/>
                                </a:moveTo>
                                <a:cubicBezTo>
                                  <a:pt x="4" y="54"/>
                                  <a:pt x="4" y="54"/>
                                  <a:pt x="4" y="54"/>
                                </a:cubicBezTo>
                                <a:cubicBezTo>
                                  <a:pt x="4" y="55"/>
                                  <a:pt x="4" y="56"/>
                                  <a:pt x="3" y="57"/>
                                </a:cubicBezTo>
                                <a:cubicBezTo>
                                  <a:pt x="4" y="57"/>
                                  <a:pt x="4" y="57"/>
                                  <a:pt x="4" y="57"/>
                                </a:cubicBezTo>
                                <a:cubicBezTo>
                                  <a:pt x="4" y="56"/>
                                  <a:pt x="4" y="55"/>
                                  <a:pt x="4" y="54"/>
                                </a:cubicBezTo>
                                <a:close/>
                                <a:moveTo>
                                  <a:pt x="17" y="46"/>
                                </a:moveTo>
                                <a:cubicBezTo>
                                  <a:pt x="16" y="48"/>
                                  <a:pt x="16" y="54"/>
                                  <a:pt x="17" y="56"/>
                                </a:cubicBezTo>
                                <a:cubicBezTo>
                                  <a:pt x="17" y="53"/>
                                  <a:pt x="17" y="50"/>
                                  <a:pt x="17" y="46"/>
                                </a:cubicBezTo>
                                <a:close/>
                                <a:moveTo>
                                  <a:pt x="11" y="51"/>
                                </a:moveTo>
                                <a:cubicBezTo>
                                  <a:pt x="11" y="52"/>
                                  <a:pt x="10" y="56"/>
                                  <a:pt x="11" y="56"/>
                                </a:cubicBezTo>
                                <a:cubicBezTo>
                                  <a:pt x="11" y="54"/>
                                  <a:pt x="12" y="51"/>
                                  <a:pt x="11" y="51"/>
                                </a:cubicBezTo>
                                <a:close/>
                                <a:moveTo>
                                  <a:pt x="19" y="50"/>
                                </a:moveTo>
                                <a:cubicBezTo>
                                  <a:pt x="19" y="51"/>
                                  <a:pt x="18" y="53"/>
                                  <a:pt x="19" y="53"/>
                                </a:cubicBezTo>
                                <a:cubicBezTo>
                                  <a:pt x="19" y="52"/>
                                  <a:pt x="20" y="50"/>
                                  <a:pt x="19" y="50"/>
                                </a:cubicBezTo>
                                <a:close/>
                                <a:moveTo>
                                  <a:pt x="15" y="48"/>
                                </a:moveTo>
                                <a:cubicBezTo>
                                  <a:pt x="16" y="49"/>
                                  <a:pt x="14" y="52"/>
                                  <a:pt x="16" y="52"/>
                                </a:cubicBezTo>
                                <a:cubicBezTo>
                                  <a:pt x="15" y="51"/>
                                  <a:pt x="17" y="48"/>
                                  <a:pt x="15" y="48"/>
                                </a:cubicBezTo>
                                <a:close/>
                                <a:moveTo>
                                  <a:pt x="13" y="40"/>
                                </a:moveTo>
                                <a:cubicBezTo>
                                  <a:pt x="13" y="43"/>
                                  <a:pt x="13" y="46"/>
                                  <a:pt x="12" y="47"/>
                                </a:cubicBezTo>
                                <a:cubicBezTo>
                                  <a:pt x="12" y="47"/>
                                  <a:pt x="12" y="48"/>
                                  <a:pt x="13" y="48"/>
                                </a:cubicBezTo>
                                <a:cubicBezTo>
                                  <a:pt x="13" y="46"/>
                                  <a:pt x="14" y="42"/>
                                  <a:pt x="13" y="40"/>
                                </a:cubicBezTo>
                                <a:close/>
                                <a:moveTo>
                                  <a:pt x="3" y="43"/>
                                </a:moveTo>
                                <a:cubicBezTo>
                                  <a:pt x="4" y="44"/>
                                  <a:pt x="2" y="47"/>
                                  <a:pt x="4" y="47"/>
                                </a:cubicBezTo>
                                <a:cubicBezTo>
                                  <a:pt x="4" y="46"/>
                                  <a:pt x="5" y="43"/>
                                  <a:pt x="3" y="43"/>
                                </a:cubicBezTo>
                                <a:close/>
                                <a:moveTo>
                                  <a:pt x="15" y="45"/>
                                </a:moveTo>
                                <a:cubicBezTo>
                                  <a:pt x="16" y="45"/>
                                  <a:pt x="15" y="47"/>
                                  <a:pt x="16" y="47"/>
                                </a:cubicBezTo>
                                <a:cubicBezTo>
                                  <a:pt x="16" y="46"/>
                                  <a:pt x="17" y="44"/>
                                  <a:pt x="15" y="45"/>
                                </a:cubicBezTo>
                                <a:close/>
                                <a:moveTo>
                                  <a:pt x="11" y="40"/>
                                </a:moveTo>
                                <a:cubicBezTo>
                                  <a:pt x="11" y="41"/>
                                  <a:pt x="10" y="45"/>
                                  <a:pt x="11" y="45"/>
                                </a:cubicBezTo>
                                <a:cubicBezTo>
                                  <a:pt x="11" y="43"/>
                                  <a:pt x="12" y="39"/>
                                  <a:pt x="11" y="40"/>
                                </a:cubicBezTo>
                                <a:close/>
                                <a:moveTo>
                                  <a:pt x="18" y="36"/>
                                </a:moveTo>
                                <a:cubicBezTo>
                                  <a:pt x="19" y="38"/>
                                  <a:pt x="17" y="43"/>
                                  <a:pt x="20" y="44"/>
                                </a:cubicBezTo>
                                <a:cubicBezTo>
                                  <a:pt x="19" y="42"/>
                                  <a:pt x="19" y="40"/>
                                  <a:pt x="19" y="38"/>
                                </a:cubicBezTo>
                                <a:cubicBezTo>
                                  <a:pt x="18" y="38"/>
                                  <a:pt x="19" y="36"/>
                                  <a:pt x="18" y="36"/>
                                </a:cubicBezTo>
                                <a:close/>
                                <a:moveTo>
                                  <a:pt x="17" y="30"/>
                                </a:moveTo>
                                <a:cubicBezTo>
                                  <a:pt x="17" y="30"/>
                                  <a:pt x="17" y="30"/>
                                  <a:pt x="17" y="30"/>
                                </a:cubicBezTo>
                                <a:cubicBezTo>
                                  <a:pt x="17" y="31"/>
                                  <a:pt x="17" y="32"/>
                                  <a:pt x="17" y="33"/>
                                </a:cubicBezTo>
                                <a:cubicBezTo>
                                  <a:pt x="17" y="33"/>
                                  <a:pt x="17" y="33"/>
                                  <a:pt x="17" y="33"/>
                                </a:cubicBezTo>
                                <a:cubicBezTo>
                                  <a:pt x="17" y="32"/>
                                  <a:pt x="17" y="31"/>
                                  <a:pt x="17" y="30"/>
                                </a:cubicBezTo>
                                <a:close/>
                                <a:moveTo>
                                  <a:pt x="14" y="28"/>
                                </a:moveTo>
                                <a:cubicBezTo>
                                  <a:pt x="13" y="27"/>
                                  <a:pt x="14" y="25"/>
                                  <a:pt x="13" y="25"/>
                                </a:cubicBezTo>
                                <a:cubicBezTo>
                                  <a:pt x="13" y="27"/>
                                  <a:pt x="11" y="31"/>
                                  <a:pt x="13" y="33"/>
                                </a:cubicBezTo>
                                <a:cubicBezTo>
                                  <a:pt x="13" y="31"/>
                                  <a:pt x="12" y="28"/>
                                  <a:pt x="14" y="28"/>
                                </a:cubicBezTo>
                                <a:close/>
                                <a:moveTo>
                                  <a:pt x="20" y="24"/>
                                </a:moveTo>
                                <a:cubicBezTo>
                                  <a:pt x="20" y="25"/>
                                  <a:pt x="19" y="28"/>
                                  <a:pt x="20" y="28"/>
                                </a:cubicBezTo>
                                <a:cubicBezTo>
                                  <a:pt x="20" y="27"/>
                                  <a:pt x="21" y="24"/>
                                  <a:pt x="20" y="24"/>
                                </a:cubicBezTo>
                                <a:close/>
                                <a:moveTo>
                                  <a:pt x="16" y="4"/>
                                </a:moveTo>
                                <a:cubicBezTo>
                                  <a:pt x="14" y="4"/>
                                  <a:pt x="13" y="4"/>
                                  <a:pt x="12" y="3"/>
                                </a:cubicBezTo>
                                <a:cubicBezTo>
                                  <a:pt x="12" y="4"/>
                                  <a:pt x="13" y="5"/>
                                  <a:pt x="14" y="5"/>
                                </a:cubicBezTo>
                                <a:cubicBezTo>
                                  <a:pt x="14" y="3"/>
                                  <a:pt x="16" y="5"/>
                                  <a:pt x="16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935"/>
                        <wps:cNvSpPr>
                          <a:spLocks/>
                        </wps:cNvSpPr>
                        <wps:spPr bwMode="auto">
                          <a:xfrm>
                            <a:off x="1393" y="621"/>
                            <a:ext cx="18" cy="47"/>
                          </a:xfrm>
                          <a:custGeom>
                            <a:avLst/>
                            <a:gdLst>
                              <a:gd name="T0" fmla="*/ 2 w 3"/>
                              <a:gd name="T1" fmla="*/ 2 h 8"/>
                              <a:gd name="T2" fmla="*/ 3 w 3"/>
                              <a:gd name="T3" fmla="*/ 8 h 8"/>
                              <a:gd name="T4" fmla="*/ 1 w 3"/>
                              <a:gd name="T5" fmla="*/ 0 h 8"/>
                              <a:gd name="T6" fmla="*/ 2 w 3"/>
                              <a:gd name="T7" fmla="*/ 2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8">
                                <a:moveTo>
                                  <a:pt x="2" y="2"/>
                                </a:moveTo>
                                <a:cubicBezTo>
                                  <a:pt x="2" y="4"/>
                                  <a:pt x="2" y="6"/>
                                  <a:pt x="3" y="8"/>
                                </a:cubicBezTo>
                                <a:cubicBezTo>
                                  <a:pt x="0" y="7"/>
                                  <a:pt x="2" y="2"/>
                                  <a:pt x="1" y="0"/>
                                </a:cubicBezTo>
                                <a:cubicBezTo>
                                  <a:pt x="2" y="0"/>
                                  <a:pt x="1" y="2"/>
                                  <a:pt x="2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2A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936"/>
                        <wps:cNvSpPr>
                          <a:spLocks/>
                        </wps:cNvSpPr>
                        <wps:spPr bwMode="auto">
                          <a:xfrm>
                            <a:off x="106" y="1448"/>
                            <a:ext cx="18" cy="18"/>
                          </a:xfrm>
                          <a:custGeom>
                            <a:avLst/>
                            <a:gdLst>
                              <a:gd name="T0" fmla="*/ 2 w 3"/>
                              <a:gd name="T1" fmla="*/ 3 h 3"/>
                              <a:gd name="T2" fmla="*/ 1 w 3"/>
                              <a:gd name="T3" fmla="*/ 0 h 3"/>
                              <a:gd name="T4" fmla="*/ 2 w 3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3"/>
                                </a:moveTo>
                                <a:cubicBezTo>
                                  <a:pt x="0" y="3"/>
                                  <a:pt x="1" y="1"/>
                                  <a:pt x="1" y="0"/>
                                </a:cubicBezTo>
                                <a:cubicBezTo>
                                  <a:pt x="3" y="0"/>
                                  <a:pt x="1" y="2"/>
                                  <a:pt x="2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937"/>
                        <wps:cNvSpPr>
                          <a:spLocks/>
                        </wps:cNvSpPr>
                        <wps:spPr bwMode="auto">
                          <a:xfrm>
                            <a:off x="41" y="1395"/>
                            <a:ext cx="12" cy="59"/>
                          </a:xfrm>
                          <a:custGeom>
                            <a:avLst/>
                            <a:gdLst>
                              <a:gd name="T0" fmla="*/ 2 w 2"/>
                              <a:gd name="T1" fmla="*/ 10 h 10"/>
                              <a:gd name="T2" fmla="*/ 1 w 2"/>
                              <a:gd name="T3" fmla="*/ 0 h 10"/>
                              <a:gd name="T4" fmla="*/ 2 w 2"/>
                              <a:gd name="T5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10">
                                <a:moveTo>
                                  <a:pt x="2" y="10"/>
                                </a:moveTo>
                                <a:cubicBezTo>
                                  <a:pt x="0" y="9"/>
                                  <a:pt x="1" y="4"/>
                                  <a:pt x="1" y="0"/>
                                </a:cubicBezTo>
                                <a:cubicBezTo>
                                  <a:pt x="2" y="3"/>
                                  <a:pt x="1" y="8"/>
                                  <a:pt x="2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938"/>
                        <wps:cNvSpPr>
                          <a:spLocks/>
                        </wps:cNvSpPr>
                        <wps:spPr bwMode="auto">
                          <a:xfrm>
                            <a:off x="76" y="1407"/>
                            <a:ext cx="1" cy="18"/>
                          </a:xfrm>
                          <a:custGeom>
                            <a:avLst/>
                            <a:gdLst>
                              <a:gd name="T0" fmla="*/ 3 h 3"/>
                              <a:gd name="T1" fmla="*/ 3 h 3"/>
                              <a:gd name="T2" fmla="*/ 0 h 3"/>
                              <a:gd name="T3" fmla="*/ 0 h 3"/>
                              <a:gd name="T4" fmla="*/ 3 h 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3"/>
                                </a:move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1"/>
                                  <a:pt x="0" y="2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939"/>
                        <wps:cNvSpPr>
                          <a:spLocks/>
                        </wps:cNvSpPr>
                        <wps:spPr bwMode="auto">
                          <a:xfrm>
                            <a:off x="65" y="1259"/>
                            <a:ext cx="11" cy="136"/>
                          </a:xfrm>
                          <a:custGeom>
                            <a:avLst/>
                            <a:gdLst>
                              <a:gd name="T0" fmla="*/ 2 w 2"/>
                              <a:gd name="T1" fmla="*/ 23 h 23"/>
                              <a:gd name="T2" fmla="*/ 1 w 2"/>
                              <a:gd name="T3" fmla="*/ 16 h 23"/>
                              <a:gd name="T4" fmla="*/ 2 w 2"/>
                              <a:gd name="T5" fmla="*/ 0 h 23"/>
                              <a:gd name="T6" fmla="*/ 2 w 2"/>
                              <a:gd name="T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23">
                                <a:moveTo>
                                  <a:pt x="2" y="23"/>
                                </a:moveTo>
                                <a:cubicBezTo>
                                  <a:pt x="1" y="21"/>
                                  <a:pt x="1" y="17"/>
                                  <a:pt x="1" y="16"/>
                                </a:cubicBezTo>
                                <a:cubicBezTo>
                                  <a:pt x="0" y="12"/>
                                  <a:pt x="1" y="3"/>
                                  <a:pt x="2" y="0"/>
                                </a:cubicBezTo>
                                <a:cubicBezTo>
                                  <a:pt x="1" y="8"/>
                                  <a:pt x="2" y="14"/>
                                  <a:pt x="2" y="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940"/>
                        <wps:cNvSpPr>
                          <a:spLocks/>
                        </wps:cNvSpPr>
                        <wps:spPr bwMode="auto">
                          <a:xfrm>
                            <a:off x="41" y="1312"/>
                            <a:ext cx="12" cy="77"/>
                          </a:xfrm>
                          <a:custGeom>
                            <a:avLst/>
                            <a:gdLst>
                              <a:gd name="T0" fmla="*/ 1 w 2"/>
                              <a:gd name="T1" fmla="*/ 13 h 13"/>
                              <a:gd name="T2" fmla="*/ 1 w 2"/>
                              <a:gd name="T3" fmla="*/ 0 h 13"/>
                              <a:gd name="T4" fmla="*/ 1 w 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13">
                                <a:moveTo>
                                  <a:pt x="1" y="13"/>
                                </a:moveTo>
                                <a:cubicBezTo>
                                  <a:pt x="0" y="10"/>
                                  <a:pt x="1" y="4"/>
                                  <a:pt x="1" y="0"/>
                                </a:cubicBezTo>
                                <a:cubicBezTo>
                                  <a:pt x="2" y="3"/>
                                  <a:pt x="1" y="9"/>
                                  <a:pt x="1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941"/>
                        <wps:cNvSpPr>
                          <a:spLocks/>
                        </wps:cNvSpPr>
                        <wps:spPr bwMode="auto">
                          <a:xfrm>
                            <a:off x="29" y="1324"/>
                            <a:ext cx="6" cy="18"/>
                          </a:xfrm>
                          <a:custGeom>
                            <a:avLst/>
                            <a:gdLst>
                              <a:gd name="T0" fmla="*/ 1 w 1"/>
                              <a:gd name="T1" fmla="*/ 3 h 3"/>
                              <a:gd name="T2" fmla="*/ 0 w 1"/>
                              <a:gd name="T3" fmla="*/ 3 h 3"/>
                              <a:gd name="T4" fmla="*/ 1 w 1"/>
                              <a:gd name="T5" fmla="*/ 0 h 3"/>
                              <a:gd name="T6" fmla="*/ 1 w 1"/>
                              <a:gd name="T7" fmla="*/ 0 h 3"/>
                              <a:gd name="T8" fmla="*/ 1 w 1"/>
                              <a:gd name="T9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3"/>
                                </a:moveTo>
                                <a:cubicBezTo>
                                  <a:pt x="1" y="3"/>
                                  <a:pt x="1" y="3"/>
                                  <a:pt x="0" y="3"/>
                                </a:cubicBezTo>
                                <a:cubicBezTo>
                                  <a:pt x="1" y="2"/>
                                  <a:pt x="1" y="1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1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942"/>
                        <wps:cNvSpPr>
                          <a:spLocks/>
                        </wps:cNvSpPr>
                        <wps:spPr bwMode="auto">
                          <a:xfrm>
                            <a:off x="23" y="1295"/>
                            <a:ext cx="18" cy="17"/>
                          </a:xfrm>
                          <a:custGeom>
                            <a:avLst/>
                            <a:gdLst>
                              <a:gd name="T0" fmla="*/ 2 w 3"/>
                              <a:gd name="T1" fmla="*/ 3 h 3"/>
                              <a:gd name="T2" fmla="*/ 1 w 3"/>
                              <a:gd name="T3" fmla="*/ 0 h 3"/>
                              <a:gd name="T4" fmla="*/ 2 w 3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3"/>
                                </a:moveTo>
                                <a:cubicBezTo>
                                  <a:pt x="0" y="3"/>
                                  <a:pt x="1" y="1"/>
                                  <a:pt x="1" y="0"/>
                                </a:cubicBezTo>
                                <a:cubicBezTo>
                                  <a:pt x="3" y="0"/>
                                  <a:pt x="1" y="2"/>
                                  <a:pt x="2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943"/>
                        <wps:cNvSpPr>
                          <a:spLocks/>
                        </wps:cNvSpPr>
                        <wps:spPr bwMode="auto">
                          <a:xfrm>
                            <a:off x="47" y="1277"/>
                            <a:ext cx="12" cy="24"/>
                          </a:xfrm>
                          <a:custGeom>
                            <a:avLst/>
                            <a:gdLst>
                              <a:gd name="T0" fmla="*/ 1 w 2"/>
                              <a:gd name="T1" fmla="*/ 4 h 4"/>
                              <a:gd name="T2" fmla="*/ 1 w 2"/>
                              <a:gd name="T3" fmla="*/ 0 h 4"/>
                              <a:gd name="T4" fmla="*/ 1 w 2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4"/>
                                </a:moveTo>
                                <a:cubicBezTo>
                                  <a:pt x="0" y="4"/>
                                  <a:pt x="1" y="1"/>
                                  <a:pt x="1" y="0"/>
                                </a:cubicBezTo>
                                <a:cubicBezTo>
                                  <a:pt x="2" y="0"/>
                                  <a:pt x="1" y="3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944"/>
                        <wps:cNvSpPr>
                          <a:spLocks/>
                        </wps:cNvSpPr>
                        <wps:spPr bwMode="auto">
                          <a:xfrm>
                            <a:off x="29" y="1200"/>
                            <a:ext cx="12" cy="18"/>
                          </a:xfrm>
                          <a:custGeom>
                            <a:avLst/>
                            <a:gdLst>
                              <a:gd name="T0" fmla="*/ 1 w 2"/>
                              <a:gd name="T1" fmla="*/ 3 h 3"/>
                              <a:gd name="T2" fmla="*/ 1 w 2"/>
                              <a:gd name="T3" fmla="*/ 0 h 3"/>
                              <a:gd name="T4" fmla="*/ 1 w 2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3"/>
                                </a:moveTo>
                                <a:cubicBezTo>
                                  <a:pt x="0" y="3"/>
                                  <a:pt x="1" y="1"/>
                                  <a:pt x="1" y="0"/>
                                </a:cubicBezTo>
                                <a:cubicBezTo>
                                  <a:pt x="2" y="0"/>
                                  <a:pt x="1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945"/>
                        <wps:cNvSpPr>
                          <a:spLocks/>
                        </wps:cNvSpPr>
                        <wps:spPr bwMode="auto">
                          <a:xfrm>
                            <a:off x="88" y="1182"/>
                            <a:ext cx="12" cy="24"/>
                          </a:xfrm>
                          <a:custGeom>
                            <a:avLst/>
                            <a:gdLst>
                              <a:gd name="T0" fmla="*/ 1 w 2"/>
                              <a:gd name="T1" fmla="*/ 4 h 4"/>
                              <a:gd name="T2" fmla="*/ 1 w 2"/>
                              <a:gd name="T3" fmla="*/ 0 h 4"/>
                              <a:gd name="T4" fmla="*/ 1 w 2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4"/>
                                </a:moveTo>
                                <a:cubicBezTo>
                                  <a:pt x="0" y="4"/>
                                  <a:pt x="1" y="1"/>
                                  <a:pt x="1" y="0"/>
                                </a:cubicBezTo>
                                <a:cubicBezTo>
                                  <a:pt x="2" y="0"/>
                                  <a:pt x="1" y="3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946"/>
                        <wps:cNvSpPr>
                          <a:spLocks/>
                        </wps:cNvSpPr>
                        <wps:spPr bwMode="auto">
                          <a:xfrm>
                            <a:off x="47" y="1105"/>
                            <a:ext cx="18" cy="77"/>
                          </a:xfrm>
                          <a:custGeom>
                            <a:avLst/>
                            <a:gdLst>
                              <a:gd name="T0" fmla="*/ 2 w 3"/>
                              <a:gd name="T1" fmla="*/ 13 h 13"/>
                              <a:gd name="T2" fmla="*/ 1 w 3"/>
                              <a:gd name="T3" fmla="*/ 2 h 13"/>
                              <a:gd name="T4" fmla="*/ 3 w 3"/>
                              <a:gd name="T5" fmla="*/ 1 h 13"/>
                              <a:gd name="T6" fmla="*/ 2 w 3"/>
                              <a:gd name="T7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13">
                                <a:moveTo>
                                  <a:pt x="2" y="13"/>
                                </a:moveTo>
                                <a:cubicBezTo>
                                  <a:pt x="0" y="9"/>
                                  <a:pt x="2" y="5"/>
                                  <a:pt x="1" y="2"/>
                                </a:cubicBezTo>
                                <a:cubicBezTo>
                                  <a:pt x="3" y="3"/>
                                  <a:pt x="1" y="0"/>
                                  <a:pt x="3" y="1"/>
                                </a:cubicBezTo>
                                <a:cubicBezTo>
                                  <a:pt x="3" y="5"/>
                                  <a:pt x="2" y="9"/>
                                  <a:pt x="2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947"/>
                        <wps:cNvSpPr>
                          <a:spLocks/>
                        </wps:cNvSpPr>
                        <wps:spPr bwMode="auto">
                          <a:xfrm>
                            <a:off x="17" y="1123"/>
                            <a:ext cx="12" cy="48"/>
                          </a:xfrm>
                          <a:custGeom>
                            <a:avLst/>
                            <a:gdLst>
                              <a:gd name="T0" fmla="*/ 1 w 2"/>
                              <a:gd name="T1" fmla="*/ 8 h 8"/>
                              <a:gd name="T2" fmla="*/ 2 w 2"/>
                              <a:gd name="T3" fmla="*/ 0 h 8"/>
                              <a:gd name="T4" fmla="*/ 1 w 2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1" y="8"/>
                                </a:moveTo>
                                <a:cubicBezTo>
                                  <a:pt x="0" y="7"/>
                                  <a:pt x="1" y="1"/>
                                  <a:pt x="2" y="0"/>
                                </a:cubicBezTo>
                                <a:cubicBezTo>
                                  <a:pt x="2" y="2"/>
                                  <a:pt x="2" y="5"/>
                                  <a:pt x="1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948"/>
                        <wps:cNvSpPr>
                          <a:spLocks/>
                        </wps:cNvSpPr>
                        <wps:spPr bwMode="auto">
                          <a:xfrm>
                            <a:off x="35" y="1070"/>
                            <a:ext cx="24" cy="41"/>
                          </a:xfrm>
                          <a:custGeom>
                            <a:avLst/>
                            <a:gdLst>
                              <a:gd name="T0" fmla="*/ 3 w 4"/>
                              <a:gd name="T1" fmla="*/ 7 h 7"/>
                              <a:gd name="T2" fmla="*/ 1 w 4"/>
                              <a:gd name="T3" fmla="*/ 0 h 7"/>
                              <a:gd name="T4" fmla="*/ 3 w 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7"/>
                                </a:moveTo>
                                <a:cubicBezTo>
                                  <a:pt x="0" y="7"/>
                                  <a:pt x="2" y="2"/>
                                  <a:pt x="1" y="0"/>
                                </a:cubicBezTo>
                                <a:cubicBezTo>
                                  <a:pt x="4" y="0"/>
                                  <a:pt x="2" y="5"/>
                                  <a:pt x="3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949"/>
                        <wps:cNvSpPr>
                          <a:spLocks/>
                        </wps:cNvSpPr>
                        <wps:spPr bwMode="auto">
                          <a:xfrm>
                            <a:off x="71" y="999"/>
                            <a:ext cx="17" cy="41"/>
                          </a:xfrm>
                          <a:custGeom>
                            <a:avLst/>
                            <a:gdLst>
                              <a:gd name="T0" fmla="*/ 2 w 3"/>
                              <a:gd name="T1" fmla="*/ 7 h 7"/>
                              <a:gd name="T2" fmla="*/ 1 w 3"/>
                              <a:gd name="T3" fmla="*/ 0 h 7"/>
                              <a:gd name="T4" fmla="*/ 2 w 3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7">
                                <a:moveTo>
                                  <a:pt x="2" y="7"/>
                                </a:moveTo>
                                <a:cubicBezTo>
                                  <a:pt x="0" y="6"/>
                                  <a:pt x="2" y="2"/>
                                  <a:pt x="1" y="0"/>
                                </a:cubicBezTo>
                                <a:cubicBezTo>
                                  <a:pt x="3" y="1"/>
                                  <a:pt x="1" y="5"/>
                                  <a:pt x="2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950"/>
                        <wps:cNvSpPr>
                          <a:spLocks/>
                        </wps:cNvSpPr>
                        <wps:spPr bwMode="auto">
                          <a:xfrm>
                            <a:off x="76" y="946"/>
                            <a:ext cx="12" cy="29"/>
                          </a:xfrm>
                          <a:custGeom>
                            <a:avLst/>
                            <a:gdLst>
                              <a:gd name="T0" fmla="*/ 1 w 2"/>
                              <a:gd name="T1" fmla="*/ 5 h 5"/>
                              <a:gd name="T2" fmla="*/ 1 w 2"/>
                              <a:gd name="T3" fmla="*/ 0 h 5"/>
                              <a:gd name="T4" fmla="*/ 1 w 2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1" y="5"/>
                                </a:moveTo>
                                <a:cubicBezTo>
                                  <a:pt x="0" y="5"/>
                                  <a:pt x="1" y="2"/>
                                  <a:pt x="1" y="0"/>
                                </a:cubicBezTo>
                                <a:cubicBezTo>
                                  <a:pt x="2" y="1"/>
                                  <a:pt x="1" y="3"/>
                                  <a:pt x="1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951"/>
                        <wps:cNvSpPr>
                          <a:spLocks/>
                        </wps:cNvSpPr>
                        <wps:spPr bwMode="auto">
                          <a:xfrm>
                            <a:off x="11" y="940"/>
                            <a:ext cx="12" cy="30"/>
                          </a:xfrm>
                          <a:custGeom>
                            <a:avLst/>
                            <a:gdLst>
                              <a:gd name="T0" fmla="*/ 1 w 2"/>
                              <a:gd name="T1" fmla="*/ 5 h 5"/>
                              <a:gd name="T2" fmla="*/ 1 w 2"/>
                              <a:gd name="T3" fmla="*/ 0 h 5"/>
                              <a:gd name="T4" fmla="*/ 1 w 2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1" y="5"/>
                                </a:moveTo>
                                <a:cubicBezTo>
                                  <a:pt x="0" y="4"/>
                                  <a:pt x="1" y="1"/>
                                  <a:pt x="1" y="0"/>
                                </a:cubicBezTo>
                                <a:cubicBezTo>
                                  <a:pt x="2" y="0"/>
                                  <a:pt x="1" y="3"/>
                                  <a:pt x="1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952"/>
                        <wps:cNvSpPr>
                          <a:spLocks/>
                        </wps:cNvSpPr>
                        <wps:spPr bwMode="auto">
                          <a:xfrm>
                            <a:off x="6" y="893"/>
                            <a:ext cx="17" cy="23"/>
                          </a:xfrm>
                          <a:custGeom>
                            <a:avLst/>
                            <a:gdLst>
                              <a:gd name="T0" fmla="*/ 2 w 3"/>
                              <a:gd name="T1" fmla="*/ 4 h 4"/>
                              <a:gd name="T2" fmla="*/ 1 w 3"/>
                              <a:gd name="T3" fmla="*/ 0 h 4"/>
                              <a:gd name="T4" fmla="*/ 2 w 3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2" y="4"/>
                                </a:moveTo>
                                <a:cubicBezTo>
                                  <a:pt x="0" y="4"/>
                                  <a:pt x="2" y="1"/>
                                  <a:pt x="1" y="0"/>
                                </a:cubicBezTo>
                                <a:cubicBezTo>
                                  <a:pt x="3" y="0"/>
                                  <a:pt x="2" y="3"/>
                                  <a:pt x="2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953"/>
                        <wps:cNvSpPr>
                          <a:spLocks/>
                        </wps:cNvSpPr>
                        <wps:spPr bwMode="auto">
                          <a:xfrm>
                            <a:off x="6" y="869"/>
                            <a:ext cx="5" cy="18"/>
                          </a:xfrm>
                          <a:custGeom>
                            <a:avLst/>
                            <a:gdLst>
                              <a:gd name="T0" fmla="*/ 1 w 1"/>
                              <a:gd name="T1" fmla="*/ 2 h 3"/>
                              <a:gd name="T2" fmla="*/ 1 w 1"/>
                              <a:gd name="T3" fmla="*/ 0 h 3"/>
                              <a:gd name="T4" fmla="*/ 1 w 1"/>
                              <a:gd name="T5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2"/>
                                </a:moveTo>
                                <a:cubicBezTo>
                                  <a:pt x="0" y="3"/>
                                  <a:pt x="0" y="0"/>
                                  <a:pt x="1" y="0"/>
                                </a:cubicBezTo>
                                <a:cubicBezTo>
                                  <a:pt x="1" y="1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954"/>
                        <wps:cNvSpPr>
                          <a:spLocks/>
                        </wps:cNvSpPr>
                        <wps:spPr bwMode="auto">
                          <a:xfrm>
                            <a:off x="88" y="703"/>
                            <a:ext cx="12" cy="119"/>
                          </a:xfrm>
                          <a:custGeom>
                            <a:avLst/>
                            <a:gdLst>
                              <a:gd name="T0" fmla="*/ 1 w 2"/>
                              <a:gd name="T1" fmla="*/ 20 h 20"/>
                              <a:gd name="T2" fmla="*/ 2 w 2"/>
                              <a:gd name="T3" fmla="*/ 0 h 20"/>
                              <a:gd name="T4" fmla="*/ 1 w 2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20">
                                <a:moveTo>
                                  <a:pt x="1" y="20"/>
                                </a:moveTo>
                                <a:cubicBezTo>
                                  <a:pt x="0" y="15"/>
                                  <a:pt x="0" y="5"/>
                                  <a:pt x="2" y="0"/>
                                </a:cubicBezTo>
                                <a:cubicBezTo>
                                  <a:pt x="2" y="7"/>
                                  <a:pt x="1" y="13"/>
                                  <a:pt x="1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955"/>
                        <wps:cNvSpPr>
                          <a:spLocks/>
                        </wps:cNvSpPr>
                        <wps:spPr bwMode="auto">
                          <a:xfrm>
                            <a:off x="76" y="763"/>
                            <a:ext cx="12" cy="41"/>
                          </a:xfrm>
                          <a:custGeom>
                            <a:avLst/>
                            <a:gdLst>
                              <a:gd name="T0" fmla="*/ 1 w 2"/>
                              <a:gd name="T1" fmla="*/ 7 h 7"/>
                              <a:gd name="T2" fmla="*/ 2 w 2"/>
                              <a:gd name="T3" fmla="*/ 0 h 7"/>
                              <a:gd name="T4" fmla="*/ 1 w 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">
                                <a:moveTo>
                                  <a:pt x="1" y="7"/>
                                </a:moveTo>
                                <a:cubicBezTo>
                                  <a:pt x="0" y="6"/>
                                  <a:pt x="0" y="1"/>
                                  <a:pt x="2" y="0"/>
                                </a:cubicBezTo>
                                <a:cubicBezTo>
                                  <a:pt x="2" y="2"/>
                                  <a:pt x="1" y="5"/>
                                  <a:pt x="1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956"/>
                        <wps:cNvSpPr>
                          <a:spLocks/>
                        </wps:cNvSpPr>
                        <wps:spPr bwMode="auto">
                          <a:xfrm>
                            <a:off x="112" y="745"/>
                            <a:ext cx="12" cy="59"/>
                          </a:xfrm>
                          <a:custGeom>
                            <a:avLst/>
                            <a:gdLst>
                              <a:gd name="T0" fmla="*/ 2 w 2"/>
                              <a:gd name="T1" fmla="*/ 10 h 10"/>
                              <a:gd name="T2" fmla="*/ 2 w 2"/>
                              <a:gd name="T3" fmla="*/ 0 h 10"/>
                              <a:gd name="T4" fmla="*/ 2 w 2"/>
                              <a:gd name="T5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10">
                                <a:moveTo>
                                  <a:pt x="2" y="10"/>
                                </a:moveTo>
                                <a:cubicBezTo>
                                  <a:pt x="0" y="8"/>
                                  <a:pt x="1" y="2"/>
                                  <a:pt x="2" y="0"/>
                                </a:cubicBezTo>
                                <a:cubicBezTo>
                                  <a:pt x="2" y="3"/>
                                  <a:pt x="2" y="7"/>
                                  <a:pt x="2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957"/>
                        <wps:cNvSpPr>
                          <a:spLocks/>
                        </wps:cNvSpPr>
                        <wps:spPr bwMode="auto">
                          <a:xfrm>
                            <a:off x="17" y="768"/>
                            <a:ext cx="12" cy="18"/>
                          </a:xfrm>
                          <a:custGeom>
                            <a:avLst/>
                            <a:gdLst>
                              <a:gd name="T0" fmla="*/ 1 w 2"/>
                              <a:gd name="T1" fmla="*/ 2 h 3"/>
                              <a:gd name="T2" fmla="*/ 0 w 2"/>
                              <a:gd name="T3" fmla="*/ 0 h 3"/>
                              <a:gd name="T4" fmla="*/ 1 w 2"/>
                              <a:gd name="T5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2"/>
                                </a:moveTo>
                                <a:cubicBezTo>
                                  <a:pt x="0" y="3"/>
                                  <a:pt x="0" y="1"/>
                                  <a:pt x="0" y="0"/>
                                </a:cubicBezTo>
                                <a:cubicBezTo>
                                  <a:pt x="2" y="0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958"/>
                        <wps:cNvSpPr>
                          <a:spLocks/>
                        </wps:cNvSpPr>
                        <wps:spPr bwMode="auto">
                          <a:xfrm>
                            <a:off x="82" y="733"/>
                            <a:ext cx="6" cy="18"/>
                          </a:xfrm>
                          <a:custGeom>
                            <a:avLst/>
                            <a:gdLst>
                              <a:gd name="T0" fmla="*/ 1 w 1"/>
                              <a:gd name="T1" fmla="*/ 3 h 3"/>
                              <a:gd name="T2" fmla="*/ 0 w 1"/>
                              <a:gd name="T3" fmla="*/ 3 h 3"/>
                              <a:gd name="T4" fmla="*/ 0 w 1"/>
                              <a:gd name="T5" fmla="*/ 0 h 3"/>
                              <a:gd name="T6" fmla="*/ 1 w 1"/>
                              <a:gd name="T7" fmla="*/ 0 h 3"/>
                              <a:gd name="T8" fmla="*/ 1 w 1"/>
                              <a:gd name="T9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3"/>
                                </a:move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1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959"/>
                        <wps:cNvSpPr>
                          <a:spLocks/>
                        </wps:cNvSpPr>
                        <wps:spPr bwMode="auto">
                          <a:xfrm>
                            <a:off x="112" y="698"/>
                            <a:ext cx="12" cy="35"/>
                          </a:xfrm>
                          <a:custGeom>
                            <a:avLst/>
                            <a:gdLst>
                              <a:gd name="T0" fmla="*/ 1 w 2"/>
                              <a:gd name="T1" fmla="*/ 6 h 6"/>
                              <a:gd name="T2" fmla="*/ 1 w 2"/>
                              <a:gd name="T3" fmla="*/ 0 h 6"/>
                              <a:gd name="T4" fmla="*/ 2 w 2"/>
                              <a:gd name="T5" fmla="*/ 0 h 6"/>
                              <a:gd name="T6" fmla="*/ 2 w 2"/>
                              <a:gd name="T7" fmla="*/ 3 h 6"/>
                              <a:gd name="T8" fmla="*/ 2 w 2"/>
                              <a:gd name="T9" fmla="*/ 5 h 6"/>
                              <a:gd name="T10" fmla="*/ 1 w 2"/>
                              <a:gd name="T11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1" y="6"/>
                                </a:moveTo>
                                <a:cubicBezTo>
                                  <a:pt x="0" y="5"/>
                                  <a:pt x="1" y="2"/>
                                  <a:pt x="1" y="0"/>
                                </a:cubicBezTo>
                                <a:cubicBezTo>
                                  <a:pt x="1" y="0"/>
                                  <a:pt x="2" y="0"/>
                                  <a:pt x="2" y="0"/>
                                </a:cubicBezTo>
                                <a:cubicBezTo>
                                  <a:pt x="1" y="1"/>
                                  <a:pt x="1" y="2"/>
                                  <a:pt x="2" y="3"/>
                                </a:cubicBezTo>
                                <a:cubicBezTo>
                                  <a:pt x="0" y="3"/>
                                  <a:pt x="2" y="5"/>
                                  <a:pt x="2" y="5"/>
                                </a:cubicBezTo>
                                <a:cubicBezTo>
                                  <a:pt x="1" y="5"/>
                                  <a:pt x="1" y="5"/>
                                  <a:pt x="1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960"/>
                        <wps:cNvSpPr>
                          <a:spLocks/>
                        </wps:cNvSpPr>
                        <wps:spPr bwMode="auto">
                          <a:xfrm>
                            <a:off x="76" y="692"/>
                            <a:ext cx="6" cy="17"/>
                          </a:xfrm>
                          <a:custGeom>
                            <a:avLst/>
                            <a:gdLst>
                              <a:gd name="T0" fmla="*/ 1 w 1"/>
                              <a:gd name="T1" fmla="*/ 3 h 3"/>
                              <a:gd name="T2" fmla="*/ 0 w 1"/>
                              <a:gd name="T3" fmla="*/ 3 h 3"/>
                              <a:gd name="T4" fmla="*/ 0 w 1"/>
                              <a:gd name="T5" fmla="*/ 0 h 3"/>
                              <a:gd name="T6" fmla="*/ 1 w 1"/>
                              <a:gd name="T7" fmla="*/ 0 h 3"/>
                              <a:gd name="T8" fmla="*/ 1 w 1"/>
                              <a:gd name="T9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3"/>
                                </a:move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1" y="1"/>
                                  <a:pt x="1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961"/>
                        <wps:cNvSpPr>
                          <a:spLocks/>
                        </wps:cNvSpPr>
                        <wps:spPr bwMode="auto">
                          <a:xfrm>
                            <a:off x="82" y="686"/>
                            <a:ext cx="12" cy="12"/>
                          </a:xfrm>
                          <a:custGeom>
                            <a:avLst/>
                            <a:gdLst>
                              <a:gd name="T0" fmla="*/ 1 w 2"/>
                              <a:gd name="T1" fmla="*/ 2 h 2"/>
                              <a:gd name="T2" fmla="*/ 0 w 2"/>
                              <a:gd name="T3" fmla="*/ 0 h 2"/>
                              <a:gd name="T4" fmla="*/ 1 w 2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cubicBezTo>
                                  <a:pt x="0" y="2"/>
                                  <a:pt x="1" y="1"/>
                                  <a:pt x="0" y="0"/>
                                </a:cubicBezTo>
                                <a:cubicBezTo>
                                  <a:pt x="2" y="0"/>
                                  <a:pt x="1" y="1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962"/>
                        <wps:cNvSpPr>
                          <a:spLocks/>
                        </wps:cNvSpPr>
                        <wps:spPr bwMode="auto">
                          <a:xfrm>
                            <a:off x="88" y="662"/>
                            <a:ext cx="12" cy="30"/>
                          </a:xfrm>
                          <a:custGeom>
                            <a:avLst/>
                            <a:gdLst>
                              <a:gd name="T0" fmla="*/ 1 w 2"/>
                              <a:gd name="T1" fmla="*/ 5 h 5"/>
                              <a:gd name="T2" fmla="*/ 1 w 2"/>
                              <a:gd name="T3" fmla="*/ 0 h 5"/>
                              <a:gd name="T4" fmla="*/ 2 w 2"/>
                              <a:gd name="T5" fmla="*/ 5 h 5"/>
                              <a:gd name="T6" fmla="*/ 1 w 2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1" y="5"/>
                                </a:moveTo>
                                <a:cubicBezTo>
                                  <a:pt x="0" y="5"/>
                                  <a:pt x="0" y="0"/>
                                  <a:pt x="1" y="0"/>
                                </a:cubicBezTo>
                                <a:cubicBezTo>
                                  <a:pt x="1" y="2"/>
                                  <a:pt x="1" y="4"/>
                                  <a:pt x="2" y="5"/>
                                </a:cubicBezTo>
                                <a:cubicBezTo>
                                  <a:pt x="1" y="5"/>
                                  <a:pt x="1" y="5"/>
                                  <a:pt x="1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963"/>
                        <wps:cNvSpPr>
                          <a:spLocks/>
                        </wps:cNvSpPr>
                        <wps:spPr bwMode="auto">
                          <a:xfrm>
                            <a:off x="94" y="603"/>
                            <a:ext cx="6" cy="18"/>
                          </a:xfrm>
                          <a:custGeom>
                            <a:avLst/>
                            <a:gdLst>
                              <a:gd name="T0" fmla="*/ 1 w 1"/>
                              <a:gd name="T1" fmla="*/ 3 h 3"/>
                              <a:gd name="T2" fmla="*/ 0 w 1"/>
                              <a:gd name="T3" fmla="*/ 3 h 3"/>
                              <a:gd name="T4" fmla="*/ 0 w 1"/>
                              <a:gd name="T5" fmla="*/ 0 h 3"/>
                              <a:gd name="T6" fmla="*/ 1 w 1"/>
                              <a:gd name="T7" fmla="*/ 0 h 3"/>
                              <a:gd name="T8" fmla="*/ 1 w 1"/>
                              <a:gd name="T9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3"/>
                                </a:move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1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964"/>
                        <wps:cNvSpPr>
                          <a:spLocks/>
                        </wps:cNvSpPr>
                        <wps:spPr bwMode="auto">
                          <a:xfrm>
                            <a:off x="23" y="497"/>
                            <a:ext cx="12" cy="29"/>
                          </a:xfrm>
                          <a:custGeom>
                            <a:avLst/>
                            <a:gdLst>
                              <a:gd name="T0" fmla="*/ 2 w 2"/>
                              <a:gd name="T1" fmla="*/ 5 h 5"/>
                              <a:gd name="T2" fmla="*/ 0 w 2"/>
                              <a:gd name="T3" fmla="*/ 5 h 5"/>
                              <a:gd name="T4" fmla="*/ 0 w 2"/>
                              <a:gd name="T5" fmla="*/ 0 h 5"/>
                              <a:gd name="T6" fmla="*/ 2 w 2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5"/>
                                </a:moveTo>
                                <a:cubicBezTo>
                                  <a:pt x="1" y="5"/>
                                  <a:pt x="1" y="5"/>
                                  <a:pt x="0" y="5"/>
                                </a:cubicBezTo>
                                <a:cubicBezTo>
                                  <a:pt x="0" y="3"/>
                                  <a:pt x="0" y="2"/>
                                  <a:pt x="0" y="0"/>
                                </a:cubicBezTo>
                                <a:cubicBezTo>
                                  <a:pt x="1" y="1"/>
                                  <a:pt x="1" y="4"/>
                                  <a:pt x="2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965"/>
                        <wps:cNvSpPr>
                          <a:spLocks/>
                        </wps:cNvSpPr>
                        <wps:spPr bwMode="auto">
                          <a:xfrm>
                            <a:off x="59" y="479"/>
                            <a:ext cx="6" cy="12"/>
                          </a:xfrm>
                          <a:custGeom>
                            <a:avLst/>
                            <a:gdLst>
                              <a:gd name="T0" fmla="*/ 1 w 1"/>
                              <a:gd name="T1" fmla="*/ 2 h 2"/>
                              <a:gd name="T2" fmla="*/ 0 w 1"/>
                              <a:gd name="T3" fmla="*/ 0 h 2"/>
                              <a:gd name="T4" fmla="*/ 1 w 1"/>
                              <a:gd name="T5" fmla="*/ 0 h 2"/>
                              <a:gd name="T6" fmla="*/ 1 w 1"/>
                              <a:gd name="T7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2"/>
                                </a:moveTo>
                                <a:cubicBezTo>
                                  <a:pt x="1" y="2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966"/>
                        <wps:cNvSpPr>
                          <a:spLocks/>
                        </wps:cNvSpPr>
                        <wps:spPr bwMode="auto">
                          <a:xfrm>
                            <a:off x="29" y="426"/>
                            <a:ext cx="12" cy="35"/>
                          </a:xfrm>
                          <a:custGeom>
                            <a:avLst/>
                            <a:gdLst>
                              <a:gd name="T0" fmla="*/ 1 w 2"/>
                              <a:gd name="T1" fmla="*/ 6 h 6"/>
                              <a:gd name="T2" fmla="*/ 0 w 2"/>
                              <a:gd name="T3" fmla="*/ 6 h 6"/>
                              <a:gd name="T4" fmla="*/ 1 w 2"/>
                              <a:gd name="T5" fmla="*/ 0 h 6"/>
                              <a:gd name="T6" fmla="*/ 1 w 2"/>
                              <a:gd name="T7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1" y="6"/>
                                </a:moveTo>
                                <a:cubicBezTo>
                                  <a:pt x="1" y="6"/>
                                  <a:pt x="0" y="6"/>
                                  <a:pt x="0" y="6"/>
                                </a:cubicBezTo>
                                <a:cubicBezTo>
                                  <a:pt x="1" y="5"/>
                                  <a:pt x="0" y="2"/>
                                  <a:pt x="1" y="0"/>
                                </a:cubicBezTo>
                                <a:cubicBezTo>
                                  <a:pt x="2" y="1"/>
                                  <a:pt x="1" y="4"/>
                                  <a:pt x="1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967"/>
                        <wps:cNvSpPr>
                          <a:spLocks/>
                        </wps:cNvSpPr>
                        <wps:spPr bwMode="auto">
                          <a:xfrm>
                            <a:off x="17" y="372"/>
                            <a:ext cx="12" cy="42"/>
                          </a:xfrm>
                          <a:custGeom>
                            <a:avLst/>
                            <a:gdLst>
                              <a:gd name="T0" fmla="*/ 1 w 2"/>
                              <a:gd name="T1" fmla="*/ 7 h 7"/>
                              <a:gd name="T2" fmla="*/ 1 w 2"/>
                              <a:gd name="T3" fmla="*/ 0 h 7"/>
                              <a:gd name="T4" fmla="*/ 1 w 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">
                                <a:moveTo>
                                  <a:pt x="1" y="7"/>
                                </a:moveTo>
                                <a:cubicBezTo>
                                  <a:pt x="0" y="6"/>
                                  <a:pt x="1" y="2"/>
                                  <a:pt x="1" y="0"/>
                                </a:cubicBezTo>
                                <a:cubicBezTo>
                                  <a:pt x="2" y="1"/>
                                  <a:pt x="1" y="5"/>
                                  <a:pt x="1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968"/>
                        <wps:cNvSpPr>
                          <a:spLocks/>
                        </wps:cNvSpPr>
                        <wps:spPr bwMode="auto">
                          <a:xfrm>
                            <a:off x="41" y="372"/>
                            <a:ext cx="6" cy="18"/>
                          </a:xfrm>
                          <a:custGeom>
                            <a:avLst/>
                            <a:gdLst>
                              <a:gd name="T0" fmla="*/ 1 w 1"/>
                              <a:gd name="T1" fmla="*/ 3 h 3"/>
                              <a:gd name="T2" fmla="*/ 0 w 1"/>
                              <a:gd name="T3" fmla="*/ 3 h 3"/>
                              <a:gd name="T4" fmla="*/ 0 w 1"/>
                              <a:gd name="T5" fmla="*/ 0 h 3"/>
                              <a:gd name="T6" fmla="*/ 1 w 1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3"/>
                                </a:move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ubicBezTo>
                                  <a:pt x="1" y="0"/>
                                  <a:pt x="1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969"/>
                        <wps:cNvSpPr>
                          <a:spLocks/>
                        </wps:cNvSpPr>
                        <wps:spPr bwMode="auto">
                          <a:xfrm>
                            <a:off x="59" y="319"/>
                            <a:ext cx="12" cy="18"/>
                          </a:xfrm>
                          <a:custGeom>
                            <a:avLst/>
                            <a:gdLst>
                              <a:gd name="T0" fmla="*/ 1 w 2"/>
                              <a:gd name="T1" fmla="*/ 2 h 3"/>
                              <a:gd name="T2" fmla="*/ 0 w 2"/>
                              <a:gd name="T3" fmla="*/ 0 h 3"/>
                              <a:gd name="T4" fmla="*/ 1 w 2"/>
                              <a:gd name="T5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2"/>
                                </a:moveTo>
                                <a:cubicBezTo>
                                  <a:pt x="0" y="3"/>
                                  <a:pt x="1" y="1"/>
                                  <a:pt x="0" y="0"/>
                                </a:cubicBezTo>
                                <a:cubicBezTo>
                                  <a:pt x="2" y="0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970"/>
                        <wps:cNvSpPr>
                          <a:spLocks/>
                        </wps:cNvSpPr>
                        <wps:spPr bwMode="auto">
                          <a:xfrm>
                            <a:off x="59" y="254"/>
                            <a:ext cx="17" cy="36"/>
                          </a:xfrm>
                          <a:custGeom>
                            <a:avLst/>
                            <a:gdLst>
                              <a:gd name="T0" fmla="*/ 2 w 3"/>
                              <a:gd name="T1" fmla="*/ 6 h 6"/>
                              <a:gd name="T2" fmla="*/ 2 w 3"/>
                              <a:gd name="T3" fmla="*/ 0 h 6"/>
                              <a:gd name="T4" fmla="*/ 2 w 3"/>
                              <a:gd name="T5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2" y="6"/>
                                </a:moveTo>
                                <a:cubicBezTo>
                                  <a:pt x="0" y="6"/>
                                  <a:pt x="2" y="2"/>
                                  <a:pt x="2" y="0"/>
                                </a:cubicBezTo>
                                <a:cubicBezTo>
                                  <a:pt x="3" y="1"/>
                                  <a:pt x="2" y="4"/>
                                  <a:pt x="2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971"/>
                        <wps:cNvSpPr>
                          <a:spLocks/>
                        </wps:cNvSpPr>
                        <wps:spPr bwMode="auto">
                          <a:xfrm>
                            <a:off x="82" y="248"/>
                            <a:ext cx="18" cy="30"/>
                          </a:xfrm>
                          <a:custGeom>
                            <a:avLst/>
                            <a:gdLst>
                              <a:gd name="T0" fmla="*/ 2 w 3"/>
                              <a:gd name="T1" fmla="*/ 5 h 5"/>
                              <a:gd name="T2" fmla="*/ 1 w 3"/>
                              <a:gd name="T3" fmla="*/ 0 h 5"/>
                              <a:gd name="T4" fmla="*/ 2 w 3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2" y="5"/>
                                </a:moveTo>
                                <a:cubicBezTo>
                                  <a:pt x="0" y="5"/>
                                  <a:pt x="2" y="1"/>
                                  <a:pt x="1" y="0"/>
                                </a:cubicBezTo>
                                <a:cubicBezTo>
                                  <a:pt x="3" y="0"/>
                                  <a:pt x="1" y="4"/>
                                  <a:pt x="2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972"/>
                        <wps:cNvSpPr>
                          <a:spLocks/>
                        </wps:cNvSpPr>
                        <wps:spPr bwMode="auto">
                          <a:xfrm>
                            <a:off x="35" y="242"/>
                            <a:ext cx="6" cy="18"/>
                          </a:xfrm>
                          <a:custGeom>
                            <a:avLst/>
                            <a:gdLst>
                              <a:gd name="T0" fmla="*/ 1 w 1"/>
                              <a:gd name="T1" fmla="*/ 3 h 3"/>
                              <a:gd name="T2" fmla="*/ 1 w 1"/>
                              <a:gd name="T3" fmla="*/ 0 h 3"/>
                              <a:gd name="T4" fmla="*/ 1 w 1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3"/>
                                </a:moveTo>
                                <a:cubicBezTo>
                                  <a:pt x="0" y="3"/>
                                  <a:pt x="0" y="0"/>
                                  <a:pt x="1" y="0"/>
                                </a:cubicBezTo>
                                <a:cubicBezTo>
                                  <a:pt x="1" y="1"/>
                                  <a:pt x="1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973"/>
                        <wps:cNvSpPr>
                          <a:spLocks/>
                        </wps:cNvSpPr>
                        <wps:spPr bwMode="auto">
                          <a:xfrm>
                            <a:off x="17" y="219"/>
                            <a:ext cx="6" cy="17"/>
                          </a:xfrm>
                          <a:custGeom>
                            <a:avLst/>
                            <a:gdLst>
                              <a:gd name="T0" fmla="*/ 1 w 1"/>
                              <a:gd name="T1" fmla="*/ 3 h 3"/>
                              <a:gd name="T2" fmla="*/ 0 w 1"/>
                              <a:gd name="T3" fmla="*/ 0 h 3"/>
                              <a:gd name="T4" fmla="*/ 1 w 1"/>
                              <a:gd name="T5" fmla="*/ 0 h 3"/>
                              <a:gd name="T6" fmla="*/ 1 w 1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3"/>
                                </a:moveTo>
                                <a:cubicBezTo>
                                  <a:pt x="0" y="3"/>
                                  <a:pt x="1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1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974"/>
                        <wps:cNvSpPr>
                          <a:spLocks/>
                        </wps:cNvSpPr>
                        <wps:spPr bwMode="auto">
                          <a:xfrm>
                            <a:off x="88" y="124"/>
                            <a:ext cx="12" cy="53"/>
                          </a:xfrm>
                          <a:custGeom>
                            <a:avLst/>
                            <a:gdLst>
                              <a:gd name="T0" fmla="*/ 1 w 2"/>
                              <a:gd name="T1" fmla="*/ 9 h 9"/>
                              <a:gd name="T2" fmla="*/ 2 w 2"/>
                              <a:gd name="T3" fmla="*/ 0 h 9"/>
                              <a:gd name="T4" fmla="*/ 1 w 2"/>
                              <a:gd name="T5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1" y="9"/>
                                </a:moveTo>
                                <a:cubicBezTo>
                                  <a:pt x="0" y="8"/>
                                  <a:pt x="1" y="1"/>
                                  <a:pt x="2" y="0"/>
                                </a:cubicBezTo>
                                <a:cubicBezTo>
                                  <a:pt x="2" y="3"/>
                                  <a:pt x="2" y="6"/>
                                  <a:pt x="1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975"/>
                        <wps:cNvSpPr>
                          <a:spLocks/>
                        </wps:cNvSpPr>
                        <wps:spPr bwMode="auto">
                          <a:xfrm>
                            <a:off x="47" y="106"/>
                            <a:ext cx="6" cy="18"/>
                          </a:xfrm>
                          <a:custGeom>
                            <a:avLst/>
                            <a:gdLst>
                              <a:gd name="T0" fmla="*/ 0 w 1"/>
                              <a:gd name="T1" fmla="*/ 3 h 3"/>
                              <a:gd name="T2" fmla="*/ 0 w 1"/>
                              <a:gd name="T3" fmla="*/ 3 h 3"/>
                              <a:gd name="T4" fmla="*/ 0 w 1"/>
                              <a:gd name="T5" fmla="*/ 0 h 3"/>
                              <a:gd name="T6" fmla="*/ 1 w 1"/>
                              <a:gd name="T7" fmla="*/ 0 h 3"/>
                              <a:gd name="T8" fmla="*/ 0 w 1"/>
                              <a:gd name="T9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3"/>
                                </a:move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1" y="1"/>
                                  <a:pt x="0" y="2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976"/>
                        <wps:cNvSpPr>
                          <a:spLocks/>
                        </wps:cNvSpPr>
                        <wps:spPr bwMode="auto">
                          <a:xfrm>
                            <a:off x="29" y="1141"/>
                            <a:ext cx="18" cy="65"/>
                          </a:xfrm>
                          <a:custGeom>
                            <a:avLst/>
                            <a:gdLst>
                              <a:gd name="T0" fmla="*/ 3 w 3"/>
                              <a:gd name="T1" fmla="*/ 11 h 11"/>
                              <a:gd name="T2" fmla="*/ 2 w 3"/>
                              <a:gd name="T3" fmla="*/ 8 h 11"/>
                              <a:gd name="T4" fmla="*/ 3 w 3"/>
                              <a:gd name="T5" fmla="*/ 0 h 11"/>
                              <a:gd name="T6" fmla="*/ 3 w 3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11">
                                <a:moveTo>
                                  <a:pt x="3" y="11"/>
                                </a:moveTo>
                                <a:cubicBezTo>
                                  <a:pt x="1" y="11"/>
                                  <a:pt x="3" y="9"/>
                                  <a:pt x="2" y="8"/>
                                </a:cubicBezTo>
                                <a:cubicBezTo>
                                  <a:pt x="3" y="7"/>
                                  <a:pt x="0" y="2"/>
                                  <a:pt x="3" y="0"/>
                                </a:cubicBezTo>
                                <a:cubicBezTo>
                                  <a:pt x="2" y="6"/>
                                  <a:pt x="3" y="5"/>
                                  <a:pt x="3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977"/>
                        <wps:cNvSpPr>
                          <a:spLocks/>
                        </wps:cNvSpPr>
                        <wps:spPr bwMode="auto">
                          <a:xfrm>
                            <a:off x="29" y="881"/>
                            <a:ext cx="18" cy="59"/>
                          </a:xfrm>
                          <a:custGeom>
                            <a:avLst/>
                            <a:gdLst>
                              <a:gd name="T0" fmla="*/ 2 w 3"/>
                              <a:gd name="T1" fmla="*/ 1 h 10"/>
                              <a:gd name="T2" fmla="*/ 1 w 3"/>
                              <a:gd name="T3" fmla="*/ 10 h 10"/>
                              <a:gd name="T4" fmla="*/ 1 w 3"/>
                              <a:gd name="T5" fmla="*/ 4 h 10"/>
                              <a:gd name="T6" fmla="*/ 1 w 3"/>
                              <a:gd name="T7" fmla="*/ 0 h 10"/>
                              <a:gd name="T8" fmla="*/ 2 w 3"/>
                              <a:gd name="T9" fmla="*/ 1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10">
                                <a:moveTo>
                                  <a:pt x="2" y="1"/>
                                </a:moveTo>
                                <a:cubicBezTo>
                                  <a:pt x="2" y="4"/>
                                  <a:pt x="3" y="9"/>
                                  <a:pt x="1" y="10"/>
                                </a:cubicBezTo>
                                <a:cubicBezTo>
                                  <a:pt x="1" y="8"/>
                                  <a:pt x="2" y="5"/>
                                  <a:pt x="1" y="4"/>
                                </a:cubicBezTo>
                                <a:cubicBezTo>
                                  <a:pt x="2" y="3"/>
                                  <a:pt x="0" y="0"/>
                                  <a:pt x="1" y="0"/>
                                </a:cubicBezTo>
                                <a:cubicBezTo>
                                  <a:pt x="1" y="1"/>
                                  <a:pt x="2" y="1"/>
                                  <a:pt x="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978"/>
                        <wps:cNvSpPr>
                          <a:spLocks noEditPoints="1"/>
                        </wps:cNvSpPr>
                        <wps:spPr bwMode="auto">
                          <a:xfrm>
                            <a:off x="-6" y="-6"/>
                            <a:ext cx="141" cy="1584"/>
                          </a:xfrm>
                          <a:custGeom>
                            <a:avLst/>
                            <a:gdLst>
                              <a:gd name="T0" fmla="*/ 0 w 24"/>
                              <a:gd name="T1" fmla="*/ 225 h 268"/>
                              <a:gd name="T2" fmla="*/ 2 w 24"/>
                              <a:gd name="T3" fmla="*/ 112 h 268"/>
                              <a:gd name="T4" fmla="*/ 2 w 24"/>
                              <a:gd name="T5" fmla="*/ 86 h 268"/>
                              <a:gd name="T6" fmla="*/ 3 w 24"/>
                              <a:gd name="T7" fmla="*/ 1 h 268"/>
                              <a:gd name="T8" fmla="*/ 24 w 24"/>
                              <a:gd name="T9" fmla="*/ 95 h 268"/>
                              <a:gd name="T10" fmla="*/ 22 w 24"/>
                              <a:gd name="T11" fmla="*/ 185 h 268"/>
                              <a:gd name="T12" fmla="*/ 23 w 24"/>
                              <a:gd name="T13" fmla="*/ 265 h 268"/>
                              <a:gd name="T14" fmla="*/ 20 w 24"/>
                              <a:gd name="T15" fmla="*/ 246 h 268"/>
                              <a:gd name="T16" fmla="*/ 9 w 24"/>
                              <a:gd name="T17" fmla="*/ 237 h 268"/>
                              <a:gd name="T18" fmla="*/ 14 w 24"/>
                              <a:gd name="T19" fmla="*/ 239 h 268"/>
                              <a:gd name="T20" fmla="*/ 14 w 24"/>
                              <a:gd name="T21" fmla="*/ 242 h 268"/>
                              <a:gd name="T22" fmla="*/ 13 w 24"/>
                              <a:gd name="T23" fmla="*/ 230 h 268"/>
                              <a:gd name="T24" fmla="*/ 9 w 24"/>
                              <a:gd name="T25" fmla="*/ 223 h 268"/>
                              <a:gd name="T26" fmla="*/ 7 w 24"/>
                              <a:gd name="T27" fmla="*/ 225 h 268"/>
                              <a:gd name="T28" fmla="*/ 7 w 24"/>
                              <a:gd name="T29" fmla="*/ 228 h 268"/>
                              <a:gd name="T30" fmla="*/ 7 w 24"/>
                              <a:gd name="T31" fmla="*/ 223 h 268"/>
                              <a:gd name="T32" fmla="*/ 10 w 24"/>
                              <a:gd name="T33" fmla="*/ 221 h 268"/>
                              <a:gd name="T34" fmla="*/ 7 w 24"/>
                              <a:gd name="T35" fmla="*/ 207 h 268"/>
                              <a:gd name="T36" fmla="*/ 17 w 24"/>
                              <a:gd name="T37" fmla="*/ 205 h 268"/>
                              <a:gd name="T38" fmla="*/ 8 w 24"/>
                              <a:gd name="T39" fmla="*/ 202 h 268"/>
                              <a:gd name="T40" fmla="*/ 12 w 24"/>
                              <a:gd name="T41" fmla="*/ 189 h 268"/>
                              <a:gd name="T42" fmla="*/ 12 w 24"/>
                              <a:gd name="T43" fmla="*/ 189 h 268"/>
                              <a:gd name="T44" fmla="*/ 6 w 24"/>
                              <a:gd name="T45" fmla="*/ 191 h 268"/>
                              <a:gd name="T46" fmla="*/ 8 w 24"/>
                              <a:gd name="T47" fmla="*/ 182 h 268"/>
                              <a:gd name="T48" fmla="*/ 14 w 24"/>
                              <a:gd name="T49" fmla="*/ 170 h 268"/>
                              <a:gd name="T50" fmla="*/ 15 w 24"/>
                              <a:gd name="T51" fmla="*/ 161 h 268"/>
                              <a:gd name="T52" fmla="*/ 4 w 24"/>
                              <a:gd name="T53" fmla="*/ 160 h 268"/>
                              <a:gd name="T54" fmla="*/ 7 w 24"/>
                              <a:gd name="T55" fmla="*/ 160 h 268"/>
                              <a:gd name="T56" fmla="*/ 3 w 24"/>
                              <a:gd name="T57" fmla="*/ 152 h 268"/>
                              <a:gd name="T58" fmla="*/ 3 w 24"/>
                              <a:gd name="T59" fmla="*/ 148 h 268"/>
                              <a:gd name="T60" fmla="*/ 18 w 24"/>
                              <a:gd name="T61" fmla="*/ 120 h 268"/>
                              <a:gd name="T62" fmla="*/ 16 w 24"/>
                              <a:gd name="T63" fmla="*/ 130 h 268"/>
                              <a:gd name="T64" fmla="*/ 22 w 24"/>
                              <a:gd name="T65" fmla="*/ 127 h 268"/>
                              <a:gd name="T66" fmla="*/ 4 w 24"/>
                              <a:gd name="T67" fmla="*/ 131 h 268"/>
                              <a:gd name="T68" fmla="*/ 16 w 24"/>
                              <a:gd name="T69" fmla="*/ 125 h 268"/>
                              <a:gd name="T70" fmla="*/ 16 w 24"/>
                              <a:gd name="T71" fmla="*/ 128 h 268"/>
                              <a:gd name="T72" fmla="*/ 22 w 24"/>
                              <a:gd name="T73" fmla="*/ 122 h 268"/>
                              <a:gd name="T74" fmla="*/ 21 w 24"/>
                              <a:gd name="T75" fmla="*/ 125 h 268"/>
                              <a:gd name="T76" fmla="*/ 14 w 24"/>
                              <a:gd name="T77" fmla="*/ 118 h 268"/>
                              <a:gd name="T78" fmla="*/ 15 w 24"/>
                              <a:gd name="T79" fmla="*/ 118 h 268"/>
                              <a:gd name="T80" fmla="*/ 15 w 24"/>
                              <a:gd name="T81" fmla="*/ 117 h 268"/>
                              <a:gd name="T82" fmla="*/ 17 w 24"/>
                              <a:gd name="T83" fmla="*/ 118 h 268"/>
                              <a:gd name="T84" fmla="*/ 17 w 24"/>
                              <a:gd name="T85" fmla="*/ 103 h 268"/>
                              <a:gd name="T86" fmla="*/ 18 w 24"/>
                              <a:gd name="T87" fmla="*/ 103 h 268"/>
                              <a:gd name="T88" fmla="*/ 7 w 24"/>
                              <a:gd name="T89" fmla="*/ 90 h 268"/>
                              <a:gd name="T90" fmla="*/ 11 w 24"/>
                              <a:gd name="T91" fmla="*/ 82 h 268"/>
                              <a:gd name="T92" fmla="*/ 7 w 24"/>
                              <a:gd name="T93" fmla="*/ 73 h 268"/>
                              <a:gd name="T94" fmla="*/ 7 w 24"/>
                              <a:gd name="T95" fmla="*/ 73 h 268"/>
                              <a:gd name="T96" fmla="*/ 5 w 24"/>
                              <a:gd name="T97" fmla="*/ 64 h 268"/>
                              <a:gd name="T98" fmla="*/ 9 w 24"/>
                              <a:gd name="T99" fmla="*/ 67 h 268"/>
                              <a:gd name="T100" fmla="*/ 12 w 24"/>
                              <a:gd name="T101" fmla="*/ 57 h 268"/>
                              <a:gd name="T102" fmla="*/ 13 w 24"/>
                              <a:gd name="T103" fmla="*/ 50 h 268"/>
                              <a:gd name="T104" fmla="*/ 17 w 24"/>
                              <a:gd name="T105" fmla="*/ 48 h 268"/>
                              <a:gd name="T106" fmla="*/ 8 w 24"/>
                              <a:gd name="T107" fmla="*/ 45 h 268"/>
                              <a:gd name="T108" fmla="*/ 4 w 24"/>
                              <a:gd name="T109" fmla="*/ 38 h 268"/>
                              <a:gd name="T110" fmla="*/ 18 w 24"/>
                              <a:gd name="T111" fmla="*/ 22 h 268"/>
                              <a:gd name="T112" fmla="*/ 10 w 24"/>
                              <a:gd name="T113" fmla="*/ 19 h 268"/>
                              <a:gd name="T114" fmla="*/ 9 w 24"/>
                              <a:gd name="T115" fmla="*/ 22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4" h="268">
                                <a:moveTo>
                                  <a:pt x="2" y="268"/>
                                </a:moveTo>
                                <a:cubicBezTo>
                                  <a:pt x="2" y="268"/>
                                  <a:pt x="2" y="267"/>
                                  <a:pt x="2" y="267"/>
                                </a:cubicBezTo>
                                <a:cubicBezTo>
                                  <a:pt x="1" y="256"/>
                                  <a:pt x="1" y="236"/>
                                  <a:pt x="0" y="225"/>
                                </a:cubicBezTo>
                                <a:cubicBezTo>
                                  <a:pt x="0" y="215"/>
                                  <a:pt x="1" y="204"/>
                                  <a:pt x="0" y="195"/>
                                </a:cubicBezTo>
                                <a:cubicBezTo>
                                  <a:pt x="0" y="184"/>
                                  <a:pt x="2" y="172"/>
                                  <a:pt x="1" y="162"/>
                                </a:cubicBezTo>
                                <a:cubicBezTo>
                                  <a:pt x="2" y="141"/>
                                  <a:pt x="1" y="133"/>
                                  <a:pt x="2" y="112"/>
                                </a:cubicBezTo>
                                <a:cubicBezTo>
                                  <a:pt x="2" y="111"/>
                                  <a:pt x="1" y="112"/>
                                  <a:pt x="0" y="112"/>
                                </a:cubicBezTo>
                                <a:cubicBezTo>
                                  <a:pt x="3" y="109"/>
                                  <a:pt x="2" y="105"/>
                                  <a:pt x="2" y="99"/>
                                </a:cubicBezTo>
                                <a:cubicBezTo>
                                  <a:pt x="2" y="95"/>
                                  <a:pt x="2" y="91"/>
                                  <a:pt x="2" y="86"/>
                                </a:cubicBezTo>
                                <a:cubicBezTo>
                                  <a:pt x="1" y="78"/>
                                  <a:pt x="2" y="70"/>
                                  <a:pt x="2" y="66"/>
                                </a:cubicBezTo>
                                <a:cubicBezTo>
                                  <a:pt x="2" y="47"/>
                                  <a:pt x="3" y="25"/>
                                  <a:pt x="2" y="6"/>
                                </a:cubicBezTo>
                                <a:cubicBezTo>
                                  <a:pt x="2" y="4"/>
                                  <a:pt x="3" y="3"/>
                                  <a:pt x="3" y="1"/>
                                </a:cubicBezTo>
                                <a:cubicBezTo>
                                  <a:pt x="8" y="1"/>
                                  <a:pt x="16" y="1"/>
                                  <a:pt x="23" y="0"/>
                                </a:cubicBezTo>
                                <a:cubicBezTo>
                                  <a:pt x="24" y="18"/>
                                  <a:pt x="22" y="38"/>
                                  <a:pt x="24" y="55"/>
                                </a:cubicBezTo>
                                <a:cubicBezTo>
                                  <a:pt x="23" y="63"/>
                                  <a:pt x="24" y="81"/>
                                  <a:pt x="24" y="95"/>
                                </a:cubicBezTo>
                                <a:cubicBezTo>
                                  <a:pt x="23" y="113"/>
                                  <a:pt x="23" y="130"/>
                                  <a:pt x="23" y="148"/>
                                </a:cubicBezTo>
                                <a:cubicBezTo>
                                  <a:pt x="23" y="150"/>
                                  <a:pt x="23" y="150"/>
                                  <a:pt x="23" y="152"/>
                                </a:cubicBezTo>
                                <a:cubicBezTo>
                                  <a:pt x="24" y="162"/>
                                  <a:pt x="21" y="174"/>
                                  <a:pt x="22" y="185"/>
                                </a:cubicBezTo>
                                <a:cubicBezTo>
                                  <a:pt x="22" y="188"/>
                                  <a:pt x="22" y="200"/>
                                  <a:pt x="22" y="206"/>
                                </a:cubicBezTo>
                                <a:cubicBezTo>
                                  <a:pt x="22" y="218"/>
                                  <a:pt x="21" y="229"/>
                                  <a:pt x="22" y="240"/>
                                </a:cubicBezTo>
                                <a:cubicBezTo>
                                  <a:pt x="22" y="249"/>
                                  <a:pt x="23" y="257"/>
                                  <a:pt x="23" y="265"/>
                                </a:cubicBezTo>
                                <a:cubicBezTo>
                                  <a:pt x="22" y="266"/>
                                  <a:pt x="22" y="267"/>
                                  <a:pt x="21" y="268"/>
                                </a:cubicBezTo>
                                <a:cubicBezTo>
                                  <a:pt x="16" y="266"/>
                                  <a:pt x="8" y="267"/>
                                  <a:pt x="2" y="268"/>
                                </a:cubicBezTo>
                                <a:close/>
                                <a:moveTo>
                                  <a:pt x="20" y="246"/>
                                </a:moveTo>
                                <a:cubicBezTo>
                                  <a:pt x="20" y="247"/>
                                  <a:pt x="19" y="249"/>
                                  <a:pt x="21" y="249"/>
                                </a:cubicBezTo>
                                <a:cubicBezTo>
                                  <a:pt x="20" y="248"/>
                                  <a:pt x="22" y="246"/>
                                  <a:pt x="20" y="246"/>
                                </a:cubicBezTo>
                                <a:close/>
                                <a:moveTo>
                                  <a:pt x="9" y="237"/>
                                </a:moveTo>
                                <a:cubicBezTo>
                                  <a:pt x="9" y="241"/>
                                  <a:pt x="8" y="246"/>
                                  <a:pt x="10" y="247"/>
                                </a:cubicBezTo>
                                <a:cubicBezTo>
                                  <a:pt x="9" y="245"/>
                                  <a:pt x="10" y="240"/>
                                  <a:pt x="9" y="237"/>
                                </a:cubicBezTo>
                                <a:close/>
                                <a:moveTo>
                                  <a:pt x="14" y="239"/>
                                </a:moveTo>
                                <a:cubicBezTo>
                                  <a:pt x="14" y="239"/>
                                  <a:pt x="14" y="239"/>
                                  <a:pt x="14" y="239"/>
                                </a:cubicBezTo>
                                <a:cubicBezTo>
                                  <a:pt x="14" y="240"/>
                                  <a:pt x="14" y="241"/>
                                  <a:pt x="14" y="242"/>
                                </a:cubicBezTo>
                                <a:cubicBezTo>
                                  <a:pt x="14" y="242"/>
                                  <a:pt x="14" y="242"/>
                                  <a:pt x="14" y="242"/>
                                </a:cubicBezTo>
                                <a:cubicBezTo>
                                  <a:pt x="14" y="241"/>
                                  <a:pt x="14" y="240"/>
                                  <a:pt x="14" y="239"/>
                                </a:cubicBezTo>
                                <a:close/>
                                <a:moveTo>
                                  <a:pt x="14" y="214"/>
                                </a:moveTo>
                                <a:cubicBezTo>
                                  <a:pt x="13" y="217"/>
                                  <a:pt x="12" y="226"/>
                                  <a:pt x="13" y="230"/>
                                </a:cubicBezTo>
                                <a:cubicBezTo>
                                  <a:pt x="13" y="231"/>
                                  <a:pt x="13" y="235"/>
                                  <a:pt x="14" y="237"/>
                                </a:cubicBezTo>
                                <a:cubicBezTo>
                                  <a:pt x="14" y="228"/>
                                  <a:pt x="13" y="222"/>
                                  <a:pt x="14" y="214"/>
                                </a:cubicBezTo>
                                <a:close/>
                                <a:moveTo>
                                  <a:pt x="9" y="223"/>
                                </a:moveTo>
                                <a:cubicBezTo>
                                  <a:pt x="9" y="227"/>
                                  <a:pt x="8" y="233"/>
                                  <a:pt x="9" y="236"/>
                                </a:cubicBezTo>
                                <a:cubicBezTo>
                                  <a:pt x="9" y="232"/>
                                  <a:pt x="10" y="226"/>
                                  <a:pt x="9" y="223"/>
                                </a:cubicBezTo>
                                <a:close/>
                                <a:moveTo>
                                  <a:pt x="7" y="225"/>
                                </a:moveTo>
                                <a:cubicBezTo>
                                  <a:pt x="7" y="225"/>
                                  <a:pt x="7" y="225"/>
                                  <a:pt x="7" y="225"/>
                                </a:cubicBezTo>
                                <a:cubicBezTo>
                                  <a:pt x="7" y="226"/>
                                  <a:pt x="7" y="227"/>
                                  <a:pt x="6" y="228"/>
                                </a:cubicBezTo>
                                <a:cubicBezTo>
                                  <a:pt x="7" y="228"/>
                                  <a:pt x="7" y="228"/>
                                  <a:pt x="7" y="228"/>
                                </a:cubicBezTo>
                                <a:cubicBezTo>
                                  <a:pt x="7" y="227"/>
                                  <a:pt x="7" y="226"/>
                                  <a:pt x="7" y="225"/>
                                </a:cubicBezTo>
                                <a:close/>
                                <a:moveTo>
                                  <a:pt x="6" y="220"/>
                                </a:moveTo>
                                <a:cubicBezTo>
                                  <a:pt x="6" y="221"/>
                                  <a:pt x="5" y="223"/>
                                  <a:pt x="7" y="223"/>
                                </a:cubicBezTo>
                                <a:cubicBezTo>
                                  <a:pt x="6" y="222"/>
                                  <a:pt x="8" y="220"/>
                                  <a:pt x="6" y="220"/>
                                </a:cubicBezTo>
                                <a:close/>
                                <a:moveTo>
                                  <a:pt x="10" y="217"/>
                                </a:moveTo>
                                <a:cubicBezTo>
                                  <a:pt x="10" y="218"/>
                                  <a:pt x="9" y="221"/>
                                  <a:pt x="10" y="221"/>
                                </a:cubicBezTo>
                                <a:cubicBezTo>
                                  <a:pt x="10" y="220"/>
                                  <a:pt x="11" y="217"/>
                                  <a:pt x="10" y="217"/>
                                </a:cubicBezTo>
                                <a:close/>
                                <a:moveTo>
                                  <a:pt x="7" y="204"/>
                                </a:moveTo>
                                <a:cubicBezTo>
                                  <a:pt x="7" y="205"/>
                                  <a:pt x="6" y="207"/>
                                  <a:pt x="7" y="207"/>
                                </a:cubicBezTo>
                                <a:cubicBezTo>
                                  <a:pt x="7" y="206"/>
                                  <a:pt x="8" y="204"/>
                                  <a:pt x="7" y="204"/>
                                </a:cubicBezTo>
                                <a:close/>
                                <a:moveTo>
                                  <a:pt x="17" y="201"/>
                                </a:moveTo>
                                <a:cubicBezTo>
                                  <a:pt x="17" y="202"/>
                                  <a:pt x="16" y="205"/>
                                  <a:pt x="17" y="205"/>
                                </a:cubicBezTo>
                                <a:cubicBezTo>
                                  <a:pt x="17" y="204"/>
                                  <a:pt x="18" y="201"/>
                                  <a:pt x="17" y="201"/>
                                </a:cubicBezTo>
                                <a:close/>
                                <a:moveTo>
                                  <a:pt x="9" y="194"/>
                                </a:moveTo>
                                <a:cubicBezTo>
                                  <a:pt x="6" y="196"/>
                                  <a:pt x="9" y="201"/>
                                  <a:pt x="8" y="202"/>
                                </a:cubicBezTo>
                                <a:cubicBezTo>
                                  <a:pt x="9" y="203"/>
                                  <a:pt x="7" y="205"/>
                                  <a:pt x="9" y="205"/>
                                </a:cubicBezTo>
                                <a:cubicBezTo>
                                  <a:pt x="9" y="199"/>
                                  <a:pt x="8" y="200"/>
                                  <a:pt x="9" y="194"/>
                                </a:cubicBezTo>
                                <a:close/>
                                <a:moveTo>
                                  <a:pt x="12" y="189"/>
                                </a:moveTo>
                                <a:cubicBezTo>
                                  <a:pt x="10" y="188"/>
                                  <a:pt x="12" y="191"/>
                                  <a:pt x="10" y="190"/>
                                </a:cubicBezTo>
                                <a:cubicBezTo>
                                  <a:pt x="11" y="193"/>
                                  <a:pt x="9" y="197"/>
                                  <a:pt x="11" y="201"/>
                                </a:cubicBezTo>
                                <a:cubicBezTo>
                                  <a:pt x="11" y="197"/>
                                  <a:pt x="12" y="193"/>
                                  <a:pt x="12" y="189"/>
                                </a:cubicBezTo>
                                <a:close/>
                                <a:moveTo>
                                  <a:pt x="6" y="191"/>
                                </a:moveTo>
                                <a:cubicBezTo>
                                  <a:pt x="5" y="192"/>
                                  <a:pt x="4" y="198"/>
                                  <a:pt x="5" y="199"/>
                                </a:cubicBezTo>
                                <a:cubicBezTo>
                                  <a:pt x="6" y="196"/>
                                  <a:pt x="6" y="193"/>
                                  <a:pt x="6" y="191"/>
                                </a:cubicBezTo>
                                <a:close/>
                                <a:moveTo>
                                  <a:pt x="8" y="182"/>
                                </a:moveTo>
                                <a:cubicBezTo>
                                  <a:pt x="9" y="184"/>
                                  <a:pt x="7" y="189"/>
                                  <a:pt x="10" y="189"/>
                                </a:cubicBezTo>
                                <a:cubicBezTo>
                                  <a:pt x="9" y="187"/>
                                  <a:pt x="11" y="182"/>
                                  <a:pt x="8" y="182"/>
                                </a:cubicBezTo>
                                <a:close/>
                                <a:moveTo>
                                  <a:pt x="14" y="170"/>
                                </a:moveTo>
                                <a:cubicBezTo>
                                  <a:pt x="15" y="172"/>
                                  <a:pt x="13" y="176"/>
                                  <a:pt x="15" y="177"/>
                                </a:cubicBezTo>
                                <a:cubicBezTo>
                                  <a:pt x="14" y="175"/>
                                  <a:pt x="16" y="171"/>
                                  <a:pt x="14" y="170"/>
                                </a:cubicBezTo>
                                <a:close/>
                                <a:moveTo>
                                  <a:pt x="15" y="161"/>
                                </a:moveTo>
                                <a:cubicBezTo>
                                  <a:pt x="15" y="163"/>
                                  <a:pt x="14" y="166"/>
                                  <a:pt x="15" y="166"/>
                                </a:cubicBezTo>
                                <a:cubicBezTo>
                                  <a:pt x="15" y="164"/>
                                  <a:pt x="16" y="162"/>
                                  <a:pt x="15" y="161"/>
                                </a:cubicBezTo>
                                <a:close/>
                                <a:moveTo>
                                  <a:pt x="4" y="160"/>
                                </a:moveTo>
                                <a:cubicBezTo>
                                  <a:pt x="4" y="161"/>
                                  <a:pt x="3" y="164"/>
                                  <a:pt x="4" y="165"/>
                                </a:cubicBezTo>
                                <a:cubicBezTo>
                                  <a:pt x="4" y="163"/>
                                  <a:pt x="5" y="160"/>
                                  <a:pt x="4" y="160"/>
                                </a:cubicBezTo>
                                <a:close/>
                                <a:moveTo>
                                  <a:pt x="7" y="150"/>
                                </a:moveTo>
                                <a:cubicBezTo>
                                  <a:pt x="6" y="150"/>
                                  <a:pt x="8" y="153"/>
                                  <a:pt x="7" y="154"/>
                                </a:cubicBezTo>
                                <a:cubicBezTo>
                                  <a:pt x="8" y="155"/>
                                  <a:pt x="7" y="158"/>
                                  <a:pt x="7" y="160"/>
                                </a:cubicBezTo>
                                <a:cubicBezTo>
                                  <a:pt x="9" y="159"/>
                                  <a:pt x="8" y="154"/>
                                  <a:pt x="8" y="151"/>
                                </a:cubicBezTo>
                                <a:cubicBezTo>
                                  <a:pt x="8" y="151"/>
                                  <a:pt x="7" y="151"/>
                                  <a:pt x="7" y="150"/>
                                </a:cubicBezTo>
                                <a:close/>
                                <a:moveTo>
                                  <a:pt x="3" y="152"/>
                                </a:moveTo>
                                <a:cubicBezTo>
                                  <a:pt x="4" y="153"/>
                                  <a:pt x="2" y="156"/>
                                  <a:pt x="4" y="156"/>
                                </a:cubicBezTo>
                                <a:cubicBezTo>
                                  <a:pt x="4" y="155"/>
                                  <a:pt x="5" y="152"/>
                                  <a:pt x="3" y="152"/>
                                </a:cubicBezTo>
                                <a:close/>
                                <a:moveTo>
                                  <a:pt x="3" y="148"/>
                                </a:moveTo>
                                <a:cubicBezTo>
                                  <a:pt x="2" y="148"/>
                                  <a:pt x="2" y="151"/>
                                  <a:pt x="3" y="150"/>
                                </a:cubicBezTo>
                                <a:cubicBezTo>
                                  <a:pt x="3" y="150"/>
                                  <a:pt x="3" y="149"/>
                                  <a:pt x="3" y="148"/>
                                </a:cubicBezTo>
                                <a:close/>
                                <a:moveTo>
                                  <a:pt x="18" y="120"/>
                                </a:moveTo>
                                <a:cubicBezTo>
                                  <a:pt x="16" y="125"/>
                                  <a:pt x="16" y="135"/>
                                  <a:pt x="17" y="140"/>
                                </a:cubicBezTo>
                                <a:cubicBezTo>
                                  <a:pt x="17" y="133"/>
                                  <a:pt x="18" y="127"/>
                                  <a:pt x="18" y="120"/>
                                </a:cubicBezTo>
                                <a:close/>
                                <a:moveTo>
                                  <a:pt x="16" y="130"/>
                                </a:moveTo>
                                <a:cubicBezTo>
                                  <a:pt x="14" y="131"/>
                                  <a:pt x="14" y="136"/>
                                  <a:pt x="15" y="137"/>
                                </a:cubicBezTo>
                                <a:cubicBezTo>
                                  <a:pt x="15" y="135"/>
                                  <a:pt x="16" y="132"/>
                                  <a:pt x="16" y="130"/>
                                </a:cubicBezTo>
                                <a:close/>
                                <a:moveTo>
                                  <a:pt x="22" y="127"/>
                                </a:moveTo>
                                <a:cubicBezTo>
                                  <a:pt x="21" y="129"/>
                                  <a:pt x="20" y="135"/>
                                  <a:pt x="22" y="137"/>
                                </a:cubicBezTo>
                                <a:cubicBezTo>
                                  <a:pt x="22" y="134"/>
                                  <a:pt x="22" y="130"/>
                                  <a:pt x="22" y="127"/>
                                </a:cubicBezTo>
                                <a:close/>
                                <a:moveTo>
                                  <a:pt x="4" y="131"/>
                                </a:moveTo>
                                <a:cubicBezTo>
                                  <a:pt x="4" y="132"/>
                                  <a:pt x="4" y="134"/>
                                  <a:pt x="5" y="133"/>
                                </a:cubicBezTo>
                                <a:cubicBezTo>
                                  <a:pt x="5" y="133"/>
                                  <a:pt x="6" y="131"/>
                                  <a:pt x="4" y="131"/>
                                </a:cubicBezTo>
                                <a:close/>
                                <a:moveTo>
                                  <a:pt x="16" y="125"/>
                                </a:moveTo>
                                <a:cubicBezTo>
                                  <a:pt x="16" y="125"/>
                                  <a:pt x="15" y="125"/>
                                  <a:pt x="15" y="125"/>
                                </a:cubicBezTo>
                                <a:cubicBezTo>
                                  <a:pt x="15" y="126"/>
                                  <a:pt x="15" y="127"/>
                                  <a:pt x="15" y="128"/>
                                </a:cubicBezTo>
                                <a:cubicBezTo>
                                  <a:pt x="15" y="128"/>
                                  <a:pt x="15" y="128"/>
                                  <a:pt x="16" y="128"/>
                                </a:cubicBezTo>
                                <a:cubicBezTo>
                                  <a:pt x="16" y="127"/>
                                  <a:pt x="16" y="126"/>
                                  <a:pt x="16" y="125"/>
                                </a:cubicBezTo>
                                <a:close/>
                                <a:moveTo>
                                  <a:pt x="22" y="124"/>
                                </a:moveTo>
                                <a:cubicBezTo>
                                  <a:pt x="22" y="124"/>
                                  <a:pt x="20" y="122"/>
                                  <a:pt x="22" y="122"/>
                                </a:cubicBezTo>
                                <a:cubicBezTo>
                                  <a:pt x="21" y="121"/>
                                  <a:pt x="21" y="120"/>
                                  <a:pt x="22" y="119"/>
                                </a:cubicBezTo>
                                <a:cubicBezTo>
                                  <a:pt x="22" y="119"/>
                                  <a:pt x="21" y="119"/>
                                  <a:pt x="21" y="119"/>
                                </a:cubicBezTo>
                                <a:cubicBezTo>
                                  <a:pt x="21" y="121"/>
                                  <a:pt x="20" y="124"/>
                                  <a:pt x="21" y="125"/>
                                </a:cubicBezTo>
                                <a:cubicBezTo>
                                  <a:pt x="21" y="124"/>
                                  <a:pt x="21" y="124"/>
                                  <a:pt x="22" y="124"/>
                                </a:cubicBezTo>
                                <a:close/>
                                <a:moveTo>
                                  <a:pt x="15" y="118"/>
                                </a:moveTo>
                                <a:cubicBezTo>
                                  <a:pt x="14" y="118"/>
                                  <a:pt x="14" y="118"/>
                                  <a:pt x="14" y="118"/>
                                </a:cubicBezTo>
                                <a:cubicBezTo>
                                  <a:pt x="14" y="119"/>
                                  <a:pt x="14" y="120"/>
                                  <a:pt x="14" y="121"/>
                                </a:cubicBezTo>
                                <a:cubicBezTo>
                                  <a:pt x="14" y="121"/>
                                  <a:pt x="14" y="121"/>
                                  <a:pt x="15" y="121"/>
                                </a:cubicBezTo>
                                <a:cubicBezTo>
                                  <a:pt x="15" y="120"/>
                                  <a:pt x="15" y="119"/>
                                  <a:pt x="15" y="118"/>
                                </a:cubicBezTo>
                                <a:close/>
                                <a:moveTo>
                                  <a:pt x="15" y="117"/>
                                </a:moveTo>
                                <a:cubicBezTo>
                                  <a:pt x="16" y="118"/>
                                  <a:pt x="15" y="119"/>
                                  <a:pt x="16" y="119"/>
                                </a:cubicBezTo>
                                <a:cubicBezTo>
                                  <a:pt x="16" y="118"/>
                                  <a:pt x="17" y="117"/>
                                  <a:pt x="15" y="117"/>
                                </a:cubicBezTo>
                                <a:close/>
                                <a:moveTo>
                                  <a:pt x="18" y="118"/>
                                </a:moveTo>
                                <a:cubicBezTo>
                                  <a:pt x="17" y="117"/>
                                  <a:pt x="17" y="115"/>
                                  <a:pt x="17" y="113"/>
                                </a:cubicBezTo>
                                <a:cubicBezTo>
                                  <a:pt x="16" y="113"/>
                                  <a:pt x="16" y="118"/>
                                  <a:pt x="17" y="118"/>
                                </a:cubicBezTo>
                                <a:cubicBezTo>
                                  <a:pt x="17" y="118"/>
                                  <a:pt x="17" y="118"/>
                                  <a:pt x="18" y="118"/>
                                </a:cubicBezTo>
                                <a:close/>
                                <a:moveTo>
                                  <a:pt x="18" y="103"/>
                                </a:moveTo>
                                <a:cubicBezTo>
                                  <a:pt x="18" y="103"/>
                                  <a:pt x="17" y="103"/>
                                  <a:pt x="17" y="103"/>
                                </a:cubicBezTo>
                                <a:cubicBezTo>
                                  <a:pt x="17" y="104"/>
                                  <a:pt x="17" y="105"/>
                                  <a:pt x="17" y="106"/>
                                </a:cubicBezTo>
                                <a:cubicBezTo>
                                  <a:pt x="17" y="106"/>
                                  <a:pt x="17" y="106"/>
                                  <a:pt x="18" y="106"/>
                                </a:cubicBezTo>
                                <a:cubicBezTo>
                                  <a:pt x="18" y="105"/>
                                  <a:pt x="18" y="104"/>
                                  <a:pt x="18" y="103"/>
                                </a:cubicBezTo>
                                <a:close/>
                                <a:moveTo>
                                  <a:pt x="5" y="85"/>
                                </a:moveTo>
                                <a:cubicBezTo>
                                  <a:pt x="5" y="87"/>
                                  <a:pt x="5" y="88"/>
                                  <a:pt x="5" y="90"/>
                                </a:cubicBezTo>
                                <a:cubicBezTo>
                                  <a:pt x="6" y="90"/>
                                  <a:pt x="6" y="90"/>
                                  <a:pt x="7" y="90"/>
                                </a:cubicBezTo>
                                <a:cubicBezTo>
                                  <a:pt x="6" y="89"/>
                                  <a:pt x="6" y="86"/>
                                  <a:pt x="5" y="85"/>
                                </a:cubicBezTo>
                                <a:close/>
                                <a:moveTo>
                                  <a:pt x="12" y="82"/>
                                </a:moveTo>
                                <a:cubicBezTo>
                                  <a:pt x="12" y="82"/>
                                  <a:pt x="11" y="82"/>
                                  <a:pt x="11" y="82"/>
                                </a:cubicBezTo>
                                <a:cubicBezTo>
                                  <a:pt x="11" y="83"/>
                                  <a:pt x="12" y="84"/>
                                  <a:pt x="12" y="84"/>
                                </a:cubicBezTo>
                                <a:cubicBezTo>
                                  <a:pt x="12" y="84"/>
                                  <a:pt x="12" y="83"/>
                                  <a:pt x="12" y="82"/>
                                </a:cubicBezTo>
                                <a:close/>
                                <a:moveTo>
                                  <a:pt x="7" y="73"/>
                                </a:moveTo>
                                <a:cubicBezTo>
                                  <a:pt x="6" y="75"/>
                                  <a:pt x="7" y="78"/>
                                  <a:pt x="6" y="79"/>
                                </a:cubicBezTo>
                                <a:cubicBezTo>
                                  <a:pt x="6" y="79"/>
                                  <a:pt x="7" y="79"/>
                                  <a:pt x="7" y="79"/>
                                </a:cubicBezTo>
                                <a:cubicBezTo>
                                  <a:pt x="7" y="77"/>
                                  <a:pt x="8" y="74"/>
                                  <a:pt x="7" y="73"/>
                                </a:cubicBezTo>
                                <a:close/>
                                <a:moveTo>
                                  <a:pt x="5" y="64"/>
                                </a:moveTo>
                                <a:cubicBezTo>
                                  <a:pt x="5" y="66"/>
                                  <a:pt x="4" y="70"/>
                                  <a:pt x="5" y="71"/>
                                </a:cubicBezTo>
                                <a:cubicBezTo>
                                  <a:pt x="5" y="69"/>
                                  <a:pt x="6" y="65"/>
                                  <a:pt x="5" y="64"/>
                                </a:cubicBezTo>
                                <a:close/>
                                <a:moveTo>
                                  <a:pt x="8" y="64"/>
                                </a:moveTo>
                                <a:cubicBezTo>
                                  <a:pt x="8" y="65"/>
                                  <a:pt x="8" y="66"/>
                                  <a:pt x="8" y="67"/>
                                </a:cubicBezTo>
                                <a:cubicBezTo>
                                  <a:pt x="8" y="67"/>
                                  <a:pt x="8" y="67"/>
                                  <a:pt x="9" y="67"/>
                                </a:cubicBezTo>
                                <a:cubicBezTo>
                                  <a:pt x="9" y="66"/>
                                  <a:pt x="9" y="64"/>
                                  <a:pt x="8" y="64"/>
                                </a:cubicBezTo>
                                <a:close/>
                                <a:moveTo>
                                  <a:pt x="11" y="55"/>
                                </a:moveTo>
                                <a:cubicBezTo>
                                  <a:pt x="12" y="56"/>
                                  <a:pt x="11" y="58"/>
                                  <a:pt x="12" y="57"/>
                                </a:cubicBezTo>
                                <a:cubicBezTo>
                                  <a:pt x="12" y="57"/>
                                  <a:pt x="13" y="55"/>
                                  <a:pt x="11" y="55"/>
                                </a:cubicBezTo>
                                <a:close/>
                                <a:moveTo>
                                  <a:pt x="13" y="44"/>
                                </a:moveTo>
                                <a:cubicBezTo>
                                  <a:pt x="13" y="46"/>
                                  <a:pt x="11" y="50"/>
                                  <a:pt x="13" y="50"/>
                                </a:cubicBezTo>
                                <a:cubicBezTo>
                                  <a:pt x="13" y="48"/>
                                  <a:pt x="14" y="45"/>
                                  <a:pt x="13" y="44"/>
                                </a:cubicBezTo>
                                <a:close/>
                                <a:moveTo>
                                  <a:pt x="16" y="43"/>
                                </a:moveTo>
                                <a:cubicBezTo>
                                  <a:pt x="17" y="44"/>
                                  <a:pt x="15" y="48"/>
                                  <a:pt x="17" y="48"/>
                                </a:cubicBezTo>
                                <a:cubicBezTo>
                                  <a:pt x="16" y="47"/>
                                  <a:pt x="18" y="43"/>
                                  <a:pt x="16" y="43"/>
                                </a:cubicBezTo>
                                <a:close/>
                                <a:moveTo>
                                  <a:pt x="8" y="42"/>
                                </a:moveTo>
                                <a:cubicBezTo>
                                  <a:pt x="7" y="42"/>
                                  <a:pt x="7" y="45"/>
                                  <a:pt x="8" y="45"/>
                                </a:cubicBezTo>
                                <a:cubicBezTo>
                                  <a:pt x="8" y="44"/>
                                  <a:pt x="8" y="43"/>
                                  <a:pt x="8" y="42"/>
                                </a:cubicBezTo>
                                <a:close/>
                                <a:moveTo>
                                  <a:pt x="5" y="38"/>
                                </a:moveTo>
                                <a:cubicBezTo>
                                  <a:pt x="5" y="38"/>
                                  <a:pt x="4" y="38"/>
                                  <a:pt x="4" y="38"/>
                                </a:cubicBezTo>
                                <a:cubicBezTo>
                                  <a:pt x="5" y="38"/>
                                  <a:pt x="4" y="41"/>
                                  <a:pt x="5" y="41"/>
                                </a:cubicBezTo>
                                <a:cubicBezTo>
                                  <a:pt x="5" y="40"/>
                                  <a:pt x="5" y="39"/>
                                  <a:pt x="5" y="38"/>
                                </a:cubicBezTo>
                                <a:close/>
                                <a:moveTo>
                                  <a:pt x="18" y="22"/>
                                </a:moveTo>
                                <a:cubicBezTo>
                                  <a:pt x="17" y="23"/>
                                  <a:pt x="16" y="30"/>
                                  <a:pt x="17" y="31"/>
                                </a:cubicBezTo>
                                <a:cubicBezTo>
                                  <a:pt x="18" y="28"/>
                                  <a:pt x="18" y="25"/>
                                  <a:pt x="18" y="22"/>
                                </a:cubicBezTo>
                                <a:close/>
                                <a:moveTo>
                                  <a:pt x="10" y="19"/>
                                </a:moveTo>
                                <a:cubicBezTo>
                                  <a:pt x="9" y="19"/>
                                  <a:pt x="9" y="19"/>
                                  <a:pt x="9" y="19"/>
                                </a:cubicBezTo>
                                <a:cubicBezTo>
                                  <a:pt x="9" y="20"/>
                                  <a:pt x="9" y="21"/>
                                  <a:pt x="9" y="22"/>
                                </a:cubicBezTo>
                                <a:cubicBezTo>
                                  <a:pt x="9" y="22"/>
                                  <a:pt x="9" y="22"/>
                                  <a:pt x="9" y="22"/>
                                </a:cubicBezTo>
                                <a:cubicBezTo>
                                  <a:pt x="9" y="21"/>
                                  <a:pt x="10" y="20"/>
                                  <a:pt x="10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C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0" o:spid="_x0000_s1026" style="position:absolute;margin-left:377.6pt;margin-top:61.6pt;width:59.9pt;height:65.9pt;z-index:251650039" coordorigin="-6,-6" coordsize="1440,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">
                <v:shape id="Freeform 901" o:spid="_x0000_s1027" style="position:absolute;left:1381;top:1301;width:18;height:47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GE2sYA&#10;AADcAAAADwAAAGRycy9kb3ducmV2LnhtbESPT08CMRTE7yZ8h+aReHNbVoO6UAghaoAbqJHjy/bt&#10;n7B9XbYVVj+9JSHxOJmZ32Sm89424kSdrx1rGCUKBHHuTM2lho/317snED4gG2wck4Yf8jCfDW6m&#10;mBl35i2ddqEUEcI+Qw1VCG0mpc8rsugT1xJHr3CdxRBlV0rT4TnCbSNTpcbSYs1xocKWlhXlh923&#10;1fCl1unb4uX+t1wVMsXP+uG4KfZa3w77xQREoD78h6/tldHwrB7hc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GE2sYAAADcAAAADwAAAAAAAAAAAAAAAACYAgAAZHJz&#10;L2Rvd25yZXYueG1sUEsFBgAAAAAEAAQA9QAAAIsDAAAAAA==&#10;" path="m2,8c1,6,,1,2,,1,3,3,4,2,8xe" fillcolor="#02a0bf" stroked="f">
                  <v:path arrowok="t" o:connecttype="custom" o:connectlocs="12,47;12,0;12,47" o:connectangles="0,0,0"/>
                </v:shape>
                <v:shape id="Freeform 902" o:spid="_x0000_s1028" style="position:absolute;left:1369;top:1312;width:12;height:30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uSOcEA&#10;AADcAAAADwAAAGRycy9kb3ducmV2LnhtbERPy4rCMBTdC/MP4QruNNWFj45RxEFGRIQ68wGX5pp2&#10;bG5Kk6nVrzcLweXhvJfrzlaipcaXjhWMRwkI4tzpko2C35/dcA7CB2SNlWNScCcP69VHb4mpdjfO&#10;qD0HI2II+xQVFCHUqZQ+L8iiH7maOHIX11gMETZG6gZvMdxWcpIkU2mx5NhQYE3bgvLr+d8qOF7+&#10;cHNov+321N3N1GRf49PsodSg320+QQTqwlv8cu+1gkUS18Y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rkjnBAAAA3AAAAA8AAAAAAAAAAAAAAAAAmAIAAGRycy9kb3du&#10;cmV2LnhtbFBLBQYAAAAABAAEAPUAAACGAwAAAAA=&#10;" path="m1,5c,4,1,1,1,v1,,,3,,5xe" fillcolor="#02a0bf" stroked="f">
                  <v:path arrowok="t" o:connecttype="custom" o:connectlocs="6,30;6,0;6,30" o:connectangles="0,0,0"/>
                </v:shape>
                <v:shape id="Freeform 903" o:spid="_x0000_s1029" style="position:absolute;left:1363;top:1153;width:6;height:59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ra2cQA&#10;AADcAAAADwAAAGRycy9kb3ducmV2LnhtbESPzW7CMBCE70h9B2sr9UYcOPCTYhBCgDj0Au0DrOKt&#10;HTVep7Yh4e3rSkgcRzPzjWa1GVwrbhRi41nBpChBENdeN2wUfH0exgsQMSFrbD2TgjtF2KxfRius&#10;tO/5TLdLMiJDOFaowKbUVVLG2pLDWPiOOHvfPjhMWQYjdcA+w10rp2U5kw4bzgsWO9pZqn8uV6dg&#10;fqS9dYv9bhKOH4fe3Len36tR6u112L6DSDSkZ/jRPmkFy3IJ/2fy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62tnEAAAA3AAAAA8AAAAAAAAAAAAAAAAAmAIAAGRycy9k&#10;b3ducmV2LnhtbFBLBQYAAAAABAAEAPUAAACJAwAAAAA=&#10;" path="m1,10c,8,,1,1,v,3,,6,,10xe" fillcolor="#02a0bf" stroked="f">
                  <v:path arrowok="t" o:connecttype="custom" o:connectlocs="6,59;6,0;6,59" o:connectangles="0,0,0"/>
                </v:shape>
                <v:shape id="Freeform 904" o:spid="_x0000_s1030" style="position:absolute;left:1304;top:1153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9ZCMIA&#10;AADcAAAADwAAAGRycy9kb3ducmV2LnhtbERPy4rCMBTdD/gP4QruxtQRZKaaivgAURBGBV1emtsH&#10;NjedJtb692YhzPJw3rN5ZyrRUuNKywpGwwgEcWp1ybmC82nz+Q3CeWSNlWVS8CQH86T3McNY2wf/&#10;Unv0uQgh7GJUUHhfx1K6tCCDbmhr4sBltjHoA2xyqRt8hHBTya8omkiDJYeGAmtaFpTejnejYLX+&#10;u+Guavf+cH1elrtxZk7jVqlBv1tMQXjq/L/47d5qBT+jMD+cCUdAJ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T1kIwgAAANwAAAAPAAAAAAAAAAAAAAAAAJgCAABkcnMvZG93&#10;bnJldi54bWxQSwUGAAAAAAQABAD1AAAAhwMAAAAA&#10;" path="m1,2c,3,1,1,1,v1,,,2,,2xe" fillcolor="#02a0bf" stroked="f">
                  <v:path arrowok="t" o:connecttype="custom" o:connectlocs="6,12;6,0;6,12" o:connectangles="0,0,0"/>
                </v:shape>
                <v:shape id="Freeform 905" o:spid="_x0000_s1031" style="position:absolute;left:1298;top:1040;width:24;height:4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j9UMUA&#10;AADcAAAADwAAAGRycy9kb3ducmV2LnhtbESPT4vCMBTE74LfITxhL6JpFUS7TWUVhD0J/kHw9mie&#10;bdnmpdtE2/32G0HwOMzMb5h03ZtaPKh1lWUF8TQCQZxbXXGh4HzaTZYgnEfWWFsmBX/kYJ0NBykm&#10;2nZ8oMfRFyJA2CWooPS+SaR0eUkG3dQ2xMG72dagD7ItpG6xC3BTy1kULaTBisNCiQ1tS8p/jnej&#10;4BCdusttvJpzd12euZ/v75vfsVIfo/7rE4Sn3r/Dr/a3VrCKY3ieC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P1QxQAAANwAAAAPAAAAAAAAAAAAAAAAAJgCAABkcnMv&#10;ZG93bnJldi54bWxQSwUGAAAAAAQABAD1AAAAigMAAAAA&#10;" path="m2,8c,7,4,3,2,2,3,3,2,,3,1v,3,,5,-1,7xe" fillcolor="#02a0bf" stroked="f">
                  <v:path arrowok="t" o:connecttype="custom" o:connectlocs="12,48;12,12;18,6;12,48" o:connectangles="0,0,0,0"/>
                </v:shape>
                <v:shape id="Freeform 906" o:spid="_x0000_s1032" style="position:absolute;left:1328;top:940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Er68MA&#10;AADcAAAADwAAAGRycy9kb3ducmV2LnhtbESPQYvCMBSE74L/ITxhb5rWg67VWKogCB7UKnh9NG/b&#10;ss1LaaJ2/70RhD0OM/MNs0p704gHda62rCCeRCCIC6trLhVcL7vxNwjnkTU2lknBHzlI18PBChNt&#10;n3ymR+5LESDsElRQed8mUrqiIoNuYlvi4P3YzqAPsiul7vAZ4KaR0yiaSYM1h4UKW9pWVPzmd6Mg&#10;P+zm2dbc+CTdJTof48XBbrRSX6M+W4Lw1Pv/8Ke91woW8RTeZ8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Er68MAAADcAAAADwAAAAAAAAAAAAAAAACYAgAAZHJzL2Rv&#10;d25yZXYueG1sUEsFBgAAAAAEAAQA9QAAAIgDAAAAAA==&#10;" path="m1,4c,4,1,1,1,v1,,,3,,4xe" fillcolor="#02a0bf" stroked="f">
                  <v:path arrowok="t" o:connecttype="custom" o:connectlocs="6,24;6,0;6,24" o:connectangles="0,0,0"/>
                </v:shape>
                <v:shape id="Freeform 907" o:spid="_x0000_s1033" style="position:absolute;left:1352;top:940;width:11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3Hf8YA&#10;AADcAAAADwAAAGRycy9kb3ducmV2LnhtbESPQWvCQBSE70L/w/IKvdVNGpA2ugZJLYiFglpoj4/s&#10;MwnJvo3ZNcZ/7xYKHoeZ+YZZZKNpxUC9qy0riKcRCOLC6ppLBd+Hj+dXEM4ja2wtk4IrOciWD5MF&#10;ptpeeEfD3pciQNilqKDyvkuldEVFBt3UdsTBO9reoA+yL6Xu8RLgppUvUTSTBmsOCxV2lFdUNPuz&#10;UfC+PjW4bYdP//V7/cm3ydEckkGpp8dxNQfhafT38H97oxW8xQn8nQ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3Hf8YAAADcAAAADwAAAAAAAAAAAAAAAACYAgAAZHJz&#10;L2Rvd25yZXYueG1sUEsFBgAAAAAEAAQA9QAAAIsDAAAAAA==&#10;" path="m1,3c,3,1,1,1,v1,,,2,,3xe" fillcolor="#02a0bf" stroked="f">
                  <v:path arrowok="t" o:connecttype="custom" o:connectlocs="6,18;6,0;6,18" o:connectangles="0,0,0"/>
                </v:shape>
                <v:shape id="Freeform 908" o:spid="_x0000_s1034" style="position:absolute;left:1399;top:928;width:6;height:30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Jq8UA&#10;AADcAAAADwAAAGRycy9kb3ducmV2LnhtbESPUUvDMBSF3wX/Q7gD31xSJ7p1S4cIAxEUnLK9Xpq7&#10;tqy5CU3W1v56Iwg+Hs453+FstqNtRU9daBxryOYKBHHpTMOVhq/P3e0SRIjIBlvHpOGbAmyL66sN&#10;5sYN/EH9PlYiQTjkqKGO0edShrImi2HuPHHyTq6zGJPsKmk6HBLctvJOqQdpseG0UKOn55rK8/5i&#10;Nby/HSZV+uF1mi5LZX1/PD6OC61vZuPTGkSkMf6H/9ovRsMqu4ffM+kI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EmrxQAAANwAAAAPAAAAAAAAAAAAAAAAAJgCAABkcnMv&#10;ZG93bnJldi54bWxQSwUGAAAAAAQABAD1AAAAigMAAAAA&#10;" path="m,4c,5,,2,,1,1,,,3,,4xe" fillcolor="#02a0bf" stroked="f">
                  <v:path arrowok="t" o:connecttype="custom" o:connectlocs="0,24;0,6;0,24" o:connectangles="0,0,0"/>
                </v:shape>
                <v:shape id="Freeform 909" o:spid="_x0000_s1035" style="position:absolute;left:1346;top:869;width:17;height:30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/bKsMA&#10;AADcAAAADwAAAGRycy9kb3ducmV2LnhtbESPQWvCQBSE7wX/w/IK3ppNBKVGVylCULyURik9PrLP&#10;JJh9G3dXjf++KxR6HGbmG2a5HkwnbuR8a1lBlqQgiCurW64VHA/F2zsIH5A1dpZJwYM8rFejlyXm&#10;2t75i25lqEWEsM9RQRNCn0vpq4YM+sT2xNE7WWcwROlqqR3eI9x0cpKmM2mw5bjQYE+bhqpzeTUK&#10;ij4r9n67o59PcuH7ciqrsmiVGr8OHwsQgYbwH/5r77SCeTaF55l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/bKsMAAADcAAAADwAAAAAAAAAAAAAAAACYAgAAZHJzL2Rv&#10;d25yZXYueG1sUEsFBgAAAAAEAAQA9QAAAIgDAAAAAA==&#10;" path="m2,5c,4,2,1,1,,3,,2,3,2,5xe" fillcolor="#02a0bf" stroked="f">
                  <v:path arrowok="t" o:connecttype="custom" o:connectlocs="11,30;6,0;11,30" o:connectangles="0,0,0"/>
                </v:shape>
                <v:shape id="Freeform 910" o:spid="_x0000_s1036" style="position:absolute;left:1358;top:828;width:11;height:17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pk58YA&#10;AADcAAAADwAAAGRycy9kb3ducmV2LnhtbESP3WrCQBSE7wu+w3IK3tVNKoQ2dZXiD4hCoSrYy0P2&#10;mIRkz6bZNYlv7wqFXg4z8w0zWwymFh21rrSsIJ5EIIgzq0vOFZyOm5c3EM4ja6wtk4IbOVjMR08z&#10;TLXt+Zu6g89FgLBLUUHhfZNK6bKCDLqJbYiDd7GtQR9km0vdYh/gppavUZRIgyWHhQIbWhaUVYer&#10;UbBa/1a4q7u9//q5nZe76cUcp51S4+fh8wOEp8H/h//aW63gPU7gcSYc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pk58YAAADcAAAADwAAAAAAAAAAAAAAAACYAgAAZHJz&#10;L2Rvd25yZXYueG1sUEsFBgAAAAAEAAQA9QAAAIsDAAAAAA==&#10;" path="m2,3c,3,1,1,1,,2,,2,2,2,3xe" fillcolor="#02a0bf" stroked="f">
                  <v:path arrowok="t" o:connecttype="custom" o:connectlocs="11,17;6,0;11,17" o:connectangles="0,0,0"/>
                </v:shape>
                <v:shape id="Freeform 911" o:spid="_x0000_s1037" style="position:absolute;left:1411;top:792;width:11;height:30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QlsUA&#10;AADcAAAADwAAAGRycy9kb3ducmV2LnhtbESP3WrCQBSE7wu+w3IE7+omXmiNriJKsRQR/HmAQ/a4&#10;iWbPhuw2xj59Vyh4OczMN8x82dlKtNT40rGCdJiAIM6dLtkoOJ8+3z9A+ICssXJMCh7kYbnovc0x&#10;0+7OB2qPwYgIYZ+hgiKEOpPS5wVZ9ENXE0fv4hqLIcrGSN3gPcJtJUdJMpYWS44LBda0Lii/HX+s&#10;gt3liqvvdmvX++5hxuawSfeTX6UG/W41AxGoC6/wf/tLK5imE3ie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ZCWxQAAANwAAAAPAAAAAAAAAAAAAAAAAJgCAABkcnMv&#10;ZG93bnJldi54bWxQSwUGAAAAAAQABAD1AAAAigMAAAAA&#10;" path="m1,5c,4,1,1,1,v1,,,3,,5xe" fillcolor="#02a0bf" stroked="f">
                  <v:path arrowok="t" o:connecttype="custom" o:connectlocs="6,30;6,0;6,30" o:connectangles="0,0,0"/>
                </v:shape>
                <v:shape id="Freeform 912" o:spid="_x0000_s1038" style="position:absolute;left:1369;top:792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cAb0A&#10;AADcAAAADwAAAGRycy9kb3ducmV2LnhtbERPuwrCMBTdBf8hXMFN0zr4qEZRQRAc1Cq4XpprW2xu&#10;ShO1/r0ZBMfDeS9WranEixpXWlYQDyMQxJnVJecKrpfdYArCeWSNlWVS8CEHq2W3s8BE2zef6ZX6&#10;XIQQdgkqKLyvEyldVpBBN7Q1ceDutjHoA2xyqRt8h3BTyVEUjaXBkkNDgTVtC8oe6dMoSA+7yXpr&#10;bnyS7hKdj/HsYDdaqX6vXc9BeGr9X/xz77WCWRzWhjPhCMjl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LkcAb0AAADcAAAADwAAAAAAAAAAAAAAAACYAgAAZHJzL2Rvd25yZXYu&#10;eG1sUEsFBgAAAAAEAAQA9QAAAIIDAAAAAA==&#10;" path="m1,4c,4,1,1,1,v1,,,3,,4xe" fillcolor="#02a0bf" stroked="f">
                  <v:path arrowok="t" o:connecttype="custom" o:connectlocs="6,24;6,0;6,24" o:connectangles="0,0,0"/>
                </v:shape>
                <v:shape id="Freeform 913" o:spid="_x0000_s1039" style="position:absolute;left:1399;top:786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5v/sUA&#10;AADcAAAADwAAAGRycy9kb3ducmV2LnhtbESP3WrCQBSE7wu+w3IE7+rGIsWkboJYBaHF4k/vD9nT&#10;bGj2bMiuJr59VxB6OczMN8yyGGwjrtT52rGC2TQBQVw6XXOl4HzaPi9A+ICssXFMCm7kochHT0vM&#10;tOv5QNdjqESEsM9QgQmhzaT0pSGLfupa4uj9uM5iiLKrpO6wj3DbyJckeZUWa44LBltaGyp/jxer&#10;4IsW7x83bdPvy/xk9vPeN/vNp1KT8bB6AxFoCP/hR3unFaSzFO5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m/+xQAAANwAAAAPAAAAAAAAAAAAAAAAAJgCAABkcnMv&#10;ZG93bnJldi54bWxQSwUGAAAAAAQABAD1AAAAigMAAAAA&#10;" path="m1,2c,2,,1,,,2,,1,1,1,2xe" fillcolor="#02a0bf" stroked="f">
                  <v:path arrowok="t" o:connecttype="custom" o:connectlocs="6,12;0,0;6,12" o:connectangles="0,0,0"/>
                </v:shape>
                <v:shape id="Freeform 914" o:spid="_x0000_s1040" style="position:absolute;left:1352;top:745;width:6;height:53;visibility:visible;mso-wrap-style:square;v-text-anchor:top" coordsize="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HEi8MA&#10;AADcAAAADwAAAGRycy9kb3ducmV2LnhtbERP3WrCMBS+H/gO4Qi701Qv3FaNIoWybjh06gMcm7O2&#10;rDmJTVa7t18uhF1+fP+rzWBa0VPnG8sKZtMEBHFpdcOVgvMpnzyD8AFZY2uZFPySh8169LDCVNsb&#10;f1J/DJWIIexTVFCH4FIpfVmTQT+1jjhyX7YzGCLsKqk7vMVw08p5kiykwYZjQ42OsprK7+OPUeCy&#10;cHna7fPhY/uWFO6wW7y/XlGpx/GwXYIINIR/8d1daAUv8zg/no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HEi8MAAADcAAAADwAAAAAAAAAAAAAAAACYAgAAZHJzL2Rv&#10;d25yZXYueG1sUEsFBgAAAAAEAAQA9QAAAIgDAAAAAA==&#10;" path="m1,9c,7,,1,1,v,3,,6,,9xe" fillcolor="#02a0bf" stroked="f">
                  <v:path arrowok="t" o:connecttype="custom" o:connectlocs="6,53;6,0;6,53" o:connectangles="0,0,0"/>
                </v:shape>
                <v:shape id="Freeform 915" o:spid="_x0000_s1041" style="position:absolute;left:1411;top:763;width:11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9/IcMA&#10;AADcAAAADwAAAGRycy9kb3ducmV2LnhtbESPQYvCMBSE74L/ITxhb5rWg67VWKogCB7UKnh9NG/b&#10;ss1LaaJ2/70RhD0OM/MNs0p704gHda62rCCeRCCIC6trLhVcL7vxNwjnkTU2lknBHzlI18PBChNt&#10;n3ymR+5LESDsElRQed8mUrqiIoNuYlvi4P3YzqAPsiul7vAZ4KaR0yiaSYM1h4UKW9pWVPzmd6Mg&#10;P+zm2dbc+CTdJTof48XBbrRSX6M+W4Lw1Pv/8Ke91woW0xjeZ8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9/IcMAAADcAAAADwAAAAAAAAAAAAAAAACYAgAAZHJzL2Rv&#10;d25yZXYueG1sUEsFBgAAAAAEAAQA9QAAAIgDAAAAAA==&#10;" path="m2,4c,4,1,2,,1,1,2,1,,2,v,2,,3,,4xe" fillcolor="#02a0bf" stroked="f">
                  <v:path arrowok="t" o:connecttype="custom" o:connectlocs="11,23;0,6;11,0;11,23" o:connectangles="0,0,0,0"/>
                </v:shape>
                <v:shape id="Freeform 916" o:spid="_x0000_s1042" style="position:absolute;left:1328;top:686;width:24;height:82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cWocEA&#10;AADcAAAADwAAAGRycy9kb3ducmV2LnhtbESPX2vCMBTF34V9h3AHexFNV0FmbSpD2PB11vl8aa5p&#10;sbkpSabVT78MBj4ezp8fp9yMthcX8qFzrOB1noEgbpzu2Cg41B+zNxAhImvsHZOCGwXYVE+TEgvt&#10;rvxFl300Io1wKFBBG+NQSBmaliyGuRuIk3dy3mJM0hupPV7TuO1lnmVLabHjRGhxoG1LzXn/YxME&#10;2W93C2m+yfTTz3pxdPfaKvXyPL6vQUQa4yP8395pBas8h78z6QjI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nFqHBAAAA3AAAAA8AAAAAAAAAAAAAAAAAmAIAAGRycy9kb3du&#10;cmV2LnhtbFBLBQYAAAAABAAEAPUAAACGAwAAAAA=&#10;" path="m3,8c3,8,3,7,2,7v,2,,3,,7c,10,2,4,2,,3,,3,,4,v,1,-2,1,,1c2,2,4,2,4,4,3,4,3,4,2,4v,,,,,1c2,6,4,5,4,5v,2,,3,-1,3xe" fillcolor="#02a0bf" stroked="f">
                  <v:path arrowok="t" o:connecttype="custom" o:connectlocs="18,47;12,41;12,82;12,0;24,0;24,6;24,23;12,23;12,29;24,29;18,47" o:connectangles="0,0,0,0,0,0,0,0,0,0,0"/>
                </v:shape>
                <v:shape id="Freeform 917" o:spid="_x0000_s1043" style="position:absolute;left:1411;top:703;width:6;height:60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exU8MA&#10;AADcAAAADwAAAGRycy9kb3ducmV2LnhtbESPQWsCMRSE70L/Q3gFb5pVodqtUURUPHhR+wMem9dk&#10;6eZlm0R3/fdNoeBxmJlvmOW6d424U4i1ZwWTcQGCuPK6ZqPg87ofLUDEhKyx8UwKHhRhvXoZLLHU&#10;vuMz3S/JiAzhWKICm1JbShkrSw7j2LfE2fvywWHKMhipA3YZ7ho5LYo36bDmvGCxpa2l6vtycwrm&#10;B9pZt9htJ+Fw2nfmsTn+3IxSw9d+8wEiUZ+e4f/2USt4n87g70w+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exU8MAAADcAAAADwAAAAAAAAAAAAAAAACYAgAAZHJzL2Rv&#10;d25yZXYueG1sUEsFBgAAAAAEAAQA9QAAAIgDAAAAAA==&#10;" path="m1,10c,8,,1,1,v,3,,6,,10xe" fillcolor="#02a0bf" stroked="f">
                  <v:path arrowok="t" o:connecttype="custom" o:connectlocs="6,60;6,0;6,60" o:connectangles="0,0,0"/>
                </v:shape>
                <v:shape id="Freeform 918" o:spid="_x0000_s1044" style="position:absolute;left:1369;top:733;width:18;height:2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sozcYA&#10;AADcAAAADwAAAGRycy9kb3ducmV2LnhtbESPQWvCQBSE74X+h+UVequbBrUaXaVaCtqbqXh+7r4m&#10;abJvQ3ar0V/fLQg9DjPzDTNf9rYRJ+p85VjB8yABQaydqbhQsP98f5qA8AHZYOOYFFzIw3JxfzfH&#10;zLgz7+iUh0JECPsMFZQhtJmUXpdk0Q9cSxy9L9dZDFF2hTQdniPcNjJNkrG0WHFcKLGldUm6zn+s&#10;gvTtWH+s9Lc91NfraJjvti8jvVXq8aF/nYEI1If/8K29MQqm6RD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sozcYAAADcAAAADwAAAAAAAAAAAAAAAACYAgAAZHJz&#10;L2Rvd25yZXYueG1sUEsFBgAAAAAEAAQA9QAAAIsDAAAAAA==&#10;" path="m2,4c,4,1,1,1,v2,,,3,1,4xe" fillcolor="#02a0bf" stroked="f">
                  <v:path arrowok="t" o:connecttype="custom" o:connectlocs="12,24;6,0;12,24" o:connectangles="0,0,0"/>
                </v:shape>
                <v:shape id="Freeform 919" o:spid="_x0000_s1045" style="position:absolute;left:1310;top:727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9jT8EA&#10;AADcAAAADwAAAGRycy9kb3ducmV2LnhtbESPT4vCMBTE74LfIbwFb5oqKFqNsggL4sl/0OuzebbB&#10;5qUkWe1++40geBxm5jfMatPZRjzIB+NYwXiUgSAunTZcKbicf4ZzECEia2wck4I/CrBZ93srzLV7&#10;8pEep1iJBOGQo4I6xjaXMpQ1WQwj1xIn7+a8xZikr6T2+Exw28hJls2kRcNpocaWtjWV99OvVWD3&#10;dHeHq58X57E5OOOPuig6pQZf3fcSRKQufsLv9k4rWEym8DqTj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fY0/BAAAA3AAAAA8AAAAAAAAAAAAAAAAAmAIAAGRycy9kb3du&#10;cmV2LnhtbFBLBQYAAAAABAAEAPUAAACGAwAAAAA=&#10;" path="m1,3v,,,,-1,c1,2,1,1,1,v,,,,,c1,1,1,2,1,3xe" fillcolor="#02a0bf" stroked="f">
                  <v:path arrowok="t" o:connecttype="custom" o:connectlocs="6,18;0,18;6,0;6,0;6,18" o:connectangles="0,0,0,0,0"/>
                </v:shape>
                <v:shape id="Freeform 920" o:spid="_x0000_s1046" style="position:absolute;left:1387;top:680;width:6;height:59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Sy8MA&#10;AADcAAAADwAAAGRycy9kb3ducmV2LnhtbESPQWsCMRSE70L/Q3hCb5rVg7WrUURUPPSi9gc8Ns9k&#10;cfOyTaK7/vumUPA4zMw3zHLdu0Y8KMTas4LJuABBXHlds1HwfdmP5iBiQtbYeCYFT4qwXr0Nllhq&#10;3/GJHudkRIZwLFGBTaktpYyVJYdx7Fvi7F19cJiyDEbqgF2Gu0ZOi2ImHdacFyy2tLVU3c53p+Dj&#10;QDvr5rvtJBy+9p15bo4/d6PU+7DfLEAk6tMr/N8+agWf0xn8nc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ASy8MAAADcAAAADwAAAAAAAAAAAAAAAACYAgAAZHJzL2Rv&#10;d25yZXYueG1sUEsFBgAAAAAEAAQA9QAAAIgDAAAAAA==&#10;" path="m1,10c,8,,2,1,v,4,,7,,10xe" fillcolor="#02a0bf" stroked="f">
                  <v:path arrowok="t" o:connecttype="custom" o:connectlocs="6,59;6,0;6,59" o:connectangles="0,0,0"/>
                </v:shape>
                <v:shape id="Freeform 921" o:spid="_x0000_s1047" style="position:absolute;left:1352;top:709;width:11;height:30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FaK8YA&#10;AADcAAAADwAAAGRycy9kb3ducmV2LnhtbESP0WrCQBRE3wv9h+UKfasbfYg2uoZgkZZSBG0/4JK9&#10;bqLZuyG7JrFf3y0IfRxm5gyzzkfbiJ46XztWMJsmIIhLp2s2Cr6/ds9LED4ga2wck4Ibecg3jw9r&#10;zLQb+ED9MRgRIewzVFCF0GZS+rIii37qWuLonVxnMUTZGak7HCLcNnKeJKm0WHNcqLClbUXl5Xi1&#10;Cj5PZyw++je73Y83k5rD62y/+FHqaTIWKxCBxvAfvrfftYKX+QL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FaK8YAAADcAAAADwAAAAAAAAAAAAAAAACYAgAAZHJz&#10;L2Rvd25yZXYueG1sUEsFBgAAAAAEAAQA9QAAAIsDAAAAAA==&#10;" path="m1,5c,5,1,1,1,v1,,,3,,5xe" fillcolor="#02a0bf" stroked="f">
                  <v:path arrowok="t" o:connecttype="custom" o:connectlocs="6,30;6,0;6,30" o:connectangles="0,0,0"/>
                </v:shape>
                <v:shape id="Freeform 922" o:spid="_x0000_s1048" style="position:absolute;left:1399;top:703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fs8MA&#10;AADcAAAADwAAAGRycy9kb3ducmV2LnhtbERPTWvCQBC9F/wPywje6qYRSo2uUqJCSUFQC/U4ZMck&#10;mJ2N2TUm/757EHp8vO/luje16Kh1lWUFb9MIBHFudcWFgp/T7vUDhPPIGmvLpGAgB+vV6GWJibYP&#10;PlB39IUIIewSVFB63yRSurwkg25qG+LAXWxr0AfYFlK3+AjhppZxFL1LgxWHhhIbSkvKr8e7UbDZ&#10;3q6Y1d2335+H3zSbXcxp1ik1GfefCxCeev8vfrq/tIJ5HNaGM+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Wfs8MAAADcAAAADwAAAAAAAAAAAAAAAACYAgAAZHJzL2Rv&#10;d25yZXYueG1sUEsFBgAAAAAEAAQA9QAAAIgDAAAAAA==&#10;" path="m1,3c,3,1,1,1,v1,,,2,,3xe" fillcolor="#02a0bf" stroked="f">
                  <v:path arrowok="t" o:connecttype="custom" o:connectlocs="6,18;6,0;6,18" o:connectangles="0,0,0"/>
                </v:shape>
                <v:shape id="Freeform 923" o:spid="_x0000_s1049" style="position:absolute;left:1375;top:692;width:18;height:23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qHU8YA&#10;AADcAAAADwAAAGRycy9kb3ducmV2LnhtbESPQWvCQBSE7wX/w/IEb3XTUFtNXUUrQu3NVDw/d1+T&#10;NNm3Ibtq6q/vFgo9DjPzDTNf9rYRF+p85VjBwzgBQaydqbhQcPjY3k9B+IBssHFMCr7Jw3IxuJtj&#10;ZtyV93TJQyEihH2GCsoQ2kxKr0uy6MeuJY7ep+sshii7QpoOrxFuG5kmyZO0WHFcKLGl15J0nZ+t&#10;gnRzqt/X+sse69tt8pjvd88TvVNqNOxXLyAC9eE//Nd+Mwpm6Qx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qHU8YAAADcAAAADwAAAAAAAAAAAAAAAACYAgAAZHJz&#10;L2Rvd25yZXYueG1sUEsFBgAAAAAEAAQA9QAAAIsDAAAAAA==&#10;" path="m2,4c,4,2,1,1,v2,,,3,1,4xe" fillcolor="#02a0bf" stroked="f">
                  <v:path arrowok="t" o:connecttype="custom" o:connectlocs="12,23;6,0;12,23" o:connectangles="0,0,0"/>
                </v:shape>
                <v:shape id="Freeform 924" o:spid="_x0000_s1050" style="position:absolute;left:1363;top:644;width:12;height:4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ul78IA&#10;AADcAAAADwAAAGRycy9kb3ducmV2LnhtbERPTYvCMBC9L+x/CLOwF9HUFRatRtGK4k1sRfE2NLNt&#10;2WZSmqj135uD4PHxvmeLztTiRq2rLCsYDiIQxLnVFRcKjtmmPwbhPLLG2jIpeJCDxfzzY4axtnc+&#10;0C31hQgh7GJUUHrfxFK6vCSDbmAb4sD92dagD7AtpG7xHsJNLX+i6FcarDg0lNhQUlL+n16Ngqw7&#10;mvXZbNMk2a8uvaY+9Q77k1LfX91yCsJT59/il3unFUxGYX44E4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a6XvwgAAANwAAAAPAAAAAAAAAAAAAAAAAJgCAABkcnMvZG93&#10;bnJldi54bWxQSwUGAAAAAAQABAD1AAAAhwMAAAAA&#10;" path="m1,8c,8,,7,,7,1,6,1,3,1,v1,2,,6,,8xe" fillcolor="#02a0bf" stroked="f">
                  <v:path arrowok="t" o:connecttype="custom" o:connectlocs="6,48;0,42;6,0;6,48" o:connectangles="0,0,0,0"/>
                </v:shape>
                <v:shape id="Freeform 925" o:spid="_x0000_s1051" style="position:absolute;left:1304;top:662;width:18;height:2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diMYA&#10;AADcAAAADwAAAGRycy9kb3ducmV2LnhtbESPQU/CQBSE7yT+h80z8QZbQFAKCxGNiXCjGs+P3Udb&#10;233bdFco/HqWxMTjZGa+ySxWna3FkVpfOlYwHCQgiLUzJecKvj7f+88gfEA2WDsmBWfysFre9RaY&#10;GnfiHR2zkIsIYZ+igiKEJpXS64Is+oFriKN3cK3FEGWbS9PiKcJtLUdJMpUWS44LBTb0WpCusl+r&#10;YPS2r7Zr/WO/q8tl8pjtNk8TvVHq4b57mYMI1IX/8F/7wyiYjYd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UdiMYAAADcAAAADwAAAAAAAAAAAAAAAACYAgAAZHJz&#10;L2Rvd25yZXYueG1sUEsFBgAAAAAEAAQA9QAAAIsDAAAAAA==&#10;" path="m2,4c,4,2,1,1,,3,,2,3,2,4xe" fillcolor="#02a0bf" stroked="f">
                  <v:path arrowok="t" o:connecttype="custom" o:connectlocs="12,24;6,0;12,24" o:connectangles="0,0,0"/>
                </v:shape>
                <v:shape id="Freeform 926" o:spid="_x0000_s1052" style="position:absolute;left:1381;top:668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Q+hMUA&#10;AADcAAAADwAAAGRycy9kb3ducmV2LnhtbESPW4vCMBSE3xf8D+EIvmmqhUWrUcQLLC4IXkAfD82x&#10;LTYntcnW+u83C8I+DjPzDTNbtKYUDdWusKxgOIhAEKdWF5wpOJ+2/TEI55E1lpZJwYscLOadjxkm&#10;2j75QM3RZyJA2CWoIPe+SqR0aU4G3cBWxMG72dqgD7LOpK7xGeCmlKMo+pQGCw4LOVa0yim9H3+M&#10;gvXmccdd2Xz7/fV1We3imznFjVK9brucgvDU+v/wu/2lFUziEfydC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D6ExQAAANwAAAAPAAAAAAAAAAAAAAAAAJgCAABkcnMv&#10;ZG93bnJldi54bWxQSwUGAAAAAAQABAD1AAAAigMAAAAA&#10;" path="m1,3c,3,1,1,,1,2,,1,2,1,3xe" fillcolor="#02a0bf" stroked="f">
                  <v:path arrowok="t" o:connecttype="custom" o:connectlocs="6,18;0,6;6,18" o:connectangles="0,0,0"/>
                </v:shape>
                <v:shape id="Freeform 927" o:spid="_x0000_s1053" style="position:absolute;left:1352;top:638;width:11;height:3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yhfsYA&#10;AADcAAAADwAAAGRycy9kb3ducmV2LnhtbESPT2vCQBTE7wW/w/KE3nRjQqWNriJCoYdC/VdKb6/Z&#10;ZxLMvk13txr99K4g9DjMzG+Y6bwzjTiS87VlBaNhAoK4sLrmUsFu+zp4BuEDssbGMik4k4f5rPcw&#10;xVzbE6/puAmliBD2OSqoQmhzKX1RkUE/tC1x9PbWGQxRulJqh6cIN41Mk2QsDdYcFypsaVlRcdj8&#10;GQX0kV5+n3D89flNq9Rddi57px+lHvvdYgIiUBf+w/f2m1bwkmVwOxOP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yhfsYAAADcAAAADwAAAAAAAAAAAAAAAACYAgAAZHJz&#10;L2Rvd25yZXYueG1sUEsFBgAAAAAEAAQA9QAAAIsDAAAAAA==&#10;" path="m1,6c,6,1,2,1,1,2,,1,4,1,6xe" fillcolor="#02a0bf" stroked="f">
                  <v:path arrowok="t" o:connecttype="custom" o:connectlocs="6,36;6,6;6,36" o:connectangles="0,0,0"/>
                </v:shape>
                <v:shape id="Freeform 928" o:spid="_x0000_s1054" style="position:absolute;left:1393;top:585;width:1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pQCcMA&#10;AADcAAAADwAAAGRycy9kb3ducmV2LnhtbESPzWrDMBCE74W+g9hCb7WctpTEtRxCIBByyh/4urG2&#10;trC1MpKaOG9fFQo9DjPzDVMuJzuIK/lgHCuYZTkI4sZpw62C82nzMgcRIrLGwTEpuFOAZfX4UGKh&#10;3Y0PdD3GViQIhwIVdDGOhZSh6chiyNxInLwv5y3GJH0rtcdbgttBvub5h7RoOC10ONK6o6Y/flsF&#10;dke921/8vD7NzN4Zf9B1PSn1/DStPkFEmuJ/+K+91QoWb+/weyYdAV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pQCcMAAADcAAAADwAAAAAAAAAAAAAAAACYAgAAZHJzL2Rv&#10;d25yZXYueG1sUEsFBgAAAAAEAAQA9QAAAIgDAAAAAA==&#10;" path="m,3v,,,,,c,2,,1,,,,,,,,,,1,,2,,3xe" fillcolor="#02a0bf" stroked="f">
                  <v:path arrowok="t" o:connecttype="custom" o:connectlocs="0,18;0,18;0,0;0,0;0,18" o:connectangles="0,0,0,0,0"/>
                </v:shape>
                <v:shape id="Freeform 929" o:spid="_x0000_s1055" style="position:absolute;left:1358;top:556;width:17;height:47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1i8YA&#10;AADcAAAADwAAAGRycy9kb3ducmV2LnhtbESPT2vCQBTE74V+h+UVems2Ri02uoqUtqi3qkWPj+zL&#10;H5p9m2a3Gv30riB4HGbmN8xk1plaHKh1lWUFvSgGQZxZXXGhYLv5fBmBcB5ZY22ZFJzIwWz6+DDB&#10;VNsjf9Nh7QsRIOxSVFB636RSuqwkgy6yDXHwctsa9EG2hdQtHgPc1DKJ41dpsOKwUGJD7yVlv+t/&#10;o2AXL5Ov+Uf/XCxymeBPNfhb5Xulnp+6+RiEp87fw7f2Qit46w/heiYcATm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N1i8YAAADcAAAADwAAAAAAAAAAAAAAAACYAgAAZHJz&#10;L2Rvd25yZXYueG1sUEsFBgAAAAAEAAQA9QAAAIsDAAAAAA==&#10;" path="m2,8c,6,2,2,2,v1,,,2,1,3c1,3,2,6,2,8xe" fillcolor="#02a0bf" stroked="f">
                  <v:path arrowok="t" o:connecttype="custom" o:connectlocs="11,47;11,0;17,18;11,47" o:connectangles="0,0,0,0"/>
                </v:shape>
                <v:shape id="Freeform 930" o:spid="_x0000_s1056" style="position:absolute;left:1405;top:550;width:12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9xiMMA&#10;AADcAAAADwAAAGRycy9kb3ducmV2LnhtbESPQYvCMBSE74L/ITzBm6Z1wV2rqaggCB7c1gWvj+bZ&#10;FpuX0mS1/nsjLOxxmJlvmNW6N424U+dqywriaQSCuLC65lLBz3k/+QLhPLLGxjIpeJKDdTocrDDR&#10;9sEZ3XNfigBhl6CCyvs2kdIVFRl0U9sSB+9qO4M+yK6UusNHgJtGzqJoLg3WHBYqbGlXUXHLf42C&#10;/Lj/3OzMhb+lO0fZKV4c7VYrNR71myUIT73/D/+1D1rB4mMO7zPhCMj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9xiMMAAADcAAAADwAAAAAAAAAAAAAAAACYAgAAZHJzL2Rv&#10;d25yZXYueG1sUEsFBgAAAAAEAAQA9QAAAIgDAAAAAA==&#10;" path="m1,4c,4,1,1,1,v1,,,3,,4xe" fillcolor="#02a0bf" stroked="f">
                  <v:path arrowok="t" o:connecttype="custom" o:connectlocs="6,23;6,0;6,23" o:connectangles="0,0,0"/>
                </v:shape>
                <v:shape id="Freeform 931" o:spid="_x0000_s1057" style="position:absolute;left:1363;top:426;width:24;height:11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NEcUA&#10;AADcAAAADwAAAGRycy9kb3ducmV2LnhtbESPT2vCQBTE70K/w/IK3nRTBW1TVylFoR79E6S3Z/Y1&#10;CWbfhuy6Sb+9Kwgeh5n5DbNY9aYWgVpXWVbwNk5AEOdWV1woOB42o3cQziNrrC2Tgn9ysFq+DBaY&#10;atvxjsLeFyJC2KWooPS+SaV0eUkG3dg2xNH7s61BH2VbSN1iF+GmlpMkmUmDFceFEhv6Lim/7K9G&#10;QXbyUz53l/OpbjYhZOF3vdtulRq+9l+fIDz1/hl+tH+0go/pH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40RxQAAANwAAAAPAAAAAAAAAAAAAAAAAJgCAABkcnMv&#10;ZG93bnJldi54bWxQSwUGAAAAAAQABAD1AAAAigMAAAAA&#10;" path="m2,2c1,2,,1,,,1,1,2,1,4,1,4,2,2,,2,2xe" fillcolor="#02a0bf" stroked="f">
                  <v:path arrowok="t" o:connecttype="custom" o:connectlocs="12,11;0,0;24,6;12,11" o:connectangles="0,0,0,0"/>
                </v:shape>
                <v:shape id="Freeform 932" o:spid="_x0000_s1058" style="position:absolute;left:1322;top:881;width:18;height:53;visibility:visible;mso-wrap-style:square;v-text-anchor:top" coordsize="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+PQMMA&#10;AADcAAAADwAAAGRycy9kb3ducmV2LnhtbERPTYvCMBC9C/6HMMLeNFVBtBpFimV3D3uwyrLehmZs&#10;i82kNNHWf28OCx4f73uz600tHtS6yrKC6SQCQZxbXXGh4HxKx0sQziNrrC2Tgic52G2Hgw3G2nZ8&#10;pEfmCxFC2MWooPS+iaV0eUkG3cQ2xIG72tagD7AtpG6xC+GmlrMoWkiDFYeGEhtKSspv2d0o+P68&#10;zH9+079Dl+zPaTTLkvsyeSr1Mer3axCeev8W/7u/tILVPKwNZ8IR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+PQMMAAADcAAAADwAAAAAAAAAAAAAAAACYAgAAZHJzL2Rv&#10;d25yZXYueG1sUEsFBgAAAAAEAAQA9QAAAIgDAAAAAA==&#10;" path="m2,7c,9,1,3,1,,3,1,,7,2,7xe" fillcolor="#02a0bf" stroked="f">
                  <v:path arrowok="t" o:connecttype="custom" o:connectlocs="12,41;6,0;12,41" o:connectangles="0,0,0"/>
                </v:shape>
                <v:shape id="Freeform 933" o:spid="_x0000_s1059" style="position:absolute;left:1363;top:757;width:18;height:29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NT8MA&#10;AADcAAAADwAAAGRycy9kb3ducmV2LnhtbESPQYvCMBSE74L/ITzBm6auIGs1ighF2YvYXcTjo3m2&#10;xealm0Tt/nsjCHscZuYbZrnuTCPu5HxtWcFknIAgLqyuuVTw852NPkH4gKyxsUwK/sjDetXvLTHV&#10;9sFHuuehFBHCPkUFVQhtKqUvKjLox7Yljt7FOoMhSldK7fAR4aaRH0kykwZrjgsVtrStqLjmN6Mg&#10;ayfZl9/t6XwgF06/l7zIs1qp4aDbLEAE6sJ/+N3eawXz6RxeZ+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eNT8MAAADcAAAADwAAAAAAAAAAAAAAAACYAgAAZHJzL2Rv&#10;d25yZXYueG1sUEsFBgAAAAAEAAQA9QAAAIgDAAAAAA==&#10;" path="m,3c,1,1,,3,,2,2,3,5,2,5,2,4,2,3,2,1v,,,,,c1,1,2,4,,3xe" fillcolor="#02a0bf" stroked="f">
                  <v:path arrowok="t" o:connecttype="custom" o:connectlocs="0,17;18,0;12,29;12,6;12,6;0,17" o:connectangles="0,0,0,0,0,0"/>
                </v:shape>
                <v:shape id="Freeform 934" o:spid="_x0000_s1060" style="position:absolute;left:1293;top:408;width:141;height:975;visibility:visible;mso-wrap-style:square;v-text-anchor:top" coordsize="2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26q8QA&#10;AADcAAAADwAAAGRycy9kb3ducmV2LnhtbERPTWvCQBC9F/wPywheSt1USonRVaQk1AoKpj30OGTH&#10;JJidjdk1Sf9991Do8fG+19vRNKKnztWWFTzPIxDEhdU1lwq+PrOnGITzyBoby6TghxxsN5OHNSba&#10;DnymPvelCCHsElRQed8mUrqiIoNublviwF1sZ9AH2JVSdziEcNPIRRS9SoM1h4YKW3qrqLjmd6Mg&#10;o6g/UBrvT03+PaT4fvs4Ph6Umk3H3QqEp9H/i//ce61g+RLmhzPh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tuqvEAAAA3AAAAA8AAAAAAAAAAAAAAAAAmAIAAGRycy9k&#10;b3ducmV2LnhtbFBLBQYAAAAABAAEAPUAAACJAwAAAAA=&#10;" path="m1,164v,-15,2,-24,,-37c1,124,1,120,1,118,,107,4,91,2,82,2,69,2,63,1,52,2,47,1,40,2,37,1,32,2,22,2,14,2,10,1,5,4,2,6,2,7,3,8,1,11,3,17,,21,2v2,4,-1,9,1,12c22,17,22,20,22,23v2,44,1,88,,133c21,158,21,163,21,164v-4,1,-13,,-20,xm17,151v-2,1,-1,6,,8c18,155,16,154,17,151xm14,153v,1,-1,4,,5c14,156,15,153,14,153xm13,126v-1,1,-1,8,,10c13,132,13,129,13,126xm3,126v,1,-1,3,,2c3,128,4,126,3,126xm4,108v-1,-1,,2,-1,1c5,110,1,114,3,115v1,-2,1,-4,1,-7xm7,90v,1,-1,4,,4c7,93,8,90,7,90xm11,90v,1,-1,3,,3c11,92,12,90,11,90xm18,89v,1,,4,,3c18,91,19,88,18,89xm6,80v,3,-1,9,1,7c5,87,8,81,6,80xm10,78v1,1,-1,4,1,5c11,81,12,78,10,78xm12,71v,1,-1,3,1,3c13,73,13,71,12,71xm21,65v,1,-1,4,,5c21,68,22,65,21,65xm14,65v,1,-1,4,,4c14,68,15,65,14,65xm18,64v,1,,2,1,2c19,65,20,64,18,64xm11,57v-1,1,-1,7,,9c11,63,11,60,11,57xm22,60v-1,,-1,2,-2,1c21,62,20,64,22,64v,-1,,-2,,-4xm14,60v,,,,,c14,62,14,63,14,64v1,,,-3,1,-5c13,59,12,60,12,62v2,1,1,-2,2,-2xm10,52v,,-2,1,-2,c8,51,8,51,8,51v1,,1,,2,c10,49,8,49,10,48v-2,,,,,-1c9,47,9,47,8,47v,4,-2,10,,14c8,57,8,56,8,54v1,,1,1,1,1c10,55,10,54,10,52xm21,50v-1,1,-1,8,,10c21,56,21,53,21,50xm14,55v,1,-1,4,1,4c14,58,16,55,14,55xm4,54v,,,,,c4,55,4,56,3,57v1,,1,,1,c4,56,4,55,4,54xm17,46v-1,2,-1,8,,10c17,53,17,50,17,46xm11,51v,1,-1,5,,5c11,54,12,51,11,51xm19,50v,1,-1,3,,3c19,52,20,50,19,50xm15,48v1,1,-1,4,1,4c15,51,17,48,15,48xm13,40v,3,,6,-1,7c12,47,12,48,13,48v,-2,1,-6,,-8xm3,43v1,1,-1,4,1,4c4,46,5,43,3,43xm15,45v1,,,2,1,2c16,46,17,44,15,45xm11,40v,1,-1,5,,5c11,43,12,39,11,40xm18,36v1,2,-1,7,2,8c19,42,19,40,19,38v-1,,,-2,-1,-2xm17,30v,,,,,c17,31,17,32,17,33v,,,,,c17,32,17,31,17,30xm14,28v-1,-1,,-3,-1,-3c13,27,11,31,13,33v,-2,-1,-5,1,-5xm20,24v,1,-1,4,,4c20,27,21,24,20,24xm16,4v-2,,-3,,-4,-1c12,4,13,5,14,5v,-2,2,,2,-1xe" fillcolor="#02a0bf" stroked="f">
                  <v:path arrowok="t" o:connecttype="custom" o:connectlocs="6,697;12,219;47,6;129,136;6,969;100,892;82,904;76,745;18,745;18,680;41,555;65,550;106,544;41,514;65,490;76,437;123,414;82,408;112,390;65,390;118,360;82,355;88,349;59,307;59,301;47,278;53,325;123,355;88,349;24,319;24,319;100,272;65,301;112,295;88,284;76,284;24,278;94,278;65,266;118,260;100,177;100,195;76,148;118,142;94,24;94,24" o:connectangles="0,0,0,0,0,0,0,0,0,0,0,0,0,0,0,0,0,0,0,0,0,0,0,0,0,0,0,0,0,0,0,0,0,0,0,0,0,0,0,0,0,0,0,0,0,0"/>
                  <o:lock v:ext="edit" verticies="t"/>
                </v:shape>
                <v:shape id="Freeform 935" o:spid="_x0000_s1061" style="position:absolute;left:1393;top:621;width:18;height:47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4A9cUA&#10;AADcAAAADwAAAGRycy9kb3ducmV2LnhtbESPS2sCQRCE74H8h6ED3uKsq4huHEVEg/HmCz02O70P&#10;stOz7kx0k1+fEQSPRVV9RU1mranElRpXWlbQ60YgiFOrS84VHPar9xEI55E1VpZJwS85mE1fXyaY&#10;aHvjLV13PhcBwi5BBYX3dSKlSwsy6Lq2Jg5eZhuDPsgml7rBW4CbSsZRNJQGSw4LBda0KCj93v0Y&#10;BafoK/6cL/t/+TqTMR7LwWWTnZXqvLXzDxCeWv8MP9prrWA86MH9TDgC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/gD1xQAAANwAAAAPAAAAAAAAAAAAAAAAAJgCAABkcnMv&#10;ZG93bnJldi54bWxQSwUGAAAAAAQABAD1AAAAigMAAAAA&#10;" path="m2,2v,2,,4,1,6c,7,2,2,1,v1,,,2,1,2xe" fillcolor="#02a0bf" stroked="f">
                  <v:path arrowok="t" o:connecttype="custom" o:connectlocs="12,12;18,47;6,0;12,12" o:connectangles="0,0,0,0"/>
                </v:shape>
                <v:shape id="Freeform 936" o:spid="_x0000_s1062" style="position:absolute;left:106;top:1448;width:18;height:18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sDMUA&#10;AADcAAAADwAAAGRycy9kb3ducmV2LnhtbESPQWvCQBSE7wX/w/KE3uqmIYimrlIUSw8tGFt6fs0+&#10;s6HZtzG7mvjvu4LgcZiZb5jFarCNOFPna8cKnicJCOLS6ZorBd9f26cZCB+QNTaOScGFPKyWo4cF&#10;5tr1XNB5HyoRIexzVGBCaHMpfWnIop+4ljh6B9dZDFF2ldQd9hFuG5kmyVRarDkuGGxpbaj825+s&#10;gmPxMZM9HU6/c/vzmb2lxS7bGKUex8PrC4hAQ7iHb+13rWCepXA9E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CwMxQAAANwAAAAPAAAAAAAAAAAAAAAAAJgCAABkcnMv&#10;ZG93bnJldi54bWxQSwUGAAAAAAQABAD1AAAAigMAAAAA&#10;" path="m2,3c,3,1,1,1,v2,,,2,1,3xe" fillcolor="#cbccce" stroked="f">
                  <v:path arrowok="t" o:connecttype="custom" o:connectlocs="12,18;6,0;12,18" o:connectangles="0,0,0"/>
                </v:shape>
                <v:shape id="Freeform 937" o:spid="_x0000_s1063" style="position:absolute;left:41;top:1395;width:12;height:59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qMaMUA&#10;AADcAAAADwAAAGRycy9kb3ducmV2LnhtbESPwW7CMBBE70j9B2sr9QZOSmhpGoMQaiUOcCjtB6zi&#10;JYkar1PbJOnfYyQkjqOZeaMp1qNpRU/ON5YVpLMEBHFpdcOVgp/vz+kShA/IGlvLpOCfPKxXD5MC&#10;c20H/qL+GCoRIexzVFCH0OVS+rImg35mO+LonawzGKJ0ldQOhwg3rXxOkhdpsOG4UGNH25rK3+PZ&#10;KBiyZZ9U2Wmxf2109vFnDqnTB6WeHsfNO4hAY7iHb+2dVvCWzeF6Jh4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oxoxQAAANwAAAAPAAAAAAAAAAAAAAAAAJgCAABkcnMv&#10;ZG93bnJldi54bWxQSwUGAAAAAAQABAD1AAAAigMAAAAA&#10;" path="m2,10c,9,1,4,1,v1,3,,8,1,10xe" fillcolor="#cbccce" stroked="f">
                  <v:path arrowok="t" o:connecttype="custom" o:connectlocs="12,59;6,0;12,59" o:connectangles="0,0,0"/>
                </v:shape>
                <v:shape id="Freeform 938" o:spid="_x0000_s1064" style="position:absolute;left:76;top:1407;width:1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p/6cYA&#10;AADcAAAADwAAAGRycy9kb3ducmV2LnhtbESPUUvDQBCE3wX/w7GCL6W9KKVo7LW0QkFECo2tvq65&#10;NReb3Yu5axv/fU8QfBxm5htmOu+5UUfqQu3FwM0oA0VSeltLZWD7uhregQoRxWLjhQz8UID57PJi&#10;irn1J9nQsYiVShAJORpwMba51qF0xBhGviVJ3qfvGGOSXaVth6cE50bfZtlEM9aSFhy29Oio3BcH&#10;NvDxwm/b7/XgnSM/D1yxXC3wa2fM9VW/eAAVqY//4b/2kzVwPx7D75l0BPTs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p/6cYAAADcAAAADwAAAAAAAAAAAAAAAACYAgAAZHJz&#10;L2Rvd25yZXYueG1sUEsFBgAAAAAEAAQA9QAAAIsDAAAAAA==&#10;" path="m,3v,,,,,c,2,,1,,,,,,,,,,1,,2,,3xe" fillcolor="#cbccce" stroked="f">
                  <v:path arrowok="t" o:connecttype="custom" o:connectlocs="0,18;0,18;0,0;0,0;0,18" o:connectangles="0,0,0,0,0"/>
                </v:shape>
                <v:shape id="Freeform 939" o:spid="_x0000_s1065" style="position:absolute;left:65;top:1259;width:11;height:136;visibility:visible;mso-wrap-style:square;v-text-anchor:top" coordsize="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ibX8YA&#10;AADcAAAADwAAAGRycy9kb3ducmV2LnhtbESPQWsCMRSE7wX/Q3hCL6VmrVrqahQpVTwpa0vPz81z&#10;d9vNy5KkuvrrG0HwOMzMN8x03ppaHMn5yrKCfi8BQZxbXXGh4Otz+fwGwgdkjbVlUnAmD/NZ52GK&#10;qbYnzui4C4WIEPYpKihDaFIpfV6SQd+zDXH0DtYZDFG6QmqHpwg3tXxJkldpsOK4UGJD7yXlv7s/&#10;o2C/2Fbcrt3Pue+zVfa9erp8DDZKPXbbxQREoDbcw7f2WisYD0dwPROP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ibX8YAAADcAAAADwAAAAAAAAAAAAAAAACYAgAAZHJz&#10;L2Rvd25yZXYueG1sUEsFBgAAAAAEAAQA9QAAAIsDAAAAAA==&#10;" path="m2,23c1,21,1,17,1,16,,12,1,3,2,v-1,8,,14,,23xe" fillcolor="#cbccce" stroked="f">
                  <v:path arrowok="t" o:connecttype="custom" o:connectlocs="11,136;6,95;11,0;11,136" o:connectangles="0,0,0,0"/>
                </v:shape>
                <v:shape id="Freeform 940" o:spid="_x0000_s1066" style="position:absolute;left:41;top:1312;width:12;height:77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m9M8MA&#10;AADcAAAADwAAAGRycy9kb3ducmV2LnhtbESPQWvCQBSE7wX/w/KE3upGKaKpm6ARaW9itD0/ss9N&#10;aPZtyG40/fddodDjMDPfMJt8tK24Ue8bxwrmswQEceV0w0bB5Xx4WYHwAVlj65gU/JCHPJs8bTDV&#10;7s4nupXBiAhhn6KCOoQuldJXNVn0M9cRR+/qeoshyt5I3eM9wm0rF0mylBYbjgs1dlTUVH2Xg1Xw&#10;aYbhut/5vaTKvBfJrjh+taVSz9Nx+wYi0Bj+w3/tD61g/bqEx5l4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m9M8MAAADcAAAADwAAAAAAAAAAAAAAAACYAgAAZHJzL2Rv&#10;d25yZXYueG1sUEsFBgAAAAAEAAQA9QAAAIgDAAAAAA==&#10;" path="m1,13c,10,1,4,1,v1,3,,9,,13xe" fillcolor="#cbccce" stroked="f">
                  <v:path arrowok="t" o:connecttype="custom" o:connectlocs="6,77;6,0;6,77" o:connectangles="0,0,0"/>
                </v:shape>
                <v:shape id="Freeform 941" o:spid="_x0000_s1067" style="position:absolute;left:29;top:1324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jhnsYA&#10;AADcAAAADwAAAGRycy9kb3ducmV2LnhtbESPUUvDQBCE3wv+h2OFvhR7sUi1sddShYKIFExbfV1z&#10;ay6a3Yu5s43/3hOEPg4z8w0zX/bcqAN1ofZi4HKcgSIpva2lMrDbri9uQIWIYrHxQgZ+KMBycTaY&#10;Y279UZ7pUMRKJYiEHA24GNtc61A6Ygxj35Ik7913jDHJrtK2w2OCc6MnWTbVjLWkBYct3TsqP4tv&#10;NvD2xC+7r83olSM/jlxxt17hx96Y4Xm/ugUVqY+n8H/7wRqYXV3D35l0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jhnsYAAADcAAAADwAAAAAAAAAAAAAAAACYAgAAZHJz&#10;L2Rvd25yZXYueG1sUEsFBgAAAAAEAAQA9QAAAIsDAAAAAA==&#10;" path="m1,3v,,,,-1,c1,2,1,1,1,v,,,,,c1,1,1,2,1,3xe" fillcolor="#cbccce" stroked="f">
                  <v:path arrowok="t" o:connecttype="custom" o:connectlocs="6,18;0,18;6,0;6,0;6,18" o:connectangles="0,0,0,0,0"/>
                </v:shape>
                <v:shape id="Freeform 942" o:spid="_x0000_s1068" style="position:absolute;left:23;top:1295;width:18;height:17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b5sIA&#10;AADcAAAADwAAAGRycy9kb3ducmV2LnhtbERPz2vCMBS+C/4P4Qm7aTopop1RxsbGDhOsys7P5tkU&#10;m5euibb+9+YgePz4fi/Xva3FlVpfOVbwOklAEBdOV1wqOOy/xnMQPiBrrB2Tght5WK+GgyVm2nWc&#10;03UXShFD2GeowITQZFL6wpBFP3ENceROrrUYImxLqVvsYrit5TRJZtJixbHBYEMfhorz7mIV/Oe/&#10;c9nR6XJc2L9N+j3Nt+mnUepl1L+/gQjUh6f44f7RChZpXBvPxCM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9BvmwgAAANwAAAAPAAAAAAAAAAAAAAAAAJgCAABkcnMvZG93&#10;bnJldi54bWxQSwUGAAAAAAQABAD1AAAAhwMAAAAA&#10;" path="m2,3c,3,1,1,1,v2,,,2,1,3xe" fillcolor="#cbccce" stroked="f">
                  <v:path arrowok="t" o:connecttype="custom" o:connectlocs="12,17;6,0;12,17" o:connectangles="0,0,0"/>
                </v:shape>
                <v:shape id="Freeform 943" o:spid="_x0000_s1069" style="position:absolute;left:47;top:1277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FKocYA&#10;AADcAAAADwAAAGRycy9kb3ducmV2LnhtbESP3WoCMRSE7wu+QzhC72rWIsVdjSKFYksp+Ad6edwc&#10;s6ubk+0m1fXtG0HwcpiZb5jxtLWVOFPjS8cK+r0EBHHudMlGwWb98TIE4QOyxsoxKbiSh+mk8zTG&#10;TLsLL+m8CkZECPsMFRQh1JmUPi/Iou+5mjh6B9dYDFE2RuoGLxFuK/maJG/SYslxocCa3gvKT6s/&#10;q2BrNkf9tf39Tpfz+c/sWi72u4FR6rnbzkYgArXhEb63P7WCdJDC7Uw8AnL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FKocYAAADcAAAADwAAAAAAAAAAAAAAAACYAgAAZHJz&#10;L2Rvd25yZXYueG1sUEsFBgAAAAAEAAQA9QAAAIsDAAAAAA==&#10;" path="m1,4c,4,1,1,1,v1,,,3,,4xe" fillcolor="#cbccce" stroked="f">
                  <v:path arrowok="t" o:connecttype="custom" o:connectlocs="6,24;6,0;6,24" o:connectangles="0,0,0"/>
                </v:shape>
                <v:shape id="Freeform 944" o:spid="_x0000_s1070" style="position:absolute;left:29;top:1200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Mu8MA&#10;AADcAAAADwAAAGRycy9kb3ducmV2LnhtbERPTU/CQBC9k/gfNmPiDbYiGKndEiESuIKFxNukO7aV&#10;7mzTXdvCr2cPJB5f3neyHEwtOmpdZVnB8yQCQZxbXXGhIPvajN9AOI+ssbZMCi7kYJk+jBKMte15&#10;T93BFyKEsItRQel9E0vp8pIMuoltiAP3Y1uDPsC2kLrFPoSbWk6j6FUarDg0lNjQuqT8fPgzCq7H&#10;KD91s3P2+/nSf09X+rI9ZZVST4/DxzsIT4P/F9/dO61gMQ/zw5lwBG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PMu8MAAADcAAAADwAAAAAAAAAAAAAAAACYAgAAZHJzL2Rv&#10;d25yZXYueG1sUEsFBgAAAAAEAAQA9QAAAIgDAAAAAA==&#10;" path="m1,3c,3,1,1,1,v1,,,2,,3xe" fillcolor="#cbccce" stroked="f">
                  <v:path arrowok="t" o:connecttype="custom" o:connectlocs="6,18;6,0;6,18" o:connectangles="0,0,0"/>
                </v:shape>
                <v:shape id="Freeform 945" o:spid="_x0000_s1071" style="position:absolute;left:88;top:1182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7QescA&#10;AADcAAAADwAAAGRycy9kb3ducmV2LnhtbESPQWsCMRSE74X+h/AK3rpZxUrdGkUKokUEtYI9vm5e&#10;s9tuXtZN1PXfG0HocZiZb5jRpLWVOFHjS8cKukkKgjh3umSjYPc5e34F4QOyxsoxKbiQh8n48WGE&#10;mXZn3tBpG4yIEPYZKihCqDMpfV6QRZ+4mjh6P66xGKJsjNQNniPcVrKXpgNpseS4UGBN7wXlf9uj&#10;VbA3u1/9sT8sh5v5fDW9lOvvr75RqvPUTt9ABGrDf/jeXmgFw5cu3M7EIyDH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e0HrHAAAA3AAAAA8AAAAAAAAAAAAAAAAAmAIAAGRy&#10;cy9kb3ducmV2LnhtbFBLBQYAAAAABAAEAPUAAACMAwAAAAA=&#10;" path="m1,4c,4,1,1,1,v1,,,3,,4xe" fillcolor="#cbccce" stroked="f">
                  <v:path arrowok="t" o:connecttype="custom" o:connectlocs="6,24;6,0;6,24" o:connectangles="0,0,0"/>
                </v:shape>
                <v:shape id="Freeform 946" o:spid="_x0000_s1072" style="position:absolute;left:47;top:1105;width:18;height:77;visibility:visible;mso-wrap-style:square;v-text-anchor:top" coordsize="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ZyQ8QA&#10;AADcAAAADwAAAGRycy9kb3ducmV2LnhtbESPQWvCQBSE7wX/w/IKvRTdNFDR1FVEUHroJSqeH9nX&#10;TWj2bdzdJum/7wqCx2FmvmFWm9G2oicfGscK3mYZCOLK6YaNgvNpP12ACBFZY+uYFPxRgM168rTC&#10;QruBS+qP0YgE4VCggjrGrpAyVDVZDDPXESfv23mLMUlvpPY4JLhtZZ5lc2mx4bRQY0e7mqqf469V&#10;UF5O14vpX7Mr7vxXVcbh0OVGqZfncfsBItIYH+F7+1MrWL7ncDu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2ckPEAAAA3AAAAA8AAAAAAAAAAAAAAAAAmAIAAGRycy9k&#10;b3ducmV2LnhtbFBLBQYAAAAABAAEAPUAAACJAwAAAAA=&#10;" path="m2,13c,9,2,5,1,2,3,3,1,,3,1,3,5,2,9,2,13xe" fillcolor="#cbccce" stroked="f">
                  <v:path arrowok="t" o:connecttype="custom" o:connectlocs="12,77;6,12;18,6;12,77" o:connectangles="0,0,0,0"/>
                </v:shape>
                <v:shape id="Freeform 947" o:spid="_x0000_s1073" style="position:absolute;left:17;top:1123;width:12;height:4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JCeMYA&#10;AADcAAAADwAAAGRycy9kb3ducmV2LnhtbESPQWvCQBSE74X+h+UVvNWNpopNXaUISm7S2Fp6e2Rf&#10;s8Hs25Ddmvjv3YLgcZiZb5jlerCNOFPna8cKJuMEBHHpdM2Vgs/D9nkBwgdkjY1jUnAhD+vV48MS&#10;M+16/qBzESoRIewzVGBCaDMpfWnIoh+7ljh6v66zGKLsKqk77CPcNnKaJHNpsea4YLCljaHyVPxZ&#10;Bek2n+z2+alIj9/7r/5l2JnDz1Sp0dPw/gYi0BDu4Vs71wpeZyn8n4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JCeMYAAADcAAAADwAAAAAAAAAAAAAAAACYAgAAZHJz&#10;L2Rvd25yZXYueG1sUEsFBgAAAAAEAAQA9QAAAIsDAAAAAA==&#10;" path="m1,8c,7,1,1,2,v,2,,5,-1,8xe" fillcolor="#cbccce" stroked="f">
                  <v:path arrowok="t" o:connecttype="custom" o:connectlocs="6,48;12,0;6,48" o:connectangles="0,0,0"/>
                </v:shape>
                <v:shape id="Freeform 948" o:spid="_x0000_s1074" style="position:absolute;left:35;top:1070;width:24;height:41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QDp8UA&#10;AADcAAAADwAAAGRycy9kb3ducmV2LnhtbESPT2vCQBTE7wW/w/KE3ppNxb/RVYqoiNpDo+D1kX1N&#10;QrNvQ3arybd3hUKPw8z8hlmsWlOJGzWutKzgPYpBEGdWl5wruJy3b1MQziNrrCyTgo4crJa9lwUm&#10;2t75i26pz0WAsEtQQeF9nUjpsoIMusjWxMH7to1BH2STS93gPcBNJQdxPJYGSw4LBda0Lij7SX+N&#10;gtMV0254vAw+60O2685dutGTUqnXfvsxB+Gp9f/hv/ZeK5iNhvA8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FAOnxQAAANwAAAAPAAAAAAAAAAAAAAAAAJgCAABkcnMv&#10;ZG93bnJldi54bWxQSwUGAAAAAAQABAD1AAAAigMAAAAA&#10;" path="m3,7c,7,2,2,1,,4,,2,5,3,7xe" fillcolor="#cbccce" stroked="f">
                  <v:path arrowok="t" o:connecttype="custom" o:connectlocs="18,41;6,0;18,41" o:connectangles="0,0,0"/>
                </v:shape>
                <v:shape id="Freeform 949" o:spid="_x0000_s1075" style="position:absolute;left:71;top:999;width:17;height:41;visibility:visible;mso-wrap-style:square;v-text-anchor:top" coordsize="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UpI8IA&#10;AADcAAAADwAAAGRycy9kb3ducmV2LnhtbESPQYvCMBSE78L+h/AEb5oqdLfbNcoiCAVPuiIeH82z&#10;LTYvJYm2/nuzIHgcZuYbZrkeTCvu5HxjWcF8loAgLq1uuFJw/NtOMxA+IGtsLZOCB3lYrz5GS8y1&#10;7XlP90OoRISwz1FBHUKXS+nLmgz6me2Io3exzmCI0lVSO+wj3LRykSSf0mDDcaHGjjY1ldfDzSjY&#10;3S5Dduq/sn2KhS4yl2zPdFVqMh5+f0AEGsI7/GoXWsF3msL/mX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dSkjwgAAANwAAAAPAAAAAAAAAAAAAAAAAJgCAABkcnMvZG93&#10;bnJldi54bWxQSwUGAAAAAAQABAD1AAAAhwMAAAAA&#10;" path="m2,7c,6,2,2,1,v2,1,,5,1,7xe" fillcolor="#cbccce" stroked="f">
                  <v:path arrowok="t" o:connecttype="custom" o:connectlocs="11,41;6,0;11,41" o:connectangles="0,0,0"/>
                </v:shape>
                <v:shape id="Freeform 950" o:spid="_x0000_s1076" style="position:absolute;left:76;top:946;width:12;height:29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apsUA&#10;AADcAAAADwAAAGRycy9kb3ducmV2LnhtbESPW2sCMRSE34X+h3AKvmmi4G01SisoPhW8ID4eN8fd&#10;bTcn6ybq+u8bodDHYWa+YWaLxpbiTrUvHGvodRUI4tSZgjMNh/2qMwbhA7LB0jFpeJKHxfytNcPE&#10;uAdv6b4LmYgQ9glqyEOoEil9mpNF33UVcfQurrYYoqwzaWp8RLgtZV+pobRYcFzIsaJlTunP7mY1&#10;ZOfrIYyOg+3x9DUaW6Wa3vr7U+v2e/MxBRGoCf/hv/bGaJgMhvA6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NqmxQAAANwAAAAPAAAAAAAAAAAAAAAAAJgCAABkcnMv&#10;ZG93bnJldi54bWxQSwUGAAAAAAQABAD1AAAAigMAAAAA&#10;" path="m1,5c,5,1,2,1,v1,1,,3,,5xe" fillcolor="#cbccce" stroked="f">
                  <v:path arrowok="t" o:connecttype="custom" o:connectlocs="6,29;6,0;6,29" o:connectangles="0,0,0"/>
                </v:shape>
                <v:shape id="Freeform 951" o:spid="_x0000_s1077" style="position:absolute;left:11;top:940;width:12;height:30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R/PcUA&#10;AADcAAAADwAAAGRycy9kb3ducmV2LnhtbESPT2sCMRTE7wW/Q3iCt5pY0LVbo9iCxZPgH6TH181z&#10;d3Xzst2kun57Iwgeh5n5DTOZtbYSZ2p86VjDoK9AEGfOlJxr2G0Xr2MQPiAbrByThit5mE07LxNM&#10;jbvwms6bkIsIYZ+ihiKEOpXSZwVZ9H1XE0fv4BqLIcoml6bBS4TbSr4pNZIWS44LBdb0VVB22vxb&#10;Dfnv3y4k++F6/7NKxlapdvB9/NS6123nHyACteEZfrSXRsP7MIH7mX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ZH89xQAAANwAAAAPAAAAAAAAAAAAAAAAAJgCAABkcnMv&#10;ZG93bnJldi54bWxQSwUGAAAAAAQABAD1AAAAigMAAAAA&#10;" path="m1,5c,4,1,1,1,v1,,,3,,5xe" fillcolor="#cbccce" stroked="f">
                  <v:path arrowok="t" o:connecttype="custom" o:connectlocs="6,30;6,0;6,30" o:connectangles="0,0,0"/>
                </v:shape>
                <v:shape id="Freeform 952" o:spid="_x0000_s1078" style="position:absolute;left:6;top:893;width:17;height:23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zMaMEA&#10;AADcAAAADwAAAGRycy9kb3ducmV2LnhtbERPz2vCMBS+C/sfwhvsIjNVUGZnlCEKOwlW6fnZvLWd&#10;zUtIou3+++UgePz4fq82g+nEnXxoLSuYTjIQxJXVLdcKzqf9+weIEJE1dpZJwR8F2KxfRivMte35&#10;SPci1iKFcMhRQROjy6UMVUMGw8Q64sT9WG8wJuhrqT32Kdx0cpZlC2mw5dTQoKNtQ9W1uBkFv6Ur&#10;+p3zy6yU9XhxuRz4OoyVensdvj5BRBriU/xwf2sFy3lam86k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szGjBAAAA3AAAAA8AAAAAAAAAAAAAAAAAmAIAAGRycy9kb3du&#10;cmV2LnhtbFBLBQYAAAAABAAEAPUAAACGAwAAAAA=&#10;" path="m2,4c,4,2,1,1,,3,,2,3,2,4xe" fillcolor="#cbccce" stroked="f">
                  <v:path arrowok="t" o:connecttype="custom" o:connectlocs="11,23;6,0;11,23" o:connectangles="0,0,0"/>
                </v:shape>
                <v:shape id="Freeform 953" o:spid="_x0000_s1079" style="position:absolute;left:6;top:869;width:5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GqsYA&#10;AADcAAAADwAAAGRycy9kb3ducmV2LnhtbESPUUvDQBCE3wX/w7GCL8VeFBQbey1VKIiUQtPavq65&#10;NRfN7sXc2ab/3isIfRxm5htmPO25UXvqQu3FwO0wA0VSeltLZWCznt88ggoRxWLjhQwcKcB0cnkx&#10;xtz6g6xoX8RKJYiEHA24GNtc61A6YgxD35Ik79N3jDHJrtK2w0OCc6PvsuxBM9aSFhy29OKo/C5+&#10;2cDHgrebn+Vgx5HfBq54ns/w692Y66t+9gQqUh/P4f/2qzUwuh/B6Uw6Anr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JGqsYAAADcAAAADwAAAAAAAAAAAAAAAACYAgAAZHJz&#10;L2Rvd25yZXYueG1sUEsFBgAAAAAEAAQA9QAAAIsDAAAAAA==&#10;" path="m1,2c,3,,,1,v,1,,2,,2xe" fillcolor="#cbccce" stroked="f">
                  <v:path arrowok="t" o:connecttype="custom" o:connectlocs="5,12;5,0;5,12" o:connectangles="0,0,0"/>
                </v:shape>
                <v:shape id="Freeform 954" o:spid="_x0000_s1080" style="position:absolute;left:88;top:703;width:12;height:119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OLiMUA&#10;AADcAAAADwAAAGRycy9kb3ducmV2LnhtbERPy2rCQBTdF/yH4QrdlDqxiJjUSRBBWroo+CjB3TVz&#10;86CZOzEz1div7yyELg/nvcwG04oL9a6xrGA6iUAQF1Y3XCk47DfPCxDOI2tsLZOCGznI0tHDEhNt&#10;r7yly85XIoSwS1BB7X2XSOmKmgy6ie2IA1fa3qAPsK+k7vEawk0rX6JoLg02HBpq7GhdU/G9+zEK&#10;Po6fvozzzaw7TZ+25e/5bf0V50o9jofVKwhPg/8X393vWkE8D/PDmX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44uIxQAAANwAAAAPAAAAAAAAAAAAAAAAAJgCAABkcnMv&#10;ZG93bnJldi54bWxQSwUGAAAAAAQABAD1AAAAigMAAAAA&#10;" path="m1,20c,15,,5,2,,2,7,1,13,1,20xe" fillcolor="#cbccce" stroked="f">
                  <v:path arrowok="t" o:connecttype="custom" o:connectlocs="6,119;12,0;6,119" o:connectangles="0,0,0"/>
                </v:shape>
                <v:shape id="Freeform 955" o:spid="_x0000_s1081" style="position:absolute;left:76;top:763;width:12;height:41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HwOMYA&#10;AADcAAAADwAAAGRycy9kb3ducmV2LnhtbESPzWrDMBCE74G8g9hCLiGRnYNo3CihBAqFUsjfJbfF&#10;2tpOrJWRVMft01eBQI/DzHzDrDaDbUVPPjSONeTzDARx6UzDlYbT8W32DCJEZIOtY9LwQwE26/Fo&#10;hYVxN95Tf4iVSBAOBWqoY+wKKUNZk8Uwdx1x8r6ctxiT9JU0Hm8Jblu5yDIlLTacFmrsaFtTeT18&#10;Ww3Ts88/+4v7XV4+VFvGnfLHq9J68jS8voCINMT/8KP9bjQsVQ73M+k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HwOMYAAADcAAAADwAAAAAAAAAAAAAAAACYAgAAZHJz&#10;L2Rvd25yZXYueG1sUEsFBgAAAAAEAAQA9QAAAIsDAAAAAA==&#10;" path="m1,7c,6,,1,2,,2,2,1,5,1,7xe" fillcolor="#cbccce" stroked="f">
                  <v:path arrowok="t" o:connecttype="custom" o:connectlocs="6,41;12,0;6,41" o:connectangles="0,0,0"/>
                </v:shape>
                <v:shape id="Freeform 956" o:spid="_x0000_s1082" style="position:absolute;left:112;top:745;width:12;height:59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N1k8UA&#10;AADcAAAADwAAAGRycy9kb3ducmV2LnhtbESPzW7CMBCE70h9B2srcQMHFH6aYhBCReIAB9I+wCpe&#10;kqjxOrXdJH37GgmJ42hmvtFsdoNpREfO15YVzKYJCOLC6ppLBV+fx8kahA/IGhvLpOCPPOy2L6MN&#10;Ztr2fKUuD6WIEPYZKqhCaDMpfVGRQT+1LXH0btYZDFG6UmqHfYSbRs6TZCkN1hwXKmzpUFHxnf8a&#10;BX267pIyvS3Oq1qnHz/mMnP6otT4ddi/gwg0hGf40T5pBW/LOdzPxCM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3WTxQAAANwAAAAPAAAAAAAAAAAAAAAAAJgCAABkcnMv&#10;ZG93bnJldi54bWxQSwUGAAAAAAQABAD1AAAAigMAAAAA&#10;" path="m2,10c,8,1,2,2,v,3,,7,,10xe" fillcolor="#cbccce" stroked="f">
                  <v:path arrowok="t" o:connecttype="custom" o:connectlocs="12,59;12,0;12,59" o:connectangles="0,0,0"/>
                </v:shape>
                <v:shape id="Freeform 957" o:spid="_x0000_s1083" style="position:absolute;left:17;top:768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2YccYA&#10;AADcAAAADwAAAGRycy9kb3ducmV2LnhtbESPQWvCQBSE7wX/w/KE3upGLaIxG7Glpb1Wo+DtkX0m&#10;0ezbkN0msb++WxB6HGbmGybZDKYWHbWusqxgOolAEOdWV1woyPbvT0sQziNrrC2Tghs52KSjhwRj&#10;bXv+om7nCxEg7GJUUHrfxFK6vCSDbmIb4uCdbWvQB9kWUrfYB7ip5SyKFtJgxWGhxIZeS8qvu2+j&#10;4OcQ5cfu+Zpd3ub9afaibx/HrFLqcTxs1yA8Df4/fG9/agWrxRz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2YccYAAADcAAAADwAAAAAAAAAAAAAAAACYAgAAZHJz&#10;L2Rvd25yZXYueG1sUEsFBgAAAAAEAAQA9QAAAIsDAAAAAA==&#10;" path="m1,2c,3,,1,,,2,,1,2,1,2xe" fillcolor="#cbccce" stroked="f">
                  <v:path arrowok="t" o:connecttype="custom" o:connectlocs="6,12;0,0;6,12" o:connectangles="0,0,0"/>
                </v:shape>
                <v:shape id="Freeform 958" o:spid="_x0000_s1084" style="position:absolute;left:82;top:733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8jicYA&#10;AADcAAAADwAAAGRycy9kb3ducmV2LnhtbESPUUvDQBCE3wX/w7GCL6W9KFI09lqqUBAphcZWX9fc&#10;motm92Lu2qb/vlcQfBxm5htmMuu5UXvqQu3FwM0oA0VSeltLZWDzthjegwoRxWLjhQwcKcBsenkx&#10;wdz6g6xpX8RKJYiEHA24GNtc61A6Ygwj35Ik78t3jDHJrtK2w0OCc6Nvs2ysGWtJCw5benZU/hQ7&#10;NvC55PfN72rwwZFfB654Wszxe2vM9VU/fwQVqY//4b/2izXwML6D85l0BPT0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8jicYAAADcAAAADwAAAAAAAAAAAAAAAACYAgAAZHJz&#10;L2Rvd25yZXYueG1sUEsFBgAAAAAEAAQA9QAAAIsDAAAAAA==&#10;" path="m1,3c,3,,3,,3,,2,,1,,,,,1,,1,v,1,,2,,3xe" fillcolor="#cbccce" stroked="f">
                  <v:path arrowok="t" o:connecttype="custom" o:connectlocs="6,18;0,18;0,0;6,0;6,18" o:connectangles="0,0,0,0,0"/>
                </v:shape>
                <v:shape id="Freeform 959" o:spid="_x0000_s1085" style="position:absolute;left:112;top:698;width:12;height:35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dXMQA&#10;AADcAAAADwAAAGRycy9kb3ducmV2LnhtbESPS4sCMRCE74L/IbTgTTMqio5GUXHBwx5cX+dm0vNg&#10;Jp1hEnV2f/1mQdhjUVVfUatNayrxpMYVlhWMhhEI4sTqgjMF18vHYA7CeWSNlWVS8E0ONutuZ4Wx&#10;ti/+oufZZyJA2MWoIPe+jqV0SU4G3dDWxMFLbWPQB9lkUjf4CnBTyXEUzaTBgsNCjjXtc0rK88Mo&#10;SA+n8pZ+anPzP4tdObH3Ws/vSvV77XYJwlPr/8Pv9lErWMym8HcmHA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q3VzEAAAA3AAAAA8AAAAAAAAAAAAAAAAAmAIAAGRycy9k&#10;b3ducmV2LnhtbFBLBQYAAAAABAAEAPUAAACJAwAAAAA=&#10;" path="m1,6c,5,1,2,1,v,,1,,1,c1,1,1,2,2,3v-2,,,2,,2c1,5,1,5,1,6xe" fillcolor="#cbccce" stroked="f">
                  <v:path arrowok="t" o:connecttype="custom" o:connectlocs="6,35;6,0;12,0;12,18;12,29;6,35" o:connectangles="0,0,0,0,0,0"/>
                </v:shape>
                <v:shape id="Freeform 960" o:spid="_x0000_s1086" style="position:absolute;left:76;top:692;width:6;height:17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YZcYA&#10;AADcAAAADwAAAGRycy9kb3ducmV2LnhtbESPQUvDQBSE74L/YXlCL8Vu9BBq7LZUoSClCKZVr8/s&#10;MxvNexuz2zb+e7dQ8DjMzDfMbDFwqw7Uh8aLgZtJBoqk8raR2sBuu7qeggoRxWLrhQz8UoDF/PJi&#10;hoX1R3mhQxlrlSASCjTgYuwKrUPliDFMfEeSvE/fM8Yk+1rbHo8Jzq2+zbJcMzaSFhx29Oio+i73&#10;bOBjw2+7n+fxO0dej135sFri16sxo6theQ8q0hD/w+f2kzVwl+dwOpOOgJ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EYZcYAAADcAAAADwAAAAAAAAAAAAAAAACYAgAAZHJz&#10;L2Rvd25yZXYueG1sUEsFBgAAAAAEAAQA9QAAAIsDAAAAAA==&#10;" path="m1,3c,3,,3,,3,,2,,1,,,,,,,1,v,1,,2,,3xe" fillcolor="#cbccce" stroked="f">
                  <v:path arrowok="t" o:connecttype="custom" o:connectlocs="6,17;0,17;0,0;6,0;6,17" o:connectangles="0,0,0,0,0"/>
                </v:shape>
                <v:shape id="Freeform 961" o:spid="_x0000_s1087" style="position:absolute;left:82;top:686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pEasMA&#10;AADcAAAADwAAAGRycy9kb3ducmV2LnhtbESP0WrCQBRE3wv+w3IF3+pG0ZimriKiGB9r+wGX7G0S&#10;zN4Nu6uJf+8WCj4OM3OGWW8H04o7Od9YVjCbJiCIS6sbrhT8fB/fMxA+IGtsLZOCB3nYbkZva8y1&#10;7fmL7pdQiQhhn6OCOoQul9KXNRn0U9sRR+/XOoMhSldJ7bCPcNPKeZKk0mDDcaHGjvY1ldfLzSjo&#10;T8vbOVtdC9dlu3J58Md0UcyUmoyH3SeIQEN4hf/bhVbwka7g70w8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pEasMAAADcAAAADwAAAAAAAAAAAAAAAACYAgAAZHJzL2Rv&#10;d25yZXYueG1sUEsFBgAAAAAEAAQA9QAAAIgDAAAAAA==&#10;" path="m1,2c,2,1,1,,,2,,1,1,1,2xe" fillcolor="#cbccce" stroked="f">
                  <v:path arrowok="t" o:connecttype="custom" o:connectlocs="6,12;0,0;6,12" o:connectangles="0,0,0"/>
                </v:shape>
                <v:shape id="Freeform 962" o:spid="_x0000_s1088" style="position:absolute;left:88;top:662;width:12;height:30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ch8sIA&#10;AADcAAAADwAAAGRycy9kb3ducmV2LnhtbERPy4rCMBTdC/5DuAPuNFEYH9UoOjDiasAH4vLaXNs6&#10;zU2nidr5e7MQXB7Oe7ZobCnuVPvCsYZ+T4EgTp0pONNw2H93xyB8QDZYOiYN/+RhMW+3ZpgY9+At&#10;3XchEzGEfYIa8hCqREqf5mTR91xFHLmLqy2GCOtMmhofMdyWcqDUUFosODbkWNFXTunv7mY1ZOe/&#10;QxgdP7fH089obJVq+uvrSuvOR7OcggjUhLf45d4YDZNhXBvPx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lyHywgAAANwAAAAPAAAAAAAAAAAAAAAAAJgCAABkcnMvZG93&#10;bnJldi54bWxQSwUGAAAAAAQABAD1AAAAhwMAAAAA&#10;" path="m1,5c,5,,,1,v,2,,4,1,5c1,5,1,5,1,5xe" fillcolor="#cbccce" stroked="f">
                  <v:path arrowok="t" o:connecttype="custom" o:connectlocs="6,30;6,0;12,30;6,30" o:connectangles="0,0,0,0"/>
                </v:shape>
                <v:shape id="Freeform 963" o:spid="_x0000_s1089" style="position:absolute;left:94;top:603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6MF8YA&#10;AADcAAAADwAAAGRycy9kb3ducmV2LnhtbESPQUvDQBSE74L/YXmCl2I39VBs7LbUQkGkFIxRr8/s&#10;MxvNexuza5v++25B8DjMzDfMfDlwq/bUh8aLgck4A0VSedtIbaB82dzcgQoRxWLrhQwcKcBycXkx&#10;x9z6gzzTvoi1ShAJORpwMXa51qFyxBjGviNJ3qfvGWOSfa1tj4cE51bfZtlUMzaSFhx2tHZUfRe/&#10;bOBjy2/lz270zpGfRq542Kzw69WY66thdQ8q0hD/w3/tR2tgNp3B+Uw6Anpx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56MF8YAAADcAAAADwAAAAAAAAAAAAAAAACYAgAAZHJz&#10;L2Rvd25yZXYueG1sUEsFBgAAAAAEAAQA9QAAAIsDAAAAAA==&#10;" path="m1,3c,3,,3,,3,,2,,1,,,,,1,,1,v,1,,2,,3xe" fillcolor="#cbccce" stroked="f">
                  <v:path arrowok="t" o:connecttype="custom" o:connectlocs="6,18;0,18;0,0;6,0;6,18" o:connectangles="0,0,0,0,0"/>
                </v:shape>
                <v:shape id="Freeform 964" o:spid="_x0000_s1090" style="position:absolute;left:23;top:497;width:12;height:29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7KcIA&#10;AADcAAAADwAAAGRycy9kb3ducmV2LnhtbERPy4rCMBTdD/gP4QruxkRBq9UoMwMjrgQfyCzvNNe2&#10;M81NbaLWvzcLweXhvOfL1lbiSo0vHWsY9BUI4syZknMNh/33+wSED8gGK8ek4U4elovO2xxT4268&#10;pesu5CKGsE9RQxFCnUrps4Is+r6riSN3co3FEGGTS9PgLYbbSg6VGkuLJceGAmv6Kij7312shvz3&#10;fAjJcbQ9/mySiVWqHaz+PrXudduPGYhAbXiJn+610TBN4v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OLspwgAAANwAAAAPAAAAAAAAAAAAAAAAAJgCAABkcnMvZG93&#10;bnJldi54bWxQSwUGAAAAAAQABAD1AAAAhwMAAAAA&#10;" path="m2,5c1,5,1,5,,5,,3,,2,,,1,1,1,4,2,5xe" fillcolor="#cbccce" stroked="f">
                  <v:path arrowok="t" o:connecttype="custom" o:connectlocs="12,29;0,29;0,0;12,29" o:connectangles="0,0,0,0"/>
                </v:shape>
                <v:shape id="Freeform 965" o:spid="_x0000_s1091" style="position:absolute;left:59;top:479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ZCMUA&#10;AADcAAAADwAAAGRycy9kb3ducmV2LnhtbESP0WrCQBRE3wv+w3KFvtVNpNgaXcUKQkgfSqwfcMle&#10;s9Hs3TS7avz7bqHg4zAzZ5jlerCtuFLvG8cK0kkCgrhyuuFaweF79/IOwgdkja1jUnAnD+vV6GmJ&#10;mXY3Lum6D7WIEPYZKjAhdJmUvjJk0U9cRxy9o+sthij7WuoebxFuWzlNkpm02HBcMNjR1lB13l+s&#10;guSn+fzaHfLXokzzIr18mFNhS6Wex8NmASLQEB7h/3auFczfUv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xkIxQAAANwAAAAPAAAAAAAAAAAAAAAAAJgCAABkcnMv&#10;ZG93bnJldi54bWxQSwUGAAAAAAQABAD1AAAAigMAAAAA&#10;" path="m1,2c1,2,,1,,,,,1,,1,v,1,,2,,2xe" fillcolor="#cbccce" stroked="f">
                  <v:path arrowok="t" o:connecttype="custom" o:connectlocs="6,12;0,0;6,0;6,12" o:connectangles="0,0,0,0"/>
                </v:shape>
                <v:shape id="Freeform 966" o:spid="_x0000_s1092" style="position:absolute;left:29;top:426;width:12;height:35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rT9cQA&#10;AADcAAAADwAAAGRycy9kb3ducmV2LnhtbESPS4sCMRCE74L/IbSwN82o4OpoFBUX9uBhfZ6bSc+D&#10;mXSGSdRZf71ZWPBYVNVX1GLVmkrcqXGFZQXDQQSCOLG64EzB+fTVn4JwHlljZZkU/JKD1bLbWWCs&#10;7YMPdD/6TAQIuxgV5N7XsZQuycmgG9iaOHipbQz6IJtM6gYfAW4qOYqiiTRYcFjIsaZtTkl5vBkF&#10;6e6nvKR7bS7+OduUY3ut9fSq1EevXc9BeGr9O/zf/tYKZp8j+DsTj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a0/XEAAAA3AAAAA8AAAAAAAAAAAAAAAAAmAIAAGRycy9k&#10;b3ducmV2LnhtbFBLBQYAAAAABAAEAPUAAACJAwAAAAA=&#10;" path="m1,6c1,6,,6,,6,1,5,,2,1,v1,1,,4,,6xe" fillcolor="#cbccce" stroked="f">
                  <v:path arrowok="t" o:connecttype="custom" o:connectlocs="6,35;0,35;6,0;6,35" o:connectangles="0,0,0,0"/>
                </v:shape>
                <v:shape id="Freeform 967" o:spid="_x0000_s1093" style="position:absolute;left:17;top:372;width:12;height:42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ZdCccA&#10;AADcAAAADwAAAGRycy9kb3ducmV2LnhtbESPS2vDMBCE74H8B7GFXkIiJwUnca2EUAgUSqF5XHpb&#10;rK0fsVZGUh23v74qBHIcZuYbJt8OphU9OV9bVjCfJSCIC6trLhWcT/vpCoQPyBpby6TghzxsN+NR&#10;jpm2Vz5QfwyliBD2GSqoQugyKX1RkUE/sx1x9L6sMxiidKXUDq8Rblq5SJJUGqw5LlTY0UtFxeX4&#10;bRRMPt38vW/s77p5S9sifKTudEmVenwYds8gAg3hHr61X7WC9fIJ/s/EI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2XQnHAAAA3AAAAA8AAAAAAAAAAAAAAAAAmAIAAGRy&#10;cy9kb3ducmV2LnhtbFBLBQYAAAAABAAEAPUAAACMAwAAAAA=&#10;" path="m1,7c,6,1,2,1,v1,1,,5,,7xe" fillcolor="#cbccce" stroked="f">
                  <v:path arrowok="t" o:connecttype="custom" o:connectlocs="6,42;6,0;6,42" o:connectangles="0,0,0"/>
                </v:shape>
                <v:shape id="Freeform 968" o:spid="_x0000_s1094" style="position:absolute;left:41;top:372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a1VMYA&#10;AADcAAAADwAAAGRycy9kb3ducmV2LnhtbESPUUvDQBCE3wv+h2OFvhR7sUi1sddShYKIFExbfV1z&#10;ay6a3Yu5s43/3hOEPg4z8w0zX/bcqAN1ofZi4HKcgSIpva2lMrDbri9uQIWIYrHxQgZ+KMBycTaY&#10;Y279UZ7pUMRKJYiEHA24GNtc61A6Ygxj35Ik7913jDHJrtK2w2OCc6MnWTbVjLWkBYct3TsqP4tv&#10;NvD2xC+7r83olSM/jlxxt17hx96Y4Xm/ugUVqY+n8H/7wRqYXV/B35l0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a1VMYAAADcAAAADwAAAAAAAAAAAAAAAACYAgAAZHJz&#10;L2Rvd25yZXYueG1sUEsFBgAAAAAEAAQA9QAAAIsDAAAAAA==&#10;" path="m1,3c,3,,3,,3,,2,,1,,,1,,1,2,1,3xe" fillcolor="#cbccce" stroked="f">
                  <v:path arrowok="t" o:connecttype="custom" o:connectlocs="6,18;0,18;0,0;6,18" o:connectangles="0,0,0,0"/>
                </v:shape>
                <v:shape id="Freeform 969" o:spid="_x0000_s1095" style="position:absolute;left:59;top:319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zQ8YA&#10;AADcAAAADwAAAGRycy9kb3ducmV2LnhtbESPQWvCQBSE74X+h+UVeqsbrVWbuootLXpVo+DtkX0m&#10;0ezbkN0msb/eFQoeh5n5hpnOO1OKhmpXWFbQ70UgiFOrC84UJNuflwkI55E1lpZJwYUczGePD1OM&#10;tW15Tc3GZyJA2MWoIPe+iqV0aU4GXc9WxME72tqgD7LOpK6xDXBTykEUjaTBgsNCjhV95ZSeN79G&#10;wd8uSvfN8Jycvl/bw+BTX5b7pFDq+albfIDw1Pl7+L+90grex29wOxOO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EzQ8YAAADcAAAADwAAAAAAAAAAAAAAAACYAgAAZHJz&#10;L2Rvd25yZXYueG1sUEsFBgAAAAAEAAQA9QAAAIsDAAAAAA==&#10;" path="m1,2c,3,1,1,,,2,,1,2,1,2xe" fillcolor="#cbccce" stroked="f">
                  <v:path arrowok="t" o:connecttype="custom" o:connectlocs="6,12;0,0;6,12" o:connectangles="0,0,0"/>
                </v:shape>
                <v:shape id="Freeform 970" o:spid="_x0000_s1096" style="position:absolute;left:59;top:254;width:17;height:36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UaqcUA&#10;AADcAAAADwAAAGRycy9kb3ducmV2LnhtbESPQWvCQBSE74L/YXmCN90kWK1pVpGC4MFDa714e82+&#10;JtHs25DdxvXfdwuFHoeZ+YYptsG0YqDeNZYVpPMEBHFpdcOVgvPHfvYMwnlkja1lUvAgB9vNeFRg&#10;ru2d32k4+UpECLscFdTed7mUrqzJoJvbjjh6X7Y36KPsK6l7vEe4aWWWJEtpsOG4UGNHrzWVt9O3&#10;UeDWIWRvt88sPV8WJr0e2yc87JWaTsLuBYSn4P/Df+2DVrBeLeH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RqpxQAAANwAAAAPAAAAAAAAAAAAAAAAAJgCAABkcnMv&#10;ZG93bnJldi54bWxQSwUGAAAAAAQABAD1AAAAigMAAAAA&#10;" path="m2,6c,6,2,2,2,v1,1,,4,,6xe" fillcolor="#cbccce" stroked="f">
                  <v:path arrowok="t" o:connecttype="custom" o:connectlocs="11,36;11,0;11,36" o:connectangles="0,0,0"/>
                </v:shape>
                <v:shape id="Freeform 971" o:spid="_x0000_s1097" style="position:absolute;left:82;top:248;width:18;height:30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MG68cA&#10;AADcAAAADwAAAGRycy9kb3ducmV2LnhtbESPS4vCQBCE74L/YWhhL4tOVpZVo6OI7EMEwdfBY5Np&#10;k2CmJ5uZNVl/vSMIHouq+oqazBpTiAtVLres4K0XgSBOrM45VXDYf3WHIJxH1lhYJgX/5GA2bbcm&#10;GGtb85YuO5+KAGEXo4LM+zKW0iUZGXQ9WxIH72Qrgz7IKpW6wjrATSH7UfQhDeYcFjIsaZFRct79&#10;GQUL/72+zj9X76/bn9W6f8w3v1jUSr10mvkYhKfGP8OP9lIrGA0GcD8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DBuvHAAAA3AAAAA8AAAAAAAAAAAAAAAAAmAIAAGRy&#10;cy9kb3ducmV2LnhtbFBLBQYAAAAABAAEAPUAAACMAwAAAAA=&#10;" path="m2,5c,5,2,1,1,v2,,,4,1,5xe" fillcolor="#cbccce" stroked="f">
                  <v:path arrowok="t" o:connecttype="custom" o:connectlocs="12,30;6,0;12,30" o:connectangles="0,0,0"/>
                </v:shape>
                <v:shape id="Freeform 972" o:spid="_x0000_s1098" style="position:absolute;left:35;top:242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/UcMA&#10;AADcAAAADwAAAGRycy9kb3ducmV2LnhtbERPS0vDQBC+C/6HZQQvpd20B7Wx21ILBRERmr6uY3bM&#10;RjOzaXZt4793D4LHj+89W/TcqDN1ofZiYDzKQJGU3tZSGdht18MHUCGiWGy8kIEfCrCYX1/NMLf+&#10;Ihs6F7FSKURCjgZcjG2udSgdMYaRb0kS9+E7xphgV2nb4SWFc6MnWXanGWtJDQ5bWjkqv4pvNvD+&#10;yofd6W1w5MgvA1c8rZf4uTfm9qZfPoKK1Md/8Z/72RqY3qe16Uw6Anr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u/UcMAAADcAAAADwAAAAAAAAAAAAAAAACYAgAAZHJzL2Rv&#10;d25yZXYueG1sUEsFBgAAAAAEAAQA9QAAAIgDAAAAAA==&#10;" path="m1,3c,3,,,1,v,1,,2,,3xe" fillcolor="#cbccce" stroked="f">
                  <v:path arrowok="t" o:connecttype="custom" o:connectlocs="6,18;6,0;6,18" o:connectangles="0,0,0"/>
                </v:shape>
                <v:shape id="Freeform 973" o:spid="_x0000_s1099" style="position:absolute;left:17;top:219;width:6;height:17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cayscA&#10;AADcAAAADwAAAGRycy9kb3ducmV2LnhtbESPQUvDQBSE74L/YXmCl2I3elAbuy1VKIiUQtPaXp/Z&#10;Zzaa9zZm1zb9925B6HGYmW+Y8bTnRu2pC7UXA7fDDBRJ6W0tlYHNen7zCCpEFIuNFzJwpADTyeXF&#10;GHPrD7KifRErlSAScjTgYmxzrUPpiDEMfUuSvE/fMcYku0rbDg8Jzo2+y7J7zVhLWnDY0ouj8rv4&#10;ZQMfC95ufpaDHUd+G7jieT7Dr3djrq/62ROoSH08h//br9bA6GEEpzPpCO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HGsrHAAAA3AAAAA8AAAAAAAAAAAAAAAAAmAIAAGRy&#10;cy9kb3ducmV2LnhtbFBLBQYAAAAABAAEAPUAAACMAwAAAAA=&#10;" path="m1,3c,3,1,,,,,,1,,1,v,1,,2,,3xe" fillcolor="#cbccce" stroked="f">
                  <v:path arrowok="t" o:connecttype="custom" o:connectlocs="6,17;0,0;6,0;6,17" o:connectangles="0,0,0,0"/>
                </v:shape>
                <v:shape id="Freeform 974" o:spid="_x0000_s1100" style="position:absolute;left:88;top:124;width:12;height:5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MKEcIA&#10;AADcAAAADwAAAGRycy9kb3ducmV2LnhtbERPzU7CQBC+k/AOmzHxJls5CBYWAhiNCQe08gBDd2gb&#10;urN1d4Xy9szBhOOX73++7F2rzhRi49nA8ygDRVx623BlYP/z/jQFFROyxdYzGbhShOViOJhjbv2F&#10;v+lcpEpJCMccDdQpdbnWsazJYRz5jli4ow8Ok8BQaRvwIuGu1eMse9EOG5aGGjva1FSeij8nvYdq&#10;/bEJu7du0hTjbdodfr9OwZjHh341A5WoT3fxv/vTGnidynw5I0dAL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cwoRwgAAANwAAAAPAAAAAAAAAAAAAAAAAJgCAABkcnMvZG93&#10;bnJldi54bWxQSwUGAAAAAAQABAD1AAAAhwMAAAAA&#10;" path="m1,9c,8,1,1,2,v,3,,6,-1,9xe" fillcolor="#cbccce" stroked="f">
                  <v:path arrowok="t" o:connecttype="custom" o:connectlocs="6,53;12,0;6,53" o:connectangles="0,0,0"/>
                </v:shape>
                <v:shape id="Freeform 975" o:spid="_x0000_s1101" style="position:absolute;left:47;top:106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Rm68YA&#10;AADcAAAADwAAAGRycy9kb3ducmV2LnhtbESPQUvDQBSE74L/YXmCl2I37UHa2G2phUKRIphWvT6z&#10;z2w0722a3bbx37sFweMwM98ws0XPjTpRF2ovBkbDDBRJ6W0tlYH9bn03ARUiisXGCxn4oQCL+fXV&#10;DHPrz/JCpyJWKkEk5GjAxdjmWofSEWMY+pYkeZ++Y4xJdpW2HZ4TnBs9zrJ7zVhLWnDY0spR+V0c&#10;2cDHlt/2h+fBO0d+Grjicb3Er1djbm/65QOoSH38D/+1N9bAdDKCy5l0BP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Rm68YAAADcAAAADwAAAAAAAAAAAAAAAACYAgAAZHJz&#10;L2Rvd25yZXYueG1sUEsFBgAAAAAEAAQA9QAAAIsDAAAAAA==&#10;" path="m,3v,,,,,c,2,,1,,,,,,,1,,1,1,,2,,3xe" fillcolor="#cbccce" stroked="f">
                  <v:path arrowok="t" o:connecttype="custom" o:connectlocs="0,18;0,18;0,0;6,0;0,18" o:connectangles="0,0,0,0,0"/>
                </v:shape>
                <v:shape id="Freeform 976" o:spid="_x0000_s1102" style="position:absolute;left:29;top:1141;width:18;height:65;visibility:visible;mso-wrap-style:square;v-text-anchor:top" coordsize="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8Hq8UA&#10;AADcAAAADwAAAGRycy9kb3ducmV2LnhtbESPQUsDMRSE74L/ITzBS7FZ9yB1bVqKIutJ7NYf8Ehe&#10;k6WblzVJ27W/3giCx2FmvmGW68kP4kQx9YEV3M8rEMQ6mJ6tgs/d690CRMrIBofApOCbEqxX11dL&#10;bEw485ZOXbaiQDg1qMDlPDZSJu3IY5qHkbh4+xA95iKjlSbiucD9IOuqepAeey4LDkd6dqQP3dEr&#10;mG279kvPrL7UL5v24o4f7220St3eTJsnEJmm/B/+a78ZBY+LGn7Pl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werxQAAANwAAAAPAAAAAAAAAAAAAAAAAJgCAABkcnMv&#10;ZG93bnJldi54bWxQSwUGAAAAAAQABAD1AAAAigMAAAAA&#10;" path="m3,11c1,11,3,9,2,8,3,7,,2,3,v-1,6,,5,,11xe" fillcolor="#cbccce" stroked="f">
                  <v:path arrowok="t" o:connecttype="custom" o:connectlocs="18,65;12,47;18,0;18,65" o:connectangles="0,0,0,0"/>
                </v:shape>
                <v:shape id="Freeform 977" o:spid="_x0000_s1103" style="position:absolute;left:29;top:881;width:18;height:59;visibility:visible;mso-wrap-style:square;v-text-anchor:top" coordsize="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UZpsYA&#10;AADcAAAADwAAAGRycy9kb3ducmV2LnhtbESPT2sCMRTE70K/Q3gFL6JZK4iuRilCoYLUP/Xg8bl5&#10;7i7dvGyTuK7fvhGEHoeZ+Q0zX7amEg05X1pWMBwkIIgzq0vOFRy/P/oTED4ga6wsk4I7eVguXjpz&#10;TLW98Z6aQ8hFhLBPUUERQp1K6bOCDPqBrYmjd7HOYIjS5VI7vEW4qeRbkoylwZLjQoE1rQrKfg5X&#10;o2D9e+HRPtmRa3rbr835attMnpTqvrbvMxCB2vAffrY/tYLpZASP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UZpsYAAADcAAAADwAAAAAAAAAAAAAAAACYAgAAZHJz&#10;L2Rvd25yZXYueG1sUEsFBgAAAAAEAAQA9QAAAIsDAAAAAA==&#10;" path="m2,1v,3,1,8,-1,9c1,8,2,5,1,4,2,3,,,1,v,1,1,1,1,1xe" fillcolor="#cbccce" stroked="f">
                  <v:path arrowok="t" o:connecttype="custom" o:connectlocs="12,6;6,59;6,24;6,0;12,6" o:connectangles="0,0,0,0,0"/>
                </v:shape>
                <v:shape id="Freeform 978" o:spid="_x0000_s1104" style="position:absolute;left:-6;top:-6;width:141;height:1584;visibility:visible;mso-wrap-style:square;v-text-anchor:top" coordsize="24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cQiMUA&#10;AADcAAAADwAAAGRycy9kb3ducmV2LnhtbESPQWvCQBSE74X+h+UVeilm06I2pq5SC6J4EBqD50f2&#10;mYRm34bdrcZ/7wqFHoeZ+YaZLwfTiTM531pW8JqkIIgrq1uuFZSH9SgD4QOyxs4yKbiSh+Xi8WGO&#10;ubYX/qZzEWoRIexzVNCE0OdS+qohgz6xPXH0TtYZDFG6WmqHlwg3nXxL06k02HJcaLCnr4aqn+LX&#10;KLATnW1XfNTF7n08lHJFm9P+Rannp+HzA0SgIfyH/9pbrWCWje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xxCIxQAAANwAAAAPAAAAAAAAAAAAAAAAAJgCAABkcnMv&#10;ZG93bnJldi54bWxQSwUGAAAAAAQABAD1AAAAigMAAAAA&#10;" path="m2,268v,,,-1,,-1c1,256,1,236,,225,,215,1,204,,195,,184,2,172,1,162v1,-21,,-29,1,-50c2,111,1,112,,112v3,-3,2,-7,2,-13c2,95,2,91,2,86,1,78,2,70,2,66,2,47,3,25,2,6,2,4,3,3,3,1,8,1,16,1,23,v1,18,-1,38,1,55c23,63,24,81,24,95v-1,18,-1,35,-1,53c23,150,23,150,23,152v1,10,-2,22,-1,33c22,188,22,200,22,206v,12,-1,23,,34c22,249,23,257,23,265v-1,1,-1,2,-2,3c16,266,8,267,2,268xm20,246v,1,-1,3,1,3c20,248,22,246,20,246xm9,237v,4,-1,9,1,10c9,245,10,240,9,237xm14,239v,,,,,c14,240,14,241,14,242v,,,,,c14,241,14,240,14,239xm14,214v-1,3,-2,12,-1,16c13,231,13,235,14,237v,-9,-1,-15,,-23xm9,223v,4,-1,10,,13c9,232,10,226,9,223xm7,225v,,,,,c7,226,7,227,6,228v1,,1,,1,c7,227,7,226,7,225xm6,220v,1,-1,3,1,3c6,222,8,220,6,220xm10,217v,1,-1,4,,4c10,220,11,217,10,217xm7,204v,1,-1,3,,3c7,206,8,204,7,204xm17,201v,1,-1,4,,4c17,204,18,201,17,201xm9,194v-3,2,,7,-1,8c9,203,7,205,9,205v,-6,-1,-5,,-11xm12,189v-2,-1,,2,-2,1c11,193,9,197,11,201v,-4,1,-8,1,-12xm6,191v-1,1,-2,7,-1,8c6,196,6,193,6,191xm8,182v1,2,-1,7,2,7c9,187,11,182,8,182xm14,170v1,2,-1,6,1,7c14,175,16,171,14,170xm15,161v,2,-1,5,,5c15,164,16,162,15,161xm4,160v,1,-1,4,,5c4,163,5,160,4,160xm7,150v-1,,1,3,,4c8,155,7,158,7,160v2,-1,1,-6,1,-9c8,151,7,151,7,150xm3,152v1,1,-1,4,1,4c4,155,5,152,3,152xm3,148v-1,,-1,3,,2c3,150,3,149,3,148xm18,120v-2,5,-2,15,-1,20c17,133,18,127,18,120xm16,130v-2,1,-2,6,-1,7c15,135,16,132,16,130xm22,127v-1,2,-2,8,,10c22,134,22,130,22,127xm4,131v,1,,3,1,2c5,133,6,131,4,131xm16,125v,,-1,,-1,c15,126,15,127,15,128v,,,,1,c16,127,16,126,16,125xm22,124v,,-2,-2,,-2c21,121,21,120,22,119v,,-1,,-1,c21,121,20,124,21,125v,-1,,-1,1,-1xm15,118v-1,,-1,,-1,c14,119,14,120,14,121v,,,,1,c15,120,15,119,15,118xm15,117v1,1,,2,1,2c16,118,17,117,15,117xm18,118v-1,-1,-1,-3,-1,-5c16,113,16,118,17,118v,,,,1,xm18,103v,,-1,,-1,c17,104,17,105,17,106v,,,,1,c18,105,18,104,18,103xm5,85v,2,,3,,5c6,90,6,90,7,90,6,89,6,86,5,85xm12,82v,,-1,,-1,c11,83,12,84,12,84v,,,-1,,-2xm7,73v-1,2,,5,-1,6c6,79,7,79,7,79v,-2,1,-5,,-6xm5,64v,2,-1,6,,7c5,69,6,65,5,64xm8,64v,1,,2,,3c8,67,8,67,9,67v,-1,,-3,-1,-3xm11,55v1,1,,3,1,2c12,57,13,55,11,55xm13,44v,2,-2,6,,6c13,48,14,45,13,44xm16,43v1,1,-1,5,1,5c16,47,18,43,16,43xm8,42v-1,,-1,3,,3c8,44,8,43,8,42xm5,38v,,-1,,-1,c5,38,4,41,5,41v,-1,,-2,,-3xm18,22v-1,1,-2,8,-1,9c18,28,18,25,18,22xm10,19v-1,,-1,,-1,c9,20,9,21,9,22v,,,,,c9,21,10,20,10,19xe" fillcolor="#cbccce" stroked="f">
                  <v:path arrowok="t" o:connecttype="custom" o:connectlocs="0,1330;12,662;12,508;18,6;141,561;129,1093;135,1566;118,1454;53,1401;82,1413;82,1430;76,1359;53,1318;41,1330;41,1348;41,1318;59,1306;41,1223;100,1212;47,1194;71,1117;71,1117;35,1129;47,1076;82,1005;88,952;24,946;41,946;18,898;18,875;106,709;94,768;129,751;24,774;94,739;94,757;129,721;123,739;82,697;88,697;88,692;100,697;100,609;106,609;41,532;65,485;41,431;41,431;29,378;53,396;71,337;76,296;100,284;47,266;24,225;106,130;59,112;53,130" o:connectangles="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="001303A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347B7B" wp14:editId="79721292">
                <wp:simplePos x="0" y="0"/>
                <wp:positionH relativeFrom="column">
                  <wp:posOffset>2781935</wp:posOffset>
                </wp:positionH>
                <wp:positionV relativeFrom="paragraph">
                  <wp:posOffset>4008120</wp:posOffset>
                </wp:positionV>
                <wp:extent cx="90805" cy="685165"/>
                <wp:effectExtent l="635" t="7620" r="3810" b="2540"/>
                <wp:wrapNone/>
                <wp:docPr id="905" name="Freeform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0805" cy="685165"/>
                        </a:xfrm>
                        <a:custGeom>
                          <a:avLst/>
                          <a:gdLst>
                            <a:gd name="T0" fmla="*/ 24 w 24"/>
                            <a:gd name="T1" fmla="*/ 34 h 208"/>
                            <a:gd name="T2" fmla="*/ 21 w 24"/>
                            <a:gd name="T3" fmla="*/ 122 h 208"/>
                            <a:gd name="T4" fmla="*/ 21 w 24"/>
                            <a:gd name="T5" fmla="*/ 142 h 208"/>
                            <a:gd name="T6" fmla="*/ 18 w 24"/>
                            <a:gd name="T7" fmla="*/ 208 h 208"/>
                            <a:gd name="T8" fmla="*/ 2 w 24"/>
                            <a:gd name="T9" fmla="*/ 135 h 208"/>
                            <a:gd name="T10" fmla="*/ 5 w 24"/>
                            <a:gd name="T11" fmla="*/ 65 h 208"/>
                            <a:gd name="T12" fmla="*/ 5 w 24"/>
                            <a:gd name="T13" fmla="*/ 2 h 208"/>
                            <a:gd name="T14" fmla="*/ 7 w 24"/>
                            <a:gd name="T15" fmla="*/ 17 h 208"/>
                            <a:gd name="T16" fmla="*/ 16 w 24"/>
                            <a:gd name="T17" fmla="*/ 24 h 208"/>
                            <a:gd name="T18" fmla="*/ 12 w 24"/>
                            <a:gd name="T19" fmla="*/ 23 h 208"/>
                            <a:gd name="T20" fmla="*/ 12 w 24"/>
                            <a:gd name="T21" fmla="*/ 20 h 208"/>
                            <a:gd name="T22" fmla="*/ 13 w 24"/>
                            <a:gd name="T23" fmla="*/ 30 h 208"/>
                            <a:gd name="T24" fmla="*/ 16 w 24"/>
                            <a:gd name="T25" fmla="*/ 35 h 208"/>
                            <a:gd name="T26" fmla="*/ 18 w 24"/>
                            <a:gd name="T27" fmla="*/ 34 h 208"/>
                            <a:gd name="T28" fmla="*/ 18 w 24"/>
                            <a:gd name="T29" fmla="*/ 32 h 208"/>
                            <a:gd name="T30" fmla="*/ 18 w 24"/>
                            <a:gd name="T31" fmla="*/ 35 h 208"/>
                            <a:gd name="T32" fmla="*/ 15 w 24"/>
                            <a:gd name="T33" fmla="*/ 37 h 208"/>
                            <a:gd name="T34" fmla="*/ 18 w 24"/>
                            <a:gd name="T35" fmla="*/ 48 h 208"/>
                            <a:gd name="T36" fmla="*/ 9 w 24"/>
                            <a:gd name="T37" fmla="*/ 49 h 208"/>
                            <a:gd name="T38" fmla="*/ 17 w 24"/>
                            <a:gd name="T39" fmla="*/ 51 h 208"/>
                            <a:gd name="T40" fmla="*/ 13 w 24"/>
                            <a:gd name="T41" fmla="*/ 62 h 208"/>
                            <a:gd name="T42" fmla="*/ 13 w 24"/>
                            <a:gd name="T43" fmla="*/ 62 h 208"/>
                            <a:gd name="T44" fmla="*/ 19 w 24"/>
                            <a:gd name="T45" fmla="*/ 60 h 208"/>
                            <a:gd name="T46" fmla="*/ 16 w 24"/>
                            <a:gd name="T47" fmla="*/ 68 h 208"/>
                            <a:gd name="T48" fmla="*/ 11 w 24"/>
                            <a:gd name="T49" fmla="*/ 76 h 208"/>
                            <a:gd name="T50" fmla="*/ 11 w 24"/>
                            <a:gd name="T51" fmla="*/ 83 h 208"/>
                            <a:gd name="T52" fmla="*/ 20 w 24"/>
                            <a:gd name="T53" fmla="*/ 84 h 208"/>
                            <a:gd name="T54" fmla="*/ 17 w 24"/>
                            <a:gd name="T55" fmla="*/ 84 h 208"/>
                            <a:gd name="T56" fmla="*/ 20 w 24"/>
                            <a:gd name="T57" fmla="*/ 91 h 208"/>
                            <a:gd name="T58" fmla="*/ 20 w 24"/>
                            <a:gd name="T59" fmla="*/ 93 h 208"/>
                            <a:gd name="T60" fmla="*/ 7 w 24"/>
                            <a:gd name="T61" fmla="*/ 115 h 208"/>
                            <a:gd name="T62" fmla="*/ 9 w 24"/>
                            <a:gd name="T63" fmla="*/ 108 h 208"/>
                            <a:gd name="T64" fmla="*/ 4 w 24"/>
                            <a:gd name="T65" fmla="*/ 110 h 208"/>
                            <a:gd name="T66" fmla="*/ 19 w 24"/>
                            <a:gd name="T67" fmla="*/ 107 h 208"/>
                            <a:gd name="T68" fmla="*/ 9 w 24"/>
                            <a:gd name="T69" fmla="*/ 112 h 208"/>
                            <a:gd name="T70" fmla="*/ 9 w 24"/>
                            <a:gd name="T71" fmla="*/ 109 h 208"/>
                            <a:gd name="T72" fmla="*/ 4 w 24"/>
                            <a:gd name="T73" fmla="*/ 114 h 208"/>
                            <a:gd name="T74" fmla="*/ 4 w 24"/>
                            <a:gd name="T75" fmla="*/ 112 h 208"/>
                            <a:gd name="T76" fmla="*/ 11 w 24"/>
                            <a:gd name="T77" fmla="*/ 117 h 208"/>
                            <a:gd name="T78" fmla="*/ 10 w 24"/>
                            <a:gd name="T79" fmla="*/ 117 h 208"/>
                            <a:gd name="T80" fmla="*/ 9 w 24"/>
                            <a:gd name="T81" fmla="*/ 118 h 208"/>
                            <a:gd name="T82" fmla="*/ 8 w 24"/>
                            <a:gd name="T83" fmla="*/ 117 h 208"/>
                            <a:gd name="T84" fmla="*/ 8 w 24"/>
                            <a:gd name="T85" fmla="*/ 128 h 208"/>
                            <a:gd name="T86" fmla="*/ 7 w 24"/>
                            <a:gd name="T87" fmla="*/ 128 h 208"/>
                            <a:gd name="T88" fmla="*/ 17 w 24"/>
                            <a:gd name="T89" fmla="*/ 138 h 208"/>
                            <a:gd name="T90" fmla="*/ 13 w 24"/>
                            <a:gd name="T91" fmla="*/ 145 h 208"/>
                            <a:gd name="T92" fmla="*/ 16 w 24"/>
                            <a:gd name="T93" fmla="*/ 152 h 208"/>
                            <a:gd name="T94" fmla="*/ 16 w 24"/>
                            <a:gd name="T95" fmla="*/ 152 h 208"/>
                            <a:gd name="T96" fmla="*/ 18 w 24"/>
                            <a:gd name="T97" fmla="*/ 159 h 208"/>
                            <a:gd name="T98" fmla="*/ 15 w 24"/>
                            <a:gd name="T99" fmla="*/ 157 h 208"/>
                            <a:gd name="T100" fmla="*/ 12 w 24"/>
                            <a:gd name="T101" fmla="*/ 164 h 208"/>
                            <a:gd name="T102" fmla="*/ 11 w 24"/>
                            <a:gd name="T103" fmla="*/ 170 h 208"/>
                            <a:gd name="T104" fmla="*/ 7 w 24"/>
                            <a:gd name="T105" fmla="*/ 171 h 208"/>
                            <a:gd name="T106" fmla="*/ 15 w 24"/>
                            <a:gd name="T107" fmla="*/ 174 h 208"/>
                            <a:gd name="T108" fmla="*/ 19 w 24"/>
                            <a:gd name="T109" fmla="*/ 179 h 208"/>
                            <a:gd name="T110" fmla="*/ 6 w 24"/>
                            <a:gd name="T111" fmla="*/ 192 h 208"/>
                            <a:gd name="T112" fmla="*/ 13 w 24"/>
                            <a:gd name="T113" fmla="*/ 194 h 208"/>
                            <a:gd name="T114" fmla="*/ 13 w 24"/>
                            <a:gd name="T115" fmla="*/ 192 h 2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4" h="208">
                              <a:moveTo>
                                <a:pt x="23" y="1"/>
                              </a:moveTo>
                              <a:cubicBezTo>
                                <a:pt x="23" y="1"/>
                                <a:pt x="23" y="1"/>
                                <a:pt x="23" y="1"/>
                              </a:cubicBezTo>
                              <a:cubicBezTo>
                                <a:pt x="23" y="10"/>
                                <a:pt x="24" y="25"/>
                                <a:pt x="24" y="34"/>
                              </a:cubicBezTo>
                              <a:cubicBezTo>
                                <a:pt x="24" y="42"/>
                                <a:pt x="23" y="50"/>
                                <a:pt x="24" y="57"/>
                              </a:cubicBezTo>
                              <a:cubicBezTo>
                                <a:pt x="23" y="66"/>
                                <a:pt x="22" y="75"/>
                                <a:pt x="23" y="83"/>
                              </a:cubicBezTo>
                              <a:cubicBezTo>
                                <a:pt x="21" y="99"/>
                                <a:pt x="22" y="106"/>
                                <a:pt x="21" y="122"/>
                              </a:cubicBezTo>
                              <a:cubicBezTo>
                                <a:pt x="21" y="123"/>
                                <a:pt x="22" y="121"/>
                                <a:pt x="23" y="122"/>
                              </a:cubicBezTo>
                              <a:cubicBezTo>
                                <a:pt x="20" y="124"/>
                                <a:pt x="21" y="127"/>
                                <a:pt x="21" y="131"/>
                              </a:cubicBezTo>
                              <a:cubicBezTo>
                                <a:pt x="21" y="135"/>
                                <a:pt x="21" y="138"/>
                                <a:pt x="21" y="142"/>
                              </a:cubicBezTo>
                              <a:cubicBezTo>
                                <a:pt x="21" y="149"/>
                                <a:pt x="20" y="154"/>
                                <a:pt x="20" y="157"/>
                              </a:cubicBezTo>
                              <a:cubicBezTo>
                                <a:pt x="20" y="173"/>
                                <a:pt x="19" y="190"/>
                                <a:pt x="20" y="204"/>
                              </a:cubicBezTo>
                              <a:cubicBezTo>
                                <a:pt x="19" y="206"/>
                                <a:pt x="19" y="207"/>
                                <a:pt x="18" y="208"/>
                              </a:cubicBezTo>
                              <a:cubicBezTo>
                                <a:pt x="15" y="208"/>
                                <a:pt x="7" y="208"/>
                                <a:pt x="2" y="208"/>
                              </a:cubicBezTo>
                              <a:cubicBezTo>
                                <a:pt x="0" y="195"/>
                                <a:pt x="2" y="179"/>
                                <a:pt x="1" y="166"/>
                              </a:cubicBezTo>
                              <a:cubicBezTo>
                                <a:pt x="2" y="159"/>
                                <a:pt x="2" y="145"/>
                                <a:pt x="2" y="135"/>
                              </a:cubicBezTo>
                              <a:cubicBezTo>
                                <a:pt x="3" y="121"/>
                                <a:pt x="3" y="107"/>
                                <a:pt x="3" y="93"/>
                              </a:cubicBezTo>
                              <a:cubicBezTo>
                                <a:pt x="3" y="92"/>
                                <a:pt x="3" y="92"/>
                                <a:pt x="3" y="90"/>
                              </a:cubicBezTo>
                              <a:cubicBezTo>
                                <a:pt x="2" y="82"/>
                                <a:pt x="5" y="73"/>
                                <a:pt x="5" y="65"/>
                              </a:cubicBezTo>
                              <a:cubicBezTo>
                                <a:pt x="5" y="63"/>
                                <a:pt x="5" y="53"/>
                                <a:pt x="4" y="49"/>
                              </a:cubicBezTo>
                              <a:cubicBezTo>
                                <a:pt x="5" y="39"/>
                                <a:pt x="6" y="30"/>
                                <a:pt x="5" y="22"/>
                              </a:cubicBezTo>
                              <a:cubicBezTo>
                                <a:pt x="5" y="15"/>
                                <a:pt x="5" y="9"/>
                                <a:pt x="5" y="2"/>
                              </a:cubicBezTo>
                              <a:cubicBezTo>
                                <a:pt x="5" y="2"/>
                                <a:pt x="6" y="1"/>
                                <a:pt x="7" y="0"/>
                              </a:cubicBezTo>
                              <a:cubicBezTo>
                                <a:pt x="11" y="2"/>
                                <a:pt x="18" y="1"/>
                                <a:pt x="23" y="1"/>
                              </a:cubicBezTo>
                              <a:close/>
                              <a:moveTo>
                                <a:pt x="7" y="17"/>
                              </a:moveTo>
                              <a:cubicBezTo>
                                <a:pt x="7" y="16"/>
                                <a:pt x="8" y="15"/>
                                <a:pt x="7" y="15"/>
                              </a:cubicBezTo>
                              <a:cubicBezTo>
                                <a:pt x="7" y="16"/>
                                <a:pt x="6" y="17"/>
                                <a:pt x="7" y="17"/>
                              </a:cubicBezTo>
                              <a:close/>
                              <a:moveTo>
                                <a:pt x="16" y="24"/>
                              </a:moveTo>
                              <a:cubicBezTo>
                                <a:pt x="16" y="21"/>
                                <a:pt x="18" y="18"/>
                                <a:pt x="16" y="16"/>
                              </a:cubicBezTo>
                              <a:cubicBezTo>
                                <a:pt x="16" y="19"/>
                                <a:pt x="15" y="22"/>
                                <a:pt x="16" y="24"/>
                              </a:cubicBezTo>
                              <a:close/>
                              <a:moveTo>
                                <a:pt x="12" y="23"/>
                              </a:moveTo>
                              <a:cubicBezTo>
                                <a:pt x="12" y="23"/>
                                <a:pt x="12" y="23"/>
                                <a:pt x="12" y="23"/>
                              </a:cubicBezTo>
                              <a:cubicBezTo>
                                <a:pt x="12" y="22"/>
                                <a:pt x="13" y="21"/>
                                <a:pt x="13" y="20"/>
                              </a:cubicBezTo>
                              <a:cubicBezTo>
                                <a:pt x="12" y="20"/>
                                <a:pt x="12" y="20"/>
                                <a:pt x="12" y="20"/>
                              </a:cubicBezTo>
                              <a:cubicBezTo>
                                <a:pt x="12" y="21"/>
                                <a:pt x="12" y="22"/>
                                <a:pt x="12" y="23"/>
                              </a:cubicBezTo>
                              <a:close/>
                              <a:moveTo>
                                <a:pt x="12" y="42"/>
                              </a:moveTo>
                              <a:cubicBezTo>
                                <a:pt x="13" y="40"/>
                                <a:pt x="13" y="33"/>
                                <a:pt x="13" y="30"/>
                              </a:cubicBezTo>
                              <a:cubicBezTo>
                                <a:pt x="13" y="29"/>
                                <a:pt x="13" y="26"/>
                                <a:pt x="12" y="25"/>
                              </a:cubicBezTo>
                              <a:cubicBezTo>
                                <a:pt x="12" y="31"/>
                                <a:pt x="13" y="36"/>
                                <a:pt x="12" y="42"/>
                              </a:cubicBezTo>
                              <a:close/>
                              <a:moveTo>
                                <a:pt x="16" y="35"/>
                              </a:moveTo>
                              <a:cubicBezTo>
                                <a:pt x="16" y="32"/>
                                <a:pt x="18" y="28"/>
                                <a:pt x="16" y="25"/>
                              </a:cubicBezTo>
                              <a:cubicBezTo>
                                <a:pt x="17" y="29"/>
                                <a:pt x="15" y="33"/>
                                <a:pt x="16" y="35"/>
                              </a:cubicBezTo>
                              <a:close/>
                              <a:moveTo>
                                <a:pt x="18" y="34"/>
                              </a:moveTo>
                              <a:cubicBezTo>
                                <a:pt x="18" y="34"/>
                                <a:pt x="18" y="34"/>
                                <a:pt x="18" y="34"/>
                              </a:cubicBezTo>
                              <a:cubicBezTo>
                                <a:pt x="18" y="33"/>
                                <a:pt x="18" y="32"/>
                                <a:pt x="19" y="32"/>
                              </a:cubicBezTo>
                              <a:cubicBezTo>
                                <a:pt x="18" y="32"/>
                                <a:pt x="18" y="32"/>
                                <a:pt x="18" y="32"/>
                              </a:cubicBezTo>
                              <a:cubicBezTo>
                                <a:pt x="18" y="32"/>
                                <a:pt x="18" y="33"/>
                                <a:pt x="18" y="34"/>
                              </a:cubicBezTo>
                              <a:close/>
                              <a:moveTo>
                                <a:pt x="19" y="38"/>
                              </a:moveTo>
                              <a:cubicBezTo>
                                <a:pt x="19" y="37"/>
                                <a:pt x="20" y="35"/>
                                <a:pt x="18" y="35"/>
                              </a:cubicBezTo>
                              <a:cubicBezTo>
                                <a:pt x="19" y="36"/>
                                <a:pt x="17" y="38"/>
                                <a:pt x="19" y="38"/>
                              </a:cubicBezTo>
                              <a:close/>
                              <a:moveTo>
                                <a:pt x="15" y="40"/>
                              </a:moveTo>
                              <a:cubicBezTo>
                                <a:pt x="15" y="39"/>
                                <a:pt x="16" y="37"/>
                                <a:pt x="15" y="37"/>
                              </a:cubicBezTo>
                              <a:cubicBezTo>
                                <a:pt x="15" y="38"/>
                                <a:pt x="14" y="40"/>
                                <a:pt x="15" y="40"/>
                              </a:cubicBezTo>
                              <a:close/>
                              <a:moveTo>
                                <a:pt x="18" y="50"/>
                              </a:moveTo>
                              <a:cubicBezTo>
                                <a:pt x="18" y="50"/>
                                <a:pt x="19" y="48"/>
                                <a:pt x="18" y="48"/>
                              </a:cubicBezTo>
                              <a:cubicBezTo>
                                <a:pt x="18" y="48"/>
                                <a:pt x="17" y="50"/>
                                <a:pt x="18" y="50"/>
                              </a:cubicBezTo>
                              <a:close/>
                              <a:moveTo>
                                <a:pt x="9" y="52"/>
                              </a:moveTo>
                              <a:cubicBezTo>
                                <a:pt x="9" y="51"/>
                                <a:pt x="10" y="49"/>
                                <a:pt x="9" y="49"/>
                              </a:cubicBezTo>
                              <a:cubicBezTo>
                                <a:pt x="9" y="50"/>
                                <a:pt x="8" y="52"/>
                                <a:pt x="9" y="52"/>
                              </a:cubicBezTo>
                              <a:close/>
                              <a:moveTo>
                                <a:pt x="16" y="57"/>
                              </a:moveTo>
                              <a:cubicBezTo>
                                <a:pt x="18" y="56"/>
                                <a:pt x="16" y="53"/>
                                <a:pt x="17" y="51"/>
                              </a:cubicBezTo>
                              <a:cubicBezTo>
                                <a:pt x="16" y="51"/>
                                <a:pt x="17" y="49"/>
                                <a:pt x="16" y="49"/>
                              </a:cubicBezTo>
                              <a:cubicBezTo>
                                <a:pt x="16" y="54"/>
                                <a:pt x="17" y="53"/>
                                <a:pt x="16" y="57"/>
                              </a:cubicBezTo>
                              <a:close/>
                              <a:moveTo>
                                <a:pt x="13" y="62"/>
                              </a:moveTo>
                              <a:cubicBezTo>
                                <a:pt x="15" y="62"/>
                                <a:pt x="14" y="60"/>
                                <a:pt x="15" y="61"/>
                              </a:cubicBezTo>
                              <a:cubicBezTo>
                                <a:pt x="14" y="59"/>
                                <a:pt x="16" y="56"/>
                                <a:pt x="14" y="53"/>
                              </a:cubicBezTo>
                              <a:cubicBezTo>
                                <a:pt x="14" y="56"/>
                                <a:pt x="14" y="59"/>
                                <a:pt x="13" y="62"/>
                              </a:cubicBezTo>
                              <a:close/>
                              <a:moveTo>
                                <a:pt x="19" y="60"/>
                              </a:moveTo>
                              <a:cubicBezTo>
                                <a:pt x="20" y="60"/>
                                <a:pt x="20" y="55"/>
                                <a:pt x="19" y="54"/>
                              </a:cubicBezTo>
                              <a:cubicBezTo>
                                <a:pt x="19" y="56"/>
                                <a:pt x="19" y="58"/>
                                <a:pt x="19" y="60"/>
                              </a:cubicBezTo>
                              <a:close/>
                              <a:moveTo>
                                <a:pt x="16" y="68"/>
                              </a:moveTo>
                              <a:cubicBezTo>
                                <a:pt x="16" y="65"/>
                                <a:pt x="17" y="62"/>
                                <a:pt x="15" y="61"/>
                              </a:cubicBezTo>
                              <a:cubicBezTo>
                                <a:pt x="16" y="64"/>
                                <a:pt x="14" y="67"/>
                                <a:pt x="16" y="68"/>
                              </a:cubicBezTo>
                              <a:close/>
                              <a:moveTo>
                                <a:pt x="11" y="76"/>
                              </a:moveTo>
                              <a:cubicBezTo>
                                <a:pt x="11" y="75"/>
                                <a:pt x="13" y="68"/>
                                <a:pt x="12" y="67"/>
                              </a:cubicBezTo>
                              <a:cubicBezTo>
                                <a:pt x="12" y="69"/>
                                <a:pt x="10" y="75"/>
                                <a:pt x="11" y="76"/>
                              </a:cubicBezTo>
                              <a:close/>
                              <a:moveTo>
                                <a:pt x="11" y="83"/>
                              </a:moveTo>
                              <a:cubicBezTo>
                                <a:pt x="10" y="82"/>
                                <a:pt x="11" y="80"/>
                                <a:pt x="10" y="80"/>
                              </a:cubicBezTo>
                              <a:cubicBezTo>
                                <a:pt x="10" y="81"/>
                                <a:pt x="9" y="83"/>
                                <a:pt x="11" y="83"/>
                              </a:cubicBezTo>
                              <a:close/>
                              <a:moveTo>
                                <a:pt x="20" y="84"/>
                              </a:moveTo>
                              <a:cubicBezTo>
                                <a:pt x="20" y="83"/>
                                <a:pt x="21" y="81"/>
                                <a:pt x="20" y="81"/>
                              </a:cubicBezTo>
                              <a:cubicBezTo>
                                <a:pt x="20" y="82"/>
                                <a:pt x="19" y="84"/>
                                <a:pt x="20" y="84"/>
                              </a:cubicBezTo>
                              <a:close/>
                              <a:moveTo>
                                <a:pt x="17" y="92"/>
                              </a:moveTo>
                              <a:cubicBezTo>
                                <a:pt x="18" y="92"/>
                                <a:pt x="16" y="90"/>
                                <a:pt x="17" y="89"/>
                              </a:cubicBezTo>
                              <a:cubicBezTo>
                                <a:pt x="16" y="88"/>
                                <a:pt x="17" y="86"/>
                                <a:pt x="17" y="84"/>
                              </a:cubicBezTo>
                              <a:cubicBezTo>
                                <a:pt x="16" y="85"/>
                                <a:pt x="17" y="89"/>
                                <a:pt x="16" y="91"/>
                              </a:cubicBezTo>
                              <a:cubicBezTo>
                                <a:pt x="16" y="91"/>
                                <a:pt x="17" y="91"/>
                                <a:pt x="17" y="92"/>
                              </a:cubicBezTo>
                              <a:close/>
                              <a:moveTo>
                                <a:pt x="20" y="91"/>
                              </a:moveTo>
                              <a:cubicBezTo>
                                <a:pt x="20" y="90"/>
                                <a:pt x="21" y="88"/>
                                <a:pt x="20" y="87"/>
                              </a:cubicBezTo>
                              <a:cubicBezTo>
                                <a:pt x="20" y="88"/>
                                <a:pt x="19" y="91"/>
                                <a:pt x="20" y="91"/>
                              </a:cubicBezTo>
                              <a:close/>
                              <a:moveTo>
                                <a:pt x="20" y="93"/>
                              </a:moveTo>
                              <a:cubicBezTo>
                                <a:pt x="21" y="94"/>
                                <a:pt x="21" y="92"/>
                                <a:pt x="20" y="92"/>
                              </a:cubicBezTo>
                              <a:cubicBezTo>
                                <a:pt x="20" y="92"/>
                                <a:pt x="20" y="93"/>
                                <a:pt x="20" y="93"/>
                              </a:cubicBezTo>
                              <a:close/>
                              <a:moveTo>
                                <a:pt x="7" y="115"/>
                              </a:moveTo>
                              <a:cubicBezTo>
                                <a:pt x="9" y="112"/>
                                <a:pt x="9" y="104"/>
                                <a:pt x="8" y="100"/>
                              </a:cubicBezTo>
                              <a:cubicBezTo>
                                <a:pt x="8" y="105"/>
                                <a:pt x="8" y="110"/>
                                <a:pt x="7" y="115"/>
                              </a:cubicBezTo>
                              <a:close/>
                              <a:moveTo>
                                <a:pt x="9" y="108"/>
                              </a:moveTo>
                              <a:cubicBezTo>
                                <a:pt x="10" y="107"/>
                                <a:pt x="11" y="103"/>
                                <a:pt x="10" y="102"/>
                              </a:cubicBezTo>
                              <a:cubicBezTo>
                                <a:pt x="10" y="104"/>
                                <a:pt x="9" y="106"/>
                                <a:pt x="9" y="108"/>
                              </a:cubicBezTo>
                              <a:close/>
                              <a:moveTo>
                                <a:pt x="4" y="110"/>
                              </a:moveTo>
                              <a:cubicBezTo>
                                <a:pt x="5" y="109"/>
                                <a:pt x="5" y="103"/>
                                <a:pt x="4" y="102"/>
                              </a:cubicBezTo>
                              <a:cubicBezTo>
                                <a:pt x="4" y="105"/>
                                <a:pt x="4" y="107"/>
                                <a:pt x="4" y="110"/>
                              </a:cubicBezTo>
                              <a:close/>
                              <a:moveTo>
                                <a:pt x="19" y="107"/>
                              </a:moveTo>
                              <a:cubicBezTo>
                                <a:pt x="19" y="106"/>
                                <a:pt x="20" y="105"/>
                                <a:pt x="19" y="105"/>
                              </a:cubicBezTo>
                              <a:cubicBezTo>
                                <a:pt x="19" y="106"/>
                                <a:pt x="18" y="107"/>
                                <a:pt x="19" y="107"/>
                              </a:cubicBezTo>
                              <a:close/>
                              <a:moveTo>
                                <a:pt x="9" y="112"/>
                              </a:moveTo>
                              <a:cubicBezTo>
                                <a:pt x="9" y="112"/>
                                <a:pt x="10" y="112"/>
                                <a:pt x="10" y="112"/>
                              </a:cubicBezTo>
                              <a:cubicBezTo>
                                <a:pt x="10" y="111"/>
                                <a:pt x="10" y="110"/>
                                <a:pt x="10" y="109"/>
                              </a:cubicBezTo>
                              <a:cubicBezTo>
                                <a:pt x="10" y="109"/>
                                <a:pt x="9" y="109"/>
                                <a:pt x="9" y="109"/>
                              </a:cubicBezTo>
                              <a:cubicBezTo>
                                <a:pt x="9" y="110"/>
                                <a:pt x="9" y="111"/>
                                <a:pt x="9" y="112"/>
                              </a:cubicBezTo>
                              <a:close/>
                              <a:moveTo>
                                <a:pt x="4" y="112"/>
                              </a:moveTo>
                              <a:cubicBezTo>
                                <a:pt x="4" y="112"/>
                                <a:pt x="5" y="114"/>
                                <a:pt x="4" y="114"/>
                              </a:cubicBezTo>
                              <a:cubicBezTo>
                                <a:pt x="4" y="115"/>
                                <a:pt x="4" y="116"/>
                                <a:pt x="3" y="116"/>
                              </a:cubicBezTo>
                              <a:cubicBezTo>
                                <a:pt x="4" y="116"/>
                                <a:pt x="4" y="116"/>
                                <a:pt x="5" y="116"/>
                              </a:cubicBezTo>
                              <a:cubicBezTo>
                                <a:pt x="4" y="115"/>
                                <a:pt x="6" y="112"/>
                                <a:pt x="4" y="112"/>
                              </a:cubicBezTo>
                              <a:cubicBezTo>
                                <a:pt x="4" y="112"/>
                                <a:pt x="4" y="112"/>
                                <a:pt x="4" y="112"/>
                              </a:cubicBezTo>
                              <a:close/>
                              <a:moveTo>
                                <a:pt x="10" y="117"/>
                              </a:moveTo>
                              <a:cubicBezTo>
                                <a:pt x="10" y="117"/>
                                <a:pt x="10" y="117"/>
                                <a:pt x="11" y="117"/>
                              </a:cubicBezTo>
                              <a:cubicBezTo>
                                <a:pt x="11" y="116"/>
                                <a:pt x="11" y="116"/>
                                <a:pt x="11" y="115"/>
                              </a:cubicBezTo>
                              <a:cubicBezTo>
                                <a:pt x="11" y="115"/>
                                <a:pt x="10" y="115"/>
                                <a:pt x="10" y="115"/>
                              </a:cubicBezTo>
                              <a:cubicBezTo>
                                <a:pt x="10" y="116"/>
                                <a:pt x="10" y="116"/>
                                <a:pt x="10" y="117"/>
                              </a:cubicBezTo>
                              <a:close/>
                              <a:moveTo>
                                <a:pt x="9" y="118"/>
                              </a:moveTo>
                              <a:cubicBezTo>
                                <a:pt x="9" y="117"/>
                                <a:pt x="10" y="116"/>
                                <a:pt x="9" y="116"/>
                              </a:cubicBezTo>
                              <a:cubicBezTo>
                                <a:pt x="9" y="117"/>
                                <a:pt x="8" y="118"/>
                                <a:pt x="9" y="118"/>
                              </a:cubicBezTo>
                              <a:close/>
                              <a:moveTo>
                                <a:pt x="7" y="117"/>
                              </a:moveTo>
                              <a:cubicBezTo>
                                <a:pt x="8" y="118"/>
                                <a:pt x="8" y="119"/>
                                <a:pt x="8" y="121"/>
                              </a:cubicBezTo>
                              <a:cubicBezTo>
                                <a:pt x="9" y="120"/>
                                <a:pt x="9" y="117"/>
                                <a:pt x="8" y="117"/>
                              </a:cubicBezTo>
                              <a:cubicBezTo>
                                <a:pt x="8" y="117"/>
                                <a:pt x="8" y="117"/>
                                <a:pt x="7" y="117"/>
                              </a:cubicBezTo>
                              <a:close/>
                              <a:moveTo>
                                <a:pt x="7" y="128"/>
                              </a:moveTo>
                              <a:cubicBezTo>
                                <a:pt x="7" y="128"/>
                                <a:pt x="8" y="128"/>
                                <a:pt x="8" y="128"/>
                              </a:cubicBezTo>
                              <a:cubicBezTo>
                                <a:pt x="8" y="127"/>
                                <a:pt x="8" y="127"/>
                                <a:pt x="8" y="126"/>
                              </a:cubicBezTo>
                              <a:cubicBezTo>
                                <a:pt x="8" y="126"/>
                                <a:pt x="7" y="126"/>
                                <a:pt x="7" y="126"/>
                              </a:cubicBezTo>
                              <a:cubicBezTo>
                                <a:pt x="7" y="127"/>
                                <a:pt x="7" y="127"/>
                                <a:pt x="7" y="128"/>
                              </a:cubicBezTo>
                              <a:close/>
                              <a:moveTo>
                                <a:pt x="18" y="143"/>
                              </a:moveTo>
                              <a:cubicBezTo>
                                <a:pt x="18" y="142"/>
                                <a:pt x="18" y="140"/>
                                <a:pt x="18" y="138"/>
                              </a:cubicBezTo>
                              <a:cubicBezTo>
                                <a:pt x="17" y="138"/>
                                <a:pt x="17" y="138"/>
                                <a:pt x="17" y="138"/>
                              </a:cubicBezTo>
                              <a:cubicBezTo>
                                <a:pt x="17" y="140"/>
                                <a:pt x="17" y="142"/>
                                <a:pt x="18" y="143"/>
                              </a:cubicBezTo>
                              <a:close/>
                              <a:moveTo>
                                <a:pt x="11" y="145"/>
                              </a:moveTo>
                              <a:cubicBezTo>
                                <a:pt x="12" y="145"/>
                                <a:pt x="12" y="145"/>
                                <a:pt x="13" y="145"/>
                              </a:cubicBezTo>
                              <a:cubicBezTo>
                                <a:pt x="13" y="144"/>
                                <a:pt x="12" y="144"/>
                                <a:pt x="12" y="143"/>
                              </a:cubicBezTo>
                              <a:cubicBezTo>
                                <a:pt x="12" y="144"/>
                                <a:pt x="12" y="144"/>
                                <a:pt x="11" y="145"/>
                              </a:cubicBezTo>
                              <a:close/>
                              <a:moveTo>
                                <a:pt x="16" y="152"/>
                              </a:moveTo>
                              <a:cubicBezTo>
                                <a:pt x="17" y="150"/>
                                <a:pt x="16" y="148"/>
                                <a:pt x="17" y="147"/>
                              </a:cubicBezTo>
                              <a:cubicBezTo>
                                <a:pt x="17" y="147"/>
                                <a:pt x="17" y="147"/>
                                <a:pt x="16" y="147"/>
                              </a:cubicBezTo>
                              <a:cubicBezTo>
                                <a:pt x="16" y="149"/>
                                <a:pt x="15" y="151"/>
                                <a:pt x="16" y="152"/>
                              </a:cubicBezTo>
                              <a:close/>
                              <a:moveTo>
                                <a:pt x="18" y="159"/>
                              </a:moveTo>
                              <a:cubicBezTo>
                                <a:pt x="18" y="157"/>
                                <a:pt x="19" y="155"/>
                                <a:pt x="18" y="154"/>
                              </a:cubicBezTo>
                              <a:cubicBezTo>
                                <a:pt x="18" y="155"/>
                                <a:pt x="17" y="158"/>
                                <a:pt x="18" y="159"/>
                              </a:cubicBezTo>
                              <a:close/>
                              <a:moveTo>
                                <a:pt x="15" y="159"/>
                              </a:moveTo>
                              <a:cubicBezTo>
                                <a:pt x="15" y="158"/>
                                <a:pt x="15" y="158"/>
                                <a:pt x="16" y="157"/>
                              </a:cubicBezTo>
                              <a:cubicBezTo>
                                <a:pt x="15" y="157"/>
                                <a:pt x="15" y="157"/>
                                <a:pt x="15" y="157"/>
                              </a:cubicBezTo>
                              <a:cubicBezTo>
                                <a:pt x="15" y="158"/>
                                <a:pt x="14" y="159"/>
                                <a:pt x="15" y="159"/>
                              </a:cubicBezTo>
                              <a:close/>
                              <a:moveTo>
                                <a:pt x="12" y="166"/>
                              </a:moveTo>
                              <a:cubicBezTo>
                                <a:pt x="12" y="165"/>
                                <a:pt x="13" y="164"/>
                                <a:pt x="12" y="164"/>
                              </a:cubicBezTo>
                              <a:cubicBezTo>
                                <a:pt x="12" y="165"/>
                                <a:pt x="11" y="166"/>
                                <a:pt x="12" y="166"/>
                              </a:cubicBezTo>
                              <a:close/>
                              <a:moveTo>
                                <a:pt x="11" y="174"/>
                              </a:moveTo>
                              <a:cubicBezTo>
                                <a:pt x="11" y="173"/>
                                <a:pt x="12" y="170"/>
                                <a:pt x="11" y="170"/>
                              </a:cubicBezTo>
                              <a:cubicBezTo>
                                <a:pt x="11" y="171"/>
                                <a:pt x="10" y="174"/>
                                <a:pt x="11" y="174"/>
                              </a:cubicBezTo>
                              <a:close/>
                              <a:moveTo>
                                <a:pt x="8" y="175"/>
                              </a:moveTo>
                              <a:cubicBezTo>
                                <a:pt x="7" y="174"/>
                                <a:pt x="9" y="172"/>
                                <a:pt x="7" y="171"/>
                              </a:cubicBezTo>
                              <a:cubicBezTo>
                                <a:pt x="8" y="172"/>
                                <a:pt x="6" y="175"/>
                                <a:pt x="8" y="175"/>
                              </a:cubicBezTo>
                              <a:close/>
                              <a:moveTo>
                                <a:pt x="15" y="176"/>
                              </a:moveTo>
                              <a:cubicBezTo>
                                <a:pt x="16" y="176"/>
                                <a:pt x="16" y="173"/>
                                <a:pt x="15" y="174"/>
                              </a:cubicBezTo>
                              <a:cubicBezTo>
                                <a:pt x="15" y="174"/>
                                <a:pt x="15" y="175"/>
                                <a:pt x="15" y="176"/>
                              </a:cubicBezTo>
                              <a:close/>
                              <a:moveTo>
                                <a:pt x="17" y="179"/>
                              </a:moveTo>
                              <a:cubicBezTo>
                                <a:pt x="18" y="179"/>
                                <a:pt x="18" y="179"/>
                                <a:pt x="19" y="179"/>
                              </a:cubicBezTo>
                              <a:cubicBezTo>
                                <a:pt x="18" y="179"/>
                                <a:pt x="19" y="177"/>
                                <a:pt x="17" y="177"/>
                              </a:cubicBezTo>
                              <a:cubicBezTo>
                                <a:pt x="17" y="178"/>
                                <a:pt x="17" y="179"/>
                                <a:pt x="17" y="179"/>
                              </a:cubicBezTo>
                              <a:close/>
                              <a:moveTo>
                                <a:pt x="6" y="192"/>
                              </a:moveTo>
                              <a:cubicBezTo>
                                <a:pt x="7" y="191"/>
                                <a:pt x="7" y="186"/>
                                <a:pt x="7" y="184"/>
                              </a:cubicBezTo>
                              <a:cubicBezTo>
                                <a:pt x="6" y="187"/>
                                <a:pt x="6" y="189"/>
                                <a:pt x="6" y="192"/>
                              </a:cubicBezTo>
                              <a:close/>
                              <a:moveTo>
                                <a:pt x="13" y="194"/>
                              </a:moveTo>
                              <a:cubicBezTo>
                                <a:pt x="13" y="194"/>
                                <a:pt x="14" y="194"/>
                                <a:pt x="14" y="194"/>
                              </a:cubicBezTo>
                              <a:cubicBezTo>
                                <a:pt x="14" y="193"/>
                                <a:pt x="14" y="192"/>
                                <a:pt x="14" y="192"/>
                              </a:cubicBezTo>
                              <a:cubicBezTo>
                                <a:pt x="14" y="192"/>
                                <a:pt x="14" y="192"/>
                                <a:pt x="13" y="192"/>
                              </a:cubicBezTo>
                              <a:cubicBezTo>
                                <a:pt x="13" y="192"/>
                                <a:pt x="13" y="193"/>
                                <a:pt x="13" y="1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BCC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99" o:spid="_x0000_s1026" style="position:absolute;margin-left:219.05pt;margin-top:315.6pt;width:7.15pt;height:53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" path="m23,1v,,,,,c23,10,24,25,24,34v,8,-1,16,,23c23,66,22,75,23,83v-2,16,-1,23,-2,39c21,123,22,121,23,122v-3,2,-2,5,-2,9c21,135,21,138,21,142v,7,-1,12,-1,15c20,173,19,190,20,204v-1,2,-1,3,-2,4c15,208,7,208,2,208,,195,2,179,1,166v1,-7,1,-21,1,-31c3,121,3,107,3,93v,-1,,-1,,-3c2,82,5,73,5,65,5,63,5,53,4,49,5,39,6,30,5,22,5,15,5,9,5,2,5,2,6,1,7,v4,2,11,1,16,1xm7,17v,-1,1,-2,,-2c7,16,6,17,7,17xm16,24v,-3,2,-6,,-8c16,19,15,22,16,24xm12,23v,,,,,c12,22,13,21,13,20v-1,,-1,,-1,c12,21,12,22,12,23xm12,42v1,-2,1,-9,1,-12c13,29,13,26,12,25v,6,1,11,,17xm16,35v,-3,2,-7,,-10c17,29,15,33,16,35xm18,34v,,,,,c18,33,18,32,19,32v-1,,-1,,-1,c18,32,18,33,18,34xm19,38v,-1,1,-3,-1,-3c19,36,17,38,19,38xm15,40v,-1,1,-3,,-3c15,38,14,40,15,40xm18,50v,,1,-2,,-2c18,48,17,50,18,50xm9,52v,-1,1,-3,,-3c9,50,8,52,9,52xm16,57v2,-1,,-4,1,-6c16,51,17,49,16,49v,5,1,4,,8xm13,62v2,,1,-2,2,-1c14,59,16,56,14,53v,3,,6,-1,9xm19,60v1,,1,-5,,-6c19,56,19,58,19,60xm16,68v,-3,1,-6,-1,-7c16,64,14,67,16,68xm11,76v,-1,2,-8,1,-9c12,69,10,75,11,76xm11,83v-1,-1,,-3,-1,-3c10,81,9,83,11,83xm20,84v,-1,1,-3,,-3c20,82,19,84,20,84xm17,92v1,,-1,-2,,-3c16,88,17,86,17,84v-1,1,,5,-1,7c16,91,17,91,17,92xm20,91v,-1,1,-3,,-4c20,88,19,91,20,91xm20,93v1,1,1,-1,,-1c20,92,20,93,20,93xm7,115v2,-3,2,-11,1,-15c8,105,8,110,7,115xm9,108v1,-1,2,-5,1,-6c10,104,9,106,9,108xm4,110v1,-1,1,-7,,-8c4,105,4,107,4,110xm19,107v,-1,1,-2,,-2c19,106,18,107,19,107xm9,112v,,1,,1,c10,111,10,110,10,109v,,-1,,-1,c9,110,9,111,9,112xm4,112v,,1,2,,2c4,115,4,116,3,116v1,,1,,2,c4,115,6,112,4,112v,,,,,xm10,117v,,,,1,c11,116,11,116,11,115v,,-1,,-1,c10,116,10,116,10,117xm9,118v,-1,1,-2,,-2c9,117,8,118,9,118xm7,117v1,1,1,2,1,4c9,120,9,117,8,117v,,,,-1,xm7,128v,,1,,1,c8,127,8,127,8,126v,,-1,,-1,c7,127,7,127,7,128xm18,143v,-1,,-3,,-5c17,138,17,138,17,138v,2,,4,1,5xm11,145v1,,1,,2,c13,144,12,144,12,143v,1,,1,-1,2xm16,152v1,-2,,-4,1,-5c17,147,17,147,16,147v,2,-1,4,,5xm18,159v,-2,1,-4,,-5c18,155,17,158,18,159xm15,159v,-1,,-1,1,-2c15,157,15,157,15,157v,1,-1,2,,2xm12,166v,-1,1,-2,,-2c12,165,11,166,12,166xm11,174v,-1,1,-4,,-4c11,171,10,174,11,174xm8,175v-1,-1,1,-3,-1,-4c8,172,6,175,8,175xm15,176v1,,1,-3,,-2c15,174,15,175,15,176xm17,179v1,,1,,2,c18,179,19,177,17,177v,1,,2,,2xm6,192v1,-1,1,-6,1,-8c6,187,6,189,6,192xm13,194v,,1,,1,c14,193,14,192,14,192v,,,,-1,c13,192,13,193,13,194xe" fillcolor="#cbccce" stroked="f">
                <v:path arrowok="t" o:connecttype="custom" o:connectlocs="90805,111998;79454,401876;79454,467757;68104,685165;7567,444698;18918,214114;18918,6588;26485,55999;60537,79058;45403,75763;45403,65881;49186,98822;60537,115292;68104,111998;68104,105410;68104,115292;56753,121880;68104,158115;34052,161409;64320,167997;49186,204232;49186,204232;71887,197644;60537,223996;41619,250349;41619,273407;75671,276701;64320,276701;75671,299760;75671,306348;26485,378817;34052,355759;15134,362347;71887,352465;34052,368935;34052,359053;15134,375523;15134,368935;41619,385405;37835,385405;34052,388699;30268,385405;30268,421640;26485,421640;64320,454581;49186,477639;60537,500698;60537,500698;68104,523756;56753,517168;45403,540226;41619,559991;26485,563285;56753,573167;71887,589637;22701,632460;49186,639048;49186,632460" o:connectangles="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1303A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3F52AB" wp14:editId="205325B1">
                <wp:simplePos x="0" y="0"/>
                <wp:positionH relativeFrom="column">
                  <wp:posOffset>3051175</wp:posOffset>
                </wp:positionH>
                <wp:positionV relativeFrom="paragraph">
                  <wp:posOffset>3961765</wp:posOffset>
                </wp:positionV>
                <wp:extent cx="1998980" cy="880745"/>
                <wp:effectExtent l="3175" t="0" r="0" b="0"/>
                <wp:wrapNone/>
                <wp:docPr id="904" name="Text Box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980" cy="880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767B" w:rsidRDefault="006A767B" w:rsidP="006A767B">
                            <w:pPr>
                              <w:spacing w:line="242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767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Blogging</w:t>
                            </w:r>
                          </w:p>
                          <w:p w:rsidR="006A767B" w:rsidRDefault="006A767B" w:rsidP="006A767B">
                            <w:pPr>
                              <w:spacing w:line="242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Website building </w:t>
                            </w:r>
                          </w:p>
                          <w:p w:rsidR="006A767B" w:rsidRPr="006A767B" w:rsidRDefault="006A767B" w:rsidP="006A767B">
                            <w:pPr>
                              <w:spacing w:line="242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Final Cut Pro</w:t>
                            </w:r>
                            <w:r w:rsidRPr="006A767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73699" w:rsidRPr="008261F9" w:rsidRDefault="00C73699" w:rsidP="008261F9">
                            <w:pPr>
                              <w:spacing w:line="242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8" o:spid="_x0000_s1042" type="#_x0000_t202" style="position:absolute;margin-left:240.25pt;margin-top:311.95pt;width:157.4pt;height:6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" filled="f" stroked="f">
                <v:textbox inset="0,0,0,0">
                  <w:txbxContent>
                    <w:p w:rsidR="006A767B" w:rsidRDefault="006A767B" w:rsidP="006A767B">
                      <w:pPr>
                        <w:spacing w:line="242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767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Blogging</w:t>
                      </w:r>
                    </w:p>
                    <w:p w:rsidR="006A767B" w:rsidRDefault="006A767B" w:rsidP="006A767B">
                      <w:pPr>
                        <w:spacing w:line="242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Website building </w:t>
                      </w:r>
                    </w:p>
                    <w:p w:rsidR="006A767B" w:rsidRPr="006A767B" w:rsidRDefault="006A767B" w:rsidP="006A767B">
                      <w:pPr>
                        <w:spacing w:line="242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Final Cut Pro</w:t>
                      </w:r>
                      <w:r w:rsidRPr="006A767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73699" w:rsidRPr="008261F9" w:rsidRDefault="00C73699" w:rsidP="008261F9">
                      <w:pPr>
                        <w:spacing w:line="242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1303A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D9BA4A" wp14:editId="2BCC6B32">
                <wp:simplePos x="0" y="0"/>
                <wp:positionH relativeFrom="column">
                  <wp:posOffset>1416050</wp:posOffset>
                </wp:positionH>
                <wp:positionV relativeFrom="paragraph">
                  <wp:posOffset>3961765</wp:posOffset>
                </wp:positionV>
                <wp:extent cx="1305560" cy="880745"/>
                <wp:effectExtent l="0" t="0" r="2540" b="0"/>
                <wp:wrapNone/>
                <wp:docPr id="903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5560" cy="880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699" w:rsidRPr="006A767B" w:rsidRDefault="006A767B" w:rsidP="00125C4A">
                            <w:pPr>
                              <w:spacing w:line="242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767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Stage-makeup</w:t>
                            </w:r>
                          </w:p>
                          <w:p w:rsidR="006A767B" w:rsidRDefault="006A767B" w:rsidP="00125C4A">
                            <w:pPr>
                              <w:spacing w:line="242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767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Dresser</w:t>
                            </w:r>
                          </w:p>
                          <w:p w:rsidR="006A767B" w:rsidRPr="006A767B" w:rsidRDefault="006A767B" w:rsidP="00125C4A">
                            <w:pPr>
                              <w:spacing w:line="242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767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Sewing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7" o:spid="_x0000_s1043" type="#_x0000_t202" style="position:absolute;margin-left:111.5pt;margin-top:311.95pt;width:102.8pt;height:69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" filled="f" stroked="f">
                <v:textbox inset="0,0,0,0">
                  <w:txbxContent>
                    <w:p w:rsidR="00C73699" w:rsidRPr="006A767B" w:rsidRDefault="006A767B" w:rsidP="00125C4A">
                      <w:pPr>
                        <w:spacing w:line="242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767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Stage-makeup</w:t>
                      </w:r>
                    </w:p>
                    <w:p w:rsidR="006A767B" w:rsidRDefault="006A767B" w:rsidP="00125C4A">
                      <w:pPr>
                        <w:spacing w:line="242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767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Dresser</w:t>
                      </w:r>
                    </w:p>
                    <w:p w:rsidR="006A767B" w:rsidRPr="006A767B" w:rsidRDefault="006A767B" w:rsidP="00125C4A">
                      <w:pPr>
                        <w:spacing w:line="242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767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Sewing </w:t>
                      </w:r>
                    </w:p>
                  </w:txbxContent>
                </v:textbox>
              </v:shape>
            </w:pict>
          </mc:Fallback>
        </mc:AlternateContent>
      </w:r>
      <w:r w:rsidR="001303A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392D7C" wp14:editId="1892E376">
                <wp:simplePos x="0" y="0"/>
                <wp:positionH relativeFrom="column">
                  <wp:posOffset>1068705</wp:posOffset>
                </wp:positionH>
                <wp:positionV relativeFrom="paragraph">
                  <wp:posOffset>4008120</wp:posOffset>
                </wp:positionV>
                <wp:extent cx="90805" cy="685165"/>
                <wp:effectExtent l="1905" t="7620" r="2540" b="2540"/>
                <wp:wrapNone/>
                <wp:docPr id="902" name="Freeform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0805" cy="685165"/>
                        </a:xfrm>
                        <a:custGeom>
                          <a:avLst/>
                          <a:gdLst>
                            <a:gd name="T0" fmla="*/ 24 w 24"/>
                            <a:gd name="T1" fmla="*/ 34 h 208"/>
                            <a:gd name="T2" fmla="*/ 21 w 24"/>
                            <a:gd name="T3" fmla="*/ 122 h 208"/>
                            <a:gd name="T4" fmla="*/ 21 w 24"/>
                            <a:gd name="T5" fmla="*/ 142 h 208"/>
                            <a:gd name="T6" fmla="*/ 18 w 24"/>
                            <a:gd name="T7" fmla="*/ 208 h 208"/>
                            <a:gd name="T8" fmla="*/ 2 w 24"/>
                            <a:gd name="T9" fmla="*/ 135 h 208"/>
                            <a:gd name="T10" fmla="*/ 5 w 24"/>
                            <a:gd name="T11" fmla="*/ 65 h 208"/>
                            <a:gd name="T12" fmla="*/ 5 w 24"/>
                            <a:gd name="T13" fmla="*/ 2 h 208"/>
                            <a:gd name="T14" fmla="*/ 7 w 24"/>
                            <a:gd name="T15" fmla="*/ 17 h 208"/>
                            <a:gd name="T16" fmla="*/ 16 w 24"/>
                            <a:gd name="T17" fmla="*/ 24 h 208"/>
                            <a:gd name="T18" fmla="*/ 12 w 24"/>
                            <a:gd name="T19" fmla="*/ 23 h 208"/>
                            <a:gd name="T20" fmla="*/ 12 w 24"/>
                            <a:gd name="T21" fmla="*/ 20 h 208"/>
                            <a:gd name="T22" fmla="*/ 13 w 24"/>
                            <a:gd name="T23" fmla="*/ 30 h 208"/>
                            <a:gd name="T24" fmla="*/ 16 w 24"/>
                            <a:gd name="T25" fmla="*/ 35 h 208"/>
                            <a:gd name="T26" fmla="*/ 18 w 24"/>
                            <a:gd name="T27" fmla="*/ 34 h 208"/>
                            <a:gd name="T28" fmla="*/ 18 w 24"/>
                            <a:gd name="T29" fmla="*/ 32 h 208"/>
                            <a:gd name="T30" fmla="*/ 18 w 24"/>
                            <a:gd name="T31" fmla="*/ 35 h 208"/>
                            <a:gd name="T32" fmla="*/ 15 w 24"/>
                            <a:gd name="T33" fmla="*/ 37 h 208"/>
                            <a:gd name="T34" fmla="*/ 18 w 24"/>
                            <a:gd name="T35" fmla="*/ 48 h 208"/>
                            <a:gd name="T36" fmla="*/ 9 w 24"/>
                            <a:gd name="T37" fmla="*/ 49 h 208"/>
                            <a:gd name="T38" fmla="*/ 17 w 24"/>
                            <a:gd name="T39" fmla="*/ 51 h 208"/>
                            <a:gd name="T40" fmla="*/ 13 w 24"/>
                            <a:gd name="T41" fmla="*/ 62 h 208"/>
                            <a:gd name="T42" fmla="*/ 13 w 24"/>
                            <a:gd name="T43" fmla="*/ 62 h 208"/>
                            <a:gd name="T44" fmla="*/ 19 w 24"/>
                            <a:gd name="T45" fmla="*/ 60 h 208"/>
                            <a:gd name="T46" fmla="*/ 16 w 24"/>
                            <a:gd name="T47" fmla="*/ 68 h 208"/>
                            <a:gd name="T48" fmla="*/ 11 w 24"/>
                            <a:gd name="T49" fmla="*/ 76 h 208"/>
                            <a:gd name="T50" fmla="*/ 11 w 24"/>
                            <a:gd name="T51" fmla="*/ 83 h 208"/>
                            <a:gd name="T52" fmla="*/ 20 w 24"/>
                            <a:gd name="T53" fmla="*/ 84 h 208"/>
                            <a:gd name="T54" fmla="*/ 17 w 24"/>
                            <a:gd name="T55" fmla="*/ 84 h 208"/>
                            <a:gd name="T56" fmla="*/ 20 w 24"/>
                            <a:gd name="T57" fmla="*/ 91 h 208"/>
                            <a:gd name="T58" fmla="*/ 20 w 24"/>
                            <a:gd name="T59" fmla="*/ 93 h 208"/>
                            <a:gd name="T60" fmla="*/ 7 w 24"/>
                            <a:gd name="T61" fmla="*/ 115 h 208"/>
                            <a:gd name="T62" fmla="*/ 9 w 24"/>
                            <a:gd name="T63" fmla="*/ 108 h 208"/>
                            <a:gd name="T64" fmla="*/ 4 w 24"/>
                            <a:gd name="T65" fmla="*/ 110 h 208"/>
                            <a:gd name="T66" fmla="*/ 19 w 24"/>
                            <a:gd name="T67" fmla="*/ 107 h 208"/>
                            <a:gd name="T68" fmla="*/ 9 w 24"/>
                            <a:gd name="T69" fmla="*/ 112 h 208"/>
                            <a:gd name="T70" fmla="*/ 9 w 24"/>
                            <a:gd name="T71" fmla="*/ 109 h 208"/>
                            <a:gd name="T72" fmla="*/ 4 w 24"/>
                            <a:gd name="T73" fmla="*/ 114 h 208"/>
                            <a:gd name="T74" fmla="*/ 4 w 24"/>
                            <a:gd name="T75" fmla="*/ 112 h 208"/>
                            <a:gd name="T76" fmla="*/ 11 w 24"/>
                            <a:gd name="T77" fmla="*/ 117 h 208"/>
                            <a:gd name="T78" fmla="*/ 10 w 24"/>
                            <a:gd name="T79" fmla="*/ 117 h 208"/>
                            <a:gd name="T80" fmla="*/ 9 w 24"/>
                            <a:gd name="T81" fmla="*/ 118 h 208"/>
                            <a:gd name="T82" fmla="*/ 8 w 24"/>
                            <a:gd name="T83" fmla="*/ 117 h 208"/>
                            <a:gd name="T84" fmla="*/ 8 w 24"/>
                            <a:gd name="T85" fmla="*/ 128 h 208"/>
                            <a:gd name="T86" fmla="*/ 7 w 24"/>
                            <a:gd name="T87" fmla="*/ 128 h 208"/>
                            <a:gd name="T88" fmla="*/ 17 w 24"/>
                            <a:gd name="T89" fmla="*/ 138 h 208"/>
                            <a:gd name="T90" fmla="*/ 13 w 24"/>
                            <a:gd name="T91" fmla="*/ 145 h 208"/>
                            <a:gd name="T92" fmla="*/ 16 w 24"/>
                            <a:gd name="T93" fmla="*/ 152 h 208"/>
                            <a:gd name="T94" fmla="*/ 16 w 24"/>
                            <a:gd name="T95" fmla="*/ 152 h 208"/>
                            <a:gd name="T96" fmla="*/ 18 w 24"/>
                            <a:gd name="T97" fmla="*/ 159 h 208"/>
                            <a:gd name="T98" fmla="*/ 15 w 24"/>
                            <a:gd name="T99" fmla="*/ 157 h 208"/>
                            <a:gd name="T100" fmla="*/ 12 w 24"/>
                            <a:gd name="T101" fmla="*/ 164 h 208"/>
                            <a:gd name="T102" fmla="*/ 11 w 24"/>
                            <a:gd name="T103" fmla="*/ 170 h 208"/>
                            <a:gd name="T104" fmla="*/ 7 w 24"/>
                            <a:gd name="T105" fmla="*/ 171 h 208"/>
                            <a:gd name="T106" fmla="*/ 15 w 24"/>
                            <a:gd name="T107" fmla="*/ 174 h 208"/>
                            <a:gd name="T108" fmla="*/ 19 w 24"/>
                            <a:gd name="T109" fmla="*/ 179 h 208"/>
                            <a:gd name="T110" fmla="*/ 6 w 24"/>
                            <a:gd name="T111" fmla="*/ 192 h 208"/>
                            <a:gd name="T112" fmla="*/ 13 w 24"/>
                            <a:gd name="T113" fmla="*/ 194 h 208"/>
                            <a:gd name="T114" fmla="*/ 13 w 24"/>
                            <a:gd name="T115" fmla="*/ 192 h 2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4" h="208">
                              <a:moveTo>
                                <a:pt x="23" y="1"/>
                              </a:moveTo>
                              <a:cubicBezTo>
                                <a:pt x="23" y="1"/>
                                <a:pt x="23" y="1"/>
                                <a:pt x="23" y="1"/>
                              </a:cubicBezTo>
                              <a:cubicBezTo>
                                <a:pt x="23" y="10"/>
                                <a:pt x="24" y="25"/>
                                <a:pt x="24" y="34"/>
                              </a:cubicBezTo>
                              <a:cubicBezTo>
                                <a:pt x="24" y="42"/>
                                <a:pt x="23" y="50"/>
                                <a:pt x="24" y="57"/>
                              </a:cubicBezTo>
                              <a:cubicBezTo>
                                <a:pt x="23" y="66"/>
                                <a:pt x="22" y="75"/>
                                <a:pt x="23" y="83"/>
                              </a:cubicBezTo>
                              <a:cubicBezTo>
                                <a:pt x="21" y="99"/>
                                <a:pt x="22" y="106"/>
                                <a:pt x="21" y="122"/>
                              </a:cubicBezTo>
                              <a:cubicBezTo>
                                <a:pt x="21" y="123"/>
                                <a:pt x="22" y="121"/>
                                <a:pt x="23" y="122"/>
                              </a:cubicBezTo>
                              <a:cubicBezTo>
                                <a:pt x="20" y="124"/>
                                <a:pt x="21" y="127"/>
                                <a:pt x="21" y="131"/>
                              </a:cubicBezTo>
                              <a:cubicBezTo>
                                <a:pt x="21" y="135"/>
                                <a:pt x="21" y="138"/>
                                <a:pt x="21" y="142"/>
                              </a:cubicBezTo>
                              <a:cubicBezTo>
                                <a:pt x="21" y="149"/>
                                <a:pt x="20" y="154"/>
                                <a:pt x="20" y="157"/>
                              </a:cubicBezTo>
                              <a:cubicBezTo>
                                <a:pt x="20" y="173"/>
                                <a:pt x="19" y="190"/>
                                <a:pt x="20" y="204"/>
                              </a:cubicBezTo>
                              <a:cubicBezTo>
                                <a:pt x="19" y="206"/>
                                <a:pt x="19" y="207"/>
                                <a:pt x="18" y="208"/>
                              </a:cubicBezTo>
                              <a:cubicBezTo>
                                <a:pt x="15" y="208"/>
                                <a:pt x="7" y="208"/>
                                <a:pt x="2" y="208"/>
                              </a:cubicBezTo>
                              <a:cubicBezTo>
                                <a:pt x="0" y="195"/>
                                <a:pt x="2" y="179"/>
                                <a:pt x="1" y="166"/>
                              </a:cubicBezTo>
                              <a:cubicBezTo>
                                <a:pt x="2" y="159"/>
                                <a:pt x="2" y="145"/>
                                <a:pt x="2" y="135"/>
                              </a:cubicBezTo>
                              <a:cubicBezTo>
                                <a:pt x="3" y="121"/>
                                <a:pt x="3" y="107"/>
                                <a:pt x="3" y="93"/>
                              </a:cubicBezTo>
                              <a:cubicBezTo>
                                <a:pt x="3" y="92"/>
                                <a:pt x="3" y="92"/>
                                <a:pt x="3" y="90"/>
                              </a:cubicBezTo>
                              <a:cubicBezTo>
                                <a:pt x="2" y="82"/>
                                <a:pt x="5" y="73"/>
                                <a:pt x="5" y="65"/>
                              </a:cubicBezTo>
                              <a:cubicBezTo>
                                <a:pt x="5" y="63"/>
                                <a:pt x="5" y="53"/>
                                <a:pt x="4" y="49"/>
                              </a:cubicBezTo>
                              <a:cubicBezTo>
                                <a:pt x="5" y="39"/>
                                <a:pt x="6" y="30"/>
                                <a:pt x="5" y="22"/>
                              </a:cubicBezTo>
                              <a:cubicBezTo>
                                <a:pt x="5" y="15"/>
                                <a:pt x="5" y="9"/>
                                <a:pt x="5" y="2"/>
                              </a:cubicBezTo>
                              <a:cubicBezTo>
                                <a:pt x="5" y="2"/>
                                <a:pt x="6" y="1"/>
                                <a:pt x="7" y="0"/>
                              </a:cubicBezTo>
                              <a:cubicBezTo>
                                <a:pt x="11" y="2"/>
                                <a:pt x="18" y="1"/>
                                <a:pt x="23" y="1"/>
                              </a:cubicBezTo>
                              <a:close/>
                              <a:moveTo>
                                <a:pt x="7" y="17"/>
                              </a:moveTo>
                              <a:cubicBezTo>
                                <a:pt x="7" y="16"/>
                                <a:pt x="8" y="15"/>
                                <a:pt x="7" y="15"/>
                              </a:cubicBezTo>
                              <a:cubicBezTo>
                                <a:pt x="7" y="16"/>
                                <a:pt x="6" y="17"/>
                                <a:pt x="7" y="17"/>
                              </a:cubicBezTo>
                              <a:close/>
                              <a:moveTo>
                                <a:pt x="16" y="24"/>
                              </a:moveTo>
                              <a:cubicBezTo>
                                <a:pt x="16" y="21"/>
                                <a:pt x="18" y="18"/>
                                <a:pt x="16" y="16"/>
                              </a:cubicBezTo>
                              <a:cubicBezTo>
                                <a:pt x="16" y="19"/>
                                <a:pt x="15" y="22"/>
                                <a:pt x="16" y="24"/>
                              </a:cubicBezTo>
                              <a:close/>
                              <a:moveTo>
                                <a:pt x="12" y="23"/>
                              </a:moveTo>
                              <a:cubicBezTo>
                                <a:pt x="12" y="23"/>
                                <a:pt x="12" y="23"/>
                                <a:pt x="12" y="23"/>
                              </a:cubicBezTo>
                              <a:cubicBezTo>
                                <a:pt x="12" y="22"/>
                                <a:pt x="13" y="21"/>
                                <a:pt x="13" y="20"/>
                              </a:cubicBezTo>
                              <a:cubicBezTo>
                                <a:pt x="12" y="20"/>
                                <a:pt x="12" y="20"/>
                                <a:pt x="12" y="20"/>
                              </a:cubicBezTo>
                              <a:cubicBezTo>
                                <a:pt x="12" y="21"/>
                                <a:pt x="12" y="22"/>
                                <a:pt x="12" y="23"/>
                              </a:cubicBezTo>
                              <a:close/>
                              <a:moveTo>
                                <a:pt x="12" y="42"/>
                              </a:moveTo>
                              <a:cubicBezTo>
                                <a:pt x="13" y="40"/>
                                <a:pt x="13" y="33"/>
                                <a:pt x="13" y="30"/>
                              </a:cubicBezTo>
                              <a:cubicBezTo>
                                <a:pt x="13" y="29"/>
                                <a:pt x="13" y="26"/>
                                <a:pt x="12" y="25"/>
                              </a:cubicBezTo>
                              <a:cubicBezTo>
                                <a:pt x="12" y="31"/>
                                <a:pt x="13" y="36"/>
                                <a:pt x="12" y="42"/>
                              </a:cubicBezTo>
                              <a:close/>
                              <a:moveTo>
                                <a:pt x="16" y="35"/>
                              </a:moveTo>
                              <a:cubicBezTo>
                                <a:pt x="16" y="32"/>
                                <a:pt x="18" y="28"/>
                                <a:pt x="16" y="25"/>
                              </a:cubicBezTo>
                              <a:cubicBezTo>
                                <a:pt x="17" y="29"/>
                                <a:pt x="15" y="33"/>
                                <a:pt x="16" y="35"/>
                              </a:cubicBezTo>
                              <a:close/>
                              <a:moveTo>
                                <a:pt x="18" y="34"/>
                              </a:moveTo>
                              <a:cubicBezTo>
                                <a:pt x="18" y="34"/>
                                <a:pt x="18" y="34"/>
                                <a:pt x="18" y="34"/>
                              </a:cubicBezTo>
                              <a:cubicBezTo>
                                <a:pt x="18" y="33"/>
                                <a:pt x="18" y="32"/>
                                <a:pt x="19" y="32"/>
                              </a:cubicBezTo>
                              <a:cubicBezTo>
                                <a:pt x="18" y="32"/>
                                <a:pt x="18" y="32"/>
                                <a:pt x="18" y="32"/>
                              </a:cubicBezTo>
                              <a:cubicBezTo>
                                <a:pt x="18" y="32"/>
                                <a:pt x="18" y="33"/>
                                <a:pt x="18" y="34"/>
                              </a:cubicBezTo>
                              <a:close/>
                              <a:moveTo>
                                <a:pt x="19" y="38"/>
                              </a:moveTo>
                              <a:cubicBezTo>
                                <a:pt x="19" y="37"/>
                                <a:pt x="20" y="35"/>
                                <a:pt x="18" y="35"/>
                              </a:cubicBezTo>
                              <a:cubicBezTo>
                                <a:pt x="19" y="36"/>
                                <a:pt x="17" y="38"/>
                                <a:pt x="19" y="38"/>
                              </a:cubicBezTo>
                              <a:close/>
                              <a:moveTo>
                                <a:pt x="15" y="40"/>
                              </a:moveTo>
                              <a:cubicBezTo>
                                <a:pt x="15" y="39"/>
                                <a:pt x="16" y="37"/>
                                <a:pt x="15" y="37"/>
                              </a:cubicBezTo>
                              <a:cubicBezTo>
                                <a:pt x="15" y="38"/>
                                <a:pt x="14" y="40"/>
                                <a:pt x="15" y="40"/>
                              </a:cubicBezTo>
                              <a:close/>
                              <a:moveTo>
                                <a:pt x="18" y="50"/>
                              </a:moveTo>
                              <a:cubicBezTo>
                                <a:pt x="18" y="50"/>
                                <a:pt x="19" y="48"/>
                                <a:pt x="18" y="48"/>
                              </a:cubicBezTo>
                              <a:cubicBezTo>
                                <a:pt x="18" y="48"/>
                                <a:pt x="17" y="50"/>
                                <a:pt x="18" y="50"/>
                              </a:cubicBezTo>
                              <a:close/>
                              <a:moveTo>
                                <a:pt x="9" y="52"/>
                              </a:moveTo>
                              <a:cubicBezTo>
                                <a:pt x="9" y="51"/>
                                <a:pt x="10" y="49"/>
                                <a:pt x="9" y="49"/>
                              </a:cubicBezTo>
                              <a:cubicBezTo>
                                <a:pt x="9" y="50"/>
                                <a:pt x="8" y="52"/>
                                <a:pt x="9" y="52"/>
                              </a:cubicBezTo>
                              <a:close/>
                              <a:moveTo>
                                <a:pt x="16" y="57"/>
                              </a:moveTo>
                              <a:cubicBezTo>
                                <a:pt x="18" y="56"/>
                                <a:pt x="16" y="53"/>
                                <a:pt x="17" y="51"/>
                              </a:cubicBezTo>
                              <a:cubicBezTo>
                                <a:pt x="16" y="51"/>
                                <a:pt x="17" y="49"/>
                                <a:pt x="16" y="49"/>
                              </a:cubicBezTo>
                              <a:cubicBezTo>
                                <a:pt x="16" y="54"/>
                                <a:pt x="17" y="53"/>
                                <a:pt x="16" y="57"/>
                              </a:cubicBezTo>
                              <a:close/>
                              <a:moveTo>
                                <a:pt x="13" y="62"/>
                              </a:moveTo>
                              <a:cubicBezTo>
                                <a:pt x="15" y="62"/>
                                <a:pt x="14" y="60"/>
                                <a:pt x="15" y="61"/>
                              </a:cubicBezTo>
                              <a:cubicBezTo>
                                <a:pt x="14" y="59"/>
                                <a:pt x="16" y="56"/>
                                <a:pt x="14" y="53"/>
                              </a:cubicBezTo>
                              <a:cubicBezTo>
                                <a:pt x="14" y="56"/>
                                <a:pt x="14" y="59"/>
                                <a:pt x="13" y="62"/>
                              </a:cubicBezTo>
                              <a:close/>
                              <a:moveTo>
                                <a:pt x="19" y="60"/>
                              </a:moveTo>
                              <a:cubicBezTo>
                                <a:pt x="20" y="60"/>
                                <a:pt x="20" y="55"/>
                                <a:pt x="19" y="54"/>
                              </a:cubicBezTo>
                              <a:cubicBezTo>
                                <a:pt x="19" y="56"/>
                                <a:pt x="19" y="58"/>
                                <a:pt x="19" y="60"/>
                              </a:cubicBezTo>
                              <a:close/>
                              <a:moveTo>
                                <a:pt x="16" y="68"/>
                              </a:moveTo>
                              <a:cubicBezTo>
                                <a:pt x="16" y="65"/>
                                <a:pt x="17" y="62"/>
                                <a:pt x="15" y="61"/>
                              </a:cubicBezTo>
                              <a:cubicBezTo>
                                <a:pt x="16" y="64"/>
                                <a:pt x="14" y="67"/>
                                <a:pt x="16" y="68"/>
                              </a:cubicBezTo>
                              <a:close/>
                              <a:moveTo>
                                <a:pt x="11" y="76"/>
                              </a:moveTo>
                              <a:cubicBezTo>
                                <a:pt x="11" y="75"/>
                                <a:pt x="13" y="68"/>
                                <a:pt x="12" y="67"/>
                              </a:cubicBezTo>
                              <a:cubicBezTo>
                                <a:pt x="12" y="69"/>
                                <a:pt x="10" y="75"/>
                                <a:pt x="11" y="76"/>
                              </a:cubicBezTo>
                              <a:close/>
                              <a:moveTo>
                                <a:pt x="11" y="83"/>
                              </a:moveTo>
                              <a:cubicBezTo>
                                <a:pt x="10" y="82"/>
                                <a:pt x="11" y="80"/>
                                <a:pt x="10" y="80"/>
                              </a:cubicBezTo>
                              <a:cubicBezTo>
                                <a:pt x="10" y="81"/>
                                <a:pt x="9" y="83"/>
                                <a:pt x="11" y="83"/>
                              </a:cubicBezTo>
                              <a:close/>
                              <a:moveTo>
                                <a:pt x="20" y="84"/>
                              </a:moveTo>
                              <a:cubicBezTo>
                                <a:pt x="20" y="83"/>
                                <a:pt x="21" y="81"/>
                                <a:pt x="20" y="81"/>
                              </a:cubicBezTo>
                              <a:cubicBezTo>
                                <a:pt x="20" y="82"/>
                                <a:pt x="19" y="84"/>
                                <a:pt x="20" y="84"/>
                              </a:cubicBezTo>
                              <a:close/>
                              <a:moveTo>
                                <a:pt x="17" y="92"/>
                              </a:moveTo>
                              <a:cubicBezTo>
                                <a:pt x="18" y="92"/>
                                <a:pt x="16" y="90"/>
                                <a:pt x="17" y="89"/>
                              </a:cubicBezTo>
                              <a:cubicBezTo>
                                <a:pt x="16" y="88"/>
                                <a:pt x="17" y="86"/>
                                <a:pt x="17" y="84"/>
                              </a:cubicBezTo>
                              <a:cubicBezTo>
                                <a:pt x="16" y="85"/>
                                <a:pt x="17" y="89"/>
                                <a:pt x="16" y="91"/>
                              </a:cubicBezTo>
                              <a:cubicBezTo>
                                <a:pt x="16" y="91"/>
                                <a:pt x="17" y="91"/>
                                <a:pt x="17" y="92"/>
                              </a:cubicBezTo>
                              <a:close/>
                              <a:moveTo>
                                <a:pt x="20" y="91"/>
                              </a:moveTo>
                              <a:cubicBezTo>
                                <a:pt x="20" y="90"/>
                                <a:pt x="21" y="88"/>
                                <a:pt x="20" y="87"/>
                              </a:cubicBezTo>
                              <a:cubicBezTo>
                                <a:pt x="20" y="88"/>
                                <a:pt x="19" y="91"/>
                                <a:pt x="20" y="91"/>
                              </a:cubicBezTo>
                              <a:close/>
                              <a:moveTo>
                                <a:pt x="20" y="93"/>
                              </a:moveTo>
                              <a:cubicBezTo>
                                <a:pt x="21" y="94"/>
                                <a:pt x="21" y="92"/>
                                <a:pt x="20" y="92"/>
                              </a:cubicBezTo>
                              <a:cubicBezTo>
                                <a:pt x="20" y="92"/>
                                <a:pt x="20" y="93"/>
                                <a:pt x="20" y="93"/>
                              </a:cubicBezTo>
                              <a:close/>
                              <a:moveTo>
                                <a:pt x="7" y="115"/>
                              </a:moveTo>
                              <a:cubicBezTo>
                                <a:pt x="9" y="112"/>
                                <a:pt x="9" y="104"/>
                                <a:pt x="8" y="100"/>
                              </a:cubicBezTo>
                              <a:cubicBezTo>
                                <a:pt x="8" y="105"/>
                                <a:pt x="8" y="110"/>
                                <a:pt x="7" y="115"/>
                              </a:cubicBezTo>
                              <a:close/>
                              <a:moveTo>
                                <a:pt x="9" y="108"/>
                              </a:moveTo>
                              <a:cubicBezTo>
                                <a:pt x="10" y="107"/>
                                <a:pt x="11" y="103"/>
                                <a:pt x="10" y="102"/>
                              </a:cubicBezTo>
                              <a:cubicBezTo>
                                <a:pt x="10" y="104"/>
                                <a:pt x="9" y="106"/>
                                <a:pt x="9" y="108"/>
                              </a:cubicBezTo>
                              <a:close/>
                              <a:moveTo>
                                <a:pt x="4" y="110"/>
                              </a:moveTo>
                              <a:cubicBezTo>
                                <a:pt x="5" y="109"/>
                                <a:pt x="5" y="103"/>
                                <a:pt x="4" y="102"/>
                              </a:cubicBezTo>
                              <a:cubicBezTo>
                                <a:pt x="4" y="105"/>
                                <a:pt x="4" y="107"/>
                                <a:pt x="4" y="110"/>
                              </a:cubicBezTo>
                              <a:close/>
                              <a:moveTo>
                                <a:pt x="19" y="107"/>
                              </a:moveTo>
                              <a:cubicBezTo>
                                <a:pt x="19" y="106"/>
                                <a:pt x="20" y="105"/>
                                <a:pt x="19" y="105"/>
                              </a:cubicBezTo>
                              <a:cubicBezTo>
                                <a:pt x="19" y="106"/>
                                <a:pt x="18" y="107"/>
                                <a:pt x="19" y="107"/>
                              </a:cubicBezTo>
                              <a:close/>
                              <a:moveTo>
                                <a:pt x="9" y="112"/>
                              </a:moveTo>
                              <a:cubicBezTo>
                                <a:pt x="9" y="112"/>
                                <a:pt x="10" y="112"/>
                                <a:pt x="10" y="112"/>
                              </a:cubicBezTo>
                              <a:cubicBezTo>
                                <a:pt x="10" y="111"/>
                                <a:pt x="10" y="110"/>
                                <a:pt x="10" y="109"/>
                              </a:cubicBezTo>
                              <a:cubicBezTo>
                                <a:pt x="10" y="109"/>
                                <a:pt x="9" y="109"/>
                                <a:pt x="9" y="109"/>
                              </a:cubicBezTo>
                              <a:cubicBezTo>
                                <a:pt x="9" y="110"/>
                                <a:pt x="9" y="111"/>
                                <a:pt x="9" y="112"/>
                              </a:cubicBezTo>
                              <a:close/>
                              <a:moveTo>
                                <a:pt x="4" y="112"/>
                              </a:moveTo>
                              <a:cubicBezTo>
                                <a:pt x="4" y="112"/>
                                <a:pt x="5" y="114"/>
                                <a:pt x="4" y="114"/>
                              </a:cubicBezTo>
                              <a:cubicBezTo>
                                <a:pt x="4" y="115"/>
                                <a:pt x="4" y="116"/>
                                <a:pt x="3" y="116"/>
                              </a:cubicBezTo>
                              <a:cubicBezTo>
                                <a:pt x="4" y="116"/>
                                <a:pt x="4" y="116"/>
                                <a:pt x="5" y="116"/>
                              </a:cubicBezTo>
                              <a:cubicBezTo>
                                <a:pt x="4" y="115"/>
                                <a:pt x="6" y="112"/>
                                <a:pt x="4" y="112"/>
                              </a:cubicBezTo>
                              <a:cubicBezTo>
                                <a:pt x="4" y="112"/>
                                <a:pt x="4" y="112"/>
                                <a:pt x="4" y="112"/>
                              </a:cubicBezTo>
                              <a:close/>
                              <a:moveTo>
                                <a:pt x="10" y="117"/>
                              </a:moveTo>
                              <a:cubicBezTo>
                                <a:pt x="10" y="117"/>
                                <a:pt x="10" y="117"/>
                                <a:pt x="11" y="117"/>
                              </a:cubicBezTo>
                              <a:cubicBezTo>
                                <a:pt x="11" y="116"/>
                                <a:pt x="11" y="116"/>
                                <a:pt x="11" y="115"/>
                              </a:cubicBezTo>
                              <a:cubicBezTo>
                                <a:pt x="11" y="115"/>
                                <a:pt x="10" y="115"/>
                                <a:pt x="10" y="115"/>
                              </a:cubicBezTo>
                              <a:cubicBezTo>
                                <a:pt x="10" y="116"/>
                                <a:pt x="10" y="116"/>
                                <a:pt x="10" y="117"/>
                              </a:cubicBezTo>
                              <a:close/>
                              <a:moveTo>
                                <a:pt x="9" y="118"/>
                              </a:moveTo>
                              <a:cubicBezTo>
                                <a:pt x="9" y="117"/>
                                <a:pt x="10" y="116"/>
                                <a:pt x="9" y="116"/>
                              </a:cubicBezTo>
                              <a:cubicBezTo>
                                <a:pt x="9" y="117"/>
                                <a:pt x="8" y="118"/>
                                <a:pt x="9" y="118"/>
                              </a:cubicBezTo>
                              <a:close/>
                              <a:moveTo>
                                <a:pt x="7" y="117"/>
                              </a:moveTo>
                              <a:cubicBezTo>
                                <a:pt x="8" y="118"/>
                                <a:pt x="8" y="119"/>
                                <a:pt x="8" y="121"/>
                              </a:cubicBezTo>
                              <a:cubicBezTo>
                                <a:pt x="9" y="120"/>
                                <a:pt x="9" y="117"/>
                                <a:pt x="8" y="117"/>
                              </a:cubicBezTo>
                              <a:cubicBezTo>
                                <a:pt x="8" y="117"/>
                                <a:pt x="8" y="117"/>
                                <a:pt x="7" y="117"/>
                              </a:cubicBezTo>
                              <a:close/>
                              <a:moveTo>
                                <a:pt x="7" y="128"/>
                              </a:moveTo>
                              <a:cubicBezTo>
                                <a:pt x="7" y="128"/>
                                <a:pt x="8" y="128"/>
                                <a:pt x="8" y="128"/>
                              </a:cubicBezTo>
                              <a:cubicBezTo>
                                <a:pt x="8" y="127"/>
                                <a:pt x="8" y="127"/>
                                <a:pt x="8" y="126"/>
                              </a:cubicBezTo>
                              <a:cubicBezTo>
                                <a:pt x="8" y="126"/>
                                <a:pt x="7" y="126"/>
                                <a:pt x="7" y="126"/>
                              </a:cubicBezTo>
                              <a:cubicBezTo>
                                <a:pt x="7" y="127"/>
                                <a:pt x="7" y="127"/>
                                <a:pt x="7" y="128"/>
                              </a:cubicBezTo>
                              <a:close/>
                              <a:moveTo>
                                <a:pt x="18" y="143"/>
                              </a:moveTo>
                              <a:cubicBezTo>
                                <a:pt x="18" y="142"/>
                                <a:pt x="18" y="140"/>
                                <a:pt x="18" y="138"/>
                              </a:cubicBezTo>
                              <a:cubicBezTo>
                                <a:pt x="17" y="138"/>
                                <a:pt x="17" y="138"/>
                                <a:pt x="17" y="138"/>
                              </a:cubicBezTo>
                              <a:cubicBezTo>
                                <a:pt x="17" y="140"/>
                                <a:pt x="17" y="142"/>
                                <a:pt x="18" y="143"/>
                              </a:cubicBezTo>
                              <a:close/>
                              <a:moveTo>
                                <a:pt x="11" y="145"/>
                              </a:moveTo>
                              <a:cubicBezTo>
                                <a:pt x="12" y="145"/>
                                <a:pt x="12" y="145"/>
                                <a:pt x="13" y="145"/>
                              </a:cubicBezTo>
                              <a:cubicBezTo>
                                <a:pt x="13" y="144"/>
                                <a:pt x="12" y="144"/>
                                <a:pt x="12" y="143"/>
                              </a:cubicBezTo>
                              <a:cubicBezTo>
                                <a:pt x="12" y="144"/>
                                <a:pt x="12" y="144"/>
                                <a:pt x="11" y="145"/>
                              </a:cubicBezTo>
                              <a:close/>
                              <a:moveTo>
                                <a:pt x="16" y="152"/>
                              </a:moveTo>
                              <a:cubicBezTo>
                                <a:pt x="17" y="150"/>
                                <a:pt x="16" y="148"/>
                                <a:pt x="17" y="147"/>
                              </a:cubicBezTo>
                              <a:cubicBezTo>
                                <a:pt x="17" y="147"/>
                                <a:pt x="17" y="147"/>
                                <a:pt x="16" y="147"/>
                              </a:cubicBezTo>
                              <a:cubicBezTo>
                                <a:pt x="16" y="149"/>
                                <a:pt x="15" y="151"/>
                                <a:pt x="16" y="152"/>
                              </a:cubicBezTo>
                              <a:close/>
                              <a:moveTo>
                                <a:pt x="18" y="159"/>
                              </a:moveTo>
                              <a:cubicBezTo>
                                <a:pt x="18" y="157"/>
                                <a:pt x="19" y="155"/>
                                <a:pt x="18" y="154"/>
                              </a:cubicBezTo>
                              <a:cubicBezTo>
                                <a:pt x="18" y="155"/>
                                <a:pt x="17" y="158"/>
                                <a:pt x="18" y="159"/>
                              </a:cubicBezTo>
                              <a:close/>
                              <a:moveTo>
                                <a:pt x="15" y="159"/>
                              </a:moveTo>
                              <a:cubicBezTo>
                                <a:pt x="15" y="158"/>
                                <a:pt x="15" y="158"/>
                                <a:pt x="16" y="157"/>
                              </a:cubicBezTo>
                              <a:cubicBezTo>
                                <a:pt x="15" y="157"/>
                                <a:pt x="15" y="157"/>
                                <a:pt x="15" y="157"/>
                              </a:cubicBezTo>
                              <a:cubicBezTo>
                                <a:pt x="15" y="158"/>
                                <a:pt x="14" y="159"/>
                                <a:pt x="15" y="159"/>
                              </a:cubicBezTo>
                              <a:close/>
                              <a:moveTo>
                                <a:pt x="12" y="166"/>
                              </a:moveTo>
                              <a:cubicBezTo>
                                <a:pt x="12" y="165"/>
                                <a:pt x="13" y="164"/>
                                <a:pt x="12" y="164"/>
                              </a:cubicBezTo>
                              <a:cubicBezTo>
                                <a:pt x="12" y="165"/>
                                <a:pt x="11" y="166"/>
                                <a:pt x="12" y="166"/>
                              </a:cubicBezTo>
                              <a:close/>
                              <a:moveTo>
                                <a:pt x="11" y="174"/>
                              </a:moveTo>
                              <a:cubicBezTo>
                                <a:pt x="11" y="173"/>
                                <a:pt x="12" y="170"/>
                                <a:pt x="11" y="170"/>
                              </a:cubicBezTo>
                              <a:cubicBezTo>
                                <a:pt x="11" y="171"/>
                                <a:pt x="10" y="174"/>
                                <a:pt x="11" y="174"/>
                              </a:cubicBezTo>
                              <a:close/>
                              <a:moveTo>
                                <a:pt x="8" y="175"/>
                              </a:moveTo>
                              <a:cubicBezTo>
                                <a:pt x="7" y="174"/>
                                <a:pt x="9" y="172"/>
                                <a:pt x="7" y="171"/>
                              </a:cubicBezTo>
                              <a:cubicBezTo>
                                <a:pt x="8" y="172"/>
                                <a:pt x="6" y="175"/>
                                <a:pt x="8" y="175"/>
                              </a:cubicBezTo>
                              <a:close/>
                              <a:moveTo>
                                <a:pt x="15" y="176"/>
                              </a:moveTo>
                              <a:cubicBezTo>
                                <a:pt x="16" y="176"/>
                                <a:pt x="16" y="173"/>
                                <a:pt x="15" y="174"/>
                              </a:cubicBezTo>
                              <a:cubicBezTo>
                                <a:pt x="15" y="174"/>
                                <a:pt x="15" y="175"/>
                                <a:pt x="15" y="176"/>
                              </a:cubicBezTo>
                              <a:close/>
                              <a:moveTo>
                                <a:pt x="17" y="179"/>
                              </a:moveTo>
                              <a:cubicBezTo>
                                <a:pt x="18" y="179"/>
                                <a:pt x="18" y="179"/>
                                <a:pt x="19" y="179"/>
                              </a:cubicBezTo>
                              <a:cubicBezTo>
                                <a:pt x="18" y="179"/>
                                <a:pt x="19" y="177"/>
                                <a:pt x="17" y="177"/>
                              </a:cubicBezTo>
                              <a:cubicBezTo>
                                <a:pt x="17" y="178"/>
                                <a:pt x="17" y="179"/>
                                <a:pt x="17" y="179"/>
                              </a:cubicBezTo>
                              <a:close/>
                              <a:moveTo>
                                <a:pt x="6" y="192"/>
                              </a:moveTo>
                              <a:cubicBezTo>
                                <a:pt x="7" y="191"/>
                                <a:pt x="7" y="186"/>
                                <a:pt x="7" y="184"/>
                              </a:cubicBezTo>
                              <a:cubicBezTo>
                                <a:pt x="6" y="187"/>
                                <a:pt x="6" y="189"/>
                                <a:pt x="6" y="192"/>
                              </a:cubicBezTo>
                              <a:close/>
                              <a:moveTo>
                                <a:pt x="13" y="194"/>
                              </a:moveTo>
                              <a:cubicBezTo>
                                <a:pt x="13" y="194"/>
                                <a:pt x="14" y="194"/>
                                <a:pt x="14" y="194"/>
                              </a:cubicBezTo>
                              <a:cubicBezTo>
                                <a:pt x="14" y="193"/>
                                <a:pt x="14" y="192"/>
                                <a:pt x="14" y="192"/>
                              </a:cubicBezTo>
                              <a:cubicBezTo>
                                <a:pt x="14" y="192"/>
                                <a:pt x="14" y="192"/>
                                <a:pt x="13" y="192"/>
                              </a:cubicBezTo>
                              <a:cubicBezTo>
                                <a:pt x="13" y="192"/>
                                <a:pt x="13" y="193"/>
                                <a:pt x="13" y="1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BCC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96" o:spid="_x0000_s1026" style="position:absolute;margin-left:84.15pt;margin-top:315.6pt;width:7.15pt;height:53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" path="m23,1v,,,,,c23,10,24,25,24,34v,8,-1,16,,23c23,66,22,75,23,83v-2,16,-1,23,-2,39c21,123,22,121,23,122v-3,2,-2,5,-2,9c21,135,21,138,21,142v,7,-1,12,-1,15c20,173,19,190,20,204v-1,2,-1,3,-2,4c15,208,7,208,2,208,,195,2,179,1,166v1,-7,1,-21,1,-31c3,121,3,107,3,93v,-1,,-1,,-3c2,82,5,73,5,65,5,63,5,53,4,49,5,39,6,30,5,22,5,15,5,9,5,2,5,2,6,1,7,v4,2,11,1,16,1xm7,17v,-1,1,-2,,-2c7,16,6,17,7,17xm16,24v,-3,2,-6,,-8c16,19,15,22,16,24xm12,23v,,,,,c12,22,13,21,13,20v-1,,-1,,-1,c12,21,12,22,12,23xm12,42v1,-2,1,-9,1,-12c13,29,13,26,12,25v,6,1,11,,17xm16,35v,-3,2,-7,,-10c17,29,15,33,16,35xm18,34v,,,,,c18,33,18,32,19,32v-1,,-1,,-1,c18,32,18,33,18,34xm19,38v,-1,1,-3,-1,-3c19,36,17,38,19,38xm15,40v,-1,1,-3,,-3c15,38,14,40,15,40xm18,50v,,1,-2,,-2c18,48,17,50,18,50xm9,52v,-1,1,-3,,-3c9,50,8,52,9,52xm16,57v2,-1,,-4,1,-6c16,51,17,49,16,49v,5,1,4,,8xm13,62v2,,1,-2,2,-1c14,59,16,56,14,53v,3,,6,-1,9xm19,60v1,,1,-5,,-6c19,56,19,58,19,60xm16,68v,-3,1,-6,-1,-7c16,64,14,67,16,68xm11,76v,-1,2,-8,1,-9c12,69,10,75,11,76xm11,83v-1,-1,,-3,-1,-3c10,81,9,83,11,83xm20,84v,-1,1,-3,,-3c20,82,19,84,20,84xm17,92v1,,-1,-2,,-3c16,88,17,86,17,84v-1,1,,5,-1,7c16,91,17,91,17,92xm20,91v,-1,1,-3,,-4c20,88,19,91,20,91xm20,93v1,1,1,-1,,-1c20,92,20,93,20,93xm7,115v2,-3,2,-11,1,-15c8,105,8,110,7,115xm9,108v1,-1,2,-5,1,-6c10,104,9,106,9,108xm4,110v1,-1,1,-7,,-8c4,105,4,107,4,110xm19,107v,-1,1,-2,,-2c19,106,18,107,19,107xm9,112v,,1,,1,c10,111,10,110,10,109v,,-1,,-1,c9,110,9,111,9,112xm4,112v,,1,2,,2c4,115,4,116,3,116v1,,1,,2,c4,115,6,112,4,112v,,,,,xm10,117v,,,,1,c11,116,11,116,11,115v,,-1,,-1,c10,116,10,116,10,117xm9,118v,-1,1,-2,,-2c9,117,8,118,9,118xm7,117v1,1,1,2,1,4c9,120,9,117,8,117v,,,,-1,xm7,128v,,1,,1,c8,127,8,127,8,126v,,-1,,-1,c7,127,7,127,7,128xm18,143v,-1,,-3,,-5c17,138,17,138,17,138v,2,,4,1,5xm11,145v1,,1,,2,c13,144,12,144,12,143v,1,,1,-1,2xm16,152v1,-2,,-4,1,-5c17,147,17,147,16,147v,2,-1,4,,5xm18,159v,-2,1,-4,,-5c18,155,17,158,18,159xm15,159v,-1,,-1,1,-2c15,157,15,157,15,157v,1,-1,2,,2xm12,166v,-1,1,-2,,-2c12,165,11,166,12,166xm11,174v,-1,1,-4,,-4c11,171,10,174,11,174xm8,175v-1,-1,1,-3,-1,-4c8,172,6,175,8,175xm15,176v1,,1,-3,,-2c15,174,15,175,15,176xm17,179v1,,1,,2,c18,179,19,177,17,177v,1,,2,,2xm6,192v1,-1,1,-6,1,-8c6,187,6,189,6,192xm13,194v,,1,,1,c14,193,14,192,14,192v,,,,-1,c13,192,13,193,13,194xe" fillcolor="#cbccce" stroked="f">
                <v:path arrowok="t" o:connecttype="custom" o:connectlocs="90805,111998;79454,401876;79454,467757;68104,685165;7567,444698;18918,214114;18918,6588;26485,55999;60537,79058;45403,75763;45403,65881;49186,98822;60537,115292;68104,111998;68104,105410;68104,115292;56753,121880;68104,158115;34052,161409;64320,167997;49186,204232;49186,204232;71887,197644;60537,223996;41619,250349;41619,273407;75671,276701;64320,276701;75671,299760;75671,306348;26485,378817;34052,355759;15134,362347;71887,352465;34052,368935;34052,359053;15134,375523;15134,368935;41619,385405;37835,385405;34052,388699;30268,385405;30268,421640;26485,421640;64320,454581;49186,477639;60537,500698;60537,500698;68104,523756;56753,517168;45403,540226;41619,559991;26485,563285;56753,573167;71887,589637;22701,632460;49186,639048;49186,632460" o:connectangles="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1303A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2CF18B" wp14:editId="153B4CDF">
                <wp:simplePos x="0" y="0"/>
                <wp:positionH relativeFrom="column">
                  <wp:posOffset>218440</wp:posOffset>
                </wp:positionH>
                <wp:positionV relativeFrom="paragraph">
                  <wp:posOffset>3504565</wp:posOffset>
                </wp:positionV>
                <wp:extent cx="2576195" cy="409575"/>
                <wp:effectExtent l="0" t="0" r="0" b="635"/>
                <wp:wrapNone/>
                <wp:docPr id="901" name="Text Box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19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699" w:rsidRPr="006A767B" w:rsidRDefault="006A5F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6A767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Skills she can offer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4" o:spid="_x0000_s1044" type="#_x0000_t202" style="position:absolute;margin-left:17.2pt;margin-top:275.95pt;width:202.85pt;height:3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pSfswIAALU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" filled="f" stroked="f">
                <v:textbox inset="0,0,0,0">
                  <w:txbxContent>
                    <w:p w:rsidR="00C73699" w:rsidRPr="006A767B" w:rsidRDefault="006A5F0B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6A767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Skills she can offer </w:t>
                      </w:r>
                    </w:p>
                  </w:txbxContent>
                </v:textbox>
              </v:shape>
            </w:pict>
          </mc:Fallback>
        </mc:AlternateContent>
      </w:r>
      <w:r w:rsidR="001303A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editId="00E908CE">
                <wp:simplePos x="0" y="0"/>
                <wp:positionH relativeFrom="column">
                  <wp:posOffset>217170</wp:posOffset>
                </wp:positionH>
                <wp:positionV relativeFrom="paragraph">
                  <wp:posOffset>1490345</wp:posOffset>
                </wp:positionV>
                <wp:extent cx="3665220" cy="1519555"/>
                <wp:effectExtent l="7620" t="4445" r="381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5220" cy="1519555"/>
                          <a:chOff x="-6" y="6"/>
                          <a:chExt cx="6846" cy="2925"/>
                        </a:xfrm>
                      </wpg:grpSpPr>
                      <wpg:grpSp>
                        <wpg:cNvPr id="15" name="Group 3"/>
                        <wpg:cNvGrpSpPr>
                          <a:grpSpLocks/>
                        </wpg:cNvGrpSpPr>
                        <wpg:grpSpPr bwMode="auto">
                          <a:xfrm>
                            <a:off x="797" y="685"/>
                            <a:ext cx="5482" cy="2199"/>
                            <a:chOff x="797" y="685"/>
                            <a:chExt cx="5482" cy="2199"/>
                          </a:xfrm>
                        </wpg:grpSpPr>
                        <wps:wsp>
                          <wps:cNvPr id="16" name="Freeform 4"/>
                          <wps:cNvSpPr>
                            <a:spLocks/>
                          </wps:cNvSpPr>
                          <wps:spPr bwMode="auto">
                            <a:xfrm>
                              <a:off x="5151" y="1601"/>
                              <a:ext cx="12" cy="1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2 h 2"/>
                                <a:gd name="T2" fmla="*/ 0 w 2"/>
                                <a:gd name="T3" fmla="*/ 2 h 2"/>
                                <a:gd name="T4" fmla="*/ 2 w 2"/>
                                <a:gd name="T5" fmla="*/ 1 h 2"/>
                                <a:gd name="T6" fmla="*/ 2 w 2"/>
                                <a:gd name="T7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2"/>
                                  </a:moveTo>
                                  <a:cubicBezTo>
                                    <a:pt x="1" y="2"/>
                                    <a:pt x="1" y="2"/>
                                    <a:pt x="0" y="2"/>
                                  </a:cubicBezTo>
                                  <a:cubicBezTo>
                                    <a:pt x="0" y="1"/>
                                    <a:pt x="1" y="0"/>
                                    <a:pt x="2" y="1"/>
                                  </a:cubicBezTo>
                                  <a:cubicBezTo>
                                    <a:pt x="2" y="1"/>
                                    <a:pt x="2" y="2"/>
                                    <a:pt x="2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5"/>
                          <wps:cNvSpPr>
                            <a:spLocks/>
                          </wps:cNvSpPr>
                          <wps:spPr bwMode="auto">
                            <a:xfrm>
                              <a:off x="5068" y="1578"/>
                              <a:ext cx="18" cy="1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 h 2"/>
                                <a:gd name="T2" fmla="*/ 2 w 3"/>
                                <a:gd name="T3" fmla="*/ 0 h 2"/>
                                <a:gd name="T4" fmla="*/ 0 w 3"/>
                                <a:gd name="T5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1"/>
                                  </a:moveTo>
                                  <a:cubicBezTo>
                                    <a:pt x="0" y="0"/>
                                    <a:pt x="2" y="1"/>
                                    <a:pt x="2" y="0"/>
                                  </a:cubicBezTo>
                                  <a:cubicBezTo>
                                    <a:pt x="3" y="2"/>
                                    <a:pt x="1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6"/>
                          <wps:cNvSpPr>
                            <a:spLocks/>
                          </wps:cNvSpPr>
                          <wps:spPr bwMode="auto">
                            <a:xfrm>
                              <a:off x="5027" y="1566"/>
                              <a:ext cx="12" cy="6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1 h 1"/>
                                <a:gd name="T2" fmla="*/ 0 w 2"/>
                                <a:gd name="T3" fmla="*/ 1 h 1"/>
                                <a:gd name="T4" fmla="*/ 1 w 2"/>
                                <a:gd name="T5" fmla="*/ 0 h 1"/>
                                <a:gd name="T6" fmla="*/ 2 w 2"/>
                                <a:gd name="T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1"/>
                                  </a:moveTo>
                                  <a:cubicBezTo>
                                    <a:pt x="1" y="1"/>
                                    <a:pt x="1" y="1"/>
                                    <a:pt x="0" y="1"/>
                                  </a:cubicBezTo>
                                  <a:cubicBezTo>
                                    <a:pt x="0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7"/>
                          <wps:cNvSpPr>
                            <a:spLocks/>
                          </wps:cNvSpPr>
                          <wps:spPr bwMode="auto">
                            <a:xfrm>
                              <a:off x="4997" y="1554"/>
                              <a:ext cx="12" cy="6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0 h 1"/>
                                <a:gd name="T6" fmla="*/ 2 w 2"/>
                                <a:gd name="T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1"/>
                                  </a:moveTo>
                                  <a:cubicBezTo>
                                    <a:pt x="1" y="1"/>
                                    <a:pt x="1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2" y="1"/>
                                    <a:pt x="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8"/>
                          <wps:cNvSpPr>
                            <a:spLocks/>
                          </wps:cNvSpPr>
                          <wps:spPr bwMode="auto">
                            <a:xfrm>
                              <a:off x="5039" y="1531"/>
                              <a:ext cx="17" cy="11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2 h 2"/>
                                <a:gd name="T2" fmla="*/ 0 w 3"/>
                                <a:gd name="T3" fmla="*/ 1 h 2"/>
                                <a:gd name="T4" fmla="*/ 3 w 3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3" y="2"/>
                                  </a:moveTo>
                                  <a:cubicBezTo>
                                    <a:pt x="2" y="2"/>
                                    <a:pt x="1" y="1"/>
                                    <a:pt x="0" y="1"/>
                                  </a:cubicBezTo>
                                  <a:cubicBezTo>
                                    <a:pt x="1" y="0"/>
                                    <a:pt x="3" y="1"/>
                                    <a:pt x="3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9"/>
                          <wps:cNvSpPr>
                            <a:spLocks/>
                          </wps:cNvSpPr>
                          <wps:spPr bwMode="auto">
                            <a:xfrm>
                              <a:off x="5033" y="1507"/>
                              <a:ext cx="23" cy="18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3 h 3"/>
                                <a:gd name="T2" fmla="*/ 1 w 4"/>
                                <a:gd name="T3" fmla="*/ 3 h 3"/>
                                <a:gd name="T4" fmla="*/ 2 w 4"/>
                                <a:gd name="T5" fmla="*/ 2 h 3"/>
                                <a:gd name="T6" fmla="*/ 0 w 4"/>
                                <a:gd name="T7" fmla="*/ 1 h 3"/>
                                <a:gd name="T8" fmla="*/ 4 w 4"/>
                                <a:gd name="T9" fmla="*/ 2 h 3"/>
                                <a:gd name="T10" fmla="*/ 4 w 4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3"/>
                                  </a:moveTo>
                                  <a:cubicBezTo>
                                    <a:pt x="3" y="3"/>
                                    <a:pt x="2" y="3"/>
                                    <a:pt x="1" y="3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1"/>
                                    <a:pt x="0" y="2"/>
                                    <a:pt x="0" y="1"/>
                                  </a:cubicBezTo>
                                  <a:cubicBezTo>
                                    <a:pt x="2" y="0"/>
                                    <a:pt x="2" y="2"/>
                                    <a:pt x="4" y="2"/>
                                  </a:cubicBezTo>
                                  <a:cubicBezTo>
                                    <a:pt x="4" y="2"/>
                                    <a:pt x="4" y="3"/>
                                    <a:pt x="4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0"/>
                          <wps:cNvSpPr>
                            <a:spLocks/>
                          </wps:cNvSpPr>
                          <wps:spPr bwMode="auto">
                            <a:xfrm>
                              <a:off x="5133" y="1513"/>
                              <a:ext cx="12" cy="6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1 h 1"/>
                                <a:gd name="T2" fmla="*/ 0 w 2"/>
                                <a:gd name="T3" fmla="*/ 1 h 1"/>
                                <a:gd name="T4" fmla="*/ 2 w 2"/>
                                <a:gd name="T5" fmla="*/ 0 h 1"/>
                                <a:gd name="T6" fmla="*/ 2 w 2"/>
                                <a:gd name="T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1"/>
                                  </a:moveTo>
                                  <a:cubicBezTo>
                                    <a:pt x="2" y="1"/>
                                    <a:pt x="1" y="1"/>
                                    <a:pt x="0" y="1"/>
                                  </a:cubicBezTo>
                                  <a:cubicBezTo>
                                    <a:pt x="0" y="0"/>
                                    <a:pt x="2" y="1"/>
                                    <a:pt x="2" y="0"/>
                                  </a:cubicBezTo>
                                  <a:lnTo>
                                    <a:pt x="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1"/>
                          <wps:cNvSpPr>
                            <a:spLocks/>
                          </wps:cNvSpPr>
                          <wps:spPr bwMode="auto">
                            <a:xfrm>
                              <a:off x="5068" y="1495"/>
                              <a:ext cx="18" cy="12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2 h 2"/>
                                <a:gd name="T2" fmla="*/ 0 w 3"/>
                                <a:gd name="T3" fmla="*/ 1 h 2"/>
                                <a:gd name="T4" fmla="*/ 1 w 3"/>
                                <a:gd name="T5" fmla="*/ 0 h 2"/>
                                <a:gd name="T6" fmla="*/ 2 w 3"/>
                                <a:gd name="T7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2" y="2"/>
                                  </a:moveTo>
                                  <a:cubicBezTo>
                                    <a:pt x="2" y="2"/>
                                    <a:pt x="2" y="1"/>
                                    <a:pt x="0" y="1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2" y="0"/>
                                    <a:pt x="3" y="1"/>
                                    <a:pt x="2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2"/>
                          <wps:cNvSpPr>
                            <a:spLocks/>
                          </wps:cNvSpPr>
                          <wps:spPr bwMode="auto">
                            <a:xfrm>
                              <a:off x="4991" y="1448"/>
                              <a:ext cx="18" cy="29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5 h 5"/>
                                <a:gd name="T2" fmla="*/ 1 w 3"/>
                                <a:gd name="T3" fmla="*/ 0 h 5"/>
                                <a:gd name="T4" fmla="*/ 2 w 3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2" y="5"/>
                                  </a:moveTo>
                                  <a:cubicBezTo>
                                    <a:pt x="0" y="4"/>
                                    <a:pt x="1" y="1"/>
                                    <a:pt x="1" y="0"/>
                                  </a:cubicBezTo>
                                  <a:cubicBezTo>
                                    <a:pt x="3" y="0"/>
                                    <a:pt x="1" y="3"/>
                                    <a:pt x="2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3"/>
                          <wps:cNvSpPr>
                            <a:spLocks/>
                          </wps:cNvSpPr>
                          <wps:spPr bwMode="auto">
                            <a:xfrm>
                              <a:off x="5151" y="1460"/>
                              <a:ext cx="12" cy="1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3 h 3"/>
                                <a:gd name="T2" fmla="*/ 0 w 2"/>
                                <a:gd name="T3" fmla="*/ 0 h 3"/>
                                <a:gd name="T4" fmla="*/ 2 w 2"/>
                                <a:gd name="T5" fmla="*/ 1 h 3"/>
                                <a:gd name="T6" fmla="*/ 1 w 2"/>
                                <a:gd name="T7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3"/>
                                  </a:moveTo>
                                  <a:cubicBezTo>
                                    <a:pt x="0" y="2"/>
                                    <a:pt x="0" y="2"/>
                                    <a:pt x="0" y="0"/>
                                  </a:cubicBezTo>
                                  <a:cubicBezTo>
                                    <a:pt x="1" y="1"/>
                                    <a:pt x="1" y="1"/>
                                    <a:pt x="2" y="1"/>
                                  </a:cubicBezTo>
                                  <a:cubicBezTo>
                                    <a:pt x="1" y="1"/>
                                    <a:pt x="1" y="2"/>
                                    <a:pt x="1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4"/>
                          <wps:cNvSpPr>
                            <a:spLocks/>
                          </wps:cNvSpPr>
                          <wps:spPr bwMode="auto">
                            <a:xfrm>
                              <a:off x="5009" y="1436"/>
                              <a:ext cx="6" cy="18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3 h 3"/>
                                <a:gd name="T2" fmla="*/ 0 w 1"/>
                                <a:gd name="T3" fmla="*/ 3 h 3"/>
                                <a:gd name="T4" fmla="*/ 0 w 1"/>
                                <a:gd name="T5" fmla="*/ 0 h 3"/>
                                <a:gd name="T6" fmla="*/ 1 w 1"/>
                                <a:gd name="T7" fmla="*/ 0 h 3"/>
                                <a:gd name="T8" fmla="*/ 1 w 1"/>
                                <a:gd name="T9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3"/>
                                  </a:move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2"/>
                                    <a:pt x="0" y="1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1" y="2"/>
                                    <a:pt x="1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15"/>
                          <wps:cNvSpPr>
                            <a:spLocks/>
                          </wps:cNvSpPr>
                          <wps:spPr bwMode="auto">
                            <a:xfrm>
                              <a:off x="5074" y="1389"/>
                              <a:ext cx="12" cy="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0 w 2"/>
                                <a:gd name="T3" fmla="*/ 0 h 2"/>
                                <a:gd name="T4" fmla="*/ 1 w 2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0" y="2"/>
                                    <a:pt x="1" y="1"/>
                                    <a:pt x="0" y="0"/>
                                  </a:cubicBezTo>
                                  <a:cubicBezTo>
                                    <a:pt x="2" y="0"/>
                                    <a:pt x="1" y="1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6"/>
                          <wps:cNvSpPr>
                            <a:spLocks/>
                          </wps:cNvSpPr>
                          <wps:spPr bwMode="auto">
                            <a:xfrm>
                              <a:off x="5050" y="1347"/>
                              <a:ext cx="12" cy="24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4 h 4"/>
                                <a:gd name="T2" fmla="*/ 0 w 2"/>
                                <a:gd name="T3" fmla="*/ 4 h 4"/>
                                <a:gd name="T4" fmla="*/ 0 w 2"/>
                                <a:gd name="T5" fmla="*/ 3 h 4"/>
                                <a:gd name="T6" fmla="*/ 0 w 2"/>
                                <a:gd name="T7" fmla="*/ 0 h 4"/>
                                <a:gd name="T8" fmla="*/ 1 w 2"/>
                                <a:gd name="T9" fmla="*/ 0 h 4"/>
                                <a:gd name="T10" fmla="*/ 2 w 2"/>
                                <a:gd name="T11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2" y="4"/>
                                  </a:moveTo>
                                  <a:cubicBezTo>
                                    <a:pt x="1" y="4"/>
                                    <a:pt x="1" y="4"/>
                                    <a:pt x="0" y="4"/>
                                  </a:cubicBezTo>
                                  <a:cubicBezTo>
                                    <a:pt x="0" y="4"/>
                                    <a:pt x="0" y="3"/>
                                    <a:pt x="0" y="3"/>
                                  </a:cubicBezTo>
                                  <a:cubicBezTo>
                                    <a:pt x="1" y="2"/>
                                    <a:pt x="0" y="2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" y="2"/>
                                    <a:pt x="1" y="4"/>
                                    <a:pt x="2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7"/>
                          <wps:cNvSpPr>
                            <a:spLocks/>
                          </wps:cNvSpPr>
                          <wps:spPr bwMode="auto">
                            <a:xfrm>
                              <a:off x="5109" y="1318"/>
                              <a:ext cx="18" cy="29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5 h 5"/>
                                <a:gd name="T2" fmla="*/ 1 w 3"/>
                                <a:gd name="T3" fmla="*/ 0 h 5"/>
                                <a:gd name="T4" fmla="*/ 2 w 3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2" y="5"/>
                                  </a:moveTo>
                                  <a:cubicBezTo>
                                    <a:pt x="0" y="5"/>
                                    <a:pt x="1" y="2"/>
                                    <a:pt x="1" y="0"/>
                                  </a:cubicBezTo>
                                  <a:cubicBezTo>
                                    <a:pt x="2" y="1"/>
                                    <a:pt x="3" y="3"/>
                                    <a:pt x="2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8"/>
                          <wps:cNvSpPr>
                            <a:spLocks/>
                          </wps:cNvSpPr>
                          <wps:spPr bwMode="auto">
                            <a:xfrm>
                              <a:off x="5027" y="1312"/>
                              <a:ext cx="12" cy="2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4 h 4"/>
                                <a:gd name="T2" fmla="*/ 1 w 2"/>
                                <a:gd name="T3" fmla="*/ 0 h 4"/>
                                <a:gd name="T4" fmla="*/ 1 w 2"/>
                                <a:gd name="T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4"/>
                                  </a:moveTo>
                                  <a:cubicBezTo>
                                    <a:pt x="0" y="4"/>
                                    <a:pt x="1" y="2"/>
                                    <a:pt x="1" y="0"/>
                                  </a:cubicBezTo>
                                  <a:cubicBezTo>
                                    <a:pt x="2" y="0"/>
                                    <a:pt x="1" y="3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9"/>
                          <wps:cNvSpPr>
                            <a:spLocks/>
                          </wps:cNvSpPr>
                          <wps:spPr bwMode="auto">
                            <a:xfrm>
                              <a:off x="5098" y="1300"/>
                              <a:ext cx="17" cy="18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h 3"/>
                                <a:gd name="T2" fmla="*/ 1 w 3"/>
                                <a:gd name="T3" fmla="*/ 0 h 3"/>
                                <a:gd name="T4" fmla="*/ 2 w 3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2" y="3"/>
                                  </a:moveTo>
                                  <a:cubicBezTo>
                                    <a:pt x="0" y="3"/>
                                    <a:pt x="2" y="1"/>
                                    <a:pt x="1" y="0"/>
                                  </a:cubicBezTo>
                                  <a:cubicBezTo>
                                    <a:pt x="3" y="0"/>
                                    <a:pt x="2" y="2"/>
                                    <a:pt x="2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" name="Freeform 20"/>
                          <wps:cNvSpPr>
                            <a:spLocks/>
                          </wps:cNvSpPr>
                          <wps:spPr bwMode="auto">
                            <a:xfrm>
                              <a:off x="5074" y="1300"/>
                              <a:ext cx="12" cy="18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3 h 3"/>
                                <a:gd name="T2" fmla="*/ 1 w 2"/>
                                <a:gd name="T3" fmla="*/ 0 h 3"/>
                                <a:gd name="T4" fmla="*/ 2 w 2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3"/>
                                  </a:moveTo>
                                  <a:cubicBezTo>
                                    <a:pt x="1" y="3"/>
                                    <a:pt x="0" y="2"/>
                                    <a:pt x="1" y="0"/>
                                  </a:cubicBezTo>
                                  <a:cubicBezTo>
                                    <a:pt x="2" y="1"/>
                                    <a:pt x="2" y="2"/>
                                    <a:pt x="2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" name="Freeform 21"/>
                          <wps:cNvSpPr>
                            <a:spLocks/>
                          </wps:cNvSpPr>
                          <wps:spPr bwMode="auto">
                            <a:xfrm>
                              <a:off x="5080" y="1265"/>
                              <a:ext cx="12" cy="35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5 h 6"/>
                                <a:gd name="T2" fmla="*/ 0 w 2"/>
                                <a:gd name="T3" fmla="*/ 4 h 6"/>
                                <a:gd name="T4" fmla="*/ 2 w 2"/>
                                <a:gd name="T5" fmla="*/ 0 h 6"/>
                                <a:gd name="T6" fmla="*/ 1 w 2"/>
                                <a:gd name="T7" fmla="*/ 5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1" y="5"/>
                                  </a:moveTo>
                                  <a:cubicBezTo>
                                    <a:pt x="0" y="6"/>
                                    <a:pt x="1" y="3"/>
                                    <a:pt x="0" y="4"/>
                                  </a:cubicBezTo>
                                  <a:cubicBezTo>
                                    <a:pt x="1" y="3"/>
                                    <a:pt x="0" y="0"/>
                                    <a:pt x="2" y="0"/>
                                  </a:cubicBezTo>
                                  <a:cubicBezTo>
                                    <a:pt x="1" y="2"/>
                                    <a:pt x="1" y="3"/>
                                    <a:pt x="1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" name="Freeform 22"/>
                          <wps:cNvSpPr>
                            <a:spLocks/>
                          </wps:cNvSpPr>
                          <wps:spPr bwMode="auto">
                            <a:xfrm>
                              <a:off x="5056" y="1265"/>
                              <a:ext cx="12" cy="2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4 h 4"/>
                                <a:gd name="T2" fmla="*/ 0 w 2"/>
                                <a:gd name="T3" fmla="*/ 0 h 4"/>
                                <a:gd name="T4" fmla="*/ 2 w 2"/>
                                <a:gd name="T5" fmla="*/ 3 h 4"/>
                                <a:gd name="T6" fmla="*/ 1 w 2"/>
                                <a:gd name="T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4"/>
                                  </a:moveTo>
                                  <a:cubicBezTo>
                                    <a:pt x="0" y="3"/>
                                    <a:pt x="0" y="2"/>
                                    <a:pt x="0" y="0"/>
                                  </a:cubicBezTo>
                                  <a:cubicBezTo>
                                    <a:pt x="1" y="1"/>
                                    <a:pt x="1" y="2"/>
                                    <a:pt x="2" y="3"/>
                                  </a:cubicBezTo>
                                  <a:cubicBezTo>
                                    <a:pt x="1" y="3"/>
                                    <a:pt x="1" y="4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23"/>
                          <wps:cNvSpPr>
                            <a:spLocks/>
                          </wps:cNvSpPr>
                          <wps:spPr bwMode="auto">
                            <a:xfrm>
                              <a:off x="4974" y="1211"/>
                              <a:ext cx="17" cy="24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4 h 4"/>
                                <a:gd name="T2" fmla="*/ 2 w 3"/>
                                <a:gd name="T3" fmla="*/ 0 h 4"/>
                                <a:gd name="T4" fmla="*/ 2 w 3"/>
                                <a:gd name="T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2" y="4"/>
                                  </a:moveTo>
                                  <a:cubicBezTo>
                                    <a:pt x="0" y="4"/>
                                    <a:pt x="2" y="1"/>
                                    <a:pt x="2" y="0"/>
                                  </a:cubicBezTo>
                                  <a:cubicBezTo>
                                    <a:pt x="3" y="0"/>
                                    <a:pt x="2" y="3"/>
                                    <a:pt x="2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24"/>
                          <wps:cNvSpPr>
                            <a:spLocks/>
                          </wps:cNvSpPr>
                          <wps:spPr bwMode="auto">
                            <a:xfrm>
                              <a:off x="5027" y="1176"/>
                              <a:ext cx="12" cy="35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6 h 6"/>
                                <a:gd name="T2" fmla="*/ 0 w 2"/>
                                <a:gd name="T3" fmla="*/ 0 h 6"/>
                                <a:gd name="T4" fmla="*/ 1 w 2"/>
                                <a:gd name="T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1" y="6"/>
                                  </a:moveTo>
                                  <a:cubicBezTo>
                                    <a:pt x="1" y="4"/>
                                    <a:pt x="0" y="2"/>
                                    <a:pt x="0" y="0"/>
                                  </a:cubicBezTo>
                                  <a:cubicBezTo>
                                    <a:pt x="2" y="1"/>
                                    <a:pt x="2" y="3"/>
                                    <a:pt x="1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25"/>
                          <wps:cNvSpPr>
                            <a:spLocks/>
                          </wps:cNvSpPr>
                          <wps:spPr bwMode="auto">
                            <a:xfrm>
                              <a:off x="4985" y="1158"/>
                              <a:ext cx="12" cy="4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7 h 7"/>
                                <a:gd name="T2" fmla="*/ 2 w 2"/>
                                <a:gd name="T3" fmla="*/ 0 h 7"/>
                                <a:gd name="T4" fmla="*/ 1 w 2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">
                                  <a:moveTo>
                                    <a:pt x="1" y="7"/>
                                  </a:moveTo>
                                  <a:cubicBezTo>
                                    <a:pt x="0" y="6"/>
                                    <a:pt x="1" y="0"/>
                                    <a:pt x="2" y="0"/>
                                  </a:cubicBezTo>
                                  <a:cubicBezTo>
                                    <a:pt x="2" y="2"/>
                                    <a:pt x="2" y="4"/>
                                    <a:pt x="1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26"/>
                          <wps:cNvSpPr>
                            <a:spLocks/>
                          </wps:cNvSpPr>
                          <wps:spPr bwMode="auto">
                            <a:xfrm>
                              <a:off x="5044" y="1182"/>
                              <a:ext cx="12" cy="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1 w 2"/>
                                <a:gd name="T3" fmla="*/ 0 h 2"/>
                                <a:gd name="T4" fmla="*/ 1 w 2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0" y="2"/>
                                    <a:pt x="1" y="1"/>
                                    <a:pt x="1" y="0"/>
                                  </a:cubicBezTo>
                                  <a:cubicBezTo>
                                    <a:pt x="2" y="0"/>
                                    <a:pt x="1" y="1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27"/>
                          <wps:cNvSpPr>
                            <a:spLocks/>
                          </wps:cNvSpPr>
                          <wps:spPr bwMode="auto">
                            <a:xfrm>
                              <a:off x="5210" y="1146"/>
                              <a:ext cx="6" cy="48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8 h 8"/>
                                <a:gd name="T2" fmla="*/ 1 w 1"/>
                                <a:gd name="T3" fmla="*/ 0 h 8"/>
                                <a:gd name="T4" fmla="*/ 1 w 1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8">
                                  <a:moveTo>
                                    <a:pt x="1" y="8"/>
                                  </a:moveTo>
                                  <a:cubicBezTo>
                                    <a:pt x="0" y="7"/>
                                    <a:pt x="0" y="1"/>
                                    <a:pt x="1" y="0"/>
                                  </a:cubicBezTo>
                                  <a:cubicBezTo>
                                    <a:pt x="1" y="3"/>
                                    <a:pt x="1" y="5"/>
                                    <a:pt x="1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28"/>
                          <wps:cNvSpPr>
                            <a:spLocks/>
                          </wps:cNvSpPr>
                          <wps:spPr bwMode="auto">
                            <a:xfrm>
                              <a:off x="5168" y="1176"/>
                              <a:ext cx="12" cy="18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3 h 3"/>
                                <a:gd name="T2" fmla="*/ 0 w 2"/>
                                <a:gd name="T3" fmla="*/ 2 h 3"/>
                                <a:gd name="T4" fmla="*/ 2 w 2"/>
                                <a:gd name="T5" fmla="*/ 0 h 3"/>
                                <a:gd name="T6" fmla="*/ 2 w 2"/>
                                <a:gd name="T7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3"/>
                                  </a:moveTo>
                                  <a:cubicBezTo>
                                    <a:pt x="1" y="3"/>
                                    <a:pt x="2" y="1"/>
                                    <a:pt x="0" y="2"/>
                                  </a:cubicBezTo>
                                  <a:cubicBezTo>
                                    <a:pt x="1" y="1"/>
                                    <a:pt x="1" y="1"/>
                                    <a:pt x="2" y="0"/>
                                  </a:cubicBezTo>
                                  <a:cubicBezTo>
                                    <a:pt x="2" y="1"/>
                                    <a:pt x="2" y="2"/>
                                    <a:pt x="2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29"/>
                          <wps:cNvSpPr>
                            <a:spLocks/>
                          </wps:cNvSpPr>
                          <wps:spPr bwMode="auto">
                            <a:xfrm>
                              <a:off x="5033" y="1135"/>
                              <a:ext cx="6" cy="17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3 h 3"/>
                                <a:gd name="T2" fmla="*/ 1 w 1"/>
                                <a:gd name="T3" fmla="*/ 1 h 3"/>
                                <a:gd name="T4" fmla="*/ 1 w 1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3"/>
                                  </a:moveTo>
                                  <a:cubicBezTo>
                                    <a:pt x="0" y="3"/>
                                    <a:pt x="0" y="0"/>
                                    <a:pt x="1" y="1"/>
                                  </a:cubicBezTo>
                                  <a:cubicBezTo>
                                    <a:pt x="1" y="2"/>
                                    <a:pt x="1" y="2"/>
                                    <a:pt x="1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30"/>
                          <wps:cNvSpPr>
                            <a:spLocks/>
                          </wps:cNvSpPr>
                          <wps:spPr bwMode="auto">
                            <a:xfrm>
                              <a:off x="5027" y="1123"/>
                              <a:ext cx="12" cy="1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3"/>
                                <a:gd name="T2" fmla="*/ 0 w 2"/>
                                <a:gd name="T3" fmla="*/ 0 h 3"/>
                                <a:gd name="T4" fmla="*/ 1 w 2"/>
                                <a:gd name="T5" fmla="*/ 2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2"/>
                                  </a:moveTo>
                                  <a:cubicBezTo>
                                    <a:pt x="0" y="3"/>
                                    <a:pt x="0" y="1"/>
                                    <a:pt x="0" y="0"/>
                                  </a:cubicBezTo>
                                  <a:cubicBezTo>
                                    <a:pt x="2" y="0"/>
                                    <a:pt x="1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1"/>
                          <wps:cNvSpPr>
                            <a:spLocks/>
                          </wps:cNvSpPr>
                          <wps:spPr bwMode="auto">
                            <a:xfrm>
                              <a:off x="5003" y="1111"/>
                              <a:ext cx="6" cy="18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3 h 3"/>
                                <a:gd name="T2" fmla="*/ 0 w 1"/>
                                <a:gd name="T3" fmla="*/ 3 h 3"/>
                                <a:gd name="T4" fmla="*/ 0 w 1"/>
                                <a:gd name="T5" fmla="*/ 0 h 3"/>
                                <a:gd name="T6" fmla="*/ 1 w 1"/>
                                <a:gd name="T7" fmla="*/ 0 h 3"/>
                                <a:gd name="T8" fmla="*/ 1 w 1"/>
                                <a:gd name="T9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3"/>
                                  </a:move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2"/>
                                    <a:pt x="0" y="1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1" y="2"/>
                                    <a:pt x="1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32"/>
                          <wps:cNvSpPr>
                            <a:spLocks/>
                          </wps:cNvSpPr>
                          <wps:spPr bwMode="auto">
                            <a:xfrm>
                              <a:off x="5086" y="1070"/>
                              <a:ext cx="6" cy="23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4 h 4"/>
                                <a:gd name="T2" fmla="*/ 0 w 1"/>
                                <a:gd name="T3" fmla="*/ 2 h 4"/>
                                <a:gd name="T4" fmla="*/ 1 w 1"/>
                                <a:gd name="T5" fmla="*/ 1 h 4"/>
                                <a:gd name="T6" fmla="*/ 1 w 1"/>
                                <a:gd name="T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4"/>
                                  </a:moveTo>
                                  <a:cubicBezTo>
                                    <a:pt x="0" y="4"/>
                                    <a:pt x="1" y="2"/>
                                    <a:pt x="0" y="2"/>
                                  </a:cubicBezTo>
                                  <a:cubicBezTo>
                                    <a:pt x="1" y="2"/>
                                    <a:pt x="0" y="0"/>
                                    <a:pt x="1" y="1"/>
                                  </a:cubicBezTo>
                                  <a:cubicBezTo>
                                    <a:pt x="1" y="2"/>
                                    <a:pt x="1" y="3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33"/>
                          <wps:cNvSpPr>
                            <a:spLocks/>
                          </wps:cNvSpPr>
                          <wps:spPr bwMode="auto">
                            <a:xfrm>
                              <a:off x="4997" y="1022"/>
                              <a:ext cx="6" cy="48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8 h 8"/>
                                <a:gd name="T2" fmla="*/ 1 w 1"/>
                                <a:gd name="T3" fmla="*/ 0 h 8"/>
                                <a:gd name="T4" fmla="*/ 1 w 1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8">
                                  <a:moveTo>
                                    <a:pt x="1" y="8"/>
                                  </a:moveTo>
                                  <a:cubicBezTo>
                                    <a:pt x="0" y="7"/>
                                    <a:pt x="0" y="1"/>
                                    <a:pt x="1" y="0"/>
                                  </a:cubicBezTo>
                                  <a:cubicBezTo>
                                    <a:pt x="1" y="3"/>
                                    <a:pt x="1" y="5"/>
                                    <a:pt x="1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34"/>
                          <wps:cNvSpPr>
                            <a:spLocks/>
                          </wps:cNvSpPr>
                          <wps:spPr bwMode="auto">
                            <a:xfrm>
                              <a:off x="5056" y="1046"/>
                              <a:ext cx="12" cy="2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4 h 4"/>
                                <a:gd name="T2" fmla="*/ 1 w 2"/>
                                <a:gd name="T3" fmla="*/ 0 h 4"/>
                                <a:gd name="T4" fmla="*/ 1 w 2"/>
                                <a:gd name="T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4"/>
                                  </a:moveTo>
                                  <a:cubicBezTo>
                                    <a:pt x="0" y="4"/>
                                    <a:pt x="1" y="1"/>
                                    <a:pt x="1" y="0"/>
                                  </a:cubicBezTo>
                                  <a:cubicBezTo>
                                    <a:pt x="2" y="0"/>
                                    <a:pt x="1" y="3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35"/>
                          <wps:cNvSpPr>
                            <a:spLocks/>
                          </wps:cNvSpPr>
                          <wps:spPr bwMode="auto">
                            <a:xfrm>
                              <a:off x="5009" y="1010"/>
                              <a:ext cx="12" cy="5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9 h 9"/>
                                <a:gd name="T2" fmla="*/ 2 w 2"/>
                                <a:gd name="T3" fmla="*/ 0 h 9"/>
                                <a:gd name="T4" fmla="*/ 1 w 2"/>
                                <a:gd name="T5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1" y="9"/>
                                  </a:moveTo>
                                  <a:cubicBezTo>
                                    <a:pt x="0" y="8"/>
                                    <a:pt x="0" y="2"/>
                                    <a:pt x="2" y="0"/>
                                  </a:cubicBezTo>
                                  <a:cubicBezTo>
                                    <a:pt x="2" y="3"/>
                                    <a:pt x="1" y="6"/>
                                    <a:pt x="1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36"/>
                          <wps:cNvSpPr>
                            <a:spLocks/>
                          </wps:cNvSpPr>
                          <wps:spPr bwMode="auto">
                            <a:xfrm>
                              <a:off x="5039" y="993"/>
                              <a:ext cx="17" cy="41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7 h 7"/>
                                <a:gd name="T2" fmla="*/ 1 w 3"/>
                                <a:gd name="T3" fmla="*/ 0 h 7"/>
                                <a:gd name="T4" fmla="*/ 2 w 3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7">
                                  <a:moveTo>
                                    <a:pt x="2" y="7"/>
                                  </a:moveTo>
                                  <a:cubicBezTo>
                                    <a:pt x="0" y="6"/>
                                    <a:pt x="2" y="2"/>
                                    <a:pt x="1" y="0"/>
                                  </a:cubicBezTo>
                                  <a:cubicBezTo>
                                    <a:pt x="3" y="1"/>
                                    <a:pt x="1" y="5"/>
                                    <a:pt x="2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37"/>
                          <wps:cNvSpPr>
                            <a:spLocks/>
                          </wps:cNvSpPr>
                          <wps:spPr bwMode="auto">
                            <a:xfrm>
                              <a:off x="5103" y="1005"/>
                              <a:ext cx="12" cy="1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3 h 3"/>
                                <a:gd name="T2" fmla="*/ 0 w 2"/>
                                <a:gd name="T3" fmla="*/ 3 h 3"/>
                                <a:gd name="T4" fmla="*/ 1 w 2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3"/>
                                  </a:move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1" y="2"/>
                                    <a:pt x="2" y="0"/>
                                    <a:pt x="1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38"/>
                          <wps:cNvSpPr>
                            <a:spLocks/>
                          </wps:cNvSpPr>
                          <wps:spPr bwMode="auto">
                            <a:xfrm>
                              <a:off x="5163" y="981"/>
                              <a:ext cx="11" cy="41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7 h 7"/>
                                <a:gd name="T2" fmla="*/ 1 w 2"/>
                                <a:gd name="T3" fmla="*/ 7 h 7"/>
                                <a:gd name="T4" fmla="*/ 1 w 2"/>
                                <a:gd name="T5" fmla="*/ 5 h 7"/>
                                <a:gd name="T6" fmla="*/ 2 w 2"/>
                                <a:gd name="T7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7">
                                  <a:moveTo>
                                    <a:pt x="2" y="7"/>
                                  </a:moveTo>
                                  <a:cubicBezTo>
                                    <a:pt x="1" y="7"/>
                                    <a:pt x="1" y="7"/>
                                    <a:pt x="1" y="7"/>
                                  </a:cubicBezTo>
                                  <a:cubicBezTo>
                                    <a:pt x="0" y="4"/>
                                    <a:pt x="2" y="0"/>
                                    <a:pt x="1" y="5"/>
                                  </a:cubicBezTo>
                                  <a:cubicBezTo>
                                    <a:pt x="2" y="6"/>
                                    <a:pt x="2" y="6"/>
                                    <a:pt x="2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39"/>
                          <wps:cNvSpPr>
                            <a:spLocks/>
                          </wps:cNvSpPr>
                          <wps:spPr bwMode="auto">
                            <a:xfrm>
                              <a:off x="5092" y="969"/>
                              <a:ext cx="17" cy="36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6 h 6"/>
                                <a:gd name="T2" fmla="*/ 2 w 3"/>
                                <a:gd name="T3" fmla="*/ 0 h 6"/>
                                <a:gd name="T4" fmla="*/ 3 w 3"/>
                                <a:gd name="T5" fmla="*/ 1 h 6"/>
                                <a:gd name="T6" fmla="*/ 2 w 3"/>
                                <a:gd name="T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6">
                                  <a:moveTo>
                                    <a:pt x="2" y="6"/>
                                  </a:moveTo>
                                  <a:cubicBezTo>
                                    <a:pt x="0" y="5"/>
                                    <a:pt x="2" y="2"/>
                                    <a:pt x="2" y="0"/>
                                  </a:cubicBezTo>
                                  <a:cubicBezTo>
                                    <a:pt x="3" y="0"/>
                                    <a:pt x="2" y="1"/>
                                    <a:pt x="3" y="1"/>
                                  </a:cubicBezTo>
                                  <a:cubicBezTo>
                                    <a:pt x="2" y="2"/>
                                    <a:pt x="2" y="4"/>
                                    <a:pt x="2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40"/>
                          <wps:cNvSpPr>
                            <a:spLocks/>
                          </wps:cNvSpPr>
                          <wps:spPr bwMode="auto">
                            <a:xfrm>
                              <a:off x="5068" y="963"/>
                              <a:ext cx="12" cy="18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3 h 3"/>
                                <a:gd name="T2" fmla="*/ 1 w 2"/>
                                <a:gd name="T3" fmla="*/ 0 h 3"/>
                                <a:gd name="T4" fmla="*/ 1 w 2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3"/>
                                  </a:moveTo>
                                  <a:cubicBezTo>
                                    <a:pt x="0" y="3"/>
                                    <a:pt x="1" y="1"/>
                                    <a:pt x="1" y="0"/>
                                  </a:cubicBezTo>
                                  <a:cubicBezTo>
                                    <a:pt x="2" y="0"/>
                                    <a:pt x="1" y="2"/>
                                    <a:pt x="1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41"/>
                          <wps:cNvSpPr>
                            <a:spLocks/>
                          </wps:cNvSpPr>
                          <wps:spPr bwMode="auto">
                            <a:xfrm>
                              <a:off x="5074" y="869"/>
                              <a:ext cx="12" cy="71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12 h 12"/>
                                <a:gd name="T2" fmla="*/ 2 w 2"/>
                                <a:gd name="T3" fmla="*/ 0 h 12"/>
                                <a:gd name="T4" fmla="*/ 1 w 2"/>
                                <a:gd name="T5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2">
                                  <a:moveTo>
                                    <a:pt x="1" y="12"/>
                                  </a:moveTo>
                                  <a:cubicBezTo>
                                    <a:pt x="0" y="9"/>
                                    <a:pt x="1" y="2"/>
                                    <a:pt x="2" y="0"/>
                                  </a:cubicBezTo>
                                  <a:cubicBezTo>
                                    <a:pt x="2" y="4"/>
                                    <a:pt x="2" y="8"/>
                                    <a:pt x="1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42"/>
                          <wps:cNvSpPr>
                            <a:spLocks/>
                          </wps:cNvSpPr>
                          <wps:spPr bwMode="auto">
                            <a:xfrm>
                              <a:off x="5003" y="845"/>
                              <a:ext cx="12" cy="35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6 h 6"/>
                                <a:gd name="T2" fmla="*/ 0 w 2"/>
                                <a:gd name="T3" fmla="*/ 0 h 6"/>
                                <a:gd name="T4" fmla="*/ 1 w 2"/>
                                <a:gd name="T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1" y="6"/>
                                  </a:moveTo>
                                  <a:cubicBezTo>
                                    <a:pt x="0" y="5"/>
                                    <a:pt x="0" y="2"/>
                                    <a:pt x="0" y="0"/>
                                  </a:cubicBezTo>
                                  <a:cubicBezTo>
                                    <a:pt x="2" y="1"/>
                                    <a:pt x="1" y="4"/>
                                    <a:pt x="1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43"/>
                          <wps:cNvSpPr>
                            <a:spLocks/>
                          </wps:cNvSpPr>
                          <wps:spPr bwMode="auto">
                            <a:xfrm>
                              <a:off x="5174" y="845"/>
                              <a:ext cx="18" cy="24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4 h 4"/>
                                <a:gd name="T2" fmla="*/ 1 w 3"/>
                                <a:gd name="T3" fmla="*/ 4 h 4"/>
                                <a:gd name="T4" fmla="*/ 2 w 3"/>
                                <a:gd name="T5" fmla="*/ 0 h 4"/>
                                <a:gd name="T6" fmla="*/ 2 w 3"/>
                                <a:gd name="T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2" y="4"/>
                                  </a:moveTo>
                                  <a:cubicBezTo>
                                    <a:pt x="2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0" y="0"/>
                                    <a:pt x="2" y="0"/>
                                  </a:cubicBezTo>
                                  <a:cubicBezTo>
                                    <a:pt x="3" y="0"/>
                                    <a:pt x="2" y="3"/>
                                    <a:pt x="2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44"/>
                          <wps:cNvSpPr>
                            <a:spLocks/>
                          </wps:cNvSpPr>
                          <wps:spPr bwMode="auto">
                            <a:xfrm>
                              <a:off x="5121" y="804"/>
                              <a:ext cx="12" cy="59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10 h 10"/>
                                <a:gd name="T2" fmla="*/ 2 w 2"/>
                                <a:gd name="T3" fmla="*/ 0 h 10"/>
                                <a:gd name="T4" fmla="*/ 1 w 2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1" y="10"/>
                                  </a:moveTo>
                                  <a:cubicBezTo>
                                    <a:pt x="0" y="8"/>
                                    <a:pt x="0" y="2"/>
                                    <a:pt x="2" y="0"/>
                                  </a:cubicBezTo>
                                  <a:cubicBezTo>
                                    <a:pt x="1" y="3"/>
                                    <a:pt x="1" y="7"/>
                                    <a:pt x="1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45"/>
                          <wps:cNvSpPr>
                            <a:spLocks/>
                          </wps:cNvSpPr>
                          <wps:spPr bwMode="auto">
                            <a:xfrm>
                              <a:off x="5133" y="827"/>
                              <a:ext cx="12" cy="30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5 h 5"/>
                                <a:gd name="T2" fmla="*/ 1 w 2"/>
                                <a:gd name="T3" fmla="*/ 0 h 5"/>
                                <a:gd name="T4" fmla="*/ 1 w 2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1" y="5"/>
                                  </a:moveTo>
                                  <a:cubicBezTo>
                                    <a:pt x="0" y="5"/>
                                    <a:pt x="1" y="2"/>
                                    <a:pt x="1" y="0"/>
                                  </a:cubicBezTo>
                                  <a:cubicBezTo>
                                    <a:pt x="2" y="1"/>
                                    <a:pt x="1" y="4"/>
                                    <a:pt x="1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46"/>
                          <wps:cNvSpPr>
                            <a:spLocks/>
                          </wps:cNvSpPr>
                          <wps:spPr bwMode="auto">
                            <a:xfrm>
                              <a:off x="5015" y="821"/>
                              <a:ext cx="12" cy="2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4 h 4"/>
                                <a:gd name="T2" fmla="*/ 1 w 2"/>
                                <a:gd name="T3" fmla="*/ 0 h 4"/>
                                <a:gd name="T4" fmla="*/ 1 w 2"/>
                                <a:gd name="T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4"/>
                                  </a:moveTo>
                                  <a:cubicBezTo>
                                    <a:pt x="0" y="4"/>
                                    <a:pt x="1" y="1"/>
                                    <a:pt x="1" y="0"/>
                                  </a:cubicBezTo>
                                  <a:cubicBezTo>
                                    <a:pt x="2" y="0"/>
                                    <a:pt x="1" y="3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47"/>
                          <wps:cNvSpPr>
                            <a:spLocks/>
                          </wps:cNvSpPr>
                          <wps:spPr bwMode="auto">
                            <a:xfrm>
                              <a:off x="5168" y="833"/>
                              <a:ext cx="12" cy="18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3 h 3"/>
                                <a:gd name="T2" fmla="*/ 1 w 2"/>
                                <a:gd name="T3" fmla="*/ 0 h 3"/>
                                <a:gd name="T4" fmla="*/ 1 w 2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3"/>
                                  </a:moveTo>
                                  <a:cubicBezTo>
                                    <a:pt x="0" y="3"/>
                                    <a:pt x="1" y="1"/>
                                    <a:pt x="1" y="0"/>
                                  </a:cubicBezTo>
                                  <a:cubicBezTo>
                                    <a:pt x="2" y="0"/>
                                    <a:pt x="1" y="2"/>
                                    <a:pt x="1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48"/>
                          <wps:cNvSpPr>
                            <a:spLocks/>
                          </wps:cNvSpPr>
                          <wps:spPr bwMode="auto">
                            <a:xfrm>
                              <a:off x="4997" y="827"/>
                              <a:ext cx="12" cy="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1 w 2"/>
                                <a:gd name="T3" fmla="*/ 0 h 2"/>
                                <a:gd name="T4" fmla="*/ 1 w 2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0" y="2"/>
                                    <a:pt x="1" y="1"/>
                                    <a:pt x="1" y="0"/>
                                  </a:cubicBezTo>
                                  <a:cubicBezTo>
                                    <a:pt x="2" y="0"/>
                                    <a:pt x="1" y="1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49"/>
                          <wps:cNvSpPr>
                            <a:spLocks/>
                          </wps:cNvSpPr>
                          <wps:spPr bwMode="auto">
                            <a:xfrm>
                              <a:off x="5180" y="815"/>
                              <a:ext cx="12" cy="1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2 h 2"/>
                                <a:gd name="T2" fmla="*/ 0 w 2"/>
                                <a:gd name="T3" fmla="*/ 2 h 2"/>
                                <a:gd name="T4" fmla="*/ 0 w 2"/>
                                <a:gd name="T5" fmla="*/ 0 h 2"/>
                                <a:gd name="T6" fmla="*/ 2 w 2"/>
                                <a:gd name="T7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2"/>
                                  </a:moveTo>
                                  <a:cubicBezTo>
                                    <a:pt x="1" y="2"/>
                                    <a:pt x="1" y="2"/>
                                    <a:pt x="0" y="2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1" y="0"/>
                                    <a:pt x="1" y="1"/>
                                    <a:pt x="2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0"/>
                          <wps:cNvSpPr>
                            <a:spLocks/>
                          </wps:cNvSpPr>
                          <wps:spPr bwMode="auto">
                            <a:xfrm>
                              <a:off x="5133" y="733"/>
                              <a:ext cx="24" cy="35"/>
                            </a:xfrm>
                            <a:custGeom>
                              <a:avLst/>
                              <a:gdLst>
                                <a:gd name="T0" fmla="*/ 1 w 4"/>
                                <a:gd name="T1" fmla="*/ 6 h 6"/>
                                <a:gd name="T2" fmla="*/ 3 w 4"/>
                                <a:gd name="T3" fmla="*/ 0 h 6"/>
                                <a:gd name="T4" fmla="*/ 1 w 4"/>
                                <a:gd name="T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6">
                                  <a:moveTo>
                                    <a:pt x="1" y="6"/>
                                  </a:moveTo>
                                  <a:cubicBezTo>
                                    <a:pt x="0" y="5"/>
                                    <a:pt x="1" y="1"/>
                                    <a:pt x="3" y="0"/>
                                  </a:cubicBezTo>
                                  <a:cubicBezTo>
                                    <a:pt x="4" y="2"/>
                                    <a:pt x="1" y="4"/>
                                    <a:pt x="1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51"/>
                          <wps:cNvSpPr>
                            <a:spLocks/>
                          </wps:cNvSpPr>
                          <wps:spPr bwMode="auto">
                            <a:xfrm>
                              <a:off x="5216" y="709"/>
                              <a:ext cx="12" cy="18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3 h 3"/>
                                <a:gd name="T2" fmla="*/ 1 w 2"/>
                                <a:gd name="T3" fmla="*/ 0 h 3"/>
                                <a:gd name="T4" fmla="*/ 2 w 2"/>
                                <a:gd name="T5" fmla="*/ 0 h 3"/>
                                <a:gd name="T6" fmla="*/ 2 w 2"/>
                                <a:gd name="T7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3"/>
                                  </a:moveTo>
                                  <a:cubicBezTo>
                                    <a:pt x="1" y="2"/>
                                    <a:pt x="0" y="2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2" y="0"/>
                                  </a:cubicBezTo>
                                  <a:cubicBezTo>
                                    <a:pt x="2" y="1"/>
                                    <a:pt x="2" y="2"/>
                                    <a:pt x="2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52"/>
                          <wps:cNvSpPr>
                            <a:spLocks noEditPoints="1"/>
                          </wps:cNvSpPr>
                          <wps:spPr bwMode="auto">
                            <a:xfrm>
                              <a:off x="4956" y="691"/>
                              <a:ext cx="289" cy="958"/>
                            </a:xfrm>
                            <a:custGeom>
                              <a:avLst/>
                              <a:gdLst>
                                <a:gd name="T0" fmla="*/ 2 w 49"/>
                                <a:gd name="T1" fmla="*/ 146 h 162"/>
                                <a:gd name="T2" fmla="*/ 2 w 49"/>
                                <a:gd name="T3" fmla="*/ 50 h 162"/>
                                <a:gd name="T4" fmla="*/ 46 w 49"/>
                                <a:gd name="T5" fmla="*/ 75 h 162"/>
                                <a:gd name="T6" fmla="*/ 41 w 49"/>
                                <a:gd name="T7" fmla="*/ 162 h 162"/>
                                <a:gd name="T8" fmla="*/ 35 w 49"/>
                                <a:gd name="T9" fmla="*/ 155 h 162"/>
                                <a:gd name="T10" fmla="*/ 13 w 49"/>
                                <a:gd name="T11" fmla="*/ 148 h 162"/>
                                <a:gd name="T12" fmla="*/ 7 w 49"/>
                                <a:gd name="T13" fmla="*/ 146 h 162"/>
                                <a:gd name="T14" fmla="*/ 14 w 49"/>
                                <a:gd name="T15" fmla="*/ 143 h 162"/>
                                <a:gd name="T16" fmla="*/ 13 w 49"/>
                                <a:gd name="T17" fmla="*/ 139 h 162"/>
                                <a:gd name="T18" fmla="*/ 17 w 49"/>
                                <a:gd name="T19" fmla="*/ 140 h 162"/>
                                <a:gd name="T20" fmla="*/ 32 w 49"/>
                                <a:gd name="T21" fmla="*/ 139 h 162"/>
                                <a:gd name="T22" fmla="*/ 27 w 49"/>
                                <a:gd name="T23" fmla="*/ 140 h 162"/>
                                <a:gd name="T24" fmla="*/ 21 w 49"/>
                                <a:gd name="T25" fmla="*/ 138 h 162"/>
                                <a:gd name="T26" fmla="*/ 7 w 49"/>
                                <a:gd name="T27" fmla="*/ 128 h 162"/>
                                <a:gd name="T28" fmla="*/ 35 w 49"/>
                                <a:gd name="T29" fmla="*/ 131 h 162"/>
                                <a:gd name="T30" fmla="*/ 10 w 49"/>
                                <a:gd name="T31" fmla="*/ 129 h 162"/>
                                <a:gd name="T32" fmla="*/ 20 w 49"/>
                                <a:gd name="T33" fmla="*/ 118 h 162"/>
                                <a:gd name="T34" fmla="*/ 16 w 49"/>
                                <a:gd name="T35" fmla="*/ 115 h 162"/>
                                <a:gd name="T36" fmla="*/ 28 w 49"/>
                                <a:gd name="T37" fmla="*/ 111 h 162"/>
                                <a:gd name="T38" fmla="*/ 13 w 49"/>
                                <a:gd name="T39" fmla="*/ 105 h 162"/>
                                <a:gd name="T40" fmla="*/ 21 w 49"/>
                                <a:gd name="T41" fmla="*/ 103 h 162"/>
                                <a:gd name="T42" fmla="*/ 21 w 49"/>
                                <a:gd name="T43" fmla="*/ 101 h 162"/>
                                <a:gd name="T44" fmla="*/ 17 w 49"/>
                                <a:gd name="T45" fmla="*/ 97 h 162"/>
                                <a:gd name="T46" fmla="*/ 5 w 49"/>
                                <a:gd name="T47" fmla="*/ 92 h 162"/>
                                <a:gd name="T48" fmla="*/ 13 w 49"/>
                                <a:gd name="T49" fmla="*/ 92 h 162"/>
                                <a:gd name="T50" fmla="*/ 37 w 49"/>
                                <a:gd name="T51" fmla="*/ 89 h 162"/>
                                <a:gd name="T52" fmla="*/ 12 w 49"/>
                                <a:gd name="T53" fmla="*/ 82 h 162"/>
                                <a:gd name="T54" fmla="*/ 12 w 49"/>
                                <a:gd name="T55" fmla="*/ 85 h 162"/>
                                <a:gd name="T56" fmla="*/ 7 w 49"/>
                                <a:gd name="T57" fmla="*/ 79 h 162"/>
                                <a:gd name="T58" fmla="*/ 44 w 49"/>
                                <a:gd name="T59" fmla="*/ 77 h 162"/>
                                <a:gd name="T60" fmla="*/ 36 w 49"/>
                                <a:gd name="T61" fmla="*/ 84 h 162"/>
                                <a:gd name="T62" fmla="*/ 34 w 49"/>
                                <a:gd name="T63" fmla="*/ 79 h 162"/>
                                <a:gd name="T64" fmla="*/ 26 w 49"/>
                                <a:gd name="T65" fmla="*/ 79 h 162"/>
                                <a:gd name="T66" fmla="*/ 14 w 49"/>
                                <a:gd name="T67" fmla="*/ 76 h 162"/>
                                <a:gd name="T68" fmla="*/ 9 w 49"/>
                                <a:gd name="T69" fmla="*/ 71 h 162"/>
                                <a:gd name="T70" fmla="*/ 9 w 49"/>
                                <a:gd name="T71" fmla="*/ 71 h 162"/>
                                <a:gd name="T72" fmla="*/ 23 w 49"/>
                                <a:gd name="T73" fmla="*/ 65 h 162"/>
                                <a:gd name="T74" fmla="*/ 8 w 49"/>
                                <a:gd name="T75" fmla="*/ 56 h 162"/>
                                <a:gd name="T76" fmla="*/ 18 w 49"/>
                                <a:gd name="T77" fmla="*/ 64 h 162"/>
                                <a:gd name="T78" fmla="*/ 11 w 49"/>
                                <a:gd name="T79" fmla="*/ 54 h 162"/>
                                <a:gd name="T80" fmla="*/ 25 w 49"/>
                                <a:gd name="T81" fmla="*/ 56 h 162"/>
                                <a:gd name="T82" fmla="*/ 36 w 49"/>
                                <a:gd name="T83" fmla="*/ 56 h 162"/>
                                <a:gd name="T84" fmla="*/ 25 w 49"/>
                                <a:gd name="T85" fmla="*/ 47 h 162"/>
                                <a:gd name="T86" fmla="*/ 20 w 49"/>
                                <a:gd name="T87" fmla="*/ 49 h 162"/>
                                <a:gd name="T88" fmla="*/ 22 w 49"/>
                                <a:gd name="T89" fmla="*/ 30 h 162"/>
                                <a:gd name="T90" fmla="*/ 39 w 49"/>
                                <a:gd name="T91" fmla="*/ 26 h 162"/>
                                <a:gd name="T92" fmla="*/ 30 w 49"/>
                                <a:gd name="T93" fmla="*/ 19 h 162"/>
                                <a:gd name="T94" fmla="*/ 31 w 49"/>
                                <a:gd name="T95" fmla="*/ 28 h 162"/>
                                <a:gd name="T96" fmla="*/ 11 w 49"/>
                                <a:gd name="T97" fmla="*/ 22 h 162"/>
                                <a:gd name="T98" fmla="*/ 8 w 49"/>
                                <a:gd name="T99" fmla="*/ 23 h 162"/>
                                <a:gd name="T100" fmla="*/ 38 w 49"/>
                                <a:gd name="T101" fmla="*/ 23 h 162"/>
                                <a:gd name="T102" fmla="*/ 31 w 49"/>
                                <a:gd name="T103" fmla="*/ 13 h 162"/>
                                <a:gd name="T104" fmla="*/ 46 w 49"/>
                                <a:gd name="T105" fmla="*/ 6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9" h="162">
                                  <a:moveTo>
                                    <a:pt x="41" y="162"/>
                                  </a:moveTo>
                                  <a:cubicBezTo>
                                    <a:pt x="36" y="159"/>
                                    <a:pt x="29" y="160"/>
                                    <a:pt x="22" y="158"/>
                                  </a:cubicBezTo>
                                  <a:cubicBezTo>
                                    <a:pt x="14" y="156"/>
                                    <a:pt x="5" y="158"/>
                                    <a:pt x="2" y="154"/>
                                  </a:cubicBezTo>
                                  <a:cubicBezTo>
                                    <a:pt x="2" y="152"/>
                                    <a:pt x="2" y="149"/>
                                    <a:pt x="2" y="146"/>
                                  </a:cubicBezTo>
                                  <a:cubicBezTo>
                                    <a:pt x="2" y="139"/>
                                    <a:pt x="2" y="131"/>
                                    <a:pt x="2" y="126"/>
                                  </a:cubicBezTo>
                                  <a:cubicBezTo>
                                    <a:pt x="2" y="122"/>
                                    <a:pt x="3" y="117"/>
                                    <a:pt x="2" y="114"/>
                                  </a:cubicBezTo>
                                  <a:cubicBezTo>
                                    <a:pt x="2" y="110"/>
                                    <a:pt x="3" y="105"/>
                                    <a:pt x="2" y="103"/>
                                  </a:cubicBezTo>
                                  <a:cubicBezTo>
                                    <a:pt x="3" y="82"/>
                                    <a:pt x="2" y="70"/>
                                    <a:pt x="2" y="50"/>
                                  </a:cubicBezTo>
                                  <a:cubicBezTo>
                                    <a:pt x="4" y="34"/>
                                    <a:pt x="0" y="21"/>
                                    <a:pt x="1" y="3"/>
                                  </a:cubicBezTo>
                                  <a:cubicBezTo>
                                    <a:pt x="19" y="3"/>
                                    <a:pt x="30" y="0"/>
                                    <a:pt x="49" y="2"/>
                                  </a:cubicBezTo>
                                  <a:cubicBezTo>
                                    <a:pt x="47" y="24"/>
                                    <a:pt x="47" y="48"/>
                                    <a:pt x="47" y="70"/>
                                  </a:cubicBezTo>
                                  <a:cubicBezTo>
                                    <a:pt x="45" y="72"/>
                                    <a:pt x="47" y="73"/>
                                    <a:pt x="46" y="75"/>
                                  </a:cubicBezTo>
                                  <a:cubicBezTo>
                                    <a:pt x="47" y="93"/>
                                    <a:pt x="43" y="120"/>
                                    <a:pt x="43" y="141"/>
                                  </a:cubicBezTo>
                                  <a:cubicBezTo>
                                    <a:pt x="44" y="143"/>
                                    <a:pt x="42" y="142"/>
                                    <a:pt x="43" y="144"/>
                                  </a:cubicBezTo>
                                  <a:cubicBezTo>
                                    <a:pt x="44" y="148"/>
                                    <a:pt x="42" y="155"/>
                                    <a:pt x="42" y="161"/>
                                  </a:cubicBezTo>
                                  <a:cubicBezTo>
                                    <a:pt x="42" y="161"/>
                                    <a:pt x="41" y="161"/>
                                    <a:pt x="41" y="162"/>
                                  </a:cubicBezTo>
                                  <a:close/>
                                  <a:moveTo>
                                    <a:pt x="35" y="155"/>
                                  </a:moveTo>
                                  <a:cubicBezTo>
                                    <a:pt x="34" y="154"/>
                                    <a:pt x="33" y="155"/>
                                    <a:pt x="33" y="156"/>
                                  </a:cubicBezTo>
                                  <a:cubicBezTo>
                                    <a:pt x="34" y="156"/>
                                    <a:pt x="34" y="156"/>
                                    <a:pt x="35" y="156"/>
                                  </a:cubicBezTo>
                                  <a:cubicBezTo>
                                    <a:pt x="35" y="156"/>
                                    <a:pt x="35" y="155"/>
                                    <a:pt x="35" y="155"/>
                                  </a:cubicBezTo>
                                  <a:close/>
                                  <a:moveTo>
                                    <a:pt x="21" y="150"/>
                                  </a:moveTo>
                                  <a:cubicBezTo>
                                    <a:pt x="21" y="151"/>
                                    <a:pt x="19" y="150"/>
                                    <a:pt x="19" y="151"/>
                                  </a:cubicBezTo>
                                  <a:cubicBezTo>
                                    <a:pt x="20" y="151"/>
                                    <a:pt x="22" y="152"/>
                                    <a:pt x="21" y="150"/>
                                  </a:cubicBezTo>
                                  <a:close/>
                                  <a:moveTo>
                                    <a:pt x="13" y="148"/>
                                  </a:moveTo>
                                  <a:cubicBezTo>
                                    <a:pt x="13" y="148"/>
                                    <a:pt x="12" y="149"/>
                                    <a:pt x="12" y="149"/>
                                  </a:cubicBezTo>
                                  <a:cubicBezTo>
                                    <a:pt x="13" y="149"/>
                                    <a:pt x="13" y="149"/>
                                    <a:pt x="14" y="149"/>
                                  </a:cubicBezTo>
                                  <a:cubicBezTo>
                                    <a:pt x="14" y="148"/>
                                    <a:pt x="13" y="148"/>
                                    <a:pt x="13" y="148"/>
                                  </a:cubicBezTo>
                                  <a:close/>
                                  <a:moveTo>
                                    <a:pt x="7" y="146"/>
                                  </a:moveTo>
                                  <a:cubicBezTo>
                                    <a:pt x="7" y="146"/>
                                    <a:pt x="7" y="147"/>
                                    <a:pt x="7" y="147"/>
                                  </a:cubicBezTo>
                                  <a:cubicBezTo>
                                    <a:pt x="8" y="147"/>
                                    <a:pt x="8" y="147"/>
                                    <a:pt x="9" y="147"/>
                                  </a:cubicBezTo>
                                  <a:cubicBezTo>
                                    <a:pt x="9" y="147"/>
                                    <a:pt x="8" y="146"/>
                                    <a:pt x="7" y="146"/>
                                  </a:cubicBezTo>
                                  <a:close/>
                                  <a:moveTo>
                                    <a:pt x="14" y="143"/>
                                  </a:moveTo>
                                  <a:cubicBezTo>
                                    <a:pt x="15" y="143"/>
                                    <a:pt x="16" y="144"/>
                                    <a:pt x="17" y="144"/>
                                  </a:cubicBezTo>
                                  <a:cubicBezTo>
                                    <a:pt x="17" y="143"/>
                                    <a:pt x="15" y="142"/>
                                    <a:pt x="14" y="143"/>
                                  </a:cubicBezTo>
                                  <a:close/>
                                  <a:moveTo>
                                    <a:pt x="17" y="140"/>
                                  </a:moveTo>
                                  <a:cubicBezTo>
                                    <a:pt x="15" y="140"/>
                                    <a:pt x="15" y="138"/>
                                    <a:pt x="13" y="139"/>
                                  </a:cubicBezTo>
                                  <a:cubicBezTo>
                                    <a:pt x="13" y="140"/>
                                    <a:pt x="15" y="139"/>
                                    <a:pt x="15" y="140"/>
                                  </a:cubicBezTo>
                                  <a:cubicBezTo>
                                    <a:pt x="14" y="141"/>
                                    <a:pt x="14" y="141"/>
                                    <a:pt x="14" y="141"/>
                                  </a:cubicBezTo>
                                  <a:cubicBezTo>
                                    <a:pt x="15" y="141"/>
                                    <a:pt x="16" y="141"/>
                                    <a:pt x="17" y="141"/>
                                  </a:cubicBezTo>
                                  <a:cubicBezTo>
                                    <a:pt x="17" y="141"/>
                                    <a:pt x="17" y="140"/>
                                    <a:pt x="17" y="140"/>
                                  </a:cubicBezTo>
                                  <a:close/>
                                  <a:moveTo>
                                    <a:pt x="32" y="139"/>
                                  </a:moveTo>
                                  <a:cubicBezTo>
                                    <a:pt x="32" y="140"/>
                                    <a:pt x="30" y="139"/>
                                    <a:pt x="30" y="140"/>
                                  </a:cubicBezTo>
                                  <a:cubicBezTo>
                                    <a:pt x="31" y="140"/>
                                    <a:pt x="32" y="140"/>
                                    <a:pt x="32" y="140"/>
                                  </a:cubicBezTo>
                                  <a:lnTo>
                                    <a:pt x="32" y="139"/>
                                  </a:lnTo>
                                  <a:close/>
                                  <a:moveTo>
                                    <a:pt x="28" y="138"/>
                                  </a:moveTo>
                                  <a:cubicBezTo>
                                    <a:pt x="26" y="138"/>
                                    <a:pt x="27" y="137"/>
                                    <a:pt x="26" y="137"/>
                                  </a:cubicBezTo>
                                  <a:cubicBezTo>
                                    <a:pt x="26" y="138"/>
                                    <a:pt x="27" y="138"/>
                                    <a:pt x="25" y="138"/>
                                  </a:cubicBezTo>
                                  <a:cubicBezTo>
                                    <a:pt x="25" y="139"/>
                                    <a:pt x="26" y="140"/>
                                    <a:pt x="27" y="140"/>
                                  </a:cubicBezTo>
                                  <a:cubicBezTo>
                                    <a:pt x="26" y="138"/>
                                    <a:pt x="27" y="139"/>
                                    <a:pt x="28" y="138"/>
                                  </a:cubicBezTo>
                                  <a:close/>
                                  <a:moveTo>
                                    <a:pt x="20" y="136"/>
                                  </a:moveTo>
                                  <a:cubicBezTo>
                                    <a:pt x="20" y="136"/>
                                    <a:pt x="19" y="136"/>
                                    <a:pt x="19" y="137"/>
                                  </a:cubicBezTo>
                                  <a:cubicBezTo>
                                    <a:pt x="21" y="137"/>
                                    <a:pt x="21" y="138"/>
                                    <a:pt x="21" y="138"/>
                                  </a:cubicBezTo>
                                  <a:cubicBezTo>
                                    <a:pt x="22" y="137"/>
                                    <a:pt x="21" y="136"/>
                                    <a:pt x="20" y="136"/>
                                  </a:cubicBezTo>
                                  <a:close/>
                                  <a:moveTo>
                                    <a:pt x="7" y="128"/>
                                  </a:moveTo>
                                  <a:cubicBezTo>
                                    <a:pt x="7" y="129"/>
                                    <a:pt x="6" y="132"/>
                                    <a:pt x="8" y="133"/>
                                  </a:cubicBezTo>
                                  <a:cubicBezTo>
                                    <a:pt x="7" y="131"/>
                                    <a:pt x="9" y="128"/>
                                    <a:pt x="7" y="128"/>
                                  </a:cubicBezTo>
                                  <a:close/>
                                  <a:moveTo>
                                    <a:pt x="35" y="131"/>
                                  </a:moveTo>
                                  <a:cubicBezTo>
                                    <a:pt x="34" y="131"/>
                                    <a:pt x="34" y="131"/>
                                    <a:pt x="33" y="130"/>
                                  </a:cubicBezTo>
                                  <a:cubicBezTo>
                                    <a:pt x="33" y="132"/>
                                    <a:pt x="33" y="132"/>
                                    <a:pt x="34" y="133"/>
                                  </a:cubicBezTo>
                                  <a:cubicBezTo>
                                    <a:pt x="34" y="132"/>
                                    <a:pt x="34" y="131"/>
                                    <a:pt x="35" y="131"/>
                                  </a:cubicBezTo>
                                  <a:close/>
                                  <a:moveTo>
                                    <a:pt x="10" y="126"/>
                                  </a:moveTo>
                                  <a:cubicBezTo>
                                    <a:pt x="9" y="126"/>
                                    <a:pt x="9" y="126"/>
                                    <a:pt x="9" y="126"/>
                                  </a:cubicBezTo>
                                  <a:cubicBezTo>
                                    <a:pt x="9" y="127"/>
                                    <a:pt x="9" y="128"/>
                                    <a:pt x="9" y="129"/>
                                  </a:cubicBezTo>
                                  <a:cubicBezTo>
                                    <a:pt x="10" y="129"/>
                                    <a:pt x="10" y="129"/>
                                    <a:pt x="10" y="129"/>
                                  </a:cubicBezTo>
                                  <a:cubicBezTo>
                                    <a:pt x="10" y="128"/>
                                    <a:pt x="10" y="127"/>
                                    <a:pt x="10" y="126"/>
                                  </a:cubicBezTo>
                                  <a:close/>
                                  <a:moveTo>
                                    <a:pt x="20" y="118"/>
                                  </a:moveTo>
                                  <a:cubicBezTo>
                                    <a:pt x="21" y="119"/>
                                    <a:pt x="20" y="120"/>
                                    <a:pt x="21" y="120"/>
                                  </a:cubicBezTo>
                                  <a:cubicBezTo>
                                    <a:pt x="21" y="119"/>
                                    <a:pt x="22" y="118"/>
                                    <a:pt x="20" y="118"/>
                                  </a:cubicBezTo>
                                  <a:close/>
                                  <a:moveTo>
                                    <a:pt x="17" y="111"/>
                                  </a:moveTo>
                                  <a:cubicBezTo>
                                    <a:pt x="17" y="111"/>
                                    <a:pt x="16" y="111"/>
                                    <a:pt x="16" y="111"/>
                                  </a:cubicBezTo>
                                  <a:cubicBezTo>
                                    <a:pt x="16" y="113"/>
                                    <a:pt x="17" y="113"/>
                                    <a:pt x="16" y="114"/>
                                  </a:cubicBezTo>
                                  <a:cubicBezTo>
                                    <a:pt x="16" y="114"/>
                                    <a:pt x="16" y="115"/>
                                    <a:pt x="16" y="115"/>
                                  </a:cubicBezTo>
                                  <a:cubicBezTo>
                                    <a:pt x="17" y="115"/>
                                    <a:pt x="17" y="115"/>
                                    <a:pt x="18" y="115"/>
                                  </a:cubicBezTo>
                                  <a:cubicBezTo>
                                    <a:pt x="17" y="115"/>
                                    <a:pt x="17" y="113"/>
                                    <a:pt x="17" y="111"/>
                                  </a:cubicBezTo>
                                  <a:close/>
                                  <a:moveTo>
                                    <a:pt x="27" y="106"/>
                                  </a:moveTo>
                                  <a:cubicBezTo>
                                    <a:pt x="27" y="108"/>
                                    <a:pt x="26" y="111"/>
                                    <a:pt x="28" y="111"/>
                                  </a:cubicBezTo>
                                  <a:cubicBezTo>
                                    <a:pt x="29" y="109"/>
                                    <a:pt x="28" y="107"/>
                                    <a:pt x="27" y="106"/>
                                  </a:cubicBezTo>
                                  <a:close/>
                                  <a:moveTo>
                                    <a:pt x="13" y="105"/>
                                  </a:moveTo>
                                  <a:cubicBezTo>
                                    <a:pt x="13" y="107"/>
                                    <a:pt x="12" y="109"/>
                                    <a:pt x="13" y="109"/>
                                  </a:cubicBezTo>
                                  <a:cubicBezTo>
                                    <a:pt x="13" y="108"/>
                                    <a:pt x="14" y="105"/>
                                    <a:pt x="13" y="105"/>
                                  </a:cubicBezTo>
                                  <a:close/>
                                  <a:moveTo>
                                    <a:pt x="25" y="103"/>
                                  </a:moveTo>
                                  <a:cubicBezTo>
                                    <a:pt x="26" y="104"/>
                                    <a:pt x="24" y="106"/>
                                    <a:pt x="26" y="106"/>
                                  </a:cubicBezTo>
                                  <a:cubicBezTo>
                                    <a:pt x="26" y="105"/>
                                    <a:pt x="27" y="103"/>
                                    <a:pt x="25" y="103"/>
                                  </a:cubicBezTo>
                                  <a:close/>
                                  <a:moveTo>
                                    <a:pt x="21" y="103"/>
                                  </a:moveTo>
                                  <a:cubicBezTo>
                                    <a:pt x="20" y="105"/>
                                    <a:pt x="21" y="106"/>
                                    <a:pt x="22" y="106"/>
                                  </a:cubicBezTo>
                                  <a:cubicBezTo>
                                    <a:pt x="22" y="105"/>
                                    <a:pt x="22" y="104"/>
                                    <a:pt x="21" y="103"/>
                                  </a:cubicBezTo>
                                  <a:close/>
                                  <a:moveTo>
                                    <a:pt x="23" y="97"/>
                                  </a:moveTo>
                                  <a:cubicBezTo>
                                    <a:pt x="21" y="97"/>
                                    <a:pt x="22" y="100"/>
                                    <a:pt x="21" y="101"/>
                                  </a:cubicBezTo>
                                  <a:cubicBezTo>
                                    <a:pt x="22" y="100"/>
                                    <a:pt x="21" y="103"/>
                                    <a:pt x="22" y="102"/>
                                  </a:cubicBezTo>
                                  <a:cubicBezTo>
                                    <a:pt x="22" y="100"/>
                                    <a:pt x="22" y="99"/>
                                    <a:pt x="23" y="97"/>
                                  </a:cubicBezTo>
                                  <a:close/>
                                  <a:moveTo>
                                    <a:pt x="19" y="100"/>
                                  </a:moveTo>
                                  <a:cubicBezTo>
                                    <a:pt x="18" y="99"/>
                                    <a:pt x="18" y="98"/>
                                    <a:pt x="17" y="97"/>
                                  </a:cubicBezTo>
                                  <a:cubicBezTo>
                                    <a:pt x="17" y="99"/>
                                    <a:pt x="17" y="100"/>
                                    <a:pt x="18" y="101"/>
                                  </a:cubicBezTo>
                                  <a:cubicBezTo>
                                    <a:pt x="18" y="101"/>
                                    <a:pt x="18" y="100"/>
                                    <a:pt x="19" y="100"/>
                                  </a:cubicBezTo>
                                  <a:close/>
                                  <a:moveTo>
                                    <a:pt x="5" y="88"/>
                                  </a:moveTo>
                                  <a:cubicBezTo>
                                    <a:pt x="5" y="89"/>
                                    <a:pt x="3" y="92"/>
                                    <a:pt x="5" y="92"/>
                                  </a:cubicBezTo>
                                  <a:cubicBezTo>
                                    <a:pt x="5" y="91"/>
                                    <a:pt x="6" y="88"/>
                                    <a:pt x="5" y="88"/>
                                  </a:cubicBezTo>
                                  <a:close/>
                                  <a:moveTo>
                                    <a:pt x="13" y="88"/>
                                  </a:moveTo>
                                  <a:cubicBezTo>
                                    <a:pt x="12" y="89"/>
                                    <a:pt x="12" y="90"/>
                                    <a:pt x="12" y="91"/>
                                  </a:cubicBezTo>
                                  <a:cubicBezTo>
                                    <a:pt x="12" y="91"/>
                                    <a:pt x="12" y="92"/>
                                    <a:pt x="13" y="92"/>
                                  </a:cubicBezTo>
                                  <a:cubicBezTo>
                                    <a:pt x="12" y="90"/>
                                    <a:pt x="13" y="90"/>
                                    <a:pt x="13" y="88"/>
                                  </a:cubicBezTo>
                                  <a:close/>
                                  <a:moveTo>
                                    <a:pt x="35" y="88"/>
                                  </a:moveTo>
                                  <a:cubicBezTo>
                                    <a:pt x="36" y="88"/>
                                    <a:pt x="36" y="88"/>
                                    <a:pt x="36" y="88"/>
                                  </a:cubicBezTo>
                                  <a:cubicBezTo>
                                    <a:pt x="36" y="88"/>
                                    <a:pt x="36" y="89"/>
                                    <a:pt x="37" y="89"/>
                                  </a:cubicBezTo>
                                  <a:cubicBezTo>
                                    <a:pt x="37" y="88"/>
                                    <a:pt x="36" y="87"/>
                                    <a:pt x="35" y="88"/>
                                  </a:cubicBezTo>
                                  <a:close/>
                                  <a:moveTo>
                                    <a:pt x="12" y="82"/>
                                  </a:moveTo>
                                  <a:cubicBezTo>
                                    <a:pt x="12" y="84"/>
                                    <a:pt x="13" y="86"/>
                                    <a:pt x="13" y="88"/>
                                  </a:cubicBezTo>
                                  <a:cubicBezTo>
                                    <a:pt x="14" y="85"/>
                                    <a:pt x="14" y="83"/>
                                    <a:pt x="12" y="82"/>
                                  </a:cubicBezTo>
                                  <a:close/>
                                  <a:moveTo>
                                    <a:pt x="11" y="76"/>
                                  </a:moveTo>
                                  <a:cubicBezTo>
                                    <a:pt x="9" y="76"/>
                                    <a:pt x="10" y="80"/>
                                    <a:pt x="10" y="80"/>
                                  </a:cubicBezTo>
                                  <a:cubicBezTo>
                                    <a:pt x="9" y="81"/>
                                    <a:pt x="10" y="85"/>
                                    <a:pt x="9" y="87"/>
                                  </a:cubicBezTo>
                                  <a:cubicBezTo>
                                    <a:pt x="10" y="87"/>
                                    <a:pt x="11" y="86"/>
                                    <a:pt x="12" y="85"/>
                                  </a:cubicBezTo>
                                  <a:cubicBezTo>
                                    <a:pt x="10" y="82"/>
                                    <a:pt x="11" y="81"/>
                                    <a:pt x="11" y="76"/>
                                  </a:cubicBezTo>
                                  <a:close/>
                                  <a:moveTo>
                                    <a:pt x="7" y="79"/>
                                  </a:moveTo>
                                  <a:cubicBezTo>
                                    <a:pt x="6" y="79"/>
                                    <a:pt x="5" y="85"/>
                                    <a:pt x="6" y="86"/>
                                  </a:cubicBezTo>
                                  <a:cubicBezTo>
                                    <a:pt x="7" y="83"/>
                                    <a:pt x="7" y="81"/>
                                    <a:pt x="7" y="79"/>
                                  </a:cubicBezTo>
                                  <a:close/>
                                  <a:moveTo>
                                    <a:pt x="16" y="83"/>
                                  </a:moveTo>
                                  <a:cubicBezTo>
                                    <a:pt x="16" y="84"/>
                                    <a:pt x="15" y="85"/>
                                    <a:pt x="16" y="85"/>
                                  </a:cubicBezTo>
                                  <a:cubicBezTo>
                                    <a:pt x="16" y="84"/>
                                    <a:pt x="17" y="83"/>
                                    <a:pt x="16" y="83"/>
                                  </a:cubicBezTo>
                                  <a:close/>
                                  <a:moveTo>
                                    <a:pt x="44" y="77"/>
                                  </a:moveTo>
                                  <a:cubicBezTo>
                                    <a:pt x="43" y="78"/>
                                    <a:pt x="43" y="84"/>
                                    <a:pt x="44" y="85"/>
                                  </a:cubicBezTo>
                                  <a:cubicBezTo>
                                    <a:pt x="44" y="82"/>
                                    <a:pt x="44" y="80"/>
                                    <a:pt x="44" y="77"/>
                                  </a:cubicBezTo>
                                  <a:close/>
                                  <a:moveTo>
                                    <a:pt x="38" y="82"/>
                                  </a:moveTo>
                                  <a:cubicBezTo>
                                    <a:pt x="37" y="83"/>
                                    <a:pt x="37" y="83"/>
                                    <a:pt x="36" y="84"/>
                                  </a:cubicBezTo>
                                  <a:cubicBezTo>
                                    <a:pt x="38" y="83"/>
                                    <a:pt x="37" y="85"/>
                                    <a:pt x="38" y="85"/>
                                  </a:cubicBezTo>
                                  <a:cubicBezTo>
                                    <a:pt x="38" y="84"/>
                                    <a:pt x="38" y="83"/>
                                    <a:pt x="38" y="82"/>
                                  </a:cubicBezTo>
                                  <a:close/>
                                  <a:moveTo>
                                    <a:pt x="34" y="75"/>
                                  </a:moveTo>
                                  <a:cubicBezTo>
                                    <a:pt x="35" y="76"/>
                                    <a:pt x="34" y="78"/>
                                    <a:pt x="34" y="79"/>
                                  </a:cubicBezTo>
                                  <a:cubicBezTo>
                                    <a:pt x="36" y="79"/>
                                    <a:pt x="35" y="77"/>
                                    <a:pt x="35" y="75"/>
                                  </a:cubicBezTo>
                                  <a:cubicBezTo>
                                    <a:pt x="34" y="76"/>
                                    <a:pt x="35" y="74"/>
                                    <a:pt x="34" y="75"/>
                                  </a:cubicBezTo>
                                  <a:close/>
                                  <a:moveTo>
                                    <a:pt x="24" y="73"/>
                                  </a:moveTo>
                                  <a:cubicBezTo>
                                    <a:pt x="25" y="75"/>
                                    <a:pt x="24" y="78"/>
                                    <a:pt x="26" y="79"/>
                                  </a:cubicBezTo>
                                  <a:cubicBezTo>
                                    <a:pt x="25" y="77"/>
                                    <a:pt x="25" y="75"/>
                                    <a:pt x="24" y="73"/>
                                  </a:cubicBezTo>
                                  <a:close/>
                                  <a:moveTo>
                                    <a:pt x="14" y="76"/>
                                  </a:moveTo>
                                  <a:cubicBezTo>
                                    <a:pt x="13" y="75"/>
                                    <a:pt x="13" y="78"/>
                                    <a:pt x="14" y="78"/>
                                  </a:cubicBezTo>
                                  <a:cubicBezTo>
                                    <a:pt x="14" y="77"/>
                                    <a:pt x="14" y="77"/>
                                    <a:pt x="14" y="76"/>
                                  </a:cubicBezTo>
                                  <a:close/>
                                  <a:moveTo>
                                    <a:pt x="12" y="73"/>
                                  </a:moveTo>
                                  <a:cubicBezTo>
                                    <a:pt x="12" y="74"/>
                                    <a:pt x="12" y="76"/>
                                    <a:pt x="13" y="75"/>
                                  </a:cubicBezTo>
                                  <a:cubicBezTo>
                                    <a:pt x="13" y="75"/>
                                    <a:pt x="14" y="73"/>
                                    <a:pt x="12" y="73"/>
                                  </a:cubicBezTo>
                                  <a:close/>
                                  <a:moveTo>
                                    <a:pt x="9" y="71"/>
                                  </a:moveTo>
                                  <a:cubicBezTo>
                                    <a:pt x="8" y="71"/>
                                    <a:pt x="8" y="71"/>
                                    <a:pt x="8" y="71"/>
                                  </a:cubicBezTo>
                                  <a:cubicBezTo>
                                    <a:pt x="8" y="72"/>
                                    <a:pt x="8" y="73"/>
                                    <a:pt x="8" y="74"/>
                                  </a:cubicBezTo>
                                  <a:cubicBezTo>
                                    <a:pt x="9" y="74"/>
                                    <a:pt x="9" y="74"/>
                                    <a:pt x="9" y="74"/>
                                  </a:cubicBezTo>
                                  <a:cubicBezTo>
                                    <a:pt x="9" y="73"/>
                                    <a:pt x="9" y="72"/>
                                    <a:pt x="9" y="71"/>
                                  </a:cubicBezTo>
                                  <a:close/>
                                  <a:moveTo>
                                    <a:pt x="23" y="65"/>
                                  </a:moveTo>
                                  <a:cubicBezTo>
                                    <a:pt x="22" y="64"/>
                                    <a:pt x="23" y="66"/>
                                    <a:pt x="22" y="66"/>
                                  </a:cubicBezTo>
                                  <a:cubicBezTo>
                                    <a:pt x="23" y="66"/>
                                    <a:pt x="22" y="68"/>
                                    <a:pt x="23" y="68"/>
                                  </a:cubicBezTo>
                                  <a:cubicBezTo>
                                    <a:pt x="23" y="67"/>
                                    <a:pt x="23" y="66"/>
                                    <a:pt x="23" y="65"/>
                                  </a:cubicBezTo>
                                  <a:close/>
                                  <a:moveTo>
                                    <a:pt x="35" y="61"/>
                                  </a:moveTo>
                                  <a:cubicBezTo>
                                    <a:pt x="35" y="63"/>
                                    <a:pt x="35" y="65"/>
                                    <a:pt x="36" y="66"/>
                                  </a:cubicBezTo>
                                  <a:cubicBezTo>
                                    <a:pt x="36" y="64"/>
                                    <a:pt x="36" y="63"/>
                                    <a:pt x="35" y="61"/>
                                  </a:cubicBezTo>
                                  <a:close/>
                                  <a:moveTo>
                                    <a:pt x="8" y="56"/>
                                  </a:moveTo>
                                  <a:cubicBezTo>
                                    <a:pt x="7" y="57"/>
                                    <a:pt x="7" y="63"/>
                                    <a:pt x="8" y="64"/>
                                  </a:cubicBezTo>
                                  <a:cubicBezTo>
                                    <a:pt x="8" y="61"/>
                                    <a:pt x="8" y="59"/>
                                    <a:pt x="8" y="56"/>
                                  </a:cubicBezTo>
                                  <a:close/>
                                  <a:moveTo>
                                    <a:pt x="18" y="60"/>
                                  </a:moveTo>
                                  <a:cubicBezTo>
                                    <a:pt x="18" y="61"/>
                                    <a:pt x="17" y="64"/>
                                    <a:pt x="18" y="64"/>
                                  </a:cubicBezTo>
                                  <a:cubicBezTo>
                                    <a:pt x="18" y="63"/>
                                    <a:pt x="19" y="60"/>
                                    <a:pt x="18" y="60"/>
                                  </a:cubicBezTo>
                                  <a:close/>
                                  <a:moveTo>
                                    <a:pt x="11" y="54"/>
                                  </a:moveTo>
                                  <a:cubicBezTo>
                                    <a:pt x="9" y="56"/>
                                    <a:pt x="9" y="62"/>
                                    <a:pt x="10" y="63"/>
                                  </a:cubicBezTo>
                                  <a:cubicBezTo>
                                    <a:pt x="10" y="60"/>
                                    <a:pt x="11" y="57"/>
                                    <a:pt x="11" y="54"/>
                                  </a:cubicBezTo>
                                  <a:close/>
                                  <a:moveTo>
                                    <a:pt x="15" y="51"/>
                                  </a:moveTo>
                                  <a:cubicBezTo>
                                    <a:pt x="16" y="53"/>
                                    <a:pt x="14" y="57"/>
                                    <a:pt x="16" y="58"/>
                                  </a:cubicBezTo>
                                  <a:cubicBezTo>
                                    <a:pt x="15" y="56"/>
                                    <a:pt x="17" y="52"/>
                                    <a:pt x="15" y="51"/>
                                  </a:cubicBezTo>
                                  <a:close/>
                                  <a:moveTo>
                                    <a:pt x="25" y="56"/>
                                  </a:moveTo>
                                  <a:cubicBezTo>
                                    <a:pt x="26" y="56"/>
                                    <a:pt x="26" y="56"/>
                                    <a:pt x="26" y="56"/>
                                  </a:cubicBezTo>
                                  <a:cubicBezTo>
                                    <a:pt x="27" y="53"/>
                                    <a:pt x="26" y="55"/>
                                    <a:pt x="25" y="56"/>
                                  </a:cubicBezTo>
                                  <a:close/>
                                  <a:moveTo>
                                    <a:pt x="36" y="54"/>
                                  </a:moveTo>
                                  <a:cubicBezTo>
                                    <a:pt x="37" y="49"/>
                                    <a:pt x="35" y="53"/>
                                    <a:pt x="36" y="56"/>
                                  </a:cubicBezTo>
                                  <a:cubicBezTo>
                                    <a:pt x="36" y="56"/>
                                    <a:pt x="36" y="56"/>
                                    <a:pt x="37" y="56"/>
                                  </a:cubicBezTo>
                                  <a:cubicBezTo>
                                    <a:pt x="37" y="55"/>
                                    <a:pt x="37" y="55"/>
                                    <a:pt x="36" y="54"/>
                                  </a:cubicBezTo>
                                  <a:close/>
                                  <a:moveTo>
                                    <a:pt x="26" y="48"/>
                                  </a:moveTo>
                                  <a:cubicBezTo>
                                    <a:pt x="25" y="48"/>
                                    <a:pt x="26" y="47"/>
                                    <a:pt x="25" y="47"/>
                                  </a:cubicBezTo>
                                  <a:cubicBezTo>
                                    <a:pt x="25" y="49"/>
                                    <a:pt x="23" y="52"/>
                                    <a:pt x="25" y="53"/>
                                  </a:cubicBezTo>
                                  <a:cubicBezTo>
                                    <a:pt x="25" y="51"/>
                                    <a:pt x="25" y="49"/>
                                    <a:pt x="26" y="48"/>
                                  </a:cubicBezTo>
                                  <a:close/>
                                  <a:moveTo>
                                    <a:pt x="20" y="46"/>
                                  </a:moveTo>
                                  <a:cubicBezTo>
                                    <a:pt x="20" y="47"/>
                                    <a:pt x="19" y="49"/>
                                    <a:pt x="20" y="49"/>
                                  </a:cubicBezTo>
                                  <a:cubicBezTo>
                                    <a:pt x="20" y="48"/>
                                    <a:pt x="21" y="46"/>
                                    <a:pt x="20" y="46"/>
                                  </a:cubicBezTo>
                                  <a:close/>
                                  <a:moveTo>
                                    <a:pt x="22" y="30"/>
                                  </a:moveTo>
                                  <a:cubicBezTo>
                                    <a:pt x="21" y="32"/>
                                    <a:pt x="20" y="39"/>
                                    <a:pt x="21" y="42"/>
                                  </a:cubicBezTo>
                                  <a:cubicBezTo>
                                    <a:pt x="22" y="38"/>
                                    <a:pt x="22" y="34"/>
                                    <a:pt x="22" y="30"/>
                                  </a:cubicBezTo>
                                  <a:close/>
                                  <a:moveTo>
                                    <a:pt x="8" y="26"/>
                                  </a:moveTo>
                                  <a:cubicBezTo>
                                    <a:pt x="8" y="28"/>
                                    <a:pt x="8" y="31"/>
                                    <a:pt x="9" y="32"/>
                                  </a:cubicBezTo>
                                  <a:cubicBezTo>
                                    <a:pt x="9" y="30"/>
                                    <a:pt x="10" y="27"/>
                                    <a:pt x="8" y="26"/>
                                  </a:cubicBezTo>
                                  <a:close/>
                                  <a:moveTo>
                                    <a:pt x="39" y="26"/>
                                  </a:moveTo>
                                  <a:cubicBezTo>
                                    <a:pt x="37" y="26"/>
                                    <a:pt x="38" y="29"/>
                                    <a:pt x="38" y="30"/>
                                  </a:cubicBezTo>
                                  <a:cubicBezTo>
                                    <a:pt x="38" y="30"/>
                                    <a:pt x="39" y="30"/>
                                    <a:pt x="39" y="30"/>
                                  </a:cubicBezTo>
                                  <a:cubicBezTo>
                                    <a:pt x="39" y="29"/>
                                    <a:pt x="40" y="26"/>
                                    <a:pt x="39" y="26"/>
                                  </a:cubicBezTo>
                                  <a:close/>
                                  <a:moveTo>
                                    <a:pt x="30" y="19"/>
                                  </a:moveTo>
                                  <a:cubicBezTo>
                                    <a:pt x="28" y="21"/>
                                    <a:pt x="28" y="27"/>
                                    <a:pt x="29" y="29"/>
                                  </a:cubicBezTo>
                                  <a:cubicBezTo>
                                    <a:pt x="29" y="26"/>
                                    <a:pt x="29" y="22"/>
                                    <a:pt x="30" y="19"/>
                                  </a:cubicBezTo>
                                  <a:close/>
                                  <a:moveTo>
                                    <a:pt x="31" y="23"/>
                                  </a:moveTo>
                                  <a:cubicBezTo>
                                    <a:pt x="31" y="25"/>
                                    <a:pt x="30" y="28"/>
                                    <a:pt x="31" y="28"/>
                                  </a:cubicBezTo>
                                  <a:cubicBezTo>
                                    <a:pt x="31" y="27"/>
                                    <a:pt x="32" y="24"/>
                                    <a:pt x="31" y="23"/>
                                  </a:cubicBezTo>
                                  <a:close/>
                                  <a:moveTo>
                                    <a:pt x="11" y="22"/>
                                  </a:moveTo>
                                  <a:cubicBezTo>
                                    <a:pt x="11" y="23"/>
                                    <a:pt x="10" y="26"/>
                                    <a:pt x="11" y="26"/>
                                  </a:cubicBezTo>
                                  <a:cubicBezTo>
                                    <a:pt x="11" y="25"/>
                                    <a:pt x="12" y="22"/>
                                    <a:pt x="11" y="22"/>
                                  </a:cubicBezTo>
                                  <a:close/>
                                  <a:moveTo>
                                    <a:pt x="37" y="24"/>
                                  </a:moveTo>
                                  <a:cubicBezTo>
                                    <a:pt x="37" y="25"/>
                                    <a:pt x="36" y="27"/>
                                    <a:pt x="37" y="27"/>
                                  </a:cubicBezTo>
                                  <a:cubicBezTo>
                                    <a:pt x="37" y="26"/>
                                    <a:pt x="38" y="24"/>
                                    <a:pt x="37" y="24"/>
                                  </a:cubicBezTo>
                                  <a:close/>
                                  <a:moveTo>
                                    <a:pt x="8" y="23"/>
                                  </a:moveTo>
                                  <a:cubicBezTo>
                                    <a:pt x="8" y="24"/>
                                    <a:pt x="7" y="25"/>
                                    <a:pt x="8" y="25"/>
                                  </a:cubicBezTo>
                                  <a:cubicBezTo>
                                    <a:pt x="8" y="24"/>
                                    <a:pt x="9" y="23"/>
                                    <a:pt x="8" y="23"/>
                                  </a:cubicBezTo>
                                  <a:close/>
                                  <a:moveTo>
                                    <a:pt x="38" y="21"/>
                                  </a:moveTo>
                                  <a:cubicBezTo>
                                    <a:pt x="38" y="22"/>
                                    <a:pt x="38" y="22"/>
                                    <a:pt x="38" y="23"/>
                                  </a:cubicBezTo>
                                  <a:cubicBezTo>
                                    <a:pt x="39" y="23"/>
                                    <a:pt x="39" y="23"/>
                                    <a:pt x="40" y="23"/>
                                  </a:cubicBezTo>
                                  <a:cubicBezTo>
                                    <a:pt x="39" y="22"/>
                                    <a:pt x="39" y="21"/>
                                    <a:pt x="38" y="21"/>
                                  </a:cubicBezTo>
                                  <a:close/>
                                  <a:moveTo>
                                    <a:pt x="33" y="7"/>
                                  </a:moveTo>
                                  <a:cubicBezTo>
                                    <a:pt x="31" y="8"/>
                                    <a:pt x="30" y="12"/>
                                    <a:pt x="31" y="13"/>
                                  </a:cubicBezTo>
                                  <a:cubicBezTo>
                                    <a:pt x="31" y="11"/>
                                    <a:pt x="34" y="9"/>
                                    <a:pt x="33" y="7"/>
                                  </a:cubicBezTo>
                                  <a:close/>
                                  <a:moveTo>
                                    <a:pt x="46" y="3"/>
                                  </a:moveTo>
                                  <a:cubicBezTo>
                                    <a:pt x="46" y="3"/>
                                    <a:pt x="45" y="3"/>
                                    <a:pt x="45" y="3"/>
                                  </a:cubicBezTo>
                                  <a:cubicBezTo>
                                    <a:pt x="44" y="5"/>
                                    <a:pt x="45" y="5"/>
                                    <a:pt x="46" y="6"/>
                                  </a:cubicBezTo>
                                  <a:cubicBezTo>
                                    <a:pt x="46" y="5"/>
                                    <a:pt x="46" y="4"/>
                                    <a:pt x="46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53"/>
                          <wps:cNvSpPr>
                            <a:spLocks noEditPoints="1"/>
                          </wps:cNvSpPr>
                          <wps:spPr bwMode="auto">
                            <a:xfrm>
                              <a:off x="797" y="1926"/>
                              <a:ext cx="284" cy="958"/>
                            </a:xfrm>
                            <a:custGeom>
                              <a:avLst/>
                              <a:gdLst>
                                <a:gd name="T0" fmla="*/ 2 w 48"/>
                                <a:gd name="T1" fmla="*/ 146 h 162"/>
                                <a:gd name="T2" fmla="*/ 2 w 48"/>
                                <a:gd name="T3" fmla="*/ 50 h 162"/>
                                <a:gd name="T4" fmla="*/ 45 w 48"/>
                                <a:gd name="T5" fmla="*/ 75 h 162"/>
                                <a:gd name="T6" fmla="*/ 41 w 48"/>
                                <a:gd name="T7" fmla="*/ 162 h 162"/>
                                <a:gd name="T8" fmla="*/ 34 w 48"/>
                                <a:gd name="T9" fmla="*/ 155 h 162"/>
                                <a:gd name="T10" fmla="*/ 12 w 48"/>
                                <a:gd name="T11" fmla="*/ 148 h 162"/>
                                <a:gd name="T12" fmla="*/ 7 w 48"/>
                                <a:gd name="T13" fmla="*/ 146 h 162"/>
                                <a:gd name="T14" fmla="*/ 14 w 48"/>
                                <a:gd name="T15" fmla="*/ 143 h 162"/>
                                <a:gd name="T16" fmla="*/ 13 w 48"/>
                                <a:gd name="T17" fmla="*/ 139 h 162"/>
                                <a:gd name="T18" fmla="*/ 16 w 48"/>
                                <a:gd name="T19" fmla="*/ 140 h 162"/>
                                <a:gd name="T20" fmla="*/ 32 w 48"/>
                                <a:gd name="T21" fmla="*/ 139 h 162"/>
                                <a:gd name="T22" fmla="*/ 27 w 48"/>
                                <a:gd name="T23" fmla="*/ 140 h 162"/>
                                <a:gd name="T24" fmla="*/ 21 w 48"/>
                                <a:gd name="T25" fmla="*/ 138 h 162"/>
                                <a:gd name="T26" fmla="*/ 7 w 48"/>
                                <a:gd name="T27" fmla="*/ 128 h 162"/>
                                <a:gd name="T28" fmla="*/ 34 w 48"/>
                                <a:gd name="T29" fmla="*/ 131 h 162"/>
                                <a:gd name="T30" fmla="*/ 9 w 48"/>
                                <a:gd name="T31" fmla="*/ 129 h 162"/>
                                <a:gd name="T32" fmla="*/ 20 w 48"/>
                                <a:gd name="T33" fmla="*/ 118 h 162"/>
                                <a:gd name="T34" fmla="*/ 16 w 48"/>
                                <a:gd name="T35" fmla="*/ 115 h 162"/>
                                <a:gd name="T36" fmla="*/ 28 w 48"/>
                                <a:gd name="T37" fmla="*/ 111 h 162"/>
                                <a:gd name="T38" fmla="*/ 12 w 48"/>
                                <a:gd name="T39" fmla="*/ 105 h 162"/>
                                <a:gd name="T40" fmla="*/ 20 w 48"/>
                                <a:gd name="T41" fmla="*/ 103 h 162"/>
                                <a:gd name="T42" fmla="*/ 20 w 48"/>
                                <a:gd name="T43" fmla="*/ 101 h 162"/>
                                <a:gd name="T44" fmla="*/ 16 w 48"/>
                                <a:gd name="T45" fmla="*/ 97 h 162"/>
                                <a:gd name="T46" fmla="*/ 4 w 48"/>
                                <a:gd name="T47" fmla="*/ 92 h 162"/>
                                <a:gd name="T48" fmla="*/ 13 w 48"/>
                                <a:gd name="T49" fmla="*/ 92 h 162"/>
                                <a:gd name="T50" fmla="*/ 36 w 48"/>
                                <a:gd name="T51" fmla="*/ 89 h 162"/>
                                <a:gd name="T52" fmla="*/ 12 w 48"/>
                                <a:gd name="T53" fmla="*/ 82 h 162"/>
                                <a:gd name="T54" fmla="*/ 11 w 48"/>
                                <a:gd name="T55" fmla="*/ 85 h 162"/>
                                <a:gd name="T56" fmla="*/ 6 w 48"/>
                                <a:gd name="T57" fmla="*/ 79 h 162"/>
                                <a:gd name="T58" fmla="*/ 44 w 48"/>
                                <a:gd name="T59" fmla="*/ 78 h 162"/>
                                <a:gd name="T60" fmla="*/ 36 w 48"/>
                                <a:gd name="T61" fmla="*/ 84 h 162"/>
                                <a:gd name="T62" fmla="*/ 34 w 48"/>
                                <a:gd name="T63" fmla="*/ 79 h 162"/>
                                <a:gd name="T64" fmla="*/ 26 w 48"/>
                                <a:gd name="T65" fmla="*/ 79 h 162"/>
                                <a:gd name="T66" fmla="*/ 14 w 48"/>
                                <a:gd name="T67" fmla="*/ 76 h 162"/>
                                <a:gd name="T68" fmla="*/ 8 w 48"/>
                                <a:gd name="T69" fmla="*/ 71 h 162"/>
                                <a:gd name="T70" fmla="*/ 8 w 48"/>
                                <a:gd name="T71" fmla="*/ 71 h 162"/>
                                <a:gd name="T72" fmla="*/ 23 w 48"/>
                                <a:gd name="T73" fmla="*/ 65 h 162"/>
                                <a:gd name="T74" fmla="*/ 8 w 48"/>
                                <a:gd name="T75" fmla="*/ 56 h 162"/>
                                <a:gd name="T76" fmla="*/ 18 w 48"/>
                                <a:gd name="T77" fmla="*/ 64 h 162"/>
                                <a:gd name="T78" fmla="*/ 10 w 48"/>
                                <a:gd name="T79" fmla="*/ 54 h 162"/>
                                <a:gd name="T80" fmla="*/ 25 w 48"/>
                                <a:gd name="T81" fmla="*/ 56 h 162"/>
                                <a:gd name="T82" fmla="*/ 36 w 48"/>
                                <a:gd name="T83" fmla="*/ 56 h 162"/>
                                <a:gd name="T84" fmla="*/ 24 w 48"/>
                                <a:gd name="T85" fmla="*/ 47 h 162"/>
                                <a:gd name="T86" fmla="*/ 20 w 48"/>
                                <a:gd name="T87" fmla="*/ 49 h 162"/>
                                <a:gd name="T88" fmla="*/ 22 w 48"/>
                                <a:gd name="T89" fmla="*/ 30 h 162"/>
                                <a:gd name="T90" fmla="*/ 38 w 48"/>
                                <a:gd name="T91" fmla="*/ 26 h 162"/>
                                <a:gd name="T92" fmla="*/ 29 w 48"/>
                                <a:gd name="T93" fmla="*/ 19 h 162"/>
                                <a:gd name="T94" fmla="*/ 31 w 48"/>
                                <a:gd name="T95" fmla="*/ 28 h 162"/>
                                <a:gd name="T96" fmla="*/ 10 w 48"/>
                                <a:gd name="T97" fmla="*/ 22 h 162"/>
                                <a:gd name="T98" fmla="*/ 7 w 48"/>
                                <a:gd name="T99" fmla="*/ 23 h 162"/>
                                <a:gd name="T100" fmla="*/ 38 w 48"/>
                                <a:gd name="T101" fmla="*/ 23 h 162"/>
                                <a:gd name="T102" fmla="*/ 31 w 48"/>
                                <a:gd name="T103" fmla="*/ 14 h 162"/>
                                <a:gd name="T104" fmla="*/ 45 w 48"/>
                                <a:gd name="T105" fmla="*/ 6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8" h="162">
                                  <a:moveTo>
                                    <a:pt x="41" y="162"/>
                                  </a:moveTo>
                                  <a:cubicBezTo>
                                    <a:pt x="36" y="159"/>
                                    <a:pt x="28" y="160"/>
                                    <a:pt x="22" y="158"/>
                                  </a:cubicBezTo>
                                  <a:cubicBezTo>
                                    <a:pt x="14" y="156"/>
                                    <a:pt x="5" y="158"/>
                                    <a:pt x="1" y="155"/>
                                  </a:cubicBezTo>
                                  <a:cubicBezTo>
                                    <a:pt x="1" y="152"/>
                                    <a:pt x="2" y="149"/>
                                    <a:pt x="2" y="146"/>
                                  </a:cubicBezTo>
                                  <a:cubicBezTo>
                                    <a:pt x="2" y="139"/>
                                    <a:pt x="2" y="132"/>
                                    <a:pt x="1" y="126"/>
                                  </a:cubicBezTo>
                                  <a:cubicBezTo>
                                    <a:pt x="1" y="122"/>
                                    <a:pt x="3" y="117"/>
                                    <a:pt x="1" y="114"/>
                                  </a:cubicBezTo>
                                  <a:cubicBezTo>
                                    <a:pt x="1" y="110"/>
                                    <a:pt x="3" y="105"/>
                                    <a:pt x="1" y="103"/>
                                  </a:cubicBezTo>
                                  <a:cubicBezTo>
                                    <a:pt x="2" y="82"/>
                                    <a:pt x="2" y="70"/>
                                    <a:pt x="2" y="50"/>
                                  </a:cubicBezTo>
                                  <a:cubicBezTo>
                                    <a:pt x="3" y="34"/>
                                    <a:pt x="0" y="21"/>
                                    <a:pt x="1" y="3"/>
                                  </a:cubicBezTo>
                                  <a:cubicBezTo>
                                    <a:pt x="18" y="3"/>
                                    <a:pt x="30" y="0"/>
                                    <a:pt x="48" y="2"/>
                                  </a:cubicBezTo>
                                  <a:cubicBezTo>
                                    <a:pt x="46" y="24"/>
                                    <a:pt x="47" y="48"/>
                                    <a:pt x="46" y="70"/>
                                  </a:cubicBezTo>
                                  <a:cubicBezTo>
                                    <a:pt x="45" y="72"/>
                                    <a:pt x="46" y="73"/>
                                    <a:pt x="45" y="75"/>
                                  </a:cubicBezTo>
                                  <a:cubicBezTo>
                                    <a:pt x="46" y="93"/>
                                    <a:pt x="43" y="120"/>
                                    <a:pt x="43" y="141"/>
                                  </a:cubicBezTo>
                                  <a:cubicBezTo>
                                    <a:pt x="43" y="143"/>
                                    <a:pt x="42" y="142"/>
                                    <a:pt x="42" y="144"/>
                                  </a:cubicBezTo>
                                  <a:cubicBezTo>
                                    <a:pt x="43" y="148"/>
                                    <a:pt x="42" y="155"/>
                                    <a:pt x="42" y="161"/>
                                  </a:cubicBezTo>
                                  <a:cubicBezTo>
                                    <a:pt x="41" y="161"/>
                                    <a:pt x="41" y="161"/>
                                    <a:pt x="41" y="162"/>
                                  </a:cubicBezTo>
                                  <a:close/>
                                  <a:moveTo>
                                    <a:pt x="34" y="155"/>
                                  </a:moveTo>
                                  <a:cubicBezTo>
                                    <a:pt x="33" y="154"/>
                                    <a:pt x="33" y="155"/>
                                    <a:pt x="32" y="156"/>
                                  </a:cubicBezTo>
                                  <a:cubicBezTo>
                                    <a:pt x="33" y="156"/>
                                    <a:pt x="34" y="156"/>
                                    <a:pt x="34" y="156"/>
                                  </a:cubicBezTo>
                                  <a:cubicBezTo>
                                    <a:pt x="34" y="156"/>
                                    <a:pt x="34" y="155"/>
                                    <a:pt x="34" y="155"/>
                                  </a:cubicBezTo>
                                  <a:close/>
                                  <a:moveTo>
                                    <a:pt x="21" y="151"/>
                                  </a:moveTo>
                                  <a:cubicBezTo>
                                    <a:pt x="20" y="151"/>
                                    <a:pt x="19" y="150"/>
                                    <a:pt x="19" y="151"/>
                                  </a:cubicBezTo>
                                  <a:cubicBezTo>
                                    <a:pt x="20" y="151"/>
                                    <a:pt x="21" y="152"/>
                                    <a:pt x="21" y="151"/>
                                  </a:cubicBezTo>
                                  <a:close/>
                                  <a:moveTo>
                                    <a:pt x="12" y="148"/>
                                  </a:moveTo>
                                  <a:cubicBezTo>
                                    <a:pt x="12" y="148"/>
                                    <a:pt x="12" y="149"/>
                                    <a:pt x="12" y="149"/>
                                  </a:cubicBezTo>
                                  <a:cubicBezTo>
                                    <a:pt x="12" y="149"/>
                                    <a:pt x="13" y="149"/>
                                    <a:pt x="13" y="149"/>
                                  </a:cubicBezTo>
                                  <a:cubicBezTo>
                                    <a:pt x="13" y="148"/>
                                    <a:pt x="13" y="148"/>
                                    <a:pt x="12" y="148"/>
                                  </a:cubicBezTo>
                                  <a:close/>
                                  <a:moveTo>
                                    <a:pt x="7" y="146"/>
                                  </a:moveTo>
                                  <a:cubicBezTo>
                                    <a:pt x="7" y="146"/>
                                    <a:pt x="7" y="147"/>
                                    <a:pt x="7" y="147"/>
                                  </a:cubicBezTo>
                                  <a:cubicBezTo>
                                    <a:pt x="7" y="147"/>
                                    <a:pt x="8" y="147"/>
                                    <a:pt x="8" y="147"/>
                                  </a:cubicBezTo>
                                  <a:cubicBezTo>
                                    <a:pt x="8" y="147"/>
                                    <a:pt x="8" y="146"/>
                                    <a:pt x="7" y="146"/>
                                  </a:cubicBezTo>
                                  <a:close/>
                                  <a:moveTo>
                                    <a:pt x="14" y="143"/>
                                  </a:moveTo>
                                  <a:cubicBezTo>
                                    <a:pt x="15" y="143"/>
                                    <a:pt x="15" y="144"/>
                                    <a:pt x="17" y="144"/>
                                  </a:cubicBezTo>
                                  <a:cubicBezTo>
                                    <a:pt x="17" y="143"/>
                                    <a:pt x="14" y="142"/>
                                    <a:pt x="14" y="143"/>
                                  </a:cubicBezTo>
                                  <a:close/>
                                  <a:moveTo>
                                    <a:pt x="16" y="140"/>
                                  </a:moveTo>
                                  <a:cubicBezTo>
                                    <a:pt x="14" y="140"/>
                                    <a:pt x="15" y="138"/>
                                    <a:pt x="13" y="139"/>
                                  </a:cubicBezTo>
                                  <a:cubicBezTo>
                                    <a:pt x="12" y="140"/>
                                    <a:pt x="14" y="139"/>
                                    <a:pt x="14" y="140"/>
                                  </a:cubicBezTo>
                                  <a:cubicBezTo>
                                    <a:pt x="14" y="141"/>
                                    <a:pt x="14" y="141"/>
                                    <a:pt x="14" y="141"/>
                                  </a:cubicBezTo>
                                  <a:cubicBezTo>
                                    <a:pt x="15" y="141"/>
                                    <a:pt x="15" y="141"/>
                                    <a:pt x="16" y="141"/>
                                  </a:cubicBezTo>
                                  <a:cubicBezTo>
                                    <a:pt x="16" y="141"/>
                                    <a:pt x="16" y="140"/>
                                    <a:pt x="16" y="140"/>
                                  </a:cubicBezTo>
                                  <a:close/>
                                  <a:moveTo>
                                    <a:pt x="32" y="139"/>
                                  </a:moveTo>
                                  <a:cubicBezTo>
                                    <a:pt x="31" y="140"/>
                                    <a:pt x="30" y="139"/>
                                    <a:pt x="30" y="140"/>
                                  </a:cubicBezTo>
                                  <a:cubicBezTo>
                                    <a:pt x="30" y="140"/>
                                    <a:pt x="31" y="140"/>
                                    <a:pt x="32" y="140"/>
                                  </a:cubicBezTo>
                                  <a:lnTo>
                                    <a:pt x="32" y="139"/>
                                  </a:lnTo>
                                  <a:close/>
                                  <a:moveTo>
                                    <a:pt x="27" y="138"/>
                                  </a:moveTo>
                                  <a:cubicBezTo>
                                    <a:pt x="26" y="138"/>
                                    <a:pt x="26" y="137"/>
                                    <a:pt x="25" y="137"/>
                                  </a:cubicBezTo>
                                  <a:cubicBezTo>
                                    <a:pt x="26" y="138"/>
                                    <a:pt x="27" y="139"/>
                                    <a:pt x="24" y="138"/>
                                  </a:cubicBezTo>
                                  <a:cubicBezTo>
                                    <a:pt x="25" y="139"/>
                                    <a:pt x="25" y="140"/>
                                    <a:pt x="27" y="140"/>
                                  </a:cubicBezTo>
                                  <a:cubicBezTo>
                                    <a:pt x="25" y="138"/>
                                    <a:pt x="27" y="139"/>
                                    <a:pt x="27" y="138"/>
                                  </a:cubicBezTo>
                                  <a:close/>
                                  <a:moveTo>
                                    <a:pt x="20" y="136"/>
                                  </a:moveTo>
                                  <a:cubicBezTo>
                                    <a:pt x="19" y="136"/>
                                    <a:pt x="18" y="136"/>
                                    <a:pt x="18" y="137"/>
                                  </a:cubicBezTo>
                                  <a:cubicBezTo>
                                    <a:pt x="20" y="137"/>
                                    <a:pt x="20" y="138"/>
                                    <a:pt x="21" y="138"/>
                                  </a:cubicBezTo>
                                  <a:cubicBezTo>
                                    <a:pt x="21" y="137"/>
                                    <a:pt x="21" y="136"/>
                                    <a:pt x="20" y="136"/>
                                  </a:cubicBezTo>
                                  <a:close/>
                                  <a:moveTo>
                                    <a:pt x="7" y="128"/>
                                  </a:moveTo>
                                  <a:cubicBezTo>
                                    <a:pt x="7" y="129"/>
                                    <a:pt x="5" y="132"/>
                                    <a:pt x="7" y="133"/>
                                  </a:cubicBezTo>
                                  <a:cubicBezTo>
                                    <a:pt x="7" y="131"/>
                                    <a:pt x="8" y="128"/>
                                    <a:pt x="7" y="128"/>
                                  </a:cubicBezTo>
                                  <a:close/>
                                  <a:moveTo>
                                    <a:pt x="34" y="131"/>
                                  </a:moveTo>
                                  <a:cubicBezTo>
                                    <a:pt x="34" y="131"/>
                                    <a:pt x="33" y="131"/>
                                    <a:pt x="33" y="131"/>
                                  </a:cubicBezTo>
                                  <a:cubicBezTo>
                                    <a:pt x="32" y="132"/>
                                    <a:pt x="33" y="132"/>
                                    <a:pt x="34" y="133"/>
                                  </a:cubicBezTo>
                                  <a:cubicBezTo>
                                    <a:pt x="34" y="132"/>
                                    <a:pt x="34" y="131"/>
                                    <a:pt x="34" y="131"/>
                                  </a:cubicBezTo>
                                  <a:close/>
                                  <a:moveTo>
                                    <a:pt x="10" y="126"/>
                                  </a:moveTo>
                                  <a:cubicBezTo>
                                    <a:pt x="9" y="126"/>
                                    <a:pt x="9" y="126"/>
                                    <a:pt x="9" y="126"/>
                                  </a:cubicBezTo>
                                  <a:cubicBezTo>
                                    <a:pt x="9" y="127"/>
                                    <a:pt x="9" y="128"/>
                                    <a:pt x="9" y="129"/>
                                  </a:cubicBezTo>
                                  <a:cubicBezTo>
                                    <a:pt x="9" y="129"/>
                                    <a:pt x="9" y="129"/>
                                    <a:pt x="9" y="129"/>
                                  </a:cubicBezTo>
                                  <a:cubicBezTo>
                                    <a:pt x="9" y="128"/>
                                    <a:pt x="9" y="127"/>
                                    <a:pt x="10" y="126"/>
                                  </a:cubicBezTo>
                                  <a:close/>
                                  <a:moveTo>
                                    <a:pt x="20" y="118"/>
                                  </a:moveTo>
                                  <a:cubicBezTo>
                                    <a:pt x="20" y="119"/>
                                    <a:pt x="19" y="120"/>
                                    <a:pt x="20" y="120"/>
                                  </a:cubicBezTo>
                                  <a:cubicBezTo>
                                    <a:pt x="20" y="119"/>
                                    <a:pt x="21" y="118"/>
                                    <a:pt x="20" y="118"/>
                                  </a:cubicBezTo>
                                  <a:close/>
                                  <a:moveTo>
                                    <a:pt x="17" y="112"/>
                                  </a:moveTo>
                                  <a:cubicBezTo>
                                    <a:pt x="16" y="111"/>
                                    <a:pt x="16" y="111"/>
                                    <a:pt x="15" y="111"/>
                                  </a:cubicBezTo>
                                  <a:cubicBezTo>
                                    <a:pt x="15" y="113"/>
                                    <a:pt x="16" y="113"/>
                                    <a:pt x="15" y="114"/>
                                  </a:cubicBezTo>
                                  <a:cubicBezTo>
                                    <a:pt x="16" y="114"/>
                                    <a:pt x="16" y="115"/>
                                    <a:pt x="16" y="115"/>
                                  </a:cubicBezTo>
                                  <a:cubicBezTo>
                                    <a:pt x="16" y="115"/>
                                    <a:pt x="17" y="115"/>
                                    <a:pt x="17" y="115"/>
                                  </a:cubicBezTo>
                                  <a:cubicBezTo>
                                    <a:pt x="16" y="115"/>
                                    <a:pt x="16" y="113"/>
                                    <a:pt x="17" y="112"/>
                                  </a:cubicBezTo>
                                  <a:close/>
                                  <a:moveTo>
                                    <a:pt x="27" y="106"/>
                                  </a:moveTo>
                                  <a:cubicBezTo>
                                    <a:pt x="27" y="108"/>
                                    <a:pt x="26" y="111"/>
                                    <a:pt x="28" y="111"/>
                                  </a:cubicBezTo>
                                  <a:cubicBezTo>
                                    <a:pt x="28" y="109"/>
                                    <a:pt x="28" y="107"/>
                                    <a:pt x="27" y="106"/>
                                  </a:cubicBezTo>
                                  <a:close/>
                                  <a:moveTo>
                                    <a:pt x="12" y="105"/>
                                  </a:moveTo>
                                  <a:cubicBezTo>
                                    <a:pt x="13" y="107"/>
                                    <a:pt x="11" y="109"/>
                                    <a:pt x="13" y="109"/>
                                  </a:cubicBezTo>
                                  <a:cubicBezTo>
                                    <a:pt x="13" y="108"/>
                                    <a:pt x="14" y="106"/>
                                    <a:pt x="12" y="105"/>
                                  </a:cubicBezTo>
                                  <a:close/>
                                  <a:moveTo>
                                    <a:pt x="25" y="103"/>
                                  </a:moveTo>
                                  <a:cubicBezTo>
                                    <a:pt x="25" y="104"/>
                                    <a:pt x="24" y="106"/>
                                    <a:pt x="25" y="106"/>
                                  </a:cubicBezTo>
                                  <a:cubicBezTo>
                                    <a:pt x="25" y="105"/>
                                    <a:pt x="26" y="103"/>
                                    <a:pt x="25" y="103"/>
                                  </a:cubicBezTo>
                                  <a:close/>
                                  <a:moveTo>
                                    <a:pt x="20" y="103"/>
                                  </a:moveTo>
                                  <a:cubicBezTo>
                                    <a:pt x="20" y="105"/>
                                    <a:pt x="20" y="106"/>
                                    <a:pt x="21" y="106"/>
                                  </a:cubicBezTo>
                                  <a:cubicBezTo>
                                    <a:pt x="22" y="105"/>
                                    <a:pt x="21" y="104"/>
                                    <a:pt x="20" y="103"/>
                                  </a:cubicBezTo>
                                  <a:close/>
                                  <a:moveTo>
                                    <a:pt x="22" y="97"/>
                                  </a:moveTo>
                                  <a:cubicBezTo>
                                    <a:pt x="21" y="97"/>
                                    <a:pt x="22" y="100"/>
                                    <a:pt x="20" y="101"/>
                                  </a:cubicBezTo>
                                  <a:cubicBezTo>
                                    <a:pt x="22" y="100"/>
                                    <a:pt x="20" y="103"/>
                                    <a:pt x="22" y="102"/>
                                  </a:cubicBezTo>
                                  <a:cubicBezTo>
                                    <a:pt x="22" y="101"/>
                                    <a:pt x="22" y="99"/>
                                    <a:pt x="22" y="97"/>
                                  </a:cubicBezTo>
                                  <a:close/>
                                  <a:moveTo>
                                    <a:pt x="18" y="101"/>
                                  </a:moveTo>
                                  <a:cubicBezTo>
                                    <a:pt x="17" y="99"/>
                                    <a:pt x="18" y="98"/>
                                    <a:pt x="16" y="97"/>
                                  </a:cubicBezTo>
                                  <a:cubicBezTo>
                                    <a:pt x="16" y="99"/>
                                    <a:pt x="16" y="100"/>
                                    <a:pt x="17" y="101"/>
                                  </a:cubicBezTo>
                                  <a:cubicBezTo>
                                    <a:pt x="17" y="101"/>
                                    <a:pt x="18" y="100"/>
                                    <a:pt x="18" y="101"/>
                                  </a:cubicBezTo>
                                  <a:close/>
                                  <a:moveTo>
                                    <a:pt x="4" y="88"/>
                                  </a:moveTo>
                                  <a:cubicBezTo>
                                    <a:pt x="4" y="89"/>
                                    <a:pt x="3" y="92"/>
                                    <a:pt x="4" y="92"/>
                                  </a:cubicBezTo>
                                  <a:cubicBezTo>
                                    <a:pt x="4" y="91"/>
                                    <a:pt x="5" y="88"/>
                                    <a:pt x="4" y="88"/>
                                  </a:cubicBezTo>
                                  <a:close/>
                                  <a:moveTo>
                                    <a:pt x="13" y="88"/>
                                  </a:moveTo>
                                  <a:cubicBezTo>
                                    <a:pt x="12" y="89"/>
                                    <a:pt x="12" y="90"/>
                                    <a:pt x="11" y="91"/>
                                  </a:cubicBezTo>
                                  <a:cubicBezTo>
                                    <a:pt x="12" y="91"/>
                                    <a:pt x="12" y="92"/>
                                    <a:pt x="13" y="92"/>
                                  </a:cubicBezTo>
                                  <a:cubicBezTo>
                                    <a:pt x="11" y="90"/>
                                    <a:pt x="13" y="90"/>
                                    <a:pt x="13" y="88"/>
                                  </a:cubicBezTo>
                                  <a:close/>
                                  <a:moveTo>
                                    <a:pt x="35" y="88"/>
                                  </a:moveTo>
                                  <a:cubicBezTo>
                                    <a:pt x="36" y="88"/>
                                    <a:pt x="36" y="88"/>
                                    <a:pt x="36" y="88"/>
                                  </a:cubicBezTo>
                                  <a:cubicBezTo>
                                    <a:pt x="36" y="88"/>
                                    <a:pt x="35" y="89"/>
                                    <a:pt x="36" y="89"/>
                                  </a:cubicBezTo>
                                  <a:cubicBezTo>
                                    <a:pt x="37" y="88"/>
                                    <a:pt x="35" y="87"/>
                                    <a:pt x="35" y="88"/>
                                  </a:cubicBezTo>
                                  <a:close/>
                                  <a:moveTo>
                                    <a:pt x="12" y="82"/>
                                  </a:moveTo>
                                  <a:cubicBezTo>
                                    <a:pt x="12" y="84"/>
                                    <a:pt x="12" y="86"/>
                                    <a:pt x="13" y="88"/>
                                  </a:cubicBezTo>
                                  <a:cubicBezTo>
                                    <a:pt x="13" y="85"/>
                                    <a:pt x="13" y="83"/>
                                    <a:pt x="12" y="82"/>
                                  </a:cubicBezTo>
                                  <a:close/>
                                  <a:moveTo>
                                    <a:pt x="10" y="76"/>
                                  </a:moveTo>
                                  <a:cubicBezTo>
                                    <a:pt x="9" y="76"/>
                                    <a:pt x="9" y="80"/>
                                    <a:pt x="10" y="80"/>
                                  </a:cubicBezTo>
                                  <a:cubicBezTo>
                                    <a:pt x="8" y="81"/>
                                    <a:pt x="9" y="85"/>
                                    <a:pt x="9" y="87"/>
                                  </a:cubicBezTo>
                                  <a:cubicBezTo>
                                    <a:pt x="10" y="87"/>
                                    <a:pt x="10" y="86"/>
                                    <a:pt x="11" y="85"/>
                                  </a:cubicBezTo>
                                  <a:cubicBezTo>
                                    <a:pt x="9" y="82"/>
                                    <a:pt x="10" y="81"/>
                                    <a:pt x="10" y="76"/>
                                  </a:cubicBezTo>
                                  <a:close/>
                                  <a:moveTo>
                                    <a:pt x="6" y="79"/>
                                  </a:moveTo>
                                  <a:cubicBezTo>
                                    <a:pt x="5" y="80"/>
                                    <a:pt x="5" y="85"/>
                                    <a:pt x="6" y="86"/>
                                  </a:cubicBezTo>
                                  <a:cubicBezTo>
                                    <a:pt x="6" y="83"/>
                                    <a:pt x="6" y="81"/>
                                    <a:pt x="6" y="79"/>
                                  </a:cubicBezTo>
                                  <a:close/>
                                  <a:moveTo>
                                    <a:pt x="15" y="83"/>
                                  </a:moveTo>
                                  <a:cubicBezTo>
                                    <a:pt x="15" y="84"/>
                                    <a:pt x="14" y="86"/>
                                    <a:pt x="16" y="85"/>
                                  </a:cubicBezTo>
                                  <a:cubicBezTo>
                                    <a:pt x="15" y="85"/>
                                    <a:pt x="16" y="83"/>
                                    <a:pt x="15" y="83"/>
                                  </a:cubicBezTo>
                                  <a:close/>
                                  <a:moveTo>
                                    <a:pt x="44" y="78"/>
                                  </a:moveTo>
                                  <a:cubicBezTo>
                                    <a:pt x="42" y="78"/>
                                    <a:pt x="42" y="84"/>
                                    <a:pt x="43" y="85"/>
                                  </a:cubicBezTo>
                                  <a:cubicBezTo>
                                    <a:pt x="43" y="83"/>
                                    <a:pt x="44" y="80"/>
                                    <a:pt x="44" y="78"/>
                                  </a:cubicBezTo>
                                  <a:close/>
                                  <a:moveTo>
                                    <a:pt x="37" y="82"/>
                                  </a:moveTo>
                                  <a:cubicBezTo>
                                    <a:pt x="36" y="83"/>
                                    <a:pt x="36" y="83"/>
                                    <a:pt x="36" y="84"/>
                                  </a:cubicBezTo>
                                  <a:cubicBezTo>
                                    <a:pt x="37" y="83"/>
                                    <a:pt x="36" y="85"/>
                                    <a:pt x="37" y="85"/>
                                  </a:cubicBezTo>
                                  <a:cubicBezTo>
                                    <a:pt x="37" y="84"/>
                                    <a:pt x="37" y="83"/>
                                    <a:pt x="37" y="82"/>
                                  </a:cubicBezTo>
                                  <a:close/>
                                  <a:moveTo>
                                    <a:pt x="34" y="75"/>
                                  </a:moveTo>
                                  <a:cubicBezTo>
                                    <a:pt x="34" y="76"/>
                                    <a:pt x="34" y="78"/>
                                    <a:pt x="34" y="79"/>
                                  </a:cubicBezTo>
                                  <a:cubicBezTo>
                                    <a:pt x="35" y="79"/>
                                    <a:pt x="34" y="77"/>
                                    <a:pt x="35" y="75"/>
                                  </a:cubicBezTo>
                                  <a:cubicBezTo>
                                    <a:pt x="34" y="76"/>
                                    <a:pt x="34" y="74"/>
                                    <a:pt x="34" y="75"/>
                                  </a:cubicBezTo>
                                  <a:close/>
                                  <a:moveTo>
                                    <a:pt x="24" y="73"/>
                                  </a:moveTo>
                                  <a:cubicBezTo>
                                    <a:pt x="24" y="75"/>
                                    <a:pt x="24" y="78"/>
                                    <a:pt x="26" y="79"/>
                                  </a:cubicBezTo>
                                  <a:cubicBezTo>
                                    <a:pt x="25" y="77"/>
                                    <a:pt x="25" y="75"/>
                                    <a:pt x="24" y="73"/>
                                  </a:cubicBezTo>
                                  <a:close/>
                                  <a:moveTo>
                                    <a:pt x="14" y="76"/>
                                  </a:moveTo>
                                  <a:cubicBezTo>
                                    <a:pt x="13" y="76"/>
                                    <a:pt x="12" y="78"/>
                                    <a:pt x="14" y="78"/>
                                  </a:cubicBezTo>
                                  <a:cubicBezTo>
                                    <a:pt x="14" y="77"/>
                                    <a:pt x="14" y="77"/>
                                    <a:pt x="14" y="76"/>
                                  </a:cubicBezTo>
                                  <a:close/>
                                  <a:moveTo>
                                    <a:pt x="12" y="73"/>
                                  </a:moveTo>
                                  <a:cubicBezTo>
                                    <a:pt x="12" y="74"/>
                                    <a:pt x="11" y="76"/>
                                    <a:pt x="12" y="75"/>
                                  </a:cubicBezTo>
                                  <a:cubicBezTo>
                                    <a:pt x="12" y="75"/>
                                    <a:pt x="13" y="73"/>
                                    <a:pt x="12" y="73"/>
                                  </a:cubicBezTo>
                                  <a:close/>
                                  <a:moveTo>
                                    <a:pt x="8" y="71"/>
                                  </a:moveTo>
                                  <a:cubicBezTo>
                                    <a:pt x="8" y="71"/>
                                    <a:pt x="8" y="71"/>
                                    <a:pt x="8" y="71"/>
                                  </a:cubicBezTo>
                                  <a:cubicBezTo>
                                    <a:pt x="8" y="72"/>
                                    <a:pt x="8" y="73"/>
                                    <a:pt x="7" y="74"/>
                                  </a:cubicBezTo>
                                  <a:cubicBezTo>
                                    <a:pt x="8" y="74"/>
                                    <a:pt x="8" y="74"/>
                                    <a:pt x="8" y="74"/>
                                  </a:cubicBezTo>
                                  <a:cubicBezTo>
                                    <a:pt x="8" y="73"/>
                                    <a:pt x="8" y="72"/>
                                    <a:pt x="8" y="71"/>
                                  </a:cubicBezTo>
                                  <a:close/>
                                  <a:moveTo>
                                    <a:pt x="23" y="65"/>
                                  </a:moveTo>
                                  <a:cubicBezTo>
                                    <a:pt x="22" y="64"/>
                                    <a:pt x="22" y="66"/>
                                    <a:pt x="21" y="66"/>
                                  </a:cubicBezTo>
                                  <a:cubicBezTo>
                                    <a:pt x="22" y="66"/>
                                    <a:pt x="21" y="68"/>
                                    <a:pt x="23" y="68"/>
                                  </a:cubicBezTo>
                                  <a:cubicBezTo>
                                    <a:pt x="23" y="67"/>
                                    <a:pt x="23" y="66"/>
                                    <a:pt x="23" y="65"/>
                                  </a:cubicBezTo>
                                  <a:close/>
                                  <a:moveTo>
                                    <a:pt x="35" y="61"/>
                                  </a:moveTo>
                                  <a:cubicBezTo>
                                    <a:pt x="35" y="63"/>
                                    <a:pt x="34" y="65"/>
                                    <a:pt x="36" y="66"/>
                                  </a:cubicBezTo>
                                  <a:cubicBezTo>
                                    <a:pt x="35" y="64"/>
                                    <a:pt x="35" y="63"/>
                                    <a:pt x="35" y="61"/>
                                  </a:cubicBezTo>
                                  <a:close/>
                                  <a:moveTo>
                                    <a:pt x="8" y="56"/>
                                  </a:moveTo>
                                  <a:cubicBezTo>
                                    <a:pt x="7" y="57"/>
                                    <a:pt x="6" y="63"/>
                                    <a:pt x="7" y="64"/>
                                  </a:cubicBezTo>
                                  <a:cubicBezTo>
                                    <a:pt x="8" y="61"/>
                                    <a:pt x="8" y="59"/>
                                    <a:pt x="8" y="56"/>
                                  </a:cubicBezTo>
                                  <a:close/>
                                  <a:moveTo>
                                    <a:pt x="17" y="60"/>
                                  </a:moveTo>
                                  <a:cubicBezTo>
                                    <a:pt x="18" y="61"/>
                                    <a:pt x="16" y="64"/>
                                    <a:pt x="18" y="64"/>
                                  </a:cubicBezTo>
                                  <a:cubicBezTo>
                                    <a:pt x="18" y="63"/>
                                    <a:pt x="19" y="60"/>
                                    <a:pt x="17" y="60"/>
                                  </a:cubicBezTo>
                                  <a:close/>
                                  <a:moveTo>
                                    <a:pt x="10" y="54"/>
                                  </a:moveTo>
                                  <a:cubicBezTo>
                                    <a:pt x="9" y="56"/>
                                    <a:pt x="9" y="62"/>
                                    <a:pt x="10" y="63"/>
                                  </a:cubicBezTo>
                                  <a:cubicBezTo>
                                    <a:pt x="10" y="60"/>
                                    <a:pt x="10" y="57"/>
                                    <a:pt x="10" y="54"/>
                                  </a:cubicBezTo>
                                  <a:close/>
                                  <a:moveTo>
                                    <a:pt x="15" y="51"/>
                                  </a:moveTo>
                                  <a:cubicBezTo>
                                    <a:pt x="15" y="53"/>
                                    <a:pt x="13" y="57"/>
                                    <a:pt x="15" y="58"/>
                                  </a:cubicBezTo>
                                  <a:cubicBezTo>
                                    <a:pt x="15" y="56"/>
                                    <a:pt x="16" y="52"/>
                                    <a:pt x="15" y="51"/>
                                  </a:cubicBezTo>
                                  <a:close/>
                                  <a:moveTo>
                                    <a:pt x="25" y="56"/>
                                  </a:moveTo>
                                  <a:cubicBezTo>
                                    <a:pt x="26" y="56"/>
                                    <a:pt x="26" y="56"/>
                                    <a:pt x="26" y="56"/>
                                  </a:cubicBezTo>
                                  <a:cubicBezTo>
                                    <a:pt x="26" y="53"/>
                                    <a:pt x="25" y="55"/>
                                    <a:pt x="25" y="56"/>
                                  </a:cubicBezTo>
                                  <a:close/>
                                  <a:moveTo>
                                    <a:pt x="36" y="54"/>
                                  </a:moveTo>
                                  <a:cubicBezTo>
                                    <a:pt x="36" y="49"/>
                                    <a:pt x="35" y="53"/>
                                    <a:pt x="36" y="56"/>
                                  </a:cubicBezTo>
                                  <a:cubicBezTo>
                                    <a:pt x="36" y="56"/>
                                    <a:pt x="36" y="56"/>
                                    <a:pt x="36" y="56"/>
                                  </a:cubicBezTo>
                                  <a:cubicBezTo>
                                    <a:pt x="37" y="55"/>
                                    <a:pt x="36" y="55"/>
                                    <a:pt x="36" y="54"/>
                                  </a:cubicBezTo>
                                  <a:close/>
                                  <a:moveTo>
                                    <a:pt x="25" y="48"/>
                                  </a:moveTo>
                                  <a:cubicBezTo>
                                    <a:pt x="24" y="48"/>
                                    <a:pt x="25" y="47"/>
                                    <a:pt x="24" y="47"/>
                                  </a:cubicBezTo>
                                  <a:cubicBezTo>
                                    <a:pt x="24" y="49"/>
                                    <a:pt x="23" y="52"/>
                                    <a:pt x="24" y="53"/>
                                  </a:cubicBezTo>
                                  <a:cubicBezTo>
                                    <a:pt x="24" y="51"/>
                                    <a:pt x="24" y="49"/>
                                    <a:pt x="25" y="48"/>
                                  </a:cubicBezTo>
                                  <a:close/>
                                  <a:moveTo>
                                    <a:pt x="19" y="46"/>
                                  </a:moveTo>
                                  <a:cubicBezTo>
                                    <a:pt x="19" y="47"/>
                                    <a:pt x="18" y="49"/>
                                    <a:pt x="20" y="49"/>
                                  </a:cubicBezTo>
                                  <a:cubicBezTo>
                                    <a:pt x="19" y="48"/>
                                    <a:pt x="20" y="46"/>
                                    <a:pt x="19" y="46"/>
                                  </a:cubicBezTo>
                                  <a:close/>
                                  <a:moveTo>
                                    <a:pt x="22" y="30"/>
                                  </a:moveTo>
                                  <a:cubicBezTo>
                                    <a:pt x="20" y="32"/>
                                    <a:pt x="20" y="40"/>
                                    <a:pt x="21" y="42"/>
                                  </a:cubicBezTo>
                                  <a:cubicBezTo>
                                    <a:pt x="21" y="38"/>
                                    <a:pt x="21" y="34"/>
                                    <a:pt x="22" y="30"/>
                                  </a:cubicBezTo>
                                  <a:close/>
                                  <a:moveTo>
                                    <a:pt x="8" y="26"/>
                                  </a:moveTo>
                                  <a:cubicBezTo>
                                    <a:pt x="8" y="28"/>
                                    <a:pt x="7" y="31"/>
                                    <a:pt x="9" y="32"/>
                                  </a:cubicBezTo>
                                  <a:cubicBezTo>
                                    <a:pt x="9" y="30"/>
                                    <a:pt x="9" y="27"/>
                                    <a:pt x="8" y="26"/>
                                  </a:cubicBezTo>
                                  <a:close/>
                                  <a:moveTo>
                                    <a:pt x="38" y="26"/>
                                  </a:moveTo>
                                  <a:cubicBezTo>
                                    <a:pt x="37" y="26"/>
                                    <a:pt x="38" y="29"/>
                                    <a:pt x="37" y="30"/>
                                  </a:cubicBezTo>
                                  <a:cubicBezTo>
                                    <a:pt x="38" y="30"/>
                                    <a:pt x="38" y="30"/>
                                    <a:pt x="39" y="30"/>
                                  </a:cubicBezTo>
                                  <a:cubicBezTo>
                                    <a:pt x="38" y="29"/>
                                    <a:pt x="40" y="26"/>
                                    <a:pt x="38" y="26"/>
                                  </a:cubicBezTo>
                                  <a:close/>
                                  <a:moveTo>
                                    <a:pt x="29" y="19"/>
                                  </a:moveTo>
                                  <a:cubicBezTo>
                                    <a:pt x="28" y="21"/>
                                    <a:pt x="27" y="27"/>
                                    <a:pt x="28" y="29"/>
                                  </a:cubicBezTo>
                                  <a:cubicBezTo>
                                    <a:pt x="29" y="26"/>
                                    <a:pt x="29" y="22"/>
                                    <a:pt x="29" y="19"/>
                                  </a:cubicBezTo>
                                  <a:close/>
                                  <a:moveTo>
                                    <a:pt x="30" y="23"/>
                                  </a:moveTo>
                                  <a:cubicBezTo>
                                    <a:pt x="31" y="25"/>
                                    <a:pt x="29" y="28"/>
                                    <a:pt x="31" y="28"/>
                                  </a:cubicBezTo>
                                  <a:cubicBezTo>
                                    <a:pt x="30" y="27"/>
                                    <a:pt x="32" y="24"/>
                                    <a:pt x="30" y="23"/>
                                  </a:cubicBezTo>
                                  <a:close/>
                                  <a:moveTo>
                                    <a:pt x="10" y="22"/>
                                  </a:moveTo>
                                  <a:cubicBezTo>
                                    <a:pt x="11" y="23"/>
                                    <a:pt x="9" y="26"/>
                                    <a:pt x="11" y="26"/>
                                  </a:cubicBezTo>
                                  <a:cubicBezTo>
                                    <a:pt x="10" y="25"/>
                                    <a:pt x="12" y="22"/>
                                    <a:pt x="10" y="22"/>
                                  </a:cubicBezTo>
                                  <a:close/>
                                  <a:moveTo>
                                    <a:pt x="36" y="24"/>
                                  </a:moveTo>
                                  <a:cubicBezTo>
                                    <a:pt x="36" y="25"/>
                                    <a:pt x="35" y="27"/>
                                    <a:pt x="36" y="27"/>
                                  </a:cubicBezTo>
                                  <a:cubicBezTo>
                                    <a:pt x="36" y="26"/>
                                    <a:pt x="37" y="24"/>
                                    <a:pt x="36" y="24"/>
                                  </a:cubicBezTo>
                                  <a:close/>
                                  <a:moveTo>
                                    <a:pt x="7" y="23"/>
                                  </a:moveTo>
                                  <a:cubicBezTo>
                                    <a:pt x="7" y="24"/>
                                    <a:pt x="6" y="25"/>
                                    <a:pt x="8" y="25"/>
                                  </a:cubicBezTo>
                                  <a:cubicBezTo>
                                    <a:pt x="7" y="24"/>
                                    <a:pt x="8" y="23"/>
                                    <a:pt x="7" y="23"/>
                                  </a:cubicBezTo>
                                  <a:close/>
                                  <a:moveTo>
                                    <a:pt x="38" y="21"/>
                                  </a:moveTo>
                                  <a:cubicBezTo>
                                    <a:pt x="38" y="22"/>
                                    <a:pt x="38" y="22"/>
                                    <a:pt x="38" y="23"/>
                                  </a:cubicBezTo>
                                  <a:cubicBezTo>
                                    <a:pt x="38" y="23"/>
                                    <a:pt x="39" y="23"/>
                                    <a:pt x="39" y="23"/>
                                  </a:cubicBezTo>
                                  <a:cubicBezTo>
                                    <a:pt x="39" y="22"/>
                                    <a:pt x="39" y="21"/>
                                    <a:pt x="38" y="21"/>
                                  </a:cubicBezTo>
                                  <a:close/>
                                  <a:moveTo>
                                    <a:pt x="32" y="8"/>
                                  </a:moveTo>
                                  <a:cubicBezTo>
                                    <a:pt x="31" y="8"/>
                                    <a:pt x="29" y="12"/>
                                    <a:pt x="31" y="14"/>
                                  </a:cubicBezTo>
                                  <a:cubicBezTo>
                                    <a:pt x="31" y="12"/>
                                    <a:pt x="34" y="9"/>
                                    <a:pt x="32" y="8"/>
                                  </a:cubicBezTo>
                                  <a:close/>
                                  <a:moveTo>
                                    <a:pt x="46" y="3"/>
                                  </a:moveTo>
                                  <a:cubicBezTo>
                                    <a:pt x="45" y="3"/>
                                    <a:pt x="45" y="3"/>
                                    <a:pt x="44" y="3"/>
                                  </a:cubicBezTo>
                                  <a:cubicBezTo>
                                    <a:pt x="44" y="5"/>
                                    <a:pt x="45" y="5"/>
                                    <a:pt x="45" y="6"/>
                                  </a:cubicBezTo>
                                  <a:cubicBezTo>
                                    <a:pt x="46" y="5"/>
                                    <a:pt x="46" y="4"/>
                                    <a:pt x="46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54"/>
                          <wps:cNvSpPr>
                            <a:spLocks/>
                          </wps:cNvSpPr>
                          <wps:spPr bwMode="auto">
                            <a:xfrm>
                              <a:off x="5103" y="1501"/>
                              <a:ext cx="18" cy="18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h 3"/>
                                <a:gd name="T2" fmla="*/ 0 w 3"/>
                                <a:gd name="T3" fmla="*/ 1 h 3"/>
                                <a:gd name="T4" fmla="*/ 1 w 3"/>
                                <a:gd name="T5" fmla="*/ 0 h 3"/>
                                <a:gd name="T6" fmla="*/ 3 w 3"/>
                                <a:gd name="T7" fmla="*/ 1 h 3"/>
                                <a:gd name="T8" fmla="*/ 2 w 3"/>
                                <a:gd name="T9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2" y="3"/>
                                  </a:moveTo>
                                  <a:cubicBezTo>
                                    <a:pt x="1" y="3"/>
                                    <a:pt x="0" y="2"/>
                                    <a:pt x="0" y="1"/>
                                  </a:cubicBezTo>
                                  <a:cubicBezTo>
                                    <a:pt x="2" y="1"/>
                                    <a:pt x="1" y="1"/>
                                    <a:pt x="1" y="0"/>
                                  </a:cubicBezTo>
                                  <a:cubicBezTo>
                                    <a:pt x="2" y="0"/>
                                    <a:pt x="1" y="1"/>
                                    <a:pt x="3" y="1"/>
                                  </a:cubicBezTo>
                                  <a:cubicBezTo>
                                    <a:pt x="2" y="2"/>
                                    <a:pt x="1" y="1"/>
                                    <a:pt x="2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55"/>
                          <wps:cNvSpPr>
                            <a:spLocks/>
                          </wps:cNvSpPr>
                          <wps:spPr bwMode="auto">
                            <a:xfrm>
                              <a:off x="5027" y="1211"/>
                              <a:ext cx="6" cy="2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4 h 4"/>
                                <a:gd name="T2" fmla="*/ 0 w 1"/>
                                <a:gd name="T3" fmla="*/ 3 h 4"/>
                                <a:gd name="T4" fmla="*/ 1 w 1"/>
                                <a:gd name="T5" fmla="*/ 0 h 4"/>
                                <a:gd name="T6" fmla="*/ 1 w 1"/>
                                <a:gd name="T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4"/>
                                  </a:moveTo>
                                  <a:cubicBezTo>
                                    <a:pt x="0" y="4"/>
                                    <a:pt x="0" y="3"/>
                                    <a:pt x="0" y="3"/>
                                  </a:cubicBezTo>
                                  <a:cubicBezTo>
                                    <a:pt x="0" y="2"/>
                                    <a:pt x="0" y="1"/>
                                    <a:pt x="1" y="0"/>
                                  </a:cubicBezTo>
                                  <a:cubicBezTo>
                                    <a:pt x="1" y="2"/>
                                    <a:pt x="0" y="2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56"/>
                          <wps:cNvSpPr>
                            <a:spLocks/>
                          </wps:cNvSpPr>
                          <wps:spPr bwMode="auto">
                            <a:xfrm>
                              <a:off x="5163" y="1206"/>
                              <a:ext cx="11" cy="11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2 h 2"/>
                                <a:gd name="T2" fmla="*/ 1 w 2"/>
                                <a:gd name="T3" fmla="*/ 1 h 2"/>
                                <a:gd name="T4" fmla="*/ 0 w 2"/>
                                <a:gd name="T5" fmla="*/ 1 h 2"/>
                                <a:gd name="T6" fmla="*/ 2 w 2"/>
                                <a:gd name="T7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2"/>
                                  </a:moveTo>
                                  <a:cubicBezTo>
                                    <a:pt x="1" y="2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1" y="0"/>
                                    <a:pt x="2" y="1"/>
                                    <a:pt x="2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57"/>
                          <wps:cNvSpPr>
                            <a:spLocks/>
                          </wps:cNvSpPr>
                          <wps:spPr bwMode="auto">
                            <a:xfrm>
                              <a:off x="5009" y="1140"/>
                              <a:ext cx="18" cy="66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9 h 11"/>
                                <a:gd name="T2" fmla="*/ 0 w 3"/>
                                <a:gd name="T3" fmla="*/ 11 h 11"/>
                                <a:gd name="T4" fmla="*/ 1 w 3"/>
                                <a:gd name="T5" fmla="*/ 4 h 11"/>
                                <a:gd name="T6" fmla="*/ 2 w 3"/>
                                <a:gd name="T7" fmla="*/ 0 h 11"/>
                                <a:gd name="T8" fmla="*/ 3 w 3"/>
                                <a:gd name="T9" fmla="*/ 9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11">
                                  <a:moveTo>
                                    <a:pt x="3" y="9"/>
                                  </a:moveTo>
                                  <a:cubicBezTo>
                                    <a:pt x="2" y="10"/>
                                    <a:pt x="1" y="11"/>
                                    <a:pt x="0" y="11"/>
                                  </a:cubicBezTo>
                                  <a:cubicBezTo>
                                    <a:pt x="1" y="9"/>
                                    <a:pt x="0" y="5"/>
                                    <a:pt x="1" y="4"/>
                                  </a:cubicBezTo>
                                  <a:cubicBezTo>
                                    <a:pt x="1" y="4"/>
                                    <a:pt x="0" y="0"/>
                                    <a:pt x="2" y="0"/>
                                  </a:cubicBezTo>
                                  <a:cubicBezTo>
                                    <a:pt x="2" y="5"/>
                                    <a:pt x="1" y="6"/>
                                    <a:pt x="3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58"/>
                          <wps:cNvSpPr>
                            <a:spLocks/>
                          </wps:cNvSpPr>
                          <wps:spPr bwMode="auto">
                            <a:xfrm>
                              <a:off x="5157" y="1129"/>
                              <a:ext cx="11" cy="29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1 h 5"/>
                                <a:gd name="T2" fmla="*/ 0 w 2"/>
                                <a:gd name="T3" fmla="*/ 5 h 5"/>
                                <a:gd name="T4" fmla="*/ 0 w 2"/>
                                <a:gd name="T5" fmla="*/ 1 h 5"/>
                                <a:gd name="T6" fmla="*/ 1 w 2"/>
                                <a:gd name="T7" fmla="*/ 1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1" y="1"/>
                                  </a:moveTo>
                                  <a:cubicBezTo>
                                    <a:pt x="1" y="3"/>
                                    <a:pt x="2" y="5"/>
                                    <a:pt x="0" y="5"/>
                                  </a:cubicBezTo>
                                  <a:cubicBezTo>
                                    <a:pt x="0" y="4"/>
                                    <a:pt x="1" y="2"/>
                                    <a:pt x="0" y="1"/>
                                  </a:cubicBezTo>
                                  <a:cubicBezTo>
                                    <a:pt x="1" y="0"/>
                                    <a:pt x="0" y="2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59"/>
                          <wps:cNvSpPr>
                            <a:spLocks/>
                          </wps:cNvSpPr>
                          <wps:spPr bwMode="auto">
                            <a:xfrm>
                              <a:off x="5098" y="1123"/>
                              <a:ext cx="11" cy="3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6 h 6"/>
                                <a:gd name="T2" fmla="*/ 0 w 2"/>
                                <a:gd name="T3" fmla="*/ 0 h 6"/>
                                <a:gd name="T4" fmla="*/ 2 w 2"/>
                                <a:gd name="T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2" y="6"/>
                                  </a:moveTo>
                                  <a:cubicBezTo>
                                    <a:pt x="0" y="5"/>
                                    <a:pt x="1" y="2"/>
                                    <a:pt x="0" y="0"/>
                                  </a:cubicBezTo>
                                  <a:cubicBezTo>
                                    <a:pt x="1" y="2"/>
                                    <a:pt x="1" y="4"/>
                                    <a:pt x="2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60"/>
                          <wps:cNvSpPr>
                            <a:spLocks/>
                          </wps:cNvSpPr>
                          <wps:spPr bwMode="auto">
                            <a:xfrm>
                              <a:off x="5163" y="1052"/>
                              <a:ext cx="5" cy="29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5 h 5"/>
                                <a:gd name="T2" fmla="*/ 0 w 1"/>
                                <a:gd name="T3" fmla="*/ 0 h 5"/>
                                <a:gd name="T4" fmla="*/ 1 w 1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1" y="5"/>
                                  </a:moveTo>
                                  <a:cubicBezTo>
                                    <a:pt x="0" y="4"/>
                                    <a:pt x="0" y="2"/>
                                    <a:pt x="0" y="0"/>
                                  </a:cubicBezTo>
                                  <a:cubicBezTo>
                                    <a:pt x="1" y="2"/>
                                    <a:pt x="1" y="3"/>
                                    <a:pt x="1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61"/>
                          <wps:cNvSpPr>
                            <a:spLocks/>
                          </wps:cNvSpPr>
                          <wps:spPr bwMode="auto">
                            <a:xfrm>
                              <a:off x="5990" y="715"/>
                              <a:ext cx="5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1 w 1"/>
                                <a:gd name="T3" fmla="*/ 1 h 1"/>
                                <a:gd name="T4" fmla="*/ 0 w 1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0" y="1"/>
                                    <a:pt x="1" y="1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62"/>
                          <wps:cNvSpPr>
                            <a:spLocks/>
                          </wps:cNvSpPr>
                          <wps:spPr bwMode="auto">
                            <a:xfrm>
                              <a:off x="6013" y="721"/>
                              <a:ext cx="12" cy="18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3"/>
                                <a:gd name="T2" fmla="*/ 1 w 2"/>
                                <a:gd name="T3" fmla="*/ 3 h 3"/>
                                <a:gd name="T4" fmla="*/ 1 w 2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0"/>
                                  </a:moveTo>
                                  <a:cubicBezTo>
                                    <a:pt x="2" y="1"/>
                                    <a:pt x="1" y="2"/>
                                    <a:pt x="1" y="3"/>
                                  </a:cubicBezTo>
                                  <a:cubicBezTo>
                                    <a:pt x="0" y="3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Rectangl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7" y="733"/>
                              <a:ext cx="1" cy="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64"/>
                          <wps:cNvSpPr>
                            <a:spLocks/>
                          </wps:cNvSpPr>
                          <wps:spPr bwMode="auto">
                            <a:xfrm>
                              <a:off x="6001" y="739"/>
                              <a:ext cx="6" cy="4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7"/>
                                <a:gd name="T2" fmla="*/ 1 w 1"/>
                                <a:gd name="T3" fmla="*/ 2 h 7"/>
                                <a:gd name="T4" fmla="*/ 0 w 1"/>
                                <a:gd name="T5" fmla="*/ 7 h 7"/>
                                <a:gd name="T6" fmla="*/ 1 w 1"/>
                                <a:gd name="T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7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1" y="2"/>
                                    <a:pt x="1" y="2"/>
                                  </a:cubicBezTo>
                                  <a:cubicBezTo>
                                    <a:pt x="1" y="4"/>
                                    <a:pt x="1" y="6"/>
                                    <a:pt x="0" y="7"/>
                                  </a:cubicBezTo>
                                  <a:cubicBezTo>
                                    <a:pt x="1" y="5"/>
                                    <a:pt x="1" y="3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65"/>
                          <wps:cNvSpPr>
                            <a:spLocks/>
                          </wps:cNvSpPr>
                          <wps:spPr bwMode="auto">
                            <a:xfrm>
                              <a:off x="6013" y="745"/>
                              <a:ext cx="6" cy="23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4"/>
                                <a:gd name="T2" fmla="*/ 1 w 1"/>
                                <a:gd name="T3" fmla="*/ 4 h 4"/>
                                <a:gd name="T4" fmla="*/ 1 w 1"/>
                                <a:gd name="T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1" y="2"/>
                                    <a:pt x="1" y="4"/>
                                  </a:cubicBezTo>
                                  <a:cubicBezTo>
                                    <a:pt x="0" y="3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Rectangle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19" y="756"/>
                              <a:ext cx="6" cy="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67"/>
                          <wps:cNvSpPr>
                            <a:spLocks/>
                          </wps:cNvSpPr>
                          <wps:spPr bwMode="auto">
                            <a:xfrm>
                              <a:off x="6019" y="768"/>
                              <a:ext cx="6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1 h 1"/>
                                <a:gd name="T4" fmla="*/ 1 w 1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0" y="1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68"/>
                          <wps:cNvSpPr>
                            <a:spLocks/>
                          </wps:cNvSpPr>
                          <wps:spPr bwMode="auto">
                            <a:xfrm>
                              <a:off x="6013" y="768"/>
                              <a:ext cx="6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1 h 1"/>
                                <a:gd name="T4" fmla="*/ 0 w 1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69"/>
                          <wps:cNvSpPr>
                            <a:spLocks/>
                          </wps:cNvSpPr>
                          <wps:spPr bwMode="auto">
                            <a:xfrm>
                              <a:off x="6019" y="792"/>
                              <a:ext cx="6" cy="1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"/>
                                <a:gd name="T2" fmla="*/ 0 w 1"/>
                                <a:gd name="T3" fmla="*/ 2 h 2"/>
                                <a:gd name="T4" fmla="*/ 0 w 1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70"/>
                          <wps:cNvSpPr>
                            <a:spLocks/>
                          </wps:cNvSpPr>
                          <wps:spPr bwMode="auto">
                            <a:xfrm>
                              <a:off x="5990" y="798"/>
                              <a:ext cx="5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1 h 1"/>
                                <a:gd name="T4" fmla="*/ 1 w 1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71"/>
                          <wps:cNvSpPr>
                            <a:spLocks/>
                          </wps:cNvSpPr>
                          <wps:spPr bwMode="auto">
                            <a:xfrm>
                              <a:off x="6007" y="804"/>
                              <a:ext cx="6" cy="2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0 w 1"/>
                                <a:gd name="T3" fmla="*/ 4 h 4"/>
                                <a:gd name="T4" fmla="*/ 0 w 1"/>
                                <a:gd name="T5" fmla="*/ 4 h 4"/>
                                <a:gd name="T6" fmla="*/ 0 w 1"/>
                                <a:gd name="T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cubicBezTo>
                                    <a:pt x="1" y="2"/>
                                    <a:pt x="0" y="3"/>
                                    <a:pt x="0" y="4"/>
                                  </a:cubicBez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0" y="3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72"/>
                          <wps:cNvSpPr>
                            <a:spLocks/>
                          </wps:cNvSpPr>
                          <wps:spPr bwMode="auto">
                            <a:xfrm>
                              <a:off x="6019" y="810"/>
                              <a:ext cx="6" cy="1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0 w 1"/>
                                <a:gd name="T3" fmla="*/ 2 h 2"/>
                                <a:gd name="T4" fmla="*/ 1 w 1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2"/>
                                    <a:pt x="0" y="2"/>
                                  </a:cubicBezTo>
                                  <a:cubicBezTo>
                                    <a:pt x="0" y="2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73"/>
                          <wps:cNvSpPr>
                            <a:spLocks/>
                          </wps:cNvSpPr>
                          <wps:spPr bwMode="auto">
                            <a:xfrm>
                              <a:off x="6007" y="827"/>
                              <a:ext cx="12" cy="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2"/>
                                <a:gd name="T2" fmla="*/ 1 w 2"/>
                                <a:gd name="T3" fmla="*/ 2 h 2"/>
                                <a:gd name="T4" fmla="*/ 1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0"/>
                                  </a:moveTo>
                                  <a:cubicBezTo>
                                    <a:pt x="2" y="0"/>
                                    <a:pt x="1" y="1"/>
                                    <a:pt x="1" y="2"/>
                                  </a:cubicBezTo>
                                  <a:cubicBezTo>
                                    <a:pt x="0" y="2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74"/>
                          <wps:cNvSpPr>
                            <a:spLocks/>
                          </wps:cNvSpPr>
                          <wps:spPr bwMode="auto">
                            <a:xfrm>
                              <a:off x="5995" y="845"/>
                              <a:ext cx="6" cy="1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"/>
                                <a:gd name="T2" fmla="*/ 0 w 1"/>
                                <a:gd name="T3" fmla="*/ 2 h 2"/>
                                <a:gd name="T4" fmla="*/ 0 w 1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cubicBezTo>
                                    <a:pt x="1" y="1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75"/>
                          <wps:cNvSpPr>
                            <a:spLocks/>
                          </wps:cNvSpPr>
                          <wps:spPr bwMode="auto">
                            <a:xfrm>
                              <a:off x="5990" y="869"/>
                              <a:ext cx="5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1 h 1"/>
                                <a:gd name="T4" fmla="*/ 1 w 1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76"/>
                          <wps:cNvSpPr>
                            <a:spLocks/>
                          </wps:cNvSpPr>
                          <wps:spPr bwMode="auto">
                            <a:xfrm>
                              <a:off x="6019" y="869"/>
                              <a:ext cx="6" cy="1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"/>
                                <a:gd name="T2" fmla="*/ 1 w 1"/>
                                <a:gd name="T3" fmla="*/ 2 h 2"/>
                                <a:gd name="T4" fmla="*/ 0 w 1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cubicBezTo>
                                    <a:pt x="1" y="1"/>
                                    <a:pt x="0" y="1"/>
                                    <a:pt x="1" y="2"/>
                                  </a:cubicBezTo>
                                  <a:cubicBezTo>
                                    <a:pt x="0" y="2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77"/>
                          <wps:cNvSpPr>
                            <a:spLocks/>
                          </wps:cNvSpPr>
                          <wps:spPr bwMode="auto">
                            <a:xfrm>
                              <a:off x="6019" y="886"/>
                              <a:ext cx="6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1 w 1"/>
                                <a:gd name="T3" fmla="*/ 1 h 1"/>
                                <a:gd name="T4" fmla="*/ 0 w 1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0" y="1"/>
                                    <a:pt x="1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78"/>
                          <wps:cNvSpPr>
                            <a:spLocks/>
                          </wps:cNvSpPr>
                          <wps:spPr bwMode="auto">
                            <a:xfrm>
                              <a:off x="6019" y="898"/>
                              <a:ext cx="6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79"/>
                          <wps:cNvSpPr>
                            <a:spLocks/>
                          </wps:cNvSpPr>
                          <wps:spPr bwMode="auto">
                            <a:xfrm>
                              <a:off x="5984" y="916"/>
                              <a:ext cx="6" cy="35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6"/>
                                <a:gd name="T2" fmla="*/ 0 w 1"/>
                                <a:gd name="T3" fmla="*/ 6 h 6"/>
                                <a:gd name="T4" fmla="*/ 1 w 1"/>
                                <a:gd name="T5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1" y="4"/>
                                    <a:pt x="0" y="6"/>
                                  </a:cubicBezTo>
                                  <a:cubicBezTo>
                                    <a:pt x="0" y="4"/>
                                    <a:pt x="0" y="2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80"/>
                          <wps:cNvSpPr>
                            <a:spLocks/>
                          </wps:cNvSpPr>
                          <wps:spPr bwMode="auto">
                            <a:xfrm>
                              <a:off x="5990" y="916"/>
                              <a:ext cx="5" cy="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0 w 1"/>
                                <a:gd name="T3" fmla="*/ 3 h 3"/>
                                <a:gd name="T4" fmla="*/ 0 w 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cubicBezTo>
                                    <a:pt x="1" y="1"/>
                                    <a:pt x="0" y="3"/>
                                    <a:pt x="0" y="3"/>
                                  </a:cubicBezTo>
                                  <a:cubicBezTo>
                                    <a:pt x="0" y="2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81"/>
                          <wps:cNvSpPr>
                            <a:spLocks/>
                          </wps:cNvSpPr>
                          <wps:spPr bwMode="auto">
                            <a:xfrm>
                              <a:off x="5972" y="916"/>
                              <a:ext cx="6" cy="18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3"/>
                                <a:gd name="T2" fmla="*/ 0 w 1"/>
                                <a:gd name="T3" fmla="*/ 3 h 3"/>
                                <a:gd name="T4" fmla="*/ 1 w 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1" y="3"/>
                                    <a:pt x="0" y="3"/>
                                  </a:cubicBezTo>
                                  <a:cubicBezTo>
                                    <a:pt x="0" y="2"/>
                                    <a:pt x="0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82"/>
                          <wps:cNvSpPr>
                            <a:spLocks/>
                          </wps:cNvSpPr>
                          <wps:spPr bwMode="auto">
                            <a:xfrm>
                              <a:off x="6013" y="928"/>
                              <a:ext cx="6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1 w 1"/>
                                <a:gd name="T3" fmla="*/ 1 h 1"/>
                                <a:gd name="T4" fmla="*/ 0 w 1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0" y="1"/>
                                    <a:pt x="1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0" y="934"/>
                              <a:ext cx="1" cy="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84"/>
                          <wps:cNvSpPr>
                            <a:spLocks/>
                          </wps:cNvSpPr>
                          <wps:spPr bwMode="auto">
                            <a:xfrm>
                              <a:off x="5972" y="940"/>
                              <a:ext cx="6" cy="1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"/>
                                <a:gd name="T2" fmla="*/ 1 w 1"/>
                                <a:gd name="T3" fmla="*/ 2 h 2"/>
                                <a:gd name="T4" fmla="*/ 0 w 1"/>
                                <a:gd name="T5" fmla="*/ 2 h 2"/>
                                <a:gd name="T6" fmla="*/ 0 w 1"/>
                                <a:gd name="T7" fmla="*/ 1 h 2"/>
                                <a:gd name="T8" fmla="*/ 0 w 1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0" y="1"/>
                                    <a:pt x="1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1"/>
                                    <a:pt x="0" y="1"/>
                                  </a:cubicBezTo>
                                  <a:cubicBezTo>
                                    <a:pt x="1" y="1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85"/>
                          <wps:cNvSpPr>
                            <a:spLocks/>
                          </wps:cNvSpPr>
                          <wps:spPr bwMode="auto">
                            <a:xfrm>
                              <a:off x="5990" y="951"/>
                              <a:ext cx="5" cy="6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6"/>
                                <a:gd name="T2" fmla="*/ 5 w 5"/>
                                <a:gd name="T3" fmla="*/ 0 h 6"/>
                                <a:gd name="T4" fmla="*/ 0 w 5"/>
                                <a:gd name="T5" fmla="*/ 6 h 6"/>
                                <a:gd name="T6" fmla="*/ 0 w 5"/>
                                <a:gd name="T7" fmla="*/ 0 h 6"/>
                                <a:gd name="T8" fmla="*/ 0 w 5"/>
                                <a:gd name="T9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6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86"/>
                          <wps:cNvSpPr>
                            <a:spLocks/>
                          </wps:cNvSpPr>
                          <wps:spPr bwMode="auto">
                            <a:xfrm>
                              <a:off x="5984" y="951"/>
                              <a:ext cx="6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1 h 1"/>
                                <a:gd name="T4" fmla="*/ 1 w 1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0" y="1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87"/>
                          <wps:cNvSpPr>
                            <a:spLocks/>
                          </wps:cNvSpPr>
                          <wps:spPr bwMode="auto">
                            <a:xfrm>
                              <a:off x="5984" y="951"/>
                              <a:ext cx="6" cy="1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"/>
                                <a:gd name="T2" fmla="*/ 0 w 1"/>
                                <a:gd name="T3" fmla="*/ 2 h 2"/>
                                <a:gd name="T4" fmla="*/ 0 w 1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0" y="2"/>
                                    <a:pt x="0" y="2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88"/>
                          <wps:cNvSpPr>
                            <a:spLocks/>
                          </wps:cNvSpPr>
                          <wps:spPr bwMode="auto">
                            <a:xfrm>
                              <a:off x="5978" y="975"/>
                              <a:ext cx="6" cy="6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6"/>
                                <a:gd name="T2" fmla="*/ 6 w 6"/>
                                <a:gd name="T3" fmla="*/ 0 h 6"/>
                                <a:gd name="T4" fmla="*/ 6 w 6"/>
                                <a:gd name="T5" fmla="*/ 6 h 6"/>
                                <a:gd name="T6" fmla="*/ 0 w 6"/>
                                <a:gd name="T7" fmla="*/ 6 h 6"/>
                                <a:gd name="T8" fmla="*/ 6 w 6"/>
                                <a:gd name="T9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89"/>
                          <wps:cNvSpPr>
                            <a:spLocks/>
                          </wps:cNvSpPr>
                          <wps:spPr bwMode="auto">
                            <a:xfrm>
                              <a:off x="6007" y="1005"/>
                              <a:ext cx="1" cy="11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0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90"/>
                          <wps:cNvSpPr>
                            <a:spLocks/>
                          </wps:cNvSpPr>
                          <wps:spPr bwMode="auto">
                            <a:xfrm>
                              <a:off x="5990" y="1016"/>
                              <a:ext cx="5" cy="1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 w 5"/>
                                <a:gd name="T2" fmla="*/ 0 w 5"/>
                                <a:gd name="T3" fmla="*/ 0 w 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91"/>
                          <wps:cNvSpPr>
                            <a:spLocks/>
                          </wps:cNvSpPr>
                          <wps:spPr bwMode="auto">
                            <a:xfrm>
                              <a:off x="6001" y="1022"/>
                              <a:ext cx="6" cy="1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2 h 2"/>
                                <a:gd name="T6" fmla="*/ 0 w 1"/>
                                <a:gd name="T7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1" y="2"/>
                                    <a:pt x="1" y="2"/>
                                  </a:cubicBezTo>
                                  <a:cubicBezTo>
                                    <a:pt x="0" y="2"/>
                                    <a:pt x="1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92"/>
                          <wps:cNvSpPr>
                            <a:spLocks/>
                          </wps:cNvSpPr>
                          <wps:spPr bwMode="auto">
                            <a:xfrm>
                              <a:off x="6001" y="1040"/>
                              <a:ext cx="12" cy="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2"/>
                                <a:gd name="T2" fmla="*/ 1 w 2"/>
                                <a:gd name="T3" fmla="*/ 2 h 2"/>
                                <a:gd name="T4" fmla="*/ 1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0"/>
                                  </a:moveTo>
                                  <a:cubicBezTo>
                                    <a:pt x="2" y="0"/>
                                    <a:pt x="1" y="1"/>
                                    <a:pt x="1" y="2"/>
                                  </a:cubicBezTo>
                                  <a:cubicBezTo>
                                    <a:pt x="0" y="2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93"/>
                          <wps:cNvSpPr>
                            <a:spLocks/>
                          </wps:cNvSpPr>
                          <wps:spPr bwMode="auto">
                            <a:xfrm>
                              <a:off x="5995" y="1046"/>
                              <a:ext cx="6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1 h 1"/>
                                <a:gd name="T6" fmla="*/ 1 w 1"/>
                                <a:gd name="T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94"/>
                          <wps:cNvSpPr>
                            <a:spLocks/>
                          </wps:cNvSpPr>
                          <wps:spPr bwMode="auto">
                            <a:xfrm>
                              <a:off x="5990" y="1064"/>
                              <a:ext cx="1" cy="6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1 h 1"/>
                                <a:gd name="T2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95"/>
                          <wps:cNvSpPr>
                            <a:spLocks/>
                          </wps:cNvSpPr>
                          <wps:spPr bwMode="auto">
                            <a:xfrm>
                              <a:off x="5984" y="1075"/>
                              <a:ext cx="6" cy="1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"/>
                                <a:gd name="T2" fmla="*/ 0 w 1"/>
                                <a:gd name="T3" fmla="*/ 2 h 2"/>
                                <a:gd name="T4" fmla="*/ 0 w 1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96"/>
                          <wps:cNvSpPr>
                            <a:spLocks/>
                          </wps:cNvSpPr>
                          <wps:spPr bwMode="auto">
                            <a:xfrm>
                              <a:off x="5972" y="1075"/>
                              <a:ext cx="6" cy="1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2 h 2"/>
                                <a:gd name="T4" fmla="*/ 1 w 1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1" y="2"/>
                                    <a:pt x="1" y="2"/>
                                  </a:cubicBezTo>
                                  <a:cubicBezTo>
                                    <a:pt x="0" y="2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97"/>
                          <wps:cNvSpPr>
                            <a:spLocks/>
                          </wps:cNvSpPr>
                          <wps:spPr bwMode="auto">
                            <a:xfrm>
                              <a:off x="5995" y="1087"/>
                              <a:ext cx="6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98"/>
                          <wps:cNvSpPr>
                            <a:spLocks/>
                          </wps:cNvSpPr>
                          <wps:spPr bwMode="auto">
                            <a:xfrm>
                              <a:off x="6001" y="1093"/>
                              <a:ext cx="6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1 h 1"/>
                                <a:gd name="T4" fmla="*/ 0 w 1"/>
                                <a:gd name="T5" fmla="*/ 1 h 1"/>
                                <a:gd name="T6" fmla="*/ 1 w 1"/>
                                <a:gd name="T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99"/>
                          <wps:cNvSpPr>
                            <a:spLocks/>
                          </wps:cNvSpPr>
                          <wps:spPr bwMode="auto">
                            <a:xfrm>
                              <a:off x="5972" y="1111"/>
                              <a:ext cx="6" cy="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0 w 1"/>
                                <a:gd name="T3" fmla="*/ 3 h 3"/>
                                <a:gd name="T4" fmla="*/ 0 w 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0" y="2"/>
                                    <a:pt x="0" y="3"/>
                                  </a:cubicBezTo>
                                  <a:cubicBezTo>
                                    <a:pt x="0" y="2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00"/>
                          <wps:cNvSpPr>
                            <a:spLocks/>
                          </wps:cNvSpPr>
                          <wps:spPr bwMode="auto">
                            <a:xfrm>
                              <a:off x="5990" y="1129"/>
                              <a:ext cx="5" cy="6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6"/>
                                <a:gd name="T2" fmla="*/ 5 w 5"/>
                                <a:gd name="T3" fmla="*/ 0 h 6"/>
                                <a:gd name="T4" fmla="*/ 0 w 5"/>
                                <a:gd name="T5" fmla="*/ 6 h 6"/>
                                <a:gd name="T6" fmla="*/ 0 w 5"/>
                                <a:gd name="T7" fmla="*/ 6 h 6"/>
                                <a:gd name="T8" fmla="*/ 0 w 5"/>
                                <a:gd name="T9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6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01"/>
                          <wps:cNvSpPr>
                            <a:spLocks/>
                          </wps:cNvSpPr>
                          <wps:spPr bwMode="auto">
                            <a:xfrm>
                              <a:off x="6013" y="798"/>
                              <a:ext cx="6" cy="17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1 w 1"/>
                                <a:gd name="T3" fmla="*/ 1 h 3"/>
                                <a:gd name="T4" fmla="*/ 0 w 1"/>
                                <a:gd name="T5" fmla="*/ 3 h 3"/>
                                <a:gd name="T6" fmla="*/ 0 w 1"/>
                                <a:gd name="T7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0" y="1"/>
                                    <a:pt x="1" y="1"/>
                                  </a:cubicBezTo>
                                  <a:cubicBezTo>
                                    <a:pt x="0" y="1"/>
                                    <a:pt x="1" y="3"/>
                                    <a:pt x="0" y="3"/>
                                  </a:cubicBezTo>
                                  <a:cubicBezTo>
                                    <a:pt x="1" y="2"/>
                                    <a:pt x="0" y="2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02"/>
                          <wps:cNvSpPr>
                            <a:spLocks/>
                          </wps:cNvSpPr>
                          <wps:spPr bwMode="auto">
                            <a:xfrm>
                              <a:off x="6007" y="880"/>
                              <a:ext cx="6" cy="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2 h 3"/>
                                <a:gd name="T2" fmla="*/ 1 w 1"/>
                                <a:gd name="T3" fmla="*/ 0 h 3"/>
                                <a:gd name="T4" fmla="*/ 1 w 1"/>
                                <a:gd name="T5" fmla="*/ 2 h 3"/>
                                <a:gd name="T6" fmla="*/ 1 w 1"/>
                                <a:gd name="T7" fmla="*/ 3 h 3"/>
                                <a:gd name="T8" fmla="*/ 0 w 1"/>
                                <a:gd name="T9" fmla="*/ 2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2"/>
                                  </a:moveTo>
                                  <a:cubicBezTo>
                                    <a:pt x="1" y="2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1" y="2"/>
                                  </a:cubicBezTo>
                                  <a:cubicBezTo>
                                    <a:pt x="0" y="2"/>
                                    <a:pt x="1" y="3"/>
                                    <a:pt x="1" y="3"/>
                                  </a:cubicBez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03"/>
                          <wps:cNvSpPr>
                            <a:spLocks noEditPoints="1"/>
                          </wps:cNvSpPr>
                          <wps:spPr bwMode="auto">
                            <a:xfrm>
                              <a:off x="5954" y="685"/>
                              <a:ext cx="89" cy="479"/>
                            </a:xfrm>
                            <a:custGeom>
                              <a:avLst/>
                              <a:gdLst>
                                <a:gd name="T0" fmla="*/ 14 w 15"/>
                                <a:gd name="T1" fmla="*/ 13 h 81"/>
                                <a:gd name="T2" fmla="*/ 11 w 15"/>
                                <a:gd name="T3" fmla="*/ 47 h 81"/>
                                <a:gd name="T4" fmla="*/ 11 w 15"/>
                                <a:gd name="T5" fmla="*/ 55 h 81"/>
                                <a:gd name="T6" fmla="*/ 8 w 15"/>
                                <a:gd name="T7" fmla="*/ 81 h 81"/>
                                <a:gd name="T8" fmla="*/ 2 w 15"/>
                                <a:gd name="T9" fmla="*/ 52 h 81"/>
                                <a:gd name="T10" fmla="*/ 5 w 15"/>
                                <a:gd name="T11" fmla="*/ 25 h 81"/>
                                <a:gd name="T12" fmla="*/ 6 w 15"/>
                                <a:gd name="T13" fmla="*/ 0 h 81"/>
                                <a:gd name="T14" fmla="*/ 7 w 15"/>
                                <a:gd name="T15" fmla="*/ 6 h 81"/>
                                <a:gd name="T16" fmla="*/ 11 w 15"/>
                                <a:gd name="T17" fmla="*/ 9 h 81"/>
                                <a:gd name="T18" fmla="*/ 9 w 15"/>
                                <a:gd name="T19" fmla="*/ 9 h 81"/>
                                <a:gd name="T20" fmla="*/ 9 w 15"/>
                                <a:gd name="T21" fmla="*/ 8 h 81"/>
                                <a:gd name="T22" fmla="*/ 9 w 15"/>
                                <a:gd name="T23" fmla="*/ 11 h 81"/>
                                <a:gd name="T24" fmla="*/ 11 w 15"/>
                                <a:gd name="T25" fmla="*/ 14 h 81"/>
                                <a:gd name="T26" fmla="*/ 11 w 15"/>
                                <a:gd name="T27" fmla="*/ 13 h 81"/>
                                <a:gd name="T28" fmla="*/ 11 w 15"/>
                                <a:gd name="T29" fmla="*/ 12 h 81"/>
                                <a:gd name="T30" fmla="*/ 12 w 15"/>
                                <a:gd name="T31" fmla="*/ 14 h 81"/>
                                <a:gd name="T32" fmla="*/ 10 w 15"/>
                                <a:gd name="T33" fmla="*/ 14 h 81"/>
                                <a:gd name="T34" fmla="*/ 11 w 15"/>
                                <a:gd name="T35" fmla="*/ 18 h 81"/>
                                <a:gd name="T36" fmla="*/ 7 w 15"/>
                                <a:gd name="T37" fmla="*/ 19 h 81"/>
                                <a:gd name="T38" fmla="*/ 11 w 15"/>
                                <a:gd name="T39" fmla="*/ 20 h 81"/>
                                <a:gd name="T40" fmla="*/ 9 w 15"/>
                                <a:gd name="T41" fmla="*/ 24 h 81"/>
                                <a:gd name="T42" fmla="*/ 9 w 15"/>
                                <a:gd name="T43" fmla="*/ 24 h 81"/>
                                <a:gd name="T44" fmla="*/ 11 w 15"/>
                                <a:gd name="T45" fmla="*/ 23 h 81"/>
                                <a:gd name="T46" fmla="*/ 10 w 15"/>
                                <a:gd name="T47" fmla="*/ 26 h 81"/>
                                <a:gd name="T48" fmla="*/ 7 w 15"/>
                                <a:gd name="T49" fmla="*/ 29 h 81"/>
                                <a:gd name="T50" fmla="*/ 7 w 15"/>
                                <a:gd name="T51" fmla="*/ 32 h 81"/>
                                <a:gd name="T52" fmla="*/ 12 w 15"/>
                                <a:gd name="T53" fmla="*/ 33 h 81"/>
                                <a:gd name="T54" fmla="*/ 10 w 15"/>
                                <a:gd name="T55" fmla="*/ 33 h 81"/>
                                <a:gd name="T56" fmla="*/ 12 w 15"/>
                                <a:gd name="T57" fmla="*/ 35 h 81"/>
                                <a:gd name="T58" fmla="*/ 11 w 15"/>
                                <a:gd name="T59" fmla="*/ 36 h 81"/>
                                <a:gd name="T60" fmla="*/ 6 w 15"/>
                                <a:gd name="T61" fmla="*/ 39 h 81"/>
                                <a:gd name="T62" fmla="*/ 6 w 15"/>
                                <a:gd name="T63" fmla="*/ 39 h 81"/>
                                <a:gd name="T64" fmla="*/ 4 w 15"/>
                                <a:gd name="T65" fmla="*/ 39 h 81"/>
                                <a:gd name="T66" fmla="*/ 10 w 15"/>
                                <a:gd name="T67" fmla="*/ 41 h 81"/>
                                <a:gd name="T68" fmla="*/ 6 w 15"/>
                                <a:gd name="T69" fmla="*/ 43 h 81"/>
                                <a:gd name="T70" fmla="*/ 6 w 15"/>
                                <a:gd name="T71" fmla="*/ 43 h 81"/>
                                <a:gd name="T72" fmla="*/ 3 w 15"/>
                                <a:gd name="T73" fmla="*/ 45 h 81"/>
                                <a:gd name="T74" fmla="*/ 6 w 15"/>
                                <a:gd name="T75" fmla="*/ 45 h 81"/>
                                <a:gd name="T76" fmla="*/ 6 w 15"/>
                                <a:gd name="T77" fmla="*/ 45 h 81"/>
                                <a:gd name="T78" fmla="*/ 6 w 15"/>
                                <a:gd name="T79" fmla="*/ 46 h 81"/>
                                <a:gd name="T80" fmla="*/ 5 w 15"/>
                                <a:gd name="T81" fmla="*/ 45 h 81"/>
                                <a:gd name="T82" fmla="*/ 5 w 15"/>
                                <a:gd name="T83" fmla="*/ 49 h 81"/>
                                <a:gd name="T84" fmla="*/ 9 w 15"/>
                                <a:gd name="T85" fmla="*/ 56 h 81"/>
                                <a:gd name="T86" fmla="*/ 9 w 15"/>
                                <a:gd name="T87" fmla="*/ 56 h 81"/>
                                <a:gd name="T88" fmla="*/ 6 w 15"/>
                                <a:gd name="T89" fmla="*/ 56 h 81"/>
                                <a:gd name="T90" fmla="*/ 8 w 15"/>
                                <a:gd name="T91" fmla="*/ 57 h 81"/>
                                <a:gd name="T92" fmla="*/ 9 w 15"/>
                                <a:gd name="T93" fmla="*/ 60 h 81"/>
                                <a:gd name="T94" fmla="*/ 8 w 15"/>
                                <a:gd name="T95" fmla="*/ 61 h 81"/>
                                <a:gd name="T96" fmla="*/ 6 w 15"/>
                                <a:gd name="T97" fmla="*/ 65 h 81"/>
                                <a:gd name="T98" fmla="*/ 5 w 15"/>
                                <a:gd name="T99" fmla="*/ 68 h 81"/>
                                <a:gd name="T100" fmla="*/ 4 w 15"/>
                                <a:gd name="T101" fmla="*/ 68 h 81"/>
                                <a:gd name="T102" fmla="*/ 7 w 15"/>
                                <a:gd name="T103" fmla="*/ 68 h 81"/>
                                <a:gd name="T104" fmla="*/ 9 w 15"/>
                                <a:gd name="T105" fmla="*/ 70 h 81"/>
                                <a:gd name="T106" fmla="*/ 3 w 15"/>
                                <a:gd name="T107" fmla="*/ 75 h 81"/>
                                <a:gd name="T108" fmla="*/ 6 w 15"/>
                                <a:gd name="T109" fmla="*/ 76 h 81"/>
                                <a:gd name="T110" fmla="*/ 6 w 15"/>
                                <a:gd name="T111" fmla="*/ 75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5" h="81">
                                  <a:moveTo>
                                    <a:pt x="14" y="0"/>
                                  </a:moveTo>
                                  <a:cubicBezTo>
                                    <a:pt x="15" y="0"/>
                                    <a:pt x="15" y="0"/>
                                    <a:pt x="15" y="0"/>
                                  </a:cubicBezTo>
                                  <a:cubicBezTo>
                                    <a:pt x="15" y="4"/>
                                    <a:pt x="14" y="10"/>
                                    <a:pt x="14" y="13"/>
                                  </a:cubicBezTo>
                                  <a:cubicBezTo>
                                    <a:pt x="14" y="16"/>
                                    <a:pt x="13" y="20"/>
                                    <a:pt x="14" y="22"/>
                                  </a:cubicBezTo>
                                  <a:cubicBezTo>
                                    <a:pt x="14" y="26"/>
                                    <a:pt x="12" y="29"/>
                                    <a:pt x="13" y="32"/>
                                  </a:cubicBezTo>
                                  <a:cubicBezTo>
                                    <a:pt x="12" y="39"/>
                                    <a:pt x="12" y="41"/>
                                    <a:pt x="11" y="47"/>
                                  </a:cubicBezTo>
                                  <a:cubicBezTo>
                                    <a:pt x="11" y="48"/>
                                    <a:pt x="12" y="47"/>
                                    <a:pt x="12" y="48"/>
                                  </a:cubicBezTo>
                                  <a:cubicBezTo>
                                    <a:pt x="11" y="48"/>
                                    <a:pt x="11" y="50"/>
                                    <a:pt x="11" y="51"/>
                                  </a:cubicBezTo>
                                  <a:cubicBezTo>
                                    <a:pt x="11" y="53"/>
                                    <a:pt x="11" y="54"/>
                                    <a:pt x="11" y="55"/>
                                  </a:cubicBezTo>
                                  <a:cubicBezTo>
                                    <a:pt x="11" y="58"/>
                                    <a:pt x="10" y="60"/>
                                    <a:pt x="10" y="61"/>
                                  </a:cubicBezTo>
                                  <a:cubicBezTo>
                                    <a:pt x="10" y="67"/>
                                    <a:pt x="9" y="74"/>
                                    <a:pt x="9" y="80"/>
                                  </a:cubicBezTo>
                                  <a:cubicBezTo>
                                    <a:pt x="9" y="80"/>
                                    <a:pt x="9" y="81"/>
                                    <a:pt x="8" y="81"/>
                                  </a:cubicBezTo>
                                  <a:cubicBezTo>
                                    <a:pt x="7" y="81"/>
                                    <a:pt x="3" y="81"/>
                                    <a:pt x="0" y="81"/>
                                  </a:cubicBezTo>
                                  <a:cubicBezTo>
                                    <a:pt x="0" y="76"/>
                                    <a:pt x="1" y="69"/>
                                    <a:pt x="1" y="64"/>
                                  </a:cubicBezTo>
                                  <a:cubicBezTo>
                                    <a:pt x="1" y="62"/>
                                    <a:pt x="2" y="56"/>
                                    <a:pt x="2" y="52"/>
                                  </a:cubicBezTo>
                                  <a:cubicBezTo>
                                    <a:pt x="3" y="47"/>
                                    <a:pt x="3" y="41"/>
                                    <a:pt x="3" y="36"/>
                                  </a:cubicBezTo>
                                  <a:cubicBezTo>
                                    <a:pt x="3" y="36"/>
                                    <a:pt x="3" y="35"/>
                                    <a:pt x="3" y="35"/>
                                  </a:cubicBezTo>
                                  <a:cubicBezTo>
                                    <a:pt x="3" y="32"/>
                                    <a:pt x="4" y="28"/>
                                    <a:pt x="5" y="25"/>
                                  </a:cubicBezTo>
                                  <a:cubicBezTo>
                                    <a:pt x="5" y="24"/>
                                    <a:pt x="5" y="20"/>
                                    <a:pt x="5" y="19"/>
                                  </a:cubicBezTo>
                                  <a:cubicBezTo>
                                    <a:pt x="5" y="15"/>
                                    <a:pt x="6" y="11"/>
                                    <a:pt x="6" y="8"/>
                                  </a:cubicBezTo>
                                  <a:cubicBezTo>
                                    <a:pt x="6" y="5"/>
                                    <a:pt x="6" y="3"/>
                                    <a:pt x="6" y="0"/>
                                  </a:cubicBezTo>
                                  <a:cubicBezTo>
                                    <a:pt x="6" y="0"/>
                                    <a:pt x="6" y="0"/>
                                    <a:pt x="7" y="0"/>
                                  </a:cubicBezTo>
                                  <a:cubicBezTo>
                                    <a:pt x="9" y="0"/>
                                    <a:pt x="12" y="0"/>
                                    <a:pt x="14" y="0"/>
                                  </a:cubicBezTo>
                                  <a:close/>
                                  <a:moveTo>
                                    <a:pt x="7" y="6"/>
                                  </a:moveTo>
                                  <a:cubicBezTo>
                                    <a:pt x="6" y="6"/>
                                    <a:pt x="7" y="5"/>
                                    <a:pt x="6" y="5"/>
                                  </a:cubicBezTo>
                                  <a:cubicBezTo>
                                    <a:pt x="6" y="6"/>
                                    <a:pt x="6" y="6"/>
                                    <a:pt x="7" y="6"/>
                                  </a:cubicBezTo>
                                  <a:close/>
                                  <a:moveTo>
                                    <a:pt x="11" y="9"/>
                                  </a:moveTo>
                                  <a:cubicBezTo>
                                    <a:pt x="11" y="8"/>
                                    <a:pt x="12" y="7"/>
                                    <a:pt x="11" y="6"/>
                                  </a:cubicBezTo>
                                  <a:cubicBezTo>
                                    <a:pt x="11" y="7"/>
                                    <a:pt x="10" y="9"/>
                                    <a:pt x="11" y="9"/>
                                  </a:cubicBezTo>
                                  <a:close/>
                                  <a:moveTo>
                                    <a:pt x="9" y="9"/>
                                  </a:moveTo>
                                  <a:cubicBezTo>
                                    <a:pt x="9" y="9"/>
                                    <a:pt x="9" y="9"/>
                                    <a:pt x="9" y="9"/>
                                  </a:cubicBezTo>
                                  <a:cubicBezTo>
                                    <a:pt x="9" y="8"/>
                                    <a:pt x="9" y="8"/>
                                    <a:pt x="9" y="8"/>
                                  </a:cubicBezTo>
                                  <a:cubicBezTo>
                                    <a:pt x="9" y="8"/>
                                    <a:pt x="9" y="8"/>
                                    <a:pt x="9" y="8"/>
                                  </a:cubicBezTo>
                                  <a:lnTo>
                                    <a:pt x="9" y="9"/>
                                  </a:lnTo>
                                  <a:close/>
                                  <a:moveTo>
                                    <a:pt x="8" y="16"/>
                                  </a:moveTo>
                                  <a:cubicBezTo>
                                    <a:pt x="9" y="15"/>
                                    <a:pt x="9" y="13"/>
                                    <a:pt x="9" y="11"/>
                                  </a:cubicBezTo>
                                  <a:cubicBezTo>
                                    <a:pt x="9" y="11"/>
                                    <a:pt x="9" y="10"/>
                                    <a:pt x="9" y="9"/>
                                  </a:cubicBezTo>
                                  <a:cubicBezTo>
                                    <a:pt x="9" y="12"/>
                                    <a:pt x="9" y="14"/>
                                    <a:pt x="8" y="16"/>
                                  </a:cubicBezTo>
                                  <a:close/>
                                  <a:moveTo>
                                    <a:pt x="11" y="14"/>
                                  </a:moveTo>
                                  <a:cubicBezTo>
                                    <a:pt x="11" y="12"/>
                                    <a:pt x="11" y="11"/>
                                    <a:pt x="11" y="10"/>
                                  </a:cubicBezTo>
                                  <a:cubicBezTo>
                                    <a:pt x="11" y="11"/>
                                    <a:pt x="10" y="13"/>
                                    <a:pt x="11" y="14"/>
                                  </a:cubicBezTo>
                                  <a:close/>
                                  <a:moveTo>
                                    <a:pt x="11" y="13"/>
                                  </a:moveTo>
                                  <a:cubicBezTo>
                                    <a:pt x="12" y="13"/>
                                    <a:pt x="12" y="13"/>
                                    <a:pt x="12" y="13"/>
                                  </a:cubicBezTo>
                                  <a:cubicBezTo>
                                    <a:pt x="12" y="12"/>
                                    <a:pt x="12" y="12"/>
                                    <a:pt x="12" y="12"/>
                                  </a:cubicBezTo>
                                  <a:cubicBezTo>
                                    <a:pt x="11" y="12"/>
                                    <a:pt x="11" y="12"/>
                                    <a:pt x="11" y="12"/>
                                  </a:cubicBezTo>
                                  <a:lnTo>
                                    <a:pt x="11" y="13"/>
                                  </a:lnTo>
                                  <a:close/>
                                  <a:moveTo>
                                    <a:pt x="12" y="15"/>
                                  </a:moveTo>
                                  <a:cubicBezTo>
                                    <a:pt x="12" y="14"/>
                                    <a:pt x="12" y="14"/>
                                    <a:pt x="12" y="14"/>
                                  </a:cubicBezTo>
                                  <a:cubicBezTo>
                                    <a:pt x="12" y="14"/>
                                    <a:pt x="11" y="15"/>
                                    <a:pt x="12" y="15"/>
                                  </a:cubicBezTo>
                                  <a:close/>
                                  <a:moveTo>
                                    <a:pt x="10" y="15"/>
                                  </a:moveTo>
                                  <a:cubicBezTo>
                                    <a:pt x="10" y="15"/>
                                    <a:pt x="11" y="14"/>
                                    <a:pt x="10" y="14"/>
                                  </a:cubicBezTo>
                                  <a:cubicBezTo>
                                    <a:pt x="10" y="14"/>
                                    <a:pt x="10" y="15"/>
                                    <a:pt x="10" y="15"/>
                                  </a:cubicBezTo>
                                  <a:close/>
                                  <a:moveTo>
                                    <a:pt x="11" y="20"/>
                                  </a:moveTo>
                                  <a:cubicBezTo>
                                    <a:pt x="11" y="19"/>
                                    <a:pt x="12" y="18"/>
                                    <a:pt x="11" y="18"/>
                                  </a:cubicBezTo>
                                  <a:cubicBezTo>
                                    <a:pt x="11" y="19"/>
                                    <a:pt x="11" y="20"/>
                                    <a:pt x="11" y="20"/>
                                  </a:cubicBezTo>
                                  <a:close/>
                                  <a:moveTo>
                                    <a:pt x="7" y="20"/>
                                  </a:moveTo>
                                  <a:cubicBezTo>
                                    <a:pt x="7" y="20"/>
                                    <a:pt x="7" y="19"/>
                                    <a:pt x="7" y="19"/>
                                  </a:cubicBezTo>
                                  <a:cubicBezTo>
                                    <a:pt x="7" y="19"/>
                                    <a:pt x="6" y="20"/>
                                    <a:pt x="7" y="20"/>
                                  </a:cubicBezTo>
                                  <a:close/>
                                  <a:moveTo>
                                    <a:pt x="10" y="22"/>
                                  </a:moveTo>
                                  <a:cubicBezTo>
                                    <a:pt x="11" y="22"/>
                                    <a:pt x="10" y="20"/>
                                    <a:pt x="11" y="20"/>
                                  </a:cubicBezTo>
                                  <a:cubicBezTo>
                                    <a:pt x="10" y="20"/>
                                    <a:pt x="11" y="19"/>
                                    <a:pt x="10" y="19"/>
                                  </a:cubicBezTo>
                                  <a:cubicBezTo>
                                    <a:pt x="10" y="21"/>
                                    <a:pt x="11" y="21"/>
                                    <a:pt x="10" y="22"/>
                                  </a:cubicBezTo>
                                  <a:close/>
                                  <a:moveTo>
                                    <a:pt x="9" y="24"/>
                                  </a:moveTo>
                                  <a:cubicBezTo>
                                    <a:pt x="9" y="24"/>
                                    <a:pt x="9" y="23"/>
                                    <a:pt x="9" y="24"/>
                                  </a:cubicBezTo>
                                  <a:cubicBezTo>
                                    <a:pt x="9" y="23"/>
                                    <a:pt x="10" y="22"/>
                                    <a:pt x="9" y="20"/>
                                  </a:cubicBezTo>
                                  <a:cubicBezTo>
                                    <a:pt x="9" y="21"/>
                                    <a:pt x="9" y="23"/>
                                    <a:pt x="9" y="24"/>
                                  </a:cubicBezTo>
                                  <a:close/>
                                  <a:moveTo>
                                    <a:pt x="11" y="23"/>
                                  </a:moveTo>
                                  <a:cubicBezTo>
                                    <a:pt x="12" y="23"/>
                                    <a:pt x="12" y="21"/>
                                    <a:pt x="12" y="21"/>
                                  </a:cubicBezTo>
                                  <a:cubicBezTo>
                                    <a:pt x="12" y="22"/>
                                    <a:pt x="11" y="23"/>
                                    <a:pt x="11" y="23"/>
                                  </a:cubicBezTo>
                                  <a:close/>
                                  <a:moveTo>
                                    <a:pt x="10" y="26"/>
                                  </a:moveTo>
                                  <a:cubicBezTo>
                                    <a:pt x="10" y="25"/>
                                    <a:pt x="11" y="24"/>
                                    <a:pt x="10" y="24"/>
                                  </a:cubicBezTo>
                                  <a:cubicBezTo>
                                    <a:pt x="10" y="25"/>
                                    <a:pt x="9" y="26"/>
                                    <a:pt x="10" y="26"/>
                                  </a:cubicBezTo>
                                  <a:close/>
                                  <a:moveTo>
                                    <a:pt x="7" y="29"/>
                                  </a:moveTo>
                                  <a:cubicBezTo>
                                    <a:pt x="7" y="29"/>
                                    <a:pt x="8" y="28"/>
                                    <a:pt x="7" y="27"/>
                                  </a:cubicBezTo>
                                  <a:cubicBezTo>
                                    <a:pt x="7" y="28"/>
                                    <a:pt x="7" y="29"/>
                                    <a:pt x="7" y="29"/>
                                  </a:cubicBezTo>
                                  <a:close/>
                                  <a:moveTo>
                                    <a:pt x="7" y="32"/>
                                  </a:moveTo>
                                  <a:cubicBezTo>
                                    <a:pt x="7" y="32"/>
                                    <a:pt x="7" y="31"/>
                                    <a:pt x="7" y="31"/>
                                  </a:cubicBezTo>
                                  <a:cubicBezTo>
                                    <a:pt x="7" y="31"/>
                                    <a:pt x="6" y="32"/>
                                    <a:pt x="7" y="32"/>
                                  </a:cubicBezTo>
                                  <a:close/>
                                  <a:moveTo>
                                    <a:pt x="12" y="33"/>
                                  </a:moveTo>
                                  <a:cubicBezTo>
                                    <a:pt x="11" y="32"/>
                                    <a:pt x="12" y="32"/>
                                    <a:pt x="11" y="31"/>
                                  </a:cubicBezTo>
                                  <a:cubicBezTo>
                                    <a:pt x="11" y="32"/>
                                    <a:pt x="11" y="33"/>
                                    <a:pt x="12" y="33"/>
                                  </a:cubicBezTo>
                                  <a:close/>
                                  <a:moveTo>
                                    <a:pt x="10" y="36"/>
                                  </a:moveTo>
                                  <a:cubicBezTo>
                                    <a:pt x="10" y="36"/>
                                    <a:pt x="9" y="35"/>
                                    <a:pt x="10" y="35"/>
                                  </a:cubicBezTo>
                                  <a:cubicBezTo>
                                    <a:pt x="10" y="34"/>
                                    <a:pt x="10" y="33"/>
                                    <a:pt x="10" y="33"/>
                                  </a:cubicBezTo>
                                  <a:cubicBezTo>
                                    <a:pt x="9" y="33"/>
                                    <a:pt x="10" y="35"/>
                                    <a:pt x="9" y="35"/>
                                  </a:cubicBezTo>
                                  <a:lnTo>
                                    <a:pt x="10" y="36"/>
                                  </a:lnTo>
                                  <a:close/>
                                  <a:moveTo>
                                    <a:pt x="12" y="35"/>
                                  </a:moveTo>
                                  <a:cubicBezTo>
                                    <a:pt x="11" y="35"/>
                                    <a:pt x="12" y="34"/>
                                    <a:pt x="11" y="34"/>
                                  </a:cubicBezTo>
                                  <a:cubicBezTo>
                                    <a:pt x="11" y="34"/>
                                    <a:pt x="11" y="35"/>
                                    <a:pt x="12" y="35"/>
                                  </a:cubicBezTo>
                                  <a:close/>
                                  <a:moveTo>
                                    <a:pt x="11" y="36"/>
                                  </a:moveTo>
                                  <a:cubicBezTo>
                                    <a:pt x="12" y="37"/>
                                    <a:pt x="12" y="36"/>
                                    <a:pt x="11" y="36"/>
                                  </a:cubicBezTo>
                                  <a:close/>
                                  <a:moveTo>
                                    <a:pt x="5" y="45"/>
                                  </a:moveTo>
                                  <a:cubicBezTo>
                                    <a:pt x="6" y="43"/>
                                    <a:pt x="6" y="40"/>
                                    <a:pt x="6" y="39"/>
                                  </a:cubicBezTo>
                                  <a:cubicBezTo>
                                    <a:pt x="5" y="41"/>
                                    <a:pt x="5" y="43"/>
                                    <a:pt x="5" y="45"/>
                                  </a:cubicBezTo>
                                  <a:close/>
                                  <a:moveTo>
                                    <a:pt x="6" y="42"/>
                                  </a:moveTo>
                                  <a:cubicBezTo>
                                    <a:pt x="6" y="42"/>
                                    <a:pt x="7" y="40"/>
                                    <a:pt x="6" y="39"/>
                                  </a:cubicBezTo>
                                  <a:cubicBezTo>
                                    <a:pt x="6" y="40"/>
                                    <a:pt x="6" y="41"/>
                                    <a:pt x="6" y="42"/>
                                  </a:cubicBezTo>
                                  <a:close/>
                                  <a:moveTo>
                                    <a:pt x="3" y="42"/>
                                  </a:moveTo>
                                  <a:cubicBezTo>
                                    <a:pt x="4" y="42"/>
                                    <a:pt x="4" y="40"/>
                                    <a:pt x="4" y="39"/>
                                  </a:cubicBezTo>
                                  <a:cubicBezTo>
                                    <a:pt x="3" y="40"/>
                                    <a:pt x="3" y="41"/>
                                    <a:pt x="3" y="42"/>
                                  </a:cubicBezTo>
                                  <a:close/>
                                  <a:moveTo>
                                    <a:pt x="11" y="42"/>
                                  </a:moveTo>
                                  <a:cubicBezTo>
                                    <a:pt x="11" y="41"/>
                                    <a:pt x="11" y="41"/>
                                    <a:pt x="10" y="41"/>
                                  </a:cubicBezTo>
                                  <a:cubicBezTo>
                                    <a:pt x="11" y="41"/>
                                    <a:pt x="10" y="42"/>
                                    <a:pt x="11" y="42"/>
                                  </a:cubicBezTo>
                                  <a:close/>
                                  <a:moveTo>
                                    <a:pt x="6" y="43"/>
                                  </a:moveTo>
                                  <a:cubicBezTo>
                                    <a:pt x="6" y="43"/>
                                    <a:pt x="6" y="43"/>
                                    <a:pt x="6" y="43"/>
                                  </a:cubicBezTo>
                                  <a:cubicBezTo>
                                    <a:pt x="6" y="42"/>
                                    <a:pt x="6" y="42"/>
                                    <a:pt x="6" y="42"/>
                                  </a:cubicBezTo>
                                  <a:cubicBezTo>
                                    <a:pt x="6" y="42"/>
                                    <a:pt x="6" y="42"/>
                                    <a:pt x="6" y="42"/>
                                  </a:cubicBezTo>
                                  <a:lnTo>
                                    <a:pt x="6" y="43"/>
                                  </a:lnTo>
                                  <a:close/>
                                  <a:moveTo>
                                    <a:pt x="3" y="43"/>
                                  </a:moveTo>
                                  <a:cubicBezTo>
                                    <a:pt x="3" y="43"/>
                                    <a:pt x="4" y="44"/>
                                    <a:pt x="3" y="44"/>
                                  </a:cubicBezTo>
                                  <a:cubicBezTo>
                                    <a:pt x="3" y="44"/>
                                    <a:pt x="3" y="45"/>
                                    <a:pt x="3" y="45"/>
                                  </a:cubicBezTo>
                                  <a:cubicBezTo>
                                    <a:pt x="4" y="45"/>
                                    <a:pt x="4" y="45"/>
                                    <a:pt x="4" y="45"/>
                                  </a:cubicBezTo>
                                  <a:cubicBezTo>
                                    <a:pt x="3" y="44"/>
                                    <a:pt x="4" y="43"/>
                                    <a:pt x="3" y="43"/>
                                  </a:cubicBezTo>
                                  <a:close/>
                                  <a:moveTo>
                                    <a:pt x="6" y="45"/>
                                  </a:moveTo>
                                  <a:cubicBezTo>
                                    <a:pt x="6" y="46"/>
                                    <a:pt x="6" y="46"/>
                                    <a:pt x="6" y="46"/>
                                  </a:cubicBezTo>
                                  <a:cubicBezTo>
                                    <a:pt x="7" y="45"/>
                                    <a:pt x="7" y="45"/>
                                    <a:pt x="7" y="45"/>
                                  </a:cubicBezTo>
                                  <a:cubicBezTo>
                                    <a:pt x="6" y="45"/>
                                    <a:pt x="6" y="45"/>
                                    <a:pt x="6" y="45"/>
                                  </a:cubicBezTo>
                                  <a:close/>
                                  <a:moveTo>
                                    <a:pt x="6" y="46"/>
                                  </a:moveTo>
                                  <a:cubicBezTo>
                                    <a:pt x="6" y="45"/>
                                    <a:pt x="6" y="45"/>
                                    <a:pt x="6" y="45"/>
                                  </a:cubicBezTo>
                                  <a:cubicBezTo>
                                    <a:pt x="6" y="45"/>
                                    <a:pt x="5" y="46"/>
                                    <a:pt x="6" y="46"/>
                                  </a:cubicBezTo>
                                  <a:close/>
                                  <a:moveTo>
                                    <a:pt x="5" y="45"/>
                                  </a:moveTo>
                                  <a:cubicBezTo>
                                    <a:pt x="5" y="46"/>
                                    <a:pt x="5" y="46"/>
                                    <a:pt x="5" y="47"/>
                                  </a:cubicBezTo>
                                  <a:cubicBezTo>
                                    <a:pt x="5" y="47"/>
                                    <a:pt x="6" y="45"/>
                                    <a:pt x="5" y="45"/>
                                  </a:cubicBezTo>
                                  <a:close/>
                                  <a:moveTo>
                                    <a:pt x="4" y="50"/>
                                  </a:moveTo>
                                  <a:cubicBezTo>
                                    <a:pt x="5" y="50"/>
                                    <a:pt x="5" y="50"/>
                                    <a:pt x="5" y="50"/>
                                  </a:cubicBezTo>
                                  <a:cubicBezTo>
                                    <a:pt x="5" y="49"/>
                                    <a:pt x="5" y="49"/>
                                    <a:pt x="5" y="49"/>
                                  </a:cubicBezTo>
                                  <a:cubicBezTo>
                                    <a:pt x="5" y="49"/>
                                    <a:pt x="5" y="49"/>
                                    <a:pt x="5" y="49"/>
                                  </a:cubicBezTo>
                                  <a:lnTo>
                                    <a:pt x="4" y="50"/>
                                  </a:lnTo>
                                  <a:close/>
                                  <a:moveTo>
                                    <a:pt x="9" y="56"/>
                                  </a:moveTo>
                                  <a:cubicBezTo>
                                    <a:pt x="9" y="55"/>
                                    <a:pt x="9" y="55"/>
                                    <a:pt x="9" y="54"/>
                                  </a:cubicBezTo>
                                  <a:cubicBezTo>
                                    <a:pt x="9" y="54"/>
                                    <a:pt x="9" y="54"/>
                                    <a:pt x="9" y="54"/>
                                  </a:cubicBezTo>
                                  <a:cubicBezTo>
                                    <a:pt x="9" y="55"/>
                                    <a:pt x="9" y="55"/>
                                    <a:pt x="9" y="56"/>
                                  </a:cubicBezTo>
                                  <a:close/>
                                  <a:moveTo>
                                    <a:pt x="6" y="56"/>
                                  </a:moveTo>
                                  <a:cubicBezTo>
                                    <a:pt x="7" y="56"/>
                                    <a:pt x="7" y="56"/>
                                    <a:pt x="7" y="56"/>
                                  </a:cubicBezTo>
                                  <a:cubicBezTo>
                                    <a:pt x="6" y="56"/>
                                    <a:pt x="6" y="56"/>
                                    <a:pt x="6" y="56"/>
                                  </a:cubicBezTo>
                                  <a:close/>
                                  <a:moveTo>
                                    <a:pt x="9" y="59"/>
                                  </a:moveTo>
                                  <a:cubicBezTo>
                                    <a:pt x="9" y="59"/>
                                    <a:pt x="9" y="58"/>
                                    <a:pt x="9" y="57"/>
                                  </a:cubicBezTo>
                                  <a:cubicBezTo>
                                    <a:pt x="8" y="57"/>
                                    <a:pt x="8" y="57"/>
                                    <a:pt x="8" y="57"/>
                                  </a:cubicBezTo>
                                  <a:cubicBezTo>
                                    <a:pt x="9" y="58"/>
                                    <a:pt x="8" y="59"/>
                                    <a:pt x="9" y="59"/>
                                  </a:cubicBezTo>
                                  <a:close/>
                                  <a:moveTo>
                                    <a:pt x="9" y="62"/>
                                  </a:moveTo>
                                  <a:cubicBezTo>
                                    <a:pt x="9" y="61"/>
                                    <a:pt x="10" y="60"/>
                                    <a:pt x="9" y="60"/>
                                  </a:cubicBezTo>
                                  <a:cubicBezTo>
                                    <a:pt x="9" y="61"/>
                                    <a:pt x="8" y="62"/>
                                    <a:pt x="9" y="62"/>
                                  </a:cubicBezTo>
                                  <a:close/>
                                  <a:moveTo>
                                    <a:pt x="8" y="62"/>
                                  </a:moveTo>
                                  <a:cubicBezTo>
                                    <a:pt x="8" y="61"/>
                                    <a:pt x="8" y="61"/>
                                    <a:pt x="8" y="61"/>
                                  </a:cubicBezTo>
                                  <a:cubicBezTo>
                                    <a:pt x="8" y="61"/>
                                    <a:pt x="8" y="61"/>
                                    <a:pt x="8" y="61"/>
                                  </a:cubicBezTo>
                                  <a:cubicBezTo>
                                    <a:pt x="8" y="61"/>
                                    <a:pt x="7" y="62"/>
                                    <a:pt x="8" y="62"/>
                                  </a:cubicBezTo>
                                  <a:close/>
                                  <a:moveTo>
                                    <a:pt x="6" y="65"/>
                                  </a:moveTo>
                                  <a:cubicBezTo>
                                    <a:pt x="6" y="64"/>
                                    <a:pt x="6" y="64"/>
                                    <a:pt x="6" y="64"/>
                                  </a:cubicBezTo>
                                  <a:cubicBezTo>
                                    <a:pt x="6" y="64"/>
                                    <a:pt x="6" y="65"/>
                                    <a:pt x="6" y="65"/>
                                  </a:cubicBezTo>
                                  <a:close/>
                                  <a:moveTo>
                                    <a:pt x="5" y="68"/>
                                  </a:moveTo>
                                  <a:cubicBezTo>
                                    <a:pt x="5" y="67"/>
                                    <a:pt x="6" y="66"/>
                                    <a:pt x="5" y="66"/>
                                  </a:cubicBezTo>
                                  <a:cubicBezTo>
                                    <a:pt x="5" y="67"/>
                                    <a:pt x="5" y="68"/>
                                    <a:pt x="5" y="68"/>
                                  </a:cubicBezTo>
                                  <a:close/>
                                  <a:moveTo>
                                    <a:pt x="4" y="68"/>
                                  </a:moveTo>
                                  <a:cubicBezTo>
                                    <a:pt x="4" y="68"/>
                                    <a:pt x="4" y="67"/>
                                    <a:pt x="4" y="66"/>
                                  </a:cubicBezTo>
                                  <a:cubicBezTo>
                                    <a:pt x="4" y="67"/>
                                    <a:pt x="3" y="68"/>
                                    <a:pt x="4" y="68"/>
                                  </a:cubicBezTo>
                                  <a:close/>
                                  <a:moveTo>
                                    <a:pt x="7" y="68"/>
                                  </a:moveTo>
                                  <a:cubicBezTo>
                                    <a:pt x="8" y="69"/>
                                    <a:pt x="8" y="68"/>
                                    <a:pt x="7" y="68"/>
                                  </a:cubicBezTo>
                                  <a:close/>
                                  <a:moveTo>
                                    <a:pt x="8" y="70"/>
                                  </a:moveTo>
                                  <a:cubicBezTo>
                                    <a:pt x="9" y="70"/>
                                    <a:pt x="9" y="70"/>
                                    <a:pt x="9" y="70"/>
                                  </a:cubicBezTo>
                                  <a:cubicBezTo>
                                    <a:pt x="9" y="70"/>
                                    <a:pt x="9" y="69"/>
                                    <a:pt x="9" y="69"/>
                                  </a:cubicBezTo>
                                  <a:lnTo>
                                    <a:pt x="8" y="70"/>
                                  </a:lnTo>
                                  <a:close/>
                                  <a:moveTo>
                                    <a:pt x="3" y="75"/>
                                  </a:moveTo>
                                  <a:cubicBezTo>
                                    <a:pt x="3" y="74"/>
                                    <a:pt x="4" y="72"/>
                                    <a:pt x="3" y="72"/>
                                  </a:cubicBezTo>
                                  <a:cubicBezTo>
                                    <a:pt x="3" y="73"/>
                                    <a:pt x="3" y="74"/>
                                    <a:pt x="3" y="75"/>
                                  </a:cubicBezTo>
                                  <a:close/>
                                  <a:moveTo>
                                    <a:pt x="6" y="76"/>
                                  </a:moveTo>
                                  <a:cubicBezTo>
                                    <a:pt x="6" y="76"/>
                                    <a:pt x="6" y="76"/>
                                    <a:pt x="6" y="76"/>
                                  </a:cubicBezTo>
                                  <a:cubicBezTo>
                                    <a:pt x="7" y="75"/>
                                    <a:pt x="7" y="75"/>
                                    <a:pt x="7" y="75"/>
                                  </a:cubicBezTo>
                                  <a:cubicBezTo>
                                    <a:pt x="6" y="75"/>
                                    <a:pt x="6" y="75"/>
                                    <a:pt x="6" y="75"/>
                                  </a:cubicBezTo>
                                  <a:lnTo>
                                    <a:pt x="6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04"/>
                          <wps:cNvSpPr>
                            <a:spLocks/>
                          </wps:cNvSpPr>
                          <wps:spPr bwMode="auto">
                            <a:xfrm>
                              <a:off x="5907" y="2062"/>
                              <a:ext cx="12" cy="6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"/>
                                <a:gd name="T2" fmla="*/ 1 w 2"/>
                                <a:gd name="T3" fmla="*/ 1 h 1"/>
                                <a:gd name="T4" fmla="*/ 1 w 2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1" y="0"/>
                                  </a:moveTo>
                                  <a:cubicBezTo>
                                    <a:pt x="2" y="0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05"/>
                          <wps:cNvSpPr>
                            <a:spLocks/>
                          </wps:cNvSpPr>
                          <wps:spPr bwMode="auto">
                            <a:xfrm>
                              <a:off x="5936" y="2068"/>
                              <a:ext cx="6" cy="3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0 w 1"/>
                                <a:gd name="T3" fmla="*/ 6 h 6"/>
                                <a:gd name="T4" fmla="*/ 0 w 1"/>
                                <a:gd name="T5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cubicBezTo>
                                    <a:pt x="1" y="1"/>
                                    <a:pt x="1" y="4"/>
                                    <a:pt x="0" y="6"/>
                                  </a:cubicBezTo>
                                  <a:cubicBezTo>
                                    <a:pt x="0" y="4"/>
                                    <a:pt x="1" y="2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06"/>
                          <wps:cNvSpPr>
                            <a:spLocks/>
                          </wps:cNvSpPr>
                          <wps:spPr bwMode="auto">
                            <a:xfrm>
                              <a:off x="5925" y="2086"/>
                              <a:ext cx="5" cy="1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2 h 2"/>
                                <a:gd name="T6" fmla="*/ 0 w 1"/>
                                <a:gd name="T7" fmla="*/ 1 h 2"/>
                                <a:gd name="T8" fmla="*/ 0 w 1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1" y="2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07"/>
                          <wps:cNvSpPr>
                            <a:spLocks/>
                          </wps:cNvSpPr>
                          <wps:spPr bwMode="auto">
                            <a:xfrm>
                              <a:off x="5925" y="2104"/>
                              <a:ext cx="5" cy="77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3"/>
                                <a:gd name="T2" fmla="*/ 1 w 1"/>
                                <a:gd name="T3" fmla="*/ 4 h 13"/>
                                <a:gd name="T4" fmla="*/ 0 w 1"/>
                                <a:gd name="T5" fmla="*/ 13 h 13"/>
                                <a:gd name="T6" fmla="*/ 0 w 1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3">
                                  <a:moveTo>
                                    <a:pt x="0" y="0"/>
                                  </a:moveTo>
                                  <a:cubicBezTo>
                                    <a:pt x="1" y="1"/>
                                    <a:pt x="1" y="3"/>
                                    <a:pt x="1" y="4"/>
                                  </a:cubicBezTo>
                                  <a:cubicBezTo>
                                    <a:pt x="1" y="6"/>
                                    <a:pt x="1" y="11"/>
                                    <a:pt x="0" y="13"/>
                                  </a:cubicBezTo>
                                  <a:cubicBezTo>
                                    <a:pt x="0" y="8"/>
                                    <a:pt x="0" y="4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08"/>
                          <wps:cNvSpPr>
                            <a:spLocks/>
                          </wps:cNvSpPr>
                          <wps:spPr bwMode="auto">
                            <a:xfrm>
                              <a:off x="5936" y="2110"/>
                              <a:ext cx="6" cy="4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7"/>
                                <a:gd name="T2" fmla="*/ 0 w 1"/>
                                <a:gd name="T3" fmla="*/ 7 h 7"/>
                                <a:gd name="T4" fmla="*/ 0 w 1"/>
                                <a:gd name="T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7">
                                  <a:moveTo>
                                    <a:pt x="0" y="0"/>
                                  </a:moveTo>
                                  <a:cubicBezTo>
                                    <a:pt x="1" y="1"/>
                                    <a:pt x="0" y="4"/>
                                    <a:pt x="0" y="7"/>
                                  </a:cubicBezTo>
                                  <a:cubicBezTo>
                                    <a:pt x="0" y="5"/>
                                    <a:pt x="0" y="2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09"/>
                          <wps:cNvSpPr>
                            <a:spLocks/>
                          </wps:cNvSpPr>
                          <wps:spPr bwMode="auto">
                            <a:xfrm>
                              <a:off x="5942" y="2133"/>
                              <a:ext cx="1" cy="12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0 h 2"/>
                                <a:gd name="T2" fmla="*/ 2 h 2"/>
                                <a:gd name="T3" fmla="*/ 2 h 2"/>
                                <a:gd name="T4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10"/>
                          <wps:cNvSpPr>
                            <a:spLocks/>
                          </wps:cNvSpPr>
                          <wps:spPr bwMode="auto">
                            <a:xfrm>
                              <a:off x="5942" y="2145"/>
                              <a:ext cx="6" cy="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0 w 1"/>
                                <a:gd name="T3" fmla="*/ 3 h 3"/>
                                <a:gd name="T4" fmla="*/ 0 w 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cubicBezTo>
                                    <a:pt x="1" y="1"/>
                                    <a:pt x="0" y="2"/>
                                    <a:pt x="0" y="3"/>
                                  </a:cubicBezTo>
                                  <a:cubicBezTo>
                                    <a:pt x="0" y="2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11"/>
                          <wps:cNvSpPr>
                            <a:spLocks/>
                          </wps:cNvSpPr>
                          <wps:spPr bwMode="auto">
                            <a:xfrm>
                              <a:off x="5930" y="2151"/>
                              <a:ext cx="6" cy="18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3"/>
                                <a:gd name="T2" fmla="*/ 1 w 1"/>
                                <a:gd name="T3" fmla="*/ 3 h 3"/>
                                <a:gd name="T4" fmla="*/ 1 w 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1" y="2"/>
                                    <a:pt x="1" y="3"/>
                                  </a:cubicBezTo>
                                  <a:cubicBezTo>
                                    <a:pt x="0" y="3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12"/>
                          <wps:cNvSpPr>
                            <a:spLocks/>
                          </wps:cNvSpPr>
                          <wps:spPr bwMode="auto">
                            <a:xfrm>
                              <a:off x="5936" y="2198"/>
                              <a:ext cx="6" cy="1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2 h 2"/>
                                <a:gd name="T4" fmla="*/ 1 w 1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2"/>
                                    <a:pt x="1" y="2"/>
                                  </a:cubicBezTo>
                                  <a:cubicBezTo>
                                    <a:pt x="0" y="2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13"/>
                          <wps:cNvSpPr>
                            <a:spLocks/>
                          </wps:cNvSpPr>
                          <wps:spPr bwMode="auto">
                            <a:xfrm>
                              <a:off x="5913" y="2204"/>
                              <a:ext cx="6" cy="1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"/>
                                <a:gd name="T2" fmla="*/ 1 w 1"/>
                                <a:gd name="T3" fmla="*/ 2 h 2"/>
                                <a:gd name="T4" fmla="*/ 0 w 1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0" y="2"/>
                                    <a:pt x="1" y="2"/>
                                  </a:cubicBezTo>
                                  <a:cubicBezTo>
                                    <a:pt x="0" y="2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14"/>
                          <wps:cNvSpPr>
                            <a:spLocks/>
                          </wps:cNvSpPr>
                          <wps:spPr bwMode="auto">
                            <a:xfrm>
                              <a:off x="5925" y="2222"/>
                              <a:ext cx="11" cy="41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7"/>
                                <a:gd name="T2" fmla="*/ 1 w 2"/>
                                <a:gd name="T3" fmla="*/ 6 h 7"/>
                                <a:gd name="T4" fmla="*/ 0 w 2"/>
                                <a:gd name="T5" fmla="*/ 6 h 7"/>
                                <a:gd name="T6" fmla="*/ 1 w 2"/>
                                <a:gd name="T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7">
                                  <a:moveTo>
                                    <a:pt x="1" y="0"/>
                                  </a:moveTo>
                                  <a:cubicBezTo>
                                    <a:pt x="2" y="2"/>
                                    <a:pt x="1" y="4"/>
                                    <a:pt x="1" y="6"/>
                                  </a:cubicBezTo>
                                  <a:cubicBezTo>
                                    <a:pt x="0" y="5"/>
                                    <a:pt x="1" y="7"/>
                                    <a:pt x="0" y="6"/>
                                  </a:cubicBezTo>
                                  <a:cubicBezTo>
                                    <a:pt x="1" y="4"/>
                                    <a:pt x="1" y="2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15"/>
                          <wps:cNvSpPr>
                            <a:spLocks/>
                          </wps:cNvSpPr>
                          <wps:spPr bwMode="auto">
                            <a:xfrm>
                              <a:off x="5942" y="2228"/>
                              <a:ext cx="6" cy="29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5"/>
                                <a:gd name="T2" fmla="*/ 0 w 1"/>
                                <a:gd name="T3" fmla="*/ 5 h 5"/>
                                <a:gd name="T4" fmla="*/ 0 w 1"/>
                                <a:gd name="T5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0" y="0"/>
                                  </a:moveTo>
                                  <a:cubicBezTo>
                                    <a:pt x="1" y="1"/>
                                    <a:pt x="0" y="4"/>
                                    <a:pt x="0" y="5"/>
                                  </a:cubicBezTo>
                                  <a:cubicBezTo>
                                    <a:pt x="0" y="3"/>
                                    <a:pt x="0" y="2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16"/>
                          <wps:cNvSpPr>
                            <a:spLocks/>
                          </wps:cNvSpPr>
                          <wps:spPr bwMode="auto">
                            <a:xfrm>
                              <a:off x="5930" y="2257"/>
                              <a:ext cx="6" cy="3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5"/>
                                <a:gd name="T2" fmla="*/ 1 w 1"/>
                                <a:gd name="T3" fmla="*/ 5 h 5"/>
                                <a:gd name="T4" fmla="*/ 0 w 1"/>
                                <a:gd name="T5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0" y="0"/>
                                  </a:moveTo>
                                  <a:cubicBezTo>
                                    <a:pt x="1" y="1"/>
                                    <a:pt x="1" y="3"/>
                                    <a:pt x="1" y="5"/>
                                  </a:cubicBezTo>
                                  <a:cubicBezTo>
                                    <a:pt x="0" y="4"/>
                                    <a:pt x="0" y="2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17"/>
                          <wps:cNvSpPr>
                            <a:spLocks/>
                          </wps:cNvSpPr>
                          <wps:spPr bwMode="auto">
                            <a:xfrm>
                              <a:off x="5913" y="2299"/>
                              <a:ext cx="6" cy="17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3"/>
                                <a:gd name="T2" fmla="*/ 1 w 1"/>
                                <a:gd name="T3" fmla="*/ 3 h 3"/>
                                <a:gd name="T4" fmla="*/ 1 w 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2"/>
                                    <a:pt x="1" y="3"/>
                                  </a:cubicBezTo>
                                  <a:cubicBezTo>
                                    <a:pt x="0" y="3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18"/>
                          <wps:cNvSpPr>
                            <a:spLocks/>
                          </wps:cNvSpPr>
                          <wps:spPr bwMode="auto">
                            <a:xfrm>
                              <a:off x="5913" y="2334"/>
                              <a:ext cx="6" cy="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1 w 1"/>
                                <a:gd name="T3" fmla="*/ 3 h 3"/>
                                <a:gd name="T4" fmla="*/ 0 w 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0" y="2"/>
                                    <a:pt x="1" y="3"/>
                                  </a:cubicBezTo>
                                  <a:cubicBezTo>
                                    <a:pt x="0" y="2"/>
                                    <a:pt x="1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19"/>
                          <wps:cNvSpPr>
                            <a:spLocks/>
                          </wps:cNvSpPr>
                          <wps:spPr bwMode="auto">
                            <a:xfrm>
                              <a:off x="5936" y="2340"/>
                              <a:ext cx="12" cy="18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3"/>
                                <a:gd name="T2" fmla="*/ 1 w 2"/>
                                <a:gd name="T3" fmla="*/ 3 h 3"/>
                                <a:gd name="T4" fmla="*/ 1 w 2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0"/>
                                  </a:moveTo>
                                  <a:cubicBezTo>
                                    <a:pt x="2" y="0"/>
                                    <a:pt x="1" y="2"/>
                                    <a:pt x="1" y="3"/>
                                  </a:cubicBezTo>
                                  <a:cubicBezTo>
                                    <a:pt x="0" y="2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20"/>
                          <wps:cNvSpPr>
                            <a:spLocks/>
                          </wps:cNvSpPr>
                          <wps:spPr bwMode="auto">
                            <a:xfrm>
                              <a:off x="5936" y="2370"/>
                              <a:ext cx="12" cy="11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2"/>
                                <a:gd name="T2" fmla="*/ 1 w 2"/>
                                <a:gd name="T3" fmla="*/ 2 h 2"/>
                                <a:gd name="T4" fmla="*/ 1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0"/>
                                  </a:moveTo>
                                  <a:cubicBezTo>
                                    <a:pt x="2" y="0"/>
                                    <a:pt x="1" y="2"/>
                                    <a:pt x="1" y="2"/>
                                  </a:cubicBezTo>
                                  <a:cubicBezTo>
                                    <a:pt x="0" y="2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21"/>
                          <wps:cNvSpPr>
                            <a:spLocks/>
                          </wps:cNvSpPr>
                          <wps:spPr bwMode="auto">
                            <a:xfrm>
                              <a:off x="5942" y="2387"/>
                              <a:ext cx="1" cy="12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2"/>
                                    <a:pt x="0" y="1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22"/>
                          <wps:cNvSpPr>
                            <a:spLocks/>
                          </wps:cNvSpPr>
                          <wps:spPr bwMode="auto">
                            <a:xfrm>
                              <a:off x="5901" y="2417"/>
                              <a:ext cx="6" cy="65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1"/>
                                <a:gd name="T2" fmla="*/ 0 w 1"/>
                                <a:gd name="T3" fmla="*/ 11 h 11"/>
                                <a:gd name="T4" fmla="*/ 1 w 1"/>
                                <a:gd name="T5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1">
                                  <a:moveTo>
                                    <a:pt x="1" y="0"/>
                                  </a:moveTo>
                                  <a:cubicBezTo>
                                    <a:pt x="1" y="3"/>
                                    <a:pt x="1" y="9"/>
                                    <a:pt x="0" y="11"/>
                                  </a:cubicBezTo>
                                  <a:cubicBezTo>
                                    <a:pt x="1" y="8"/>
                                    <a:pt x="1" y="4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23"/>
                          <wps:cNvSpPr>
                            <a:spLocks/>
                          </wps:cNvSpPr>
                          <wps:spPr bwMode="auto">
                            <a:xfrm>
                              <a:off x="5913" y="2429"/>
                              <a:ext cx="1" cy="23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3"/>
                                    <a:pt x="0" y="4"/>
                                  </a:cubicBezTo>
                                  <a:cubicBezTo>
                                    <a:pt x="0" y="2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24"/>
                          <wps:cNvSpPr>
                            <a:spLocks/>
                          </wps:cNvSpPr>
                          <wps:spPr bwMode="auto">
                            <a:xfrm>
                              <a:off x="5895" y="2429"/>
                              <a:ext cx="6" cy="29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5"/>
                                <a:gd name="T2" fmla="*/ 0 w 1"/>
                                <a:gd name="T3" fmla="*/ 5 h 5"/>
                                <a:gd name="T4" fmla="*/ 0 w 1"/>
                                <a:gd name="T5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0" y="0"/>
                                  </a:moveTo>
                                  <a:cubicBezTo>
                                    <a:pt x="1" y="1"/>
                                    <a:pt x="0" y="4"/>
                                    <a:pt x="0" y="5"/>
                                  </a:cubicBezTo>
                                  <a:cubicBezTo>
                                    <a:pt x="0" y="3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25"/>
                          <wps:cNvSpPr>
                            <a:spLocks/>
                          </wps:cNvSpPr>
                          <wps:spPr bwMode="auto">
                            <a:xfrm>
                              <a:off x="5936" y="2441"/>
                              <a:ext cx="6" cy="1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"/>
                                <a:gd name="T2" fmla="*/ 0 w 1"/>
                                <a:gd name="T3" fmla="*/ 2 h 2"/>
                                <a:gd name="T4" fmla="*/ 0 w 1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26"/>
                          <wps:cNvSpPr>
                            <a:spLocks/>
                          </wps:cNvSpPr>
                          <wps:spPr bwMode="auto">
                            <a:xfrm>
                              <a:off x="5907" y="2458"/>
                              <a:ext cx="6" cy="1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2 h 2"/>
                                <a:gd name="T6" fmla="*/ 0 w 1"/>
                                <a:gd name="T7" fmla="*/ 2 h 2"/>
                                <a:gd name="T8" fmla="*/ 0 w 1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1" y="1"/>
                                    <a:pt x="1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27"/>
                          <wps:cNvSpPr>
                            <a:spLocks/>
                          </wps:cNvSpPr>
                          <wps:spPr bwMode="auto">
                            <a:xfrm>
                              <a:off x="5889" y="2464"/>
                              <a:ext cx="12" cy="2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4"/>
                                <a:gd name="T2" fmla="*/ 1 w 2"/>
                                <a:gd name="T3" fmla="*/ 4 h 4"/>
                                <a:gd name="T4" fmla="*/ 0 w 2"/>
                                <a:gd name="T5" fmla="*/ 4 h 4"/>
                                <a:gd name="T6" fmla="*/ 1 w 2"/>
                                <a:gd name="T7" fmla="*/ 2 h 4"/>
                                <a:gd name="T8" fmla="*/ 1 w 2"/>
                                <a:gd name="T9" fmla="*/ 1 h 4"/>
                                <a:gd name="T10" fmla="*/ 1 w 2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0"/>
                                  </a:moveTo>
                                  <a:cubicBezTo>
                                    <a:pt x="2" y="1"/>
                                    <a:pt x="1" y="3"/>
                                    <a:pt x="1" y="4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1" y="3"/>
                                    <a:pt x="1" y="3"/>
                                    <a:pt x="1" y="2"/>
                                  </a:cubicBezTo>
                                  <a:cubicBezTo>
                                    <a:pt x="1" y="2"/>
                                    <a:pt x="1" y="1"/>
                                    <a:pt x="1" y="1"/>
                                  </a:cubicBez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28"/>
                          <wps:cNvSpPr>
                            <a:spLocks/>
                          </wps:cNvSpPr>
                          <wps:spPr bwMode="auto">
                            <a:xfrm>
                              <a:off x="5913" y="2482"/>
                              <a:ext cx="1" cy="12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0 h 2"/>
                                <a:gd name="T2" fmla="*/ 2 h 2"/>
                                <a:gd name="T3" fmla="*/ 2 h 2"/>
                                <a:gd name="T4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29"/>
                          <wps:cNvSpPr>
                            <a:spLocks/>
                          </wps:cNvSpPr>
                          <wps:spPr bwMode="auto">
                            <a:xfrm>
                              <a:off x="5907" y="2488"/>
                              <a:ext cx="6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1 h 1"/>
                                <a:gd name="T4" fmla="*/ 0 w 1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30"/>
                          <wps:cNvSpPr>
                            <a:spLocks/>
                          </wps:cNvSpPr>
                          <wps:spPr bwMode="auto">
                            <a:xfrm>
                              <a:off x="5901" y="2488"/>
                              <a:ext cx="6" cy="18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3"/>
                                <a:gd name="T2" fmla="*/ 0 w 1"/>
                                <a:gd name="T3" fmla="*/ 3 h 3"/>
                                <a:gd name="T4" fmla="*/ 0 w 1"/>
                                <a:gd name="T5" fmla="*/ 0 h 3"/>
                                <a:gd name="T6" fmla="*/ 1 w 1"/>
                                <a:gd name="T7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3"/>
                                    <a:pt x="0" y="3"/>
                                  </a:cubicBezTo>
                                  <a:cubicBezTo>
                                    <a:pt x="1" y="2"/>
                                    <a:pt x="1" y="1"/>
                                    <a:pt x="0" y="0"/>
                                  </a:cubicBez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31"/>
                          <wps:cNvSpPr>
                            <a:spLocks/>
                          </wps:cNvSpPr>
                          <wps:spPr bwMode="auto">
                            <a:xfrm>
                              <a:off x="5901" y="2529"/>
                              <a:ext cx="1" cy="6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1 h 1"/>
                                <a:gd name="T3" fmla="*/ 1 h 1"/>
                                <a:gd name="T4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32"/>
                          <wps:cNvSpPr>
                            <a:spLocks/>
                          </wps:cNvSpPr>
                          <wps:spPr bwMode="auto">
                            <a:xfrm>
                              <a:off x="5925" y="2582"/>
                              <a:ext cx="5" cy="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1 w 1"/>
                                <a:gd name="T3" fmla="*/ 0 h 3"/>
                                <a:gd name="T4" fmla="*/ 1 w 1"/>
                                <a:gd name="T5" fmla="*/ 3 h 3"/>
                                <a:gd name="T6" fmla="*/ 0 w 1"/>
                                <a:gd name="T7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1" y="2"/>
                                    <a:pt x="1" y="3"/>
                                  </a:cubicBezTo>
                                  <a:cubicBezTo>
                                    <a:pt x="0" y="3"/>
                                    <a:pt x="1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33"/>
                          <wps:cNvSpPr>
                            <a:spLocks/>
                          </wps:cNvSpPr>
                          <wps:spPr bwMode="auto">
                            <a:xfrm>
                              <a:off x="5913" y="2600"/>
                              <a:ext cx="6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1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34"/>
                          <wps:cNvSpPr>
                            <a:spLocks/>
                          </wps:cNvSpPr>
                          <wps:spPr bwMode="auto">
                            <a:xfrm>
                              <a:off x="5919" y="2618"/>
                              <a:ext cx="11" cy="2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4"/>
                                <a:gd name="T2" fmla="*/ 2 w 2"/>
                                <a:gd name="T3" fmla="*/ 0 h 4"/>
                                <a:gd name="T4" fmla="*/ 1 w 2"/>
                                <a:gd name="T5" fmla="*/ 4 h 4"/>
                                <a:gd name="T6" fmla="*/ 1 w 2"/>
                                <a:gd name="T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0"/>
                                  </a:move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1"/>
                                    <a:pt x="1" y="2"/>
                                    <a:pt x="1" y="4"/>
                                  </a:cubicBezTo>
                                  <a:cubicBezTo>
                                    <a:pt x="0" y="3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35"/>
                          <wps:cNvSpPr>
                            <a:spLocks/>
                          </wps:cNvSpPr>
                          <wps:spPr bwMode="auto">
                            <a:xfrm>
                              <a:off x="5925" y="2647"/>
                              <a:ext cx="5" cy="2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4"/>
                                <a:gd name="T2" fmla="*/ 1 w 1"/>
                                <a:gd name="T3" fmla="*/ 4 h 4"/>
                                <a:gd name="T4" fmla="*/ 1 w 1"/>
                                <a:gd name="T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1" y="3"/>
                                    <a:pt x="1" y="4"/>
                                  </a:cubicBezTo>
                                  <a:cubicBezTo>
                                    <a:pt x="0" y="3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36"/>
                          <wps:cNvSpPr>
                            <a:spLocks/>
                          </wps:cNvSpPr>
                          <wps:spPr bwMode="auto">
                            <a:xfrm>
                              <a:off x="5919" y="2659"/>
                              <a:ext cx="6" cy="1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"/>
                                <a:gd name="T2" fmla="*/ 1 w 1"/>
                                <a:gd name="T3" fmla="*/ 0 h 2"/>
                                <a:gd name="T4" fmla="*/ 0 w 1"/>
                                <a:gd name="T5" fmla="*/ 2 h 2"/>
                                <a:gd name="T6" fmla="*/ 0 w 1"/>
                                <a:gd name="T7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37"/>
                          <wps:cNvSpPr>
                            <a:spLocks/>
                          </wps:cNvSpPr>
                          <wps:spPr bwMode="auto">
                            <a:xfrm>
                              <a:off x="5907" y="2689"/>
                              <a:ext cx="6" cy="1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"/>
                                <a:gd name="T2" fmla="*/ 1 w 1"/>
                                <a:gd name="T3" fmla="*/ 1 h 2"/>
                                <a:gd name="T4" fmla="*/ 0 w 1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0" y="2"/>
                                    <a:pt x="1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38"/>
                          <wps:cNvSpPr>
                            <a:spLocks/>
                          </wps:cNvSpPr>
                          <wps:spPr bwMode="auto">
                            <a:xfrm>
                              <a:off x="5901" y="2712"/>
                              <a:ext cx="12" cy="18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3"/>
                                <a:gd name="T2" fmla="*/ 1 w 2"/>
                                <a:gd name="T3" fmla="*/ 3 h 3"/>
                                <a:gd name="T4" fmla="*/ 1 w 2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0"/>
                                  </a:moveTo>
                                  <a:cubicBezTo>
                                    <a:pt x="2" y="0"/>
                                    <a:pt x="1" y="2"/>
                                    <a:pt x="1" y="3"/>
                                  </a:cubicBezTo>
                                  <a:cubicBezTo>
                                    <a:pt x="0" y="3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39"/>
                          <wps:cNvSpPr>
                            <a:spLocks/>
                          </wps:cNvSpPr>
                          <wps:spPr bwMode="auto">
                            <a:xfrm>
                              <a:off x="5895" y="2718"/>
                              <a:ext cx="6" cy="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0 w 1"/>
                                <a:gd name="T3" fmla="*/ 3 h 3"/>
                                <a:gd name="T4" fmla="*/ 0 w 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0" y="2"/>
                                    <a:pt x="0" y="3"/>
                                  </a:cubicBezTo>
                                  <a:cubicBezTo>
                                    <a:pt x="0" y="3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40"/>
                          <wps:cNvSpPr>
                            <a:spLocks/>
                          </wps:cNvSpPr>
                          <wps:spPr bwMode="auto">
                            <a:xfrm>
                              <a:off x="5919" y="2730"/>
                              <a:ext cx="1" cy="12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2 h 2"/>
                                <a:gd name="T2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2"/>
                                    <a:pt x="0" y="2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41"/>
                          <wps:cNvSpPr>
                            <a:spLocks/>
                          </wps:cNvSpPr>
                          <wps:spPr bwMode="auto">
                            <a:xfrm>
                              <a:off x="5925" y="2748"/>
                              <a:ext cx="5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1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0" y="1"/>
                                    <a:pt x="1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42"/>
                          <wps:cNvSpPr>
                            <a:spLocks/>
                          </wps:cNvSpPr>
                          <wps:spPr bwMode="auto">
                            <a:xfrm>
                              <a:off x="5889" y="2771"/>
                              <a:ext cx="6" cy="3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6"/>
                                <a:gd name="T2" fmla="*/ 0 w 1"/>
                                <a:gd name="T3" fmla="*/ 6 h 6"/>
                                <a:gd name="T4" fmla="*/ 1 w 1"/>
                                <a:gd name="T5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1" y="5"/>
                                    <a:pt x="0" y="6"/>
                                  </a:cubicBezTo>
                                  <a:cubicBezTo>
                                    <a:pt x="0" y="4"/>
                                    <a:pt x="1" y="2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43"/>
                          <wps:cNvSpPr>
                            <a:spLocks/>
                          </wps:cNvSpPr>
                          <wps:spPr bwMode="auto">
                            <a:xfrm>
                              <a:off x="5913" y="2807"/>
                              <a:ext cx="1" cy="6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1 h 1"/>
                                <a:gd name="T3" fmla="*/ 1 h 1"/>
                                <a:gd name="T4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44"/>
                          <wps:cNvSpPr>
                            <a:spLocks/>
                          </wps:cNvSpPr>
                          <wps:spPr bwMode="auto">
                            <a:xfrm>
                              <a:off x="5936" y="2210"/>
                              <a:ext cx="6" cy="3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5"/>
                                <a:gd name="T2" fmla="*/ 0 w 1"/>
                                <a:gd name="T3" fmla="*/ 1 h 5"/>
                                <a:gd name="T4" fmla="*/ 0 w 1"/>
                                <a:gd name="T5" fmla="*/ 5 h 5"/>
                                <a:gd name="T6" fmla="*/ 0 w 1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1" y="4"/>
                                    <a:pt x="0" y="5"/>
                                  </a:cubicBezTo>
                                  <a:cubicBezTo>
                                    <a:pt x="0" y="2"/>
                                    <a:pt x="0" y="3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45"/>
                          <wps:cNvSpPr>
                            <a:spLocks/>
                          </wps:cNvSpPr>
                          <wps:spPr bwMode="auto">
                            <a:xfrm>
                              <a:off x="5930" y="2352"/>
                              <a:ext cx="6" cy="3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5 h 6"/>
                                <a:gd name="T2" fmla="*/ 1 w 1"/>
                                <a:gd name="T3" fmla="*/ 0 h 6"/>
                                <a:gd name="T4" fmla="*/ 1 w 1"/>
                                <a:gd name="T5" fmla="*/ 4 h 6"/>
                                <a:gd name="T6" fmla="*/ 0 w 1"/>
                                <a:gd name="T7" fmla="*/ 6 h 6"/>
                                <a:gd name="T8" fmla="*/ 0 w 1"/>
                                <a:gd name="T9" fmla="*/ 5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5"/>
                                  </a:moveTo>
                                  <a:cubicBezTo>
                                    <a:pt x="0" y="4"/>
                                    <a:pt x="0" y="1"/>
                                    <a:pt x="1" y="0"/>
                                  </a:cubicBezTo>
                                  <a:cubicBezTo>
                                    <a:pt x="1" y="1"/>
                                    <a:pt x="0" y="3"/>
                                    <a:pt x="1" y="4"/>
                                  </a:cubicBezTo>
                                  <a:cubicBezTo>
                                    <a:pt x="0" y="4"/>
                                    <a:pt x="1" y="6"/>
                                    <a:pt x="0" y="6"/>
                                  </a:cubicBez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46"/>
                          <wps:cNvSpPr>
                            <a:spLocks noEditPoints="1"/>
                          </wps:cNvSpPr>
                          <wps:spPr bwMode="auto">
                            <a:xfrm>
                              <a:off x="5871" y="1997"/>
                              <a:ext cx="89" cy="881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25 h 149"/>
                                <a:gd name="T2" fmla="*/ 12 w 15"/>
                                <a:gd name="T3" fmla="*/ 87 h 149"/>
                                <a:gd name="T4" fmla="*/ 11 w 15"/>
                                <a:gd name="T5" fmla="*/ 102 h 149"/>
                                <a:gd name="T6" fmla="*/ 9 w 15"/>
                                <a:gd name="T7" fmla="*/ 149 h 149"/>
                                <a:gd name="T8" fmla="*/ 2 w 15"/>
                                <a:gd name="T9" fmla="*/ 96 h 149"/>
                                <a:gd name="T10" fmla="*/ 5 w 15"/>
                                <a:gd name="T11" fmla="*/ 46 h 149"/>
                                <a:gd name="T12" fmla="*/ 6 w 15"/>
                                <a:gd name="T13" fmla="*/ 2 h 149"/>
                                <a:gd name="T14" fmla="*/ 7 w 15"/>
                                <a:gd name="T15" fmla="*/ 12 h 149"/>
                                <a:gd name="T16" fmla="*/ 11 w 15"/>
                                <a:gd name="T17" fmla="*/ 18 h 149"/>
                                <a:gd name="T18" fmla="*/ 9 w 15"/>
                                <a:gd name="T19" fmla="*/ 16 h 149"/>
                                <a:gd name="T20" fmla="*/ 9 w 15"/>
                                <a:gd name="T21" fmla="*/ 15 h 149"/>
                                <a:gd name="T22" fmla="*/ 10 w 15"/>
                                <a:gd name="T23" fmla="*/ 22 h 149"/>
                                <a:gd name="T24" fmla="*/ 11 w 15"/>
                                <a:gd name="T25" fmla="*/ 26 h 149"/>
                                <a:gd name="T26" fmla="*/ 12 w 15"/>
                                <a:gd name="T27" fmla="*/ 25 h 149"/>
                                <a:gd name="T28" fmla="*/ 12 w 15"/>
                                <a:gd name="T29" fmla="*/ 23 h 149"/>
                                <a:gd name="T30" fmla="*/ 12 w 15"/>
                                <a:gd name="T31" fmla="*/ 25 h 149"/>
                                <a:gd name="T32" fmla="*/ 11 w 15"/>
                                <a:gd name="T33" fmla="*/ 26 h 149"/>
                                <a:gd name="T34" fmla="*/ 12 w 15"/>
                                <a:gd name="T35" fmla="*/ 34 h 149"/>
                                <a:gd name="T36" fmla="*/ 7 w 15"/>
                                <a:gd name="T37" fmla="*/ 35 h 149"/>
                                <a:gd name="T38" fmla="*/ 11 w 15"/>
                                <a:gd name="T39" fmla="*/ 37 h 149"/>
                                <a:gd name="T40" fmla="*/ 9 w 15"/>
                                <a:gd name="T41" fmla="*/ 44 h 149"/>
                                <a:gd name="T42" fmla="*/ 9 w 15"/>
                                <a:gd name="T43" fmla="*/ 44 h 149"/>
                                <a:gd name="T44" fmla="*/ 12 w 15"/>
                                <a:gd name="T45" fmla="*/ 44 h 149"/>
                                <a:gd name="T46" fmla="*/ 11 w 15"/>
                                <a:gd name="T47" fmla="*/ 49 h 149"/>
                                <a:gd name="T48" fmla="*/ 8 w 15"/>
                                <a:gd name="T49" fmla="*/ 54 h 149"/>
                                <a:gd name="T50" fmla="*/ 8 w 15"/>
                                <a:gd name="T51" fmla="*/ 60 h 149"/>
                                <a:gd name="T52" fmla="*/ 12 w 15"/>
                                <a:gd name="T53" fmla="*/ 61 h 149"/>
                                <a:gd name="T54" fmla="*/ 11 w 15"/>
                                <a:gd name="T55" fmla="*/ 60 h 149"/>
                                <a:gd name="T56" fmla="*/ 12 w 15"/>
                                <a:gd name="T57" fmla="*/ 65 h 149"/>
                                <a:gd name="T58" fmla="*/ 12 w 15"/>
                                <a:gd name="T59" fmla="*/ 67 h 149"/>
                                <a:gd name="T60" fmla="*/ 5 w 15"/>
                                <a:gd name="T61" fmla="*/ 82 h 149"/>
                                <a:gd name="T62" fmla="*/ 7 w 15"/>
                                <a:gd name="T63" fmla="*/ 77 h 149"/>
                                <a:gd name="T64" fmla="*/ 4 w 15"/>
                                <a:gd name="T65" fmla="*/ 78 h 149"/>
                                <a:gd name="T66" fmla="*/ 11 w 15"/>
                                <a:gd name="T67" fmla="*/ 77 h 149"/>
                                <a:gd name="T68" fmla="*/ 6 w 15"/>
                                <a:gd name="T69" fmla="*/ 80 h 149"/>
                                <a:gd name="T70" fmla="*/ 6 w 15"/>
                                <a:gd name="T71" fmla="*/ 78 h 149"/>
                                <a:gd name="T72" fmla="*/ 4 w 15"/>
                                <a:gd name="T73" fmla="*/ 81 h 149"/>
                                <a:gd name="T74" fmla="*/ 4 w 15"/>
                                <a:gd name="T75" fmla="*/ 79 h 149"/>
                                <a:gd name="T76" fmla="*/ 7 w 15"/>
                                <a:gd name="T77" fmla="*/ 84 h 149"/>
                                <a:gd name="T78" fmla="*/ 7 w 15"/>
                                <a:gd name="T79" fmla="*/ 84 h 149"/>
                                <a:gd name="T80" fmla="*/ 6 w 15"/>
                                <a:gd name="T81" fmla="*/ 84 h 149"/>
                                <a:gd name="T82" fmla="*/ 6 w 15"/>
                                <a:gd name="T83" fmla="*/ 83 h 149"/>
                                <a:gd name="T84" fmla="*/ 5 w 15"/>
                                <a:gd name="T85" fmla="*/ 91 h 149"/>
                                <a:gd name="T86" fmla="*/ 5 w 15"/>
                                <a:gd name="T87" fmla="*/ 91 h 149"/>
                                <a:gd name="T88" fmla="*/ 9 w 15"/>
                                <a:gd name="T89" fmla="*/ 99 h 149"/>
                                <a:gd name="T90" fmla="*/ 7 w 15"/>
                                <a:gd name="T91" fmla="*/ 103 h 149"/>
                                <a:gd name="T92" fmla="*/ 9 w 15"/>
                                <a:gd name="T93" fmla="*/ 109 h 149"/>
                                <a:gd name="T94" fmla="*/ 9 w 15"/>
                                <a:gd name="T95" fmla="*/ 109 h 149"/>
                                <a:gd name="T96" fmla="*/ 10 w 15"/>
                                <a:gd name="T97" fmla="*/ 114 h 149"/>
                                <a:gd name="T98" fmla="*/ 8 w 15"/>
                                <a:gd name="T99" fmla="*/ 112 h 149"/>
                                <a:gd name="T100" fmla="*/ 6 w 15"/>
                                <a:gd name="T101" fmla="*/ 117 h 149"/>
                                <a:gd name="T102" fmla="*/ 6 w 15"/>
                                <a:gd name="T103" fmla="*/ 121 h 149"/>
                                <a:gd name="T104" fmla="*/ 4 w 15"/>
                                <a:gd name="T105" fmla="*/ 122 h 149"/>
                                <a:gd name="T106" fmla="*/ 8 w 15"/>
                                <a:gd name="T107" fmla="*/ 124 h 149"/>
                                <a:gd name="T108" fmla="*/ 10 w 15"/>
                                <a:gd name="T109" fmla="*/ 128 h 149"/>
                                <a:gd name="T110" fmla="*/ 3 w 15"/>
                                <a:gd name="T111" fmla="*/ 137 h 149"/>
                                <a:gd name="T112" fmla="*/ 7 w 15"/>
                                <a:gd name="T113" fmla="*/ 138 h 149"/>
                                <a:gd name="T114" fmla="*/ 7 w 15"/>
                                <a:gd name="T115" fmla="*/ 137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5" h="149">
                                  <a:moveTo>
                                    <a:pt x="15" y="1"/>
                                  </a:moveTo>
                                  <a:cubicBezTo>
                                    <a:pt x="15" y="1"/>
                                    <a:pt x="15" y="1"/>
                                    <a:pt x="15" y="1"/>
                                  </a:cubicBezTo>
                                  <a:cubicBezTo>
                                    <a:pt x="15" y="8"/>
                                    <a:pt x="15" y="19"/>
                                    <a:pt x="15" y="25"/>
                                  </a:cubicBezTo>
                                  <a:cubicBezTo>
                                    <a:pt x="15" y="30"/>
                                    <a:pt x="14" y="36"/>
                                    <a:pt x="14" y="42"/>
                                  </a:cubicBezTo>
                                  <a:cubicBezTo>
                                    <a:pt x="14" y="47"/>
                                    <a:pt x="13" y="54"/>
                                    <a:pt x="13" y="60"/>
                                  </a:cubicBezTo>
                                  <a:cubicBezTo>
                                    <a:pt x="12" y="71"/>
                                    <a:pt x="13" y="76"/>
                                    <a:pt x="12" y="87"/>
                                  </a:cubicBezTo>
                                  <a:cubicBezTo>
                                    <a:pt x="12" y="88"/>
                                    <a:pt x="12" y="87"/>
                                    <a:pt x="13" y="87"/>
                                  </a:cubicBezTo>
                                  <a:cubicBezTo>
                                    <a:pt x="11" y="89"/>
                                    <a:pt x="12" y="91"/>
                                    <a:pt x="12" y="94"/>
                                  </a:cubicBezTo>
                                  <a:cubicBezTo>
                                    <a:pt x="12" y="97"/>
                                    <a:pt x="11" y="99"/>
                                    <a:pt x="11" y="102"/>
                                  </a:cubicBezTo>
                                  <a:cubicBezTo>
                                    <a:pt x="11" y="106"/>
                                    <a:pt x="11" y="110"/>
                                    <a:pt x="11" y="113"/>
                                  </a:cubicBezTo>
                                  <a:cubicBezTo>
                                    <a:pt x="11" y="124"/>
                                    <a:pt x="9" y="135"/>
                                    <a:pt x="10" y="146"/>
                                  </a:cubicBezTo>
                                  <a:cubicBezTo>
                                    <a:pt x="9" y="147"/>
                                    <a:pt x="9" y="148"/>
                                    <a:pt x="9" y="149"/>
                                  </a:cubicBezTo>
                                  <a:cubicBezTo>
                                    <a:pt x="7" y="149"/>
                                    <a:pt x="4" y="148"/>
                                    <a:pt x="1" y="148"/>
                                  </a:cubicBezTo>
                                  <a:cubicBezTo>
                                    <a:pt x="0" y="139"/>
                                    <a:pt x="2" y="127"/>
                                    <a:pt x="1" y="118"/>
                                  </a:cubicBezTo>
                                  <a:cubicBezTo>
                                    <a:pt x="2" y="113"/>
                                    <a:pt x="2" y="103"/>
                                    <a:pt x="2" y="96"/>
                                  </a:cubicBezTo>
                                  <a:cubicBezTo>
                                    <a:pt x="3" y="86"/>
                                    <a:pt x="3" y="76"/>
                                    <a:pt x="4" y="66"/>
                                  </a:cubicBezTo>
                                  <a:cubicBezTo>
                                    <a:pt x="4" y="66"/>
                                    <a:pt x="4" y="65"/>
                                    <a:pt x="4" y="64"/>
                                  </a:cubicBezTo>
                                  <a:cubicBezTo>
                                    <a:pt x="4" y="59"/>
                                    <a:pt x="5" y="52"/>
                                    <a:pt x="5" y="46"/>
                                  </a:cubicBezTo>
                                  <a:cubicBezTo>
                                    <a:pt x="5" y="45"/>
                                    <a:pt x="5" y="38"/>
                                    <a:pt x="5" y="35"/>
                                  </a:cubicBezTo>
                                  <a:cubicBezTo>
                                    <a:pt x="6" y="28"/>
                                    <a:pt x="6" y="22"/>
                                    <a:pt x="6" y="16"/>
                                  </a:cubicBezTo>
                                  <a:cubicBezTo>
                                    <a:pt x="6" y="11"/>
                                    <a:pt x="6" y="6"/>
                                    <a:pt x="6" y="2"/>
                                  </a:cubicBezTo>
                                  <a:cubicBezTo>
                                    <a:pt x="7" y="1"/>
                                    <a:pt x="7" y="1"/>
                                    <a:pt x="7" y="0"/>
                                  </a:cubicBezTo>
                                  <a:cubicBezTo>
                                    <a:pt x="9" y="2"/>
                                    <a:pt x="13" y="1"/>
                                    <a:pt x="15" y="1"/>
                                  </a:cubicBezTo>
                                  <a:close/>
                                  <a:moveTo>
                                    <a:pt x="7" y="12"/>
                                  </a:moveTo>
                                  <a:cubicBezTo>
                                    <a:pt x="7" y="12"/>
                                    <a:pt x="8" y="11"/>
                                    <a:pt x="7" y="11"/>
                                  </a:cubicBezTo>
                                  <a:cubicBezTo>
                                    <a:pt x="7" y="11"/>
                                    <a:pt x="6" y="12"/>
                                    <a:pt x="7" y="12"/>
                                  </a:cubicBezTo>
                                  <a:close/>
                                  <a:moveTo>
                                    <a:pt x="11" y="18"/>
                                  </a:moveTo>
                                  <a:cubicBezTo>
                                    <a:pt x="12" y="16"/>
                                    <a:pt x="12" y="13"/>
                                    <a:pt x="11" y="12"/>
                                  </a:cubicBezTo>
                                  <a:cubicBezTo>
                                    <a:pt x="12" y="14"/>
                                    <a:pt x="11" y="16"/>
                                    <a:pt x="11" y="18"/>
                                  </a:cubicBezTo>
                                  <a:close/>
                                  <a:moveTo>
                                    <a:pt x="9" y="16"/>
                                  </a:moveTo>
                                  <a:cubicBezTo>
                                    <a:pt x="10" y="17"/>
                                    <a:pt x="10" y="17"/>
                                    <a:pt x="10" y="17"/>
                                  </a:cubicBezTo>
                                  <a:cubicBezTo>
                                    <a:pt x="10" y="16"/>
                                    <a:pt x="10" y="15"/>
                                    <a:pt x="10" y="15"/>
                                  </a:cubicBezTo>
                                  <a:cubicBezTo>
                                    <a:pt x="9" y="15"/>
                                    <a:pt x="9" y="15"/>
                                    <a:pt x="9" y="15"/>
                                  </a:cubicBezTo>
                                  <a:cubicBezTo>
                                    <a:pt x="9" y="15"/>
                                    <a:pt x="9" y="16"/>
                                    <a:pt x="9" y="16"/>
                                  </a:cubicBezTo>
                                  <a:close/>
                                  <a:moveTo>
                                    <a:pt x="9" y="31"/>
                                  </a:moveTo>
                                  <a:cubicBezTo>
                                    <a:pt x="10" y="29"/>
                                    <a:pt x="10" y="24"/>
                                    <a:pt x="10" y="22"/>
                                  </a:cubicBezTo>
                                  <a:cubicBezTo>
                                    <a:pt x="10" y="21"/>
                                    <a:pt x="10" y="19"/>
                                    <a:pt x="9" y="18"/>
                                  </a:cubicBezTo>
                                  <a:cubicBezTo>
                                    <a:pt x="9" y="22"/>
                                    <a:pt x="9" y="26"/>
                                    <a:pt x="9" y="31"/>
                                  </a:cubicBezTo>
                                  <a:close/>
                                  <a:moveTo>
                                    <a:pt x="11" y="26"/>
                                  </a:moveTo>
                                  <a:cubicBezTo>
                                    <a:pt x="11" y="23"/>
                                    <a:pt x="12" y="20"/>
                                    <a:pt x="11" y="19"/>
                                  </a:cubicBezTo>
                                  <a:cubicBezTo>
                                    <a:pt x="11" y="21"/>
                                    <a:pt x="11" y="24"/>
                                    <a:pt x="11" y="26"/>
                                  </a:cubicBezTo>
                                  <a:close/>
                                  <a:moveTo>
                                    <a:pt x="12" y="25"/>
                                  </a:moveTo>
                                  <a:cubicBezTo>
                                    <a:pt x="12" y="25"/>
                                    <a:pt x="12" y="25"/>
                                    <a:pt x="12" y="25"/>
                                  </a:cubicBezTo>
                                  <a:cubicBezTo>
                                    <a:pt x="12" y="24"/>
                                    <a:pt x="12" y="24"/>
                                    <a:pt x="12" y="23"/>
                                  </a:cubicBezTo>
                                  <a:cubicBezTo>
                                    <a:pt x="12" y="23"/>
                                    <a:pt x="12" y="23"/>
                                    <a:pt x="12" y="23"/>
                                  </a:cubicBezTo>
                                  <a:cubicBezTo>
                                    <a:pt x="12" y="24"/>
                                    <a:pt x="12" y="24"/>
                                    <a:pt x="12" y="25"/>
                                  </a:cubicBezTo>
                                  <a:close/>
                                  <a:moveTo>
                                    <a:pt x="12" y="28"/>
                                  </a:moveTo>
                                  <a:cubicBezTo>
                                    <a:pt x="12" y="27"/>
                                    <a:pt x="13" y="26"/>
                                    <a:pt x="12" y="25"/>
                                  </a:cubicBezTo>
                                  <a:cubicBezTo>
                                    <a:pt x="12" y="26"/>
                                    <a:pt x="12" y="27"/>
                                    <a:pt x="12" y="28"/>
                                  </a:cubicBezTo>
                                  <a:close/>
                                  <a:moveTo>
                                    <a:pt x="11" y="29"/>
                                  </a:moveTo>
                                  <a:cubicBezTo>
                                    <a:pt x="11" y="28"/>
                                    <a:pt x="11" y="27"/>
                                    <a:pt x="11" y="26"/>
                                  </a:cubicBezTo>
                                  <a:cubicBezTo>
                                    <a:pt x="11" y="27"/>
                                    <a:pt x="10" y="29"/>
                                    <a:pt x="11" y="29"/>
                                  </a:cubicBezTo>
                                  <a:close/>
                                  <a:moveTo>
                                    <a:pt x="12" y="36"/>
                                  </a:moveTo>
                                  <a:cubicBezTo>
                                    <a:pt x="12" y="36"/>
                                    <a:pt x="12" y="34"/>
                                    <a:pt x="12" y="34"/>
                                  </a:cubicBezTo>
                                  <a:cubicBezTo>
                                    <a:pt x="12" y="35"/>
                                    <a:pt x="11" y="36"/>
                                    <a:pt x="12" y="36"/>
                                  </a:cubicBezTo>
                                  <a:close/>
                                  <a:moveTo>
                                    <a:pt x="8" y="37"/>
                                  </a:moveTo>
                                  <a:cubicBezTo>
                                    <a:pt x="7" y="37"/>
                                    <a:pt x="8" y="35"/>
                                    <a:pt x="7" y="35"/>
                                  </a:cubicBezTo>
                                  <a:cubicBezTo>
                                    <a:pt x="7" y="36"/>
                                    <a:pt x="7" y="37"/>
                                    <a:pt x="8" y="37"/>
                                  </a:cubicBezTo>
                                  <a:close/>
                                  <a:moveTo>
                                    <a:pt x="11" y="41"/>
                                  </a:moveTo>
                                  <a:cubicBezTo>
                                    <a:pt x="12" y="40"/>
                                    <a:pt x="11" y="38"/>
                                    <a:pt x="11" y="37"/>
                                  </a:cubicBezTo>
                                  <a:cubicBezTo>
                                    <a:pt x="11" y="37"/>
                                    <a:pt x="12" y="36"/>
                                    <a:pt x="11" y="36"/>
                                  </a:cubicBezTo>
                                  <a:cubicBezTo>
                                    <a:pt x="11" y="39"/>
                                    <a:pt x="11" y="38"/>
                                    <a:pt x="11" y="41"/>
                                  </a:cubicBezTo>
                                  <a:close/>
                                  <a:moveTo>
                                    <a:pt x="9" y="44"/>
                                  </a:moveTo>
                                  <a:cubicBezTo>
                                    <a:pt x="10" y="45"/>
                                    <a:pt x="9" y="43"/>
                                    <a:pt x="10" y="44"/>
                                  </a:cubicBezTo>
                                  <a:cubicBezTo>
                                    <a:pt x="10" y="42"/>
                                    <a:pt x="11" y="40"/>
                                    <a:pt x="10" y="38"/>
                                  </a:cubicBezTo>
                                  <a:cubicBezTo>
                                    <a:pt x="10" y="40"/>
                                    <a:pt x="10" y="42"/>
                                    <a:pt x="9" y="44"/>
                                  </a:cubicBezTo>
                                  <a:close/>
                                  <a:moveTo>
                                    <a:pt x="12" y="44"/>
                                  </a:moveTo>
                                  <a:cubicBezTo>
                                    <a:pt x="12" y="43"/>
                                    <a:pt x="13" y="40"/>
                                    <a:pt x="12" y="39"/>
                                  </a:cubicBezTo>
                                  <a:cubicBezTo>
                                    <a:pt x="12" y="41"/>
                                    <a:pt x="12" y="42"/>
                                    <a:pt x="12" y="44"/>
                                  </a:cubicBezTo>
                                  <a:close/>
                                  <a:moveTo>
                                    <a:pt x="11" y="49"/>
                                  </a:moveTo>
                                  <a:cubicBezTo>
                                    <a:pt x="11" y="47"/>
                                    <a:pt x="11" y="45"/>
                                    <a:pt x="10" y="44"/>
                                  </a:cubicBezTo>
                                  <a:cubicBezTo>
                                    <a:pt x="10" y="46"/>
                                    <a:pt x="10" y="48"/>
                                    <a:pt x="11" y="49"/>
                                  </a:cubicBezTo>
                                  <a:close/>
                                  <a:moveTo>
                                    <a:pt x="8" y="54"/>
                                  </a:moveTo>
                                  <a:cubicBezTo>
                                    <a:pt x="8" y="53"/>
                                    <a:pt x="8" y="51"/>
                                    <a:pt x="8" y="51"/>
                                  </a:cubicBezTo>
                                  <a:cubicBezTo>
                                    <a:pt x="8" y="52"/>
                                    <a:pt x="7" y="54"/>
                                    <a:pt x="8" y="54"/>
                                  </a:cubicBezTo>
                                  <a:close/>
                                  <a:moveTo>
                                    <a:pt x="8" y="60"/>
                                  </a:moveTo>
                                  <a:cubicBezTo>
                                    <a:pt x="7" y="59"/>
                                    <a:pt x="8" y="57"/>
                                    <a:pt x="7" y="57"/>
                                  </a:cubicBezTo>
                                  <a:cubicBezTo>
                                    <a:pt x="8" y="58"/>
                                    <a:pt x="7" y="59"/>
                                    <a:pt x="8" y="60"/>
                                  </a:cubicBezTo>
                                  <a:close/>
                                  <a:moveTo>
                                    <a:pt x="12" y="61"/>
                                  </a:moveTo>
                                  <a:cubicBezTo>
                                    <a:pt x="12" y="60"/>
                                    <a:pt x="13" y="58"/>
                                    <a:pt x="12" y="58"/>
                                  </a:cubicBezTo>
                                  <a:cubicBezTo>
                                    <a:pt x="12" y="59"/>
                                    <a:pt x="11" y="60"/>
                                    <a:pt x="12" y="61"/>
                                  </a:cubicBezTo>
                                  <a:close/>
                                  <a:moveTo>
                                    <a:pt x="10" y="66"/>
                                  </a:moveTo>
                                  <a:cubicBezTo>
                                    <a:pt x="11" y="66"/>
                                    <a:pt x="10" y="64"/>
                                    <a:pt x="11" y="64"/>
                                  </a:cubicBezTo>
                                  <a:cubicBezTo>
                                    <a:pt x="10" y="63"/>
                                    <a:pt x="11" y="61"/>
                                    <a:pt x="11" y="60"/>
                                  </a:cubicBezTo>
                                  <a:cubicBezTo>
                                    <a:pt x="10" y="61"/>
                                    <a:pt x="10" y="64"/>
                                    <a:pt x="10" y="65"/>
                                  </a:cubicBezTo>
                                  <a:lnTo>
                                    <a:pt x="10" y="66"/>
                                  </a:lnTo>
                                  <a:close/>
                                  <a:moveTo>
                                    <a:pt x="12" y="65"/>
                                  </a:moveTo>
                                  <a:cubicBezTo>
                                    <a:pt x="12" y="65"/>
                                    <a:pt x="13" y="63"/>
                                    <a:pt x="12" y="63"/>
                                  </a:cubicBezTo>
                                  <a:cubicBezTo>
                                    <a:pt x="12" y="64"/>
                                    <a:pt x="11" y="65"/>
                                    <a:pt x="12" y="65"/>
                                  </a:cubicBezTo>
                                  <a:close/>
                                  <a:moveTo>
                                    <a:pt x="12" y="67"/>
                                  </a:moveTo>
                                  <a:cubicBezTo>
                                    <a:pt x="12" y="68"/>
                                    <a:pt x="12" y="66"/>
                                    <a:pt x="12" y="66"/>
                                  </a:cubicBezTo>
                                  <a:lnTo>
                                    <a:pt x="12" y="67"/>
                                  </a:lnTo>
                                  <a:close/>
                                  <a:moveTo>
                                    <a:pt x="5" y="82"/>
                                  </a:moveTo>
                                  <a:cubicBezTo>
                                    <a:pt x="6" y="80"/>
                                    <a:pt x="6" y="74"/>
                                    <a:pt x="6" y="71"/>
                                  </a:cubicBezTo>
                                  <a:cubicBezTo>
                                    <a:pt x="6" y="75"/>
                                    <a:pt x="6" y="79"/>
                                    <a:pt x="5" y="82"/>
                                  </a:cubicBezTo>
                                  <a:close/>
                                  <a:moveTo>
                                    <a:pt x="7" y="77"/>
                                  </a:moveTo>
                                  <a:cubicBezTo>
                                    <a:pt x="7" y="76"/>
                                    <a:pt x="7" y="73"/>
                                    <a:pt x="7" y="73"/>
                                  </a:cubicBezTo>
                                  <a:cubicBezTo>
                                    <a:pt x="7" y="74"/>
                                    <a:pt x="7" y="75"/>
                                    <a:pt x="7" y="77"/>
                                  </a:cubicBezTo>
                                  <a:close/>
                                  <a:moveTo>
                                    <a:pt x="4" y="78"/>
                                  </a:moveTo>
                                  <a:cubicBezTo>
                                    <a:pt x="4" y="77"/>
                                    <a:pt x="5" y="74"/>
                                    <a:pt x="4" y="73"/>
                                  </a:cubicBezTo>
                                  <a:cubicBezTo>
                                    <a:pt x="4" y="74"/>
                                    <a:pt x="4" y="76"/>
                                    <a:pt x="4" y="78"/>
                                  </a:cubicBezTo>
                                  <a:close/>
                                  <a:moveTo>
                                    <a:pt x="11" y="77"/>
                                  </a:moveTo>
                                  <a:cubicBezTo>
                                    <a:pt x="11" y="76"/>
                                    <a:pt x="12" y="75"/>
                                    <a:pt x="11" y="75"/>
                                  </a:cubicBezTo>
                                  <a:cubicBezTo>
                                    <a:pt x="11" y="76"/>
                                    <a:pt x="11" y="77"/>
                                    <a:pt x="11" y="77"/>
                                  </a:cubicBezTo>
                                  <a:close/>
                                  <a:moveTo>
                                    <a:pt x="6" y="80"/>
                                  </a:moveTo>
                                  <a:cubicBezTo>
                                    <a:pt x="7" y="80"/>
                                    <a:pt x="7" y="80"/>
                                    <a:pt x="7" y="80"/>
                                  </a:cubicBezTo>
                                  <a:cubicBezTo>
                                    <a:pt x="7" y="79"/>
                                    <a:pt x="7" y="79"/>
                                    <a:pt x="7" y="78"/>
                                  </a:cubicBezTo>
                                  <a:cubicBezTo>
                                    <a:pt x="6" y="78"/>
                                    <a:pt x="6" y="78"/>
                                    <a:pt x="6" y="78"/>
                                  </a:cubicBezTo>
                                  <a:cubicBezTo>
                                    <a:pt x="6" y="79"/>
                                    <a:pt x="6" y="79"/>
                                    <a:pt x="6" y="80"/>
                                  </a:cubicBezTo>
                                  <a:close/>
                                  <a:moveTo>
                                    <a:pt x="4" y="80"/>
                                  </a:moveTo>
                                  <a:cubicBezTo>
                                    <a:pt x="4" y="80"/>
                                    <a:pt x="4" y="81"/>
                                    <a:pt x="4" y="81"/>
                                  </a:cubicBezTo>
                                  <a:cubicBezTo>
                                    <a:pt x="4" y="82"/>
                                    <a:pt x="4" y="82"/>
                                    <a:pt x="3" y="83"/>
                                  </a:cubicBezTo>
                                  <a:cubicBezTo>
                                    <a:pt x="4" y="83"/>
                                    <a:pt x="4" y="83"/>
                                    <a:pt x="4" y="83"/>
                                  </a:cubicBezTo>
                                  <a:cubicBezTo>
                                    <a:pt x="4" y="82"/>
                                    <a:pt x="5" y="80"/>
                                    <a:pt x="4" y="79"/>
                                  </a:cubicBezTo>
                                  <a:lnTo>
                                    <a:pt x="4" y="80"/>
                                  </a:lnTo>
                                  <a:close/>
                                  <a:moveTo>
                                    <a:pt x="7" y="84"/>
                                  </a:moveTo>
                                  <a:cubicBezTo>
                                    <a:pt x="7" y="84"/>
                                    <a:pt x="7" y="84"/>
                                    <a:pt x="7" y="84"/>
                                  </a:cubicBezTo>
                                  <a:cubicBezTo>
                                    <a:pt x="7" y="83"/>
                                    <a:pt x="7" y="83"/>
                                    <a:pt x="7" y="82"/>
                                  </a:cubicBezTo>
                                  <a:cubicBezTo>
                                    <a:pt x="7" y="82"/>
                                    <a:pt x="7" y="82"/>
                                    <a:pt x="7" y="82"/>
                                  </a:cubicBezTo>
                                  <a:cubicBezTo>
                                    <a:pt x="7" y="83"/>
                                    <a:pt x="7" y="83"/>
                                    <a:pt x="7" y="84"/>
                                  </a:cubicBezTo>
                                  <a:close/>
                                  <a:moveTo>
                                    <a:pt x="6" y="84"/>
                                  </a:moveTo>
                                  <a:cubicBezTo>
                                    <a:pt x="6" y="84"/>
                                    <a:pt x="7" y="83"/>
                                    <a:pt x="6" y="83"/>
                                  </a:cubicBezTo>
                                  <a:cubicBezTo>
                                    <a:pt x="6" y="83"/>
                                    <a:pt x="6" y="84"/>
                                    <a:pt x="6" y="84"/>
                                  </a:cubicBezTo>
                                  <a:close/>
                                  <a:moveTo>
                                    <a:pt x="5" y="83"/>
                                  </a:moveTo>
                                  <a:cubicBezTo>
                                    <a:pt x="6" y="84"/>
                                    <a:pt x="6" y="85"/>
                                    <a:pt x="5" y="86"/>
                                  </a:cubicBezTo>
                                  <a:cubicBezTo>
                                    <a:pt x="6" y="86"/>
                                    <a:pt x="6" y="83"/>
                                    <a:pt x="6" y="83"/>
                                  </a:cubicBezTo>
                                  <a:lnTo>
                                    <a:pt x="5" y="83"/>
                                  </a:lnTo>
                                  <a:close/>
                                  <a:moveTo>
                                    <a:pt x="5" y="91"/>
                                  </a:moveTo>
                                  <a:cubicBezTo>
                                    <a:pt x="5" y="91"/>
                                    <a:pt x="5" y="91"/>
                                    <a:pt x="5" y="91"/>
                                  </a:cubicBezTo>
                                  <a:cubicBezTo>
                                    <a:pt x="5" y="91"/>
                                    <a:pt x="5" y="90"/>
                                    <a:pt x="5" y="90"/>
                                  </a:cubicBezTo>
                                  <a:cubicBezTo>
                                    <a:pt x="5" y="90"/>
                                    <a:pt x="5" y="90"/>
                                    <a:pt x="5" y="90"/>
                                  </a:cubicBezTo>
                                  <a:cubicBezTo>
                                    <a:pt x="5" y="90"/>
                                    <a:pt x="5" y="91"/>
                                    <a:pt x="5" y="91"/>
                                  </a:cubicBezTo>
                                  <a:close/>
                                  <a:moveTo>
                                    <a:pt x="10" y="102"/>
                                  </a:moveTo>
                                  <a:cubicBezTo>
                                    <a:pt x="10" y="101"/>
                                    <a:pt x="10" y="100"/>
                                    <a:pt x="10" y="99"/>
                                  </a:cubicBezTo>
                                  <a:cubicBezTo>
                                    <a:pt x="9" y="99"/>
                                    <a:pt x="9" y="99"/>
                                    <a:pt x="9" y="99"/>
                                  </a:cubicBezTo>
                                  <a:cubicBezTo>
                                    <a:pt x="10" y="100"/>
                                    <a:pt x="9" y="102"/>
                                    <a:pt x="10" y="102"/>
                                  </a:cubicBezTo>
                                  <a:close/>
                                  <a:moveTo>
                                    <a:pt x="7" y="103"/>
                                  </a:moveTo>
                                  <a:cubicBezTo>
                                    <a:pt x="7" y="103"/>
                                    <a:pt x="7" y="103"/>
                                    <a:pt x="7" y="103"/>
                                  </a:cubicBezTo>
                                  <a:cubicBezTo>
                                    <a:pt x="8" y="103"/>
                                    <a:pt x="7" y="103"/>
                                    <a:pt x="7" y="102"/>
                                  </a:cubicBezTo>
                                  <a:lnTo>
                                    <a:pt x="7" y="103"/>
                                  </a:lnTo>
                                  <a:close/>
                                  <a:moveTo>
                                    <a:pt x="9" y="109"/>
                                  </a:moveTo>
                                  <a:cubicBezTo>
                                    <a:pt x="9" y="107"/>
                                    <a:pt x="9" y="106"/>
                                    <a:pt x="10" y="105"/>
                                  </a:cubicBezTo>
                                  <a:cubicBezTo>
                                    <a:pt x="9" y="105"/>
                                    <a:pt x="9" y="105"/>
                                    <a:pt x="9" y="105"/>
                                  </a:cubicBezTo>
                                  <a:cubicBezTo>
                                    <a:pt x="9" y="106"/>
                                    <a:pt x="8" y="108"/>
                                    <a:pt x="9" y="109"/>
                                  </a:cubicBezTo>
                                  <a:close/>
                                  <a:moveTo>
                                    <a:pt x="10" y="114"/>
                                  </a:moveTo>
                                  <a:cubicBezTo>
                                    <a:pt x="10" y="113"/>
                                    <a:pt x="10" y="111"/>
                                    <a:pt x="10" y="110"/>
                                  </a:cubicBezTo>
                                  <a:cubicBezTo>
                                    <a:pt x="10" y="111"/>
                                    <a:pt x="9" y="113"/>
                                    <a:pt x="10" y="114"/>
                                  </a:cubicBezTo>
                                  <a:close/>
                                  <a:moveTo>
                                    <a:pt x="8" y="114"/>
                                  </a:moveTo>
                                  <a:cubicBezTo>
                                    <a:pt x="8" y="113"/>
                                    <a:pt x="8" y="113"/>
                                    <a:pt x="9" y="112"/>
                                  </a:cubicBezTo>
                                  <a:cubicBezTo>
                                    <a:pt x="8" y="112"/>
                                    <a:pt x="8" y="112"/>
                                    <a:pt x="8" y="112"/>
                                  </a:cubicBezTo>
                                  <a:cubicBezTo>
                                    <a:pt x="8" y="113"/>
                                    <a:pt x="8" y="114"/>
                                    <a:pt x="8" y="114"/>
                                  </a:cubicBezTo>
                                  <a:close/>
                                  <a:moveTo>
                                    <a:pt x="7" y="118"/>
                                  </a:moveTo>
                                  <a:cubicBezTo>
                                    <a:pt x="7" y="118"/>
                                    <a:pt x="7" y="117"/>
                                    <a:pt x="6" y="117"/>
                                  </a:cubicBezTo>
                                  <a:cubicBezTo>
                                    <a:pt x="7" y="118"/>
                                    <a:pt x="6" y="119"/>
                                    <a:pt x="7" y="118"/>
                                  </a:cubicBezTo>
                                  <a:close/>
                                  <a:moveTo>
                                    <a:pt x="6" y="124"/>
                                  </a:moveTo>
                                  <a:cubicBezTo>
                                    <a:pt x="6" y="123"/>
                                    <a:pt x="7" y="121"/>
                                    <a:pt x="6" y="121"/>
                                  </a:cubicBezTo>
                                  <a:cubicBezTo>
                                    <a:pt x="6" y="122"/>
                                    <a:pt x="5" y="124"/>
                                    <a:pt x="6" y="124"/>
                                  </a:cubicBezTo>
                                  <a:close/>
                                  <a:moveTo>
                                    <a:pt x="4" y="125"/>
                                  </a:moveTo>
                                  <a:cubicBezTo>
                                    <a:pt x="4" y="124"/>
                                    <a:pt x="5" y="122"/>
                                    <a:pt x="4" y="122"/>
                                  </a:cubicBezTo>
                                  <a:cubicBezTo>
                                    <a:pt x="4" y="123"/>
                                    <a:pt x="4" y="125"/>
                                    <a:pt x="4" y="125"/>
                                  </a:cubicBezTo>
                                  <a:close/>
                                  <a:moveTo>
                                    <a:pt x="8" y="126"/>
                                  </a:moveTo>
                                  <a:cubicBezTo>
                                    <a:pt x="8" y="126"/>
                                    <a:pt x="8" y="124"/>
                                    <a:pt x="8" y="124"/>
                                  </a:cubicBezTo>
                                  <a:cubicBezTo>
                                    <a:pt x="8" y="125"/>
                                    <a:pt x="8" y="125"/>
                                    <a:pt x="8" y="126"/>
                                  </a:cubicBezTo>
                                  <a:close/>
                                  <a:moveTo>
                                    <a:pt x="9" y="128"/>
                                  </a:moveTo>
                                  <a:cubicBezTo>
                                    <a:pt x="10" y="128"/>
                                    <a:pt x="10" y="128"/>
                                    <a:pt x="10" y="128"/>
                                  </a:cubicBezTo>
                                  <a:cubicBezTo>
                                    <a:pt x="9" y="128"/>
                                    <a:pt x="10" y="127"/>
                                    <a:pt x="9" y="127"/>
                                  </a:cubicBezTo>
                                  <a:cubicBezTo>
                                    <a:pt x="9" y="127"/>
                                    <a:pt x="9" y="128"/>
                                    <a:pt x="9" y="128"/>
                                  </a:cubicBezTo>
                                  <a:close/>
                                  <a:moveTo>
                                    <a:pt x="3" y="137"/>
                                  </a:moveTo>
                                  <a:cubicBezTo>
                                    <a:pt x="4" y="136"/>
                                    <a:pt x="4" y="132"/>
                                    <a:pt x="4" y="131"/>
                                  </a:cubicBezTo>
                                  <a:cubicBezTo>
                                    <a:pt x="4" y="133"/>
                                    <a:pt x="3" y="135"/>
                                    <a:pt x="3" y="137"/>
                                  </a:cubicBezTo>
                                  <a:close/>
                                  <a:moveTo>
                                    <a:pt x="7" y="138"/>
                                  </a:moveTo>
                                  <a:cubicBezTo>
                                    <a:pt x="7" y="138"/>
                                    <a:pt x="7" y="138"/>
                                    <a:pt x="7" y="138"/>
                                  </a:cubicBezTo>
                                  <a:cubicBezTo>
                                    <a:pt x="7" y="138"/>
                                    <a:pt x="7" y="137"/>
                                    <a:pt x="7" y="137"/>
                                  </a:cubicBezTo>
                                  <a:cubicBezTo>
                                    <a:pt x="7" y="137"/>
                                    <a:pt x="7" y="137"/>
                                    <a:pt x="7" y="137"/>
                                  </a:cubicBezTo>
                                  <a:cubicBezTo>
                                    <a:pt x="7" y="137"/>
                                    <a:pt x="7" y="138"/>
                                    <a:pt x="7" y="13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47"/>
                          <wps:cNvSpPr>
                            <a:spLocks/>
                          </wps:cNvSpPr>
                          <wps:spPr bwMode="auto">
                            <a:xfrm>
                              <a:off x="5611" y="833"/>
                              <a:ext cx="12" cy="30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5"/>
                                <a:gd name="T2" fmla="*/ 1 w 2"/>
                                <a:gd name="T3" fmla="*/ 1 h 5"/>
                                <a:gd name="T4" fmla="*/ 0 w 2"/>
                                <a:gd name="T5" fmla="*/ 4 h 5"/>
                                <a:gd name="T6" fmla="*/ 2 w 2"/>
                                <a:gd name="T7" fmla="*/ 5 h 5"/>
                                <a:gd name="T8" fmla="*/ 2 w 2"/>
                                <a:gd name="T9" fmla="*/ 4 h 5"/>
                                <a:gd name="T10" fmla="*/ 2 w 2"/>
                                <a:gd name="T11" fmla="*/ 1 h 5"/>
                                <a:gd name="T12" fmla="*/ 1 w 2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1" y="1"/>
                                    <a:pt x="0" y="3"/>
                                    <a:pt x="0" y="4"/>
                                  </a:cubicBezTo>
                                  <a:cubicBezTo>
                                    <a:pt x="0" y="4"/>
                                    <a:pt x="1" y="5"/>
                                    <a:pt x="2" y="5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2" y="3"/>
                                    <a:pt x="2" y="2"/>
                                    <a:pt x="2" y="1"/>
                                  </a:cubicBezTo>
                                  <a:cubicBezTo>
                                    <a:pt x="2" y="1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48"/>
                          <wps:cNvSpPr>
                            <a:spLocks/>
                          </wps:cNvSpPr>
                          <wps:spPr bwMode="auto">
                            <a:xfrm>
                              <a:off x="5724" y="857"/>
                              <a:ext cx="12" cy="77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3"/>
                                <a:gd name="T2" fmla="*/ 0 w 2"/>
                                <a:gd name="T3" fmla="*/ 2 h 13"/>
                                <a:gd name="T4" fmla="*/ 0 w 2"/>
                                <a:gd name="T5" fmla="*/ 10 h 13"/>
                                <a:gd name="T6" fmla="*/ 1 w 2"/>
                                <a:gd name="T7" fmla="*/ 13 h 13"/>
                                <a:gd name="T8" fmla="*/ 2 w 2"/>
                                <a:gd name="T9" fmla="*/ 4 h 13"/>
                                <a:gd name="T10" fmla="*/ 0 w 2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13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1"/>
                                    <a:pt x="0" y="2"/>
                                  </a:cubicBezTo>
                                  <a:cubicBezTo>
                                    <a:pt x="0" y="5"/>
                                    <a:pt x="0" y="7"/>
                                    <a:pt x="0" y="10"/>
                                  </a:cubicBezTo>
                                  <a:cubicBezTo>
                                    <a:pt x="0" y="11"/>
                                    <a:pt x="0" y="12"/>
                                    <a:pt x="1" y="13"/>
                                  </a:cubicBezTo>
                                  <a:cubicBezTo>
                                    <a:pt x="1" y="11"/>
                                    <a:pt x="2" y="7"/>
                                    <a:pt x="2" y="4"/>
                                  </a:cubicBezTo>
                                  <a:cubicBezTo>
                                    <a:pt x="2" y="2"/>
                                    <a:pt x="1" y="1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49"/>
                          <wps:cNvSpPr>
                            <a:spLocks/>
                          </wps:cNvSpPr>
                          <wps:spPr bwMode="auto">
                            <a:xfrm>
                              <a:off x="5676" y="892"/>
                              <a:ext cx="6" cy="2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0 w 1"/>
                                <a:gd name="T3" fmla="*/ 4 h 4"/>
                                <a:gd name="T4" fmla="*/ 1 w 1"/>
                                <a:gd name="T5" fmla="*/ 4 h 4"/>
                                <a:gd name="T6" fmla="*/ 1 w 1"/>
                                <a:gd name="T7" fmla="*/ 0 h 4"/>
                                <a:gd name="T8" fmla="*/ 0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cubicBezTo>
                                    <a:pt x="0" y="2"/>
                                    <a:pt x="0" y="3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1" y="4"/>
                                  </a:cubicBezTo>
                                  <a:cubicBezTo>
                                    <a:pt x="1" y="3"/>
                                    <a:pt x="1" y="2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50"/>
                          <wps:cNvSpPr>
                            <a:spLocks/>
                          </wps:cNvSpPr>
                          <wps:spPr bwMode="auto">
                            <a:xfrm>
                              <a:off x="5665" y="940"/>
                              <a:ext cx="23" cy="177"/>
                            </a:xfrm>
                            <a:custGeom>
                              <a:avLst/>
                              <a:gdLst>
                                <a:gd name="T0" fmla="*/ 2 w 4"/>
                                <a:gd name="T1" fmla="*/ 0 h 30"/>
                                <a:gd name="T2" fmla="*/ 0 w 4"/>
                                <a:gd name="T3" fmla="*/ 30 h 30"/>
                                <a:gd name="T4" fmla="*/ 3 w 4"/>
                                <a:gd name="T5" fmla="*/ 14 h 30"/>
                                <a:gd name="T6" fmla="*/ 3 w 4"/>
                                <a:gd name="T7" fmla="*/ 9 h 30"/>
                                <a:gd name="T8" fmla="*/ 3 w 4"/>
                                <a:gd name="T9" fmla="*/ 9 h 30"/>
                                <a:gd name="T10" fmla="*/ 3 w 4"/>
                                <a:gd name="T11" fmla="*/ 9 h 30"/>
                                <a:gd name="T12" fmla="*/ 3 w 4"/>
                                <a:gd name="T13" fmla="*/ 4 h 30"/>
                                <a:gd name="T14" fmla="*/ 2 w 4"/>
                                <a:gd name="T15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" h="30">
                                  <a:moveTo>
                                    <a:pt x="2" y="0"/>
                                  </a:moveTo>
                                  <a:cubicBezTo>
                                    <a:pt x="1" y="10"/>
                                    <a:pt x="2" y="19"/>
                                    <a:pt x="0" y="30"/>
                                  </a:cubicBezTo>
                                  <a:cubicBezTo>
                                    <a:pt x="2" y="27"/>
                                    <a:pt x="3" y="20"/>
                                    <a:pt x="3" y="14"/>
                                  </a:cubicBezTo>
                                  <a:cubicBezTo>
                                    <a:pt x="3" y="12"/>
                                    <a:pt x="3" y="10"/>
                                    <a:pt x="3" y="9"/>
                                  </a:cubicBezTo>
                                  <a:cubicBezTo>
                                    <a:pt x="3" y="9"/>
                                    <a:pt x="3" y="9"/>
                                    <a:pt x="3" y="9"/>
                                  </a:cubicBezTo>
                                  <a:cubicBezTo>
                                    <a:pt x="3" y="9"/>
                                    <a:pt x="3" y="9"/>
                                    <a:pt x="3" y="9"/>
                                  </a:cubicBezTo>
                                  <a:cubicBezTo>
                                    <a:pt x="3" y="8"/>
                                    <a:pt x="4" y="6"/>
                                    <a:pt x="3" y="4"/>
                                  </a:cubicBezTo>
                                  <a:cubicBezTo>
                                    <a:pt x="3" y="3"/>
                                    <a:pt x="3" y="1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51"/>
                          <wps:cNvSpPr>
                            <a:spLocks/>
                          </wps:cNvSpPr>
                          <wps:spPr bwMode="auto">
                            <a:xfrm>
                              <a:off x="5718" y="945"/>
                              <a:ext cx="12" cy="10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8"/>
                                <a:gd name="T2" fmla="*/ 1 w 2"/>
                                <a:gd name="T3" fmla="*/ 1 h 18"/>
                                <a:gd name="T4" fmla="*/ 0 w 2"/>
                                <a:gd name="T5" fmla="*/ 14 h 18"/>
                                <a:gd name="T6" fmla="*/ 1 w 2"/>
                                <a:gd name="T7" fmla="*/ 18 h 18"/>
                                <a:gd name="T8" fmla="*/ 1 w 2"/>
                                <a:gd name="T9" fmla="*/ 17 h 18"/>
                                <a:gd name="T10" fmla="*/ 2 w 2"/>
                                <a:gd name="T11" fmla="*/ 4 h 18"/>
                                <a:gd name="T12" fmla="*/ 1 w 2"/>
                                <a:gd name="T13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18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5"/>
                                    <a:pt x="0" y="10"/>
                                    <a:pt x="0" y="14"/>
                                  </a:cubicBezTo>
                                  <a:cubicBezTo>
                                    <a:pt x="0" y="15"/>
                                    <a:pt x="0" y="17"/>
                                    <a:pt x="1" y="18"/>
                                  </a:cubicBezTo>
                                  <a:cubicBezTo>
                                    <a:pt x="1" y="17"/>
                                    <a:pt x="1" y="17"/>
                                    <a:pt x="1" y="17"/>
                                  </a:cubicBezTo>
                                  <a:cubicBezTo>
                                    <a:pt x="1" y="13"/>
                                    <a:pt x="2" y="8"/>
                                    <a:pt x="2" y="4"/>
                                  </a:cubicBezTo>
                                  <a:cubicBezTo>
                                    <a:pt x="2" y="3"/>
                                    <a:pt x="2" y="1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52"/>
                          <wps:cNvSpPr>
                            <a:spLocks/>
                          </wps:cNvSpPr>
                          <wps:spPr bwMode="auto">
                            <a:xfrm>
                              <a:off x="5736" y="1010"/>
                              <a:ext cx="11" cy="2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4"/>
                                <a:gd name="T2" fmla="*/ 0 w 2"/>
                                <a:gd name="T3" fmla="*/ 4 h 4"/>
                                <a:gd name="T4" fmla="*/ 2 w 2"/>
                                <a:gd name="T5" fmla="*/ 4 h 4"/>
                                <a:gd name="T6" fmla="*/ 2 w 2"/>
                                <a:gd name="T7" fmla="*/ 0 h 4"/>
                                <a:gd name="T8" fmla="*/ 1 w 2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1" y="3"/>
                                    <a:pt x="0" y="4"/>
                                  </a:cubicBezTo>
                                  <a:cubicBezTo>
                                    <a:pt x="1" y="4"/>
                                    <a:pt x="1" y="4"/>
                                    <a:pt x="2" y="4"/>
                                  </a:cubicBezTo>
                                  <a:cubicBezTo>
                                    <a:pt x="2" y="3"/>
                                    <a:pt x="2" y="1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53"/>
                          <wps:cNvSpPr>
                            <a:spLocks/>
                          </wps:cNvSpPr>
                          <wps:spPr bwMode="auto">
                            <a:xfrm>
                              <a:off x="5741" y="1046"/>
                              <a:ext cx="12" cy="2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5"/>
                                <a:gd name="T2" fmla="*/ 0 w 2"/>
                                <a:gd name="T3" fmla="*/ 0 h 5"/>
                                <a:gd name="T4" fmla="*/ 0 w 2"/>
                                <a:gd name="T5" fmla="*/ 4 h 5"/>
                                <a:gd name="T6" fmla="*/ 1 w 2"/>
                                <a:gd name="T7" fmla="*/ 5 h 5"/>
                                <a:gd name="T8" fmla="*/ 1 w 2"/>
                                <a:gd name="T9" fmla="*/ 4 h 5"/>
                                <a:gd name="T10" fmla="*/ 2 w 2"/>
                                <a:gd name="T11" fmla="*/ 1 h 5"/>
                                <a:gd name="T12" fmla="*/ 0 w 2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3"/>
                                    <a:pt x="0" y="4"/>
                                  </a:cubicBezTo>
                                  <a:cubicBezTo>
                                    <a:pt x="0" y="4"/>
                                    <a:pt x="0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4"/>
                                  </a:cubicBezTo>
                                  <a:cubicBezTo>
                                    <a:pt x="1" y="4"/>
                                    <a:pt x="2" y="2"/>
                                    <a:pt x="2" y="1"/>
                                  </a:cubicBezTo>
                                  <a:cubicBezTo>
                                    <a:pt x="2" y="1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54"/>
                          <wps:cNvSpPr>
                            <a:spLocks/>
                          </wps:cNvSpPr>
                          <wps:spPr bwMode="auto">
                            <a:xfrm>
                              <a:off x="5700" y="1058"/>
                              <a:ext cx="12" cy="35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6"/>
                                <a:gd name="T2" fmla="*/ 1 w 2"/>
                                <a:gd name="T3" fmla="*/ 1 h 6"/>
                                <a:gd name="T4" fmla="*/ 0 w 2"/>
                                <a:gd name="T5" fmla="*/ 5 h 6"/>
                                <a:gd name="T6" fmla="*/ 1 w 2"/>
                                <a:gd name="T7" fmla="*/ 6 h 6"/>
                                <a:gd name="T8" fmla="*/ 1 w 2"/>
                                <a:gd name="T9" fmla="*/ 5 h 6"/>
                                <a:gd name="T10" fmla="*/ 2 w 2"/>
                                <a:gd name="T11" fmla="*/ 2 h 6"/>
                                <a:gd name="T12" fmla="*/ 1 w 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2"/>
                                    <a:pt x="0" y="4"/>
                                    <a:pt x="0" y="5"/>
                                  </a:cubicBezTo>
                                  <a:cubicBezTo>
                                    <a:pt x="0" y="5"/>
                                    <a:pt x="1" y="6"/>
                                    <a:pt x="1" y="6"/>
                                  </a:cubicBezTo>
                                  <a:cubicBezTo>
                                    <a:pt x="1" y="6"/>
                                    <a:pt x="1" y="5"/>
                                    <a:pt x="1" y="5"/>
                                  </a:cubicBezTo>
                                  <a:cubicBezTo>
                                    <a:pt x="1" y="4"/>
                                    <a:pt x="2" y="3"/>
                                    <a:pt x="2" y="2"/>
                                  </a:cubicBezTo>
                                  <a:cubicBezTo>
                                    <a:pt x="2" y="1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55"/>
                          <wps:cNvSpPr>
                            <a:spLocks/>
                          </wps:cNvSpPr>
                          <wps:spPr bwMode="auto">
                            <a:xfrm>
                              <a:off x="5724" y="1170"/>
                              <a:ext cx="12" cy="30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5"/>
                                <a:gd name="T2" fmla="*/ 1 w 2"/>
                                <a:gd name="T3" fmla="*/ 1 h 5"/>
                                <a:gd name="T4" fmla="*/ 0 w 2"/>
                                <a:gd name="T5" fmla="*/ 4 h 5"/>
                                <a:gd name="T6" fmla="*/ 1 w 2"/>
                                <a:gd name="T7" fmla="*/ 5 h 5"/>
                                <a:gd name="T8" fmla="*/ 1 w 2"/>
                                <a:gd name="T9" fmla="*/ 5 h 5"/>
                                <a:gd name="T10" fmla="*/ 2 w 2"/>
                                <a:gd name="T11" fmla="*/ 2 h 5"/>
                                <a:gd name="T12" fmla="*/ 1 w 2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2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1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4"/>
                                    <a:pt x="2" y="3"/>
                                    <a:pt x="2" y="2"/>
                                  </a:cubicBezTo>
                                  <a:cubicBezTo>
                                    <a:pt x="2" y="1"/>
                                    <a:pt x="2" y="1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56"/>
                          <wps:cNvSpPr>
                            <a:spLocks/>
                          </wps:cNvSpPr>
                          <wps:spPr bwMode="auto">
                            <a:xfrm>
                              <a:off x="5623" y="1182"/>
                              <a:ext cx="12" cy="35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6"/>
                                <a:gd name="T2" fmla="*/ 1 w 2"/>
                                <a:gd name="T3" fmla="*/ 0 h 6"/>
                                <a:gd name="T4" fmla="*/ 0 w 2"/>
                                <a:gd name="T5" fmla="*/ 4 h 6"/>
                                <a:gd name="T6" fmla="*/ 1 w 2"/>
                                <a:gd name="T7" fmla="*/ 6 h 6"/>
                                <a:gd name="T8" fmla="*/ 1 w 2"/>
                                <a:gd name="T9" fmla="*/ 5 h 6"/>
                                <a:gd name="T10" fmla="*/ 2 w 2"/>
                                <a:gd name="T11" fmla="*/ 1 h 6"/>
                                <a:gd name="T12" fmla="*/ 1 w 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2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0" y="6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5"/>
                                  </a:cubicBezTo>
                                  <a:cubicBezTo>
                                    <a:pt x="1" y="4"/>
                                    <a:pt x="2" y="2"/>
                                    <a:pt x="2" y="1"/>
                                  </a:cubicBezTo>
                                  <a:cubicBezTo>
                                    <a:pt x="2" y="1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57"/>
                          <wps:cNvSpPr>
                            <a:spLocks/>
                          </wps:cNvSpPr>
                          <wps:spPr bwMode="auto">
                            <a:xfrm>
                              <a:off x="5676" y="1223"/>
                              <a:ext cx="18" cy="89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5"/>
                                <a:gd name="T2" fmla="*/ 0 w 3"/>
                                <a:gd name="T3" fmla="*/ 15 h 15"/>
                                <a:gd name="T4" fmla="*/ 0 w 3"/>
                                <a:gd name="T5" fmla="*/ 15 h 15"/>
                                <a:gd name="T6" fmla="*/ 0 w 3"/>
                                <a:gd name="T7" fmla="*/ 15 h 15"/>
                                <a:gd name="T8" fmla="*/ 1 w 3"/>
                                <a:gd name="T9" fmla="*/ 15 h 15"/>
                                <a:gd name="T10" fmla="*/ 1 w 3"/>
                                <a:gd name="T11" fmla="*/ 15 h 15"/>
                                <a:gd name="T12" fmla="*/ 1 w 3"/>
                                <a:gd name="T13" fmla="*/ 14 h 15"/>
                                <a:gd name="T14" fmla="*/ 1 w 3"/>
                                <a:gd name="T15" fmla="*/ 14 h 15"/>
                                <a:gd name="T16" fmla="*/ 2 w 3"/>
                                <a:gd name="T17" fmla="*/ 14 h 15"/>
                                <a:gd name="T18" fmla="*/ 2 w 3"/>
                                <a:gd name="T19" fmla="*/ 14 h 15"/>
                                <a:gd name="T20" fmla="*/ 2 w 3"/>
                                <a:gd name="T21" fmla="*/ 12 h 15"/>
                                <a:gd name="T22" fmla="*/ 3 w 3"/>
                                <a:gd name="T23" fmla="*/ 5 h 15"/>
                                <a:gd name="T24" fmla="*/ 2 w 3"/>
                                <a:gd name="T25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" h="15">
                                  <a:moveTo>
                                    <a:pt x="2" y="0"/>
                                  </a:moveTo>
                                  <a:cubicBezTo>
                                    <a:pt x="1" y="5"/>
                                    <a:pt x="0" y="10"/>
                                    <a:pt x="0" y="15"/>
                                  </a:cubicBezTo>
                                  <a:cubicBezTo>
                                    <a:pt x="0" y="15"/>
                                    <a:pt x="0" y="15"/>
                                    <a:pt x="0" y="15"/>
                                  </a:cubicBezTo>
                                  <a:cubicBezTo>
                                    <a:pt x="0" y="15"/>
                                    <a:pt x="0" y="15"/>
                                    <a:pt x="0" y="15"/>
                                  </a:cubicBezTo>
                                  <a:cubicBezTo>
                                    <a:pt x="0" y="15"/>
                                    <a:pt x="1" y="15"/>
                                    <a:pt x="1" y="15"/>
                                  </a:cubicBezTo>
                                  <a:cubicBezTo>
                                    <a:pt x="1" y="15"/>
                                    <a:pt x="1" y="15"/>
                                    <a:pt x="1" y="15"/>
                                  </a:cubicBezTo>
                                  <a:cubicBezTo>
                                    <a:pt x="1" y="15"/>
                                    <a:pt x="1" y="14"/>
                                    <a:pt x="1" y="14"/>
                                  </a:cubicBezTo>
                                  <a:cubicBezTo>
                                    <a:pt x="1" y="14"/>
                                    <a:pt x="1" y="14"/>
                                    <a:pt x="1" y="14"/>
                                  </a:cubicBezTo>
                                  <a:cubicBezTo>
                                    <a:pt x="1" y="14"/>
                                    <a:pt x="1" y="14"/>
                                    <a:pt x="2" y="14"/>
                                  </a:cubicBezTo>
                                  <a:cubicBezTo>
                                    <a:pt x="2" y="14"/>
                                    <a:pt x="2" y="14"/>
                                    <a:pt x="2" y="14"/>
                                  </a:cubicBezTo>
                                  <a:cubicBezTo>
                                    <a:pt x="2" y="13"/>
                                    <a:pt x="2" y="13"/>
                                    <a:pt x="2" y="12"/>
                                  </a:cubicBezTo>
                                  <a:cubicBezTo>
                                    <a:pt x="2" y="10"/>
                                    <a:pt x="3" y="7"/>
                                    <a:pt x="3" y="5"/>
                                  </a:cubicBezTo>
                                  <a:cubicBezTo>
                                    <a:pt x="3" y="3"/>
                                    <a:pt x="2" y="1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58"/>
                          <wps:cNvSpPr>
                            <a:spLocks/>
                          </wps:cNvSpPr>
                          <wps:spPr bwMode="auto">
                            <a:xfrm>
                              <a:off x="5736" y="1241"/>
                              <a:ext cx="11" cy="65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1"/>
                                <a:gd name="T2" fmla="*/ 0 w 2"/>
                                <a:gd name="T3" fmla="*/ 11 h 11"/>
                                <a:gd name="T4" fmla="*/ 2 w 2"/>
                                <a:gd name="T5" fmla="*/ 4 h 11"/>
                                <a:gd name="T6" fmla="*/ 1 w 2"/>
                                <a:gd name="T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1">
                                  <a:moveTo>
                                    <a:pt x="1" y="0"/>
                                  </a:moveTo>
                                  <a:cubicBezTo>
                                    <a:pt x="1" y="4"/>
                                    <a:pt x="0" y="7"/>
                                    <a:pt x="0" y="11"/>
                                  </a:cubicBezTo>
                                  <a:cubicBezTo>
                                    <a:pt x="1" y="10"/>
                                    <a:pt x="2" y="7"/>
                                    <a:pt x="2" y="4"/>
                                  </a:cubicBezTo>
                                  <a:cubicBezTo>
                                    <a:pt x="2" y="2"/>
                                    <a:pt x="2" y="1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59"/>
                          <wps:cNvSpPr>
                            <a:spLocks/>
                          </wps:cNvSpPr>
                          <wps:spPr bwMode="auto">
                            <a:xfrm>
                              <a:off x="5688" y="1312"/>
                              <a:ext cx="24" cy="65"/>
                            </a:xfrm>
                            <a:custGeom>
                              <a:avLst/>
                              <a:gdLst>
                                <a:gd name="T0" fmla="*/ 1 w 4"/>
                                <a:gd name="T1" fmla="*/ 0 h 11"/>
                                <a:gd name="T2" fmla="*/ 1 w 4"/>
                                <a:gd name="T3" fmla="*/ 1 h 11"/>
                                <a:gd name="T4" fmla="*/ 0 w 4"/>
                                <a:gd name="T5" fmla="*/ 7 h 11"/>
                                <a:gd name="T6" fmla="*/ 3 w 4"/>
                                <a:gd name="T7" fmla="*/ 11 h 11"/>
                                <a:gd name="T8" fmla="*/ 4 w 4"/>
                                <a:gd name="T9" fmla="*/ 4 h 11"/>
                                <a:gd name="T10" fmla="*/ 1 w 4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1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1" y="3"/>
                                    <a:pt x="0" y="5"/>
                                    <a:pt x="0" y="7"/>
                                  </a:cubicBezTo>
                                  <a:cubicBezTo>
                                    <a:pt x="0" y="9"/>
                                    <a:pt x="1" y="10"/>
                                    <a:pt x="3" y="11"/>
                                  </a:cubicBezTo>
                                  <a:cubicBezTo>
                                    <a:pt x="3" y="8"/>
                                    <a:pt x="4" y="6"/>
                                    <a:pt x="4" y="4"/>
                                  </a:cubicBezTo>
                                  <a:cubicBezTo>
                                    <a:pt x="4" y="2"/>
                                    <a:pt x="3" y="1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60"/>
                          <wps:cNvSpPr>
                            <a:spLocks/>
                          </wps:cNvSpPr>
                          <wps:spPr bwMode="auto">
                            <a:xfrm>
                              <a:off x="5629" y="1406"/>
                              <a:ext cx="12" cy="5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9"/>
                                <a:gd name="T2" fmla="*/ 1 w 2"/>
                                <a:gd name="T3" fmla="*/ 1 h 9"/>
                                <a:gd name="T4" fmla="*/ 0 w 2"/>
                                <a:gd name="T5" fmla="*/ 7 h 9"/>
                                <a:gd name="T6" fmla="*/ 1 w 2"/>
                                <a:gd name="T7" fmla="*/ 9 h 9"/>
                                <a:gd name="T8" fmla="*/ 1 w 2"/>
                                <a:gd name="T9" fmla="*/ 8 h 9"/>
                                <a:gd name="T10" fmla="*/ 2 w 2"/>
                                <a:gd name="T11" fmla="*/ 2 h 9"/>
                                <a:gd name="T12" fmla="*/ 1 w 2"/>
                                <a:gd name="T13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1" y="2"/>
                                    <a:pt x="0" y="5"/>
                                    <a:pt x="0" y="7"/>
                                  </a:cubicBezTo>
                                  <a:cubicBezTo>
                                    <a:pt x="0" y="8"/>
                                    <a:pt x="1" y="9"/>
                                    <a:pt x="1" y="9"/>
                                  </a:cubicBezTo>
                                  <a:cubicBezTo>
                                    <a:pt x="1" y="9"/>
                                    <a:pt x="1" y="9"/>
                                    <a:pt x="1" y="8"/>
                                  </a:cubicBezTo>
                                  <a:cubicBezTo>
                                    <a:pt x="1" y="7"/>
                                    <a:pt x="2" y="4"/>
                                    <a:pt x="2" y="2"/>
                                  </a:cubicBezTo>
                                  <a:cubicBezTo>
                                    <a:pt x="2" y="1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61"/>
                          <wps:cNvSpPr>
                            <a:spLocks/>
                          </wps:cNvSpPr>
                          <wps:spPr bwMode="auto">
                            <a:xfrm>
                              <a:off x="5623" y="1495"/>
                              <a:ext cx="12" cy="3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6"/>
                                <a:gd name="T2" fmla="*/ 1 w 2"/>
                                <a:gd name="T3" fmla="*/ 1 h 6"/>
                                <a:gd name="T4" fmla="*/ 0 w 2"/>
                                <a:gd name="T5" fmla="*/ 5 h 6"/>
                                <a:gd name="T6" fmla="*/ 1 w 2"/>
                                <a:gd name="T7" fmla="*/ 6 h 6"/>
                                <a:gd name="T8" fmla="*/ 1 w 2"/>
                                <a:gd name="T9" fmla="*/ 6 h 6"/>
                                <a:gd name="T10" fmla="*/ 2 w 2"/>
                                <a:gd name="T11" fmla="*/ 2 h 6"/>
                                <a:gd name="T12" fmla="*/ 0 w 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1" y="1"/>
                                    <a:pt x="1" y="1"/>
                                  </a:cubicBezTo>
                                  <a:cubicBezTo>
                                    <a:pt x="0" y="2"/>
                                    <a:pt x="0" y="4"/>
                                    <a:pt x="0" y="5"/>
                                  </a:cubicBezTo>
                                  <a:cubicBezTo>
                                    <a:pt x="0" y="5"/>
                                    <a:pt x="0" y="6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  <a:cubicBezTo>
                                    <a:pt x="1" y="4"/>
                                    <a:pt x="2" y="3"/>
                                    <a:pt x="2" y="2"/>
                                  </a:cubicBezTo>
                                  <a:cubicBezTo>
                                    <a:pt x="2" y="1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62"/>
                          <wps:cNvSpPr>
                            <a:spLocks/>
                          </wps:cNvSpPr>
                          <wps:spPr bwMode="auto">
                            <a:xfrm>
                              <a:off x="5730" y="1513"/>
                              <a:ext cx="11" cy="35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6"/>
                                <a:gd name="T2" fmla="*/ 1 w 2"/>
                                <a:gd name="T3" fmla="*/ 0 h 6"/>
                                <a:gd name="T4" fmla="*/ 0 w 2"/>
                                <a:gd name="T5" fmla="*/ 4 h 6"/>
                                <a:gd name="T6" fmla="*/ 2 w 2"/>
                                <a:gd name="T7" fmla="*/ 6 h 6"/>
                                <a:gd name="T8" fmla="*/ 2 w 2"/>
                                <a:gd name="T9" fmla="*/ 5 h 6"/>
                                <a:gd name="T10" fmla="*/ 2 w 2"/>
                                <a:gd name="T11" fmla="*/ 1 h 6"/>
                                <a:gd name="T12" fmla="*/ 1 w 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2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1" y="6"/>
                                    <a:pt x="2" y="6"/>
                                  </a:cubicBezTo>
                                  <a:cubicBezTo>
                                    <a:pt x="2" y="6"/>
                                    <a:pt x="2" y="5"/>
                                    <a:pt x="2" y="5"/>
                                  </a:cubicBezTo>
                                  <a:cubicBezTo>
                                    <a:pt x="2" y="4"/>
                                    <a:pt x="2" y="2"/>
                                    <a:pt x="2" y="1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63"/>
                          <wps:cNvSpPr>
                            <a:spLocks/>
                          </wps:cNvSpPr>
                          <wps:spPr bwMode="auto">
                            <a:xfrm>
                              <a:off x="5730" y="1578"/>
                              <a:ext cx="11" cy="35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6"/>
                                <a:gd name="T2" fmla="*/ 1 w 2"/>
                                <a:gd name="T3" fmla="*/ 1 h 6"/>
                                <a:gd name="T4" fmla="*/ 0 w 2"/>
                                <a:gd name="T5" fmla="*/ 5 h 6"/>
                                <a:gd name="T6" fmla="*/ 1 w 2"/>
                                <a:gd name="T7" fmla="*/ 6 h 6"/>
                                <a:gd name="T8" fmla="*/ 1 w 2"/>
                                <a:gd name="T9" fmla="*/ 5 h 6"/>
                                <a:gd name="T10" fmla="*/ 2 w 2"/>
                                <a:gd name="T11" fmla="*/ 1 h 6"/>
                                <a:gd name="T12" fmla="*/ 1 w 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1" y="2"/>
                                    <a:pt x="0" y="4"/>
                                    <a:pt x="0" y="5"/>
                                  </a:cubicBezTo>
                                  <a:cubicBezTo>
                                    <a:pt x="0" y="5"/>
                                    <a:pt x="1" y="6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5"/>
                                  </a:cubicBezTo>
                                  <a:cubicBezTo>
                                    <a:pt x="1" y="4"/>
                                    <a:pt x="2" y="3"/>
                                    <a:pt x="2" y="1"/>
                                  </a:cubicBezTo>
                                  <a:cubicBezTo>
                                    <a:pt x="2" y="1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64"/>
                          <wps:cNvSpPr>
                            <a:spLocks/>
                          </wps:cNvSpPr>
                          <wps:spPr bwMode="auto">
                            <a:xfrm>
                              <a:off x="5736" y="1625"/>
                              <a:ext cx="11" cy="18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3"/>
                                <a:gd name="T2" fmla="*/ 0 w 2"/>
                                <a:gd name="T3" fmla="*/ 0 h 3"/>
                                <a:gd name="T4" fmla="*/ 0 w 2"/>
                                <a:gd name="T5" fmla="*/ 0 h 3"/>
                                <a:gd name="T6" fmla="*/ 0 w 2"/>
                                <a:gd name="T7" fmla="*/ 2 h 3"/>
                                <a:gd name="T8" fmla="*/ 0 w 2"/>
                                <a:gd name="T9" fmla="*/ 3 h 3"/>
                                <a:gd name="T10" fmla="*/ 0 w 2"/>
                                <a:gd name="T11" fmla="*/ 3 h 3"/>
                                <a:gd name="T12" fmla="*/ 2 w 2"/>
                                <a:gd name="T13" fmla="*/ 1 h 3"/>
                                <a:gd name="T14" fmla="*/ 2 w 2"/>
                                <a:gd name="T15" fmla="*/ 1 h 3"/>
                                <a:gd name="T16" fmla="*/ 1 w 2"/>
                                <a:gd name="T17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1" y="3"/>
                                    <a:pt x="1" y="2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65"/>
                          <wps:cNvSpPr>
                            <a:spLocks/>
                          </wps:cNvSpPr>
                          <wps:spPr bwMode="auto">
                            <a:xfrm>
                              <a:off x="5576" y="1702"/>
                              <a:ext cx="18" cy="154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26"/>
                                <a:gd name="T2" fmla="*/ 0 w 3"/>
                                <a:gd name="T3" fmla="*/ 26 h 26"/>
                                <a:gd name="T4" fmla="*/ 3 w 3"/>
                                <a:gd name="T5" fmla="*/ 5 h 26"/>
                                <a:gd name="T6" fmla="*/ 3 w 3"/>
                                <a:gd name="T7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26">
                                  <a:moveTo>
                                    <a:pt x="3" y="0"/>
                                  </a:moveTo>
                                  <a:cubicBezTo>
                                    <a:pt x="2" y="9"/>
                                    <a:pt x="1" y="17"/>
                                    <a:pt x="0" y="26"/>
                                  </a:cubicBezTo>
                                  <a:cubicBezTo>
                                    <a:pt x="2" y="21"/>
                                    <a:pt x="3" y="12"/>
                                    <a:pt x="3" y="5"/>
                                  </a:cubicBezTo>
                                  <a:cubicBezTo>
                                    <a:pt x="3" y="3"/>
                                    <a:pt x="3" y="1"/>
                                    <a:pt x="3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66"/>
                          <wps:cNvSpPr>
                            <a:spLocks/>
                          </wps:cNvSpPr>
                          <wps:spPr bwMode="auto">
                            <a:xfrm>
                              <a:off x="5606" y="1720"/>
                              <a:ext cx="11" cy="59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0"/>
                                <a:gd name="T2" fmla="*/ 0 w 2"/>
                                <a:gd name="T3" fmla="*/ 10 h 10"/>
                                <a:gd name="T4" fmla="*/ 2 w 2"/>
                                <a:gd name="T5" fmla="*/ 3 h 10"/>
                                <a:gd name="T6" fmla="*/ 1 w 2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1" y="0"/>
                                  </a:moveTo>
                                  <a:cubicBezTo>
                                    <a:pt x="0" y="3"/>
                                    <a:pt x="0" y="7"/>
                                    <a:pt x="0" y="10"/>
                                  </a:cubicBezTo>
                                  <a:cubicBezTo>
                                    <a:pt x="1" y="9"/>
                                    <a:pt x="2" y="6"/>
                                    <a:pt x="2" y="3"/>
                                  </a:cubicBezTo>
                                  <a:cubicBezTo>
                                    <a:pt x="2" y="2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67"/>
                          <wps:cNvSpPr>
                            <a:spLocks/>
                          </wps:cNvSpPr>
                          <wps:spPr bwMode="auto">
                            <a:xfrm>
                              <a:off x="5535" y="1720"/>
                              <a:ext cx="17" cy="76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3"/>
                                <a:gd name="T2" fmla="*/ 0 w 3"/>
                                <a:gd name="T3" fmla="*/ 13 h 13"/>
                                <a:gd name="T4" fmla="*/ 3 w 3"/>
                                <a:gd name="T5" fmla="*/ 4 h 13"/>
                                <a:gd name="T6" fmla="*/ 2 w 3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13">
                                  <a:moveTo>
                                    <a:pt x="2" y="0"/>
                                  </a:moveTo>
                                  <a:cubicBezTo>
                                    <a:pt x="2" y="4"/>
                                    <a:pt x="1" y="9"/>
                                    <a:pt x="0" y="13"/>
                                  </a:cubicBezTo>
                                  <a:cubicBezTo>
                                    <a:pt x="2" y="12"/>
                                    <a:pt x="3" y="8"/>
                                    <a:pt x="3" y="4"/>
                                  </a:cubicBezTo>
                                  <a:cubicBezTo>
                                    <a:pt x="3" y="2"/>
                                    <a:pt x="3" y="1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68"/>
                          <wps:cNvSpPr>
                            <a:spLocks/>
                          </wps:cNvSpPr>
                          <wps:spPr bwMode="auto">
                            <a:xfrm>
                              <a:off x="5706" y="1755"/>
                              <a:ext cx="18" cy="18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3"/>
                                <a:gd name="T2" fmla="*/ 1 w 3"/>
                                <a:gd name="T3" fmla="*/ 0 h 3"/>
                                <a:gd name="T4" fmla="*/ 1 w 3"/>
                                <a:gd name="T5" fmla="*/ 0 h 3"/>
                                <a:gd name="T6" fmla="*/ 1 w 3"/>
                                <a:gd name="T7" fmla="*/ 1 h 3"/>
                                <a:gd name="T8" fmla="*/ 1 w 3"/>
                                <a:gd name="T9" fmla="*/ 1 h 3"/>
                                <a:gd name="T10" fmla="*/ 1 w 3"/>
                                <a:gd name="T11" fmla="*/ 3 h 3"/>
                                <a:gd name="T12" fmla="*/ 2 w 3"/>
                                <a:gd name="T13" fmla="*/ 3 h 3"/>
                                <a:gd name="T14" fmla="*/ 2 w 3"/>
                                <a:gd name="T15" fmla="*/ 3 h 3"/>
                                <a:gd name="T16" fmla="*/ 2 w 3"/>
                                <a:gd name="T17" fmla="*/ 3 h 3"/>
                                <a:gd name="T18" fmla="*/ 2 w 3"/>
                                <a:gd name="T19" fmla="*/ 0 h 3"/>
                                <a:gd name="T20" fmla="*/ 2 w 3"/>
                                <a:gd name="T2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2" y="0"/>
                                  </a:move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2"/>
                                    <a:pt x="0" y="3"/>
                                    <a:pt x="1" y="3"/>
                                  </a:cubicBezTo>
                                  <a:cubicBezTo>
                                    <a:pt x="1" y="3"/>
                                    <a:pt x="2" y="3"/>
                                    <a:pt x="2" y="3"/>
                                  </a:cubicBez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cubicBezTo>
                                    <a:pt x="2" y="2"/>
                                    <a:pt x="3" y="1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69"/>
                          <wps:cNvSpPr>
                            <a:spLocks/>
                          </wps:cNvSpPr>
                          <wps:spPr bwMode="auto">
                            <a:xfrm>
                              <a:off x="5600" y="1796"/>
                              <a:ext cx="6" cy="2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0 w 1"/>
                                <a:gd name="T3" fmla="*/ 4 h 4"/>
                                <a:gd name="T4" fmla="*/ 1 w 1"/>
                                <a:gd name="T5" fmla="*/ 4 h 4"/>
                                <a:gd name="T6" fmla="*/ 1 w 1"/>
                                <a:gd name="T7" fmla="*/ 0 h 4"/>
                                <a:gd name="T8" fmla="*/ 0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3"/>
                                    <a:pt x="0" y="4"/>
                                  </a:cubicBezTo>
                                  <a:cubicBezTo>
                                    <a:pt x="0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1" y="2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70"/>
                          <wps:cNvSpPr>
                            <a:spLocks/>
                          </wps:cNvSpPr>
                          <wps:spPr bwMode="auto">
                            <a:xfrm>
                              <a:off x="5529" y="1814"/>
                              <a:ext cx="23" cy="53"/>
                            </a:xfrm>
                            <a:custGeom>
                              <a:avLst/>
                              <a:gdLst>
                                <a:gd name="T0" fmla="*/ 2 w 4"/>
                                <a:gd name="T1" fmla="*/ 0 h 9"/>
                                <a:gd name="T2" fmla="*/ 2 w 4"/>
                                <a:gd name="T3" fmla="*/ 1 h 9"/>
                                <a:gd name="T4" fmla="*/ 1 w 4"/>
                                <a:gd name="T5" fmla="*/ 1 h 9"/>
                                <a:gd name="T6" fmla="*/ 1 w 4"/>
                                <a:gd name="T7" fmla="*/ 1 h 9"/>
                                <a:gd name="T8" fmla="*/ 1 w 4"/>
                                <a:gd name="T9" fmla="*/ 1 h 9"/>
                                <a:gd name="T10" fmla="*/ 1 w 4"/>
                                <a:gd name="T11" fmla="*/ 1 h 9"/>
                                <a:gd name="T12" fmla="*/ 1 w 4"/>
                                <a:gd name="T13" fmla="*/ 2 h 9"/>
                                <a:gd name="T14" fmla="*/ 1 w 4"/>
                                <a:gd name="T15" fmla="*/ 4 h 9"/>
                                <a:gd name="T16" fmla="*/ 1 w 4"/>
                                <a:gd name="T17" fmla="*/ 4 h 9"/>
                                <a:gd name="T18" fmla="*/ 1 w 4"/>
                                <a:gd name="T19" fmla="*/ 4 h 9"/>
                                <a:gd name="T20" fmla="*/ 1 w 4"/>
                                <a:gd name="T21" fmla="*/ 4 h 9"/>
                                <a:gd name="T22" fmla="*/ 1 w 4"/>
                                <a:gd name="T23" fmla="*/ 4 h 9"/>
                                <a:gd name="T24" fmla="*/ 1 w 4"/>
                                <a:gd name="T25" fmla="*/ 6 h 9"/>
                                <a:gd name="T26" fmla="*/ 0 w 4"/>
                                <a:gd name="T27" fmla="*/ 8 h 9"/>
                                <a:gd name="T28" fmla="*/ 3 w 4"/>
                                <a:gd name="T29" fmla="*/ 9 h 9"/>
                                <a:gd name="T30" fmla="*/ 3 w 4"/>
                                <a:gd name="T31" fmla="*/ 8 h 9"/>
                                <a:gd name="T32" fmla="*/ 3 w 4"/>
                                <a:gd name="T33" fmla="*/ 2 h 9"/>
                                <a:gd name="T34" fmla="*/ 2 w 4"/>
                                <a:gd name="T3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" h="9">
                                  <a:moveTo>
                                    <a:pt x="2" y="0"/>
                                  </a:move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2"/>
                                    <a:pt x="1" y="2"/>
                                  </a:cubicBezTo>
                                  <a:cubicBezTo>
                                    <a:pt x="2" y="3"/>
                                    <a:pt x="3" y="4"/>
                                    <a:pt x="1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5"/>
                                    <a:pt x="1" y="6"/>
                                    <a:pt x="1" y="6"/>
                                  </a:cubicBezTo>
                                  <a:cubicBezTo>
                                    <a:pt x="1" y="7"/>
                                    <a:pt x="1" y="8"/>
                                    <a:pt x="0" y="8"/>
                                  </a:cubicBezTo>
                                  <a:cubicBezTo>
                                    <a:pt x="1" y="8"/>
                                    <a:pt x="2" y="9"/>
                                    <a:pt x="3" y="9"/>
                                  </a:cubicBezTo>
                                  <a:cubicBezTo>
                                    <a:pt x="3" y="8"/>
                                    <a:pt x="3" y="8"/>
                                    <a:pt x="3" y="8"/>
                                  </a:cubicBezTo>
                                  <a:cubicBezTo>
                                    <a:pt x="2" y="6"/>
                                    <a:pt x="4" y="4"/>
                                    <a:pt x="3" y="2"/>
                                  </a:cubicBezTo>
                                  <a:cubicBezTo>
                                    <a:pt x="3" y="1"/>
                                    <a:pt x="3" y="1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71"/>
                          <wps:cNvSpPr>
                            <a:spLocks/>
                          </wps:cNvSpPr>
                          <wps:spPr bwMode="auto">
                            <a:xfrm>
                              <a:off x="5606" y="1856"/>
                              <a:ext cx="11" cy="2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4"/>
                                <a:gd name="T2" fmla="*/ 0 w 2"/>
                                <a:gd name="T3" fmla="*/ 4 h 4"/>
                                <a:gd name="T4" fmla="*/ 1 w 2"/>
                                <a:gd name="T5" fmla="*/ 4 h 4"/>
                                <a:gd name="T6" fmla="*/ 2 w 2"/>
                                <a:gd name="T7" fmla="*/ 0 h 4"/>
                                <a:gd name="T8" fmla="*/ 1 w 2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0"/>
                                  </a:moveTo>
                                  <a:cubicBezTo>
                                    <a:pt x="0" y="1"/>
                                    <a:pt x="0" y="2"/>
                                    <a:pt x="0" y="4"/>
                                  </a:cubicBezTo>
                                  <a:cubicBezTo>
                                    <a:pt x="0" y="4"/>
                                    <a:pt x="1" y="4"/>
                                    <a:pt x="1" y="4"/>
                                  </a:cubicBezTo>
                                  <a:cubicBezTo>
                                    <a:pt x="1" y="2"/>
                                    <a:pt x="2" y="1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72"/>
                          <wps:cNvSpPr>
                            <a:spLocks/>
                          </wps:cNvSpPr>
                          <wps:spPr bwMode="auto">
                            <a:xfrm>
                              <a:off x="5588" y="1861"/>
                              <a:ext cx="12" cy="18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3"/>
                                <a:gd name="T2" fmla="*/ 1 w 2"/>
                                <a:gd name="T3" fmla="*/ 0 h 3"/>
                                <a:gd name="T4" fmla="*/ 1 w 2"/>
                                <a:gd name="T5" fmla="*/ 0 h 3"/>
                                <a:gd name="T6" fmla="*/ 1 w 2"/>
                                <a:gd name="T7" fmla="*/ 1 h 3"/>
                                <a:gd name="T8" fmla="*/ 1 w 2"/>
                                <a:gd name="T9" fmla="*/ 1 h 3"/>
                                <a:gd name="T10" fmla="*/ 1 w 2"/>
                                <a:gd name="T11" fmla="*/ 3 h 3"/>
                                <a:gd name="T12" fmla="*/ 1 w 2"/>
                                <a:gd name="T13" fmla="*/ 3 h 3"/>
                                <a:gd name="T14" fmla="*/ 2 w 2"/>
                                <a:gd name="T15" fmla="*/ 3 h 3"/>
                                <a:gd name="T16" fmla="*/ 2 w 2"/>
                                <a:gd name="T17" fmla="*/ 3 h 3"/>
                                <a:gd name="T18" fmla="*/ 2 w 2"/>
                                <a:gd name="T19" fmla="*/ 0 h 3"/>
                                <a:gd name="T20" fmla="*/ 1 w 2"/>
                                <a:gd name="T2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2"/>
                                    <a:pt x="0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3"/>
                                    <a:pt x="2" y="3"/>
                                    <a:pt x="2" y="3"/>
                                  </a:cubicBez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cubicBezTo>
                                    <a:pt x="2" y="2"/>
                                    <a:pt x="2" y="1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73"/>
                          <wps:cNvSpPr>
                            <a:spLocks/>
                          </wps:cNvSpPr>
                          <wps:spPr bwMode="auto">
                            <a:xfrm>
                              <a:off x="5570" y="1867"/>
                              <a:ext cx="18" cy="42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7"/>
                                <a:gd name="T2" fmla="*/ 1 w 3"/>
                                <a:gd name="T3" fmla="*/ 1 h 7"/>
                                <a:gd name="T4" fmla="*/ 1 w 3"/>
                                <a:gd name="T5" fmla="*/ 1 h 7"/>
                                <a:gd name="T6" fmla="*/ 1 w 3"/>
                                <a:gd name="T7" fmla="*/ 1 h 7"/>
                                <a:gd name="T8" fmla="*/ 1 w 3"/>
                                <a:gd name="T9" fmla="*/ 1 h 7"/>
                                <a:gd name="T10" fmla="*/ 0 w 3"/>
                                <a:gd name="T11" fmla="*/ 1 h 7"/>
                                <a:gd name="T12" fmla="*/ 1 w 3"/>
                                <a:gd name="T13" fmla="*/ 4 h 7"/>
                                <a:gd name="T14" fmla="*/ 1 w 3"/>
                                <a:gd name="T15" fmla="*/ 7 h 7"/>
                                <a:gd name="T16" fmla="*/ 3 w 3"/>
                                <a:gd name="T17" fmla="*/ 3 h 7"/>
                                <a:gd name="T18" fmla="*/ 2 w 3"/>
                                <a:gd name="T19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" h="7">
                                  <a:moveTo>
                                    <a:pt x="2" y="0"/>
                                  </a:moveTo>
                                  <a:cubicBezTo>
                                    <a:pt x="2" y="1"/>
                                    <a:pt x="2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0" y="1"/>
                                  </a:cubicBezTo>
                                  <a:cubicBezTo>
                                    <a:pt x="1" y="2"/>
                                    <a:pt x="1" y="3"/>
                                    <a:pt x="1" y="4"/>
                                  </a:cubicBezTo>
                                  <a:cubicBezTo>
                                    <a:pt x="1" y="5"/>
                                    <a:pt x="1" y="6"/>
                                    <a:pt x="1" y="7"/>
                                  </a:cubicBezTo>
                                  <a:cubicBezTo>
                                    <a:pt x="2" y="7"/>
                                    <a:pt x="3" y="5"/>
                                    <a:pt x="3" y="3"/>
                                  </a:cubicBezTo>
                                  <a:cubicBezTo>
                                    <a:pt x="3" y="1"/>
                                    <a:pt x="3" y="0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74"/>
                          <wps:cNvSpPr>
                            <a:spLocks/>
                          </wps:cNvSpPr>
                          <wps:spPr bwMode="auto">
                            <a:xfrm>
                              <a:off x="5564" y="1962"/>
                              <a:ext cx="12" cy="2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4"/>
                                <a:gd name="T2" fmla="*/ 0 w 2"/>
                                <a:gd name="T3" fmla="*/ 4 h 4"/>
                                <a:gd name="T4" fmla="*/ 2 w 2"/>
                                <a:gd name="T5" fmla="*/ 4 h 4"/>
                                <a:gd name="T6" fmla="*/ 2 w 2"/>
                                <a:gd name="T7" fmla="*/ 0 h 4"/>
                                <a:gd name="T8" fmla="*/ 1 w 2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0"/>
                                  </a:moveTo>
                                  <a:cubicBezTo>
                                    <a:pt x="1" y="2"/>
                                    <a:pt x="1" y="3"/>
                                    <a:pt x="0" y="4"/>
                                  </a:cubicBezTo>
                                  <a:cubicBezTo>
                                    <a:pt x="1" y="4"/>
                                    <a:pt x="1" y="4"/>
                                    <a:pt x="2" y="4"/>
                                  </a:cubicBezTo>
                                  <a:cubicBezTo>
                                    <a:pt x="2" y="3"/>
                                    <a:pt x="2" y="2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75"/>
                          <wps:cNvSpPr>
                            <a:spLocks/>
                          </wps:cNvSpPr>
                          <wps:spPr bwMode="auto">
                            <a:xfrm>
                              <a:off x="5671" y="2092"/>
                              <a:ext cx="17" cy="5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9"/>
                                <a:gd name="T2" fmla="*/ 2 w 3"/>
                                <a:gd name="T3" fmla="*/ 9 h 9"/>
                                <a:gd name="T4" fmla="*/ 3 w 3"/>
                                <a:gd name="T5" fmla="*/ 1 h 9"/>
                                <a:gd name="T6" fmla="*/ 0 w 3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9">
                                  <a:moveTo>
                                    <a:pt x="0" y="0"/>
                                  </a:moveTo>
                                  <a:cubicBezTo>
                                    <a:pt x="1" y="3"/>
                                    <a:pt x="0" y="7"/>
                                    <a:pt x="2" y="9"/>
                                  </a:cubicBezTo>
                                  <a:cubicBezTo>
                                    <a:pt x="2" y="6"/>
                                    <a:pt x="2" y="3"/>
                                    <a:pt x="3" y="1"/>
                                  </a:cubicBezTo>
                                  <a:cubicBezTo>
                                    <a:pt x="2" y="1"/>
                                    <a:pt x="1" y="1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76"/>
                          <wps:cNvSpPr>
                            <a:spLocks/>
                          </wps:cNvSpPr>
                          <wps:spPr bwMode="auto">
                            <a:xfrm>
                              <a:off x="5611" y="2139"/>
                              <a:ext cx="12" cy="1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3"/>
                                <a:gd name="T2" fmla="*/ 0 w 2"/>
                                <a:gd name="T3" fmla="*/ 3 h 3"/>
                                <a:gd name="T4" fmla="*/ 2 w 2"/>
                                <a:gd name="T5" fmla="*/ 3 h 3"/>
                                <a:gd name="T6" fmla="*/ 2 w 2"/>
                                <a:gd name="T7" fmla="*/ 3 h 3"/>
                                <a:gd name="T8" fmla="*/ 0 w 2"/>
                                <a:gd name="T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2"/>
                                    <a:pt x="0" y="3"/>
                                  </a:cubicBezTo>
                                  <a:cubicBezTo>
                                    <a:pt x="0" y="3"/>
                                    <a:pt x="1" y="3"/>
                                    <a:pt x="2" y="3"/>
                                  </a:cubicBez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cubicBezTo>
                                    <a:pt x="2" y="1"/>
                                    <a:pt x="1" y="1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77"/>
                          <wps:cNvSpPr>
                            <a:spLocks/>
                          </wps:cNvSpPr>
                          <wps:spPr bwMode="auto">
                            <a:xfrm>
                              <a:off x="5659" y="2186"/>
                              <a:ext cx="17" cy="4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8"/>
                                <a:gd name="T2" fmla="*/ 1 w 3"/>
                                <a:gd name="T3" fmla="*/ 0 h 8"/>
                                <a:gd name="T4" fmla="*/ 0 w 3"/>
                                <a:gd name="T5" fmla="*/ 5 h 8"/>
                                <a:gd name="T6" fmla="*/ 1 w 3"/>
                                <a:gd name="T7" fmla="*/ 8 h 8"/>
                                <a:gd name="T8" fmla="*/ 3 w 3"/>
                                <a:gd name="T9" fmla="*/ 0 h 8"/>
                                <a:gd name="T10" fmla="*/ 0 w 3"/>
                                <a:gd name="T11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8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" y="2"/>
                                    <a:pt x="0" y="4"/>
                                    <a:pt x="0" y="5"/>
                                  </a:cubicBezTo>
                                  <a:cubicBezTo>
                                    <a:pt x="0" y="6"/>
                                    <a:pt x="0" y="7"/>
                                    <a:pt x="1" y="8"/>
                                  </a:cubicBezTo>
                                  <a:cubicBezTo>
                                    <a:pt x="1" y="5"/>
                                    <a:pt x="1" y="1"/>
                                    <a:pt x="3" y="0"/>
                                  </a:cubicBezTo>
                                  <a:cubicBezTo>
                                    <a:pt x="2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78"/>
                          <wps:cNvSpPr>
                            <a:spLocks/>
                          </wps:cNvSpPr>
                          <wps:spPr bwMode="auto">
                            <a:xfrm>
                              <a:off x="5671" y="2251"/>
                              <a:ext cx="11" cy="5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9"/>
                                <a:gd name="T2" fmla="*/ 1 w 2"/>
                                <a:gd name="T3" fmla="*/ 1 h 9"/>
                                <a:gd name="T4" fmla="*/ 0 w 2"/>
                                <a:gd name="T5" fmla="*/ 7 h 9"/>
                                <a:gd name="T6" fmla="*/ 1 w 2"/>
                                <a:gd name="T7" fmla="*/ 9 h 9"/>
                                <a:gd name="T8" fmla="*/ 1 w 2"/>
                                <a:gd name="T9" fmla="*/ 9 h 9"/>
                                <a:gd name="T10" fmla="*/ 2 w 2"/>
                                <a:gd name="T11" fmla="*/ 2 h 9"/>
                                <a:gd name="T12" fmla="*/ 1 w 2"/>
                                <a:gd name="T13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3"/>
                                    <a:pt x="0" y="5"/>
                                    <a:pt x="0" y="7"/>
                                  </a:cubicBezTo>
                                  <a:cubicBezTo>
                                    <a:pt x="0" y="8"/>
                                    <a:pt x="0" y="9"/>
                                    <a:pt x="1" y="9"/>
                                  </a:cubicBezTo>
                                  <a:cubicBezTo>
                                    <a:pt x="1" y="9"/>
                                    <a:pt x="1" y="9"/>
                                    <a:pt x="1" y="9"/>
                                  </a:cubicBezTo>
                                  <a:cubicBezTo>
                                    <a:pt x="1" y="7"/>
                                    <a:pt x="2" y="4"/>
                                    <a:pt x="2" y="2"/>
                                  </a:cubicBezTo>
                                  <a:cubicBezTo>
                                    <a:pt x="2" y="1"/>
                                    <a:pt x="2" y="1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79"/>
                          <wps:cNvSpPr>
                            <a:spLocks/>
                          </wps:cNvSpPr>
                          <wps:spPr bwMode="auto">
                            <a:xfrm>
                              <a:off x="5635" y="2281"/>
                              <a:ext cx="18" cy="24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0 h 4"/>
                                <a:gd name="T2" fmla="*/ 1 w 3"/>
                                <a:gd name="T3" fmla="*/ 0 h 4"/>
                                <a:gd name="T4" fmla="*/ 0 w 3"/>
                                <a:gd name="T5" fmla="*/ 1 h 4"/>
                                <a:gd name="T6" fmla="*/ 1 w 3"/>
                                <a:gd name="T7" fmla="*/ 4 h 4"/>
                                <a:gd name="T8" fmla="*/ 2 w 3"/>
                                <a:gd name="T9" fmla="*/ 4 h 4"/>
                                <a:gd name="T10" fmla="*/ 2 w 3"/>
                                <a:gd name="T11" fmla="*/ 4 h 4"/>
                                <a:gd name="T12" fmla="*/ 3 w 3"/>
                                <a:gd name="T13" fmla="*/ 0 h 4"/>
                                <a:gd name="T14" fmla="*/ 1 w 3"/>
                                <a:gd name="T1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0" y="1"/>
                                  </a:cubicBezTo>
                                  <a:cubicBezTo>
                                    <a:pt x="0" y="2"/>
                                    <a:pt x="0" y="4"/>
                                    <a:pt x="1" y="4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2" y="3"/>
                                    <a:pt x="2" y="1"/>
                                    <a:pt x="3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80"/>
                          <wps:cNvSpPr>
                            <a:spLocks/>
                          </wps:cNvSpPr>
                          <wps:spPr bwMode="auto">
                            <a:xfrm>
                              <a:off x="5594" y="2352"/>
                              <a:ext cx="17" cy="18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0 h 3"/>
                                <a:gd name="T2" fmla="*/ 1 w 3"/>
                                <a:gd name="T3" fmla="*/ 0 h 3"/>
                                <a:gd name="T4" fmla="*/ 1 w 3"/>
                                <a:gd name="T5" fmla="*/ 0 h 3"/>
                                <a:gd name="T6" fmla="*/ 1 w 3"/>
                                <a:gd name="T7" fmla="*/ 0 h 3"/>
                                <a:gd name="T8" fmla="*/ 1 w 3"/>
                                <a:gd name="T9" fmla="*/ 1 h 3"/>
                                <a:gd name="T10" fmla="*/ 1 w 3"/>
                                <a:gd name="T11" fmla="*/ 3 h 3"/>
                                <a:gd name="T12" fmla="*/ 2 w 3"/>
                                <a:gd name="T13" fmla="*/ 3 h 3"/>
                                <a:gd name="T14" fmla="*/ 2 w 3"/>
                                <a:gd name="T15" fmla="*/ 3 h 3"/>
                                <a:gd name="T16" fmla="*/ 2 w 3"/>
                                <a:gd name="T17" fmla="*/ 3 h 3"/>
                                <a:gd name="T18" fmla="*/ 2 w 3"/>
                                <a:gd name="T19" fmla="*/ 0 h 3"/>
                                <a:gd name="T20" fmla="*/ 1 w 3"/>
                                <a:gd name="T2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2"/>
                                    <a:pt x="0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2" y="3"/>
                                  </a:cubicBez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cubicBezTo>
                                    <a:pt x="2" y="3"/>
                                    <a:pt x="3" y="1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81"/>
                          <wps:cNvSpPr>
                            <a:spLocks/>
                          </wps:cNvSpPr>
                          <wps:spPr bwMode="auto">
                            <a:xfrm>
                              <a:off x="5582" y="2405"/>
                              <a:ext cx="12" cy="5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9"/>
                                <a:gd name="T2" fmla="*/ 1 w 2"/>
                                <a:gd name="T3" fmla="*/ 1 h 9"/>
                                <a:gd name="T4" fmla="*/ 0 w 2"/>
                                <a:gd name="T5" fmla="*/ 7 h 9"/>
                                <a:gd name="T6" fmla="*/ 1 w 2"/>
                                <a:gd name="T7" fmla="*/ 9 h 9"/>
                                <a:gd name="T8" fmla="*/ 1 w 2"/>
                                <a:gd name="T9" fmla="*/ 8 h 9"/>
                                <a:gd name="T10" fmla="*/ 2 w 2"/>
                                <a:gd name="T11" fmla="*/ 2 h 9"/>
                                <a:gd name="T12" fmla="*/ 1 w 2"/>
                                <a:gd name="T13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3"/>
                                    <a:pt x="0" y="5"/>
                                    <a:pt x="0" y="7"/>
                                  </a:cubicBezTo>
                                  <a:cubicBezTo>
                                    <a:pt x="0" y="8"/>
                                    <a:pt x="0" y="8"/>
                                    <a:pt x="1" y="9"/>
                                  </a:cubicBezTo>
                                  <a:cubicBezTo>
                                    <a:pt x="1" y="9"/>
                                    <a:pt x="1" y="9"/>
                                    <a:pt x="1" y="8"/>
                                  </a:cubicBezTo>
                                  <a:cubicBezTo>
                                    <a:pt x="1" y="7"/>
                                    <a:pt x="2" y="4"/>
                                    <a:pt x="2" y="2"/>
                                  </a:cubicBezTo>
                                  <a:cubicBezTo>
                                    <a:pt x="2" y="2"/>
                                    <a:pt x="2" y="1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82"/>
                          <wps:cNvSpPr>
                            <a:spLocks/>
                          </wps:cNvSpPr>
                          <wps:spPr bwMode="auto">
                            <a:xfrm>
                              <a:off x="5541" y="2423"/>
                              <a:ext cx="11" cy="41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7"/>
                                <a:gd name="T2" fmla="*/ 1 w 2"/>
                                <a:gd name="T3" fmla="*/ 0 h 7"/>
                                <a:gd name="T4" fmla="*/ 0 w 2"/>
                                <a:gd name="T5" fmla="*/ 5 h 7"/>
                                <a:gd name="T6" fmla="*/ 1 w 2"/>
                                <a:gd name="T7" fmla="*/ 7 h 7"/>
                                <a:gd name="T8" fmla="*/ 1 w 2"/>
                                <a:gd name="T9" fmla="*/ 7 h 7"/>
                                <a:gd name="T10" fmla="*/ 2 w 2"/>
                                <a:gd name="T11" fmla="*/ 2 h 7"/>
                                <a:gd name="T12" fmla="*/ 1 w 2"/>
                                <a:gd name="T13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7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2"/>
                                    <a:pt x="0" y="4"/>
                                    <a:pt x="0" y="5"/>
                                  </a:cubicBezTo>
                                  <a:cubicBezTo>
                                    <a:pt x="0" y="6"/>
                                    <a:pt x="1" y="7"/>
                                    <a:pt x="1" y="7"/>
                                  </a:cubicBezTo>
                                  <a:cubicBezTo>
                                    <a:pt x="1" y="7"/>
                                    <a:pt x="1" y="7"/>
                                    <a:pt x="1" y="7"/>
                                  </a:cubicBezTo>
                                  <a:cubicBezTo>
                                    <a:pt x="1" y="5"/>
                                    <a:pt x="2" y="3"/>
                                    <a:pt x="2" y="2"/>
                                  </a:cubicBezTo>
                                  <a:cubicBezTo>
                                    <a:pt x="2" y="1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83"/>
                          <wps:cNvSpPr>
                            <a:spLocks/>
                          </wps:cNvSpPr>
                          <wps:spPr bwMode="auto">
                            <a:xfrm>
                              <a:off x="5635" y="2452"/>
                              <a:ext cx="6" cy="2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0 w 1"/>
                                <a:gd name="T3" fmla="*/ 0 h 4"/>
                                <a:gd name="T4" fmla="*/ 0 w 1"/>
                                <a:gd name="T5" fmla="*/ 0 h 4"/>
                                <a:gd name="T6" fmla="*/ 0 w 1"/>
                                <a:gd name="T7" fmla="*/ 4 h 4"/>
                                <a:gd name="T8" fmla="*/ 0 w 1"/>
                                <a:gd name="T9" fmla="*/ 4 h 4"/>
                                <a:gd name="T10" fmla="*/ 0 w 1"/>
                                <a:gd name="T11" fmla="*/ 4 h 4"/>
                                <a:gd name="T12" fmla="*/ 1 w 1"/>
                                <a:gd name="T13" fmla="*/ 2 h 4"/>
                                <a:gd name="T14" fmla="*/ 1 w 1"/>
                                <a:gd name="T15" fmla="*/ 2 h 4"/>
                                <a:gd name="T16" fmla="*/ 1 w 1"/>
                                <a:gd name="T17" fmla="*/ 2 h 4"/>
                                <a:gd name="T18" fmla="*/ 1 w 1"/>
                                <a:gd name="T19" fmla="*/ 1 h 4"/>
                                <a:gd name="T20" fmla="*/ 0 w 1"/>
                                <a:gd name="T2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2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1" y="4"/>
                                    <a:pt x="1" y="3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84"/>
                          <wps:cNvSpPr>
                            <a:spLocks/>
                          </wps:cNvSpPr>
                          <wps:spPr bwMode="auto">
                            <a:xfrm>
                              <a:off x="5659" y="2488"/>
                              <a:ext cx="17" cy="23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0 h 4"/>
                                <a:gd name="T2" fmla="*/ 0 w 3"/>
                                <a:gd name="T3" fmla="*/ 4 h 4"/>
                                <a:gd name="T4" fmla="*/ 3 w 3"/>
                                <a:gd name="T5" fmla="*/ 4 h 4"/>
                                <a:gd name="T6" fmla="*/ 1 w 3"/>
                                <a:gd name="T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1" y="0"/>
                                  </a:moveTo>
                                  <a:cubicBezTo>
                                    <a:pt x="0" y="1"/>
                                    <a:pt x="0" y="2"/>
                                    <a:pt x="0" y="4"/>
                                  </a:cubicBezTo>
                                  <a:cubicBezTo>
                                    <a:pt x="1" y="4"/>
                                    <a:pt x="2" y="4"/>
                                    <a:pt x="3" y="4"/>
                                  </a:cubicBezTo>
                                  <a:cubicBezTo>
                                    <a:pt x="1" y="3"/>
                                    <a:pt x="3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85"/>
                          <wps:cNvSpPr>
                            <a:spLocks/>
                          </wps:cNvSpPr>
                          <wps:spPr bwMode="auto">
                            <a:xfrm>
                              <a:off x="5523" y="2553"/>
                              <a:ext cx="12" cy="7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3"/>
                                <a:gd name="T2" fmla="*/ 0 w 2"/>
                                <a:gd name="T3" fmla="*/ 13 h 13"/>
                                <a:gd name="T4" fmla="*/ 2 w 2"/>
                                <a:gd name="T5" fmla="*/ 4 h 13"/>
                                <a:gd name="T6" fmla="*/ 1 w 2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3">
                                  <a:moveTo>
                                    <a:pt x="1" y="0"/>
                                  </a:moveTo>
                                  <a:cubicBezTo>
                                    <a:pt x="1" y="5"/>
                                    <a:pt x="0" y="9"/>
                                    <a:pt x="0" y="13"/>
                                  </a:cubicBezTo>
                                  <a:cubicBezTo>
                                    <a:pt x="1" y="12"/>
                                    <a:pt x="2" y="8"/>
                                    <a:pt x="2" y="4"/>
                                  </a:cubicBezTo>
                                  <a:cubicBezTo>
                                    <a:pt x="2" y="3"/>
                                    <a:pt x="2" y="1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86"/>
                          <wps:cNvSpPr>
                            <a:spLocks/>
                          </wps:cNvSpPr>
                          <wps:spPr bwMode="auto">
                            <a:xfrm>
                              <a:off x="5606" y="2636"/>
                              <a:ext cx="5" cy="2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0 w 1"/>
                                <a:gd name="T3" fmla="*/ 4 h 4"/>
                                <a:gd name="T4" fmla="*/ 1 w 1"/>
                                <a:gd name="T5" fmla="*/ 4 h 4"/>
                                <a:gd name="T6" fmla="*/ 1 w 1"/>
                                <a:gd name="T7" fmla="*/ 0 h 4"/>
                                <a:gd name="T8" fmla="*/ 0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2"/>
                                    <a:pt x="0" y="4"/>
                                  </a:cubicBezTo>
                                  <a:cubicBezTo>
                                    <a:pt x="0" y="4"/>
                                    <a:pt x="1" y="4"/>
                                    <a:pt x="1" y="4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87"/>
                          <wps:cNvSpPr>
                            <a:spLocks/>
                          </wps:cNvSpPr>
                          <wps:spPr bwMode="auto">
                            <a:xfrm>
                              <a:off x="5706" y="1188"/>
                              <a:ext cx="18" cy="83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0 h 14"/>
                                <a:gd name="T2" fmla="*/ 0 w 3"/>
                                <a:gd name="T3" fmla="*/ 5 h 14"/>
                                <a:gd name="T4" fmla="*/ 1 w 3"/>
                                <a:gd name="T5" fmla="*/ 10 h 14"/>
                                <a:gd name="T6" fmla="*/ 0 w 3"/>
                                <a:gd name="T7" fmla="*/ 14 h 14"/>
                                <a:gd name="T8" fmla="*/ 2 w 3"/>
                                <a:gd name="T9" fmla="*/ 11 h 14"/>
                                <a:gd name="T10" fmla="*/ 2 w 3"/>
                                <a:gd name="T11" fmla="*/ 6 h 14"/>
                                <a:gd name="T12" fmla="*/ 3 w 3"/>
                                <a:gd name="T13" fmla="*/ 4 h 14"/>
                                <a:gd name="T14" fmla="*/ 2 w 3"/>
                                <a:gd name="T15" fmla="*/ 3 h 14"/>
                                <a:gd name="T16" fmla="*/ 2 w 3"/>
                                <a:gd name="T17" fmla="*/ 1 h 14"/>
                                <a:gd name="T18" fmla="*/ 1 w 3"/>
                                <a:gd name="T19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" h="14">
                                  <a:moveTo>
                                    <a:pt x="1" y="0"/>
                                  </a:moveTo>
                                  <a:cubicBezTo>
                                    <a:pt x="1" y="2"/>
                                    <a:pt x="0" y="4"/>
                                    <a:pt x="0" y="5"/>
                                  </a:cubicBezTo>
                                  <a:cubicBezTo>
                                    <a:pt x="0" y="7"/>
                                    <a:pt x="1" y="8"/>
                                    <a:pt x="1" y="10"/>
                                  </a:cubicBezTo>
                                  <a:cubicBezTo>
                                    <a:pt x="1" y="11"/>
                                    <a:pt x="1" y="13"/>
                                    <a:pt x="0" y="14"/>
                                  </a:cubicBezTo>
                                  <a:cubicBezTo>
                                    <a:pt x="2" y="14"/>
                                    <a:pt x="2" y="12"/>
                                    <a:pt x="2" y="11"/>
                                  </a:cubicBezTo>
                                  <a:cubicBezTo>
                                    <a:pt x="2" y="9"/>
                                    <a:pt x="2" y="8"/>
                                    <a:pt x="2" y="6"/>
                                  </a:cubicBezTo>
                                  <a:cubicBezTo>
                                    <a:pt x="2" y="5"/>
                                    <a:pt x="2" y="4"/>
                                    <a:pt x="3" y="4"/>
                                  </a:cubicBezTo>
                                  <a:cubicBezTo>
                                    <a:pt x="2" y="4"/>
                                    <a:pt x="2" y="3"/>
                                    <a:pt x="2" y="3"/>
                                  </a:cubicBezTo>
                                  <a:cubicBezTo>
                                    <a:pt x="2" y="2"/>
                                    <a:pt x="2" y="2"/>
                                    <a:pt x="2" y="1"/>
                                  </a:cubicBezTo>
                                  <a:cubicBezTo>
                                    <a:pt x="2" y="1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88"/>
                          <wps:cNvSpPr>
                            <a:spLocks/>
                          </wps:cNvSpPr>
                          <wps:spPr bwMode="auto">
                            <a:xfrm>
                              <a:off x="5688" y="1542"/>
                              <a:ext cx="18" cy="77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13"/>
                                <a:gd name="T2" fmla="*/ 0 w 3"/>
                                <a:gd name="T3" fmla="*/ 12 h 13"/>
                                <a:gd name="T4" fmla="*/ 1 w 3"/>
                                <a:gd name="T5" fmla="*/ 13 h 13"/>
                                <a:gd name="T6" fmla="*/ 1 w 3"/>
                                <a:gd name="T7" fmla="*/ 13 h 13"/>
                                <a:gd name="T8" fmla="*/ 1 w 3"/>
                                <a:gd name="T9" fmla="*/ 13 h 13"/>
                                <a:gd name="T10" fmla="*/ 1 w 3"/>
                                <a:gd name="T11" fmla="*/ 13 h 13"/>
                                <a:gd name="T12" fmla="*/ 2 w 3"/>
                                <a:gd name="T13" fmla="*/ 13 h 13"/>
                                <a:gd name="T14" fmla="*/ 2 w 3"/>
                                <a:gd name="T15" fmla="*/ 10 h 13"/>
                                <a:gd name="T16" fmla="*/ 3 w 3"/>
                                <a:gd name="T17" fmla="*/ 9 h 13"/>
                                <a:gd name="T18" fmla="*/ 2 w 3"/>
                                <a:gd name="T19" fmla="*/ 7 h 13"/>
                                <a:gd name="T20" fmla="*/ 3 w 3"/>
                                <a:gd name="T21" fmla="*/ 1 h 13"/>
                                <a:gd name="T22" fmla="*/ 3 w 3"/>
                                <a:gd name="T23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" h="13">
                                  <a:moveTo>
                                    <a:pt x="3" y="0"/>
                                  </a:moveTo>
                                  <a:cubicBezTo>
                                    <a:pt x="0" y="2"/>
                                    <a:pt x="1" y="9"/>
                                    <a:pt x="0" y="12"/>
                                  </a:cubicBezTo>
                                  <a:cubicBezTo>
                                    <a:pt x="1" y="12"/>
                                    <a:pt x="1" y="13"/>
                                    <a:pt x="1" y="13"/>
                                  </a:cubicBezTo>
                                  <a:cubicBezTo>
                                    <a:pt x="1" y="13"/>
                                    <a:pt x="1" y="13"/>
                                    <a:pt x="1" y="13"/>
                                  </a:cubicBezTo>
                                  <a:cubicBezTo>
                                    <a:pt x="1" y="13"/>
                                    <a:pt x="1" y="13"/>
                                    <a:pt x="1" y="13"/>
                                  </a:cubicBezTo>
                                  <a:cubicBezTo>
                                    <a:pt x="1" y="13"/>
                                    <a:pt x="1" y="13"/>
                                    <a:pt x="1" y="13"/>
                                  </a:cubicBezTo>
                                  <a:cubicBezTo>
                                    <a:pt x="2" y="13"/>
                                    <a:pt x="2" y="13"/>
                                    <a:pt x="2" y="13"/>
                                  </a:cubicBezTo>
                                  <a:cubicBezTo>
                                    <a:pt x="3" y="13"/>
                                    <a:pt x="1" y="11"/>
                                    <a:pt x="2" y="10"/>
                                  </a:cubicBezTo>
                                  <a:cubicBezTo>
                                    <a:pt x="2" y="9"/>
                                    <a:pt x="2" y="9"/>
                                    <a:pt x="3" y="9"/>
                                  </a:cubicBezTo>
                                  <a:cubicBezTo>
                                    <a:pt x="2" y="8"/>
                                    <a:pt x="2" y="8"/>
                                    <a:pt x="2" y="7"/>
                                  </a:cubicBezTo>
                                  <a:cubicBezTo>
                                    <a:pt x="2" y="5"/>
                                    <a:pt x="3" y="3"/>
                                    <a:pt x="3" y="1"/>
                                  </a:cubicBezTo>
                                  <a:cubicBezTo>
                                    <a:pt x="3" y="1"/>
                                    <a:pt x="3" y="0"/>
                                    <a:pt x="3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89"/>
                          <wps:cNvSpPr>
                            <a:spLocks noEditPoints="1"/>
                          </wps:cNvSpPr>
                          <wps:spPr bwMode="auto">
                            <a:xfrm>
                              <a:off x="5452" y="691"/>
                              <a:ext cx="366" cy="2110"/>
                            </a:xfrm>
                            <a:custGeom>
                              <a:avLst/>
                              <a:gdLst>
                                <a:gd name="T0" fmla="*/ 26 w 62"/>
                                <a:gd name="T1" fmla="*/ 333 h 357"/>
                                <a:gd name="T2" fmla="*/ 35 w 62"/>
                                <a:gd name="T3" fmla="*/ 308 h 357"/>
                                <a:gd name="T4" fmla="*/ 32 w 62"/>
                                <a:gd name="T5" fmla="*/ 299 h 357"/>
                                <a:gd name="T6" fmla="*/ 31 w 62"/>
                                <a:gd name="T7" fmla="*/ 302 h 357"/>
                                <a:gd name="T8" fmla="*/ 17 w 62"/>
                                <a:gd name="T9" fmla="*/ 295 h 357"/>
                                <a:gd name="T10" fmla="*/ 23 w 62"/>
                                <a:gd name="T11" fmla="*/ 290 h 357"/>
                                <a:gd name="T12" fmla="*/ 23 w 62"/>
                                <a:gd name="T13" fmla="*/ 291 h 357"/>
                                <a:gd name="T14" fmla="*/ 26 w 62"/>
                                <a:gd name="T15" fmla="*/ 284 h 357"/>
                                <a:gd name="T16" fmla="*/ 25 w 62"/>
                                <a:gd name="T17" fmla="*/ 281 h 357"/>
                                <a:gd name="T18" fmla="*/ 33 w 62"/>
                                <a:gd name="T19" fmla="*/ 273 h 357"/>
                                <a:gd name="T20" fmla="*/ 38 w 62"/>
                                <a:gd name="T21" fmla="*/ 264 h 357"/>
                                <a:gd name="T22" fmla="*/ 38 w 62"/>
                                <a:gd name="T23" fmla="*/ 265 h 357"/>
                                <a:gd name="T24" fmla="*/ 35 w 62"/>
                                <a:gd name="T25" fmla="*/ 258 h 357"/>
                                <a:gd name="T26" fmla="*/ 29 w 62"/>
                                <a:gd name="T27" fmla="*/ 248 h 357"/>
                                <a:gd name="T28" fmla="*/ 37 w 62"/>
                                <a:gd name="T29" fmla="*/ 237 h 357"/>
                                <a:gd name="T30" fmla="*/ 19 w 62"/>
                                <a:gd name="T31" fmla="*/ 219 h 357"/>
                                <a:gd name="T32" fmla="*/ 20 w 62"/>
                                <a:gd name="T33" fmla="*/ 200 h 357"/>
                                <a:gd name="T34" fmla="*/ 25 w 62"/>
                                <a:gd name="T35" fmla="*/ 198 h 357"/>
                                <a:gd name="T36" fmla="*/ 24 w 62"/>
                                <a:gd name="T37" fmla="*/ 199 h 357"/>
                                <a:gd name="T38" fmla="*/ 26 w 62"/>
                                <a:gd name="T39" fmla="*/ 201 h 357"/>
                                <a:gd name="T40" fmla="*/ 15 w 62"/>
                                <a:gd name="T41" fmla="*/ 190 h 357"/>
                                <a:gd name="T42" fmla="*/ 14 w 62"/>
                                <a:gd name="T43" fmla="*/ 196 h 357"/>
                                <a:gd name="T44" fmla="*/ 14 w 62"/>
                                <a:gd name="T45" fmla="*/ 191 h 357"/>
                                <a:gd name="T46" fmla="*/ 25 w 62"/>
                                <a:gd name="T47" fmla="*/ 187 h 357"/>
                                <a:gd name="T48" fmla="*/ 45 w 62"/>
                                <a:gd name="T49" fmla="*/ 180 h 357"/>
                                <a:gd name="T50" fmla="*/ 44 w 62"/>
                                <a:gd name="T51" fmla="*/ 181 h 357"/>
                                <a:gd name="T52" fmla="*/ 16 w 62"/>
                                <a:gd name="T53" fmla="*/ 174 h 357"/>
                                <a:gd name="T54" fmla="*/ 26 w 62"/>
                                <a:gd name="T55" fmla="*/ 184 h 357"/>
                                <a:gd name="T56" fmla="*/ 49 w 62"/>
                                <a:gd name="T57" fmla="*/ 158 h 357"/>
                                <a:gd name="T58" fmla="*/ 48 w 62"/>
                                <a:gd name="T59" fmla="*/ 160 h 357"/>
                                <a:gd name="T60" fmla="*/ 49 w 62"/>
                                <a:gd name="T61" fmla="*/ 151 h 357"/>
                                <a:gd name="T62" fmla="*/ 40 w 62"/>
                                <a:gd name="T63" fmla="*/ 156 h 357"/>
                                <a:gd name="T64" fmla="*/ 42 w 62"/>
                                <a:gd name="T65" fmla="*/ 154 h 357"/>
                                <a:gd name="T66" fmla="*/ 41 w 62"/>
                                <a:gd name="T67" fmla="*/ 157 h 357"/>
                                <a:gd name="T68" fmla="*/ 49 w 62"/>
                                <a:gd name="T69" fmla="*/ 145 h 357"/>
                                <a:gd name="T70" fmla="*/ 30 w 62"/>
                                <a:gd name="T71" fmla="*/ 142 h 357"/>
                                <a:gd name="T72" fmla="*/ 31 w 62"/>
                                <a:gd name="T73" fmla="*/ 121 h 357"/>
                                <a:gd name="T74" fmla="*/ 31 w 62"/>
                                <a:gd name="T75" fmla="*/ 121 h 357"/>
                                <a:gd name="T76" fmla="*/ 41 w 62"/>
                                <a:gd name="T77" fmla="*/ 105 h 357"/>
                                <a:gd name="T78" fmla="*/ 38 w 62"/>
                                <a:gd name="T79" fmla="*/ 105 h 357"/>
                                <a:gd name="T80" fmla="*/ 39 w 62"/>
                                <a:gd name="T81" fmla="*/ 104 h 357"/>
                                <a:gd name="T82" fmla="*/ 43 w 62"/>
                                <a:gd name="T83" fmla="*/ 89 h 357"/>
                                <a:gd name="T84" fmla="*/ 45 w 62"/>
                                <a:gd name="T85" fmla="*/ 95 h 357"/>
                                <a:gd name="T86" fmla="*/ 31 w 62"/>
                                <a:gd name="T87" fmla="*/ 84 h 357"/>
                                <a:gd name="T88" fmla="*/ 47 w 62"/>
                                <a:gd name="T89" fmla="*/ 81 h 357"/>
                                <a:gd name="T90" fmla="*/ 47 w 62"/>
                                <a:gd name="T91" fmla="*/ 82 h 357"/>
                                <a:gd name="T92" fmla="*/ 43 w 62"/>
                                <a:gd name="T93" fmla="*/ 68 h 357"/>
                                <a:gd name="T94" fmla="*/ 50 w 62"/>
                                <a:gd name="T95" fmla="*/ 64 h 357"/>
                                <a:gd name="T96" fmla="*/ 48 w 62"/>
                                <a:gd name="T97" fmla="*/ 58 h 357"/>
                                <a:gd name="T98" fmla="*/ 46 w 62"/>
                                <a:gd name="T99" fmla="*/ 43 h 357"/>
                                <a:gd name="T100" fmla="*/ 46 w 62"/>
                                <a:gd name="T101" fmla="*/ 43 h 357"/>
                                <a:gd name="T102" fmla="*/ 36 w 62"/>
                                <a:gd name="T103" fmla="*/ 72 h 357"/>
                                <a:gd name="T104" fmla="*/ 39 w 62"/>
                                <a:gd name="T105" fmla="*/ 38 h 357"/>
                                <a:gd name="T106" fmla="*/ 46 w 62"/>
                                <a:gd name="T107" fmla="*/ 30 h 357"/>
                                <a:gd name="T108" fmla="*/ 29 w 62"/>
                                <a:gd name="T109" fmla="*/ 29 h 357"/>
                                <a:gd name="T110" fmla="*/ 21 w 62"/>
                                <a:gd name="T111" fmla="*/ 82 h 357"/>
                                <a:gd name="T112" fmla="*/ 33 w 62"/>
                                <a:gd name="T113" fmla="*/ 357 h 357"/>
                                <a:gd name="T114" fmla="*/ 50 w 62"/>
                                <a:gd name="T115" fmla="*/ 209 h 357"/>
                                <a:gd name="T116" fmla="*/ 62 w 62"/>
                                <a:gd name="T117" fmla="*/ 2 h 3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2" h="357">
                                  <a:moveTo>
                                    <a:pt x="26" y="333"/>
                                  </a:moveTo>
                                  <a:cubicBezTo>
                                    <a:pt x="26" y="333"/>
                                    <a:pt x="26" y="333"/>
                                    <a:pt x="26" y="333"/>
                                  </a:cubicBezTo>
                                  <a:cubicBezTo>
                                    <a:pt x="26" y="331"/>
                                    <a:pt x="26" y="330"/>
                                    <a:pt x="26" y="329"/>
                                  </a:cubicBezTo>
                                  <a:cubicBezTo>
                                    <a:pt x="27" y="329"/>
                                    <a:pt x="27" y="329"/>
                                    <a:pt x="27" y="329"/>
                                  </a:cubicBezTo>
                                  <a:cubicBezTo>
                                    <a:pt x="27" y="329"/>
                                    <a:pt x="27" y="329"/>
                                    <a:pt x="27" y="329"/>
                                  </a:cubicBezTo>
                                  <a:cubicBezTo>
                                    <a:pt x="27" y="330"/>
                                    <a:pt x="27" y="331"/>
                                    <a:pt x="27" y="333"/>
                                  </a:cubicBezTo>
                                  <a:cubicBezTo>
                                    <a:pt x="27" y="333"/>
                                    <a:pt x="26" y="333"/>
                                    <a:pt x="26" y="333"/>
                                  </a:cubicBezTo>
                                  <a:moveTo>
                                    <a:pt x="12" y="328"/>
                                  </a:moveTo>
                                  <a:cubicBezTo>
                                    <a:pt x="12" y="324"/>
                                    <a:pt x="13" y="320"/>
                                    <a:pt x="13" y="315"/>
                                  </a:cubicBezTo>
                                  <a:cubicBezTo>
                                    <a:pt x="14" y="316"/>
                                    <a:pt x="14" y="318"/>
                                    <a:pt x="14" y="319"/>
                                  </a:cubicBezTo>
                                  <a:cubicBezTo>
                                    <a:pt x="14" y="323"/>
                                    <a:pt x="13" y="327"/>
                                    <a:pt x="12" y="328"/>
                                  </a:cubicBezTo>
                                  <a:cubicBezTo>
                                    <a:pt x="12" y="328"/>
                                    <a:pt x="12" y="328"/>
                                    <a:pt x="12" y="328"/>
                                  </a:cubicBezTo>
                                  <a:moveTo>
                                    <a:pt x="35" y="308"/>
                                  </a:moveTo>
                                  <a:cubicBezTo>
                                    <a:pt x="35" y="308"/>
                                    <a:pt x="35" y="308"/>
                                    <a:pt x="35" y="308"/>
                                  </a:cubicBezTo>
                                  <a:cubicBezTo>
                                    <a:pt x="35" y="306"/>
                                    <a:pt x="35" y="305"/>
                                    <a:pt x="36" y="304"/>
                                  </a:cubicBezTo>
                                  <a:cubicBezTo>
                                    <a:pt x="38" y="304"/>
                                    <a:pt x="36" y="307"/>
                                    <a:pt x="38" y="308"/>
                                  </a:cubicBezTo>
                                  <a:cubicBezTo>
                                    <a:pt x="38" y="308"/>
                                    <a:pt x="38" y="308"/>
                                    <a:pt x="38" y="308"/>
                                  </a:cubicBezTo>
                                  <a:cubicBezTo>
                                    <a:pt x="37" y="308"/>
                                    <a:pt x="36" y="308"/>
                                    <a:pt x="35" y="308"/>
                                  </a:cubicBezTo>
                                  <a:moveTo>
                                    <a:pt x="31" y="298"/>
                                  </a:moveTo>
                                  <a:cubicBezTo>
                                    <a:pt x="31" y="298"/>
                                    <a:pt x="31" y="298"/>
                                    <a:pt x="31" y="298"/>
                                  </a:cubicBezTo>
                                  <a:cubicBezTo>
                                    <a:pt x="32" y="298"/>
                                    <a:pt x="32" y="298"/>
                                    <a:pt x="32" y="299"/>
                                  </a:cubicBezTo>
                                  <a:cubicBezTo>
                                    <a:pt x="32" y="299"/>
                                    <a:pt x="32" y="299"/>
                                    <a:pt x="32" y="300"/>
                                  </a:cubicBezTo>
                                  <a:cubicBezTo>
                                    <a:pt x="32" y="300"/>
                                    <a:pt x="32" y="300"/>
                                    <a:pt x="32" y="300"/>
                                  </a:cubicBezTo>
                                  <a:cubicBezTo>
                                    <a:pt x="32" y="300"/>
                                    <a:pt x="32" y="300"/>
                                    <a:pt x="32" y="300"/>
                                  </a:cubicBezTo>
                                  <a:cubicBezTo>
                                    <a:pt x="32" y="301"/>
                                    <a:pt x="32" y="302"/>
                                    <a:pt x="31" y="302"/>
                                  </a:cubicBezTo>
                                  <a:cubicBezTo>
                                    <a:pt x="31" y="302"/>
                                    <a:pt x="31" y="302"/>
                                    <a:pt x="31" y="302"/>
                                  </a:cubicBezTo>
                                  <a:cubicBezTo>
                                    <a:pt x="31" y="302"/>
                                    <a:pt x="31" y="302"/>
                                    <a:pt x="31" y="302"/>
                                  </a:cubicBezTo>
                                  <a:cubicBezTo>
                                    <a:pt x="31" y="302"/>
                                    <a:pt x="31" y="302"/>
                                    <a:pt x="31" y="302"/>
                                  </a:cubicBezTo>
                                  <a:cubicBezTo>
                                    <a:pt x="31" y="302"/>
                                    <a:pt x="31" y="302"/>
                                    <a:pt x="31" y="302"/>
                                  </a:cubicBezTo>
                                  <a:cubicBezTo>
                                    <a:pt x="31" y="300"/>
                                    <a:pt x="31" y="299"/>
                                    <a:pt x="31" y="298"/>
                                  </a:cubicBezTo>
                                  <a:cubicBezTo>
                                    <a:pt x="31" y="298"/>
                                    <a:pt x="31" y="298"/>
                                    <a:pt x="31" y="298"/>
                                  </a:cubicBezTo>
                                  <a:cubicBezTo>
                                    <a:pt x="31" y="298"/>
                                    <a:pt x="31" y="298"/>
                                    <a:pt x="31" y="298"/>
                                  </a:cubicBezTo>
                                  <a:moveTo>
                                    <a:pt x="16" y="293"/>
                                  </a:moveTo>
                                  <a:cubicBezTo>
                                    <a:pt x="16" y="293"/>
                                    <a:pt x="16" y="293"/>
                                    <a:pt x="16" y="293"/>
                                  </a:cubicBezTo>
                                  <a:cubicBezTo>
                                    <a:pt x="17" y="293"/>
                                    <a:pt x="17" y="294"/>
                                    <a:pt x="17" y="295"/>
                                  </a:cubicBezTo>
                                  <a:cubicBezTo>
                                    <a:pt x="17" y="296"/>
                                    <a:pt x="16" y="298"/>
                                    <a:pt x="16" y="300"/>
                                  </a:cubicBezTo>
                                  <a:cubicBezTo>
                                    <a:pt x="16" y="300"/>
                                    <a:pt x="16" y="300"/>
                                    <a:pt x="16" y="300"/>
                                  </a:cubicBezTo>
                                  <a:cubicBezTo>
                                    <a:pt x="16" y="300"/>
                                    <a:pt x="16" y="300"/>
                                    <a:pt x="16" y="300"/>
                                  </a:cubicBezTo>
                                  <a:cubicBezTo>
                                    <a:pt x="16" y="300"/>
                                    <a:pt x="15" y="299"/>
                                    <a:pt x="15" y="298"/>
                                  </a:cubicBezTo>
                                  <a:cubicBezTo>
                                    <a:pt x="15" y="297"/>
                                    <a:pt x="16" y="295"/>
                                    <a:pt x="16" y="293"/>
                                  </a:cubicBezTo>
                                  <a:cubicBezTo>
                                    <a:pt x="16" y="293"/>
                                    <a:pt x="16" y="293"/>
                                    <a:pt x="16" y="293"/>
                                  </a:cubicBezTo>
                                  <a:moveTo>
                                    <a:pt x="23" y="290"/>
                                  </a:moveTo>
                                  <a:cubicBezTo>
                                    <a:pt x="23" y="290"/>
                                    <a:pt x="23" y="290"/>
                                    <a:pt x="23" y="290"/>
                                  </a:cubicBezTo>
                                  <a:cubicBezTo>
                                    <a:pt x="24" y="291"/>
                                    <a:pt x="24" y="292"/>
                                    <a:pt x="24" y="292"/>
                                  </a:cubicBezTo>
                                  <a:cubicBezTo>
                                    <a:pt x="24" y="294"/>
                                    <a:pt x="23" y="297"/>
                                    <a:pt x="23" y="298"/>
                                  </a:cubicBezTo>
                                  <a:cubicBezTo>
                                    <a:pt x="23" y="299"/>
                                    <a:pt x="23" y="299"/>
                                    <a:pt x="23" y="299"/>
                                  </a:cubicBezTo>
                                  <a:cubicBezTo>
                                    <a:pt x="23" y="299"/>
                                    <a:pt x="23" y="299"/>
                                    <a:pt x="23" y="299"/>
                                  </a:cubicBezTo>
                                  <a:cubicBezTo>
                                    <a:pt x="22" y="298"/>
                                    <a:pt x="22" y="298"/>
                                    <a:pt x="22" y="297"/>
                                  </a:cubicBezTo>
                                  <a:cubicBezTo>
                                    <a:pt x="22" y="295"/>
                                    <a:pt x="23" y="293"/>
                                    <a:pt x="23" y="291"/>
                                  </a:cubicBezTo>
                                  <a:cubicBezTo>
                                    <a:pt x="23" y="291"/>
                                    <a:pt x="23" y="291"/>
                                    <a:pt x="23" y="290"/>
                                  </a:cubicBezTo>
                                  <a:moveTo>
                                    <a:pt x="25" y="281"/>
                                  </a:moveTo>
                                  <a:cubicBezTo>
                                    <a:pt x="25" y="281"/>
                                    <a:pt x="25" y="281"/>
                                    <a:pt x="25" y="281"/>
                                  </a:cubicBezTo>
                                  <a:cubicBezTo>
                                    <a:pt x="26" y="281"/>
                                    <a:pt x="26" y="281"/>
                                    <a:pt x="26" y="281"/>
                                  </a:cubicBezTo>
                                  <a:cubicBezTo>
                                    <a:pt x="27" y="282"/>
                                    <a:pt x="26" y="284"/>
                                    <a:pt x="26" y="284"/>
                                  </a:cubicBezTo>
                                  <a:cubicBezTo>
                                    <a:pt x="26" y="284"/>
                                    <a:pt x="26" y="284"/>
                                    <a:pt x="26" y="284"/>
                                  </a:cubicBezTo>
                                  <a:cubicBezTo>
                                    <a:pt x="26" y="284"/>
                                    <a:pt x="26" y="284"/>
                                    <a:pt x="26" y="284"/>
                                  </a:cubicBezTo>
                                  <a:cubicBezTo>
                                    <a:pt x="26" y="284"/>
                                    <a:pt x="26" y="284"/>
                                    <a:pt x="26" y="284"/>
                                  </a:cubicBezTo>
                                  <a:cubicBezTo>
                                    <a:pt x="26" y="284"/>
                                    <a:pt x="26" y="284"/>
                                    <a:pt x="26" y="284"/>
                                  </a:cubicBezTo>
                                  <a:cubicBezTo>
                                    <a:pt x="25" y="284"/>
                                    <a:pt x="25" y="284"/>
                                    <a:pt x="25" y="284"/>
                                  </a:cubicBezTo>
                                  <a:cubicBezTo>
                                    <a:pt x="24" y="284"/>
                                    <a:pt x="25" y="283"/>
                                    <a:pt x="25" y="282"/>
                                  </a:cubicBezTo>
                                  <a:cubicBezTo>
                                    <a:pt x="25" y="282"/>
                                    <a:pt x="25" y="282"/>
                                    <a:pt x="25" y="281"/>
                                  </a:cubicBezTo>
                                  <a:cubicBezTo>
                                    <a:pt x="25" y="281"/>
                                    <a:pt x="25" y="281"/>
                                    <a:pt x="25" y="281"/>
                                  </a:cubicBezTo>
                                  <a:cubicBezTo>
                                    <a:pt x="25" y="281"/>
                                    <a:pt x="25" y="281"/>
                                    <a:pt x="25" y="281"/>
                                  </a:cubicBezTo>
                                  <a:cubicBezTo>
                                    <a:pt x="25" y="281"/>
                                    <a:pt x="25" y="281"/>
                                    <a:pt x="25" y="281"/>
                                  </a:cubicBezTo>
                                  <a:cubicBezTo>
                                    <a:pt x="25" y="281"/>
                                    <a:pt x="25" y="281"/>
                                    <a:pt x="25" y="281"/>
                                  </a:cubicBezTo>
                                  <a:moveTo>
                                    <a:pt x="32" y="269"/>
                                  </a:moveTo>
                                  <a:cubicBezTo>
                                    <a:pt x="32" y="269"/>
                                    <a:pt x="32" y="269"/>
                                    <a:pt x="32" y="269"/>
                                  </a:cubicBezTo>
                                  <a:cubicBezTo>
                                    <a:pt x="32" y="269"/>
                                    <a:pt x="33" y="269"/>
                                    <a:pt x="34" y="269"/>
                                  </a:cubicBezTo>
                                  <a:cubicBezTo>
                                    <a:pt x="34" y="269"/>
                                    <a:pt x="34" y="269"/>
                                    <a:pt x="34" y="269"/>
                                  </a:cubicBezTo>
                                  <a:cubicBezTo>
                                    <a:pt x="33" y="270"/>
                                    <a:pt x="33" y="272"/>
                                    <a:pt x="33" y="273"/>
                                  </a:cubicBezTo>
                                  <a:cubicBezTo>
                                    <a:pt x="33" y="273"/>
                                    <a:pt x="33" y="273"/>
                                    <a:pt x="33" y="273"/>
                                  </a:cubicBezTo>
                                  <a:cubicBezTo>
                                    <a:pt x="33" y="273"/>
                                    <a:pt x="33" y="273"/>
                                    <a:pt x="33" y="273"/>
                                  </a:cubicBezTo>
                                  <a:cubicBezTo>
                                    <a:pt x="33" y="273"/>
                                    <a:pt x="33" y="273"/>
                                    <a:pt x="32" y="273"/>
                                  </a:cubicBezTo>
                                  <a:cubicBezTo>
                                    <a:pt x="31" y="273"/>
                                    <a:pt x="31" y="271"/>
                                    <a:pt x="31" y="270"/>
                                  </a:cubicBezTo>
                                  <a:cubicBezTo>
                                    <a:pt x="32" y="270"/>
                                    <a:pt x="32" y="269"/>
                                    <a:pt x="32" y="269"/>
                                  </a:cubicBezTo>
                                  <a:cubicBezTo>
                                    <a:pt x="32" y="269"/>
                                    <a:pt x="32" y="269"/>
                                    <a:pt x="32" y="269"/>
                                  </a:cubicBezTo>
                                  <a:moveTo>
                                    <a:pt x="38" y="264"/>
                                  </a:moveTo>
                                  <a:cubicBezTo>
                                    <a:pt x="38" y="264"/>
                                    <a:pt x="38" y="264"/>
                                    <a:pt x="38" y="264"/>
                                  </a:cubicBezTo>
                                  <a:cubicBezTo>
                                    <a:pt x="39" y="265"/>
                                    <a:pt x="39" y="265"/>
                                    <a:pt x="39" y="266"/>
                                  </a:cubicBezTo>
                                  <a:cubicBezTo>
                                    <a:pt x="39" y="268"/>
                                    <a:pt x="38" y="271"/>
                                    <a:pt x="38" y="273"/>
                                  </a:cubicBezTo>
                                  <a:cubicBezTo>
                                    <a:pt x="38" y="273"/>
                                    <a:pt x="38" y="273"/>
                                    <a:pt x="38" y="273"/>
                                  </a:cubicBezTo>
                                  <a:cubicBezTo>
                                    <a:pt x="38" y="273"/>
                                    <a:pt x="38" y="273"/>
                                    <a:pt x="38" y="273"/>
                                  </a:cubicBezTo>
                                  <a:cubicBezTo>
                                    <a:pt x="37" y="273"/>
                                    <a:pt x="37" y="272"/>
                                    <a:pt x="37" y="271"/>
                                  </a:cubicBezTo>
                                  <a:cubicBezTo>
                                    <a:pt x="37" y="269"/>
                                    <a:pt x="38" y="267"/>
                                    <a:pt x="38" y="265"/>
                                  </a:cubicBezTo>
                                  <a:cubicBezTo>
                                    <a:pt x="38" y="265"/>
                                    <a:pt x="38" y="264"/>
                                    <a:pt x="38" y="264"/>
                                  </a:cubicBezTo>
                                  <a:moveTo>
                                    <a:pt x="35" y="253"/>
                                  </a:moveTo>
                                  <a:cubicBezTo>
                                    <a:pt x="35" y="253"/>
                                    <a:pt x="35" y="253"/>
                                    <a:pt x="35" y="253"/>
                                  </a:cubicBezTo>
                                  <a:cubicBezTo>
                                    <a:pt x="36" y="253"/>
                                    <a:pt x="37" y="253"/>
                                    <a:pt x="38" y="253"/>
                                  </a:cubicBezTo>
                                  <a:cubicBezTo>
                                    <a:pt x="38" y="253"/>
                                    <a:pt x="38" y="253"/>
                                    <a:pt x="38" y="253"/>
                                  </a:cubicBezTo>
                                  <a:cubicBezTo>
                                    <a:pt x="36" y="254"/>
                                    <a:pt x="36" y="258"/>
                                    <a:pt x="36" y="261"/>
                                  </a:cubicBezTo>
                                  <a:cubicBezTo>
                                    <a:pt x="35" y="260"/>
                                    <a:pt x="35" y="259"/>
                                    <a:pt x="35" y="258"/>
                                  </a:cubicBezTo>
                                  <a:cubicBezTo>
                                    <a:pt x="35" y="257"/>
                                    <a:pt x="36" y="255"/>
                                    <a:pt x="36" y="253"/>
                                  </a:cubicBezTo>
                                  <a:cubicBezTo>
                                    <a:pt x="36" y="253"/>
                                    <a:pt x="35" y="253"/>
                                    <a:pt x="35" y="253"/>
                                  </a:cubicBezTo>
                                  <a:moveTo>
                                    <a:pt x="27" y="248"/>
                                  </a:moveTo>
                                  <a:cubicBezTo>
                                    <a:pt x="27" y="248"/>
                                    <a:pt x="27" y="248"/>
                                    <a:pt x="27" y="248"/>
                                  </a:cubicBezTo>
                                  <a:cubicBezTo>
                                    <a:pt x="27" y="247"/>
                                    <a:pt x="27" y="246"/>
                                    <a:pt x="27" y="245"/>
                                  </a:cubicBezTo>
                                  <a:cubicBezTo>
                                    <a:pt x="28" y="246"/>
                                    <a:pt x="29" y="246"/>
                                    <a:pt x="29" y="248"/>
                                  </a:cubicBezTo>
                                  <a:cubicBezTo>
                                    <a:pt x="29" y="248"/>
                                    <a:pt x="29" y="248"/>
                                    <a:pt x="29" y="248"/>
                                  </a:cubicBezTo>
                                  <a:cubicBezTo>
                                    <a:pt x="28" y="248"/>
                                    <a:pt x="27" y="248"/>
                                    <a:pt x="27" y="248"/>
                                  </a:cubicBezTo>
                                  <a:moveTo>
                                    <a:pt x="37" y="237"/>
                                  </a:moveTo>
                                  <a:cubicBezTo>
                                    <a:pt x="37" y="237"/>
                                    <a:pt x="37" y="237"/>
                                    <a:pt x="37" y="237"/>
                                  </a:cubicBezTo>
                                  <a:cubicBezTo>
                                    <a:pt x="38" y="238"/>
                                    <a:pt x="39" y="238"/>
                                    <a:pt x="40" y="238"/>
                                  </a:cubicBezTo>
                                  <a:cubicBezTo>
                                    <a:pt x="40" y="238"/>
                                    <a:pt x="40" y="238"/>
                                    <a:pt x="40" y="238"/>
                                  </a:cubicBezTo>
                                  <a:cubicBezTo>
                                    <a:pt x="39" y="240"/>
                                    <a:pt x="39" y="243"/>
                                    <a:pt x="39" y="246"/>
                                  </a:cubicBezTo>
                                  <a:cubicBezTo>
                                    <a:pt x="37" y="244"/>
                                    <a:pt x="38" y="240"/>
                                    <a:pt x="37" y="237"/>
                                  </a:cubicBezTo>
                                  <a:moveTo>
                                    <a:pt x="19" y="219"/>
                                  </a:moveTo>
                                  <a:cubicBezTo>
                                    <a:pt x="19" y="219"/>
                                    <a:pt x="19" y="219"/>
                                    <a:pt x="19" y="219"/>
                                  </a:cubicBezTo>
                                  <a:cubicBezTo>
                                    <a:pt x="20" y="218"/>
                                    <a:pt x="20" y="217"/>
                                    <a:pt x="20" y="215"/>
                                  </a:cubicBezTo>
                                  <a:cubicBezTo>
                                    <a:pt x="20" y="215"/>
                                    <a:pt x="21" y="215"/>
                                    <a:pt x="21" y="215"/>
                                  </a:cubicBezTo>
                                  <a:cubicBezTo>
                                    <a:pt x="21" y="215"/>
                                    <a:pt x="21" y="215"/>
                                    <a:pt x="21" y="215"/>
                                  </a:cubicBezTo>
                                  <a:cubicBezTo>
                                    <a:pt x="21" y="217"/>
                                    <a:pt x="21" y="218"/>
                                    <a:pt x="21" y="219"/>
                                  </a:cubicBezTo>
                                  <a:cubicBezTo>
                                    <a:pt x="20" y="219"/>
                                    <a:pt x="20" y="219"/>
                                    <a:pt x="19" y="219"/>
                                  </a:cubicBezTo>
                                  <a:moveTo>
                                    <a:pt x="21" y="200"/>
                                  </a:moveTo>
                                  <a:cubicBezTo>
                                    <a:pt x="22" y="200"/>
                                    <a:pt x="22" y="200"/>
                                    <a:pt x="22" y="199"/>
                                  </a:cubicBezTo>
                                  <a:cubicBezTo>
                                    <a:pt x="23" y="199"/>
                                    <a:pt x="23" y="200"/>
                                    <a:pt x="23" y="202"/>
                                  </a:cubicBezTo>
                                  <a:cubicBezTo>
                                    <a:pt x="23" y="204"/>
                                    <a:pt x="22" y="206"/>
                                    <a:pt x="21" y="206"/>
                                  </a:cubicBezTo>
                                  <a:cubicBezTo>
                                    <a:pt x="21" y="206"/>
                                    <a:pt x="21" y="206"/>
                                    <a:pt x="21" y="206"/>
                                  </a:cubicBezTo>
                                  <a:cubicBezTo>
                                    <a:pt x="21" y="205"/>
                                    <a:pt x="21" y="204"/>
                                    <a:pt x="21" y="203"/>
                                  </a:cubicBezTo>
                                  <a:cubicBezTo>
                                    <a:pt x="21" y="202"/>
                                    <a:pt x="21" y="201"/>
                                    <a:pt x="20" y="200"/>
                                  </a:cubicBezTo>
                                  <a:cubicBezTo>
                                    <a:pt x="20" y="200"/>
                                    <a:pt x="20" y="200"/>
                                    <a:pt x="20" y="200"/>
                                  </a:cubicBezTo>
                                  <a:cubicBezTo>
                                    <a:pt x="21" y="200"/>
                                    <a:pt x="21" y="200"/>
                                    <a:pt x="21" y="200"/>
                                  </a:cubicBezTo>
                                  <a:cubicBezTo>
                                    <a:pt x="21" y="200"/>
                                    <a:pt x="21" y="200"/>
                                    <a:pt x="21" y="200"/>
                                  </a:cubicBezTo>
                                  <a:cubicBezTo>
                                    <a:pt x="21" y="200"/>
                                    <a:pt x="21" y="200"/>
                                    <a:pt x="21" y="200"/>
                                  </a:cubicBezTo>
                                  <a:moveTo>
                                    <a:pt x="24" y="198"/>
                                  </a:moveTo>
                                  <a:cubicBezTo>
                                    <a:pt x="24" y="198"/>
                                    <a:pt x="24" y="198"/>
                                    <a:pt x="24" y="198"/>
                                  </a:cubicBezTo>
                                  <a:cubicBezTo>
                                    <a:pt x="24" y="198"/>
                                    <a:pt x="25" y="198"/>
                                    <a:pt x="25" y="198"/>
                                  </a:cubicBezTo>
                                  <a:cubicBezTo>
                                    <a:pt x="25" y="199"/>
                                    <a:pt x="25" y="200"/>
                                    <a:pt x="25" y="201"/>
                                  </a:cubicBezTo>
                                  <a:cubicBezTo>
                                    <a:pt x="25" y="201"/>
                                    <a:pt x="25" y="201"/>
                                    <a:pt x="25" y="201"/>
                                  </a:cubicBezTo>
                                  <a:cubicBezTo>
                                    <a:pt x="25" y="201"/>
                                    <a:pt x="25" y="201"/>
                                    <a:pt x="25" y="201"/>
                                  </a:cubicBezTo>
                                  <a:cubicBezTo>
                                    <a:pt x="25" y="201"/>
                                    <a:pt x="24" y="201"/>
                                    <a:pt x="24" y="201"/>
                                  </a:cubicBezTo>
                                  <a:cubicBezTo>
                                    <a:pt x="24" y="201"/>
                                    <a:pt x="24" y="201"/>
                                    <a:pt x="24" y="201"/>
                                  </a:cubicBezTo>
                                  <a:cubicBezTo>
                                    <a:pt x="24" y="201"/>
                                    <a:pt x="24" y="201"/>
                                    <a:pt x="24" y="201"/>
                                  </a:cubicBezTo>
                                  <a:cubicBezTo>
                                    <a:pt x="23" y="201"/>
                                    <a:pt x="24" y="200"/>
                                    <a:pt x="24" y="199"/>
                                  </a:cubicBezTo>
                                  <a:cubicBezTo>
                                    <a:pt x="24" y="199"/>
                                    <a:pt x="24" y="199"/>
                                    <a:pt x="24" y="199"/>
                                  </a:cubicBezTo>
                                  <a:cubicBezTo>
                                    <a:pt x="24" y="198"/>
                                    <a:pt x="24" y="198"/>
                                    <a:pt x="24" y="198"/>
                                  </a:cubicBezTo>
                                  <a:cubicBezTo>
                                    <a:pt x="24" y="198"/>
                                    <a:pt x="24" y="198"/>
                                    <a:pt x="24" y="198"/>
                                  </a:cubicBezTo>
                                  <a:cubicBezTo>
                                    <a:pt x="24" y="198"/>
                                    <a:pt x="24" y="198"/>
                                    <a:pt x="24" y="198"/>
                                  </a:cubicBezTo>
                                  <a:cubicBezTo>
                                    <a:pt x="24" y="198"/>
                                    <a:pt x="24" y="198"/>
                                    <a:pt x="24" y="198"/>
                                  </a:cubicBezTo>
                                  <a:moveTo>
                                    <a:pt x="26" y="201"/>
                                  </a:moveTo>
                                  <a:cubicBezTo>
                                    <a:pt x="26" y="201"/>
                                    <a:pt x="26" y="201"/>
                                    <a:pt x="26" y="201"/>
                                  </a:cubicBezTo>
                                  <a:cubicBezTo>
                                    <a:pt x="26" y="199"/>
                                    <a:pt x="26" y="198"/>
                                    <a:pt x="27" y="197"/>
                                  </a:cubicBezTo>
                                  <a:cubicBezTo>
                                    <a:pt x="27" y="197"/>
                                    <a:pt x="27" y="197"/>
                                    <a:pt x="28" y="197"/>
                                  </a:cubicBezTo>
                                  <a:cubicBezTo>
                                    <a:pt x="28" y="197"/>
                                    <a:pt x="28" y="197"/>
                                    <a:pt x="28" y="197"/>
                                  </a:cubicBezTo>
                                  <a:cubicBezTo>
                                    <a:pt x="28" y="198"/>
                                    <a:pt x="27" y="199"/>
                                    <a:pt x="27" y="201"/>
                                  </a:cubicBezTo>
                                  <a:cubicBezTo>
                                    <a:pt x="27" y="201"/>
                                    <a:pt x="26" y="201"/>
                                    <a:pt x="26" y="201"/>
                                  </a:cubicBezTo>
                                  <a:moveTo>
                                    <a:pt x="15" y="191"/>
                                  </a:moveTo>
                                  <a:cubicBezTo>
                                    <a:pt x="15" y="191"/>
                                    <a:pt x="15" y="191"/>
                                    <a:pt x="15" y="190"/>
                                  </a:cubicBezTo>
                                  <a:cubicBezTo>
                                    <a:pt x="16" y="191"/>
                                    <a:pt x="16" y="191"/>
                                    <a:pt x="16" y="192"/>
                                  </a:cubicBezTo>
                                  <a:cubicBezTo>
                                    <a:pt x="17" y="194"/>
                                    <a:pt x="15" y="196"/>
                                    <a:pt x="16" y="198"/>
                                  </a:cubicBezTo>
                                  <a:cubicBezTo>
                                    <a:pt x="16" y="198"/>
                                    <a:pt x="16" y="198"/>
                                    <a:pt x="16" y="199"/>
                                  </a:cubicBezTo>
                                  <a:cubicBezTo>
                                    <a:pt x="16" y="199"/>
                                    <a:pt x="16" y="199"/>
                                    <a:pt x="16" y="199"/>
                                  </a:cubicBezTo>
                                  <a:cubicBezTo>
                                    <a:pt x="15" y="199"/>
                                    <a:pt x="14" y="198"/>
                                    <a:pt x="13" y="198"/>
                                  </a:cubicBezTo>
                                  <a:cubicBezTo>
                                    <a:pt x="13" y="198"/>
                                    <a:pt x="13" y="198"/>
                                    <a:pt x="13" y="198"/>
                                  </a:cubicBezTo>
                                  <a:cubicBezTo>
                                    <a:pt x="14" y="198"/>
                                    <a:pt x="14" y="197"/>
                                    <a:pt x="14" y="196"/>
                                  </a:cubicBezTo>
                                  <a:cubicBezTo>
                                    <a:pt x="14" y="196"/>
                                    <a:pt x="14" y="195"/>
                                    <a:pt x="14" y="194"/>
                                  </a:cubicBezTo>
                                  <a:cubicBezTo>
                                    <a:pt x="14" y="194"/>
                                    <a:pt x="14" y="194"/>
                                    <a:pt x="14" y="194"/>
                                  </a:cubicBezTo>
                                  <a:cubicBezTo>
                                    <a:pt x="14" y="194"/>
                                    <a:pt x="14" y="194"/>
                                    <a:pt x="14" y="194"/>
                                  </a:cubicBezTo>
                                  <a:cubicBezTo>
                                    <a:pt x="14" y="194"/>
                                    <a:pt x="14" y="194"/>
                                    <a:pt x="14" y="194"/>
                                  </a:cubicBezTo>
                                  <a:cubicBezTo>
                                    <a:pt x="14" y="194"/>
                                    <a:pt x="14" y="194"/>
                                    <a:pt x="14" y="194"/>
                                  </a:cubicBezTo>
                                  <a:cubicBezTo>
                                    <a:pt x="16" y="194"/>
                                    <a:pt x="15" y="193"/>
                                    <a:pt x="14" y="192"/>
                                  </a:cubicBezTo>
                                  <a:cubicBezTo>
                                    <a:pt x="14" y="192"/>
                                    <a:pt x="14" y="191"/>
                                    <a:pt x="14" y="191"/>
                                  </a:cubicBezTo>
                                  <a:cubicBezTo>
                                    <a:pt x="14" y="191"/>
                                    <a:pt x="14" y="191"/>
                                    <a:pt x="14" y="191"/>
                                  </a:cubicBezTo>
                                  <a:cubicBezTo>
                                    <a:pt x="14" y="191"/>
                                    <a:pt x="14" y="191"/>
                                    <a:pt x="14" y="191"/>
                                  </a:cubicBezTo>
                                  <a:cubicBezTo>
                                    <a:pt x="14" y="191"/>
                                    <a:pt x="14" y="191"/>
                                    <a:pt x="14" y="191"/>
                                  </a:cubicBezTo>
                                  <a:cubicBezTo>
                                    <a:pt x="15" y="191"/>
                                    <a:pt x="15" y="191"/>
                                    <a:pt x="15" y="191"/>
                                  </a:cubicBezTo>
                                  <a:moveTo>
                                    <a:pt x="25" y="191"/>
                                  </a:moveTo>
                                  <a:cubicBezTo>
                                    <a:pt x="25" y="191"/>
                                    <a:pt x="25" y="191"/>
                                    <a:pt x="25" y="191"/>
                                  </a:cubicBezTo>
                                  <a:cubicBezTo>
                                    <a:pt x="25" y="190"/>
                                    <a:pt x="25" y="188"/>
                                    <a:pt x="25" y="187"/>
                                  </a:cubicBezTo>
                                  <a:cubicBezTo>
                                    <a:pt x="26" y="187"/>
                                    <a:pt x="26" y="187"/>
                                    <a:pt x="26" y="187"/>
                                  </a:cubicBezTo>
                                  <a:cubicBezTo>
                                    <a:pt x="26" y="187"/>
                                    <a:pt x="26" y="187"/>
                                    <a:pt x="26" y="187"/>
                                  </a:cubicBezTo>
                                  <a:cubicBezTo>
                                    <a:pt x="26" y="189"/>
                                    <a:pt x="26" y="190"/>
                                    <a:pt x="26" y="191"/>
                                  </a:cubicBezTo>
                                  <a:cubicBezTo>
                                    <a:pt x="26" y="191"/>
                                    <a:pt x="25" y="191"/>
                                    <a:pt x="25" y="191"/>
                                  </a:cubicBezTo>
                                  <a:moveTo>
                                    <a:pt x="45" y="180"/>
                                  </a:moveTo>
                                  <a:cubicBezTo>
                                    <a:pt x="45" y="180"/>
                                    <a:pt x="45" y="180"/>
                                    <a:pt x="45" y="180"/>
                                  </a:cubicBezTo>
                                  <a:cubicBezTo>
                                    <a:pt x="45" y="180"/>
                                    <a:pt x="45" y="180"/>
                                    <a:pt x="45" y="180"/>
                                  </a:cubicBezTo>
                                  <a:cubicBezTo>
                                    <a:pt x="46" y="181"/>
                                    <a:pt x="45" y="182"/>
                                    <a:pt x="45" y="183"/>
                                  </a:cubicBezTo>
                                  <a:cubicBezTo>
                                    <a:pt x="45" y="183"/>
                                    <a:pt x="45" y="183"/>
                                    <a:pt x="45" y="183"/>
                                  </a:cubicBezTo>
                                  <a:cubicBezTo>
                                    <a:pt x="45" y="183"/>
                                    <a:pt x="45" y="183"/>
                                    <a:pt x="45" y="183"/>
                                  </a:cubicBezTo>
                                  <a:cubicBezTo>
                                    <a:pt x="45" y="183"/>
                                    <a:pt x="45" y="183"/>
                                    <a:pt x="45" y="183"/>
                                  </a:cubicBezTo>
                                  <a:cubicBezTo>
                                    <a:pt x="45" y="183"/>
                                    <a:pt x="45" y="183"/>
                                    <a:pt x="45" y="183"/>
                                  </a:cubicBezTo>
                                  <a:cubicBezTo>
                                    <a:pt x="45" y="183"/>
                                    <a:pt x="44" y="183"/>
                                    <a:pt x="44" y="183"/>
                                  </a:cubicBezTo>
                                  <a:cubicBezTo>
                                    <a:pt x="43" y="183"/>
                                    <a:pt x="44" y="182"/>
                                    <a:pt x="44" y="181"/>
                                  </a:cubicBezTo>
                                  <a:cubicBezTo>
                                    <a:pt x="44" y="181"/>
                                    <a:pt x="44" y="181"/>
                                    <a:pt x="44" y="181"/>
                                  </a:cubicBezTo>
                                  <a:cubicBezTo>
                                    <a:pt x="44" y="181"/>
                                    <a:pt x="44" y="180"/>
                                    <a:pt x="44" y="180"/>
                                  </a:cubicBezTo>
                                  <a:cubicBezTo>
                                    <a:pt x="44" y="180"/>
                                    <a:pt x="44" y="180"/>
                                    <a:pt x="44" y="180"/>
                                  </a:cubicBezTo>
                                  <a:cubicBezTo>
                                    <a:pt x="44" y="180"/>
                                    <a:pt x="44" y="180"/>
                                    <a:pt x="44" y="180"/>
                                  </a:cubicBezTo>
                                  <a:cubicBezTo>
                                    <a:pt x="44" y="180"/>
                                    <a:pt x="45" y="180"/>
                                    <a:pt x="45" y="180"/>
                                  </a:cubicBezTo>
                                  <a:moveTo>
                                    <a:pt x="14" y="187"/>
                                  </a:moveTo>
                                  <a:cubicBezTo>
                                    <a:pt x="15" y="183"/>
                                    <a:pt x="16" y="178"/>
                                    <a:pt x="16" y="174"/>
                                  </a:cubicBezTo>
                                  <a:cubicBezTo>
                                    <a:pt x="17" y="175"/>
                                    <a:pt x="17" y="176"/>
                                    <a:pt x="17" y="178"/>
                                  </a:cubicBezTo>
                                  <a:cubicBezTo>
                                    <a:pt x="17" y="182"/>
                                    <a:pt x="16" y="186"/>
                                    <a:pt x="14" y="187"/>
                                  </a:cubicBezTo>
                                  <a:cubicBezTo>
                                    <a:pt x="14" y="187"/>
                                    <a:pt x="14" y="187"/>
                                    <a:pt x="14" y="187"/>
                                  </a:cubicBezTo>
                                  <a:moveTo>
                                    <a:pt x="26" y="184"/>
                                  </a:moveTo>
                                  <a:cubicBezTo>
                                    <a:pt x="26" y="181"/>
                                    <a:pt x="26" y="177"/>
                                    <a:pt x="27" y="174"/>
                                  </a:cubicBezTo>
                                  <a:cubicBezTo>
                                    <a:pt x="27" y="174"/>
                                    <a:pt x="28" y="176"/>
                                    <a:pt x="28" y="177"/>
                                  </a:cubicBezTo>
                                  <a:cubicBezTo>
                                    <a:pt x="28" y="180"/>
                                    <a:pt x="27" y="183"/>
                                    <a:pt x="26" y="184"/>
                                  </a:cubicBezTo>
                                  <a:cubicBezTo>
                                    <a:pt x="26" y="184"/>
                                    <a:pt x="26" y="184"/>
                                    <a:pt x="26" y="184"/>
                                  </a:cubicBezTo>
                                  <a:moveTo>
                                    <a:pt x="21" y="197"/>
                                  </a:moveTo>
                                  <a:cubicBezTo>
                                    <a:pt x="22" y="188"/>
                                    <a:pt x="23" y="180"/>
                                    <a:pt x="24" y="171"/>
                                  </a:cubicBezTo>
                                  <a:cubicBezTo>
                                    <a:pt x="24" y="172"/>
                                    <a:pt x="24" y="174"/>
                                    <a:pt x="24" y="176"/>
                                  </a:cubicBezTo>
                                  <a:cubicBezTo>
                                    <a:pt x="24" y="183"/>
                                    <a:pt x="23" y="192"/>
                                    <a:pt x="21" y="197"/>
                                  </a:cubicBezTo>
                                  <a:cubicBezTo>
                                    <a:pt x="21" y="197"/>
                                    <a:pt x="21" y="197"/>
                                    <a:pt x="21" y="197"/>
                                  </a:cubicBezTo>
                                  <a:moveTo>
                                    <a:pt x="49" y="158"/>
                                  </a:moveTo>
                                  <a:cubicBezTo>
                                    <a:pt x="49" y="158"/>
                                    <a:pt x="49" y="158"/>
                                    <a:pt x="49" y="158"/>
                                  </a:cubicBezTo>
                                  <a:cubicBezTo>
                                    <a:pt x="49" y="158"/>
                                    <a:pt x="50" y="159"/>
                                    <a:pt x="50" y="159"/>
                                  </a:cubicBezTo>
                                  <a:cubicBezTo>
                                    <a:pt x="50" y="159"/>
                                    <a:pt x="50" y="159"/>
                                    <a:pt x="50" y="159"/>
                                  </a:cubicBezTo>
                                  <a:cubicBezTo>
                                    <a:pt x="49" y="160"/>
                                    <a:pt x="49" y="161"/>
                                    <a:pt x="48" y="161"/>
                                  </a:cubicBezTo>
                                  <a:cubicBezTo>
                                    <a:pt x="48" y="161"/>
                                    <a:pt x="48" y="161"/>
                                    <a:pt x="48" y="161"/>
                                  </a:cubicBezTo>
                                  <a:cubicBezTo>
                                    <a:pt x="48" y="161"/>
                                    <a:pt x="48" y="161"/>
                                    <a:pt x="48" y="161"/>
                                  </a:cubicBezTo>
                                  <a:cubicBezTo>
                                    <a:pt x="48" y="160"/>
                                    <a:pt x="48" y="160"/>
                                    <a:pt x="48" y="160"/>
                                  </a:cubicBezTo>
                                  <a:cubicBezTo>
                                    <a:pt x="48" y="160"/>
                                    <a:pt x="48" y="160"/>
                                    <a:pt x="48" y="160"/>
                                  </a:cubicBezTo>
                                  <a:cubicBezTo>
                                    <a:pt x="48" y="160"/>
                                    <a:pt x="48" y="159"/>
                                    <a:pt x="48" y="158"/>
                                  </a:cubicBezTo>
                                  <a:cubicBezTo>
                                    <a:pt x="48" y="158"/>
                                    <a:pt x="48" y="158"/>
                                    <a:pt x="48" y="158"/>
                                  </a:cubicBezTo>
                                  <a:cubicBezTo>
                                    <a:pt x="48" y="158"/>
                                    <a:pt x="48" y="158"/>
                                    <a:pt x="49" y="158"/>
                                  </a:cubicBezTo>
                                  <a:moveTo>
                                    <a:pt x="48" y="150"/>
                                  </a:moveTo>
                                  <a:cubicBezTo>
                                    <a:pt x="48" y="150"/>
                                    <a:pt x="48" y="150"/>
                                    <a:pt x="48" y="150"/>
                                  </a:cubicBezTo>
                                  <a:cubicBezTo>
                                    <a:pt x="49" y="150"/>
                                    <a:pt x="49" y="151"/>
                                    <a:pt x="49" y="151"/>
                                  </a:cubicBezTo>
                                  <a:cubicBezTo>
                                    <a:pt x="49" y="153"/>
                                    <a:pt x="48" y="154"/>
                                    <a:pt x="48" y="155"/>
                                  </a:cubicBezTo>
                                  <a:cubicBezTo>
                                    <a:pt x="48" y="156"/>
                                    <a:pt x="48" y="156"/>
                                    <a:pt x="48" y="156"/>
                                  </a:cubicBezTo>
                                  <a:cubicBezTo>
                                    <a:pt x="48" y="156"/>
                                    <a:pt x="48" y="156"/>
                                    <a:pt x="48" y="156"/>
                                  </a:cubicBezTo>
                                  <a:cubicBezTo>
                                    <a:pt x="48" y="156"/>
                                    <a:pt x="47" y="155"/>
                                    <a:pt x="47" y="155"/>
                                  </a:cubicBezTo>
                                  <a:cubicBezTo>
                                    <a:pt x="47" y="154"/>
                                    <a:pt x="48" y="152"/>
                                    <a:pt x="48" y="151"/>
                                  </a:cubicBezTo>
                                  <a:cubicBezTo>
                                    <a:pt x="48" y="150"/>
                                    <a:pt x="48" y="150"/>
                                    <a:pt x="48" y="150"/>
                                  </a:cubicBezTo>
                                  <a:moveTo>
                                    <a:pt x="40" y="156"/>
                                  </a:moveTo>
                                  <a:cubicBezTo>
                                    <a:pt x="40" y="156"/>
                                    <a:pt x="40" y="156"/>
                                    <a:pt x="40" y="156"/>
                                  </a:cubicBezTo>
                                  <a:cubicBezTo>
                                    <a:pt x="41" y="153"/>
                                    <a:pt x="40" y="146"/>
                                    <a:pt x="43" y="144"/>
                                  </a:cubicBezTo>
                                  <a:cubicBezTo>
                                    <a:pt x="43" y="144"/>
                                    <a:pt x="43" y="145"/>
                                    <a:pt x="43" y="145"/>
                                  </a:cubicBezTo>
                                  <a:cubicBezTo>
                                    <a:pt x="43" y="147"/>
                                    <a:pt x="42" y="149"/>
                                    <a:pt x="42" y="151"/>
                                  </a:cubicBezTo>
                                  <a:cubicBezTo>
                                    <a:pt x="42" y="152"/>
                                    <a:pt x="42" y="152"/>
                                    <a:pt x="43" y="153"/>
                                  </a:cubicBezTo>
                                  <a:cubicBezTo>
                                    <a:pt x="43" y="153"/>
                                    <a:pt x="43" y="153"/>
                                    <a:pt x="43" y="153"/>
                                  </a:cubicBezTo>
                                  <a:cubicBezTo>
                                    <a:pt x="42" y="153"/>
                                    <a:pt x="42" y="153"/>
                                    <a:pt x="42" y="154"/>
                                  </a:cubicBezTo>
                                  <a:cubicBezTo>
                                    <a:pt x="41" y="155"/>
                                    <a:pt x="43" y="157"/>
                                    <a:pt x="42" y="157"/>
                                  </a:cubicBezTo>
                                  <a:cubicBezTo>
                                    <a:pt x="42" y="157"/>
                                    <a:pt x="42" y="157"/>
                                    <a:pt x="41" y="157"/>
                                  </a:cubicBezTo>
                                  <a:cubicBezTo>
                                    <a:pt x="41" y="157"/>
                                    <a:pt x="41" y="157"/>
                                    <a:pt x="41" y="157"/>
                                  </a:cubicBezTo>
                                  <a:cubicBezTo>
                                    <a:pt x="41" y="157"/>
                                    <a:pt x="41" y="157"/>
                                    <a:pt x="41" y="157"/>
                                  </a:cubicBezTo>
                                  <a:cubicBezTo>
                                    <a:pt x="41" y="157"/>
                                    <a:pt x="41" y="157"/>
                                    <a:pt x="41" y="157"/>
                                  </a:cubicBezTo>
                                  <a:cubicBezTo>
                                    <a:pt x="41" y="157"/>
                                    <a:pt x="41" y="157"/>
                                    <a:pt x="41" y="157"/>
                                  </a:cubicBezTo>
                                  <a:cubicBezTo>
                                    <a:pt x="41" y="157"/>
                                    <a:pt x="41" y="157"/>
                                    <a:pt x="41" y="157"/>
                                  </a:cubicBezTo>
                                  <a:cubicBezTo>
                                    <a:pt x="41" y="157"/>
                                    <a:pt x="41" y="156"/>
                                    <a:pt x="40" y="156"/>
                                  </a:cubicBezTo>
                                  <a:moveTo>
                                    <a:pt x="48" y="139"/>
                                  </a:moveTo>
                                  <a:cubicBezTo>
                                    <a:pt x="48" y="139"/>
                                    <a:pt x="48" y="139"/>
                                    <a:pt x="48" y="139"/>
                                  </a:cubicBezTo>
                                  <a:cubicBezTo>
                                    <a:pt x="49" y="139"/>
                                    <a:pt x="49" y="139"/>
                                    <a:pt x="49" y="140"/>
                                  </a:cubicBezTo>
                                  <a:cubicBezTo>
                                    <a:pt x="49" y="141"/>
                                    <a:pt x="49" y="143"/>
                                    <a:pt x="49" y="144"/>
                                  </a:cubicBezTo>
                                  <a:cubicBezTo>
                                    <a:pt x="49" y="144"/>
                                    <a:pt x="49" y="145"/>
                                    <a:pt x="49" y="145"/>
                                  </a:cubicBezTo>
                                  <a:cubicBezTo>
                                    <a:pt x="49" y="145"/>
                                    <a:pt x="49" y="145"/>
                                    <a:pt x="49" y="145"/>
                                  </a:cubicBezTo>
                                  <a:cubicBezTo>
                                    <a:pt x="48" y="145"/>
                                    <a:pt x="47" y="144"/>
                                    <a:pt x="47" y="143"/>
                                  </a:cubicBezTo>
                                  <a:cubicBezTo>
                                    <a:pt x="47" y="142"/>
                                    <a:pt x="48" y="141"/>
                                    <a:pt x="48" y="139"/>
                                  </a:cubicBezTo>
                                  <a:cubicBezTo>
                                    <a:pt x="48" y="139"/>
                                    <a:pt x="48" y="139"/>
                                    <a:pt x="48" y="139"/>
                                  </a:cubicBezTo>
                                  <a:moveTo>
                                    <a:pt x="29" y="136"/>
                                  </a:moveTo>
                                  <a:cubicBezTo>
                                    <a:pt x="29" y="136"/>
                                    <a:pt x="29" y="136"/>
                                    <a:pt x="29" y="136"/>
                                  </a:cubicBezTo>
                                  <a:cubicBezTo>
                                    <a:pt x="30" y="136"/>
                                    <a:pt x="31" y="137"/>
                                    <a:pt x="31" y="138"/>
                                  </a:cubicBezTo>
                                  <a:cubicBezTo>
                                    <a:pt x="31" y="139"/>
                                    <a:pt x="30" y="140"/>
                                    <a:pt x="30" y="142"/>
                                  </a:cubicBezTo>
                                  <a:cubicBezTo>
                                    <a:pt x="30" y="142"/>
                                    <a:pt x="30" y="142"/>
                                    <a:pt x="30" y="142"/>
                                  </a:cubicBezTo>
                                  <a:cubicBezTo>
                                    <a:pt x="30" y="142"/>
                                    <a:pt x="30" y="142"/>
                                    <a:pt x="30" y="142"/>
                                  </a:cubicBezTo>
                                  <a:cubicBezTo>
                                    <a:pt x="29" y="142"/>
                                    <a:pt x="29" y="141"/>
                                    <a:pt x="29" y="141"/>
                                  </a:cubicBezTo>
                                  <a:cubicBezTo>
                                    <a:pt x="29" y="140"/>
                                    <a:pt x="29" y="138"/>
                                    <a:pt x="30" y="137"/>
                                  </a:cubicBezTo>
                                  <a:cubicBezTo>
                                    <a:pt x="30" y="137"/>
                                    <a:pt x="29" y="136"/>
                                    <a:pt x="29" y="136"/>
                                  </a:cubicBezTo>
                                  <a:moveTo>
                                    <a:pt x="31" y="121"/>
                                  </a:moveTo>
                                  <a:cubicBezTo>
                                    <a:pt x="31" y="121"/>
                                    <a:pt x="31" y="121"/>
                                    <a:pt x="31" y="121"/>
                                  </a:cubicBezTo>
                                  <a:cubicBezTo>
                                    <a:pt x="32" y="121"/>
                                    <a:pt x="32" y="122"/>
                                    <a:pt x="32" y="123"/>
                                  </a:cubicBezTo>
                                  <a:cubicBezTo>
                                    <a:pt x="32" y="125"/>
                                    <a:pt x="31" y="128"/>
                                    <a:pt x="31" y="129"/>
                                  </a:cubicBezTo>
                                  <a:cubicBezTo>
                                    <a:pt x="31" y="130"/>
                                    <a:pt x="31" y="130"/>
                                    <a:pt x="31" y="130"/>
                                  </a:cubicBezTo>
                                  <a:cubicBezTo>
                                    <a:pt x="31" y="130"/>
                                    <a:pt x="31" y="130"/>
                                    <a:pt x="31" y="130"/>
                                  </a:cubicBezTo>
                                  <a:cubicBezTo>
                                    <a:pt x="31" y="130"/>
                                    <a:pt x="30" y="129"/>
                                    <a:pt x="30" y="128"/>
                                  </a:cubicBezTo>
                                  <a:cubicBezTo>
                                    <a:pt x="30" y="126"/>
                                    <a:pt x="31" y="123"/>
                                    <a:pt x="31" y="122"/>
                                  </a:cubicBezTo>
                                  <a:cubicBezTo>
                                    <a:pt x="31" y="121"/>
                                    <a:pt x="31" y="121"/>
                                    <a:pt x="31" y="121"/>
                                  </a:cubicBezTo>
                                  <a:moveTo>
                                    <a:pt x="41" y="105"/>
                                  </a:moveTo>
                                  <a:cubicBezTo>
                                    <a:pt x="41" y="105"/>
                                    <a:pt x="41" y="105"/>
                                    <a:pt x="41" y="105"/>
                                  </a:cubicBezTo>
                                  <a:cubicBezTo>
                                    <a:pt x="43" y="106"/>
                                    <a:pt x="44" y="107"/>
                                    <a:pt x="44" y="109"/>
                                  </a:cubicBezTo>
                                  <a:cubicBezTo>
                                    <a:pt x="44" y="111"/>
                                    <a:pt x="43" y="113"/>
                                    <a:pt x="43" y="116"/>
                                  </a:cubicBezTo>
                                  <a:cubicBezTo>
                                    <a:pt x="41" y="115"/>
                                    <a:pt x="40" y="114"/>
                                    <a:pt x="40" y="112"/>
                                  </a:cubicBezTo>
                                  <a:cubicBezTo>
                                    <a:pt x="40" y="110"/>
                                    <a:pt x="41" y="108"/>
                                    <a:pt x="41" y="106"/>
                                  </a:cubicBezTo>
                                  <a:cubicBezTo>
                                    <a:pt x="41" y="105"/>
                                    <a:pt x="41" y="105"/>
                                    <a:pt x="41" y="105"/>
                                  </a:cubicBezTo>
                                  <a:moveTo>
                                    <a:pt x="48" y="104"/>
                                  </a:moveTo>
                                  <a:cubicBezTo>
                                    <a:pt x="48" y="100"/>
                                    <a:pt x="49" y="97"/>
                                    <a:pt x="49" y="93"/>
                                  </a:cubicBezTo>
                                  <a:cubicBezTo>
                                    <a:pt x="50" y="94"/>
                                    <a:pt x="50" y="95"/>
                                    <a:pt x="50" y="97"/>
                                  </a:cubicBezTo>
                                  <a:cubicBezTo>
                                    <a:pt x="50" y="100"/>
                                    <a:pt x="49" y="103"/>
                                    <a:pt x="48" y="104"/>
                                  </a:cubicBezTo>
                                  <a:cubicBezTo>
                                    <a:pt x="48" y="104"/>
                                    <a:pt x="48" y="104"/>
                                    <a:pt x="48" y="104"/>
                                  </a:cubicBezTo>
                                  <a:moveTo>
                                    <a:pt x="38" y="105"/>
                                  </a:moveTo>
                                  <a:cubicBezTo>
                                    <a:pt x="38" y="105"/>
                                    <a:pt x="38" y="105"/>
                                    <a:pt x="38" y="105"/>
                                  </a:cubicBezTo>
                                  <a:cubicBezTo>
                                    <a:pt x="38" y="100"/>
                                    <a:pt x="39" y="95"/>
                                    <a:pt x="40" y="90"/>
                                  </a:cubicBezTo>
                                  <a:cubicBezTo>
                                    <a:pt x="40" y="91"/>
                                    <a:pt x="41" y="93"/>
                                    <a:pt x="41" y="95"/>
                                  </a:cubicBezTo>
                                  <a:cubicBezTo>
                                    <a:pt x="41" y="97"/>
                                    <a:pt x="40" y="100"/>
                                    <a:pt x="40" y="102"/>
                                  </a:cubicBezTo>
                                  <a:cubicBezTo>
                                    <a:pt x="40" y="103"/>
                                    <a:pt x="40" y="103"/>
                                    <a:pt x="40" y="104"/>
                                  </a:cubicBezTo>
                                  <a:cubicBezTo>
                                    <a:pt x="40" y="104"/>
                                    <a:pt x="40" y="104"/>
                                    <a:pt x="40" y="104"/>
                                  </a:cubicBezTo>
                                  <a:cubicBezTo>
                                    <a:pt x="40" y="104"/>
                                    <a:pt x="40" y="104"/>
                                    <a:pt x="40" y="104"/>
                                  </a:cubicBezTo>
                                  <a:cubicBezTo>
                                    <a:pt x="39" y="104"/>
                                    <a:pt x="39" y="104"/>
                                    <a:pt x="39" y="104"/>
                                  </a:cubicBezTo>
                                  <a:cubicBezTo>
                                    <a:pt x="39" y="104"/>
                                    <a:pt x="39" y="104"/>
                                    <a:pt x="39" y="104"/>
                                  </a:cubicBezTo>
                                  <a:cubicBezTo>
                                    <a:pt x="39" y="104"/>
                                    <a:pt x="39" y="105"/>
                                    <a:pt x="39" y="105"/>
                                  </a:cubicBezTo>
                                  <a:cubicBezTo>
                                    <a:pt x="39" y="105"/>
                                    <a:pt x="39" y="105"/>
                                    <a:pt x="39" y="105"/>
                                  </a:cubicBezTo>
                                  <a:cubicBezTo>
                                    <a:pt x="39" y="105"/>
                                    <a:pt x="39" y="105"/>
                                    <a:pt x="38" y="105"/>
                                  </a:cubicBezTo>
                                  <a:cubicBezTo>
                                    <a:pt x="38" y="105"/>
                                    <a:pt x="38" y="105"/>
                                    <a:pt x="38" y="105"/>
                                  </a:cubicBezTo>
                                  <a:cubicBezTo>
                                    <a:pt x="38" y="105"/>
                                    <a:pt x="38" y="105"/>
                                    <a:pt x="38" y="105"/>
                                  </a:cubicBezTo>
                                  <a:moveTo>
                                    <a:pt x="43" y="89"/>
                                  </a:moveTo>
                                  <a:cubicBezTo>
                                    <a:pt x="43" y="88"/>
                                    <a:pt x="44" y="86"/>
                                    <a:pt x="44" y="84"/>
                                  </a:cubicBezTo>
                                  <a:cubicBezTo>
                                    <a:pt x="45" y="84"/>
                                    <a:pt x="45" y="85"/>
                                    <a:pt x="45" y="85"/>
                                  </a:cubicBezTo>
                                  <a:cubicBezTo>
                                    <a:pt x="45" y="86"/>
                                    <a:pt x="45" y="86"/>
                                    <a:pt x="45" y="87"/>
                                  </a:cubicBezTo>
                                  <a:cubicBezTo>
                                    <a:pt x="45" y="87"/>
                                    <a:pt x="45" y="88"/>
                                    <a:pt x="46" y="88"/>
                                  </a:cubicBezTo>
                                  <a:cubicBezTo>
                                    <a:pt x="46" y="88"/>
                                    <a:pt x="46" y="88"/>
                                    <a:pt x="46" y="88"/>
                                  </a:cubicBezTo>
                                  <a:cubicBezTo>
                                    <a:pt x="45" y="88"/>
                                    <a:pt x="45" y="89"/>
                                    <a:pt x="45" y="90"/>
                                  </a:cubicBezTo>
                                  <a:cubicBezTo>
                                    <a:pt x="45" y="92"/>
                                    <a:pt x="45" y="93"/>
                                    <a:pt x="45" y="95"/>
                                  </a:cubicBezTo>
                                  <a:cubicBezTo>
                                    <a:pt x="45" y="96"/>
                                    <a:pt x="45" y="98"/>
                                    <a:pt x="43" y="98"/>
                                  </a:cubicBezTo>
                                  <a:cubicBezTo>
                                    <a:pt x="43" y="98"/>
                                    <a:pt x="43" y="98"/>
                                    <a:pt x="43" y="98"/>
                                  </a:cubicBezTo>
                                  <a:cubicBezTo>
                                    <a:pt x="44" y="97"/>
                                    <a:pt x="44" y="95"/>
                                    <a:pt x="44" y="94"/>
                                  </a:cubicBezTo>
                                  <a:cubicBezTo>
                                    <a:pt x="44" y="92"/>
                                    <a:pt x="43" y="91"/>
                                    <a:pt x="43" y="89"/>
                                  </a:cubicBezTo>
                                  <a:moveTo>
                                    <a:pt x="30" y="83"/>
                                  </a:moveTo>
                                  <a:cubicBezTo>
                                    <a:pt x="30" y="83"/>
                                    <a:pt x="30" y="83"/>
                                    <a:pt x="30" y="83"/>
                                  </a:cubicBezTo>
                                  <a:cubicBezTo>
                                    <a:pt x="31" y="83"/>
                                    <a:pt x="31" y="84"/>
                                    <a:pt x="31" y="84"/>
                                  </a:cubicBezTo>
                                  <a:cubicBezTo>
                                    <a:pt x="31" y="85"/>
                                    <a:pt x="30" y="87"/>
                                    <a:pt x="30" y="88"/>
                                  </a:cubicBezTo>
                                  <a:cubicBezTo>
                                    <a:pt x="30" y="89"/>
                                    <a:pt x="30" y="89"/>
                                    <a:pt x="30" y="89"/>
                                  </a:cubicBezTo>
                                  <a:cubicBezTo>
                                    <a:pt x="30" y="89"/>
                                    <a:pt x="30" y="89"/>
                                    <a:pt x="30" y="89"/>
                                  </a:cubicBezTo>
                                  <a:cubicBezTo>
                                    <a:pt x="29" y="89"/>
                                    <a:pt x="29" y="88"/>
                                    <a:pt x="29" y="87"/>
                                  </a:cubicBezTo>
                                  <a:cubicBezTo>
                                    <a:pt x="29" y="86"/>
                                    <a:pt x="30" y="85"/>
                                    <a:pt x="30" y="83"/>
                                  </a:cubicBezTo>
                                  <a:cubicBezTo>
                                    <a:pt x="30" y="83"/>
                                    <a:pt x="30" y="83"/>
                                    <a:pt x="30" y="83"/>
                                  </a:cubicBezTo>
                                  <a:moveTo>
                                    <a:pt x="47" y="81"/>
                                  </a:moveTo>
                                  <a:cubicBezTo>
                                    <a:pt x="47" y="81"/>
                                    <a:pt x="47" y="81"/>
                                    <a:pt x="47" y="81"/>
                                  </a:cubicBezTo>
                                  <a:cubicBezTo>
                                    <a:pt x="48" y="82"/>
                                    <a:pt x="48" y="82"/>
                                    <a:pt x="48" y="83"/>
                                  </a:cubicBezTo>
                                  <a:cubicBezTo>
                                    <a:pt x="48" y="84"/>
                                    <a:pt x="47" y="85"/>
                                    <a:pt x="47" y="86"/>
                                  </a:cubicBezTo>
                                  <a:cubicBezTo>
                                    <a:pt x="47" y="86"/>
                                    <a:pt x="47" y="86"/>
                                    <a:pt x="47" y="86"/>
                                  </a:cubicBezTo>
                                  <a:cubicBezTo>
                                    <a:pt x="47" y="86"/>
                                    <a:pt x="47" y="86"/>
                                    <a:pt x="47" y="86"/>
                                  </a:cubicBezTo>
                                  <a:cubicBezTo>
                                    <a:pt x="47" y="86"/>
                                    <a:pt x="46" y="86"/>
                                    <a:pt x="46" y="85"/>
                                  </a:cubicBezTo>
                                  <a:cubicBezTo>
                                    <a:pt x="46" y="84"/>
                                    <a:pt x="47" y="83"/>
                                    <a:pt x="47" y="82"/>
                                  </a:cubicBezTo>
                                  <a:cubicBezTo>
                                    <a:pt x="47" y="82"/>
                                    <a:pt x="47" y="82"/>
                                    <a:pt x="47" y="81"/>
                                  </a:cubicBezTo>
                                  <a:moveTo>
                                    <a:pt x="43" y="62"/>
                                  </a:moveTo>
                                  <a:cubicBezTo>
                                    <a:pt x="43" y="62"/>
                                    <a:pt x="43" y="62"/>
                                    <a:pt x="43" y="62"/>
                                  </a:cubicBezTo>
                                  <a:cubicBezTo>
                                    <a:pt x="44" y="62"/>
                                    <a:pt x="44" y="63"/>
                                    <a:pt x="44" y="64"/>
                                  </a:cubicBezTo>
                                  <a:cubicBezTo>
                                    <a:pt x="44" y="65"/>
                                    <a:pt x="43" y="66"/>
                                    <a:pt x="43" y="67"/>
                                  </a:cubicBezTo>
                                  <a:cubicBezTo>
                                    <a:pt x="43" y="67"/>
                                    <a:pt x="43" y="68"/>
                                    <a:pt x="43" y="68"/>
                                  </a:cubicBezTo>
                                  <a:cubicBezTo>
                                    <a:pt x="43" y="68"/>
                                    <a:pt x="43" y="68"/>
                                    <a:pt x="43" y="68"/>
                                  </a:cubicBezTo>
                                  <a:cubicBezTo>
                                    <a:pt x="43" y="68"/>
                                    <a:pt x="42" y="67"/>
                                    <a:pt x="42" y="67"/>
                                  </a:cubicBezTo>
                                  <a:cubicBezTo>
                                    <a:pt x="42" y="66"/>
                                    <a:pt x="43" y="64"/>
                                    <a:pt x="43" y="63"/>
                                  </a:cubicBezTo>
                                  <a:cubicBezTo>
                                    <a:pt x="43" y="63"/>
                                    <a:pt x="43" y="62"/>
                                    <a:pt x="43" y="62"/>
                                  </a:cubicBezTo>
                                  <a:moveTo>
                                    <a:pt x="49" y="60"/>
                                  </a:moveTo>
                                  <a:cubicBezTo>
                                    <a:pt x="49" y="60"/>
                                    <a:pt x="49" y="60"/>
                                    <a:pt x="49" y="60"/>
                                  </a:cubicBezTo>
                                  <a:cubicBezTo>
                                    <a:pt x="50" y="60"/>
                                    <a:pt x="51" y="61"/>
                                    <a:pt x="51" y="61"/>
                                  </a:cubicBezTo>
                                  <a:cubicBezTo>
                                    <a:pt x="51" y="62"/>
                                    <a:pt x="50" y="64"/>
                                    <a:pt x="50" y="64"/>
                                  </a:cubicBezTo>
                                  <a:cubicBezTo>
                                    <a:pt x="50" y="65"/>
                                    <a:pt x="50" y="65"/>
                                    <a:pt x="50" y="65"/>
                                  </a:cubicBezTo>
                                  <a:cubicBezTo>
                                    <a:pt x="50" y="65"/>
                                    <a:pt x="50" y="65"/>
                                    <a:pt x="50" y="65"/>
                                  </a:cubicBezTo>
                                  <a:cubicBezTo>
                                    <a:pt x="49" y="65"/>
                                    <a:pt x="49" y="64"/>
                                    <a:pt x="49" y="64"/>
                                  </a:cubicBezTo>
                                  <a:cubicBezTo>
                                    <a:pt x="49" y="63"/>
                                    <a:pt x="49" y="61"/>
                                    <a:pt x="49" y="60"/>
                                  </a:cubicBezTo>
                                  <a:cubicBezTo>
                                    <a:pt x="49" y="60"/>
                                    <a:pt x="49" y="60"/>
                                    <a:pt x="49" y="60"/>
                                  </a:cubicBezTo>
                                  <a:moveTo>
                                    <a:pt x="48" y="58"/>
                                  </a:moveTo>
                                  <a:cubicBezTo>
                                    <a:pt x="48" y="58"/>
                                    <a:pt x="48" y="58"/>
                                    <a:pt x="48" y="58"/>
                                  </a:cubicBezTo>
                                  <a:cubicBezTo>
                                    <a:pt x="49" y="57"/>
                                    <a:pt x="49" y="55"/>
                                    <a:pt x="49" y="54"/>
                                  </a:cubicBezTo>
                                  <a:cubicBezTo>
                                    <a:pt x="49" y="54"/>
                                    <a:pt x="50" y="54"/>
                                    <a:pt x="50" y="54"/>
                                  </a:cubicBezTo>
                                  <a:cubicBezTo>
                                    <a:pt x="50" y="54"/>
                                    <a:pt x="50" y="54"/>
                                    <a:pt x="50" y="54"/>
                                  </a:cubicBezTo>
                                  <a:cubicBezTo>
                                    <a:pt x="50" y="55"/>
                                    <a:pt x="50" y="57"/>
                                    <a:pt x="50" y="58"/>
                                  </a:cubicBezTo>
                                  <a:cubicBezTo>
                                    <a:pt x="49" y="58"/>
                                    <a:pt x="49" y="58"/>
                                    <a:pt x="48" y="58"/>
                                  </a:cubicBezTo>
                                  <a:moveTo>
                                    <a:pt x="46" y="43"/>
                                  </a:moveTo>
                                  <a:cubicBezTo>
                                    <a:pt x="46" y="43"/>
                                    <a:pt x="46" y="43"/>
                                    <a:pt x="46" y="43"/>
                                  </a:cubicBezTo>
                                  <a:cubicBezTo>
                                    <a:pt x="47" y="44"/>
                                    <a:pt x="47" y="46"/>
                                    <a:pt x="47" y="47"/>
                                  </a:cubicBezTo>
                                  <a:cubicBezTo>
                                    <a:pt x="47" y="51"/>
                                    <a:pt x="46" y="56"/>
                                    <a:pt x="46" y="60"/>
                                  </a:cubicBezTo>
                                  <a:cubicBezTo>
                                    <a:pt x="46" y="60"/>
                                    <a:pt x="46" y="60"/>
                                    <a:pt x="46" y="61"/>
                                  </a:cubicBezTo>
                                  <a:cubicBezTo>
                                    <a:pt x="46" y="61"/>
                                    <a:pt x="46" y="61"/>
                                    <a:pt x="46" y="61"/>
                                  </a:cubicBezTo>
                                  <a:cubicBezTo>
                                    <a:pt x="45" y="60"/>
                                    <a:pt x="45" y="58"/>
                                    <a:pt x="45" y="57"/>
                                  </a:cubicBezTo>
                                  <a:cubicBezTo>
                                    <a:pt x="45" y="53"/>
                                    <a:pt x="46" y="48"/>
                                    <a:pt x="46" y="44"/>
                                  </a:cubicBezTo>
                                  <a:cubicBezTo>
                                    <a:pt x="46" y="44"/>
                                    <a:pt x="46" y="44"/>
                                    <a:pt x="46" y="43"/>
                                  </a:cubicBezTo>
                                  <a:moveTo>
                                    <a:pt x="36" y="72"/>
                                  </a:moveTo>
                                  <a:cubicBezTo>
                                    <a:pt x="38" y="61"/>
                                    <a:pt x="37" y="52"/>
                                    <a:pt x="38" y="42"/>
                                  </a:cubicBezTo>
                                  <a:cubicBezTo>
                                    <a:pt x="39" y="43"/>
                                    <a:pt x="39" y="45"/>
                                    <a:pt x="39" y="46"/>
                                  </a:cubicBezTo>
                                  <a:cubicBezTo>
                                    <a:pt x="40" y="48"/>
                                    <a:pt x="39" y="50"/>
                                    <a:pt x="39" y="51"/>
                                  </a:cubicBezTo>
                                  <a:cubicBezTo>
                                    <a:pt x="39" y="51"/>
                                    <a:pt x="39" y="51"/>
                                    <a:pt x="39" y="51"/>
                                  </a:cubicBezTo>
                                  <a:cubicBezTo>
                                    <a:pt x="39" y="52"/>
                                    <a:pt x="39" y="54"/>
                                    <a:pt x="39" y="56"/>
                                  </a:cubicBezTo>
                                  <a:cubicBezTo>
                                    <a:pt x="39" y="62"/>
                                    <a:pt x="38" y="69"/>
                                    <a:pt x="36" y="72"/>
                                  </a:cubicBezTo>
                                  <a:cubicBezTo>
                                    <a:pt x="36" y="72"/>
                                    <a:pt x="36" y="72"/>
                                    <a:pt x="36" y="72"/>
                                  </a:cubicBezTo>
                                  <a:moveTo>
                                    <a:pt x="38" y="38"/>
                                  </a:moveTo>
                                  <a:cubicBezTo>
                                    <a:pt x="38" y="38"/>
                                    <a:pt x="38" y="38"/>
                                    <a:pt x="38" y="38"/>
                                  </a:cubicBezTo>
                                  <a:cubicBezTo>
                                    <a:pt x="38" y="37"/>
                                    <a:pt x="38" y="36"/>
                                    <a:pt x="38" y="34"/>
                                  </a:cubicBezTo>
                                  <a:cubicBezTo>
                                    <a:pt x="38" y="34"/>
                                    <a:pt x="39" y="34"/>
                                    <a:pt x="39" y="34"/>
                                  </a:cubicBezTo>
                                  <a:cubicBezTo>
                                    <a:pt x="39" y="34"/>
                                    <a:pt x="39" y="34"/>
                                    <a:pt x="39" y="34"/>
                                  </a:cubicBezTo>
                                  <a:cubicBezTo>
                                    <a:pt x="39" y="36"/>
                                    <a:pt x="39" y="37"/>
                                    <a:pt x="39" y="38"/>
                                  </a:cubicBezTo>
                                  <a:cubicBezTo>
                                    <a:pt x="38" y="38"/>
                                    <a:pt x="38" y="38"/>
                                    <a:pt x="38" y="38"/>
                                  </a:cubicBezTo>
                                  <a:moveTo>
                                    <a:pt x="46" y="28"/>
                                  </a:moveTo>
                                  <a:cubicBezTo>
                                    <a:pt x="46" y="28"/>
                                    <a:pt x="46" y="28"/>
                                    <a:pt x="46" y="28"/>
                                  </a:cubicBezTo>
                                  <a:cubicBezTo>
                                    <a:pt x="47" y="29"/>
                                    <a:pt x="48" y="30"/>
                                    <a:pt x="48" y="32"/>
                                  </a:cubicBezTo>
                                  <a:cubicBezTo>
                                    <a:pt x="48" y="35"/>
                                    <a:pt x="47" y="39"/>
                                    <a:pt x="47" y="41"/>
                                  </a:cubicBezTo>
                                  <a:cubicBezTo>
                                    <a:pt x="46" y="40"/>
                                    <a:pt x="46" y="39"/>
                                    <a:pt x="46" y="38"/>
                                  </a:cubicBezTo>
                                  <a:cubicBezTo>
                                    <a:pt x="46" y="35"/>
                                    <a:pt x="46" y="33"/>
                                    <a:pt x="46" y="30"/>
                                  </a:cubicBezTo>
                                  <a:cubicBezTo>
                                    <a:pt x="46" y="29"/>
                                    <a:pt x="46" y="28"/>
                                    <a:pt x="46" y="28"/>
                                  </a:cubicBezTo>
                                  <a:moveTo>
                                    <a:pt x="28" y="24"/>
                                  </a:moveTo>
                                  <a:cubicBezTo>
                                    <a:pt x="28" y="24"/>
                                    <a:pt x="28" y="24"/>
                                    <a:pt x="28" y="24"/>
                                  </a:cubicBezTo>
                                  <a:cubicBezTo>
                                    <a:pt x="29" y="24"/>
                                    <a:pt x="29" y="25"/>
                                    <a:pt x="29" y="25"/>
                                  </a:cubicBezTo>
                                  <a:cubicBezTo>
                                    <a:pt x="29" y="26"/>
                                    <a:pt x="29" y="27"/>
                                    <a:pt x="29" y="28"/>
                                  </a:cubicBezTo>
                                  <a:cubicBezTo>
                                    <a:pt x="29" y="28"/>
                                    <a:pt x="29" y="28"/>
                                    <a:pt x="29" y="29"/>
                                  </a:cubicBezTo>
                                  <a:cubicBezTo>
                                    <a:pt x="29" y="29"/>
                                    <a:pt x="29" y="29"/>
                                    <a:pt x="29" y="29"/>
                                  </a:cubicBezTo>
                                  <a:cubicBezTo>
                                    <a:pt x="28" y="29"/>
                                    <a:pt x="27" y="28"/>
                                    <a:pt x="27" y="28"/>
                                  </a:cubicBezTo>
                                  <a:cubicBezTo>
                                    <a:pt x="27" y="27"/>
                                    <a:pt x="28" y="25"/>
                                    <a:pt x="28" y="25"/>
                                  </a:cubicBezTo>
                                  <a:cubicBezTo>
                                    <a:pt x="28" y="24"/>
                                    <a:pt x="28" y="24"/>
                                    <a:pt x="28" y="24"/>
                                  </a:cubicBezTo>
                                  <a:moveTo>
                                    <a:pt x="29" y="0"/>
                                  </a:moveTo>
                                  <a:cubicBezTo>
                                    <a:pt x="28" y="1"/>
                                    <a:pt x="26" y="2"/>
                                    <a:pt x="25" y="3"/>
                                  </a:cubicBezTo>
                                  <a:cubicBezTo>
                                    <a:pt x="25" y="14"/>
                                    <a:pt x="26" y="24"/>
                                    <a:pt x="25" y="36"/>
                                  </a:cubicBezTo>
                                  <a:cubicBezTo>
                                    <a:pt x="26" y="51"/>
                                    <a:pt x="23" y="66"/>
                                    <a:pt x="21" y="82"/>
                                  </a:cubicBezTo>
                                  <a:cubicBezTo>
                                    <a:pt x="21" y="89"/>
                                    <a:pt x="20" y="106"/>
                                    <a:pt x="20" y="110"/>
                                  </a:cubicBezTo>
                                  <a:cubicBezTo>
                                    <a:pt x="20" y="125"/>
                                    <a:pt x="14" y="140"/>
                                    <a:pt x="15" y="154"/>
                                  </a:cubicBezTo>
                                  <a:cubicBezTo>
                                    <a:pt x="15" y="156"/>
                                    <a:pt x="14" y="157"/>
                                    <a:pt x="14" y="159"/>
                                  </a:cubicBezTo>
                                  <a:cubicBezTo>
                                    <a:pt x="13" y="183"/>
                                    <a:pt x="12" y="206"/>
                                    <a:pt x="8" y="230"/>
                                  </a:cubicBezTo>
                                  <a:cubicBezTo>
                                    <a:pt x="8" y="248"/>
                                    <a:pt x="7" y="272"/>
                                    <a:pt x="4" y="283"/>
                                  </a:cubicBezTo>
                                  <a:cubicBezTo>
                                    <a:pt x="6" y="306"/>
                                    <a:pt x="0" y="333"/>
                                    <a:pt x="1" y="356"/>
                                  </a:cubicBezTo>
                                  <a:cubicBezTo>
                                    <a:pt x="12" y="357"/>
                                    <a:pt x="25" y="357"/>
                                    <a:pt x="33" y="357"/>
                                  </a:cubicBezTo>
                                  <a:cubicBezTo>
                                    <a:pt x="34" y="357"/>
                                    <a:pt x="34" y="357"/>
                                    <a:pt x="35" y="357"/>
                                  </a:cubicBezTo>
                                  <a:cubicBezTo>
                                    <a:pt x="36" y="355"/>
                                    <a:pt x="37" y="353"/>
                                    <a:pt x="37" y="351"/>
                                  </a:cubicBezTo>
                                  <a:cubicBezTo>
                                    <a:pt x="37" y="325"/>
                                    <a:pt x="41" y="297"/>
                                    <a:pt x="42" y="270"/>
                                  </a:cubicBezTo>
                                  <a:cubicBezTo>
                                    <a:pt x="43" y="265"/>
                                    <a:pt x="45" y="255"/>
                                    <a:pt x="45" y="244"/>
                                  </a:cubicBezTo>
                                  <a:cubicBezTo>
                                    <a:pt x="45" y="238"/>
                                    <a:pt x="46" y="232"/>
                                    <a:pt x="46" y="226"/>
                                  </a:cubicBezTo>
                                  <a:cubicBezTo>
                                    <a:pt x="46" y="219"/>
                                    <a:pt x="45" y="212"/>
                                    <a:pt x="51" y="210"/>
                                  </a:cubicBezTo>
                                  <a:cubicBezTo>
                                    <a:pt x="50" y="209"/>
                                    <a:pt x="50" y="209"/>
                                    <a:pt x="50" y="209"/>
                                  </a:cubicBezTo>
                                  <a:cubicBezTo>
                                    <a:pt x="49" y="209"/>
                                    <a:pt x="49" y="209"/>
                                    <a:pt x="49" y="210"/>
                                  </a:cubicBezTo>
                                  <a:cubicBezTo>
                                    <a:pt x="48" y="210"/>
                                    <a:pt x="48" y="210"/>
                                    <a:pt x="48" y="210"/>
                                  </a:cubicBezTo>
                                  <a:cubicBezTo>
                                    <a:pt x="47" y="210"/>
                                    <a:pt x="47" y="210"/>
                                    <a:pt x="47" y="209"/>
                                  </a:cubicBezTo>
                                  <a:cubicBezTo>
                                    <a:pt x="50" y="182"/>
                                    <a:pt x="50" y="170"/>
                                    <a:pt x="54" y="142"/>
                                  </a:cubicBezTo>
                                  <a:cubicBezTo>
                                    <a:pt x="53" y="129"/>
                                    <a:pt x="57" y="113"/>
                                    <a:pt x="58" y="99"/>
                                  </a:cubicBezTo>
                                  <a:cubicBezTo>
                                    <a:pt x="56" y="86"/>
                                    <a:pt x="60" y="72"/>
                                    <a:pt x="60" y="58"/>
                                  </a:cubicBezTo>
                                  <a:cubicBezTo>
                                    <a:pt x="61" y="44"/>
                                    <a:pt x="62" y="17"/>
                                    <a:pt x="62" y="2"/>
                                  </a:cubicBezTo>
                                  <a:cubicBezTo>
                                    <a:pt x="62" y="2"/>
                                    <a:pt x="62" y="1"/>
                                    <a:pt x="61" y="1"/>
                                  </a:cubicBezTo>
                                  <a:cubicBezTo>
                                    <a:pt x="61" y="1"/>
                                    <a:pt x="61" y="1"/>
                                    <a:pt x="61" y="1"/>
                                  </a:cubicBezTo>
                                  <a:cubicBezTo>
                                    <a:pt x="57" y="1"/>
                                    <a:pt x="53" y="1"/>
                                    <a:pt x="48" y="1"/>
                                  </a:cubicBezTo>
                                  <a:cubicBezTo>
                                    <a:pt x="41" y="1"/>
                                    <a:pt x="34" y="1"/>
                                    <a:pt x="29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90"/>
                          <wps:cNvSpPr>
                            <a:spLocks/>
                          </wps:cNvSpPr>
                          <wps:spPr bwMode="auto">
                            <a:xfrm>
                              <a:off x="6208" y="869"/>
                              <a:ext cx="6" cy="29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5"/>
                                <a:gd name="T2" fmla="*/ 0 w 1"/>
                                <a:gd name="T3" fmla="*/ 0 h 5"/>
                                <a:gd name="T4" fmla="*/ 0 w 1"/>
                                <a:gd name="T5" fmla="*/ 0 h 5"/>
                                <a:gd name="T6" fmla="*/ 0 w 1"/>
                                <a:gd name="T7" fmla="*/ 1 h 5"/>
                                <a:gd name="T8" fmla="*/ 0 w 1"/>
                                <a:gd name="T9" fmla="*/ 4 h 5"/>
                                <a:gd name="T10" fmla="*/ 0 w 1"/>
                                <a:gd name="T11" fmla="*/ 4 h 5"/>
                                <a:gd name="T12" fmla="*/ 0 w 1"/>
                                <a:gd name="T13" fmla="*/ 5 h 5"/>
                                <a:gd name="T14" fmla="*/ 1 w 1"/>
                                <a:gd name="T15" fmla="*/ 5 h 5"/>
                                <a:gd name="T16" fmla="*/ 1 w 1"/>
                                <a:gd name="T17" fmla="*/ 5 h 5"/>
                                <a:gd name="T18" fmla="*/ 1 w 1"/>
                                <a:gd name="T19" fmla="*/ 4 h 5"/>
                                <a:gd name="T20" fmla="*/ 1 w 1"/>
                                <a:gd name="T21" fmla="*/ 2 h 5"/>
                                <a:gd name="T22" fmla="*/ 1 w 1"/>
                                <a:gd name="T23" fmla="*/ 1 h 5"/>
                                <a:gd name="T24" fmla="*/ 0 w 1"/>
                                <a:gd name="T25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3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0" y="4"/>
                                    <a:pt x="0" y="5"/>
                                    <a:pt x="0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5"/>
                                    <a:pt x="1" y="4"/>
                                    <a:pt x="1" y="4"/>
                                  </a:cubicBezTo>
                                  <a:cubicBezTo>
                                    <a:pt x="1" y="4"/>
                                    <a:pt x="1" y="3"/>
                                    <a:pt x="1" y="2"/>
                                  </a:cubicBezTo>
                                  <a:cubicBezTo>
                                    <a:pt x="1" y="2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91"/>
                          <wps:cNvSpPr>
                            <a:spLocks/>
                          </wps:cNvSpPr>
                          <wps:spPr bwMode="auto">
                            <a:xfrm>
                              <a:off x="6267" y="886"/>
                              <a:ext cx="6" cy="8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4"/>
                                <a:gd name="T2" fmla="*/ 0 w 1"/>
                                <a:gd name="T3" fmla="*/ 3 h 14"/>
                                <a:gd name="T4" fmla="*/ 0 w 1"/>
                                <a:gd name="T5" fmla="*/ 11 h 14"/>
                                <a:gd name="T6" fmla="*/ 0 w 1"/>
                                <a:gd name="T7" fmla="*/ 14 h 14"/>
                                <a:gd name="T8" fmla="*/ 1 w 1"/>
                                <a:gd name="T9" fmla="*/ 4 h 14"/>
                                <a:gd name="T10" fmla="*/ 0 w 1"/>
                                <a:gd name="T1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14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2"/>
                                    <a:pt x="0" y="3"/>
                                  </a:cubicBezTo>
                                  <a:cubicBezTo>
                                    <a:pt x="0" y="5"/>
                                    <a:pt x="0" y="8"/>
                                    <a:pt x="0" y="11"/>
                                  </a:cubicBezTo>
                                  <a:cubicBezTo>
                                    <a:pt x="0" y="12"/>
                                    <a:pt x="0" y="13"/>
                                    <a:pt x="0" y="14"/>
                                  </a:cubicBezTo>
                                  <a:cubicBezTo>
                                    <a:pt x="0" y="11"/>
                                    <a:pt x="1" y="7"/>
                                    <a:pt x="1" y="4"/>
                                  </a:cubicBezTo>
                                  <a:cubicBezTo>
                                    <a:pt x="1" y="2"/>
                                    <a:pt x="1" y="1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92"/>
                          <wps:cNvSpPr>
                            <a:spLocks/>
                          </wps:cNvSpPr>
                          <wps:spPr bwMode="auto">
                            <a:xfrm>
                              <a:off x="6238" y="928"/>
                              <a:ext cx="6" cy="23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4"/>
                                <a:gd name="T2" fmla="*/ 0 w 1"/>
                                <a:gd name="T3" fmla="*/ 4 h 4"/>
                                <a:gd name="T4" fmla="*/ 1 w 1"/>
                                <a:gd name="T5" fmla="*/ 4 h 4"/>
                                <a:gd name="T6" fmla="*/ 1 w 1"/>
                                <a:gd name="T7" fmla="*/ 0 h 4"/>
                                <a:gd name="T8" fmla="*/ 1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0"/>
                                  </a:moveTo>
                                  <a:cubicBezTo>
                                    <a:pt x="0" y="1"/>
                                    <a:pt x="0" y="2"/>
                                    <a:pt x="0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193"/>
                          <wps:cNvSpPr>
                            <a:spLocks/>
                          </wps:cNvSpPr>
                          <wps:spPr bwMode="auto">
                            <a:xfrm>
                              <a:off x="6226" y="969"/>
                              <a:ext cx="18" cy="177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30"/>
                                <a:gd name="T2" fmla="*/ 0 w 3"/>
                                <a:gd name="T3" fmla="*/ 30 h 30"/>
                                <a:gd name="T4" fmla="*/ 3 w 3"/>
                                <a:gd name="T5" fmla="*/ 12 h 30"/>
                                <a:gd name="T6" fmla="*/ 2 w 3"/>
                                <a:gd name="T7" fmla="*/ 9 h 30"/>
                                <a:gd name="T8" fmla="*/ 2 w 3"/>
                                <a:gd name="T9" fmla="*/ 9 h 30"/>
                                <a:gd name="T10" fmla="*/ 2 w 3"/>
                                <a:gd name="T11" fmla="*/ 9 h 30"/>
                                <a:gd name="T12" fmla="*/ 3 w 3"/>
                                <a:gd name="T13" fmla="*/ 4 h 30"/>
                                <a:gd name="T14" fmla="*/ 3 w 3"/>
                                <a:gd name="T15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" h="30">
                                  <a:moveTo>
                                    <a:pt x="3" y="0"/>
                                  </a:moveTo>
                                  <a:cubicBezTo>
                                    <a:pt x="1" y="11"/>
                                    <a:pt x="2" y="19"/>
                                    <a:pt x="0" y="30"/>
                                  </a:cubicBezTo>
                                  <a:cubicBezTo>
                                    <a:pt x="2" y="26"/>
                                    <a:pt x="3" y="18"/>
                                    <a:pt x="3" y="12"/>
                                  </a:cubicBezTo>
                                  <a:cubicBezTo>
                                    <a:pt x="3" y="11"/>
                                    <a:pt x="3" y="10"/>
                                    <a:pt x="2" y="9"/>
                                  </a:cubicBezTo>
                                  <a:cubicBezTo>
                                    <a:pt x="2" y="9"/>
                                    <a:pt x="2" y="9"/>
                                    <a:pt x="2" y="9"/>
                                  </a:cubicBezTo>
                                  <a:cubicBezTo>
                                    <a:pt x="2" y="9"/>
                                    <a:pt x="2" y="9"/>
                                    <a:pt x="2" y="9"/>
                                  </a:cubicBezTo>
                                  <a:cubicBezTo>
                                    <a:pt x="3" y="8"/>
                                    <a:pt x="3" y="6"/>
                                    <a:pt x="3" y="4"/>
                                  </a:cubicBezTo>
                                  <a:cubicBezTo>
                                    <a:pt x="3" y="2"/>
                                    <a:pt x="3" y="1"/>
                                    <a:pt x="3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194"/>
                          <wps:cNvSpPr>
                            <a:spLocks/>
                          </wps:cNvSpPr>
                          <wps:spPr bwMode="auto">
                            <a:xfrm>
                              <a:off x="6261" y="981"/>
                              <a:ext cx="6" cy="9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6"/>
                                <a:gd name="T2" fmla="*/ 0 w 1"/>
                                <a:gd name="T3" fmla="*/ 13 h 16"/>
                                <a:gd name="T4" fmla="*/ 0 w 1"/>
                                <a:gd name="T5" fmla="*/ 16 h 16"/>
                                <a:gd name="T6" fmla="*/ 1 w 1"/>
                                <a:gd name="T7" fmla="*/ 3 h 16"/>
                                <a:gd name="T8" fmla="*/ 1 w 1"/>
                                <a:gd name="T9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6">
                                  <a:moveTo>
                                    <a:pt x="1" y="0"/>
                                  </a:moveTo>
                                  <a:cubicBezTo>
                                    <a:pt x="1" y="4"/>
                                    <a:pt x="0" y="9"/>
                                    <a:pt x="0" y="13"/>
                                  </a:cubicBezTo>
                                  <a:cubicBezTo>
                                    <a:pt x="0" y="14"/>
                                    <a:pt x="0" y="15"/>
                                    <a:pt x="0" y="16"/>
                                  </a:cubicBezTo>
                                  <a:cubicBezTo>
                                    <a:pt x="0" y="12"/>
                                    <a:pt x="1" y="7"/>
                                    <a:pt x="1" y="3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195"/>
                          <wps:cNvSpPr>
                            <a:spLocks/>
                          </wps:cNvSpPr>
                          <wps:spPr bwMode="auto">
                            <a:xfrm>
                              <a:off x="6273" y="1040"/>
                              <a:ext cx="6" cy="2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0 w 1"/>
                                <a:gd name="T3" fmla="*/ 4 h 4"/>
                                <a:gd name="T4" fmla="*/ 0 w 1"/>
                                <a:gd name="T5" fmla="*/ 4 h 4"/>
                                <a:gd name="T6" fmla="*/ 1 w 1"/>
                                <a:gd name="T7" fmla="*/ 0 h 4"/>
                                <a:gd name="T8" fmla="*/ 0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2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196"/>
                          <wps:cNvSpPr>
                            <a:spLocks/>
                          </wps:cNvSpPr>
                          <wps:spPr bwMode="auto">
                            <a:xfrm>
                              <a:off x="6273" y="1075"/>
                              <a:ext cx="6" cy="2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0 w 1"/>
                                <a:gd name="T3" fmla="*/ 0 h 4"/>
                                <a:gd name="T4" fmla="*/ 0 w 1"/>
                                <a:gd name="T5" fmla="*/ 3 h 4"/>
                                <a:gd name="T6" fmla="*/ 1 w 1"/>
                                <a:gd name="T7" fmla="*/ 4 h 4"/>
                                <a:gd name="T8" fmla="*/ 0 w 1"/>
                                <a:gd name="T9" fmla="*/ 4 h 4"/>
                                <a:gd name="T10" fmla="*/ 1 w 1"/>
                                <a:gd name="T11" fmla="*/ 1 h 4"/>
                                <a:gd name="T12" fmla="*/ 0 w 1"/>
                                <a:gd name="T1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2"/>
                                    <a:pt x="0" y="3"/>
                                  </a:cubicBezTo>
                                  <a:cubicBezTo>
                                    <a:pt x="0" y="4"/>
                                    <a:pt x="0" y="4"/>
                                    <a:pt x="1" y="4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0" y="3"/>
                                    <a:pt x="1" y="2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197"/>
                          <wps:cNvSpPr>
                            <a:spLocks/>
                          </wps:cNvSpPr>
                          <wps:spPr bwMode="auto">
                            <a:xfrm>
                              <a:off x="6249" y="1087"/>
                              <a:ext cx="6" cy="3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5"/>
                                <a:gd name="T2" fmla="*/ 1 w 1"/>
                                <a:gd name="T3" fmla="*/ 0 h 5"/>
                                <a:gd name="T4" fmla="*/ 0 w 1"/>
                                <a:gd name="T5" fmla="*/ 4 h 5"/>
                                <a:gd name="T6" fmla="*/ 1 w 1"/>
                                <a:gd name="T7" fmla="*/ 5 h 5"/>
                                <a:gd name="T8" fmla="*/ 1 w 1"/>
                                <a:gd name="T9" fmla="*/ 5 h 5"/>
                                <a:gd name="T10" fmla="*/ 1 w 1"/>
                                <a:gd name="T11" fmla="*/ 1 h 5"/>
                                <a:gd name="T12" fmla="*/ 1 w 1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0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4"/>
                                    <a:pt x="1" y="2"/>
                                    <a:pt x="1" y="1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198"/>
                          <wps:cNvSpPr>
                            <a:spLocks/>
                          </wps:cNvSpPr>
                          <wps:spPr bwMode="auto">
                            <a:xfrm>
                              <a:off x="6261" y="1194"/>
                              <a:ext cx="6" cy="29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5"/>
                                <a:gd name="T2" fmla="*/ 0 w 1"/>
                                <a:gd name="T3" fmla="*/ 1 h 5"/>
                                <a:gd name="T4" fmla="*/ 0 w 1"/>
                                <a:gd name="T5" fmla="*/ 4 h 5"/>
                                <a:gd name="T6" fmla="*/ 0 w 1"/>
                                <a:gd name="T7" fmla="*/ 5 h 5"/>
                                <a:gd name="T8" fmla="*/ 0 w 1"/>
                                <a:gd name="T9" fmla="*/ 5 h 5"/>
                                <a:gd name="T10" fmla="*/ 1 w 1"/>
                                <a:gd name="T11" fmla="*/ 1 h 5"/>
                                <a:gd name="T12" fmla="*/ 0 w 1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0" y="5"/>
                                    <a:pt x="0" y="5"/>
                                  </a:cubicBezTo>
                                  <a:cubicBezTo>
                                    <a:pt x="0" y="5"/>
                                    <a:pt x="0" y="5"/>
                                    <a:pt x="0" y="5"/>
                                  </a:cubicBezTo>
                                  <a:cubicBezTo>
                                    <a:pt x="0" y="4"/>
                                    <a:pt x="1" y="2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199"/>
                          <wps:cNvSpPr>
                            <a:spLocks/>
                          </wps:cNvSpPr>
                          <wps:spPr bwMode="auto">
                            <a:xfrm>
                              <a:off x="6202" y="1206"/>
                              <a:ext cx="6" cy="35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6"/>
                                <a:gd name="T2" fmla="*/ 1 w 1"/>
                                <a:gd name="T3" fmla="*/ 1 h 6"/>
                                <a:gd name="T4" fmla="*/ 0 w 1"/>
                                <a:gd name="T5" fmla="*/ 5 h 6"/>
                                <a:gd name="T6" fmla="*/ 1 w 1"/>
                                <a:gd name="T7" fmla="*/ 6 h 6"/>
                                <a:gd name="T8" fmla="*/ 1 w 1"/>
                                <a:gd name="T9" fmla="*/ 6 h 6"/>
                                <a:gd name="T10" fmla="*/ 1 w 1"/>
                                <a:gd name="T11" fmla="*/ 2 h 6"/>
                                <a:gd name="T12" fmla="*/ 1 w 1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2"/>
                                    <a:pt x="0" y="4"/>
                                    <a:pt x="0" y="5"/>
                                  </a:cubicBezTo>
                                  <a:cubicBezTo>
                                    <a:pt x="0" y="6"/>
                                    <a:pt x="0" y="6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  <a:cubicBezTo>
                                    <a:pt x="1" y="5"/>
                                    <a:pt x="1" y="3"/>
                                    <a:pt x="1" y="2"/>
                                  </a:cubicBezTo>
                                  <a:cubicBezTo>
                                    <a:pt x="1" y="1"/>
                                    <a:pt x="1" y="1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00"/>
                          <wps:cNvSpPr>
                            <a:spLocks/>
                          </wps:cNvSpPr>
                          <wps:spPr bwMode="auto">
                            <a:xfrm>
                              <a:off x="6226" y="1247"/>
                              <a:ext cx="12" cy="89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5"/>
                                <a:gd name="T2" fmla="*/ 0 w 2"/>
                                <a:gd name="T3" fmla="*/ 15 h 15"/>
                                <a:gd name="T4" fmla="*/ 1 w 2"/>
                                <a:gd name="T5" fmla="*/ 15 h 15"/>
                                <a:gd name="T6" fmla="*/ 1 w 2"/>
                                <a:gd name="T7" fmla="*/ 15 h 15"/>
                                <a:gd name="T8" fmla="*/ 1 w 2"/>
                                <a:gd name="T9" fmla="*/ 14 h 15"/>
                                <a:gd name="T10" fmla="*/ 2 w 2"/>
                                <a:gd name="T11" fmla="*/ 14 h 15"/>
                                <a:gd name="T12" fmla="*/ 2 w 2"/>
                                <a:gd name="T13" fmla="*/ 14 h 15"/>
                                <a:gd name="T14" fmla="*/ 2 w 2"/>
                                <a:gd name="T15" fmla="*/ 12 h 15"/>
                                <a:gd name="T16" fmla="*/ 2 w 2"/>
                                <a:gd name="T17" fmla="*/ 4 h 15"/>
                                <a:gd name="T18" fmla="*/ 2 w 2"/>
                                <a:gd name="T19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" h="15">
                                  <a:moveTo>
                                    <a:pt x="2" y="0"/>
                                  </a:moveTo>
                                  <a:cubicBezTo>
                                    <a:pt x="1" y="5"/>
                                    <a:pt x="1" y="10"/>
                                    <a:pt x="0" y="15"/>
                                  </a:cubicBezTo>
                                  <a:cubicBezTo>
                                    <a:pt x="0" y="15"/>
                                    <a:pt x="1" y="15"/>
                                    <a:pt x="1" y="15"/>
                                  </a:cubicBezTo>
                                  <a:cubicBezTo>
                                    <a:pt x="1" y="15"/>
                                    <a:pt x="1" y="15"/>
                                    <a:pt x="1" y="15"/>
                                  </a:cubicBezTo>
                                  <a:cubicBezTo>
                                    <a:pt x="1" y="15"/>
                                    <a:pt x="1" y="15"/>
                                    <a:pt x="1" y="14"/>
                                  </a:cubicBezTo>
                                  <a:cubicBezTo>
                                    <a:pt x="1" y="14"/>
                                    <a:pt x="1" y="14"/>
                                    <a:pt x="2" y="14"/>
                                  </a:cubicBezTo>
                                  <a:cubicBezTo>
                                    <a:pt x="2" y="14"/>
                                    <a:pt x="2" y="14"/>
                                    <a:pt x="2" y="14"/>
                                  </a:cubicBezTo>
                                  <a:cubicBezTo>
                                    <a:pt x="2" y="13"/>
                                    <a:pt x="2" y="13"/>
                                    <a:pt x="2" y="12"/>
                                  </a:cubicBezTo>
                                  <a:cubicBezTo>
                                    <a:pt x="2" y="10"/>
                                    <a:pt x="2" y="7"/>
                                    <a:pt x="2" y="4"/>
                                  </a:cubicBezTo>
                                  <a:cubicBezTo>
                                    <a:pt x="2" y="3"/>
                                    <a:pt x="2" y="1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01"/>
                          <wps:cNvSpPr>
                            <a:spLocks/>
                          </wps:cNvSpPr>
                          <wps:spPr bwMode="auto">
                            <a:xfrm>
                              <a:off x="6261" y="1265"/>
                              <a:ext cx="12" cy="59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0"/>
                                <a:gd name="T2" fmla="*/ 0 w 2"/>
                                <a:gd name="T3" fmla="*/ 10 h 10"/>
                                <a:gd name="T4" fmla="*/ 2 w 2"/>
                                <a:gd name="T5" fmla="*/ 3 h 10"/>
                                <a:gd name="T6" fmla="*/ 1 w 2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1" y="0"/>
                                  </a:moveTo>
                                  <a:cubicBezTo>
                                    <a:pt x="1" y="3"/>
                                    <a:pt x="1" y="7"/>
                                    <a:pt x="0" y="10"/>
                                  </a:cubicBezTo>
                                  <a:cubicBezTo>
                                    <a:pt x="1" y="9"/>
                                    <a:pt x="2" y="6"/>
                                    <a:pt x="2" y="3"/>
                                  </a:cubicBezTo>
                                  <a:cubicBezTo>
                                    <a:pt x="2" y="1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02"/>
                          <wps:cNvSpPr>
                            <a:spLocks/>
                          </wps:cNvSpPr>
                          <wps:spPr bwMode="auto">
                            <a:xfrm>
                              <a:off x="6238" y="1336"/>
                              <a:ext cx="11" cy="5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0"/>
                                <a:gd name="T2" fmla="*/ 0 w 2"/>
                                <a:gd name="T3" fmla="*/ 0 h 10"/>
                                <a:gd name="T4" fmla="*/ 0 w 2"/>
                                <a:gd name="T5" fmla="*/ 7 h 10"/>
                                <a:gd name="T6" fmla="*/ 1 w 2"/>
                                <a:gd name="T7" fmla="*/ 10 h 10"/>
                                <a:gd name="T8" fmla="*/ 2 w 2"/>
                                <a:gd name="T9" fmla="*/ 3 h 10"/>
                                <a:gd name="T10" fmla="*/ 0 w 2"/>
                                <a:gd name="T1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2"/>
                                    <a:pt x="0" y="5"/>
                                    <a:pt x="0" y="7"/>
                                  </a:cubicBezTo>
                                  <a:cubicBezTo>
                                    <a:pt x="0" y="9"/>
                                    <a:pt x="0" y="10"/>
                                    <a:pt x="1" y="10"/>
                                  </a:cubicBezTo>
                                  <a:cubicBezTo>
                                    <a:pt x="1" y="8"/>
                                    <a:pt x="2" y="5"/>
                                    <a:pt x="2" y="3"/>
                                  </a:cubicBezTo>
                                  <a:cubicBezTo>
                                    <a:pt x="2" y="1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03"/>
                          <wps:cNvSpPr>
                            <a:spLocks/>
                          </wps:cNvSpPr>
                          <wps:spPr bwMode="auto">
                            <a:xfrm>
                              <a:off x="6202" y="1424"/>
                              <a:ext cx="6" cy="5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9"/>
                                <a:gd name="T2" fmla="*/ 0 w 1"/>
                                <a:gd name="T3" fmla="*/ 1 h 9"/>
                                <a:gd name="T4" fmla="*/ 0 w 1"/>
                                <a:gd name="T5" fmla="*/ 7 h 9"/>
                                <a:gd name="T6" fmla="*/ 0 w 1"/>
                                <a:gd name="T7" fmla="*/ 9 h 9"/>
                                <a:gd name="T8" fmla="*/ 0 w 1"/>
                                <a:gd name="T9" fmla="*/ 9 h 9"/>
                                <a:gd name="T10" fmla="*/ 1 w 1"/>
                                <a:gd name="T11" fmla="*/ 2 h 9"/>
                                <a:gd name="T12" fmla="*/ 0 w 1"/>
                                <a:gd name="T13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9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3"/>
                                    <a:pt x="0" y="5"/>
                                    <a:pt x="0" y="7"/>
                                  </a:cubicBezTo>
                                  <a:cubicBezTo>
                                    <a:pt x="0" y="8"/>
                                    <a:pt x="0" y="9"/>
                                    <a:pt x="0" y="9"/>
                                  </a:cubicBez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0" y="7"/>
                                    <a:pt x="1" y="4"/>
                                    <a:pt x="1" y="2"/>
                                  </a:cubicBezTo>
                                  <a:cubicBezTo>
                                    <a:pt x="1" y="2"/>
                                    <a:pt x="1" y="1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04"/>
                        <wpg:cNvGrpSpPr>
                          <a:grpSpLocks/>
                        </wpg:cNvGrpSpPr>
                        <wpg:grpSpPr bwMode="auto">
                          <a:xfrm>
                            <a:off x="-6" y="715"/>
                            <a:ext cx="6834" cy="2151"/>
                            <a:chOff x="-6" y="715"/>
                            <a:chExt cx="6834" cy="2151"/>
                          </a:xfrm>
                        </wpg:grpSpPr>
                        <wps:wsp>
                          <wps:cNvPr id="214" name="Freeform 205"/>
                          <wps:cNvSpPr>
                            <a:spLocks/>
                          </wps:cNvSpPr>
                          <wps:spPr bwMode="auto">
                            <a:xfrm>
                              <a:off x="6190" y="1513"/>
                              <a:ext cx="12" cy="35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6"/>
                                <a:gd name="T2" fmla="*/ 1 w 2"/>
                                <a:gd name="T3" fmla="*/ 1 h 6"/>
                                <a:gd name="T4" fmla="*/ 0 w 2"/>
                                <a:gd name="T5" fmla="*/ 5 h 6"/>
                                <a:gd name="T6" fmla="*/ 1 w 2"/>
                                <a:gd name="T7" fmla="*/ 6 h 6"/>
                                <a:gd name="T8" fmla="*/ 1 w 2"/>
                                <a:gd name="T9" fmla="*/ 6 h 6"/>
                                <a:gd name="T10" fmla="*/ 2 w 2"/>
                                <a:gd name="T11" fmla="*/ 2 h 6"/>
                                <a:gd name="T12" fmla="*/ 1 w 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1" y="2"/>
                                    <a:pt x="0" y="4"/>
                                    <a:pt x="0" y="5"/>
                                  </a:cubicBezTo>
                                  <a:cubicBezTo>
                                    <a:pt x="0" y="5"/>
                                    <a:pt x="1" y="6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  <a:cubicBezTo>
                                    <a:pt x="1" y="5"/>
                                    <a:pt x="2" y="3"/>
                                    <a:pt x="2" y="2"/>
                                  </a:cubicBezTo>
                                  <a:cubicBezTo>
                                    <a:pt x="2" y="1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06"/>
                          <wps:cNvSpPr>
                            <a:spLocks/>
                          </wps:cNvSpPr>
                          <wps:spPr bwMode="auto">
                            <a:xfrm>
                              <a:off x="6255" y="1525"/>
                              <a:ext cx="6" cy="3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0 w 1"/>
                                <a:gd name="T3" fmla="*/ 1 h 6"/>
                                <a:gd name="T4" fmla="*/ 0 w 1"/>
                                <a:gd name="T5" fmla="*/ 5 h 6"/>
                                <a:gd name="T6" fmla="*/ 0 w 1"/>
                                <a:gd name="T7" fmla="*/ 6 h 6"/>
                                <a:gd name="T8" fmla="*/ 0 w 1"/>
                                <a:gd name="T9" fmla="*/ 6 h 6"/>
                                <a:gd name="T10" fmla="*/ 1 w 1"/>
                                <a:gd name="T11" fmla="*/ 2 h 6"/>
                                <a:gd name="T12" fmla="*/ 0 w 1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2"/>
                                    <a:pt x="0" y="3"/>
                                    <a:pt x="0" y="5"/>
                                  </a:cubicBezTo>
                                  <a:cubicBezTo>
                                    <a:pt x="0" y="5"/>
                                    <a:pt x="0" y="6"/>
                                    <a:pt x="0" y="6"/>
                                  </a:cubicBezTo>
                                  <a:cubicBezTo>
                                    <a:pt x="0" y="6"/>
                                    <a:pt x="0" y="6"/>
                                    <a:pt x="0" y="6"/>
                                  </a:cubicBezTo>
                                  <a:cubicBezTo>
                                    <a:pt x="0" y="4"/>
                                    <a:pt x="1" y="3"/>
                                    <a:pt x="1" y="2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07"/>
                          <wps:cNvSpPr>
                            <a:spLocks/>
                          </wps:cNvSpPr>
                          <wps:spPr bwMode="auto">
                            <a:xfrm>
                              <a:off x="6249" y="1590"/>
                              <a:ext cx="12" cy="35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6"/>
                                <a:gd name="T2" fmla="*/ 1 w 2"/>
                                <a:gd name="T3" fmla="*/ 1 h 6"/>
                                <a:gd name="T4" fmla="*/ 0 w 2"/>
                                <a:gd name="T5" fmla="*/ 5 h 6"/>
                                <a:gd name="T6" fmla="*/ 1 w 2"/>
                                <a:gd name="T7" fmla="*/ 6 h 6"/>
                                <a:gd name="T8" fmla="*/ 1 w 2"/>
                                <a:gd name="T9" fmla="*/ 6 h 6"/>
                                <a:gd name="T10" fmla="*/ 2 w 2"/>
                                <a:gd name="T11" fmla="*/ 2 h 6"/>
                                <a:gd name="T12" fmla="*/ 1 w 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1" y="2"/>
                                    <a:pt x="0" y="4"/>
                                    <a:pt x="0" y="5"/>
                                  </a:cubicBezTo>
                                  <a:cubicBezTo>
                                    <a:pt x="0" y="5"/>
                                    <a:pt x="1" y="6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  <a:cubicBezTo>
                                    <a:pt x="1" y="5"/>
                                    <a:pt x="2" y="3"/>
                                    <a:pt x="2" y="2"/>
                                  </a:cubicBezTo>
                                  <a:cubicBezTo>
                                    <a:pt x="2" y="1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08"/>
                          <wps:cNvSpPr>
                            <a:spLocks/>
                          </wps:cNvSpPr>
                          <wps:spPr bwMode="auto">
                            <a:xfrm>
                              <a:off x="6255" y="1637"/>
                              <a:ext cx="6" cy="1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"/>
                                <a:gd name="T2" fmla="*/ 0 w 1"/>
                                <a:gd name="T3" fmla="*/ 0 h 2"/>
                                <a:gd name="T4" fmla="*/ 0 w 1"/>
                                <a:gd name="T5" fmla="*/ 0 h 2"/>
                                <a:gd name="T6" fmla="*/ 0 w 1"/>
                                <a:gd name="T7" fmla="*/ 2 h 2"/>
                                <a:gd name="T8" fmla="*/ 0 w 1"/>
                                <a:gd name="T9" fmla="*/ 2 h 2"/>
                                <a:gd name="T10" fmla="*/ 0 w 1"/>
                                <a:gd name="T11" fmla="*/ 2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0 w 1"/>
                                <a:gd name="T19" fmla="*/ 1 h 2"/>
                                <a:gd name="T20" fmla="*/ 0 w 1"/>
                                <a:gd name="T2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09"/>
                          <wps:cNvSpPr>
                            <a:spLocks/>
                          </wps:cNvSpPr>
                          <wps:spPr bwMode="auto">
                            <a:xfrm>
                              <a:off x="6155" y="1714"/>
                              <a:ext cx="18" cy="153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26"/>
                                <a:gd name="T2" fmla="*/ 0 w 3"/>
                                <a:gd name="T3" fmla="*/ 26 h 26"/>
                                <a:gd name="T4" fmla="*/ 3 w 3"/>
                                <a:gd name="T5" fmla="*/ 3 h 26"/>
                                <a:gd name="T6" fmla="*/ 3 w 3"/>
                                <a:gd name="T7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26">
                                  <a:moveTo>
                                    <a:pt x="3" y="0"/>
                                  </a:moveTo>
                                  <a:cubicBezTo>
                                    <a:pt x="2" y="9"/>
                                    <a:pt x="1" y="17"/>
                                    <a:pt x="0" y="26"/>
                                  </a:cubicBezTo>
                                  <a:cubicBezTo>
                                    <a:pt x="2" y="20"/>
                                    <a:pt x="3" y="10"/>
                                    <a:pt x="3" y="3"/>
                                  </a:cubicBezTo>
                                  <a:cubicBezTo>
                                    <a:pt x="3" y="2"/>
                                    <a:pt x="3" y="1"/>
                                    <a:pt x="3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10"/>
                          <wps:cNvSpPr>
                            <a:spLocks/>
                          </wps:cNvSpPr>
                          <wps:spPr bwMode="auto">
                            <a:xfrm>
                              <a:off x="6173" y="1731"/>
                              <a:ext cx="11" cy="60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0"/>
                                <a:gd name="T2" fmla="*/ 0 w 2"/>
                                <a:gd name="T3" fmla="*/ 10 h 10"/>
                                <a:gd name="T4" fmla="*/ 2 w 2"/>
                                <a:gd name="T5" fmla="*/ 3 h 10"/>
                                <a:gd name="T6" fmla="*/ 1 w 2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1" y="0"/>
                                  </a:moveTo>
                                  <a:cubicBezTo>
                                    <a:pt x="1" y="3"/>
                                    <a:pt x="1" y="7"/>
                                    <a:pt x="0" y="10"/>
                                  </a:cubicBezTo>
                                  <a:cubicBezTo>
                                    <a:pt x="1" y="9"/>
                                    <a:pt x="2" y="6"/>
                                    <a:pt x="2" y="3"/>
                                  </a:cubicBezTo>
                                  <a:cubicBezTo>
                                    <a:pt x="2" y="2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11"/>
                          <wps:cNvSpPr>
                            <a:spLocks/>
                          </wps:cNvSpPr>
                          <wps:spPr bwMode="auto">
                            <a:xfrm>
                              <a:off x="6137" y="1731"/>
                              <a:ext cx="12" cy="7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3"/>
                                <a:gd name="T2" fmla="*/ 0 w 2"/>
                                <a:gd name="T3" fmla="*/ 13 h 13"/>
                                <a:gd name="T4" fmla="*/ 2 w 2"/>
                                <a:gd name="T5" fmla="*/ 4 h 13"/>
                                <a:gd name="T6" fmla="*/ 1 w 2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3">
                                  <a:moveTo>
                                    <a:pt x="1" y="0"/>
                                  </a:moveTo>
                                  <a:cubicBezTo>
                                    <a:pt x="1" y="5"/>
                                    <a:pt x="0" y="9"/>
                                    <a:pt x="0" y="13"/>
                                  </a:cubicBezTo>
                                  <a:cubicBezTo>
                                    <a:pt x="1" y="12"/>
                                    <a:pt x="2" y="7"/>
                                    <a:pt x="2" y="4"/>
                                  </a:cubicBezTo>
                                  <a:cubicBezTo>
                                    <a:pt x="2" y="2"/>
                                    <a:pt x="2" y="1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12"/>
                          <wps:cNvSpPr>
                            <a:spLocks/>
                          </wps:cNvSpPr>
                          <wps:spPr bwMode="auto">
                            <a:xfrm>
                              <a:off x="6238" y="1767"/>
                              <a:ext cx="6" cy="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0 w 1"/>
                                <a:gd name="T3" fmla="*/ 0 h 3"/>
                                <a:gd name="T4" fmla="*/ 0 w 1"/>
                                <a:gd name="T5" fmla="*/ 0 h 3"/>
                                <a:gd name="T6" fmla="*/ 0 w 1"/>
                                <a:gd name="T7" fmla="*/ 0 h 3"/>
                                <a:gd name="T8" fmla="*/ 0 w 1"/>
                                <a:gd name="T9" fmla="*/ 2 h 3"/>
                                <a:gd name="T10" fmla="*/ 0 w 1"/>
                                <a:gd name="T11" fmla="*/ 3 h 3"/>
                                <a:gd name="T12" fmla="*/ 0 w 1"/>
                                <a:gd name="T13" fmla="*/ 3 h 3"/>
                                <a:gd name="T14" fmla="*/ 0 w 1"/>
                                <a:gd name="T15" fmla="*/ 3 h 3"/>
                                <a:gd name="T16" fmla="*/ 0 w 1"/>
                                <a:gd name="T17" fmla="*/ 3 h 3"/>
                                <a:gd name="T18" fmla="*/ 0 w 1"/>
                                <a:gd name="T19" fmla="*/ 3 h 3"/>
                                <a:gd name="T20" fmla="*/ 1 w 1"/>
                                <a:gd name="T21" fmla="*/ 1 h 3"/>
                                <a:gd name="T22" fmla="*/ 1 w 1"/>
                                <a:gd name="T23" fmla="*/ 0 h 3"/>
                                <a:gd name="T24" fmla="*/ 0 w 1"/>
                                <a:gd name="T2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2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13"/>
                          <wps:cNvSpPr>
                            <a:spLocks/>
                          </wps:cNvSpPr>
                          <wps:spPr bwMode="auto">
                            <a:xfrm>
                              <a:off x="6173" y="1808"/>
                              <a:ext cx="6" cy="2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0 w 1"/>
                                <a:gd name="T3" fmla="*/ 4 h 4"/>
                                <a:gd name="T4" fmla="*/ 0 w 1"/>
                                <a:gd name="T5" fmla="*/ 4 h 4"/>
                                <a:gd name="T6" fmla="*/ 1 w 1"/>
                                <a:gd name="T7" fmla="*/ 0 h 4"/>
                                <a:gd name="T8" fmla="*/ 0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2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0" y="3"/>
                                    <a:pt x="1" y="1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14"/>
                          <wps:cNvSpPr>
                            <a:spLocks/>
                          </wps:cNvSpPr>
                          <wps:spPr bwMode="auto">
                            <a:xfrm>
                              <a:off x="6131" y="1826"/>
                              <a:ext cx="12" cy="4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8"/>
                                <a:gd name="T2" fmla="*/ 1 w 2"/>
                                <a:gd name="T3" fmla="*/ 1 h 8"/>
                                <a:gd name="T4" fmla="*/ 1 w 2"/>
                                <a:gd name="T5" fmla="*/ 1 h 8"/>
                                <a:gd name="T6" fmla="*/ 1 w 2"/>
                                <a:gd name="T7" fmla="*/ 1 h 8"/>
                                <a:gd name="T8" fmla="*/ 1 w 2"/>
                                <a:gd name="T9" fmla="*/ 1 h 8"/>
                                <a:gd name="T10" fmla="*/ 1 w 2"/>
                                <a:gd name="T11" fmla="*/ 1 h 8"/>
                                <a:gd name="T12" fmla="*/ 1 w 2"/>
                                <a:gd name="T13" fmla="*/ 4 h 8"/>
                                <a:gd name="T14" fmla="*/ 0 w 2"/>
                                <a:gd name="T15" fmla="*/ 4 h 8"/>
                                <a:gd name="T16" fmla="*/ 1 w 2"/>
                                <a:gd name="T17" fmla="*/ 6 h 8"/>
                                <a:gd name="T18" fmla="*/ 0 w 2"/>
                                <a:gd name="T19" fmla="*/ 8 h 8"/>
                                <a:gd name="T20" fmla="*/ 1 w 2"/>
                                <a:gd name="T21" fmla="*/ 8 h 8"/>
                                <a:gd name="T22" fmla="*/ 1 w 2"/>
                                <a:gd name="T23" fmla="*/ 8 h 8"/>
                                <a:gd name="T24" fmla="*/ 2 w 2"/>
                                <a:gd name="T25" fmla="*/ 2 h 8"/>
                                <a:gd name="T26" fmla="*/ 1 w 2"/>
                                <a:gd name="T2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2"/>
                                    <a:pt x="1" y="3"/>
                                    <a:pt x="1" y="4"/>
                                  </a:cubicBezTo>
                                  <a:cubicBezTo>
                                    <a:pt x="1" y="4"/>
                                    <a:pt x="1" y="4"/>
                                    <a:pt x="0" y="4"/>
                                  </a:cubicBezTo>
                                  <a:cubicBezTo>
                                    <a:pt x="1" y="5"/>
                                    <a:pt x="1" y="6"/>
                                    <a:pt x="1" y="6"/>
                                  </a:cubicBezTo>
                                  <a:cubicBezTo>
                                    <a:pt x="1" y="7"/>
                                    <a:pt x="0" y="7"/>
                                    <a:pt x="0" y="8"/>
                                  </a:cubicBezTo>
                                  <a:cubicBezTo>
                                    <a:pt x="0" y="8"/>
                                    <a:pt x="1" y="8"/>
                                    <a:pt x="1" y="8"/>
                                  </a:cubicBezTo>
                                  <a:cubicBezTo>
                                    <a:pt x="1" y="8"/>
                                    <a:pt x="1" y="8"/>
                                    <a:pt x="1" y="8"/>
                                  </a:cubicBezTo>
                                  <a:cubicBezTo>
                                    <a:pt x="1" y="6"/>
                                    <a:pt x="2" y="4"/>
                                    <a:pt x="2" y="2"/>
                                  </a:cubicBezTo>
                                  <a:cubicBezTo>
                                    <a:pt x="2" y="1"/>
                                    <a:pt x="2" y="1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15"/>
                          <wps:cNvSpPr>
                            <a:spLocks/>
                          </wps:cNvSpPr>
                          <wps:spPr bwMode="auto">
                            <a:xfrm>
                              <a:off x="6173" y="1861"/>
                              <a:ext cx="6" cy="2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4"/>
                                <a:gd name="T2" fmla="*/ 0 w 1"/>
                                <a:gd name="T3" fmla="*/ 4 h 4"/>
                                <a:gd name="T4" fmla="*/ 1 w 1"/>
                                <a:gd name="T5" fmla="*/ 4 h 4"/>
                                <a:gd name="T6" fmla="*/ 1 w 1"/>
                                <a:gd name="T7" fmla="*/ 0 h 4"/>
                                <a:gd name="T8" fmla="*/ 1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0"/>
                                  </a:moveTo>
                                  <a:cubicBezTo>
                                    <a:pt x="0" y="1"/>
                                    <a:pt x="0" y="3"/>
                                    <a:pt x="0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16"/>
                          <wps:cNvSpPr>
                            <a:spLocks/>
                          </wps:cNvSpPr>
                          <wps:spPr bwMode="auto">
                            <a:xfrm>
                              <a:off x="6167" y="1873"/>
                              <a:ext cx="6" cy="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0 w 1"/>
                                <a:gd name="T3" fmla="*/ 0 h 3"/>
                                <a:gd name="T4" fmla="*/ 0 w 1"/>
                                <a:gd name="T5" fmla="*/ 0 h 3"/>
                                <a:gd name="T6" fmla="*/ 0 w 1"/>
                                <a:gd name="T7" fmla="*/ 0 h 3"/>
                                <a:gd name="T8" fmla="*/ 0 w 1"/>
                                <a:gd name="T9" fmla="*/ 0 h 3"/>
                                <a:gd name="T10" fmla="*/ 0 w 1"/>
                                <a:gd name="T11" fmla="*/ 2 h 3"/>
                                <a:gd name="T12" fmla="*/ 0 w 1"/>
                                <a:gd name="T13" fmla="*/ 2 h 3"/>
                                <a:gd name="T14" fmla="*/ 0 w 1"/>
                                <a:gd name="T15" fmla="*/ 3 h 3"/>
                                <a:gd name="T16" fmla="*/ 0 w 1"/>
                                <a:gd name="T17" fmla="*/ 3 h 3"/>
                                <a:gd name="T18" fmla="*/ 0 w 1"/>
                                <a:gd name="T19" fmla="*/ 3 h 3"/>
                                <a:gd name="T20" fmla="*/ 0 w 1"/>
                                <a:gd name="T21" fmla="*/ 3 h 3"/>
                                <a:gd name="T22" fmla="*/ 1 w 1"/>
                                <a:gd name="T23" fmla="*/ 0 h 3"/>
                                <a:gd name="T24" fmla="*/ 0 w 1"/>
                                <a:gd name="T2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2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17"/>
                          <wps:cNvSpPr>
                            <a:spLocks/>
                          </wps:cNvSpPr>
                          <wps:spPr bwMode="auto">
                            <a:xfrm>
                              <a:off x="6155" y="1879"/>
                              <a:ext cx="6" cy="3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6"/>
                                <a:gd name="T2" fmla="*/ 1 w 1"/>
                                <a:gd name="T3" fmla="*/ 1 h 6"/>
                                <a:gd name="T4" fmla="*/ 0 w 1"/>
                                <a:gd name="T5" fmla="*/ 1 h 6"/>
                                <a:gd name="T6" fmla="*/ 0 w 1"/>
                                <a:gd name="T7" fmla="*/ 1 h 6"/>
                                <a:gd name="T8" fmla="*/ 0 w 1"/>
                                <a:gd name="T9" fmla="*/ 1 h 6"/>
                                <a:gd name="T10" fmla="*/ 0 w 1"/>
                                <a:gd name="T11" fmla="*/ 1 h 6"/>
                                <a:gd name="T12" fmla="*/ 0 w 1"/>
                                <a:gd name="T13" fmla="*/ 3 h 6"/>
                                <a:gd name="T14" fmla="*/ 0 w 1"/>
                                <a:gd name="T15" fmla="*/ 6 h 6"/>
                                <a:gd name="T16" fmla="*/ 1 w 1"/>
                                <a:gd name="T17" fmla="*/ 2 h 6"/>
                                <a:gd name="T18" fmla="*/ 1 w 1"/>
                                <a:gd name="T19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2"/>
                                    <a:pt x="0" y="3"/>
                                  </a:cubicBezTo>
                                  <a:cubicBezTo>
                                    <a:pt x="0" y="4"/>
                                    <a:pt x="0" y="5"/>
                                    <a:pt x="0" y="6"/>
                                  </a:cubicBezTo>
                                  <a:cubicBezTo>
                                    <a:pt x="1" y="6"/>
                                    <a:pt x="1" y="4"/>
                                    <a:pt x="1" y="2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18"/>
                          <wps:cNvSpPr>
                            <a:spLocks/>
                          </wps:cNvSpPr>
                          <wps:spPr bwMode="auto">
                            <a:xfrm>
                              <a:off x="6149" y="1968"/>
                              <a:ext cx="6" cy="2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0 w 1"/>
                                <a:gd name="T3" fmla="*/ 4 h 4"/>
                                <a:gd name="T4" fmla="*/ 1 w 1"/>
                                <a:gd name="T5" fmla="*/ 4 h 4"/>
                                <a:gd name="T6" fmla="*/ 1 w 1"/>
                                <a:gd name="T7" fmla="*/ 0 h 4"/>
                                <a:gd name="T8" fmla="*/ 0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cubicBezTo>
                                    <a:pt x="0" y="2"/>
                                    <a:pt x="0" y="3"/>
                                    <a:pt x="0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1" y="2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19"/>
                          <wps:cNvSpPr>
                            <a:spLocks/>
                          </wps:cNvSpPr>
                          <wps:spPr bwMode="auto">
                            <a:xfrm>
                              <a:off x="6202" y="2098"/>
                              <a:ext cx="12" cy="4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7"/>
                                <a:gd name="T2" fmla="*/ 0 w 2"/>
                                <a:gd name="T3" fmla="*/ 1 h 7"/>
                                <a:gd name="T4" fmla="*/ 0 w 2"/>
                                <a:gd name="T5" fmla="*/ 3 h 7"/>
                                <a:gd name="T6" fmla="*/ 1 w 2"/>
                                <a:gd name="T7" fmla="*/ 7 h 7"/>
                                <a:gd name="T8" fmla="*/ 2 w 2"/>
                                <a:gd name="T9" fmla="*/ 0 h 7"/>
                                <a:gd name="T10" fmla="*/ 0 w 2"/>
                                <a:gd name="T11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7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3"/>
                                    <a:pt x="0" y="3"/>
                                  </a:cubicBezTo>
                                  <a:cubicBezTo>
                                    <a:pt x="0" y="5"/>
                                    <a:pt x="1" y="6"/>
                                    <a:pt x="1" y="7"/>
                                  </a:cubicBezTo>
                                  <a:cubicBezTo>
                                    <a:pt x="1" y="5"/>
                                    <a:pt x="2" y="2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20"/>
                          <wps:cNvSpPr>
                            <a:spLocks/>
                          </wps:cNvSpPr>
                          <wps:spPr bwMode="auto">
                            <a:xfrm>
                              <a:off x="6167" y="2145"/>
                              <a:ext cx="12" cy="1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0 w 2"/>
                                <a:gd name="T3" fmla="*/ 2 h 2"/>
                                <a:gd name="T4" fmla="*/ 2 w 2"/>
                                <a:gd name="T5" fmla="*/ 2 h 2"/>
                                <a:gd name="T6" fmla="*/ 2 w 2"/>
                                <a:gd name="T7" fmla="*/ 2 h 2"/>
                                <a:gd name="T8" fmla="*/ 0 w 2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1"/>
                                    <a:pt x="0" y="2"/>
                                  </a:cubicBezTo>
                                  <a:cubicBezTo>
                                    <a:pt x="1" y="2"/>
                                    <a:pt x="1" y="2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21"/>
                          <wps:cNvSpPr>
                            <a:spLocks/>
                          </wps:cNvSpPr>
                          <wps:spPr bwMode="auto">
                            <a:xfrm>
                              <a:off x="6190" y="2181"/>
                              <a:ext cx="12" cy="4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8"/>
                                <a:gd name="T2" fmla="*/ 1 w 2"/>
                                <a:gd name="T3" fmla="*/ 1 h 8"/>
                                <a:gd name="T4" fmla="*/ 0 w 2"/>
                                <a:gd name="T5" fmla="*/ 6 h 8"/>
                                <a:gd name="T6" fmla="*/ 1 w 2"/>
                                <a:gd name="T7" fmla="*/ 8 h 8"/>
                                <a:gd name="T8" fmla="*/ 2 w 2"/>
                                <a:gd name="T9" fmla="*/ 0 h 8"/>
                                <a:gd name="T10" fmla="*/ 1 w 2"/>
                                <a:gd name="T11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2"/>
                                    <a:pt x="0" y="5"/>
                                    <a:pt x="0" y="6"/>
                                  </a:cubicBezTo>
                                  <a:cubicBezTo>
                                    <a:pt x="0" y="7"/>
                                    <a:pt x="0" y="8"/>
                                    <a:pt x="1" y="8"/>
                                  </a:cubicBezTo>
                                  <a:cubicBezTo>
                                    <a:pt x="1" y="5"/>
                                    <a:pt x="1" y="2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22"/>
                          <wps:cNvSpPr>
                            <a:spLocks/>
                          </wps:cNvSpPr>
                          <wps:spPr bwMode="auto">
                            <a:xfrm>
                              <a:off x="6196" y="2251"/>
                              <a:ext cx="12" cy="48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8"/>
                                <a:gd name="T2" fmla="*/ 1 w 2"/>
                                <a:gd name="T3" fmla="*/ 0 h 8"/>
                                <a:gd name="T4" fmla="*/ 0 w 2"/>
                                <a:gd name="T5" fmla="*/ 6 h 8"/>
                                <a:gd name="T6" fmla="*/ 1 w 2"/>
                                <a:gd name="T7" fmla="*/ 8 h 8"/>
                                <a:gd name="T8" fmla="*/ 1 w 2"/>
                                <a:gd name="T9" fmla="*/ 8 h 8"/>
                                <a:gd name="T10" fmla="*/ 2 w 2"/>
                                <a:gd name="T11" fmla="*/ 1 h 8"/>
                                <a:gd name="T12" fmla="*/ 1 w 2"/>
                                <a:gd name="T13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2"/>
                                    <a:pt x="0" y="4"/>
                                    <a:pt x="0" y="6"/>
                                  </a:cubicBezTo>
                                  <a:cubicBezTo>
                                    <a:pt x="0" y="7"/>
                                    <a:pt x="0" y="8"/>
                                    <a:pt x="1" y="8"/>
                                  </a:cubicBezTo>
                                  <a:cubicBezTo>
                                    <a:pt x="1" y="8"/>
                                    <a:pt x="1" y="8"/>
                                    <a:pt x="1" y="8"/>
                                  </a:cubicBezTo>
                                  <a:cubicBezTo>
                                    <a:pt x="1" y="6"/>
                                    <a:pt x="2" y="3"/>
                                    <a:pt x="2" y="1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23"/>
                          <wps:cNvSpPr>
                            <a:spLocks/>
                          </wps:cNvSpPr>
                          <wps:spPr bwMode="auto">
                            <a:xfrm>
                              <a:off x="6179" y="2275"/>
                              <a:ext cx="5" cy="2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0 w 1"/>
                                <a:gd name="T3" fmla="*/ 3 h 4"/>
                                <a:gd name="T4" fmla="*/ 0 w 1"/>
                                <a:gd name="T5" fmla="*/ 4 h 4"/>
                                <a:gd name="T6" fmla="*/ 1 w 1"/>
                                <a:gd name="T7" fmla="*/ 4 h 4"/>
                                <a:gd name="T8" fmla="*/ 1 w 1"/>
                                <a:gd name="T9" fmla="*/ 4 h 4"/>
                                <a:gd name="T10" fmla="*/ 1 w 1"/>
                                <a:gd name="T11" fmla="*/ 0 h 4"/>
                                <a:gd name="T12" fmla="*/ 0 w 1"/>
                                <a:gd name="T1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2"/>
                                    <a:pt x="0" y="3"/>
                                  </a:cubicBez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1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1" y="1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24"/>
                          <wps:cNvSpPr>
                            <a:spLocks/>
                          </wps:cNvSpPr>
                          <wps:spPr bwMode="auto">
                            <a:xfrm>
                              <a:off x="6155" y="2352"/>
                              <a:ext cx="6" cy="1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0 w 1"/>
                                <a:gd name="T3" fmla="*/ 0 h 2"/>
                                <a:gd name="T4" fmla="*/ 0 w 1"/>
                                <a:gd name="T5" fmla="*/ 0 h 2"/>
                                <a:gd name="T6" fmla="*/ 0 w 1"/>
                                <a:gd name="T7" fmla="*/ 0 h 2"/>
                                <a:gd name="T8" fmla="*/ 0 w 1"/>
                                <a:gd name="T9" fmla="*/ 0 h 2"/>
                                <a:gd name="T10" fmla="*/ 0 w 1"/>
                                <a:gd name="T11" fmla="*/ 2 h 2"/>
                                <a:gd name="T12" fmla="*/ 0 w 1"/>
                                <a:gd name="T13" fmla="*/ 2 h 2"/>
                                <a:gd name="T14" fmla="*/ 0 w 1"/>
                                <a:gd name="T15" fmla="*/ 2 h 2"/>
                                <a:gd name="T16" fmla="*/ 0 w 1"/>
                                <a:gd name="T17" fmla="*/ 2 h 2"/>
                                <a:gd name="T18" fmla="*/ 1 w 1"/>
                                <a:gd name="T19" fmla="*/ 2 h 2"/>
                                <a:gd name="T20" fmla="*/ 1 w 1"/>
                                <a:gd name="T21" fmla="*/ 2 h 2"/>
                                <a:gd name="T22" fmla="*/ 1 w 1"/>
                                <a:gd name="T23" fmla="*/ 0 h 2"/>
                                <a:gd name="T24" fmla="*/ 1 w 1"/>
                                <a:gd name="T2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25"/>
                          <wps:cNvSpPr>
                            <a:spLocks/>
                          </wps:cNvSpPr>
                          <wps:spPr bwMode="auto">
                            <a:xfrm>
                              <a:off x="6143" y="2405"/>
                              <a:ext cx="6" cy="47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8"/>
                                <a:gd name="T2" fmla="*/ 1 w 1"/>
                                <a:gd name="T3" fmla="*/ 0 h 8"/>
                                <a:gd name="T4" fmla="*/ 0 w 1"/>
                                <a:gd name="T5" fmla="*/ 6 h 8"/>
                                <a:gd name="T6" fmla="*/ 1 w 1"/>
                                <a:gd name="T7" fmla="*/ 8 h 8"/>
                                <a:gd name="T8" fmla="*/ 1 w 1"/>
                                <a:gd name="T9" fmla="*/ 7 h 8"/>
                                <a:gd name="T10" fmla="*/ 1 w 1"/>
                                <a:gd name="T11" fmla="*/ 1 h 8"/>
                                <a:gd name="T12" fmla="*/ 1 w 1"/>
                                <a:gd name="T13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8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2"/>
                                    <a:pt x="0" y="4"/>
                                    <a:pt x="0" y="6"/>
                                  </a:cubicBezTo>
                                  <a:cubicBezTo>
                                    <a:pt x="0" y="7"/>
                                    <a:pt x="0" y="7"/>
                                    <a:pt x="1" y="8"/>
                                  </a:cubicBezTo>
                                  <a:cubicBezTo>
                                    <a:pt x="1" y="8"/>
                                    <a:pt x="1" y="8"/>
                                    <a:pt x="1" y="7"/>
                                  </a:cubicBezTo>
                                  <a:cubicBezTo>
                                    <a:pt x="1" y="6"/>
                                    <a:pt x="1" y="3"/>
                                    <a:pt x="1" y="1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26"/>
                          <wps:cNvSpPr>
                            <a:spLocks/>
                          </wps:cNvSpPr>
                          <wps:spPr bwMode="auto">
                            <a:xfrm>
                              <a:off x="6119" y="2417"/>
                              <a:ext cx="12" cy="41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7"/>
                                <a:gd name="T2" fmla="*/ 1 w 2"/>
                                <a:gd name="T3" fmla="*/ 0 h 7"/>
                                <a:gd name="T4" fmla="*/ 0 w 2"/>
                                <a:gd name="T5" fmla="*/ 6 h 7"/>
                                <a:gd name="T6" fmla="*/ 1 w 2"/>
                                <a:gd name="T7" fmla="*/ 7 h 7"/>
                                <a:gd name="T8" fmla="*/ 1 w 2"/>
                                <a:gd name="T9" fmla="*/ 7 h 7"/>
                                <a:gd name="T10" fmla="*/ 2 w 2"/>
                                <a:gd name="T11" fmla="*/ 2 h 7"/>
                                <a:gd name="T12" fmla="*/ 1 w 2"/>
                                <a:gd name="T13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7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2"/>
                                    <a:pt x="0" y="4"/>
                                    <a:pt x="0" y="6"/>
                                  </a:cubicBezTo>
                                  <a:cubicBezTo>
                                    <a:pt x="0" y="6"/>
                                    <a:pt x="0" y="7"/>
                                    <a:pt x="1" y="7"/>
                                  </a:cubicBezTo>
                                  <a:cubicBezTo>
                                    <a:pt x="1" y="7"/>
                                    <a:pt x="1" y="7"/>
                                    <a:pt x="1" y="7"/>
                                  </a:cubicBezTo>
                                  <a:cubicBezTo>
                                    <a:pt x="1" y="5"/>
                                    <a:pt x="2" y="3"/>
                                    <a:pt x="2" y="2"/>
                                  </a:cubicBezTo>
                                  <a:cubicBezTo>
                                    <a:pt x="2" y="1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27"/>
                          <wps:cNvSpPr>
                            <a:spLocks/>
                          </wps:cNvSpPr>
                          <wps:spPr bwMode="auto">
                            <a:xfrm>
                              <a:off x="6173" y="2446"/>
                              <a:ext cx="6" cy="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0 w 1"/>
                                <a:gd name="T3" fmla="*/ 0 h 3"/>
                                <a:gd name="T4" fmla="*/ 0 w 1"/>
                                <a:gd name="T5" fmla="*/ 3 h 3"/>
                                <a:gd name="T6" fmla="*/ 0 w 1"/>
                                <a:gd name="T7" fmla="*/ 3 h 3"/>
                                <a:gd name="T8" fmla="*/ 0 w 1"/>
                                <a:gd name="T9" fmla="*/ 3 h 3"/>
                                <a:gd name="T10" fmla="*/ 1 w 1"/>
                                <a:gd name="T11" fmla="*/ 1 h 3"/>
                                <a:gd name="T12" fmla="*/ 1 w 1"/>
                                <a:gd name="T13" fmla="*/ 1 h 3"/>
                                <a:gd name="T14" fmla="*/ 0 w 1"/>
                                <a:gd name="T1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2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1" y="3"/>
                                    <a:pt x="1" y="2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28"/>
                          <wps:cNvSpPr>
                            <a:spLocks/>
                          </wps:cNvSpPr>
                          <wps:spPr bwMode="auto">
                            <a:xfrm>
                              <a:off x="6184" y="2476"/>
                              <a:ext cx="12" cy="2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4"/>
                                <a:gd name="T2" fmla="*/ 0 w 2"/>
                                <a:gd name="T3" fmla="*/ 4 h 4"/>
                                <a:gd name="T4" fmla="*/ 2 w 2"/>
                                <a:gd name="T5" fmla="*/ 4 h 4"/>
                                <a:gd name="T6" fmla="*/ 1 w 2"/>
                                <a:gd name="T7" fmla="*/ 3 h 4"/>
                                <a:gd name="T8" fmla="*/ 1 w 2"/>
                                <a:gd name="T9" fmla="*/ 2 h 4"/>
                                <a:gd name="T10" fmla="*/ 1 w 2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0"/>
                                  </a:moveTo>
                                  <a:cubicBezTo>
                                    <a:pt x="0" y="2"/>
                                    <a:pt x="0" y="3"/>
                                    <a:pt x="0" y="4"/>
                                  </a:cubicBezTo>
                                  <a:cubicBezTo>
                                    <a:pt x="1" y="4"/>
                                    <a:pt x="1" y="4"/>
                                    <a:pt x="2" y="4"/>
                                  </a:cubicBezTo>
                                  <a:cubicBezTo>
                                    <a:pt x="1" y="4"/>
                                    <a:pt x="1" y="3"/>
                                    <a:pt x="1" y="3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29"/>
                          <wps:cNvSpPr>
                            <a:spLocks/>
                          </wps:cNvSpPr>
                          <wps:spPr bwMode="auto">
                            <a:xfrm>
                              <a:off x="6102" y="2547"/>
                              <a:ext cx="12" cy="77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3"/>
                                <a:gd name="T2" fmla="*/ 0 w 2"/>
                                <a:gd name="T3" fmla="*/ 13 h 13"/>
                                <a:gd name="T4" fmla="*/ 2 w 2"/>
                                <a:gd name="T5" fmla="*/ 3 h 13"/>
                                <a:gd name="T6" fmla="*/ 2 w 2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3">
                                  <a:moveTo>
                                    <a:pt x="2" y="0"/>
                                  </a:moveTo>
                                  <a:cubicBezTo>
                                    <a:pt x="1" y="4"/>
                                    <a:pt x="1" y="9"/>
                                    <a:pt x="0" y="13"/>
                                  </a:cubicBezTo>
                                  <a:cubicBezTo>
                                    <a:pt x="1" y="11"/>
                                    <a:pt x="2" y="7"/>
                                    <a:pt x="2" y="3"/>
                                  </a:cubicBezTo>
                                  <a:cubicBezTo>
                                    <a:pt x="2" y="2"/>
                                    <a:pt x="2" y="1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30"/>
                          <wps:cNvSpPr>
                            <a:spLocks/>
                          </wps:cNvSpPr>
                          <wps:spPr bwMode="auto">
                            <a:xfrm>
                              <a:off x="6149" y="2624"/>
                              <a:ext cx="6" cy="23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4"/>
                                <a:gd name="T2" fmla="*/ 0 w 1"/>
                                <a:gd name="T3" fmla="*/ 3 h 4"/>
                                <a:gd name="T4" fmla="*/ 1 w 1"/>
                                <a:gd name="T5" fmla="*/ 4 h 4"/>
                                <a:gd name="T6" fmla="*/ 1 w 1"/>
                                <a:gd name="T7" fmla="*/ 0 h 4"/>
                                <a:gd name="T8" fmla="*/ 1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0"/>
                                  </a:moveTo>
                                  <a:cubicBezTo>
                                    <a:pt x="0" y="1"/>
                                    <a:pt x="0" y="2"/>
                                    <a:pt x="0" y="3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31"/>
                          <wps:cNvSpPr>
                            <a:spLocks/>
                          </wps:cNvSpPr>
                          <wps:spPr bwMode="auto">
                            <a:xfrm>
                              <a:off x="6249" y="1211"/>
                              <a:ext cx="12" cy="8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4"/>
                                <a:gd name="T2" fmla="*/ 1 w 2"/>
                                <a:gd name="T3" fmla="*/ 0 h 14"/>
                                <a:gd name="T4" fmla="*/ 1 w 2"/>
                                <a:gd name="T5" fmla="*/ 0 h 14"/>
                                <a:gd name="T6" fmla="*/ 0 w 2"/>
                                <a:gd name="T7" fmla="*/ 5 h 14"/>
                                <a:gd name="T8" fmla="*/ 0 w 2"/>
                                <a:gd name="T9" fmla="*/ 9 h 14"/>
                                <a:gd name="T10" fmla="*/ 0 w 2"/>
                                <a:gd name="T11" fmla="*/ 14 h 14"/>
                                <a:gd name="T12" fmla="*/ 1 w 2"/>
                                <a:gd name="T13" fmla="*/ 10 h 14"/>
                                <a:gd name="T14" fmla="*/ 1 w 2"/>
                                <a:gd name="T15" fmla="*/ 7 h 14"/>
                                <a:gd name="T16" fmla="*/ 2 w 2"/>
                                <a:gd name="T17" fmla="*/ 4 h 14"/>
                                <a:gd name="T18" fmla="*/ 1 w 2"/>
                                <a:gd name="T19" fmla="*/ 3 h 14"/>
                                <a:gd name="T20" fmla="*/ 1 w 2"/>
                                <a:gd name="T21" fmla="*/ 0 h 14"/>
                                <a:gd name="T22" fmla="*/ 1 w 2"/>
                                <a:gd name="T2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" h="14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3"/>
                                    <a:pt x="0" y="4"/>
                                    <a:pt x="0" y="5"/>
                                  </a:cubicBezTo>
                                  <a:cubicBezTo>
                                    <a:pt x="0" y="7"/>
                                    <a:pt x="0" y="8"/>
                                    <a:pt x="0" y="9"/>
                                  </a:cubicBezTo>
                                  <a:cubicBezTo>
                                    <a:pt x="0" y="11"/>
                                    <a:pt x="0" y="12"/>
                                    <a:pt x="0" y="14"/>
                                  </a:cubicBezTo>
                                  <a:cubicBezTo>
                                    <a:pt x="1" y="13"/>
                                    <a:pt x="1" y="12"/>
                                    <a:pt x="1" y="10"/>
                                  </a:cubicBezTo>
                                  <a:cubicBezTo>
                                    <a:pt x="1" y="9"/>
                                    <a:pt x="1" y="8"/>
                                    <a:pt x="1" y="7"/>
                                  </a:cubicBezTo>
                                  <a:cubicBezTo>
                                    <a:pt x="1" y="5"/>
                                    <a:pt x="1" y="4"/>
                                    <a:pt x="2" y="4"/>
                                  </a:cubicBezTo>
                                  <a:cubicBezTo>
                                    <a:pt x="1" y="4"/>
                                    <a:pt x="1" y="3"/>
                                    <a:pt x="1" y="3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32"/>
                          <wps:cNvSpPr>
                            <a:spLocks/>
                          </wps:cNvSpPr>
                          <wps:spPr bwMode="auto">
                            <a:xfrm>
                              <a:off x="6226" y="1560"/>
                              <a:ext cx="12" cy="77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3"/>
                                <a:gd name="T2" fmla="*/ 0 w 2"/>
                                <a:gd name="T3" fmla="*/ 12 h 13"/>
                                <a:gd name="T4" fmla="*/ 1 w 2"/>
                                <a:gd name="T5" fmla="*/ 12 h 13"/>
                                <a:gd name="T6" fmla="*/ 1 w 2"/>
                                <a:gd name="T7" fmla="*/ 13 h 13"/>
                                <a:gd name="T8" fmla="*/ 1 w 2"/>
                                <a:gd name="T9" fmla="*/ 12 h 13"/>
                                <a:gd name="T10" fmla="*/ 1 w 2"/>
                                <a:gd name="T11" fmla="*/ 10 h 13"/>
                                <a:gd name="T12" fmla="*/ 2 w 2"/>
                                <a:gd name="T13" fmla="*/ 8 h 13"/>
                                <a:gd name="T14" fmla="*/ 2 w 2"/>
                                <a:gd name="T15" fmla="*/ 6 h 13"/>
                                <a:gd name="T16" fmla="*/ 2 w 2"/>
                                <a:gd name="T17" fmla="*/ 0 h 13"/>
                                <a:gd name="T18" fmla="*/ 2 w 2"/>
                                <a:gd name="T19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" h="13">
                                  <a:moveTo>
                                    <a:pt x="2" y="0"/>
                                  </a:moveTo>
                                  <a:cubicBezTo>
                                    <a:pt x="0" y="2"/>
                                    <a:pt x="1" y="8"/>
                                    <a:pt x="0" y="12"/>
                                  </a:cubicBezTo>
                                  <a:cubicBezTo>
                                    <a:pt x="1" y="12"/>
                                    <a:pt x="1" y="12"/>
                                    <a:pt x="1" y="12"/>
                                  </a:cubicBezTo>
                                  <a:cubicBezTo>
                                    <a:pt x="1" y="12"/>
                                    <a:pt x="1" y="12"/>
                                    <a:pt x="1" y="13"/>
                                  </a:cubicBezTo>
                                  <a:cubicBezTo>
                                    <a:pt x="1" y="13"/>
                                    <a:pt x="1" y="12"/>
                                    <a:pt x="1" y="12"/>
                                  </a:cubicBezTo>
                                  <a:cubicBezTo>
                                    <a:pt x="1" y="11"/>
                                    <a:pt x="1" y="11"/>
                                    <a:pt x="1" y="10"/>
                                  </a:cubicBezTo>
                                  <a:cubicBezTo>
                                    <a:pt x="1" y="9"/>
                                    <a:pt x="1" y="8"/>
                                    <a:pt x="2" y="8"/>
                                  </a:cubicBezTo>
                                  <a:cubicBezTo>
                                    <a:pt x="2" y="8"/>
                                    <a:pt x="2" y="7"/>
                                    <a:pt x="2" y="6"/>
                                  </a:cubicBezTo>
                                  <a:cubicBezTo>
                                    <a:pt x="2" y="4"/>
                                    <a:pt x="2" y="2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33"/>
                          <wps:cNvSpPr>
                            <a:spLocks noEditPoints="1"/>
                          </wps:cNvSpPr>
                          <wps:spPr bwMode="auto">
                            <a:xfrm>
                              <a:off x="6066" y="727"/>
                              <a:ext cx="260" cy="2056"/>
                            </a:xfrm>
                            <a:custGeom>
                              <a:avLst/>
                              <a:gdLst>
                                <a:gd name="T0" fmla="*/ 14 w 44"/>
                                <a:gd name="T1" fmla="*/ 324 h 348"/>
                                <a:gd name="T2" fmla="*/ 20 w 44"/>
                                <a:gd name="T3" fmla="*/ 300 h 348"/>
                                <a:gd name="T4" fmla="*/ 18 w 44"/>
                                <a:gd name="T5" fmla="*/ 294 h 348"/>
                                <a:gd name="T6" fmla="*/ 18 w 44"/>
                                <a:gd name="T7" fmla="*/ 294 h 348"/>
                                <a:gd name="T8" fmla="*/ 10 w 44"/>
                                <a:gd name="T9" fmla="*/ 293 h 348"/>
                                <a:gd name="T10" fmla="*/ 14 w 44"/>
                                <a:gd name="T11" fmla="*/ 285 h 348"/>
                                <a:gd name="T12" fmla="*/ 16 w 44"/>
                                <a:gd name="T13" fmla="*/ 275 h 348"/>
                                <a:gd name="T14" fmla="*/ 15 w 44"/>
                                <a:gd name="T15" fmla="*/ 277 h 348"/>
                                <a:gd name="T16" fmla="*/ 15 w 44"/>
                                <a:gd name="T17" fmla="*/ 275 h 348"/>
                                <a:gd name="T18" fmla="*/ 20 w 44"/>
                                <a:gd name="T19" fmla="*/ 266 h 348"/>
                                <a:gd name="T20" fmla="*/ 24 w 44"/>
                                <a:gd name="T21" fmla="*/ 259 h 348"/>
                                <a:gd name="T22" fmla="*/ 22 w 44"/>
                                <a:gd name="T23" fmla="*/ 246 h 348"/>
                                <a:gd name="T24" fmla="*/ 22 w 44"/>
                                <a:gd name="T25" fmla="*/ 246 h 348"/>
                                <a:gd name="T26" fmla="*/ 23 w 44"/>
                                <a:gd name="T27" fmla="*/ 232 h 348"/>
                                <a:gd name="T28" fmla="*/ 23 w 44"/>
                                <a:gd name="T29" fmla="*/ 232 h 348"/>
                                <a:gd name="T30" fmla="*/ 14 w 44"/>
                                <a:gd name="T31" fmla="*/ 214 h 348"/>
                                <a:gd name="T32" fmla="*/ 15 w 44"/>
                                <a:gd name="T33" fmla="*/ 196 h 348"/>
                                <a:gd name="T34" fmla="*/ 18 w 44"/>
                                <a:gd name="T35" fmla="*/ 194 h 348"/>
                                <a:gd name="T36" fmla="*/ 17 w 44"/>
                                <a:gd name="T37" fmla="*/ 196 h 348"/>
                                <a:gd name="T38" fmla="*/ 17 w 44"/>
                                <a:gd name="T39" fmla="*/ 194 h 348"/>
                                <a:gd name="T40" fmla="*/ 18 w 44"/>
                                <a:gd name="T41" fmla="*/ 196 h 348"/>
                                <a:gd name="T42" fmla="*/ 11 w 44"/>
                                <a:gd name="T43" fmla="*/ 194 h 348"/>
                                <a:gd name="T44" fmla="*/ 12 w 44"/>
                                <a:gd name="T45" fmla="*/ 187 h 348"/>
                                <a:gd name="T46" fmla="*/ 19 w 44"/>
                                <a:gd name="T47" fmla="*/ 183 h 348"/>
                                <a:gd name="T48" fmla="*/ 30 w 44"/>
                                <a:gd name="T49" fmla="*/ 177 h 348"/>
                                <a:gd name="T50" fmla="*/ 29 w 44"/>
                                <a:gd name="T51" fmla="*/ 179 h 348"/>
                                <a:gd name="T52" fmla="*/ 12 w 44"/>
                                <a:gd name="T53" fmla="*/ 183 h 348"/>
                                <a:gd name="T54" fmla="*/ 20 w 44"/>
                                <a:gd name="T55" fmla="*/ 173 h 348"/>
                                <a:gd name="T56" fmla="*/ 15 w 44"/>
                                <a:gd name="T57" fmla="*/ 193 h 348"/>
                                <a:gd name="T58" fmla="*/ 32 w 44"/>
                                <a:gd name="T59" fmla="*/ 156 h 348"/>
                                <a:gd name="T60" fmla="*/ 32 w 44"/>
                                <a:gd name="T61" fmla="*/ 154 h 348"/>
                                <a:gd name="T62" fmla="*/ 31 w 44"/>
                                <a:gd name="T63" fmla="*/ 151 h 348"/>
                                <a:gd name="T64" fmla="*/ 29 w 44"/>
                                <a:gd name="T65" fmla="*/ 147 h 348"/>
                                <a:gd name="T66" fmla="*/ 28 w 44"/>
                                <a:gd name="T67" fmla="*/ 153 h 348"/>
                                <a:gd name="T68" fmla="*/ 32 w 44"/>
                                <a:gd name="T69" fmla="*/ 141 h 348"/>
                                <a:gd name="T70" fmla="*/ 22 w 44"/>
                                <a:gd name="T71" fmla="*/ 139 h 348"/>
                                <a:gd name="T72" fmla="*/ 23 w 44"/>
                                <a:gd name="T73" fmla="*/ 118 h 348"/>
                                <a:gd name="T74" fmla="*/ 23 w 44"/>
                                <a:gd name="T75" fmla="*/ 118 h 348"/>
                                <a:gd name="T76" fmla="*/ 29 w 44"/>
                                <a:gd name="T77" fmla="*/ 103 h 348"/>
                                <a:gd name="T78" fmla="*/ 27 w 44"/>
                                <a:gd name="T79" fmla="*/ 103 h 348"/>
                                <a:gd name="T80" fmla="*/ 28 w 44"/>
                                <a:gd name="T81" fmla="*/ 102 h 348"/>
                                <a:gd name="T82" fmla="*/ 32 w 44"/>
                                <a:gd name="T83" fmla="*/ 82 h 348"/>
                                <a:gd name="T84" fmla="*/ 31 w 44"/>
                                <a:gd name="T85" fmla="*/ 96 h 348"/>
                                <a:gd name="T86" fmla="*/ 24 w 44"/>
                                <a:gd name="T87" fmla="*/ 81 h 348"/>
                                <a:gd name="T88" fmla="*/ 24 w 44"/>
                                <a:gd name="T89" fmla="*/ 81 h 348"/>
                                <a:gd name="T90" fmla="*/ 33 w 44"/>
                                <a:gd name="T91" fmla="*/ 83 h 348"/>
                                <a:gd name="T92" fmla="*/ 32 w 44"/>
                                <a:gd name="T93" fmla="*/ 66 h 348"/>
                                <a:gd name="T94" fmla="*/ 36 w 44"/>
                                <a:gd name="T95" fmla="*/ 60 h 348"/>
                                <a:gd name="T96" fmla="*/ 35 w 44"/>
                                <a:gd name="T97" fmla="*/ 57 h 348"/>
                                <a:gd name="T98" fmla="*/ 33 w 44"/>
                                <a:gd name="T99" fmla="*/ 56 h 348"/>
                                <a:gd name="T100" fmla="*/ 30 w 44"/>
                                <a:gd name="T101" fmla="*/ 45 h 348"/>
                                <a:gd name="T102" fmla="*/ 29 w 44"/>
                                <a:gd name="T103" fmla="*/ 38 h 348"/>
                                <a:gd name="T104" fmla="*/ 34 w 44"/>
                                <a:gd name="T105" fmla="*/ 27 h 348"/>
                                <a:gd name="T106" fmla="*/ 24 w 44"/>
                                <a:gd name="T107" fmla="*/ 24 h 348"/>
                                <a:gd name="T108" fmla="*/ 24 w 44"/>
                                <a:gd name="T109" fmla="*/ 29 h 348"/>
                                <a:gd name="T110" fmla="*/ 24 w 44"/>
                                <a:gd name="T111" fmla="*/ 24 h 348"/>
                                <a:gd name="T112" fmla="*/ 13 w 44"/>
                                <a:gd name="T113" fmla="*/ 151 h 348"/>
                                <a:gd name="T114" fmla="*/ 20 w 44"/>
                                <a:gd name="T115" fmla="*/ 342 h 348"/>
                                <a:gd name="T116" fmla="*/ 30 w 44"/>
                                <a:gd name="T117" fmla="*/ 204 h 348"/>
                                <a:gd name="T118" fmla="*/ 34 w 44"/>
                                <a:gd name="T119" fmla="*/ 2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4" h="348">
                                  <a:moveTo>
                                    <a:pt x="14" y="324"/>
                                  </a:moveTo>
                                  <a:cubicBezTo>
                                    <a:pt x="14" y="324"/>
                                    <a:pt x="14" y="324"/>
                                    <a:pt x="14" y="324"/>
                                  </a:cubicBezTo>
                                  <a:cubicBezTo>
                                    <a:pt x="14" y="323"/>
                                    <a:pt x="14" y="322"/>
                                    <a:pt x="15" y="321"/>
                                  </a:cubicBezTo>
                                  <a:cubicBezTo>
                                    <a:pt x="15" y="321"/>
                                    <a:pt x="15" y="321"/>
                                    <a:pt x="15" y="321"/>
                                  </a:cubicBezTo>
                                  <a:cubicBezTo>
                                    <a:pt x="15" y="321"/>
                                    <a:pt x="15" y="321"/>
                                    <a:pt x="15" y="321"/>
                                  </a:cubicBezTo>
                                  <a:cubicBezTo>
                                    <a:pt x="15" y="322"/>
                                    <a:pt x="15" y="323"/>
                                    <a:pt x="15" y="325"/>
                                  </a:cubicBezTo>
                                  <a:cubicBezTo>
                                    <a:pt x="14" y="324"/>
                                    <a:pt x="14" y="324"/>
                                    <a:pt x="14" y="324"/>
                                  </a:cubicBezTo>
                                  <a:moveTo>
                                    <a:pt x="6" y="321"/>
                                  </a:moveTo>
                                  <a:cubicBezTo>
                                    <a:pt x="7" y="317"/>
                                    <a:pt x="7" y="312"/>
                                    <a:pt x="8" y="308"/>
                                  </a:cubicBezTo>
                                  <a:cubicBezTo>
                                    <a:pt x="8" y="309"/>
                                    <a:pt x="8" y="310"/>
                                    <a:pt x="8" y="311"/>
                                  </a:cubicBezTo>
                                  <a:cubicBezTo>
                                    <a:pt x="8" y="315"/>
                                    <a:pt x="7" y="319"/>
                                    <a:pt x="6" y="321"/>
                                  </a:cubicBezTo>
                                  <a:cubicBezTo>
                                    <a:pt x="6" y="321"/>
                                    <a:pt x="6" y="321"/>
                                    <a:pt x="6" y="321"/>
                                  </a:cubicBezTo>
                                  <a:moveTo>
                                    <a:pt x="20" y="300"/>
                                  </a:moveTo>
                                  <a:cubicBezTo>
                                    <a:pt x="20" y="300"/>
                                    <a:pt x="20" y="300"/>
                                    <a:pt x="20" y="300"/>
                                  </a:cubicBezTo>
                                  <a:cubicBezTo>
                                    <a:pt x="20" y="299"/>
                                    <a:pt x="20" y="298"/>
                                    <a:pt x="21" y="296"/>
                                  </a:cubicBezTo>
                                  <a:cubicBezTo>
                                    <a:pt x="21" y="296"/>
                                    <a:pt x="21" y="297"/>
                                    <a:pt x="21" y="298"/>
                                  </a:cubicBezTo>
                                  <a:cubicBezTo>
                                    <a:pt x="21" y="298"/>
                                    <a:pt x="21" y="298"/>
                                    <a:pt x="21" y="299"/>
                                  </a:cubicBezTo>
                                  <a:cubicBezTo>
                                    <a:pt x="21" y="299"/>
                                    <a:pt x="21" y="300"/>
                                    <a:pt x="22" y="300"/>
                                  </a:cubicBezTo>
                                  <a:cubicBezTo>
                                    <a:pt x="22" y="300"/>
                                    <a:pt x="22" y="300"/>
                                    <a:pt x="22" y="300"/>
                                  </a:cubicBezTo>
                                  <a:cubicBezTo>
                                    <a:pt x="21" y="300"/>
                                    <a:pt x="21" y="300"/>
                                    <a:pt x="20" y="300"/>
                                  </a:cubicBezTo>
                                  <a:moveTo>
                                    <a:pt x="18" y="294"/>
                                  </a:moveTo>
                                  <a:cubicBezTo>
                                    <a:pt x="18" y="294"/>
                                    <a:pt x="18" y="294"/>
                                    <a:pt x="18" y="294"/>
                                  </a:cubicBezTo>
                                  <a:cubicBezTo>
                                    <a:pt x="18" y="293"/>
                                    <a:pt x="18" y="292"/>
                                    <a:pt x="18" y="291"/>
                                  </a:cubicBezTo>
                                  <a:cubicBezTo>
                                    <a:pt x="18" y="291"/>
                                    <a:pt x="18" y="291"/>
                                    <a:pt x="18" y="291"/>
                                  </a:cubicBezTo>
                                  <a:cubicBezTo>
                                    <a:pt x="18" y="291"/>
                                    <a:pt x="18" y="291"/>
                                    <a:pt x="18" y="291"/>
                                  </a:cubicBezTo>
                                  <a:cubicBezTo>
                                    <a:pt x="19" y="291"/>
                                    <a:pt x="19" y="291"/>
                                    <a:pt x="19" y="292"/>
                                  </a:cubicBezTo>
                                  <a:cubicBezTo>
                                    <a:pt x="19" y="292"/>
                                    <a:pt x="19" y="292"/>
                                    <a:pt x="19" y="292"/>
                                  </a:cubicBezTo>
                                  <a:cubicBezTo>
                                    <a:pt x="19" y="293"/>
                                    <a:pt x="19" y="294"/>
                                    <a:pt x="18" y="294"/>
                                  </a:cubicBezTo>
                                  <a:cubicBezTo>
                                    <a:pt x="18" y="294"/>
                                    <a:pt x="18" y="294"/>
                                    <a:pt x="18" y="294"/>
                                  </a:cubicBezTo>
                                  <a:cubicBezTo>
                                    <a:pt x="18" y="294"/>
                                    <a:pt x="18" y="294"/>
                                    <a:pt x="18" y="294"/>
                                  </a:cubicBezTo>
                                  <a:moveTo>
                                    <a:pt x="10" y="286"/>
                                  </a:moveTo>
                                  <a:cubicBezTo>
                                    <a:pt x="10" y="286"/>
                                    <a:pt x="10" y="286"/>
                                    <a:pt x="10" y="286"/>
                                  </a:cubicBezTo>
                                  <a:cubicBezTo>
                                    <a:pt x="10" y="286"/>
                                    <a:pt x="11" y="287"/>
                                    <a:pt x="11" y="288"/>
                                  </a:cubicBezTo>
                                  <a:cubicBezTo>
                                    <a:pt x="11" y="289"/>
                                    <a:pt x="10" y="291"/>
                                    <a:pt x="10" y="293"/>
                                  </a:cubicBezTo>
                                  <a:cubicBezTo>
                                    <a:pt x="10" y="293"/>
                                    <a:pt x="10" y="293"/>
                                    <a:pt x="10" y="293"/>
                                  </a:cubicBezTo>
                                  <a:cubicBezTo>
                                    <a:pt x="10" y="293"/>
                                    <a:pt x="10" y="293"/>
                                    <a:pt x="10" y="293"/>
                                  </a:cubicBezTo>
                                  <a:cubicBezTo>
                                    <a:pt x="9" y="293"/>
                                    <a:pt x="9" y="292"/>
                                    <a:pt x="9" y="292"/>
                                  </a:cubicBezTo>
                                  <a:cubicBezTo>
                                    <a:pt x="9" y="290"/>
                                    <a:pt x="10" y="288"/>
                                    <a:pt x="10" y="286"/>
                                  </a:cubicBezTo>
                                  <a:cubicBezTo>
                                    <a:pt x="10" y="286"/>
                                    <a:pt x="10" y="286"/>
                                    <a:pt x="10" y="286"/>
                                  </a:cubicBezTo>
                                  <a:moveTo>
                                    <a:pt x="14" y="284"/>
                                  </a:moveTo>
                                  <a:cubicBezTo>
                                    <a:pt x="14" y="284"/>
                                    <a:pt x="14" y="284"/>
                                    <a:pt x="14" y="284"/>
                                  </a:cubicBezTo>
                                  <a:cubicBezTo>
                                    <a:pt x="14" y="284"/>
                                    <a:pt x="14" y="285"/>
                                    <a:pt x="14" y="285"/>
                                  </a:cubicBezTo>
                                  <a:cubicBezTo>
                                    <a:pt x="14" y="287"/>
                                    <a:pt x="14" y="290"/>
                                    <a:pt x="14" y="291"/>
                                  </a:cubicBezTo>
                                  <a:cubicBezTo>
                                    <a:pt x="14" y="292"/>
                                    <a:pt x="14" y="292"/>
                                    <a:pt x="14" y="292"/>
                                  </a:cubicBezTo>
                                  <a:cubicBezTo>
                                    <a:pt x="14" y="292"/>
                                    <a:pt x="14" y="292"/>
                                    <a:pt x="14" y="292"/>
                                  </a:cubicBezTo>
                                  <a:cubicBezTo>
                                    <a:pt x="13" y="291"/>
                                    <a:pt x="13" y="291"/>
                                    <a:pt x="13" y="290"/>
                                  </a:cubicBezTo>
                                  <a:cubicBezTo>
                                    <a:pt x="13" y="288"/>
                                    <a:pt x="14" y="286"/>
                                    <a:pt x="14" y="284"/>
                                  </a:cubicBezTo>
                                  <a:cubicBezTo>
                                    <a:pt x="14" y="284"/>
                                    <a:pt x="14" y="284"/>
                                    <a:pt x="14" y="284"/>
                                  </a:cubicBezTo>
                                  <a:moveTo>
                                    <a:pt x="16" y="275"/>
                                  </a:moveTo>
                                  <a:cubicBezTo>
                                    <a:pt x="16" y="275"/>
                                    <a:pt x="16" y="275"/>
                                    <a:pt x="16" y="275"/>
                                  </a:cubicBezTo>
                                  <a:cubicBezTo>
                                    <a:pt x="16" y="275"/>
                                    <a:pt x="16" y="275"/>
                                    <a:pt x="16" y="275"/>
                                  </a:cubicBezTo>
                                  <a:cubicBezTo>
                                    <a:pt x="16" y="276"/>
                                    <a:pt x="16" y="277"/>
                                    <a:pt x="16" y="277"/>
                                  </a:cubicBezTo>
                                  <a:cubicBezTo>
                                    <a:pt x="16" y="277"/>
                                    <a:pt x="16" y="277"/>
                                    <a:pt x="16" y="277"/>
                                  </a:cubicBezTo>
                                  <a:cubicBezTo>
                                    <a:pt x="16" y="277"/>
                                    <a:pt x="16" y="277"/>
                                    <a:pt x="16" y="277"/>
                                  </a:cubicBezTo>
                                  <a:cubicBezTo>
                                    <a:pt x="16" y="277"/>
                                    <a:pt x="16" y="277"/>
                                    <a:pt x="15" y="277"/>
                                  </a:cubicBezTo>
                                  <a:cubicBezTo>
                                    <a:pt x="15" y="277"/>
                                    <a:pt x="15" y="277"/>
                                    <a:pt x="15" y="277"/>
                                  </a:cubicBezTo>
                                  <a:cubicBezTo>
                                    <a:pt x="15" y="277"/>
                                    <a:pt x="15" y="277"/>
                                    <a:pt x="15" y="277"/>
                                  </a:cubicBezTo>
                                  <a:cubicBezTo>
                                    <a:pt x="15" y="277"/>
                                    <a:pt x="15" y="277"/>
                                    <a:pt x="15" y="277"/>
                                  </a:cubicBezTo>
                                  <a:cubicBezTo>
                                    <a:pt x="15" y="277"/>
                                    <a:pt x="15" y="277"/>
                                    <a:pt x="15" y="277"/>
                                  </a:cubicBezTo>
                                  <a:cubicBezTo>
                                    <a:pt x="15" y="276"/>
                                    <a:pt x="15" y="276"/>
                                    <a:pt x="15" y="275"/>
                                  </a:cubicBezTo>
                                  <a:cubicBezTo>
                                    <a:pt x="15" y="275"/>
                                    <a:pt x="15" y="275"/>
                                    <a:pt x="15" y="275"/>
                                  </a:cubicBezTo>
                                  <a:cubicBezTo>
                                    <a:pt x="15" y="275"/>
                                    <a:pt x="15" y="275"/>
                                    <a:pt x="15" y="275"/>
                                  </a:cubicBezTo>
                                  <a:cubicBezTo>
                                    <a:pt x="15" y="275"/>
                                    <a:pt x="15" y="275"/>
                                    <a:pt x="15" y="275"/>
                                  </a:cubicBezTo>
                                  <a:cubicBezTo>
                                    <a:pt x="15" y="275"/>
                                    <a:pt x="15" y="275"/>
                                    <a:pt x="15" y="275"/>
                                  </a:cubicBezTo>
                                  <a:cubicBezTo>
                                    <a:pt x="15" y="275"/>
                                    <a:pt x="16" y="275"/>
                                    <a:pt x="16" y="275"/>
                                  </a:cubicBezTo>
                                  <a:moveTo>
                                    <a:pt x="19" y="265"/>
                                  </a:moveTo>
                                  <a:cubicBezTo>
                                    <a:pt x="19" y="264"/>
                                    <a:pt x="19" y="263"/>
                                    <a:pt x="19" y="262"/>
                                  </a:cubicBezTo>
                                  <a:cubicBezTo>
                                    <a:pt x="20" y="262"/>
                                    <a:pt x="20" y="262"/>
                                    <a:pt x="20" y="262"/>
                                  </a:cubicBezTo>
                                  <a:cubicBezTo>
                                    <a:pt x="20" y="262"/>
                                    <a:pt x="20" y="262"/>
                                    <a:pt x="20" y="262"/>
                                  </a:cubicBezTo>
                                  <a:cubicBezTo>
                                    <a:pt x="20" y="263"/>
                                    <a:pt x="20" y="265"/>
                                    <a:pt x="20" y="266"/>
                                  </a:cubicBezTo>
                                  <a:cubicBezTo>
                                    <a:pt x="20" y="266"/>
                                    <a:pt x="20" y="266"/>
                                    <a:pt x="20" y="266"/>
                                  </a:cubicBezTo>
                                  <a:cubicBezTo>
                                    <a:pt x="20" y="266"/>
                                    <a:pt x="20" y="266"/>
                                    <a:pt x="20" y="266"/>
                                  </a:cubicBezTo>
                                  <a:cubicBezTo>
                                    <a:pt x="19" y="266"/>
                                    <a:pt x="19" y="266"/>
                                    <a:pt x="19" y="266"/>
                                  </a:cubicBezTo>
                                  <a:cubicBezTo>
                                    <a:pt x="19" y="266"/>
                                    <a:pt x="19" y="265"/>
                                    <a:pt x="19" y="265"/>
                                  </a:cubicBezTo>
                                  <a:moveTo>
                                    <a:pt x="23" y="258"/>
                                  </a:moveTo>
                                  <a:cubicBezTo>
                                    <a:pt x="23" y="258"/>
                                    <a:pt x="23" y="258"/>
                                    <a:pt x="23" y="258"/>
                                  </a:cubicBezTo>
                                  <a:cubicBezTo>
                                    <a:pt x="23" y="258"/>
                                    <a:pt x="24" y="258"/>
                                    <a:pt x="24" y="259"/>
                                  </a:cubicBezTo>
                                  <a:cubicBezTo>
                                    <a:pt x="24" y="261"/>
                                    <a:pt x="23" y="264"/>
                                    <a:pt x="23" y="266"/>
                                  </a:cubicBezTo>
                                  <a:cubicBezTo>
                                    <a:pt x="23" y="266"/>
                                    <a:pt x="23" y="266"/>
                                    <a:pt x="23" y="266"/>
                                  </a:cubicBezTo>
                                  <a:cubicBezTo>
                                    <a:pt x="23" y="266"/>
                                    <a:pt x="23" y="266"/>
                                    <a:pt x="23" y="266"/>
                                  </a:cubicBezTo>
                                  <a:cubicBezTo>
                                    <a:pt x="22" y="266"/>
                                    <a:pt x="22" y="265"/>
                                    <a:pt x="22" y="264"/>
                                  </a:cubicBezTo>
                                  <a:cubicBezTo>
                                    <a:pt x="22" y="262"/>
                                    <a:pt x="23" y="260"/>
                                    <a:pt x="23" y="258"/>
                                  </a:cubicBezTo>
                                  <a:cubicBezTo>
                                    <a:pt x="23" y="258"/>
                                    <a:pt x="23" y="258"/>
                                    <a:pt x="23" y="258"/>
                                  </a:cubicBezTo>
                                  <a:moveTo>
                                    <a:pt x="22" y="246"/>
                                  </a:moveTo>
                                  <a:cubicBezTo>
                                    <a:pt x="22" y="246"/>
                                    <a:pt x="22" y="246"/>
                                    <a:pt x="22" y="246"/>
                                  </a:cubicBezTo>
                                  <a:cubicBezTo>
                                    <a:pt x="22" y="246"/>
                                    <a:pt x="23" y="246"/>
                                    <a:pt x="23" y="246"/>
                                  </a:cubicBezTo>
                                  <a:cubicBezTo>
                                    <a:pt x="23" y="246"/>
                                    <a:pt x="23" y="246"/>
                                    <a:pt x="23" y="246"/>
                                  </a:cubicBezTo>
                                  <a:cubicBezTo>
                                    <a:pt x="22" y="248"/>
                                    <a:pt x="22" y="251"/>
                                    <a:pt x="22" y="254"/>
                                  </a:cubicBezTo>
                                  <a:cubicBezTo>
                                    <a:pt x="21" y="254"/>
                                    <a:pt x="21" y="253"/>
                                    <a:pt x="21" y="252"/>
                                  </a:cubicBezTo>
                                  <a:cubicBezTo>
                                    <a:pt x="21" y="251"/>
                                    <a:pt x="22" y="248"/>
                                    <a:pt x="22" y="247"/>
                                  </a:cubicBezTo>
                                  <a:cubicBezTo>
                                    <a:pt x="22" y="247"/>
                                    <a:pt x="22" y="246"/>
                                    <a:pt x="22" y="246"/>
                                  </a:cubicBezTo>
                                  <a:moveTo>
                                    <a:pt x="17" y="242"/>
                                  </a:moveTo>
                                  <a:cubicBezTo>
                                    <a:pt x="17" y="242"/>
                                    <a:pt x="17" y="242"/>
                                    <a:pt x="17" y="242"/>
                                  </a:cubicBezTo>
                                  <a:cubicBezTo>
                                    <a:pt x="17" y="241"/>
                                    <a:pt x="17" y="240"/>
                                    <a:pt x="17" y="240"/>
                                  </a:cubicBezTo>
                                  <a:cubicBezTo>
                                    <a:pt x="18" y="240"/>
                                    <a:pt x="19" y="240"/>
                                    <a:pt x="19" y="242"/>
                                  </a:cubicBezTo>
                                  <a:cubicBezTo>
                                    <a:pt x="19" y="242"/>
                                    <a:pt x="19" y="242"/>
                                    <a:pt x="19" y="242"/>
                                  </a:cubicBezTo>
                                  <a:cubicBezTo>
                                    <a:pt x="18" y="242"/>
                                    <a:pt x="18" y="242"/>
                                    <a:pt x="17" y="242"/>
                                  </a:cubicBezTo>
                                  <a:moveTo>
                                    <a:pt x="23" y="232"/>
                                  </a:moveTo>
                                  <a:cubicBezTo>
                                    <a:pt x="23" y="232"/>
                                    <a:pt x="23" y="232"/>
                                    <a:pt x="23" y="232"/>
                                  </a:cubicBezTo>
                                  <a:cubicBezTo>
                                    <a:pt x="24" y="232"/>
                                    <a:pt x="24" y="232"/>
                                    <a:pt x="25" y="232"/>
                                  </a:cubicBezTo>
                                  <a:cubicBezTo>
                                    <a:pt x="25" y="232"/>
                                    <a:pt x="25" y="232"/>
                                    <a:pt x="25" y="232"/>
                                  </a:cubicBezTo>
                                  <a:cubicBezTo>
                                    <a:pt x="25" y="234"/>
                                    <a:pt x="24" y="237"/>
                                    <a:pt x="24" y="239"/>
                                  </a:cubicBezTo>
                                  <a:cubicBezTo>
                                    <a:pt x="24" y="238"/>
                                    <a:pt x="23" y="237"/>
                                    <a:pt x="23" y="235"/>
                                  </a:cubicBezTo>
                                  <a:cubicBezTo>
                                    <a:pt x="23" y="235"/>
                                    <a:pt x="23" y="234"/>
                                    <a:pt x="23" y="233"/>
                                  </a:cubicBezTo>
                                  <a:cubicBezTo>
                                    <a:pt x="23" y="233"/>
                                    <a:pt x="23" y="232"/>
                                    <a:pt x="23" y="232"/>
                                  </a:cubicBezTo>
                                  <a:moveTo>
                                    <a:pt x="14" y="214"/>
                                  </a:moveTo>
                                  <a:cubicBezTo>
                                    <a:pt x="14" y="214"/>
                                    <a:pt x="14" y="214"/>
                                    <a:pt x="14" y="214"/>
                                  </a:cubicBezTo>
                                  <a:cubicBezTo>
                                    <a:pt x="14" y="213"/>
                                    <a:pt x="14" y="212"/>
                                    <a:pt x="14" y="210"/>
                                  </a:cubicBezTo>
                                  <a:cubicBezTo>
                                    <a:pt x="15" y="210"/>
                                    <a:pt x="15" y="210"/>
                                    <a:pt x="15" y="210"/>
                                  </a:cubicBezTo>
                                  <a:cubicBezTo>
                                    <a:pt x="15" y="210"/>
                                    <a:pt x="15" y="210"/>
                                    <a:pt x="15" y="210"/>
                                  </a:cubicBezTo>
                                  <a:cubicBezTo>
                                    <a:pt x="15" y="212"/>
                                    <a:pt x="15" y="213"/>
                                    <a:pt x="15" y="214"/>
                                  </a:cubicBezTo>
                                  <a:cubicBezTo>
                                    <a:pt x="14" y="214"/>
                                    <a:pt x="14" y="214"/>
                                    <a:pt x="14" y="214"/>
                                  </a:cubicBezTo>
                                  <a:moveTo>
                                    <a:pt x="16" y="196"/>
                                  </a:moveTo>
                                  <a:cubicBezTo>
                                    <a:pt x="16" y="195"/>
                                    <a:pt x="16" y="195"/>
                                    <a:pt x="16" y="195"/>
                                  </a:cubicBezTo>
                                  <a:cubicBezTo>
                                    <a:pt x="16" y="195"/>
                                    <a:pt x="16" y="196"/>
                                    <a:pt x="16" y="197"/>
                                  </a:cubicBezTo>
                                  <a:cubicBezTo>
                                    <a:pt x="16" y="199"/>
                                    <a:pt x="16" y="201"/>
                                    <a:pt x="15" y="201"/>
                                  </a:cubicBezTo>
                                  <a:cubicBezTo>
                                    <a:pt x="15" y="201"/>
                                    <a:pt x="15" y="201"/>
                                    <a:pt x="15" y="201"/>
                                  </a:cubicBezTo>
                                  <a:cubicBezTo>
                                    <a:pt x="15" y="200"/>
                                    <a:pt x="15" y="199"/>
                                    <a:pt x="15" y="198"/>
                                  </a:cubicBezTo>
                                  <a:cubicBezTo>
                                    <a:pt x="15" y="197"/>
                                    <a:pt x="15" y="196"/>
                                    <a:pt x="15" y="196"/>
                                  </a:cubicBezTo>
                                  <a:cubicBezTo>
                                    <a:pt x="15" y="196"/>
                                    <a:pt x="15" y="196"/>
                                    <a:pt x="15" y="196"/>
                                  </a:cubicBezTo>
                                  <a:cubicBezTo>
                                    <a:pt x="15" y="196"/>
                                    <a:pt x="15" y="196"/>
                                    <a:pt x="15" y="196"/>
                                  </a:cubicBezTo>
                                  <a:cubicBezTo>
                                    <a:pt x="15" y="196"/>
                                    <a:pt x="15" y="196"/>
                                    <a:pt x="15" y="196"/>
                                  </a:cubicBezTo>
                                  <a:cubicBezTo>
                                    <a:pt x="15" y="196"/>
                                    <a:pt x="15" y="196"/>
                                    <a:pt x="16" y="196"/>
                                  </a:cubicBezTo>
                                  <a:moveTo>
                                    <a:pt x="17" y="194"/>
                                  </a:moveTo>
                                  <a:cubicBezTo>
                                    <a:pt x="17" y="194"/>
                                    <a:pt x="17" y="194"/>
                                    <a:pt x="17" y="194"/>
                                  </a:cubicBezTo>
                                  <a:cubicBezTo>
                                    <a:pt x="18" y="194"/>
                                    <a:pt x="18" y="194"/>
                                    <a:pt x="18" y="194"/>
                                  </a:cubicBezTo>
                                  <a:cubicBezTo>
                                    <a:pt x="18" y="195"/>
                                    <a:pt x="17" y="196"/>
                                    <a:pt x="17" y="197"/>
                                  </a:cubicBezTo>
                                  <a:cubicBezTo>
                                    <a:pt x="17" y="197"/>
                                    <a:pt x="17" y="197"/>
                                    <a:pt x="17" y="197"/>
                                  </a:cubicBezTo>
                                  <a:cubicBezTo>
                                    <a:pt x="17" y="197"/>
                                    <a:pt x="17" y="197"/>
                                    <a:pt x="17" y="197"/>
                                  </a:cubicBezTo>
                                  <a:cubicBezTo>
                                    <a:pt x="17" y="197"/>
                                    <a:pt x="17" y="197"/>
                                    <a:pt x="17" y="197"/>
                                  </a:cubicBezTo>
                                  <a:cubicBezTo>
                                    <a:pt x="17" y="197"/>
                                    <a:pt x="17" y="197"/>
                                    <a:pt x="17" y="197"/>
                                  </a:cubicBezTo>
                                  <a:cubicBezTo>
                                    <a:pt x="17" y="197"/>
                                    <a:pt x="17" y="197"/>
                                    <a:pt x="17" y="197"/>
                                  </a:cubicBezTo>
                                  <a:cubicBezTo>
                                    <a:pt x="17" y="197"/>
                                    <a:pt x="17" y="197"/>
                                    <a:pt x="17" y="196"/>
                                  </a:cubicBezTo>
                                  <a:cubicBezTo>
                                    <a:pt x="17" y="196"/>
                                    <a:pt x="17" y="196"/>
                                    <a:pt x="17" y="196"/>
                                  </a:cubicBezTo>
                                  <a:cubicBezTo>
                                    <a:pt x="17" y="196"/>
                                    <a:pt x="17" y="195"/>
                                    <a:pt x="17" y="194"/>
                                  </a:cubicBezTo>
                                  <a:cubicBezTo>
                                    <a:pt x="17" y="194"/>
                                    <a:pt x="17" y="194"/>
                                    <a:pt x="17" y="194"/>
                                  </a:cubicBezTo>
                                  <a:cubicBezTo>
                                    <a:pt x="17" y="194"/>
                                    <a:pt x="17" y="194"/>
                                    <a:pt x="17" y="194"/>
                                  </a:cubicBezTo>
                                  <a:cubicBezTo>
                                    <a:pt x="17" y="194"/>
                                    <a:pt x="17" y="194"/>
                                    <a:pt x="17" y="194"/>
                                  </a:cubicBezTo>
                                  <a:cubicBezTo>
                                    <a:pt x="17" y="194"/>
                                    <a:pt x="17" y="194"/>
                                    <a:pt x="17" y="194"/>
                                  </a:cubicBezTo>
                                  <a:cubicBezTo>
                                    <a:pt x="17" y="194"/>
                                    <a:pt x="17" y="194"/>
                                    <a:pt x="17" y="194"/>
                                  </a:cubicBezTo>
                                  <a:moveTo>
                                    <a:pt x="18" y="196"/>
                                  </a:moveTo>
                                  <a:cubicBezTo>
                                    <a:pt x="18" y="196"/>
                                    <a:pt x="18" y="196"/>
                                    <a:pt x="18" y="196"/>
                                  </a:cubicBezTo>
                                  <a:cubicBezTo>
                                    <a:pt x="18" y="195"/>
                                    <a:pt x="18" y="193"/>
                                    <a:pt x="19" y="192"/>
                                  </a:cubicBezTo>
                                  <a:cubicBezTo>
                                    <a:pt x="19" y="192"/>
                                    <a:pt x="19" y="192"/>
                                    <a:pt x="19" y="192"/>
                                  </a:cubicBezTo>
                                  <a:cubicBezTo>
                                    <a:pt x="19" y="192"/>
                                    <a:pt x="19" y="192"/>
                                    <a:pt x="19" y="192"/>
                                  </a:cubicBezTo>
                                  <a:cubicBezTo>
                                    <a:pt x="19" y="193"/>
                                    <a:pt x="19" y="195"/>
                                    <a:pt x="19" y="196"/>
                                  </a:cubicBezTo>
                                  <a:cubicBezTo>
                                    <a:pt x="18" y="196"/>
                                    <a:pt x="18" y="196"/>
                                    <a:pt x="18" y="196"/>
                                  </a:cubicBezTo>
                                  <a:moveTo>
                                    <a:pt x="12" y="187"/>
                                  </a:moveTo>
                                  <a:cubicBezTo>
                                    <a:pt x="12" y="187"/>
                                    <a:pt x="12" y="186"/>
                                    <a:pt x="12" y="186"/>
                                  </a:cubicBezTo>
                                  <a:cubicBezTo>
                                    <a:pt x="13" y="187"/>
                                    <a:pt x="13" y="187"/>
                                    <a:pt x="13" y="188"/>
                                  </a:cubicBezTo>
                                  <a:cubicBezTo>
                                    <a:pt x="13" y="190"/>
                                    <a:pt x="12" y="192"/>
                                    <a:pt x="12" y="194"/>
                                  </a:cubicBezTo>
                                  <a:cubicBezTo>
                                    <a:pt x="12" y="194"/>
                                    <a:pt x="12" y="194"/>
                                    <a:pt x="12" y="194"/>
                                  </a:cubicBezTo>
                                  <a:cubicBezTo>
                                    <a:pt x="12" y="194"/>
                                    <a:pt x="12" y="194"/>
                                    <a:pt x="12" y="194"/>
                                  </a:cubicBezTo>
                                  <a:cubicBezTo>
                                    <a:pt x="12" y="194"/>
                                    <a:pt x="11" y="194"/>
                                    <a:pt x="11" y="194"/>
                                  </a:cubicBezTo>
                                  <a:cubicBezTo>
                                    <a:pt x="11" y="194"/>
                                    <a:pt x="11" y="194"/>
                                    <a:pt x="11" y="194"/>
                                  </a:cubicBezTo>
                                  <a:cubicBezTo>
                                    <a:pt x="11" y="193"/>
                                    <a:pt x="12" y="193"/>
                                    <a:pt x="12" y="192"/>
                                  </a:cubicBezTo>
                                  <a:cubicBezTo>
                                    <a:pt x="12" y="192"/>
                                    <a:pt x="12" y="191"/>
                                    <a:pt x="11" y="190"/>
                                  </a:cubicBezTo>
                                  <a:cubicBezTo>
                                    <a:pt x="11" y="190"/>
                                    <a:pt x="11" y="190"/>
                                    <a:pt x="11" y="190"/>
                                  </a:cubicBezTo>
                                  <a:cubicBezTo>
                                    <a:pt x="12" y="190"/>
                                    <a:pt x="12" y="190"/>
                                    <a:pt x="12" y="190"/>
                                  </a:cubicBezTo>
                                  <a:cubicBezTo>
                                    <a:pt x="12" y="189"/>
                                    <a:pt x="12" y="188"/>
                                    <a:pt x="12" y="187"/>
                                  </a:cubicBezTo>
                                  <a:cubicBezTo>
                                    <a:pt x="12" y="187"/>
                                    <a:pt x="12" y="187"/>
                                    <a:pt x="12" y="187"/>
                                  </a:cubicBezTo>
                                  <a:cubicBezTo>
                                    <a:pt x="12" y="187"/>
                                    <a:pt x="12" y="187"/>
                                    <a:pt x="12" y="187"/>
                                  </a:cubicBezTo>
                                  <a:cubicBezTo>
                                    <a:pt x="12" y="187"/>
                                    <a:pt x="12" y="187"/>
                                    <a:pt x="12" y="187"/>
                                  </a:cubicBezTo>
                                  <a:cubicBezTo>
                                    <a:pt x="12" y="187"/>
                                    <a:pt x="12" y="187"/>
                                    <a:pt x="12" y="187"/>
                                  </a:cubicBezTo>
                                  <a:moveTo>
                                    <a:pt x="18" y="187"/>
                                  </a:moveTo>
                                  <a:cubicBezTo>
                                    <a:pt x="18" y="187"/>
                                    <a:pt x="18" y="187"/>
                                    <a:pt x="18" y="187"/>
                                  </a:cubicBezTo>
                                  <a:cubicBezTo>
                                    <a:pt x="18" y="185"/>
                                    <a:pt x="18" y="184"/>
                                    <a:pt x="18" y="183"/>
                                  </a:cubicBezTo>
                                  <a:cubicBezTo>
                                    <a:pt x="19" y="183"/>
                                    <a:pt x="19" y="183"/>
                                    <a:pt x="19" y="183"/>
                                  </a:cubicBezTo>
                                  <a:cubicBezTo>
                                    <a:pt x="19" y="183"/>
                                    <a:pt x="19" y="183"/>
                                    <a:pt x="19" y="183"/>
                                  </a:cubicBezTo>
                                  <a:cubicBezTo>
                                    <a:pt x="19" y="184"/>
                                    <a:pt x="18" y="186"/>
                                    <a:pt x="18" y="187"/>
                                  </a:cubicBezTo>
                                  <a:cubicBezTo>
                                    <a:pt x="18" y="187"/>
                                    <a:pt x="18" y="187"/>
                                    <a:pt x="18" y="187"/>
                                  </a:cubicBezTo>
                                  <a:moveTo>
                                    <a:pt x="29" y="176"/>
                                  </a:moveTo>
                                  <a:cubicBezTo>
                                    <a:pt x="29" y="176"/>
                                    <a:pt x="29" y="176"/>
                                    <a:pt x="29" y="176"/>
                                  </a:cubicBezTo>
                                  <a:cubicBezTo>
                                    <a:pt x="30" y="176"/>
                                    <a:pt x="30" y="176"/>
                                    <a:pt x="30" y="176"/>
                                  </a:cubicBezTo>
                                  <a:cubicBezTo>
                                    <a:pt x="30" y="177"/>
                                    <a:pt x="30" y="177"/>
                                    <a:pt x="30" y="177"/>
                                  </a:cubicBezTo>
                                  <a:cubicBezTo>
                                    <a:pt x="30" y="177"/>
                                    <a:pt x="29" y="178"/>
                                    <a:pt x="29" y="179"/>
                                  </a:cubicBezTo>
                                  <a:cubicBezTo>
                                    <a:pt x="29" y="179"/>
                                    <a:pt x="29" y="179"/>
                                    <a:pt x="29" y="179"/>
                                  </a:cubicBezTo>
                                  <a:cubicBezTo>
                                    <a:pt x="29" y="179"/>
                                    <a:pt x="29" y="179"/>
                                    <a:pt x="29" y="179"/>
                                  </a:cubicBezTo>
                                  <a:cubicBezTo>
                                    <a:pt x="29" y="179"/>
                                    <a:pt x="29" y="179"/>
                                    <a:pt x="29" y="179"/>
                                  </a:cubicBezTo>
                                  <a:cubicBezTo>
                                    <a:pt x="29" y="179"/>
                                    <a:pt x="29" y="179"/>
                                    <a:pt x="29" y="179"/>
                                  </a:cubicBezTo>
                                  <a:cubicBezTo>
                                    <a:pt x="29" y="179"/>
                                    <a:pt x="29" y="179"/>
                                    <a:pt x="29" y="179"/>
                                  </a:cubicBezTo>
                                  <a:cubicBezTo>
                                    <a:pt x="29" y="179"/>
                                    <a:pt x="29" y="179"/>
                                    <a:pt x="29" y="179"/>
                                  </a:cubicBezTo>
                                  <a:cubicBezTo>
                                    <a:pt x="29" y="179"/>
                                    <a:pt x="29" y="178"/>
                                    <a:pt x="29" y="178"/>
                                  </a:cubicBezTo>
                                  <a:cubicBezTo>
                                    <a:pt x="29" y="177"/>
                                    <a:pt x="29" y="176"/>
                                    <a:pt x="29" y="176"/>
                                  </a:cubicBezTo>
                                  <a:cubicBezTo>
                                    <a:pt x="29" y="176"/>
                                    <a:pt x="29" y="176"/>
                                    <a:pt x="29" y="176"/>
                                  </a:cubicBezTo>
                                  <a:cubicBezTo>
                                    <a:pt x="29" y="176"/>
                                    <a:pt x="29" y="176"/>
                                    <a:pt x="29" y="176"/>
                                  </a:cubicBezTo>
                                  <a:cubicBezTo>
                                    <a:pt x="29" y="176"/>
                                    <a:pt x="29" y="176"/>
                                    <a:pt x="29" y="176"/>
                                  </a:cubicBezTo>
                                  <a:cubicBezTo>
                                    <a:pt x="29" y="176"/>
                                    <a:pt x="29" y="176"/>
                                    <a:pt x="29" y="176"/>
                                  </a:cubicBezTo>
                                  <a:moveTo>
                                    <a:pt x="12" y="183"/>
                                  </a:moveTo>
                                  <a:cubicBezTo>
                                    <a:pt x="12" y="179"/>
                                    <a:pt x="13" y="175"/>
                                    <a:pt x="13" y="170"/>
                                  </a:cubicBezTo>
                                  <a:cubicBezTo>
                                    <a:pt x="14" y="171"/>
                                    <a:pt x="14" y="172"/>
                                    <a:pt x="14" y="174"/>
                                  </a:cubicBezTo>
                                  <a:cubicBezTo>
                                    <a:pt x="14" y="177"/>
                                    <a:pt x="13" y="182"/>
                                    <a:pt x="12" y="183"/>
                                  </a:cubicBezTo>
                                  <a:cubicBezTo>
                                    <a:pt x="12" y="183"/>
                                    <a:pt x="12" y="183"/>
                                    <a:pt x="12" y="183"/>
                                  </a:cubicBezTo>
                                  <a:moveTo>
                                    <a:pt x="18" y="180"/>
                                  </a:moveTo>
                                  <a:cubicBezTo>
                                    <a:pt x="19" y="177"/>
                                    <a:pt x="19" y="173"/>
                                    <a:pt x="19" y="170"/>
                                  </a:cubicBezTo>
                                  <a:cubicBezTo>
                                    <a:pt x="20" y="170"/>
                                    <a:pt x="20" y="172"/>
                                    <a:pt x="20" y="173"/>
                                  </a:cubicBezTo>
                                  <a:cubicBezTo>
                                    <a:pt x="20" y="176"/>
                                    <a:pt x="19" y="179"/>
                                    <a:pt x="18" y="180"/>
                                  </a:cubicBezTo>
                                  <a:cubicBezTo>
                                    <a:pt x="18" y="180"/>
                                    <a:pt x="18" y="180"/>
                                    <a:pt x="18" y="180"/>
                                  </a:cubicBezTo>
                                  <a:moveTo>
                                    <a:pt x="15" y="193"/>
                                  </a:moveTo>
                                  <a:cubicBezTo>
                                    <a:pt x="16" y="184"/>
                                    <a:pt x="17" y="176"/>
                                    <a:pt x="18" y="167"/>
                                  </a:cubicBezTo>
                                  <a:cubicBezTo>
                                    <a:pt x="18" y="168"/>
                                    <a:pt x="18" y="169"/>
                                    <a:pt x="18" y="170"/>
                                  </a:cubicBezTo>
                                  <a:cubicBezTo>
                                    <a:pt x="18" y="177"/>
                                    <a:pt x="17" y="187"/>
                                    <a:pt x="15" y="193"/>
                                  </a:cubicBezTo>
                                  <a:cubicBezTo>
                                    <a:pt x="15" y="193"/>
                                    <a:pt x="15" y="193"/>
                                    <a:pt x="15" y="193"/>
                                  </a:cubicBezTo>
                                  <a:moveTo>
                                    <a:pt x="32" y="154"/>
                                  </a:moveTo>
                                  <a:cubicBezTo>
                                    <a:pt x="32" y="154"/>
                                    <a:pt x="32" y="154"/>
                                    <a:pt x="32" y="154"/>
                                  </a:cubicBezTo>
                                  <a:cubicBezTo>
                                    <a:pt x="32" y="154"/>
                                    <a:pt x="32" y="154"/>
                                    <a:pt x="32" y="155"/>
                                  </a:cubicBezTo>
                                  <a:cubicBezTo>
                                    <a:pt x="33" y="155"/>
                                    <a:pt x="33" y="155"/>
                                    <a:pt x="33" y="155"/>
                                  </a:cubicBezTo>
                                  <a:cubicBezTo>
                                    <a:pt x="33" y="155"/>
                                    <a:pt x="33" y="155"/>
                                    <a:pt x="33" y="155"/>
                                  </a:cubicBezTo>
                                  <a:cubicBezTo>
                                    <a:pt x="33" y="155"/>
                                    <a:pt x="33" y="155"/>
                                    <a:pt x="33" y="155"/>
                                  </a:cubicBezTo>
                                  <a:cubicBezTo>
                                    <a:pt x="32" y="156"/>
                                    <a:pt x="32" y="156"/>
                                    <a:pt x="32" y="156"/>
                                  </a:cubicBezTo>
                                  <a:cubicBezTo>
                                    <a:pt x="32" y="156"/>
                                    <a:pt x="32" y="156"/>
                                    <a:pt x="32" y="156"/>
                                  </a:cubicBezTo>
                                  <a:cubicBezTo>
                                    <a:pt x="32" y="156"/>
                                    <a:pt x="32" y="156"/>
                                    <a:pt x="32" y="156"/>
                                  </a:cubicBezTo>
                                  <a:cubicBezTo>
                                    <a:pt x="32" y="156"/>
                                    <a:pt x="32" y="156"/>
                                    <a:pt x="32" y="156"/>
                                  </a:cubicBezTo>
                                  <a:cubicBezTo>
                                    <a:pt x="32" y="156"/>
                                    <a:pt x="32" y="156"/>
                                    <a:pt x="32" y="156"/>
                                  </a:cubicBezTo>
                                  <a:cubicBezTo>
                                    <a:pt x="32" y="156"/>
                                    <a:pt x="32" y="155"/>
                                    <a:pt x="32" y="154"/>
                                  </a:cubicBezTo>
                                  <a:cubicBezTo>
                                    <a:pt x="32" y="154"/>
                                    <a:pt x="32" y="154"/>
                                    <a:pt x="32" y="154"/>
                                  </a:cubicBezTo>
                                  <a:cubicBezTo>
                                    <a:pt x="32" y="154"/>
                                    <a:pt x="32" y="154"/>
                                    <a:pt x="32" y="154"/>
                                  </a:cubicBezTo>
                                  <a:moveTo>
                                    <a:pt x="32" y="146"/>
                                  </a:moveTo>
                                  <a:cubicBezTo>
                                    <a:pt x="32" y="146"/>
                                    <a:pt x="32" y="146"/>
                                    <a:pt x="32" y="146"/>
                                  </a:cubicBezTo>
                                  <a:cubicBezTo>
                                    <a:pt x="32" y="146"/>
                                    <a:pt x="33" y="147"/>
                                    <a:pt x="33" y="148"/>
                                  </a:cubicBezTo>
                                  <a:cubicBezTo>
                                    <a:pt x="33" y="149"/>
                                    <a:pt x="32" y="151"/>
                                    <a:pt x="32" y="152"/>
                                  </a:cubicBezTo>
                                  <a:cubicBezTo>
                                    <a:pt x="32" y="152"/>
                                    <a:pt x="32" y="152"/>
                                    <a:pt x="32" y="152"/>
                                  </a:cubicBezTo>
                                  <a:cubicBezTo>
                                    <a:pt x="32" y="152"/>
                                    <a:pt x="32" y="152"/>
                                    <a:pt x="32" y="152"/>
                                  </a:cubicBezTo>
                                  <a:cubicBezTo>
                                    <a:pt x="32" y="152"/>
                                    <a:pt x="31" y="151"/>
                                    <a:pt x="31" y="151"/>
                                  </a:cubicBezTo>
                                  <a:cubicBezTo>
                                    <a:pt x="31" y="150"/>
                                    <a:pt x="32" y="148"/>
                                    <a:pt x="32" y="147"/>
                                  </a:cubicBezTo>
                                  <a:cubicBezTo>
                                    <a:pt x="32" y="146"/>
                                    <a:pt x="32" y="146"/>
                                    <a:pt x="32" y="146"/>
                                  </a:cubicBezTo>
                                  <a:moveTo>
                                    <a:pt x="27" y="153"/>
                                  </a:moveTo>
                                  <a:cubicBezTo>
                                    <a:pt x="27" y="153"/>
                                    <a:pt x="27" y="153"/>
                                    <a:pt x="27" y="153"/>
                                  </a:cubicBezTo>
                                  <a:cubicBezTo>
                                    <a:pt x="28" y="149"/>
                                    <a:pt x="27" y="143"/>
                                    <a:pt x="29" y="141"/>
                                  </a:cubicBezTo>
                                  <a:cubicBezTo>
                                    <a:pt x="29" y="141"/>
                                    <a:pt x="29" y="141"/>
                                    <a:pt x="29" y="141"/>
                                  </a:cubicBezTo>
                                  <a:cubicBezTo>
                                    <a:pt x="29" y="143"/>
                                    <a:pt x="29" y="145"/>
                                    <a:pt x="29" y="147"/>
                                  </a:cubicBezTo>
                                  <a:cubicBezTo>
                                    <a:pt x="29" y="148"/>
                                    <a:pt x="29" y="149"/>
                                    <a:pt x="29" y="149"/>
                                  </a:cubicBezTo>
                                  <a:cubicBezTo>
                                    <a:pt x="29" y="149"/>
                                    <a:pt x="29" y="149"/>
                                    <a:pt x="29" y="149"/>
                                  </a:cubicBezTo>
                                  <a:cubicBezTo>
                                    <a:pt x="28" y="149"/>
                                    <a:pt x="28" y="150"/>
                                    <a:pt x="28" y="151"/>
                                  </a:cubicBezTo>
                                  <a:cubicBezTo>
                                    <a:pt x="28" y="152"/>
                                    <a:pt x="28" y="152"/>
                                    <a:pt x="28" y="153"/>
                                  </a:cubicBezTo>
                                  <a:cubicBezTo>
                                    <a:pt x="28" y="153"/>
                                    <a:pt x="28" y="154"/>
                                    <a:pt x="28" y="154"/>
                                  </a:cubicBezTo>
                                  <a:cubicBezTo>
                                    <a:pt x="28" y="154"/>
                                    <a:pt x="28" y="154"/>
                                    <a:pt x="28" y="154"/>
                                  </a:cubicBezTo>
                                  <a:cubicBezTo>
                                    <a:pt x="28" y="153"/>
                                    <a:pt x="28" y="153"/>
                                    <a:pt x="28" y="153"/>
                                  </a:cubicBezTo>
                                  <a:cubicBezTo>
                                    <a:pt x="28" y="153"/>
                                    <a:pt x="28" y="153"/>
                                    <a:pt x="27" y="153"/>
                                  </a:cubicBezTo>
                                  <a:moveTo>
                                    <a:pt x="32" y="135"/>
                                  </a:moveTo>
                                  <a:cubicBezTo>
                                    <a:pt x="32" y="135"/>
                                    <a:pt x="32" y="135"/>
                                    <a:pt x="32" y="135"/>
                                  </a:cubicBezTo>
                                  <a:cubicBezTo>
                                    <a:pt x="33" y="135"/>
                                    <a:pt x="33" y="136"/>
                                    <a:pt x="33" y="137"/>
                                  </a:cubicBezTo>
                                  <a:cubicBezTo>
                                    <a:pt x="33" y="138"/>
                                    <a:pt x="32" y="139"/>
                                    <a:pt x="32" y="141"/>
                                  </a:cubicBezTo>
                                  <a:cubicBezTo>
                                    <a:pt x="32" y="141"/>
                                    <a:pt x="32" y="141"/>
                                    <a:pt x="32" y="141"/>
                                  </a:cubicBezTo>
                                  <a:cubicBezTo>
                                    <a:pt x="32" y="141"/>
                                    <a:pt x="32" y="141"/>
                                    <a:pt x="32" y="141"/>
                                  </a:cubicBezTo>
                                  <a:cubicBezTo>
                                    <a:pt x="32" y="141"/>
                                    <a:pt x="32" y="140"/>
                                    <a:pt x="32" y="140"/>
                                  </a:cubicBezTo>
                                  <a:cubicBezTo>
                                    <a:pt x="32" y="138"/>
                                    <a:pt x="32" y="137"/>
                                    <a:pt x="32" y="136"/>
                                  </a:cubicBezTo>
                                  <a:cubicBezTo>
                                    <a:pt x="32" y="135"/>
                                    <a:pt x="32" y="135"/>
                                    <a:pt x="32" y="135"/>
                                  </a:cubicBezTo>
                                  <a:moveTo>
                                    <a:pt x="22" y="133"/>
                                  </a:moveTo>
                                  <a:cubicBezTo>
                                    <a:pt x="22" y="133"/>
                                    <a:pt x="22" y="133"/>
                                    <a:pt x="22" y="133"/>
                                  </a:cubicBezTo>
                                  <a:cubicBezTo>
                                    <a:pt x="22" y="133"/>
                                    <a:pt x="23" y="134"/>
                                    <a:pt x="23" y="135"/>
                                  </a:cubicBezTo>
                                  <a:cubicBezTo>
                                    <a:pt x="23" y="136"/>
                                    <a:pt x="22" y="138"/>
                                    <a:pt x="22" y="139"/>
                                  </a:cubicBezTo>
                                  <a:cubicBezTo>
                                    <a:pt x="22" y="139"/>
                                    <a:pt x="22" y="139"/>
                                    <a:pt x="22" y="139"/>
                                  </a:cubicBezTo>
                                  <a:cubicBezTo>
                                    <a:pt x="22" y="139"/>
                                    <a:pt x="22" y="139"/>
                                    <a:pt x="22" y="139"/>
                                  </a:cubicBezTo>
                                  <a:cubicBezTo>
                                    <a:pt x="22" y="139"/>
                                    <a:pt x="21" y="138"/>
                                    <a:pt x="21" y="138"/>
                                  </a:cubicBezTo>
                                  <a:cubicBezTo>
                                    <a:pt x="21" y="137"/>
                                    <a:pt x="22" y="135"/>
                                    <a:pt x="22" y="134"/>
                                  </a:cubicBezTo>
                                  <a:cubicBezTo>
                                    <a:pt x="22" y="133"/>
                                    <a:pt x="22" y="133"/>
                                    <a:pt x="22" y="133"/>
                                  </a:cubicBezTo>
                                  <a:moveTo>
                                    <a:pt x="23" y="118"/>
                                  </a:moveTo>
                                  <a:cubicBezTo>
                                    <a:pt x="23" y="118"/>
                                    <a:pt x="23" y="118"/>
                                    <a:pt x="23" y="118"/>
                                  </a:cubicBezTo>
                                  <a:cubicBezTo>
                                    <a:pt x="24" y="119"/>
                                    <a:pt x="24" y="120"/>
                                    <a:pt x="24" y="120"/>
                                  </a:cubicBezTo>
                                  <a:cubicBezTo>
                                    <a:pt x="24" y="122"/>
                                    <a:pt x="23" y="125"/>
                                    <a:pt x="23" y="127"/>
                                  </a:cubicBezTo>
                                  <a:cubicBezTo>
                                    <a:pt x="23" y="127"/>
                                    <a:pt x="23" y="127"/>
                                    <a:pt x="23" y="127"/>
                                  </a:cubicBezTo>
                                  <a:cubicBezTo>
                                    <a:pt x="23" y="127"/>
                                    <a:pt x="23" y="127"/>
                                    <a:pt x="23" y="127"/>
                                  </a:cubicBezTo>
                                  <a:cubicBezTo>
                                    <a:pt x="23" y="127"/>
                                    <a:pt x="23" y="126"/>
                                    <a:pt x="23" y="125"/>
                                  </a:cubicBezTo>
                                  <a:cubicBezTo>
                                    <a:pt x="23" y="123"/>
                                    <a:pt x="23" y="121"/>
                                    <a:pt x="23" y="119"/>
                                  </a:cubicBezTo>
                                  <a:cubicBezTo>
                                    <a:pt x="23" y="119"/>
                                    <a:pt x="23" y="119"/>
                                    <a:pt x="23" y="118"/>
                                  </a:cubicBezTo>
                                  <a:moveTo>
                                    <a:pt x="29" y="103"/>
                                  </a:moveTo>
                                  <a:cubicBezTo>
                                    <a:pt x="29" y="103"/>
                                    <a:pt x="29" y="103"/>
                                    <a:pt x="29" y="103"/>
                                  </a:cubicBezTo>
                                  <a:cubicBezTo>
                                    <a:pt x="30" y="103"/>
                                    <a:pt x="31" y="104"/>
                                    <a:pt x="31" y="106"/>
                                  </a:cubicBezTo>
                                  <a:cubicBezTo>
                                    <a:pt x="31" y="108"/>
                                    <a:pt x="30" y="111"/>
                                    <a:pt x="30" y="113"/>
                                  </a:cubicBezTo>
                                  <a:cubicBezTo>
                                    <a:pt x="29" y="113"/>
                                    <a:pt x="29" y="112"/>
                                    <a:pt x="29" y="110"/>
                                  </a:cubicBezTo>
                                  <a:cubicBezTo>
                                    <a:pt x="29" y="108"/>
                                    <a:pt x="29" y="105"/>
                                    <a:pt x="29" y="103"/>
                                  </a:cubicBezTo>
                                  <a:cubicBezTo>
                                    <a:pt x="29" y="103"/>
                                    <a:pt x="29" y="103"/>
                                    <a:pt x="29" y="103"/>
                                  </a:cubicBezTo>
                                  <a:moveTo>
                                    <a:pt x="33" y="101"/>
                                  </a:moveTo>
                                  <a:cubicBezTo>
                                    <a:pt x="34" y="98"/>
                                    <a:pt x="34" y="94"/>
                                    <a:pt x="34" y="91"/>
                                  </a:cubicBezTo>
                                  <a:cubicBezTo>
                                    <a:pt x="35" y="91"/>
                                    <a:pt x="35" y="92"/>
                                    <a:pt x="35" y="94"/>
                                  </a:cubicBezTo>
                                  <a:cubicBezTo>
                                    <a:pt x="35" y="97"/>
                                    <a:pt x="34" y="100"/>
                                    <a:pt x="33" y="101"/>
                                  </a:cubicBezTo>
                                  <a:cubicBezTo>
                                    <a:pt x="33" y="101"/>
                                    <a:pt x="33" y="101"/>
                                    <a:pt x="33" y="101"/>
                                  </a:cubicBezTo>
                                  <a:moveTo>
                                    <a:pt x="27" y="103"/>
                                  </a:moveTo>
                                  <a:cubicBezTo>
                                    <a:pt x="27" y="103"/>
                                    <a:pt x="27" y="103"/>
                                    <a:pt x="27" y="103"/>
                                  </a:cubicBezTo>
                                  <a:cubicBezTo>
                                    <a:pt x="28" y="98"/>
                                    <a:pt x="28" y="93"/>
                                    <a:pt x="29" y="88"/>
                                  </a:cubicBezTo>
                                  <a:cubicBezTo>
                                    <a:pt x="29" y="89"/>
                                    <a:pt x="29" y="91"/>
                                    <a:pt x="29" y="92"/>
                                  </a:cubicBezTo>
                                  <a:cubicBezTo>
                                    <a:pt x="29" y="95"/>
                                    <a:pt x="29" y="98"/>
                                    <a:pt x="29" y="100"/>
                                  </a:cubicBezTo>
                                  <a:cubicBezTo>
                                    <a:pt x="29" y="101"/>
                                    <a:pt x="29" y="101"/>
                                    <a:pt x="29" y="102"/>
                                  </a:cubicBezTo>
                                  <a:cubicBezTo>
                                    <a:pt x="29" y="102"/>
                                    <a:pt x="29" y="102"/>
                                    <a:pt x="29" y="102"/>
                                  </a:cubicBezTo>
                                  <a:cubicBezTo>
                                    <a:pt x="29" y="102"/>
                                    <a:pt x="29" y="102"/>
                                    <a:pt x="29" y="102"/>
                                  </a:cubicBezTo>
                                  <a:cubicBezTo>
                                    <a:pt x="28" y="102"/>
                                    <a:pt x="28" y="102"/>
                                    <a:pt x="28" y="102"/>
                                  </a:cubicBezTo>
                                  <a:cubicBezTo>
                                    <a:pt x="28" y="103"/>
                                    <a:pt x="28" y="103"/>
                                    <a:pt x="28" y="103"/>
                                  </a:cubicBezTo>
                                  <a:cubicBezTo>
                                    <a:pt x="28" y="103"/>
                                    <a:pt x="28" y="103"/>
                                    <a:pt x="28" y="103"/>
                                  </a:cubicBezTo>
                                  <a:cubicBezTo>
                                    <a:pt x="28" y="103"/>
                                    <a:pt x="28" y="103"/>
                                    <a:pt x="28" y="103"/>
                                  </a:cubicBezTo>
                                  <a:cubicBezTo>
                                    <a:pt x="28" y="103"/>
                                    <a:pt x="27" y="103"/>
                                    <a:pt x="27" y="103"/>
                                  </a:cubicBezTo>
                                  <a:moveTo>
                                    <a:pt x="32" y="82"/>
                                  </a:moveTo>
                                  <a:cubicBezTo>
                                    <a:pt x="32" y="82"/>
                                    <a:pt x="32" y="82"/>
                                    <a:pt x="32" y="82"/>
                                  </a:cubicBezTo>
                                  <a:cubicBezTo>
                                    <a:pt x="32" y="82"/>
                                    <a:pt x="32" y="82"/>
                                    <a:pt x="32" y="82"/>
                                  </a:cubicBezTo>
                                  <a:cubicBezTo>
                                    <a:pt x="32" y="83"/>
                                    <a:pt x="32" y="84"/>
                                    <a:pt x="32" y="85"/>
                                  </a:cubicBezTo>
                                  <a:cubicBezTo>
                                    <a:pt x="32" y="85"/>
                                    <a:pt x="32" y="86"/>
                                    <a:pt x="33" y="86"/>
                                  </a:cubicBezTo>
                                  <a:cubicBezTo>
                                    <a:pt x="33" y="86"/>
                                    <a:pt x="33" y="86"/>
                                    <a:pt x="33" y="86"/>
                                  </a:cubicBezTo>
                                  <a:cubicBezTo>
                                    <a:pt x="32" y="86"/>
                                    <a:pt x="32" y="87"/>
                                    <a:pt x="32" y="89"/>
                                  </a:cubicBezTo>
                                  <a:cubicBezTo>
                                    <a:pt x="32" y="90"/>
                                    <a:pt x="32" y="91"/>
                                    <a:pt x="32" y="92"/>
                                  </a:cubicBezTo>
                                  <a:cubicBezTo>
                                    <a:pt x="32" y="94"/>
                                    <a:pt x="32" y="95"/>
                                    <a:pt x="31" y="96"/>
                                  </a:cubicBezTo>
                                  <a:cubicBezTo>
                                    <a:pt x="31" y="96"/>
                                    <a:pt x="31" y="96"/>
                                    <a:pt x="31" y="96"/>
                                  </a:cubicBezTo>
                                  <a:cubicBezTo>
                                    <a:pt x="31" y="94"/>
                                    <a:pt x="31" y="93"/>
                                    <a:pt x="31" y="91"/>
                                  </a:cubicBezTo>
                                  <a:cubicBezTo>
                                    <a:pt x="31" y="90"/>
                                    <a:pt x="31" y="89"/>
                                    <a:pt x="31" y="87"/>
                                  </a:cubicBezTo>
                                  <a:cubicBezTo>
                                    <a:pt x="31" y="86"/>
                                    <a:pt x="31" y="85"/>
                                    <a:pt x="32" y="82"/>
                                  </a:cubicBezTo>
                                  <a:cubicBezTo>
                                    <a:pt x="32" y="82"/>
                                    <a:pt x="32" y="82"/>
                                    <a:pt x="32" y="82"/>
                                  </a:cubicBezTo>
                                  <a:cubicBezTo>
                                    <a:pt x="32" y="82"/>
                                    <a:pt x="32" y="82"/>
                                    <a:pt x="32" y="82"/>
                                  </a:cubicBezTo>
                                  <a:moveTo>
                                    <a:pt x="24" y="81"/>
                                  </a:moveTo>
                                  <a:cubicBezTo>
                                    <a:pt x="24" y="81"/>
                                    <a:pt x="24" y="81"/>
                                    <a:pt x="24" y="81"/>
                                  </a:cubicBezTo>
                                  <a:cubicBezTo>
                                    <a:pt x="24" y="82"/>
                                    <a:pt x="24" y="82"/>
                                    <a:pt x="24" y="83"/>
                                  </a:cubicBezTo>
                                  <a:cubicBezTo>
                                    <a:pt x="24" y="84"/>
                                    <a:pt x="24" y="86"/>
                                    <a:pt x="24" y="87"/>
                                  </a:cubicBezTo>
                                  <a:cubicBezTo>
                                    <a:pt x="24" y="87"/>
                                    <a:pt x="24" y="87"/>
                                    <a:pt x="24" y="87"/>
                                  </a:cubicBezTo>
                                  <a:cubicBezTo>
                                    <a:pt x="24" y="87"/>
                                    <a:pt x="24" y="87"/>
                                    <a:pt x="24" y="87"/>
                                  </a:cubicBezTo>
                                  <a:cubicBezTo>
                                    <a:pt x="23" y="87"/>
                                    <a:pt x="23" y="87"/>
                                    <a:pt x="23" y="86"/>
                                  </a:cubicBezTo>
                                  <a:cubicBezTo>
                                    <a:pt x="23" y="85"/>
                                    <a:pt x="24" y="83"/>
                                    <a:pt x="24" y="82"/>
                                  </a:cubicBezTo>
                                  <a:cubicBezTo>
                                    <a:pt x="24" y="82"/>
                                    <a:pt x="24" y="82"/>
                                    <a:pt x="24" y="81"/>
                                  </a:cubicBezTo>
                                  <a:moveTo>
                                    <a:pt x="33" y="79"/>
                                  </a:moveTo>
                                  <a:cubicBezTo>
                                    <a:pt x="33" y="79"/>
                                    <a:pt x="33" y="79"/>
                                    <a:pt x="33" y="79"/>
                                  </a:cubicBezTo>
                                  <a:cubicBezTo>
                                    <a:pt x="34" y="80"/>
                                    <a:pt x="34" y="80"/>
                                    <a:pt x="34" y="80"/>
                                  </a:cubicBezTo>
                                  <a:cubicBezTo>
                                    <a:pt x="34" y="81"/>
                                    <a:pt x="33" y="83"/>
                                    <a:pt x="33" y="84"/>
                                  </a:cubicBezTo>
                                  <a:cubicBezTo>
                                    <a:pt x="33" y="84"/>
                                    <a:pt x="33" y="84"/>
                                    <a:pt x="33" y="84"/>
                                  </a:cubicBezTo>
                                  <a:cubicBezTo>
                                    <a:pt x="33" y="84"/>
                                    <a:pt x="33" y="84"/>
                                    <a:pt x="33" y="84"/>
                                  </a:cubicBezTo>
                                  <a:cubicBezTo>
                                    <a:pt x="33" y="84"/>
                                    <a:pt x="33" y="84"/>
                                    <a:pt x="33" y="83"/>
                                  </a:cubicBezTo>
                                  <a:cubicBezTo>
                                    <a:pt x="33" y="82"/>
                                    <a:pt x="33" y="81"/>
                                    <a:pt x="33" y="80"/>
                                  </a:cubicBezTo>
                                  <a:cubicBezTo>
                                    <a:pt x="33" y="80"/>
                                    <a:pt x="33" y="80"/>
                                    <a:pt x="33" y="79"/>
                                  </a:cubicBezTo>
                                  <a:moveTo>
                                    <a:pt x="32" y="61"/>
                                  </a:moveTo>
                                  <a:cubicBezTo>
                                    <a:pt x="32" y="61"/>
                                    <a:pt x="32" y="61"/>
                                    <a:pt x="32" y="61"/>
                                  </a:cubicBezTo>
                                  <a:cubicBezTo>
                                    <a:pt x="32" y="61"/>
                                    <a:pt x="32" y="62"/>
                                    <a:pt x="32" y="62"/>
                                  </a:cubicBezTo>
                                  <a:cubicBezTo>
                                    <a:pt x="32" y="63"/>
                                    <a:pt x="32" y="65"/>
                                    <a:pt x="32" y="66"/>
                                  </a:cubicBezTo>
                                  <a:cubicBezTo>
                                    <a:pt x="32" y="66"/>
                                    <a:pt x="32" y="66"/>
                                    <a:pt x="32" y="66"/>
                                  </a:cubicBezTo>
                                  <a:cubicBezTo>
                                    <a:pt x="32" y="66"/>
                                    <a:pt x="32" y="66"/>
                                    <a:pt x="32" y="66"/>
                                  </a:cubicBezTo>
                                  <a:cubicBezTo>
                                    <a:pt x="31" y="66"/>
                                    <a:pt x="31" y="66"/>
                                    <a:pt x="31" y="65"/>
                                  </a:cubicBezTo>
                                  <a:cubicBezTo>
                                    <a:pt x="31" y="64"/>
                                    <a:pt x="32" y="62"/>
                                    <a:pt x="32" y="61"/>
                                  </a:cubicBezTo>
                                  <a:cubicBezTo>
                                    <a:pt x="32" y="61"/>
                                    <a:pt x="32" y="61"/>
                                    <a:pt x="32" y="61"/>
                                  </a:cubicBezTo>
                                  <a:moveTo>
                                    <a:pt x="35" y="59"/>
                                  </a:moveTo>
                                  <a:cubicBezTo>
                                    <a:pt x="35" y="59"/>
                                    <a:pt x="35" y="59"/>
                                    <a:pt x="35" y="59"/>
                                  </a:cubicBezTo>
                                  <a:cubicBezTo>
                                    <a:pt x="36" y="59"/>
                                    <a:pt x="36" y="59"/>
                                    <a:pt x="36" y="60"/>
                                  </a:cubicBezTo>
                                  <a:cubicBezTo>
                                    <a:pt x="36" y="61"/>
                                    <a:pt x="35" y="62"/>
                                    <a:pt x="35" y="63"/>
                                  </a:cubicBezTo>
                                  <a:cubicBezTo>
                                    <a:pt x="35" y="63"/>
                                    <a:pt x="35" y="63"/>
                                    <a:pt x="36" y="63"/>
                                  </a:cubicBezTo>
                                  <a:cubicBezTo>
                                    <a:pt x="36" y="63"/>
                                    <a:pt x="36" y="63"/>
                                    <a:pt x="36" y="63"/>
                                  </a:cubicBezTo>
                                  <a:cubicBezTo>
                                    <a:pt x="35" y="63"/>
                                    <a:pt x="35" y="63"/>
                                    <a:pt x="35" y="62"/>
                                  </a:cubicBezTo>
                                  <a:cubicBezTo>
                                    <a:pt x="35" y="61"/>
                                    <a:pt x="35" y="60"/>
                                    <a:pt x="35" y="59"/>
                                  </a:cubicBezTo>
                                  <a:cubicBezTo>
                                    <a:pt x="35" y="59"/>
                                    <a:pt x="35" y="59"/>
                                    <a:pt x="35" y="59"/>
                                  </a:cubicBezTo>
                                  <a:moveTo>
                                    <a:pt x="35" y="57"/>
                                  </a:moveTo>
                                  <a:cubicBezTo>
                                    <a:pt x="35" y="57"/>
                                    <a:pt x="35" y="57"/>
                                    <a:pt x="35" y="57"/>
                                  </a:cubicBezTo>
                                  <a:cubicBezTo>
                                    <a:pt x="35" y="55"/>
                                    <a:pt x="35" y="54"/>
                                    <a:pt x="35" y="53"/>
                                  </a:cubicBezTo>
                                  <a:cubicBezTo>
                                    <a:pt x="36" y="53"/>
                                    <a:pt x="36" y="53"/>
                                    <a:pt x="36" y="53"/>
                                  </a:cubicBezTo>
                                  <a:cubicBezTo>
                                    <a:pt x="36" y="53"/>
                                    <a:pt x="36" y="53"/>
                                    <a:pt x="36" y="53"/>
                                  </a:cubicBezTo>
                                  <a:cubicBezTo>
                                    <a:pt x="36" y="54"/>
                                    <a:pt x="36" y="55"/>
                                    <a:pt x="35" y="57"/>
                                  </a:cubicBezTo>
                                  <a:cubicBezTo>
                                    <a:pt x="35" y="57"/>
                                    <a:pt x="35" y="57"/>
                                    <a:pt x="35" y="57"/>
                                  </a:cubicBezTo>
                                  <a:moveTo>
                                    <a:pt x="33" y="56"/>
                                  </a:moveTo>
                                  <a:cubicBezTo>
                                    <a:pt x="33" y="52"/>
                                    <a:pt x="34" y="47"/>
                                    <a:pt x="34" y="43"/>
                                  </a:cubicBezTo>
                                  <a:cubicBezTo>
                                    <a:pt x="34" y="43"/>
                                    <a:pt x="34" y="44"/>
                                    <a:pt x="34" y="46"/>
                                  </a:cubicBezTo>
                                  <a:cubicBezTo>
                                    <a:pt x="34" y="50"/>
                                    <a:pt x="33" y="55"/>
                                    <a:pt x="33" y="59"/>
                                  </a:cubicBezTo>
                                  <a:cubicBezTo>
                                    <a:pt x="33" y="58"/>
                                    <a:pt x="33" y="57"/>
                                    <a:pt x="33" y="56"/>
                                  </a:cubicBezTo>
                                  <a:moveTo>
                                    <a:pt x="27" y="71"/>
                                  </a:moveTo>
                                  <a:cubicBezTo>
                                    <a:pt x="29" y="60"/>
                                    <a:pt x="28" y="52"/>
                                    <a:pt x="30" y="41"/>
                                  </a:cubicBezTo>
                                  <a:cubicBezTo>
                                    <a:pt x="30" y="42"/>
                                    <a:pt x="30" y="43"/>
                                    <a:pt x="30" y="45"/>
                                  </a:cubicBezTo>
                                  <a:cubicBezTo>
                                    <a:pt x="30" y="47"/>
                                    <a:pt x="30" y="49"/>
                                    <a:pt x="29" y="50"/>
                                  </a:cubicBezTo>
                                  <a:cubicBezTo>
                                    <a:pt x="29" y="50"/>
                                    <a:pt x="29" y="50"/>
                                    <a:pt x="29" y="50"/>
                                  </a:cubicBezTo>
                                  <a:cubicBezTo>
                                    <a:pt x="30" y="51"/>
                                    <a:pt x="30" y="52"/>
                                    <a:pt x="30" y="53"/>
                                  </a:cubicBezTo>
                                  <a:cubicBezTo>
                                    <a:pt x="30" y="59"/>
                                    <a:pt x="29" y="67"/>
                                    <a:pt x="27" y="71"/>
                                  </a:cubicBezTo>
                                  <a:cubicBezTo>
                                    <a:pt x="27" y="71"/>
                                    <a:pt x="27" y="71"/>
                                    <a:pt x="27" y="71"/>
                                  </a:cubicBezTo>
                                  <a:moveTo>
                                    <a:pt x="29" y="38"/>
                                  </a:moveTo>
                                  <a:cubicBezTo>
                                    <a:pt x="29" y="38"/>
                                    <a:pt x="29" y="38"/>
                                    <a:pt x="29" y="38"/>
                                  </a:cubicBezTo>
                                  <a:cubicBezTo>
                                    <a:pt x="29" y="36"/>
                                    <a:pt x="29" y="35"/>
                                    <a:pt x="30" y="34"/>
                                  </a:cubicBezTo>
                                  <a:cubicBezTo>
                                    <a:pt x="30" y="34"/>
                                    <a:pt x="30" y="34"/>
                                    <a:pt x="30" y="34"/>
                                  </a:cubicBezTo>
                                  <a:cubicBezTo>
                                    <a:pt x="30" y="34"/>
                                    <a:pt x="30" y="34"/>
                                    <a:pt x="30" y="34"/>
                                  </a:cubicBezTo>
                                  <a:cubicBezTo>
                                    <a:pt x="30" y="35"/>
                                    <a:pt x="30" y="37"/>
                                    <a:pt x="30" y="38"/>
                                  </a:cubicBezTo>
                                  <a:cubicBezTo>
                                    <a:pt x="29" y="38"/>
                                    <a:pt x="29" y="38"/>
                                    <a:pt x="29" y="38"/>
                                  </a:cubicBezTo>
                                  <a:moveTo>
                                    <a:pt x="34" y="27"/>
                                  </a:moveTo>
                                  <a:cubicBezTo>
                                    <a:pt x="34" y="27"/>
                                    <a:pt x="34" y="27"/>
                                    <a:pt x="34" y="27"/>
                                  </a:cubicBezTo>
                                  <a:cubicBezTo>
                                    <a:pt x="35" y="28"/>
                                    <a:pt x="35" y="29"/>
                                    <a:pt x="35" y="31"/>
                                  </a:cubicBezTo>
                                  <a:cubicBezTo>
                                    <a:pt x="35" y="34"/>
                                    <a:pt x="34" y="38"/>
                                    <a:pt x="34" y="41"/>
                                  </a:cubicBezTo>
                                  <a:cubicBezTo>
                                    <a:pt x="34" y="40"/>
                                    <a:pt x="34" y="39"/>
                                    <a:pt x="34" y="38"/>
                                  </a:cubicBezTo>
                                  <a:cubicBezTo>
                                    <a:pt x="34" y="35"/>
                                    <a:pt x="34" y="32"/>
                                    <a:pt x="34" y="30"/>
                                  </a:cubicBezTo>
                                  <a:cubicBezTo>
                                    <a:pt x="34" y="29"/>
                                    <a:pt x="34" y="28"/>
                                    <a:pt x="34" y="27"/>
                                  </a:cubicBezTo>
                                  <a:moveTo>
                                    <a:pt x="24" y="24"/>
                                  </a:moveTo>
                                  <a:cubicBezTo>
                                    <a:pt x="24" y="24"/>
                                    <a:pt x="24" y="24"/>
                                    <a:pt x="24" y="24"/>
                                  </a:cubicBezTo>
                                  <a:cubicBezTo>
                                    <a:pt x="25" y="24"/>
                                    <a:pt x="25" y="24"/>
                                    <a:pt x="25" y="25"/>
                                  </a:cubicBezTo>
                                  <a:cubicBezTo>
                                    <a:pt x="25" y="25"/>
                                    <a:pt x="25" y="26"/>
                                    <a:pt x="25" y="26"/>
                                  </a:cubicBezTo>
                                  <a:cubicBezTo>
                                    <a:pt x="25" y="27"/>
                                    <a:pt x="25" y="28"/>
                                    <a:pt x="25" y="28"/>
                                  </a:cubicBezTo>
                                  <a:cubicBezTo>
                                    <a:pt x="25" y="28"/>
                                    <a:pt x="25" y="29"/>
                                    <a:pt x="25" y="29"/>
                                  </a:cubicBezTo>
                                  <a:cubicBezTo>
                                    <a:pt x="25" y="29"/>
                                    <a:pt x="25" y="29"/>
                                    <a:pt x="25" y="29"/>
                                  </a:cubicBezTo>
                                  <a:cubicBezTo>
                                    <a:pt x="25" y="29"/>
                                    <a:pt x="25" y="29"/>
                                    <a:pt x="25" y="29"/>
                                  </a:cubicBezTo>
                                  <a:cubicBezTo>
                                    <a:pt x="25" y="29"/>
                                    <a:pt x="25" y="29"/>
                                    <a:pt x="24" y="29"/>
                                  </a:cubicBezTo>
                                  <a:cubicBezTo>
                                    <a:pt x="24" y="29"/>
                                    <a:pt x="24" y="29"/>
                                    <a:pt x="24" y="29"/>
                                  </a:cubicBezTo>
                                  <a:cubicBezTo>
                                    <a:pt x="24" y="29"/>
                                    <a:pt x="24" y="28"/>
                                    <a:pt x="24" y="28"/>
                                  </a:cubicBezTo>
                                  <a:cubicBezTo>
                                    <a:pt x="24" y="28"/>
                                    <a:pt x="24" y="28"/>
                                    <a:pt x="24" y="28"/>
                                  </a:cubicBezTo>
                                  <a:cubicBezTo>
                                    <a:pt x="24" y="27"/>
                                    <a:pt x="24" y="25"/>
                                    <a:pt x="24" y="25"/>
                                  </a:cubicBezTo>
                                  <a:cubicBezTo>
                                    <a:pt x="24" y="24"/>
                                    <a:pt x="24" y="24"/>
                                    <a:pt x="24" y="24"/>
                                  </a:cubicBezTo>
                                  <a:cubicBezTo>
                                    <a:pt x="24" y="24"/>
                                    <a:pt x="24" y="24"/>
                                    <a:pt x="24" y="24"/>
                                  </a:cubicBezTo>
                                  <a:cubicBezTo>
                                    <a:pt x="24" y="24"/>
                                    <a:pt x="24" y="24"/>
                                    <a:pt x="24" y="24"/>
                                  </a:cubicBezTo>
                                  <a:cubicBezTo>
                                    <a:pt x="24" y="24"/>
                                    <a:pt x="24" y="24"/>
                                    <a:pt x="24" y="24"/>
                                  </a:cubicBezTo>
                                  <a:moveTo>
                                    <a:pt x="26" y="0"/>
                                  </a:moveTo>
                                  <a:cubicBezTo>
                                    <a:pt x="25" y="1"/>
                                    <a:pt x="24" y="3"/>
                                    <a:pt x="23" y="3"/>
                                  </a:cubicBezTo>
                                  <a:cubicBezTo>
                                    <a:pt x="23" y="14"/>
                                    <a:pt x="23" y="25"/>
                                    <a:pt x="22" y="36"/>
                                  </a:cubicBezTo>
                                  <a:cubicBezTo>
                                    <a:pt x="22" y="50"/>
                                    <a:pt x="20" y="65"/>
                                    <a:pt x="19" y="81"/>
                                  </a:cubicBezTo>
                                  <a:cubicBezTo>
                                    <a:pt x="19" y="88"/>
                                    <a:pt x="18" y="104"/>
                                    <a:pt x="17" y="108"/>
                                  </a:cubicBezTo>
                                  <a:cubicBezTo>
                                    <a:pt x="17" y="122"/>
                                    <a:pt x="13" y="138"/>
                                    <a:pt x="13" y="151"/>
                                  </a:cubicBezTo>
                                  <a:cubicBezTo>
                                    <a:pt x="13" y="153"/>
                                    <a:pt x="13" y="154"/>
                                    <a:pt x="13" y="155"/>
                                  </a:cubicBezTo>
                                  <a:cubicBezTo>
                                    <a:pt x="11" y="179"/>
                                    <a:pt x="10" y="201"/>
                                    <a:pt x="7" y="225"/>
                                  </a:cubicBezTo>
                                  <a:cubicBezTo>
                                    <a:pt x="6" y="243"/>
                                    <a:pt x="5" y="266"/>
                                    <a:pt x="3" y="277"/>
                                  </a:cubicBezTo>
                                  <a:cubicBezTo>
                                    <a:pt x="4" y="299"/>
                                    <a:pt x="0" y="326"/>
                                    <a:pt x="0" y="348"/>
                                  </a:cubicBezTo>
                                  <a:cubicBezTo>
                                    <a:pt x="4" y="348"/>
                                    <a:pt x="8" y="348"/>
                                    <a:pt x="12" y="348"/>
                                  </a:cubicBezTo>
                                  <a:cubicBezTo>
                                    <a:pt x="15" y="348"/>
                                    <a:pt x="17" y="348"/>
                                    <a:pt x="19" y="348"/>
                                  </a:cubicBezTo>
                                  <a:cubicBezTo>
                                    <a:pt x="19" y="346"/>
                                    <a:pt x="20" y="344"/>
                                    <a:pt x="20" y="342"/>
                                  </a:cubicBezTo>
                                  <a:cubicBezTo>
                                    <a:pt x="21" y="317"/>
                                    <a:pt x="24" y="289"/>
                                    <a:pt x="25" y="263"/>
                                  </a:cubicBezTo>
                                  <a:cubicBezTo>
                                    <a:pt x="26" y="258"/>
                                    <a:pt x="27" y="249"/>
                                    <a:pt x="28" y="238"/>
                                  </a:cubicBezTo>
                                  <a:cubicBezTo>
                                    <a:pt x="28" y="232"/>
                                    <a:pt x="29" y="226"/>
                                    <a:pt x="29" y="220"/>
                                  </a:cubicBezTo>
                                  <a:cubicBezTo>
                                    <a:pt x="29" y="213"/>
                                    <a:pt x="29" y="207"/>
                                    <a:pt x="32" y="204"/>
                                  </a:cubicBezTo>
                                  <a:cubicBezTo>
                                    <a:pt x="32" y="204"/>
                                    <a:pt x="31" y="204"/>
                                    <a:pt x="31" y="204"/>
                                  </a:cubicBezTo>
                                  <a:cubicBezTo>
                                    <a:pt x="31" y="204"/>
                                    <a:pt x="31" y="204"/>
                                    <a:pt x="31" y="204"/>
                                  </a:cubicBezTo>
                                  <a:cubicBezTo>
                                    <a:pt x="30" y="204"/>
                                    <a:pt x="30" y="204"/>
                                    <a:pt x="30" y="204"/>
                                  </a:cubicBezTo>
                                  <a:cubicBezTo>
                                    <a:pt x="30" y="204"/>
                                    <a:pt x="30" y="204"/>
                                    <a:pt x="30" y="204"/>
                                  </a:cubicBezTo>
                                  <a:cubicBezTo>
                                    <a:pt x="32" y="177"/>
                                    <a:pt x="32" y="166"/>
                                    <a:pt x="35" y="138"/>
                                  </a:cubicBezTo>
                                  <a:cubicBezTo>
                                    <a:pt x="35" y="126"/>
                                    <a:pt x="38" y="110"/>
                                    <a:pt x="39" y="96"/>
                                  </a:cubicBezTo>
                                  <a:cubicBezTo>
                                    <a:pt x="38" y="84"/>
                                    <a:pt x="41" y="70"/>
                                    <a:pt x="42" y="56"/>
                                  </a:cubicBezTo>
                                  <a:cubicBezTo>
                                    <a:pt x="42" y="42"/>
                                    <a:pt x="43" y="16"/>
                                    <a:pt x="44" y="2"/>
                                  </a:cubicBezTo>
                                  <a:cubicBezTo>
                                    <a:pt x="43" y="1"/>
                                    <a:pt x="43" y="1"/>
                                    <a:pt x="43" y="1"/>
                                  </a:cubicBezTo>
                                  <a:cubicBezTo>
                                    <a:pt x="41" y="1"/>
                                    <a:pt x="37" y="2"/>
                                    <a:pt x="34" y="2"/>
                                  </a:cubicBezTo>
                                  <a:cubicBezTo>
                                    <a:pt x="31" y="2"/>
                                    <a:pt x="28" y="1"/>
                                    <a:pt x="26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34"/>
                          <wps:cNvSpPr>
                            <a:spLocks/>
                          </wps:cNvSpPr>
                          <wps:spPr bwMode="auto">
                            <a:xfrm>
                              <a:off x="6692" y="1200"/>
                              <a:ext cx="12" cy="1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3"/>
                                <a:gd name="T2" fmla="*/ 1 w 2"/>
                                <a:gd name="T3" fmla="*/ 0 h 3"/>
                                <a:gd name="T4" fmla="*/ 0 w 2"/>
                                <a:gd name="T5" fmla="*/ 3 h 3"/>
                                <a:gd name="T6" fmla="*/ 1 w 2"/>
                                <a:gd name="T7" fmla="*/ 3 h 3"/>
                                <a:gd name="T8" fmla="*/ 1 w 2"/>
                                <a:gd name="T9" fmla="*/ 3 h 3"/>
                                <a:gd name="T10" fmla="*/ 2 w 2"/>
                                <a:gd name="T11" fmla="*/ 1 h 3"/>
                                <a:gd name="T12" fmla="*/ 1 w 2"/>
                                <a:gd name="T13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0" y="2"/>
                                    <a:pt x="0" y="3"/>
                                  </a:cubicBezTo>
                                  <a:cubicBezTo>
                                    <a:pt x="0" y="3"/>
                                    <a:pt x="1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2"/>
                                    <a:pt x="2" y="2"/>
                                    <a:pt x="2" y="1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35"/>
                          <wps:cNvSpPr>
                            <a:spLocks/>
                          </wps:cNvSpPr>
                          <wps:spPr bwMode="auto">
                            <a:xfrm>
                              <a:off x="6769" y="1217"/>
                              <a:ext cx="6" cy="59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0"/>
                                <a:gd name="T2" fmla="*/ 0 w 1"/>
                                <a:gd name="T3" fmla="*/ 2 h 10"/>
                                <a:gd name="T4" fmla="*/ 0 w 1"/>
                                <a:gd name="T5" fmla="*/ 7 h 10"/>
                                <a:gd name="T6" fmla="*/ 0 w 1"/>
                                <a:gd name="T7" fmla="*/ 10 h 10"/>
                                <a:gd name="T8" fmla="*/ 1 w 1"/>
                                <a:gd name="T9" fmla="*/ 3 h 10"/>
                                <a:gd name="T10" fmla="*/ 0 w 1"/>
                                <a:gd name="T1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10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1"/>
                                    <a:pt x="0" y="2"/>
                                  </a:cubicBezTo>
                                  <a:cubicBezTo>
                                    <a:pt x="0" y="4"/>
                                    <a:pt x="0" y="5"/>
                                    <a:pt x="0" y="7"/>
                                  </a:cubicBezTo>
                                  <a:cubicBezTo>
                                    <a:pt x="0" y="8"/>
                                    <a:pt x="0" y="9"/>
                                    <a:pt x="0" y="10"/>
                                  </a:cubicBezTo>
                                  <a:cubicBezTo>
                                    <a:pt x="0" y="8"/>
                                    <a:pt x="1" y="5"/>
                                    <a:pt x="1" y="3"/>
                                  </a:cubicBezTo>
                                  <a:cubicBezTo>
                                    <a:pt x="1" y="2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36"/>
                          <wps:cNvSpPr>
                            <a:spLocks/>
                          </wps:cNvSpPr>
                          <wps:spPr bwMode="auto">
                            <a:xfrm>
                              <a:off x="6734" y="1247"/>
                              <a:ext cx="6" cy="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0 w 1"/>
                                <a:gd name="T3" fmla="*/ 3 h 3"/>
                                <a:gd name="T4" fmla="*/ 1 w 1"/>
                                <a:gd name="T5" fmla="*/ 3 h 3"/>
                                <a:gd name="T6" fmla="*/ 1 w 1"/>
                                <a:gd name="T7" fmla="*/ 0 h 3"/>
                                <a:gd name="T8" fmla="*/ 0 w 1"/>
                                <a:gd name="T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2"/>
                                    <a:pt x="0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37"/>
                          <wps:cNvSpPr>
                            <a:spLocks/>
                          </wps:cNvSpPr>
                          <wps:spPr bwMode="auto">
                            <a:xfrm>
                              <a:off x="6728" y="1282"/>
                              <a:ext cx="12" cy="136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23"/>
                                <a:gd name="T2" fmla="*/ 0 w 2"/>
                                <a:gd name="T3" fmla="*/ 23 h 23"/>
                                <a:gd name="T4" fmla="*/ 2 w 2"/>
                                <a:gd name="T5" fmla="*/ 10 h 23"/>
                                <a:gd name="T6" fmla="*/ 2 w 2"/>
                                <a:gd name="T7" fmla="*/ 6 h 23"/>
                                <a:gd name="T8" fmla="*/ 2 w 2"/>
                                <a:gd name="T9" fmla="*/ 6 h 23"/>
                                <a:gd name="T10" fmla="*/ 2 w 2"/>
                                <a:gd name="T11" fmla="*/ 6 h 23"/>
                                <a:gd name="T12" fmla="*/ 2 w 2"/>
                                <a:gd name="T13" fmla="*/ 3 h 23"/>
                                <a:gd name="T14" fmla="*/ 2 w 2"/>
                                <a:gd name="T15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" h="23">
                                  <a:moveTo>
                                    <a:pt x="2" y="0"/>
                                  </a:moveTo>
                                  <a:cubicBezTo>
                                    <a:pt x="0" y="8"/>
                                    <a:pt x="1" y="14"/>
                                    <a:pt x="0" y="23"/>
                                  </a:cubicBezTo>
                                  <a:cubicBezTo>
                                    <a:pt x="1" y="20"/>
                                    <a:pt x="2" y="15"/>
                                    <a:pt x="2" y="10"/>
                                  </a:cubicBezTo>
                                  <a:cubicBezTo>
                                    <a:pt x="2" y="9"/>
                                    <a:pt x="2" y="7"/>
                                    <a:pt x="2" y="6"/>
                                  </a:cubicBezTo>
                                  <a:cubicBezTo>
                                    <a:pt x="2" y="6"/>
                                    <a:pt x="2" y="6"/>
                                    <a:pt x="2" y="6"/>
                                  </a:cubicBezTo>
                                  <a:cubicBezTo>
                                    <a:pt x="2" y="6"/>
                                    <a:pt x="2" y="6"/>
                                    <a:pt x="2" y="6"/>
                                  </a:cubicBezTo>
                                  <a:cubicBezTo>
                                    <a:pt x="2" y="6"/>
                                    <a:pt x="2" y="5"/>
                                    <a:pt x="2" y="3"/>
                                  </a:cubicBezTo>
                                  <a:cubicBezTo>
                                    <a:pt x="2" y="2"/>
                                    <a:pt x="2" y="0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38"/>
                          <wps:cNvSpPr>
                            <a:spLocks/>
                          </wps:cNvSpPr>
                          <wps:spPr bwMode="auto">
                            <a:xfrm>
                              <a:off x="6763" y="1288"/>
                              <a:ext cx="6" cy="77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3"/>
                                <a:gd name="T2" fmla="*/ 0 w 1"/>
                                <a:gd name="T3" fmla="*/ 10 h 13"/>
                                <a:gd name="T4" fmla="*/ 0 w 1"/>
                                <a:gd name="T5" fmla="*/ 13 h 13"/>
                                <a:gd name="T6" fmla="*/ 1 w 1"/>
                                <a:gd name="T7" fmla="*/ 3 h 13"/>
                                <a:gd name="T8" fmla="*/ 1 w 1"/>
                                <a:gd name="T9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3">
                                  <a:moveTo>
                                    <a:pt x="1" y="0"/>
                                  </a:moveTo>
                                  <a:cubicBezTo>
                                    <a:pt x="1" y="3"/>
                                    <a:pt x="0" y="7"/>
                                    <a:pt x="0" y="10"/>
                                  </a:cubicBezTo>
                                  <a:cubicBezTo>
                                    <a:pt x="0" y="11"/>
                                    <a:pt x="0" y="12"/>
                                    <a:pt x="0" y="13"/>
                                  </a:cubicBezTo>
                                  <a:cubicBezTo>
                                    <a:pt x="0" y="10"/>
                                    <a:pt x="1" y="6"/>
                                    <a:pt x="1" y="3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39"/>
                          <wps:cNvSpPr>
                            <a:spLocks/>
                          </wps:cNvSpPr>
                          <wps:spPr bwMode="auto">
                            <a:xfrm>
                              <a:off x="6775" y="1336"/>
                              <a:ext cx="6" cy="17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3"/>
                                <a:gd name="T2" fmla="*/ 0 w 1"/>
                                <a:gd name="T3" fmla="*/ 3 h 3"/>
                                <a:gd name="T4" fmla="*/ 1 w 1"/>
                                <a:gd name="T5" fmla="*/ 3 h 3"/>
                                <a:gd name="T6" fmla="*/ 1 w 1"/>
                                <a:gd name="T7" fmla="*/ 0 h 3"/>
                                <a:gd name="T8" fmla="*/ 1 w 1"/>
                                <a:gd name="T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cubicBezTo>
                                    <a:pt x="0" y="1"/>
                                    <a:pt x="0" y="2"/>
                                    <a:pt x="0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40"/>
                          <wps:cNvSpPr>
                            <a:spLocks/>
                          </wps:cNvSpPr>
                          <wps:spPr bwMode="auto">
                            <a:xfrm>
                              <a:off x="6775" y="1359"/>
                              <a:ext cx="12" cy="2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4"/>
                                <a:gd name="T2" fmla="*/ 1 w 2"/>
                                <a:gd name="T3" fmla="*/ 1 h 4"/>
                                <a:gd name="T4" fmla="*/ 0 w 2"/>
                                <a:gd name="T5" fmla="*/ 3 h 4"/>
                                <a:gd name="T6" fmla="*/ 1 w 2"/>
                                <a:gd name="T7" fmla="*/ 4 h 4"/>
                                <a:gd name="T8" fmla="*/ 1 w 2"/>
                                <a:gd name="T9" fmla="*/ 4 h 4"/>
                                <a:gd name="T10" fmla="*/ 2 w 2"/>
                                <a:gd name="T11" fmla="*/ 1 h 4"/>
                                <a:gd name="T12" fmla="*/ 1 w 2"/>
                                <a:gd name="T1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2"/>
                                    <a:pt x="0" y="3"/>
                                    <a:pt x="0" y="3"/>
                                  </a:cubicBezTo>
                                  <a:cubicBezTo>
                                    <a:pt x="0" y="4"/>
                                    <a:pt x="1" y="4"/>
                                    <a:pt x="1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2" y="2"/>
                                    <a:pt x="2" y="1"/>
                                  </a:cubicBezTo>
                                  <a:cubicBezTo>
                                    <a:pt x="2" y="1"/>
                                    <a:pt x="1" y="1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41"/>
                          <wps:cNvSpPr>
                            <a:spLocks/>
                          </wps:cNvSpPr>
                          <wps:spPr bwMode="auto">
                            <a:xfrm>
                              <a:off x="6752" y="1371"/>
                              <a:ext cx="5" cy="3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5"/>
                                <a:gd name="T2" fmla="*/ 0 w 1"/>
                                <a:gd name="T3" fmla="*/ 1 h 5"/>
                                <a:gd name="T4" fmla="*/ 0 w 1"/>
                                <a:gd name="T5" fmla="*/ 4 h 5"/>
                                <a:gd name="T6" fmla="*/ 1 w 1"/>
                                <a:gd name="T7" fmla="*/ 5 h 5"/>
                                <a:gd name="T8" fmla="*/ 1 w 1"/>
                                <a:gd name="T9" fmla="*/ 4 h 5"/>
                                <a:gd name="T10" fmla="*/ 1 w 1"/>
                                <a:gd name="T11" fmla="*/ 1 h 5"/>
                                <a:gd name="T12" fmla="*/ 0 w 1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3"/>
                                    <a:pt x="0" y="4"/>
                                  </a:cubicBezTo>
                                  <a:cubicBezTo>
                                    <a:pt x="0" y="4"/>
                                    <a:pt x="0" y="5"/>
                                    <a:pt x="1" y="5"/>
                                  </a:cubicBezTo>
                                  <a:cubicBezTo>
                                    <a:pt x="1" y="5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1" y="2"/>
                                    <a:pt x="1" y="1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42"/>
                          <wps:cNvSpPr>
                            <a:spLocks/>
                          </wps:cNvSpPr>
                          <wps:spPr bwMode="auto">
                            <a:xfrm>
                              <a:off x="6763" y="1460"/>
                              <a:ext cx="12" cy="2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4"/>
                                <a:gd name="T2" fmla="*/ 1 w 2"/>
                                <a:gd name="T3" fmla="*/ 0 h 4"/>
                                <a:gd name="T4" fmla="*/ 0 w 2"/>
                                <a:gd name="T5" fmla="*/ 3 h 4"/>
                                <a:gd name="T6" fmla="*/ 1 w 2"/>
                                <a:gd name="T7" fmla="*/ 4 h 4"/>
                                <a:gd name="T8" fmla="*/ 1 w 2"/>
                                <a:gd name="T9" fmla="*/ 4 h 4"/>
                                <a:gd name="T10" fmla="*/ 2 w 2"/>
                                <a:gd name="T11" fmla="*/ 1 h 4"/>
                                <a:gd name="T12" fmla="*/ 1 w 2"/>
                                <a:gd name="T1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1" y="2"/>
                                    <a:pt x="0" y="3"/>
                                  </a:cubicBezTo>
                                  <a:cubicBezTo>
                                    <a:pt x="0" y="3"/>
                                    <a:pt x="1" y="4"/>
                                    <a:pt x="1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2" y="2"/>
                                    <a:pt x="2" y="1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43"/>
                          <wps:cNvSpPr>
                            <a:spLocks/>
                          </wps:cNvSpPr>
                          <wps:spPr bwMode="auto">
                            <a:xfrm>
                              <a:off x="6698" y="1466"/>
                              <a:ext cx="6" cy="29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5"/>
                                <a:gd name="T2" fmla="*/ 1 w 1"/>
                                <a:gd name="T3" fmla="*/ 1 h 5"/>
                                <a:gd name="T4" fmla="*/ 0 w 1"/>
                                <a:gd name="T5" fmla="*/ 4 h 5"/>
                                <a:gd name="T6" fmla="*/ 1 w 1"/>
                                <a:gd name="T7" fmla="*/ 5 h 5"/>
                                <a:gd name="T8" fmla="*/ 1 w 1"/>
                                <a:gd name="T9" fmla="*/ 5 h 5"/>
                                <a:gd name="T10" fmla="*/ 1 w 1"/>
                                <a:gd name="T11" fmla="*/ 1 h 5"/>
                                <a:gd name="T12" fmla="*/ 1 w 1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2"/>
                                    <a:pt x="0" y="3"/>
                                    <a:pt x="0" y="4"/>
                                  </a:cubicBezTo>
                                  <a:cubicBezTo>
                                    <a:pt x="0" y="4"/>
                                    <a:pt x="0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4"/>
                                    <a:pt x="1" y="2"/>
                                    <a:pt x="1" y="1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44"/>
                          <wps:cNvSpPr>
                            <a:spLocks/>
                          </wps:cNvSpPr>
                          <wps:spPr bwMode="auto">
                            <a:xfrm>
                              <a:off x="6734" y="1495"/>
                              <a:ext cx="12" cy="7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3"/>
                                <a:gd name="T2" fmla="*/ 0 w 2"/>
                                <a:gd name="T3" fmla="*/ 13 h 13"/>
                                <a:gd name="T4" fmla="*/ 0 w 2"/>
                                <a:gd name="T5" fmla="*/ 13 h 13"/>
                                <a:gd name="T6" fmla="*/ 0 w 2"/>
                                <a:gd name="T7" fmla="*/ 13 h 13"/>
                                <a:gd name="T8" fmla="*/ 1 w 2"/>
                                <a:gd name="T9" fmla="*/ 12 h 13"/>
                                <a:gd name="T10" fmla="*/ 1 w 2"/>
                                <a:gd name="T11" fmla="*/ 12 h 13"/>
                                <a:gd name="T12" fmla="*/ 1 w 2"/>
                                <a:gd name="T13" fmla="*/ 11 h 13"/>
                                <a:gd name="T14" fmla="*/ 1 w 2"/>
                                <a:gd name="T15" fmla="*/ 11 h 13"/>
                                <a:gd name="T16" fmla="*/ 1 w 2"/>
                                <a:gd name="T17" fmla="*/ 11 h 13"/>
                                <a:gd name="T18" fmla="*/ 1 w 2"/>
                                <a:gd name="T19" fmla="*/ 11 h 13"/>
                                <a:gd name="T20" fmla="*/ 1 w 2"/>
                                <a:gd name="T21" fmla="*/ 11 h 13"/>
                                <a:gd name="T22" fmla="*/ 1 w 2"/>
                                <a:gd name="T23" fmla="*/ 12 h 13"/>
                                <a:gd name="T24" fmla="*/ 1 w 2"/>
                                <a:gd name="T25" fmla="*/ 10 h 13"/>
                                <a:gd name="T26" fmla="*/ 2 w 2"/>
                                <a:gd name="T27" fmla="*/ 4 h 13"/>
                                <a:gd name="T28" fmla="*/ 1 w 2"/>
                                <a:gd name="T29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" h="13">
                                  <a:moveTo>
                                    <a:pt x="1" y="0"/>
                                  </a:moveTo>
                                  <a:cubicBezTo>
                                    <a:pt x="1" y="4"/>
                                    <a:pt x="0" y="9"/>
                                    <a:pt x="0" y="13"/>
                                  </a:cubicBezTo>
                                  <a:cubicBezTo>
                                    <a:pt x="0" y="13"/>
                                    <a:pt x="0" y="13"/>
                                    <a:pt x="0" y="13"/>
                                  </a:cubicBezTo>
                                  <a:cubicBezTo>
                                    <a:pt x="0" y="13"/>
                                    <a:pt x="0" y="13"/>
                                    <a:pt x="0" y="13"/>
                                  </a:cubicBezTo>
                                  <a:cubicBezTo>
                                    <a:pt x="0" y="13"/>
                                    <a:pt x="0" y="12"/>
                                    <a:pt x="1" y="12"/>
                                  </a:cubicBezTo>
                                  <a:cubicBezTo>
                                    <a:pt x="1" y="12"/>
                                    <a:pt x="1" y="12"/>
                                    <a:pt x="1" y="12"/>
                                  </a:cubicBezTo>
                                  <a:cubicBezTo>
                                    <a:pt x="1" y="12"/>
                                    <a:pt x="1" y="11"/>
                                    <a:pt x="1" y="11"/>
                                  </a:cubicBezTo>
                                  <a:cubicBezTo>
                                    <a:pt x="1" y="11"/>
                                    <a:pt x="1" y="11"/>
                                    <a:pt x="1" y="11"/>
                                  </a:cubicBezTo>
                                  <a:cubicBezTo>
                                    <a:pt x="1" y="11"/>
                                    <a:pt x="1" y="11"/>
                                    <a:pt x="1" y="11"/>
                                  </a:cubicBezTo>
                                  <a:cubicBezTo>
                                    <a:pt x="1" y="11"/>
                                    <a:pt x="1" y="11"/>
                                    <a:pt x="1" y="11"/>
                                  </a:cubicBezTo>
                                  <a:cubicBezTo>
                                    <a:pt x="1" y="11"/>
                                    <a:pt x="1" y="11"/>
                                    <a:pt x="1" y="11"/>
                                  </a:cubicBezTo>
                                  <a:cubicBezTo>
                                    <a:pt x="1" y="12"/>
                                    <a:pt x="1" y="12"/>
                                    <a:pt x="1" y="12"/>
                                  </a:cubicBezTo>
                                  <a:cubicBezTo>
                                    <a:pt x="1" y="11"/>
                                    <a:pt x="1" y="11"/>
                                    <a:pt x="1" y="10"/>
                                  </a:cubicBezTo>
                                  <a:cubicBezTo>
                                    <a:pt x="1" y="8"/>
                                    <a:pt x="2" y="6"/>
                                    <a:pt x="2" y="4"/>
                                  </a:cubicBezTo>
                                  <a:cubicBezTo>
                                    <a:pt x="2" y="3"/>
                                    <a:pt x="2" y="2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45"/>
                          <wps:cNvSpPr>
                            <a:spLocks/>
                          </wps:cNvSpPr>
                          <wps:spPr bwMode="auto">
                            <a:xfrm>
                              <a:off x="6769" y="1513"/>
                              <a:ext cx="12" cy="4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8"/>
                                <a:gd name="T2" fmla="*/ 0 w 2"/>
                                <a:gd name="T3" fmla="*/ 8 h 8"/>
                                <a:gd name="T4" fmla="*/ 2 w 2"/>
                                <a:gd name="T5" fmla="*/ 3 h 8"/>
                                <a:gd name="T6" fmla="*/ 1 w 2"/>
                                <a:gd name="T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1" y="0"/>
                                  </a:moveTo>
                                  <a:cubicBezTo>
                                    <a:pt x="1" y="3"/>
                                    <a:pt x="1" y="5"/>
                                    <a:pt x="0" y="8"/>
                                  </a:cubicBezTo>
                                  <a:cubicBezTo>
                                    <a:pt x="1" y="8"/>
                                    <a:pt x="2" y="5"/>
                                    <a:pt x="2" y="3"/>
                                  </a:cubicBezTo>
                                  <a:cubicBezTo>
                                    <a:pt x="2" y="1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46"/>
                          <wps:cNvSpPr>
                            <a:spLocks/>
                          </wps:cNvSpPr>
                          <wps:spPr bwMode="auto">
                            <a:xfrm>
                              <a:off x="6740" y="1566"/>
                              <a:ext cx="17" cy="47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0 h 8"/>
                                <a:gd name="T2" fmla="*/ 1 w 3"/>
                                <a:gd name="T3" fmla="*/ 1 h 8"/>
                                <a:gd name="T4" fmla="*/ 0 w 3"/>
                                <a:gd name="T5" fmla="*/ 6 h 8"/>
                                <a:gd name="T6" fmla="*/ 2 w 3"/>
                                <a:gd name="T7" fmla="*/ 8 h 8"/>
                                <a:gd name="T8" fmla="*/ 3 w 3"/>
                                <a:gd name="T9" fmla="*/ 3 h 8"/>
                                <a:gd name="T10" fmla="*/ 1 w 3"/>
                                <a:gd name="T11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8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2"/>
                                    <a:pt x="0" y="4"/>
                                    <a:pt x="0" y="6"/>
                                  </a:cubicBezTo>
                                  <a:cubicBezTo>
                                    <a:pt x="0" y="7"/>
                                    <a:pt x="1" y="8"/>
                                    <a:pt x="2" y="8"/>
                                  </a:cubicBezTo>
                                  <a:cubicBezTo>
                                    <a:pt x="2" y="7"/>
                                    <a:pt x="3" y="5"/>
                                    <a:pt x="3" y="3"/>
                                  </a:cubicBezTo>
                                  <a:cubicBezTo>
                                    <a:pt x="3" y="2"/>
                                    <a:pt x="2" y="1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47"/>
                          <wps:cNvSpPr>
                            <a:spLocks/>
                          </wps:cNvSpPr>
                          <wps:spPr bwMode="auto">
                            <a:xfrm>
                              <a:off x="6704" y="1643"/>
                              <a:ext cx="6" cy="4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7"/>
                                <a:gd name="T2" fmla="*/ 0 w 1"/>
                                <a:gd name="T3" fmla="*/ 0 h 7"/>
                                <a:gd name="T4" fmla="*/ 0 w 1"/>
                                <a:gd name="T5" fmla="*/ 5 h 7"/>
                                <a:gd name="T6" fmla="*/ 0 w 1"/>
                                <a:gd name="T7" fmla="*/ 7 h 7"/>
                                <a:gd name="T8" fmla="*/ 0 w 1"/>
                                <a:gd name="T9" fmla="*/ 6 h 7"/>
                                <a:gd name="T10" fmla="*/ 1 w 1"/>
                                <a:gd name="T11" fmla="*/ 1 h 7"/>
                                <a:gd name="T12" fmla="*/ 0 w 1"/>
                                <a:gd name="T13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7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2"/>
                                    <a:pt x="0" y="4"/>
                                    <a:pt x="0" y="5"/>
                                  </a:cubicBezTo>
                                  <a:cubicBezTo>
                                    <a:pt x="0" y="6"/>
                                    <a:pt x="0" y="6"/>
                                    <a:pt x="0" y="7"/>
                                  </a:cubicBezTo>
                                  <a:cubicBezTo>
                                    <a:pt x="0" y="6"/>
                                    <a:pt x="0" y="6"/>
                                    <a:pt x="0" y="6"/>
                                  </a:cubicBezTo>
                                  <a:cubicBezTo>
                                    <a:pt x="0" y="5"/>
                                    <a:pt x="1" y="3"/>
                                    <a:pt x="1" y="1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48"/>
                          <wps:cNvSpPr>
                            <a:spLocks/>
                          </wps:cNvSpPr>
                          <wps:spPr bwMode="auto">
                            <a:xfrm>
                              <a:off x="6692" y="1708"/>
                              <a:ext cx="12" cy="29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5"/>
                                <a:gd name="T2" fmla="*/ 1 w 2"/>
                                <a:gd name="T3" fmla="*/ 1 h 5"/>
                                <a:gd name="T4" fmla="*/ 1 w 2"/>
                                <a:gd name="T5" fmla="*/ 4 h 5"/>
                                <a:gd name="T6" fmla="*/ 1 w 2"/>
                                <a:gd name="T7" fmla="*/ 5 h 5"/>
                                <a:gd name="T8" fmla="*/ 1 w 2"/>
                                <a:gd name="T9" fmla="*/ 5 h 5"/>
                                <a:gd name="T10" fmla="*/ 2 w 2"/>
                                <a:gd name="T11" fmla="*/ 1 h 5"/>
                                <a:gd name="T12" fmla="*/ 1 w 2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2"/>
                                    <a:pt x="0" y="3"/>
                                    <a:pt x="1" y="4"/>
                                  </a:cubicBezTo>
                                  <a:cubicBezTo>
                                    <a:pt x="1" y="4"/>
                                    <a:pt x="1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4"/>
                                    <a:pt x="2" y="2"/>
                                    <a:pt x="2" y="1"/>
                                  </a:cubicBezTo>
                                  <a:cubicBezTo>
                                    <a:pt x="2" y="1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49"/>
                          <wps:cNvSpPr>
                            <a:spLocks/>
                          </wps:cNvSpPr>
                          <wps:spPr bwMode="auto">
                            <a:xfrm>
                              <a:off x="6769" y="1720"/>
                              <a:ext cx="6" cy="29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5"/>
                                <a:gd name="T2" fmla="*/ 0 w 1"/>
                                <a:gd name="T3" fmla="*/ 1 h 5"/>
                                <a:gd name="T4" fmla="*/ 0 w 1"/>
                                <a:gd name="T5" fmla="*/ 4 h 5"/>
                                <a:gd name="T6" fmla="*/ 1 w 1"/>
                                <a:gd name="T7" fmla="*/ 5 h 5"/>
                                <a:gd name="T8" fmla="*/ 1 w 1"/>
                                <a:gd name="T9" fmla="*/ 5 h 5"/>
                                <a:gd name="T10" fmla="*/ 1 w 1"/>
                                <a:gd name="T11" fmla="*/ 1 h 5"/>
                                <a:gd name="T12" fmla="*/ 0 w 1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3"/>
                                    <a:pt x="0" y="4"/>
                                  </a:cubicBezTo>
                                  <a:cubicBezTo>
                                    <a:pt x="0" y="4"/>
                                    <a:pt x="0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4"/>
                                    <a:pt x="1" y="2"/>
                                    <a:pt x="1" y="1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50"/>
                          <wps:cNvSpPr>
                            <a:spLocks/>
                          </wps:cNvSpPr>
                          <wps:spPr bwMode="auto">
                            <a:xfrm>
                              <a:off x="6769" y="1773"/>
                              <a:ext cx="6" cy="29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5"/>
                                <a:gd name="T2" fmla="*/ 0 w 1"/>
                                <a:gd name="T3" fmla="*/ 0 h 5"/>
                                <a:gd name="T4" fmla="*/ 0 w 1"/>
                                <a:gd name="T5" fmla="*/ 3 h 5"/>
                                <a:gd name="T6" fmla="*/ 0 w 1"/>
                                <a:gd name="T7" fmla="*/ 5 h 5"/>
                                <a:gd name="T8" fmla="*/ 0 w 1"/>
                                <a:gd name="T9" fmla="*/ 4 h 5"/>
                                <a:gd name="T10" fmla="*/ 1 w 1"/>
                                <a:gd name="T11" fmla="*/ 1 h 5"/>
                                <a:gd name="T12" fmla="*/ 0 w 1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3"/>
                                    <a:pt x="0" y="3"/>
                                  </a:cubicBez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0" y="3"/>
                                    <a:pt x="1" y="2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51"/>
                          <wps:cNvSpPr>
                            <a:spLocks/>
                          </wps:cNvSpPr>
                          <wps:spPr bwMode="auto">
                            <a:xfrm>
                              <a:off x="6769" y="1808"/>
                              <a:ext cx="6" cy="1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0 w 1"/>
                                <a:gd name="T3" fmla="*/ 0 h 2"/>
                                <a:gd name="T4" fmla="*/ 0 w 1"/>
                                <a:gd name="T5" fmla="*/ 0 h 2"/>
                                <a:gd name="T6" fmla="*/ 0 w 1"/>
                                <a:gd name="T7" fmla="*/ 2 h 2"/>
                                <a:gd name="T8" fmla="*/ 0 w 1"/>
                                <a:gd name="T9" fmla="*/ 2 h 2"/>
                                <a:gd name="T10" fmla="*/ 0 w 1"/>
                                <a:gd name="T11" fmla="*/ 2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1" y="2"/>
                                    <a:pt x="1" y="2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52"/>
                          <wps:cNvSpPr>
                            <a:spLocks/>
                          </wps:cNvSpPr>
                          <wps:spPr bwMode="auto">
                            <a:xfrm>
                              <a:off x="6663" y="1867"/>
                              <a:ext cx="12" cy="119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20"/>
                                <a:gd name="T2" fmla="*/ 0 w 2"/>
                                <a:gd name="T3" fmla="*/ 20 h 20"/>
                                <a:gd name="T4" fmla="*/ 2 w 2"/>
                                <a:gd name="T5" fmla="*/ 4 h 20"/>
                                <a:gd name="T6" fmla="*/ 2 w 2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20">
                                  <a:moveTo>
                                    <a:pt x="2" y="0"/>
                                  </a:moveTo>
                                  <a:cubicBezTo>
                                    <a:pt x="1" y="7"/>
                                    <a:pt x="1" y="14"/>
                                    <a:pt x="0" y="20"/>
                                  </a:cubicBezTo>
                                  <a:cubicBezTo>
                                    <a:pt x="1" y="17"/>
                                    <a:pt x="2" y="9"/>
                                    <a:pt x="2" y="4"/>
                                  </a:cubicBezTo>
                                  <a:cubicBezTo>
                                    <a:pt x="2" y="3"/>
                                    <a:pt x="2" y="1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53"/>
                          <wps:cNvSpPr>
                            <a:spLocks/>
                          </wps:cNvSpPr>
                          <wps:spPr bwMode="auto">
                            <a:xfrm>
                              <a:off x="6681" y="1879"/>
                              <a:ext cx="11" cy="4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8"/>
                                <a:gd name="T2" fmla="*/ 0 w 2"/>
                                <a:gd name="T3" fmla="*/ 8 h 8"/>
                                <a:gd name="T4" fmla="*/ 2 w 2"/>
                                <a:gd name="T5" fmla="*/ 3 h 8"/>
                                <a:gd name="T6" fmla="*/ 1 w 2"/>
                                <a:gd name="T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1" y="0"/>
                                  </a:moveTo>
                                  <a:cubicBezTo>
                                    <a:pt x="1" y="3"/>
                                    <a:pt x="0" y="6"/>
                                    <a:pt x="0" y="8"/>
                                  </a:cubicBezTo>
                                  <a:cubicBezTo>
                                    <a:pt x="1" y="8"/>
                                    <a:pt x="2" y="5"/>
                                    <a:pt x="2" y="3"/>
                                  </a:cubicBezTo>
                                  <a:cubicBezTo>
                                    <a:pt x="2" y="2"/>
                                    <a:pt x="1" y="1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54"/>
                          <wps:cNvSpPr>
                            <a:spLocks/>
                          </wps:cNvSpPr>
                          <wps:spPr bwMode="auto">
                            <a:xfrm>
                              <a:off x="6639" y="1885"/>
                              <a:ext cx="6" cy="59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0"/>
                                <a:gd name="T2" fmla="*/ 0 w 1"/>
                                <a:gd name="T3" fmla="*/ 10 h 10"/>
                                <a:gd name="T4" fmla="*/ 1 w 1"/>
                                <a:gd name="T5" fmla="*/ 3 h 10"/>
                                <a:gd name="T6" fmla="*/ 1 w 1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0">
                                  <a:moveTo>
                                    <a:pt x="1" y="0"/>
                                  </a:moveTo>
                                  <a:cubicBezTo>
                                    <a:pt x="0" y="3"/>
                                    <a:pt x="0" y="6"/>
                                    <a:pt x="0" y="10"/>
                                  </a:cubicBezTo>
                                  <a:cubicBezTo>
                                    <a:pt x="1" y="9"/>
                                    <a:pt x="1" y="5"/>
                                    <a:pt x="1" y="3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55"/>
                          <wps:cNvSpPr>
                            <a:spLocks/>
                          </wps:cNvSpPr>
                          <wps:spPr bwMode="auto">
                            <a:xfrm>
                              <a:off x="6752" y="1909"/>
                              <a:ext cx="11" cy="1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3"/>
                                <a:gd name="T2" fmla="*/ 1 w 2"/>
                                <a:gd name="T3" fmla="*/ 0 h 3"/>
                                <a:gd name="T4" fmla="*/ 0 w 2"/>
                                <a:gd name="T5" fmla="*/ 0 h 3"/>
                                <a:gd name="T6" fmla="*/ 0 w 2"/>
                                <a:gd name="T7" fmla="*/ 1 h 3"/>
                                <a:gd name="T8" fmla="*/ 0 w 2"/>
                                <a:gd name="T9" fmla="*/ 2 h 3"/>
                                <a:gd name="T10" fmla="*/ 0 w 2"/>
                                <a:gd name="T11" fmla="*/ 3 h 3"/>
                                <a:gd name="T12" fmla="*/ 1 w 2"/>
                                <a:gd name="T13" fmla="*/ 3 h 3"/>
                                <a:gd name="T14" fmla="*/ 1 w 2"/>
                                <a:gd name="T15" fmla="*/ 3 h 3"/>
                                <a:gd name="T16" fmla="*/ 1 w 2"/>
                                <a:gd name="T17" fmla="*/ 2 h 3"/>
                                <a:gd name="T18" fmla="*/ 1 w 2"/>
                                <a:gd name="T19" fmla="*/ 0 h 3"/>
                                <a:gd name="T20" fmla="*/ 1 w 2"/>
                                <a:gd name="T2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3"/>
                                  </a:cubicBezTo>
                                  <a:cubicBezTo>
                                    <a:pt x="0" y="3"/>
                                    <a:pt x="1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3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2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56"/>
                          <wps:cNvSpPr>
                            <a:spLocks/>
                          </wps:cNvSpPr>
                          <wps:spPr bwMode="auto">
                            <a:xfrm>
                              <a:off x="6675" y="1944"/>
                              <a:ext cx="12" cy="18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3"/>
                                <a:gd name="T2" fmla="*/ 0 w 2"/>
                                <a:gd name="T3" fmla="*/ 3 h 3"/>
                                <a:gd name="T4" fmla="*/ 1 w 2"/>
                                <a:gd name="T5" fmla="*/ 3 h 3"/>
                                <a:gd name="T6" fmla="*/ 2 w 2"/>
                                <a:gd name="T7" fmla="*/ 0 h 3"/>
                                <a:gd name="T8" fmla="*/ 1 w 2"/>
                                <a:gd name="T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1" y="2"/>
                                    <a:pt x="0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2"/>
                                    <a:pt x="1" y="1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57"/>
                          <wps:cNvSpPr>
                            <a:spLocks/>
                          </wps:cNvSpPr>
                          <wps:spPr bwMode="auto">
                            <a:xfrm>
                              <a:off x="6633" y="1956"/>
                              <a:ext cx="12" cy="41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7"/>
                                <a:gd name="T2" fmla="*/ 1 w 2"/>
                                <a:gd name="T3" fmla="*/ 1 h 7"/>
                                <a:gd name="T4" fmla="*/ 1 w 2"/>
                                <a:gd name="T5" fmla="*/ 1 h 7"/>
                                <a:gd name="T6" fmla="*/ 1 w 2"/>
                                <a:gd name="T7" fmla="*/ 1 h 7"/>
                                <a:gd name="T8" fmla="*/ 1 w 2"/>
                                <a:gd name="T9" fmla="*/ 1 h 7"/>
                                <a:gd name="T10" fmla="*/ 0 w 2"/>
                                <a:gd name="T11" fmla="*/ 1 h 7"/>
                                <a:gd name="T12" fmla="*/ 1 w 2"/>
                                <a:gd name="T13" fmla="*/ 2 h 7"/>
                                <a:gd name="T14" fmla="*/ 0 w 2"/>
                                <a:gd name="T15" fmla="*/ 3 h 7"/>
                                <a:gd name="T16" fmla="*/ 0 w 2"/>
                                <a:gd name="T17" fmla="*/ 3 h 7"/>
                                <a:gd name="T18" fmla="*/ 0 w 2"/>
                                <a:gd name="T19" fmla="*/ 3 h 7"/>
                                <a:gd name="T20" fmla="*/ 0 w 2"/>
                                <a:gd name="T21" fmla="*/ 3 h 7"/>
                                <a:gd name="T22" fmla="*/ 0 w 2"/>
                                <a:gd name="T23" fmla="*/ 3 h 7"/>
                                <a:gd name="T24" fmla="*/ 1 w 2"/>
                                <a:gd name="T25" fmla="*/ 5 h 7"/>
                                <a:gd name="T26" fmla="*/ 0 w 2"/>
                                <a:gd name="T27" fmla="*/ 6 h 7"/>
                                <a:gd name="T28" fmla="*/ 1 w 2"/>
                                <a:gd name="T29" fmla="*/ 7 h 7"/>
                                <a:gd name="T30" fmla="*/ 1 w 2"/>
                                <a:gd name="T31" fmla="*/ 6 h 7"/>
                                <a:gd name="T32" fmla="*/ 2 w 2"/>
                                <a:gd name="T33" fmla="*/ 2 h 7"/>
                                <a:gd name="T34" fmla="*/ 1 w 2"/>
                                <a:gd name="T3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" h="7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1" y="1"/>
                                    <a:pt x="1" y="2"/>
                                  </a:cubicBezTo>
                                  <a:cubicBezTo>
                                    <a:pt x="1" y="3"/>
                                    <a:pt x="1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4"/>
                                    <a:pt x="1" y="4"/>
                                    <a:pt x="1" y="5"/>
                                  </a:cubicBezTo>
                                  <a:cubicBezTo>
                                    <a:pt x="1" y="5"/>
                                    <a:pt x="0" y="6"/>
                                    <a:pt x="0" y="6"/>
                                  </a:cubicBezTo>
                                  <a:cubicBezTo>
                                    <a:pt x="0" y="6"/>
                                    <a:pt x="1" y="7"/>
                                    <a:pt x="1" y="7"/>
                                  </a:cubicBez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  <a:cubicBezTo>
                                    <a:pt x="1" y="5"/>
                                    <a:pt x="2" y="3"/>
                                    <a:pt x="2" y="2"/>
                                  </a:cubicBezTo>
                                  <a:cubicBezTo>
                                    <a:pt x="2" y="1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58"/>
                          <wps:cNvSpPr>
                            <a:spLocks/>
                          </wps:cNvSpPr>
                          <wps:spPr bwMode="auto">
                            <a:xfrm>
                              <a:off x="6681" y="1986"/>
                              <a:ext cx="6" cy="17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3"/>
                                <a:gd name="T2" fmla="*/ 0 w 1"/>
                                <a:gd name="T3" fmla="*/ 3 h 3"/>
                                <a:gd name="T4" fmla="*/ 1 w 1"/>
                                <a:gd name="T5" fmla="*/ 3 h 3"/>
                                <a:gd name="T6" fmla="*/ 1 w 1"/>
                                <a:gd name="T7" fmla="*/ 0 h 3"/>
                                <a:gd name="T8" fmla="*/ 1 w 1"/>
                                <a:gd name="T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cubicBezTo>
                                    <a:pt x="0" y="1"/>
                                    <a:pt x="0" y="2"/>
                                    <a:pt x="0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59"/>
                          <wps:cNvSpPr>
                            <a:spLocks/>
                          </wps:cNvSpPr>
                          <wps:spPr bwMode="auto">
                            <a:xfrm>
                              <a:off x="6669" y="1991"/>
                              <a:ext cx="12" cy="18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3"/>
                                <a:gd name="T2" fmla="*/ 1 w 2"/>
                                <a:gd name="T3" fmla="*/ 0 h 3"/>
                                <a:gd name="T4" fmla="*/ 1 w 2"/>
                                <a:gd name="T5" fmla="*/ 0 h 3"/>
                                <a:gd name="T6" fmla="*/ 1 w 2"/>
                                <a:gd name="T7" fmla="*/ 1 h 3"/>
                                <a:gd name="T8" fmla="*/ 1 w 2"/>
                                <a:gd name="T9" fmla="*/ 1 h 3"/>
                                <a:gd name="T10" fmla="*/ 1 w 2"/>
                                <a:gd name="T11" fmla="*/ 3 h 3"/>
                                <a:gd name="T12" fmla="*/ 1 w 2"/>
                                <a:gd name="T13" fmla="*/ 3 h 3"/>
                                <a:gd name="T14" fmla="*/ 1 w 2"/>
                                <a:gd name="T15" fmla="*/ 3 h 3"/>
                                <a:gd name="T16" fmla="*/ 1 w 2"/>
                                <a:gd name="T17" fmla="*/ 2 h 3"/>
                                <a:gd name="T18" fmla="*/ 2 w 2"/>
                                <a:gd name="T19" fmla="*/ 1 h 3"/>
                                <a:gd name="T20" fmla="*/ 1 w 2"/>
                                <a:gd name="T2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2"/>
                                  </a:cubicBezTo>
                                  <a:cubicBezTo>
                                    <a:pt x="1" y="2"/>
                                    <a:pt x="2" y="1"/>
                                    <a:pt x="2" y="1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60"/>
                          <wps:cNvSpPr>
                            <a:spLocks/>
                          </wps:cNvSpPr>
                          <wps:spPr bwMode="auto">
                            <a:xfrm>
                              <a:off x="6663" y="1997"/>
                              <a:ext cx="6" cy="3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5"/>
                                <a:gd name="T2" fmla="*/ 0 w 1"/>
                                <a:gd name="T3" fmla="*/ 0 h 5"/>
                                <a:gd name="T4" fmla="*/ 0 w 1"/>
                                <a:gd name="T5" fmla="*/ 1 h 5"/>
                                <a:gd name="T6" fmla="*/ 0 w 1"/>
                                <a:gd name="T7" fmla="*/ 1 h 5"/>
                                <a:gd name="T8" fmla="*/ 0 w 1"/>
                                <a:gd name="T9" fmla="*/ 1 h 5"/>
                                <a:gd name="T10" fmla="*/ 0 w 1"/>
                                <a:gd name="T11" fmla="*/ 1 h 5"/>
                                <a:gd name="T12" fmla="*/ 0 w 1"/>
                                <a:gd name="T13" fmla="*/ 3 h 5"/>
                                <a:gd name="T14" fmla="*/ 0 w 1"/>
                                <a:gd name="T15" fmla="*/ 5 h 5"/>
                                <a:gd name="T16" fmla="*/ 1 w 1"/>
                                <a:gd name="T17" fmla="*/ 2 h 5"/>
                                <a:gd name="T18" fmla="*/ 0 w 1"/>
                                <a:gd name="T1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2"/>
                                    <a:pt x="0" y="3"/>
                                  </a:cubicBezTo>
                                  <a:cubicBezTo>
                                    <a:pt x="0" y="3"/>
                                    <a:pt x="0" y="4"/>
                                    <a:pt x="0" y="5"/>
                                  </a:cubicBezTo>
                                  <a:cubicBezTo>
                                    <a:pt x="1" y="5"/>
                                    <a:pt x="1" y="3"/>
                                    <a:pt x="1" y="2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61"/>
                          <wps:cNvSpPr>
                            <a:spLocks/>
                          </wps:cNvSpPr>
                          <wps:spPr bwMode="auto">
                            <a:xfrm>
                              <a:off x="6657" y="2068"/>
                              <a:ext cx="6" cy="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0 w 1"/>
                                <a:gd name="T3" fmla="*/ 3 h 3"/>
                                <a:gd name="T4" fmla="*/ 0 w 1"/>
                                <a:gd name="T5" fmla="*/ 3 h 3"/>
                                <a:gd name="T6" fmla="*/ 1 w 1"/>
                                <a:gd name="T7" fmla="*/ 0 h 3"/>
                                <a:gd name="T8" fmla="*/ 0 w 1"/>
                                <a:gd name="T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2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62"/>
                          <wps:cNvSpPr>
                            <a:spLocks/>
                          </wps:cNvSpPr>
                          <wps:spPr bwMode="auto">
                            <a:xfrm>
                              <a:off x="6722" y="2169"/>
                              <a:ext cx="12" cy="4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7"/>
                                <a:gd name="T2" fmla="*/ 1 w 2"/>
                                <a:gd name="T3" fmla="*/ 7 h 7"/>
                                <a:gd name="T4" fmla="*/ 2 w 2"/>
                                <a:gd name="T5" fmla="*/ 1 h 7"/>
                                <a:gd name="T6" fmla="*/ 0 w 2"/>
                                <a:gd name="T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7">
                                  <a:moveTo>
                                    <a:pt x="0" y="0"/>
                                  </a:moveTo>
                                  <a:cubicBezTo>
                                    <a:pt x="1" y="2"/>
                                    <a:pt x="0" y="5"/>
                                    <a:pt x="1" y="7"/>
                                  </a:cubicBezTo>
                                  <a:cubicBezTo>
                                    <a:pt x="2" y="5"/>
                                    <a:pt x="2" y="2"/>
                                    <a:pt x="2" y="1"/>
                                  </a:cubicBezTo>
                                  <a:cubicBezTo>
                                    <a:pt x="2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63"/>
                          <wps:cNvSpPr>
                            <a:spLocks/>
                          </wps:cNvSpPr>
                          <wps:spPr bwMode="auto">
                            <a:xfrm>
                              <a:off x="6681" y="2210"/>
                              <a:ext cx="11" cy="1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0 w 2"/>
                                <a:gd name="T3" fmla="*/ 1 h 2"/>
                                <a:gd name="T4" fmla="*/ 2 w 2"/>
                                <a:gd name="T5" fmla="*/ 2 h 2"/>
                                <a:gd name="T6" fmla="*/ 2 w 2"/>
                                <a:gd name="T7" fmla="*/ 1 h 2"/>
                                <a:gd name="T8" fmla="*/ 0 w 2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1" y="2"/>
                                    <a:pt x="1" y="2"/>
                                    <a:pt x="2" y="2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64"/>
                          <wps:cNvSpPr>
                            <a:spLocks/>
                          </wps:cNvSpPr>
                          <wps:spPr bwMode="auto">
                            <a:xfrm>
                              <a:off x="6710" y="2240"/>
                              <a:ext cx="18" cy="35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0 h 6"/>
                                <a:gd name="T2" fmla="*/ 1 w 3"/>
                                <a:gd name="T3" fmla="*/ 0 h 6"/>
                                <a:gd name="T4" fmla="*/ 0 w 3"/>
                                <a:gd name="T5" fmla="*/ 5 h 6"/>
                                <a:gd name="T6" fmla="*/ 1 w 3"/>
                                <a:gd name="T7" fmla="*/ 6 h 6"/>
                                <a:gd name="T8" fmla="*/ 3 w 3"/>
                                <a:gd name="T9" fmla="*/ 0 h 6"/>
                                <a:gd name="T10" fmla="*/ 1 w 3"/>
                                <a:gd name="T11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6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2"/>
                                    <a:pt x="0" y="3"/>
                                    <a:pt x="0" y="5"/>
                                  </a:cubicBezTo>
                                  <a:cubicBezTo>
                                    <a:pt x="0" y="5"/>
                                    <a:pt x="1" y="6"/>
                                    <a:pt x="1" y="6"/>
                                  </a:cubicBezTo>
                                  <a:cubicBezTo>
                                    <a:pt x="2" y="4"/>
                                    <a:pt x="1" y="1"/>
                                    <a:pt x="3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65"/>
                          <wps:cNvSpPr>
                            <a:spLocks/>
                          </wps:cNvSpPr>
                          <wps:spPr bwMode="auto">
                            <a:xfrm>
                              <a:off x="6722" y="2293"/>
                              <a:ext cx="6" cy="4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7"/>
                                <a:gd name="T2" fmla="*/ 1 w 1"/>
                                <a:gd name="T3" fmla="*/ 0 h 7"/>
                                <a:gd name="T4" fmla="*/ 0 w 1"/>
                                <a:gd name="T5" fmla="*/ 5 h 7"/>
                                <a:gd name="T6" fmla="*/ 1 w 1"/>
                                <a:gd name="T7" fmla="*/ 7 h 7"/>
                                <a:gd name="T8" fmla="*/ 1 w 1"/>
                                <a:gd name="T9" fmla="*/ 6 h 7"/>
                                <a:gd name="T10" fmla="*/ 1 w 1"/>
                                <a:gd name="T11" fmla="*/ 2 h 7"/>
                                <a:gd name="T12" fmla="*/ 1 w 1"/>
                                <a:gd name="T13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7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2"/>
                                    <a:pt x="0" y="4"/>
                                    <a:pt x="0" y="5"/>
                                  </a:cubicBezTo>
                                  <a:cubicBezTo>
                                    <a:pt x="0" y="6"/>
                                    <a:pt x="0" y="6"/>
                                    <a:pt x="1" y="7"/>
                                  </a:cubicBezTo>
                                  <a:cubicBezTo>
                                    <a:pt x="1" y="7"/>
                                    <a:pt x="1" y="6"/>
                                    <a:pt x="1" y="6"/>
                                  </a:cubicBezTo>
                                  <a:cubicBezTo>
                                    <a:pt x="1" y="5"/>
                                    <a:pt x="1" y="3"/>
                                    <a:pt x="1" y="2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66"/>
                          <wps:cNvSpPr>
                            <a:spLocks/>
                          </wps:cNvSpPr>
                          <wps:spPr bwMode="auto">
                            <a:xfrm>
                              <a:off x="6698" y="2311"/>
                              <a:ext cx="12" cy="2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4"/>
                                <a:gd name="T2" fmla="*/ 0 w 2"/>
                                <a:gd name="T3" fmla="*/ 0 h 4"/>
                                <a:gd name="T4" fmla="*/ 0 w 2"/>
                                <a:gd name="T5" fmla="*/ 3 h 4"/>
                                <a:gd name="T6" fmla="*/ 1 w 2"/>
                                <a:gd name="T7" fmla="*/ 4 h 4"/>
                                <a:gd name="T8" fmla="*/ 1 w 2"/>
                                <a:gd name="T9" fmla="*/ 4 h 4"/>
                                <a:gd name="T10" fmla="*/ 1 w 2"/>
                                <a:gd name="T11" fmla="*/ 4 h 4"/>
                                <a:gd name="T12" fmla="*/ 2 w 2"/>
                                <a:gd name="T13" fmla="*/ 0 h 4"/>
                                <a:gd name="T14" fmla="*/ 0 w 2"/>
                                <a:gd name="T1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2"/>
                                    <a:pt x="0" y="3"/>
                                  </a:cubicBezTo>
                                  <a:cubicBezTo>
                                    <a:pt x="0" y="3"/>
                                    <a:pt x="0" y="4"/>
                                    <a:pt x="1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2" y="2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67"/>
                          <wps:cNvSpPr>
                            <a:spLocks/>
                          </wps:cNvSpPr>
                          <wps:spPr bwMode="auto">
                            <a:xfrm>
                              <a:off x="6675" y="2370"/>
                              <a:ext cx="6" cy="17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0 w 1"/>
                                <a:gd name="T3" fmla="*/ 0 h 3"/>
                                <a:gd name="T4" fmla="*/ 0 w 1"/>
                                <a:gd name="T5" fmla="*/ 0 h 3"/>
                                <a:gd name="T6" fmla="*/ 0 w 1"/>
                                <a:gd name="T7" fmla="*/ 0 h 3"/>
                                <a:gd name="T8" fmla="*/ 0 w 1"/>
                                <a:gd name="T9" fmla="*/ 2 h 3"/>
                                <a:gd name="T10" fmla="*/ 0 w 1"/>
                                <a:gd name="T11" fmla="*/ 3 h 3"/>
                                <a:gd name="T12" fmla="*/ 0 w 1"/>
                                <a:gd name="T13" fmla="*/ 3 h 3"/>
                                <a:gd name="T14" fmla="*/ 1 w 1"/>
                                <a:gd name="T15" fmla="*/ 3 h 3"/>
                                <a:gd name="T16" fmla="*/ 1 w 1"/>
                                <a:gd name="T17" fmla="*/ 2 h 3"/>
                                <a:gd name="T18" fmla="*/ 1 w 1"/>
                                <a:gd name="T19" fmla="*/ 1 h 3"/>
                                <a:gd name="T20" fmla="*/ 0 w 1"/>
                                <a:gd name="T2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1" y="3"/>
                                  </a:cubicBezTo>
                                  <a:cubicBezTo>
                                    <a:pt x="1" y="3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68"/>
                          <wps:cNvSpPr>
                            <a:spLocks/>
                          </wps:cNvSpPr>
                          <wps:spPr bwMode="auto">
                            <a:xfrm>
                              <a:off x="6663" y="2411"/>
                              <a:ext cx="6" cy="4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7"/>
                                <a:gd name="T2" fmla="*/ 0 w 1"/>
                                <a:gd name="T3" fmla="*/ 1 h 7"/>
                                <a:gd name="T4" fmla="*/ 0 w 1"/>
                                <a:gd name="T5" fmla="*/ 5 h 7"/>
                                <a:gd name="T6" fmla="*/ 0 w 1"/>
                                <a:gd name="T7" fmla="*/ 7 h 7"/>
                                <a:gd name="T8" fmla="*/ 0 w 1"/>
                                <a:gd name="T9" fmla="*/ 6 h 7"/>
                                <a:gd name="T10" fmla="*/ 1 w 1"/>
                                <a:gd name="T11" fmla="*/ 2 h 7"/>
                                <a:gd name="T12" fmla="*/ 0 w 1"/>
                                <a:gd name="T13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7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4"/>
                                    <a:pt x="0" y="5"/>
                                  </a:cubicBezTo>
                                  <a:cubicBezTo>
                                    <a:pt x="0" y="6"/>
                                    <a:pt x="0" y="6"/>
                                    <a:pt x="0" y="7"/>
                                  </a:cubicBezTo>
                                  <a:cubicBezTo>
                                    <a:pt x="0" y="7"/>
                                    <a:pt x="0" y="6"/>
                                    <a:pt x="0" y="6"/>
                                  </a:cubicBezTo>
                                  <a:cubicBezTo>
                                    <a:pt x="0" y="5"/>
                                    <a:pt x="1" y="3"/>
                                    <a:pt x="1" y="2"/>
                                  </a:cubicBezTo>
                                  <a:cubicBezTo>
                                    <a:pt x="1" y="1"/>
                                    <a:pt x="1" y="1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69"/>
                          <wps:cNvSpPr>
                            <a:spLocks/>
                          </wps:cNvSpPr>
                          <wps:spPr bwMode="auto">
                            <a:xfrm>
                              <a:off x="6633" y="2423"/>
                              <a:ext cx="12" cy="35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6"/>
                                <a:gd name="T2" fmla="*/ 1 w 2"/>
                                <a:gd name="T3" fmla="*/ 1 h 6"/>
                                <a:gd name="T4" fmla="*/ 0 w 2"/>
                                <a:gd name="T5" fmla="*/ 4 h 6"/>
                                <a:gd name="T6" fmla="*/ 1 w 2"/>
                                <a:gd name="T7" fmla="*/ 6 h 6"/>
                                <a:gd name="T8" fmla="*/ 1 w 2"/>
                                <a:gd name="T9" fmla="*/ 6 h 6"/>
                                <a:gd name="T10" fmla="*/ 2 w 2"/>
                                <a:gd name="T11" fmla="*/ 2 h 6"/>
                                <a:gd name="T12" fmla="*/ 1 w 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1" y="2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1" y="6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  <a:cubicBezTo>
                                    <a:pt x="1" y="4"/>
                                    <a:pt x="2" y="3"/>
                                    <a:pt x="2" y="2"/>
                                  </a:cubicBezTo>
                                  <a:cubicBezTo>
                                    <a:pt x="2" y="1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70"/>
                          <wps:cNvSpPr>
                            <a:spLocks/>
                          </wps:cNvSpPr>
                          <wps:spPr bwMode="auto">
                            <a:xfrm>
                              <a:off x="6698" y="2446"/>
                              <a:ext cx="6" cy="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0 w 1"/>
                                <a:gd name="T3" fmla="*/ 0 h 3"/>
                                <a:gd name="T4" fmla="*/ 0 w 1"/>
                                <a:gd name="T5" fmla="*/ 3 h 3"/>
                                <a:gd name="T6" fmla="*/ 0 w 1"/>
                                <a:gd name="T7" fmla="*/ 3 h 3"/>
                                <a:gd name="T8" fmla="*/ 0 w 1"/>
                                <a:gd name="T9" fmla="*/ 3 h 3"/>
                                <a:gd name="T10" fmla="*/ 1 w 1"/>
                                <a:gd name="T11" fmla="*/ 1 h 3"/>
                                <a:gd name="T12" fmla="*/ 1 w 1"/>
                                <a:gd name="T13" fmla="*/ 1 h 3"/>
                                <a:gd name="T14" fmla="*/ 0 w 1"/>
                                <a:gd name="T1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2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1" y="2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71"/>
                          <wps:cNvSpPr>
                            <a:spLocks/>
                          </wps:cNvSpPr>
                          <wps:spPr bwMode="auto">
                            <a:xfrm>
                              <a:off x="6710" y="2476"/>
                              <a:ext cx="12" cy="18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3"/>
                                <a:gd name="T2" fmla="*/ 0 w 2"/>
                                <a:gd name="T3" fmla="*/ 3 h 3"/>
                                <a:gd name="T4" fmla="*/ 2 w 2"/>
                                <a:gd name="T5" fmla="*/ 3 h 3"/>
                                <a:gd name="T6" fmla="*/ 1 w 2"/>
                                <a:gd name="T7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1" y="2"/>
                                    <a:pt x="0" y="3"/>
                                  </a:cubicBezTo>
                                  <a:cubicBezTo>
                                    <a:pt x="1" y="3"/>
                                    <a:pt x="2" y="3"/>
                                    <a:pt x="2" y="3"/>
                                  </a:cubicBezTo>
                                  <a:cubicBezTo>
                                    <a:pt x="1" y="2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72"/>
                          <wps:cNvSpPr>
                            <a:spLocks/>
                          </wps:cNvSpPr>
                          <wps:spPr bwMode="auto">
                            <a:xfrm>
                              <a:off x="6622" y="2523"/>
                              <a:ext cx="11" cy="65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1"/>
                                <a:gd name="T2" fmla="*/ 0 w 2"/>
                                <a:gd name="T3" fmla="*/ 11 h 11"/>
                                <a:gd name="T4" fmla="*/ 2 w 2"/>
                                <a:gd name="T5" fmla="*/ 4 h 11"/>
                                <a:gd name="T6" fmla="*/ 1 w 2"/>
                                <a:gd name="T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1">
                                  <a:moveTo>
                                    <a:pt x="1" y="0"/>
                                  </a:moveTo>
                                  <a:cubicBezTo>
                                    <a:pt x="1" y="4"/>
                                    <a:pt x="0" y="7"/>
                                    <a:pt x="0" y="11"/>
                                  </a:cubicBezTo>
                                  <a:cubicBezTo>
                                    <a:pt x="1" y="10"/>
                                    <a:pt x="2" y="6"/>
                                    <a:pt x="2" y="4"/>
                                  </a:cubicBezTo>
                                  <a:cubicBezTo>
                                    <a:pt x="2" y="2"/>
                                    <a:pt x="1" y="1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73"/>
                          <wps:cNvSpPr>
                            <a:spLocks/>
                          </wps:cNvSpPr>
                          <wps:spPr bwMode="auto">
                            <a:xfrm>
                              <a:off x="6675" y="2588"/>
                              <a:ext cx="6" cy="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0 w 1"/>
                                <a:gd name="T3" fmla="*/ 3 h 3"/>
                                <a:gd name="T4" fmla="*/ 1 w 1"/>
                                <a:gd name="T5" fmla="*/ 3 h 3"/>
                                <a:gd name="T6" fmla="*/ 1 w 1"/>
                                <a:gd name="T7" fmla="*/ 0 h 3"/>
                                <a:gd name="T8" fmla="*/ 0 w 1"/>
                                <a:gd name="T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2"/>
                                    <a:pt x="0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74"/>
                          <wps:cNvSpPr>
                            <a:spLocks/>
                          </wps:cNvSpPr>
                          <wps:spPr bwMode="auto">
                            <a:xfrm>
                              <a:off x="6757" y="1471"/>
                              <a:ext cx="6" cy="6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1"/>
                                <a:gd name="T2" fmla="*/ 0 w 1"/>
                                <a:gd name="T3" fmla="*/ 4 h 11"/>
                                <a:gd name="T4" fmla="*/ 0 w 1"/>
                                <a:gd name="T5" fmla="*/ 8 h 11"/>
                                <a:gd name="T6" fmla="*/ 0 w 1"/>
                                <a:gd name="T7" fmla="*/ 11 h 11"/>
                                <a:gd name="T8" fmla="*/ 1 w 1"/>
                                <a:gd name="T9" fmla="*/ 8 h 11"/>
                                <a:gd name="T10" fmla="*/ 1 w 1"/>
                                <a:gd name="T11" fmla="*/ 5 h 11"/>
                                <a:gd name="T12" fmla="*/ 1 w 1"/>
                                <a:gd name="T13" fmla="*/ 3 h 11"/>
                                <a:gd name="T14" fmla="*/ 1 w 1"/>
                                <a:gd name="T15" fmla="*/ 2 h 11"/>
                                <a:gd name="T16" fmla="*/ 1 w 1"/>
                                <a:gd name="T17" fmla="*/ 1 h 11"/>
                                <a:gd name="T18" fmla="*/ 0 w 1"/>
                                <a:gd name="T19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" h="11">
                                  <a:moveTo>
                                    <a:pt x="0" y="0"/>
                                  </a:moveTo>
                                  <a:cubicBezTo>
                                    <a:pt x="0" y="2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0" y="6"/>
                                    <a:pt x="0" y="8"/>
                                  </a:cubicBezTo>
                                  <a:cubicBezTo>
                                    <a:pt x="0" y="9"/>
                                    <a:pt x="0" y="10"/>
                                    <a:pt x="0" y="11"/>
                                  </a:cubicBezTo>
                                  <a:cubicBezTo>
                                    <a:pt x="1" y="11"/>
                                    <a:pt x="1" y="10"/>
                                    <a:pt x="1" y="8"/>
                                  </a:cubicBezTo>
                                  <a:cubicBezTo>
                                    <a:pt x="1" y="7"/>
                                    <a:pt x="1" y="6"/>
                                    <a:pt x="1" y="5"/>
                                  </a:cubicBezTo>
                                  <a:cubicBezTo>
                                    <a:pt x="1" y="4"/>
                                    <a:pt x="1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2"/>
                                  </a:cubicBezTo>
                                  <a:cubicBezTo>
                                    <a:pt x="1" y="2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75"/>
                          <wps:cNvSpPr>
                            <a:spLocks/>
                          </wps:cNvSpPr>
                          <wps:spPr bwMode="auto">
                            <a:xfrm>
                              <a:off x="6740" y="1743"/>
                              <a:ext cx="12" cy="6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1"/>
                                <a:gd name="T2" fmla="*/ 0 w 2"/>
                                <a:gd name="T3" fmla="*/ 10 h 11"/>
                                <a:gd name="T4" fmla="*/ 1 w 2"/>
                                <a:gd name="T5" fmla="*/ 10 h 11"/>
                                <a:gd name="T6" fmla="*/ 1 w 2"/>
                                <a:gd name="T7" fmla="*/ 11 h 11"/>
                                <a:gd name="T8" fmla="*/ 1 w 2"/>
                                <a:gd name="T9" fmla="*/ 10 h 11"/>
                                <a:gd name="T10" fmla="*/ 1 w 2"/>
                                <a:gd name="T11" fmla="*/ 8 h 11"/>
                                <a:gd name="T12" fmla="*/ 2 w 2"/>
                                <a:gd name="T13" fmla="*/ 7 h 11"/>
                                <a:gd name="T14" fmla="*/ 1 w 2"/>
                                <a:gd name="T15" fmla="*/ 5 h 11"/>
                                <a:gd name="T16" fmla="*/ 2 w 2"/>
                                <a:gd name="T17" fmla="*/ 1 h 11"/>
                                <a:gd name="T18" fmla="*/ 2 w 2"/>
                                <a:gd name="T19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" h="11">
                                  <a:moveTo>
                                    <a:pt x="2" y="0"/>
                                  </a:moveTo>
                                  <a:cubicBezTo>
                                    <a:pt x="0" y="2"/>
                                    <a:pt x="1" y="7"/>
                                    <a:pt x="0" y="10"/>
                                  </a:cubicBezTo>
                                  <a:cubicBezTo>
                                    <a:pt x="0" y="10"/>
                                    <a:pt x="1" y="10"/>
                                    <a:pt x="1" y="10"/>
                                  </a:cubicBezTo>
                                  <a:cubicBezTo>
                                    <a:pt x="1" y="10"/>
                                    <a:pt x="1" y="11"/>
                                    <a:pt x="1" y="11"/>
                                  </a:cubicBezTo>
                                  <a:cubicBezTo>
                                    <a:pt x="1" y="11"/>
                                    <a:pt x="1" y="10"/>
                                    <a:pt x="1" y="10"/>
                                  </a:cubicBezTo>
                                  <a:cubicBezTo>
                                    <a:pt x="1" y="10"/>
                                    <a:pt x="1" y="9"/>
                                    <a:pt x="1" y="8"/>
                                  </a:cubicBezTo>
                                  <a:cubicBezTo>
                                    <a:pt x="1" y="8"/>
                                    <a:pt x="1" y="7"/>
                                    <a:pt x="2" y="7"/>
                                  </a:cubicBezTo>
                                  <a:cubicBezTo>
                                    <a:pt x="1" y="7"/>
                                    <a:pt x="1" y="6"/>
                                    <a:pt x="1" y="5"/>
                                  </a:cubicBezTo>
                                  <a:cubicBezTo>
                                    <a:pt x="1" y="4"/>
                                    <a:pt x="2" y="2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76"/>
                          <wps:cNvSpPr>
                            <a:spLocks noEditPoints="1"/>
                          </wps:cNvSpPr>
                          <wps:spPr bwMode="auto">
                            <a:xfrm>
                              <a:off x="6574" y="1087"/>
                              <a:ext cx="254" cy="1631"/>
                            </a:xfrm>
                            <a:custGeom>
                              <a:avLst/>
                              <a:gdLst>
                                <a:gd name="T0" fmla="*/ 17 w 43"/>
                                <a:gd name="T1" fmla="*/ 257 h 276"/>
                                <a:gd name="T2" fmla="*/ 23 w 43"/>
                                <a:gd name="T3" fmla="*/ 238 h 276"/>
                                <a:gd name="T4" fmla="*/ 21 w 43"/>
                                <a:gd name="T5" fmla="*/ 230 h 276"/>
                                <a:gd name="T6" fmla="*/ 21 w 43"/>
                                <a:gd name="T7" fmla="*/ 233 h 276"/>
                                <a:gd name="T8" fmla="*/ 10 w 43"/>
                                <a:gd name="T9" fmla="*/ 230 h 276"/>
                                <a:gd name="T10" fmla="*/ 15 w 43"/>
                                <a:gd name="T11" fmla="*/ 231 h 276"/>
                                <a:gd name="T12" fmla="*/ 18 w 43"/>
                                <a:gd name="T13" fmla="*/ 218 h 276"/>
                                <a:gd name="T14" fmla="*/ 17 w 43"/>
                                <a:gd name="T15" fmla="*/ 219 h 276"/>
                                <a:gd name="T16" fmla="*/ 21 w 43"/>
                                <a:gd name="T17" fmla="*/ 207 h 276"/>
                                <a:gd name="T18" fmla="*/ 21 w 43"/>
                                <a:gd name="T19" fmla="*/ 210 h 276"/>
                                <a:gd name="T20" fmla="*/ 26 w 43"/>
                                <a:gd name="T21" fmla="*/ 211 h 276"/>
                                <a:gd name="T22" fmla="*/ 26 w 43"/>
                                <a:gd name="T23" fmla="*/ 195 h 276"/>
                                <a:gd name="T24" fmla="*/ 18 w 43"/>
                                <a:gd name="T25" fmla="*/ 191 h 276"/>
                                <a:gd name="T26" fmla="*/ 27 w 43"/>
                                <a:gd name="T27" fmla="*/ 184 h 276"/>
                                <a:gd name="T28" fmla="*/ 15 w 43"/>
                                <a:gd name="T29" fmla="*/ 166 h 276"/>
                                <a:gd name="T30" fmla="*/ 15 w 43"/>
                                <a:gd name="T31" fmla="*/ 159 h 276"/>
                                <a:gd name="T32" fmla="*/ 15 w 43"/>
                                <a:gd name="T33" fmla="*/ 154 h 276"/>
                                <a:gd name="T34" fmla="*/ 17 w 43"/>
                                <a:gd name="T35" fmla="*/ 156 h 276"/>
                                <a:gd name="T36" fmla="*/ 17 w 43"/>
                                <a:gd name="T37" fmla="*/ 153 h 276"/>
                                <a:gd name="T38" fmla="*/ 19 w 43"/>
                                <a:gd name="T39" fmla="*/ 155 h 276"/>
                                <a:gd name="T40" fmla="*/ 11 w 43"/>
                                <a:gd name="T41" fmla="*/ 154 h 276"/>
                                <a:gd name="T42" fmla="*/ 10 w 43"/>
                                <a:gd name="T43" fmla="*/ 150 h 276"/>
                                <a:gd name="T44" fmla="*/ 11 w 43"/>
                                <a:gd name="T45" fmla="*/ 148 h 276"/>
                                <a:gd name="T46" fmla="*/ 17 w 43"/>
                                <a:gd name="T47" fmla="*/ 148 h 276"/>
                                <a:gd name="T48" fmla="*/ 31 w 43"/>
                                <a:gd name="T49" fmla="*/ 142 h 276"/>
                                <a:gd name="T50" fmla="*/ 31 w 43"/>
                                <a:gd name="T51" fmla="*/ 139 h 276"/>
                                <a:gd name="T52" fmla="*/ 18 w 43"/>
                                <a:gd name="T53" fmla="*/ 142 h 276"/>
                                <a:gd name="T54" fmla="*/ 17 w 43"/>
                                <a:gd name="T55" fmla="*/ 136 h 276"/>
                                <a:gd name="T56" fmla="*/ 33 w 43"/>
                                <a:gd name="T57" fmla="*/ 124 h 276"/>
                                <a:gd name="T58" fmla="*/ 34 w 43"/>
                                <a:gd name="T59" fmla="*/ 122 h 276"/>
                                <a:gd name="T60" fmla="*/ 33 w 43"/>
                                <a:gd name="T61" fmla="*/ 119 h 276"/>
                                <a:gd name="T62" fmla="*/ 29 w 43"/>
                                <a:gd name="T63" fmla="*/ 116 h 276"/>
                                <a:gd name="T64" fmla="*/ 29 w 43"/>
                                <a:gd name="T65" fmla="*/ 121 h 276"/>
                                <a:gd name="T66" fmla="*/ 34 w 43"/>
                                <a:gd name="T67" fmla="*/ 112 h 276"/>
                                <a:gd name="T68" fmla="*/ 21 w 43"/>
                                <a:gd name="T69" fmla="*/ 110 h 276"/>
                                <a:gd name="T70" fmla="*/ 22 w 43"/>
                                <a:gd name="T71" fmla="*/ 94 h 276"/>
                                <a:gd name="T72" fmla="*/ 22 w 43"/>
                                <a:gd name="T73" fmla="*/ 94 h 276"/>
                                <a:gd name="T74" fmla="*/ 29 w 43"/>
                                <a:gd name="T75" fmla="*/ 81 h 276"/>
                                <a:gd name="T76" fmla="*/ 27 w 43"/>
                                <a:gd name="T77" fmla="*/ 82 h 276"/>
                                <a:gd name="T78" fmla="*/ 28 w 43"/>
                                <a:gd name="T79" fmla="*/ 80 h 276"/>
                                <a:gd name="T80" fmla="*/ 27 w 43"/>
                                <a:gd name="T81" fmla="*/ 82 h 276"/>
                                <a:gd name="T82" fmla="*/ 32 w 43"/>
                                <a:gd name="T83" fmla="*/ 68 h 276"/>
                                <a:gd name="T84" fmla="*/ 22 w 43"/>
                                <a:gd name="T85" fmla="*/ 64 h 276"/>
                                <a:gd name="T86" fmla="*/ 22 w 43"/>
                                <a:gd name="T87" fmla="*/ 65 h 276"/>
                                <a:gd name="T88" fmla="*/ 33 w 43"/>
                                <a:gd name="T89" fmla="*/ 67 h 276"/>
                                <a:gd name="T90" fmla="*/ 31 w 43"/>
                                <a:gd name="T91" fmla="*/ 52 h 276"/>
                                <a:gd name="T92" fmla="*/ 35 w 43"/>
                                <a:gd name="T93" fmla="*/ 46 h 276"/>
                                <a:gd name="T94" fmla="*/ 35 w 43"/>
                                <a:gd name="T95" fmla="*/ 46 h 276"/>
                                <a:gd name="T96" fmla="*/ 34 w 43"/>
                                <a:gd name="T97" fmla="*/ 45 h 276"/>
                                <a:gd name="T98" fmla="*/ 28 w 43"/>
                                <a:gd name="T99" fmla="*/ 33 h 276"/>
                                <a:gd name="T100" fmla="*/ 27 w 43"/>
                                <a:gd name="T101" fmla="*/ 30 h 276"/>
                                <a:gd name="T102" fmla="*/ 33 w 43"/>
                                <a:gd name="T103" fmla="*/ 22 h 276"/>
                                <a:gd name="T104" fmla="*/ 21 w 43"/>
                                <a:gd name="T105" fmla="*/ 19 h 276"/>
                                <a:gd name="T106" fmla="*/ 21 w 43"/>
                                <a:gd name="T107" fmla="*/ 19 h 276"/>
                                <a:gd name="T108" fmla="*/ 11 w 43"/>
                                <a:gd name="T109" fmla="*/ 119 h 276"/>
                                <a:gd name="T110" fmla="*/ 25 w 43"/>
                                <a:gd name="T111" fmla="*/ 271 h 276"/>
                                <a:gd name="T112" fmla="*/ 32 w 43"/>
                                <a:gd name="T113" fmla="*/ 162 h 276"/>
                                <a:gd name="T114" fmla="*/ 33 w 43"/>
                                <a:gd name="T115" fmla="*/ 1 h 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3" h="276">
                                  <a:moveTo>
                                    <a:pt x="17" y="257"/>
                                  </a:moveTo>
                                  <a:cubicBezTo>
                                    <a:pt x="17" y="257"/>
                                    <a:pt x="17" y="257"/>
                                    <a:pt x="17" y="257"/>
                                  </a:cubicBezTo>
                                  <a:cubicBezTo>
                                    <a:pt x="17" y="256"/>
                                    <a:pt x="17" y="255"/>
                                    <a:pt x="17" y="254"/>
                                  </a:cubicBezTo>
                                  <a:cubicBezTo>
                                    <a:pt x="18" y="254"/>
                                    <a:pt x="18" y="254"/>
                                    <a:pt x="18" y="254"/>
                                  </a:cubicBezTo>
                                  <a:cubicBezTo>
                                    <a:pt x="18" y="254"/>
                                    <a:pt x="18" y="254"/>
                                    <a:pt x="18" y="254"/>
                                  </a:cubicBezTo>
                                  <a:cubicBezTo>
                                    <a:pt x="18" y="255"/>
                                    <a:pt x="18" y="256"/>
                                    <a:pt x="18" y="257"/>
                                  </a:cubicBezTo>
                                  <a:cubicBezTo>
                                    <a:pt x="17" y="257"/>
                                    <a:pt x="17" y="257"/>
                                    <a:pt x="17" y="257"/>
                                  </a:cubicBezTo>
                                  <a:moveTo>
                                    <a:pt x="8" y="254"/>
                                  </a:moveTo>
                                  <a:cubicBezTo>
                                    <a:pt x="8" y="250"/>
                                    <a:pt x="9" y="247"/>
                                    <a:pt x="9" y="243"/>
                                  </a:cubicBezTo>
                                  <a:cubicBezTo>
                                    <a:pt x="9" y="244"/>
                                    <a:pt x="10" y="245"/>
                                    <a:pt x="10" y="247"/>
                                  </a:cubicBezTo>
                                  <a:cubicBezTo>
                                    <a:pt x="10" y="249"/>
                                    <a:pt x="9" y="253"/>
                                    <a:pt x="8" y="254"/>
                                  </a:cubicBezTo>
                                  <a:cubicBezTo>
                                    <a:pt x="8" y="254"/>
                                    <a:pt x="8" y="254"/>
                                    <a:pt x="8" y="254"/>
                                  </a:cubicBezTo>
                                  <a:moveTo>
                                    <a:pt x="23" y="238"/>
                                  </a:moveTo>
                                  <a:cubicBezTo>
                                    <a:pt x="23" y="238"/>
                                    <a:pt x="23" y="238"/>
                                    <a:pt x="23" y="238"/>
                                  </a:cubicBezTo>
                                  <a:cubicBezTo>
                                    <a:pt x="24" y="237"/>
                                    <a:pt x="24" y="236"/>
                                    <a:pt x="24" y="235"/>
                                  </a:cubicBezTo>
                                  <a:cubicBezTo>
                                    <a:pt x="25" y="235"/>
                                    <a:pt x="24" y="237"/>
                                    <a:pt x="25" y="238"/>
                                  </a:cubicBezTo>
                                  <a:cubicBezTo>
                                    <a:pt x="25" y="238"/>
                                    <a:pt x="25" y="238"/>
                                    <a:pt x="25" y="238"/>
                                  </a:cubicBezTo>
                                  <a:cubicBezTo>
                                    <a:pt x="25" y="238"/>
                                    <a:pt x="24" y="238"/>
                                    <a:pt x="23" y="238"/>
                                  </a:cubicBezTo>
                                  <a:moveTo>
                                    <a:pt x="21" y="233"/>
                                  </a:moveTo>
                                  <a:cubicBezTo>
                                    <a:pt x="21" y="233"/>
                                    <a:pt x="21" y="233"/>
                                    <a:pt x="21" y="233"/>
                                  </a:cubicBezTo>
                                  <a:cubicBezTo>
                                    <a:pt x="21" y="232"/>
                                    <a:pt x="21" y="231"/>
                                    <a:pt x="21" y="230"/>
                                  </a:cubicBezTo>
                                  <a:cubicBezTo>
                                    <a:pt x="21" y="230"/>
                                    <a:pt x="21" y="230"/>
                                    <a:pt x="21" y="230"/>
                                  </a:cubicBezTo>
                                  <a:cubicBezTo>
                                    <a:pt x="21" y="230"/>
                                    <a:pt x="21" y="230"/>
                                    <a:pt x="21" y="230"/>
                                  </a:cubicBezTo>
                                  <a:cubicBezTo>
                                    <a:pt x="22" y="230"/>
                                    <a:pt x="22" y="231"/>
                                    <a:pt x="22" y="231"/>
                                  </a:cubicBezTo>
                                  <a:cubicBezTo>
                                    <a:pt x="22" y="231"/>
                                    <a:pt x="22" y="231"/>
                                    <a:pt x="22" y="231"/>
                                  </a:cubicBezTo>
                                  <a:cubicBezTo>
                                    <a:pt x="22" y="232"/>
                                    <a:pt x="21" y="233"/>
                                    <a:pt x="21" y="233"/>
                                  </a:cubicBezTo>
                                  <a:cubicBezTo>
                                    <a:pt x="21" y="233"/>
                                    <a:pt x="21" y="233"/>
                                    <a:pt x="21" y="233"/>
                                  </a:cubicBezTo>
                                  <a:cubicBezTo>
                                    <a:pt x="21" y="233"/>
                                    <a:pt x="21" y="233"/>
                                    <a:pt x="21" y="233"/>
                                  </a:cubicBezTo>
                                  <a:moveTo>
                                    <a:pt x="11" y="226"/>
                                  </a:moveTo>
                                  <a:cubicBezTo>
                                    <a:pt x="11" y="226"/>
                                    <a:pt x="11" y="226"/>
                                    <a:pt x="11" y="226"/>
                                  </a:cubicBezTo>
                                  <a:cubicBezTo>
                                    <a:pt x="12" y="226"/>
                                    <a:pt x="12" y="227"/>
                                    <a:pt x="12" y="228"/>
                                  </a:cubicBezTo>
                                  <a:cubicBezTo>
                                    <a:pt x="12" y="229"/>
                                    <a:pt x="11" y="230"/>
                                    <a:pt x="11" y="232"/>
                                  </a:cubicBezTo>
                                  <a:cubicBezTo>
                                    <a:pt x="11" y="232"/>
                                    <a:pt x="11" y="232"/>
                                    <a:pt x="11" y="232"/>
                                  </a:cubicBezTo>
                                  <a:cubicBezTo>
                                    <a:pt x="11" y="232"/>
                                    <a:pt x="11" y="232"/>
                                    <a:pt x="11" y="232"/>
                                  </a:cubicBezTo>
                                  <a:cubicBezTo>
                                    <a:pt x="11" y="232"/>
                                    <a:pt x="10" y="231"/>
                                    <a:pt x="10" y="230"/>
                                  </a:cubicBezTo>
                                  <a:cubicBezTo>
                                    <a:pt x="10" y="229"/>
                                    <a:pt x="11" y="228"/>
                                    <a:pt x="11" y="227"/>
                                  </a:cubicBezTo>
                                  <a:cubicBezTo>
                                    <a:pt x="11" y="226"/>
                                    <a:pt x="11" y="226"/>
                                    <a:pt x="11" y="226"/>
                                  </a:cubicBezTo>
                                  <a:moveTo>
                                    <a:pt x="15" y="224"/>
                                  </a:moveTo>
                                  <a:cubicBezTo>
                                    <a:pt x="15" y="224"/>
                                    <a:pt x="15" y="224"/>
                                    <a:pt x="15" y="224"/>
                                  </a:cubicBezTo>
                                  <a:cubicBezTo>
                                    <a:pt x="16" y="225"/>
                                    <a:pt x="16" y="225"/>
                                    <a:pt x="16" y="226"/>
                                  </a:cubicBezTo>
                                  <a:cubicBezTo>
                                    <a:pt x="16" y="227"/>
                                    <a:pt x="15" y="229"/>
                                    <a:pt x="15" y="230"/>
                                  </a:cubicBezTo>
                                  <a:cubicBezTo>
                                    <a:pt x="15" y="230"/>
                                    <a:pt x="15" y="231"/>
                                    <a:pt x="15" y="231"/>
                                  </a:cubicBezTo>
                                  <a:cubicBezTo>
                                    <a:pt x="15" y="231"/>
                                    <a:pt x="15" y="231"/>
                                    <a:pt x="15" y="231"/>
                                  </a:cubicBezTo>
                                  <a:cubicBezTo>
                                    <a:pt x="15" y="230"/>
                                    <a:pt x="15" y="230"/>
                                    <a:pt x="15" y="229"/>
                                  </a:cubicBezTo>
                                  <a:cubicBezTo>
                                    <a:pt x="15" y="228"/>
                                    <a:pt x="15" y="226"/>
                                    <a:pt x="15" y="225"/>
                                  </a:cubicBezTo>
                                  <a:cubicBezTo>
                                    <a:pt x="15" y="225"/>
                                    <a:pt x="15" y="224"/>
                                    <a:pt x="15" y="224"/>
                                  </a:cubicBezTo>
                                  <a:moveTo>
                                    <a:pt x="17" y="217"/>
                                  </a:moveTo>
                                  <a:cubicBezTo>
                                    <a:pt x="17" y="217"/>
                                    <a:pt x="17" y="217"/>
                                    <a:pt x="17" y="217"/>
                                  </a:cubicBezTo>
                                  <a:cubicBezTo>
                                    <a:pt x="18" y="217"/>
                                    <a:pt x="18" y="217"/>
                                    <a:pt x="18" y="218"/>
                                  </a:cubicBezTo>
                                  <a:cubicBezTo>
                                    <a:pt x="18" y="218"/>
                                    <a:pt x="18" y="219"/>
                                    <a:pt x="18" y="219"/>
                                  </a:cubicBezTo>
                                  <a:cubicBezTo>
                                    <a:pt x="18" y="219"/>
                                    <a:pt x="18" y="220"/>
                                    <a:pt x="18" y="220"/>
                                  </a:cubicBezTo>
                                  <a:cubicBezTo>
                                    <a:pt x="18" y="220"/>
                                    <a:pt x="18" y="220"/>
                                    <a:pt x="18" y="220"/>
                                  </a:cubicBezTo>
                                  <a:cubicBezTo>
                                    <a:pt x="17" y="220"/>
                                    <a:pt x="17" y="220"/>
                                    <a:pt x="17" y="220"/>
                                  </a:cubicBezTo>
                                  <a:cubicBezTo>
                                    <a:pt x="17" y="220"/>
                                    <a:pt x="17" y="220"/>
                                    <a:pt x="17" y="220"/>
                                  </a:cubicBezTo>
                                  <a:cubicBezTo>
                                    <a:pt x="17" y="220"/>
                                    <a:pt x="17" y="220"/>
                                    <a:pt x="17" y="220"/>
                                  </a:cubicBezTo>
                                  <a:cubicBezTo>
                                    <a:pt x="17" y="220"/>
                                    <a:pt x="17" y="219"/>
                                    <a:pt x="17" y="219"/>
                                  </a:cubicBezTo>
                                  <a:cubicBezTo>
                                    <a:pt x="17" y="219"/>
                                    <a:pt x="17" y="218"/>
                                    <a:pt x="17" y="217"/>
                                  </a:cubicBezTo>
                                  <a:cubicBezTo>
                                    <a:pt x="17" y="217"/>
                                    <a:pt x="17" y="217"/>
                                    <a:pt x="17" y="217"/>
                                  </a:cubicBezTo>
                                  <a:cubicBezTo>
                                    <a:pt x="17" y="217"/>
                                    <a:pt x="17" y="217"/>
                                    <a:pt x="17" y="217"/>
                                  </a:cubicBezTo>
                                  <a:cubicBezTo>
                                    <a:pt x="17" y="217"/>
                                    <a:pt x="17" y="217"/>
                                    <a:pt x="17" y="217"/>
                                  </a:cubicBezTo>
                                  <a:cubicBezTo>
                                    <a:pt x="17" y="217"/>
                                    <a:pt x="17" y="217"/>
                                    <a:pt x="17" y="217"/>
                                  </a:cubicBezTo>
                                  <a:moveTo>
                                    <a:pt x="21" y="207"/>
                                  </a:moveTo>
                                  <a:cubicBezTo>
                                    <a:pt x="21" y="207"/>
                                    <a:pt x="21" y="207"/>
                                    <a:pt x="21" y="207"/>
                                  </a:cubicBezTo>
                                  <a:cubicBezTo>
                                    <a:pt x="22" y="207"/>
                                    <a:pt x="22" y="207"/>
                                    <a:pt x="23" y="207"/>
                                  </a:cubicBezTo>
                                  <a:cubicBezTo>
                                    <a:pt x="23" y="207"/>
                                    <a:pt x="23" y="207"/>
                                    <a:pt x="23" y="207"/>
                                  </a:cubicBezTo>
                                  <a:cubicBezTo>
                                    <a:pt x="23" y="209"/>
                                    <a:pt x="22" y="210"/>
                                    <a:pt x="22" y="211"/>
                                  </a:cubicBezTo>
                                  <a:cubicBezTo>
                                    <a:pt x="22" y="211"/>
                                    <a:pt x="22" y="211"/>
                                    <a:pt x="22" y="211"/>
                                  </a:cubicBezTo>
                                  <a:cubicBezTo>
                                    <a:pt x="22" y="211"/>
                                    <a:pt x="22" y="211"/>
                                    <a:pt x="22" y="211"/>
                                  </a:cubicBezTo>
                                  <a:cubicBezTo>
                                    <a:pt x="22" y="211"/>
                                    <a:pt x="22" y="211"/>
                                    <a:pt x="22" y="211"/>
                                  </a:cubicBezTo>
                                  <a:cubicBezTo>
                                    <a:pt x="21" y="211"/>
                                    <a:pt x="21" y="210"/>
                                    <a:pt x="21" y="210"/>
                                  </a:cubicBezTo>
                                  <a:cubicBezTo>
                                    <a:pt x="21" y="209"/>
                                    <a:pt x="21" y="208"/>
                                    <a:pt x="21" y="207"/>
                                  </a:cubicBezTo>
                                  <a:cubicBezTo>
                                    <a:pt x="21" y="207"/>
                                    <a:pt x="21" y="207"/>
                                    <a:pt x="21" y="207"/>
                                  </a:cubicBezTo>
                                  <a:moveTo>
                                    <a:pt x="26" y="204"/>
                                  </a:moveTo>
                                  <a:cubicBezTo>
                                    <a:pt x="26" y="204"/>
                                    <a:pt x="26" y="204"/>
                                    <a:pt x="26" y="204"/>
                                  </a:cubicBezTo>
                                  <a:cubicBezTo>
                                    <a:pt x="26" y="204"/>
                                    <a:pt x="26" y="205"/>
                                    <a:pt x="26" y="206"/>
                                  </a:cubicBezTo>
                                  <a:cubicBezTo>
                                    <a:pt x="26" y="207"/>
                                    <a:pt x="26" y="209"/>
                                    <a:pt x="26" y="210"/>
                                  </a:cubicBezTo>
                                  <a:cubicBezTo>
                                    <a:pt x="26" y="210"/>
                                    <a:pt x="26" y="211"/>
                                    <a:pt x="26" y="211"/>
                                  </a:cubicBezTo>
                                  <a:cubicBezTo>
                                    <a:pt x="26" y="211"/>
                                    <a:pt x="26" y="211"/>
                                    <a:pt x="26" y="211"/>
                                  </a:cubicBezTo>
                                  <a:cubicBezTo>
                                    <a:pt x="25" y="210"/>
                                    <a:pt x="25" y="210"/>
                                    <a:pt x="25" y="209"/>
                                  </a:cubicBezTo>
                                  <a:cubicBezTo>
                                    <a:pt x="25" y="208"/>
                                    <a:pt x="26" y="206"/>
                                    <a:pt x="26" y="204"/>
                                  </a:cubicBezTo>
                                  <a:cubicBezTo>
                                    <a:pt x="26" y="204"/>
                                    <a:pt x="26" y="204"/>
                                    <a:pt x="26" y="204"/>
                                  </a:cubicBezTo>
                                  <a:moveTo>
                                    <a:pt x="24" y="195"/>
                                  </a:moveTo>
                                  <a:cubicBezTo>
                                    <a:pt x="24" y="195"/>
                                    <a:pt x="24" y="195"/>
                                    <a:pt x="24" y="195"/>
                                  </a:cubicBezTo>
                                  <a:cubicBezTo>
                                    <a:pt x="25" y="195"/>
                                    <a:pt x="25" y="195"/>
                                    <a:pt x="26" y="195"/>
                                  </a:cubicBezTo>
                                  <a:cubicBezTo>
                                    <a:pt x="26" y="195"/>
                                    <a:pt x="26" y="195"/>
                                    <a:pt x="26" y="195"/>
                                  </a:cubicBezTo>
                                  <a:cubicBezTo>
                                    <a:pt x="24" y="196"/>
                                    <a:pt x="25" y="199"/>
                                    <a:pt x="24" y="201"/>
                                  </a:cubicBezTo>
                                  <a:cubicBezTo>
                                    <a:pt x="24" y="201"/>
                                    <a:pt x="23" y="200"/>
                                    <a:pt x="23" y="200"/>
                                  </a:cubicBezTo>
                                  <a:cubicBezTo>
                                    <a:pt x="23" y="198"/>
                                    <a:pt x="24" y="197"/>
                                    <a:pt x="24" y="195"/>
                                  </a:cubicBezTo>
                                  <a:cubicBezTo>
                                    <a:pt x="24" y="195"/>
                                    <a:pt x="24" y="195"/>
                                    <a:pt x="24" y="195"/>
                                  </a:cubicBezTo>
                                  <a:moveTo>
                                    <a:pt x="18" y="191"/>
                                  </a:moveTo>
                                  <a:cubicBezTo>
                                    <a:pt x="18" y="191"/>
                                    <a:pt x="18" y="191"/>
                                    <a:pt x="18" y="191"/>
                                  </a:cubicBezTo>
                                  <a:cubicBezTo>
                                    <a:pt x="18" y="191"/>
                                    <a:pt x="18" y="190"/>
                                    <a:pt x="18" y="190"/>
                                  </a:cubicBezTo>
                                  <a:cubicBezTo>
                                    <a:pt x="19" y="190"/>
                                    <a:pt x="20" y="190"/>
                                    <a:pt x="20" y="191"/>
                                  </a:cubicBezTo>
                                  <a:cubicBezTo>
                                    <a:pt x="20" y="191"/>
                                    <a:pt x="20" y="191"/>
                                    <a:pt x="20" y="192"/>
                                  </a:cubicBezTo>
                                  <a:cubicBezTo>
                                    <a:pt x="19" y="192"/>
                                    <a:pt x="19" y="192"/>
                                    <a:pt x="18" y="191"/>
                                  </a:cubicBezTo>
                                  <a:moveTo>
                                    <a:pt x="25" y="183"/>
                                  </a:moveTo>
                                  <a:cubicBezTo>
                                    <a:pt x="25" y="183"/>
                                    <a:pt x="25" y="183"/>
                                    <a:pt x="25" y="183"/>
                                  </a:cubicBezTo>
                                  <a:cubicBezTo>
                                    <a:pt x="26" y="183"/>
                                    <a:pt x="27" y="183"/>
                                    <a:pt x="27" y="184"/>
                                  </a:cubicBezTo>
                                  <a:cubicBezTo>
                                    <a:pt x="27" y="184"/>
                                    <a:pt x="27" y="184"/>
                                    <a:pt x="27" y="184"/>
                                  </a:cubicBezTo>
                                  <a:cubicBezTo>
                                    <a:pt x="27" y="185"/>
                                    <a:pt x="27" y="188"/>
                                    <a:pt x="26" y="190"/>
                                  </a:cubicBezTo>
                                  <a:cubicBezTo>
                                    <a:pt x="25" y="188"/>
                                    <a:pt x="26" y="185"/>
                                    <a:pt x="25" y="183"/>
                                  </a:cubicBezTo>
                                  <a:moveTo>
                                    <a:pt x="14" y="169"/>
                                  </a:moveTo>
                                  <a:cubicBezTo>
                                    <a:pt x="14" y="169"/>
                                    <a:pt x="14" y="169"/>
                                    <a:pt x="14" y="169"/>
                                  </a:cubicBezTo>
                                  <a:cubicBezTo>
                                    <a:pt x="14" y="168"/>
                                    <a:pt x="14" y="167"/>
                                    <a:pt x="14" y="166"/>
                                  </a:cubicBezTo>
                                  <a:cubicBezTo>
                                    <a:pt x="15" y="166"/>
                                    <a:pt x="15" y="166"/>
                                    <a:pt x="15" y="166"/>
                                  </a:cubicBezTo>
                                  <a:cubicBezTo>
                                    <a:pt x="15" y="166"/>
                                    <a:pt x="15" y="166"/>
                                    <a:pt x="15" y="166"/>
                                  </a:cubicBezTo>
                                  <a:cubicBezTo>
                                    <a:pt x="15" y="167"/>
                                    <a:pt x="15" y="168"/>
                                    <a:pt x="14" y="169"/>
                                  </a:cubicBezTo>
                                  <a:cubicBezTo>
                                    <a:pt x="14" y="169"/>
                                    <a:pt x="14" y="169"/>
                                    <a:pt x="14" y="169"/>
                                  </a:cubicBezTo>
                                  <a:moveTo>
                                    <a:pt x="15" y="154"/>
                                  </a:moveTo>
                                  <a:cubicBezTo>
                                    <a:pt x="15" y="154"/>
                                    <a:pt x="15" y="154"/>
                                    <a:pt x="15" y="154"/>
                                  </a:cubicBezTo>
                                  <a:cubicBezTo>
                                    <a:pt x="16" y="154"/>
                                    <a:pt x="16" y="155"/>
                                    <a:pt x="16" y="156"/>
                                  </a:cubicBezTo>
                                  <a:cubicBezTo>
                                    <a:pt x="16" y="157"/>
                                    <a:pt x="16" y="159"/>
                                    <a:pt x="15" y="159"/>
                                  </a:cubicBezTo>
                                  <a:cubicBezTo>
                                    <a:pt x="15" y="159"/>
                                    <a:pt x="15" y="159"/>
                                    <a:pt x="15" y="159"/>
                                  </a:cubicBezTo>
                                  <a:cubicBezTo>
                                    <a:pt x="15" y="158"/>
                                    <a:pt x="15" y="157"/>
                                    <a:pt x="15" y="157"/>
                                  </a:cubicBezTo>
                                  <a:cubicBezTo>
                                    <a:pt x="15" y="156"/>
                                    <a:pt x="15" y="155"/>
                                    <a:pt x="15" y="155"/>
                                  </a:cubicBezTo>
                                  <a:cubicBezTo>
                                    <a:pt x="15" y="155"/>
                                    <a:pt x="15" y="155"/>
                                    <a:pt x="15" y="155"/>
                                  </a:cubicBezTo>
                                  <a:cubicBezTo>
                                    <a:pt x="15" y="155"/>
                                    <a:pt x="15" y="155"/>
                                    <a:pt x="15" y="155"/>
                                  </a:cubicBezTo>
                                  <a:cubicBezTo>
                                    <a:pt x="15" y="155"/>
                                    <a:pt x="15" y="155"/>
                                    <a:pt x="15" y="155"/>
                                  </a:cubicBezTo>
                                  <a:cubicBezTo>
                                    <a:pt x="15" y="155"/>
                                    <a:pt x="15" y="155"/>
                                    <a:pt x="15" y="154"/>
                                  </a:cubicBezTo>
                                  <a:moveTo>
                                    <a:pt x="17" y="153"/>
                                  </a:moveTo>
                                  <a:cubicBezTo>
                                    <a:pt x="17" y="153"/>
                                    <a:pt x="17" y="153"/>
                                    <a:pt x="17" y="153"/>
                                  </a:cubicBezTo>
                                  <a:cubicBezTo>
                                    <a:pt x="17" y="153"/>
                                    <a:pt x="18" y="153"/>
                                    <a:pt x="18" y="154"/>
                                  </a:cubicBezTo>
                                  <a:cubicBezTo>
                                    <a:pt x="18" y="154"/>
                                    <a:pt x="17" y="155"/>
                                    <a:pt x="17" y="155"/>
                                  </a:cubicBezTo>
                                  <a:cubicBezTo>
                                    <a:pt x="17" y="156"/>
                                    <a:pt x="17" y="156"/>
                                    <a:pt x="17" y="156"/>
                                  </a:cubicBezTo>
                                  <a:cubicBezTo>
                                    <a:pt x="17" y="156"/>
                                    <a:pt x="17" y="156"/>
                                    <a:pt x="17" y="156"/>
                                  </a:cubicBezTo>
                                  <a:cubicBezTo>
                                    <a:pt x="17" y="156"/>
                                    <a:pt x="17" y="156"/>
                                    <a:pt x="17" y="156"/>
                                  </a:cubicBezTo>
                                  <a:cubicBezTo>
                                    <a:pt x="17" y="156"/>
                                    <a:pt x="17" y="156"/>
                                    <a:pt x="17" y="156"/>
                                  </a:cubicBezTo>
                                  <a:cubicBezTo>
                                    <a:pt x="17" y="156"/>
                                    <a:pt x="17" y="156"/>
                                    <a:pt x="17" y="156"/>
                                  </a:cubicBezTo>
                                  <a:cubicBezTo>
                                    <a:pt x="16" y="156"/>
                                    <a:pt x="17" y="154"/>
                                    <a:pt x="17" y="154"/>
                                  </a:cubicBezTo>
                                  <a:cubicBezTo>
                                    <a:pt x="17" y="154"/>
                                    <a:pt x="17" y="154"/>
                                    <a:pt x="17" y="154"/>
                                  </a:cubicBezTo>
                                  <a:cubicBezTo>
                                    <a:pt x="17" y="153"/>
                                    <a:pt x="17" y="153"/>
                                    <a:pt x="17" y="153"/>
                                  </a:cubicBezTo>
                                  <a:cubicBezTo>
                                    <a:pt x="17" y="153"/>
                                    <a:pt x="17" y="153"/>
                                    <a:pt x="17" y="153"/>
                                  </a:cubicBezTo>
                                  <a:cubicBezTo>
                                    <a:pt x="17" y="153"/>
                                    <a:pt x="17" y="153"/>
                                    <a:pt x="17" y="153"/>
                                  </a:cubicBezTo>
                                  <a:cubicBezTo>
                                    <a:pt x="17" y="153"/>
                                    <a:pt x="17" y="153"/>
                                    <a:pt x="17" y="153"/>
                                  </a:cubicBezTo>
                                  <a:moveTo>
                                    <a:pt x="18" y="155"/>
                                  </a:moveTo>
                                  <a:cubicBezTo>
                                    <a:pt x="18" y="155"/>
                                    <a:pt x="18" y="155"/>
                                    <a:pt x="18" y="155"/>
                                  </a:cubicBezTo>
                                  <a:cubicBezTo>
                                    <a:pt x="18" y="154"/>
                                    <a:pt x="18" y="153"/>
                                    <a:pt x="19" y="152"/>
                                  </a:cubicBezTo>
                                  <a:cubicBezTo>
                                    <a:pt x="19" y="152"/>
                                    <a:pt x="19" y="152"/>
                                    <a:pt x="19" y="152"/>
                                  </a:cubicBezTo>
                                  <a:cubicBezTo>
                                    <a:pt x="19" y="152"/>
                                    <a:pt x="19" y="152"/>
                                    <a:pt x="19" y="152"/>
                                  </a:cubicBezTo>
                                  <a:cubicBezTo>
                                    <a:pt x="19" y="153"/>
                                    <a:pt x="19" y="154"/>
                                    <a:pt x="19" y="155"/>
                                  </a:cubicBezTo>
                                  <a:cubicBezTo>
                                    <a:pt x="18" y="155"/>
                                    <a:pt x="18" y="155"/>
                                    <a:pt x="18" y="155"/>
                                  </a:cubicBezTo>
                                  <a:moveTo>
                                    <a:pt x="11" y="148"/>
                                  </a:moveTo>
                                  <a:cubicBezTo>
                                    <a:pt x="11" y="148"/>
                                    <a:pt x="11" y="147"/>
                                    <a:pt x="11" y="147"/>
                                  </a:cubicBezTo>
                                  <a:cubicBezTo>
                                    <a:pt x="12" y="147"/>
                                    <a:pt x="12" y="148"/>
                                    <a:pt x="12" y="149"/>
                                  </a:cubicBezTo>
                                  <a:cubicBezTo>
                                    <a:pt x="12" y="150"/>
                                    <a:pt x="11" y="152"/>
                                    <a:pt x="11" y="153"/>
                                  </a:cubicBezTo>
                                  <a:cubicBezTo>
                                    <a:pt x="11" y="153"/>
                                    <a:pt x="11" y="153"/>
                                    <a:pt x="11" y="154"/>
                                  </a:cubicBezTo>
                                  <a:cubicBezTo>
                                    <a:pt x="11" y="154"/>
                                    <a:pt x="11" y="154"/>
                                    <a:pt x="11" y="154"/>
                                  </a:cubicBezTo>
                                  <a:cubicBezTo>
                                    <a:pt x="11" y="154"/>
                                    <a:pt x="10" y="153"/>
                                    <a:pt x="10" y="153"/>
                                  </a:cubicBezTo>
                                  <a:cubicBezTo>
                                    <a:pt x="10" y="153"/>
                                    <a:pt x="10" y="153"/>
                                    <a:pt x="10" y="153"/>
                                  </a:cubicBezTo>
                                  <a:cubicBezTo>
                                    <a:pt x="10" y="153"/>
                                    <a:pt x="11" y="152"/>
                                    <a:pt x="11" y="152"/>
                                  </a:cubicBezTo>
                                  <a:cubicBezTo>
                                    <a:pt x="11" y="151"/>
                                    <a:pt x="10" y="151"/>
                                    <a:pt x="10" y="150"/>
                                  </a:cubicBezTo>
                                  <a:cubicBezTo>
                                    <a:pt x="10" y="150"/>
                                    <a:pt x="10" y="150"/>
                                    <a:pt x="10" y="150"/>
                                  </a:cubicBezTo>
                                  <a:cubicBezTo>
                                    <a:pt x="10" y="150"/>
                                    <a:pt x="10" y="150"/>
                                    <a:pt x="10" y="150"/>
                                  </a:cubicBezTo>
                                  <a:cubicBezTo>
                                    <a:pt x="10" y="150"/>
                                    <a:pt x="10" y="150"/>
                                    <a:pt x="10" y="150"/>
                                  </a:cubicBezTo>
                                  <a:cubicBezTo>
                                    <a:pt x="10" y="150"/>
                                    <a:pt x="10" y="150"/>
                                    <a:pt x="10" y="150"/>
                                  </a:cubicBezTo>
                                  <a:cubicBezTo>
                                    <a:pt x="11" y="150"/>
                                    <a:pt x="11" y="150"/>
                                    <a:pt x="11" y="149"/>
                                  </a:cubicBezTo>
                                  <a:cubicBezTo>
                                    <a:pt x="11" y="148"/>
                                    <a:pt x="10" y="148"/>
                                    <a:pt x="10" y="148"/>
                                  </a:cubicBezTo>
                                  <a:cubicBezTo>
                                    <a:pt x="10" y="148"/>
                                    <a:pt x="10" y="148"/>
                                    <a:pt x="10" y="148"/>
                                  </a:cubicBezTo>
                                  <a:cubicBezTo>
                                    <a:pt x="10" y="148"/>
                                    <a:pt x="11" y="148"/>
                                    <a:pt x="11" y="148"/>
                                  </a:cubicBezTo>
                                  <a:cubicBezTo>
                                    <a:pt x="11" y="148"/>
                                    <a:pt x="11" y="148"/>
                                    <a:pt x="11" y="148"/>
                                  </a:cubicBezTo>
                                  <a:cubicBezTo>
                                    <a:pt x="11" y="148"/>
                                    <a:pt x="11" y="148"/>
                                    <a:pt x="11" y="148"/>
                                  </a:cubicBezTo>
                                  <a:moveTo>
                                    <a:pt x="17" y="148"/>
                                  </a:moveTo>
                                  <a:cubicBezTo>
                                    <a:pt x="17" y="148"/>
                                    <a:pt x="17" y="148"/>
                                    <a:pt x="17" y="148"/>
                                  </a:cubicBezTo>
                                  <a:cubicBezTo>
                                    <a:pt x="18" y="147"/>
                                    <a:pt x="18" y="146"/>
                                    <a:pt x="18" y="145"/>
                                  </a:cubicBezTo>
                                  <a:cubicBezTo>
                                    <a:pt x="19" y="145"/>
                                    <a:pt x="19" y="145"/>
                                    <a:pt x="19" y="145"/>
                                  </a:cubicBezTo>
                                  <a:cubicBezTo>
                                    <a:pt x="19" y="145"/>
                                    <a:pt x="19" y="145"/>
                                    <a:pt x="19" y="145"/>
                                  </a:cubicBezTo>
                                  <a:cubicBezTo>
                                    <a:pt x="18" y="146"/>
                                    <a:pt x="18" y="147"/>
                                    <a:pt x="18" y="148"/>
                                  </a:cubicBezTo>
                                  <a:cubicBezTo>
                                    <a:pt x="17" y="148"/>
                                    <a:pt x="17" y="148"/>
                                    <a:pt x="17" y="148"/>
                                  </a:cubicBezTo>
                                  <a:moveTo>
                                    <a:pt x="31" y="139"/>
                                  </a:moveTo>
                                  <a:cubicBezTo>
                                    <a:pt x="31" y="139"/>
                                    <a:pt x="31" y="139"/>
                                    <a:pt x="31" y="139"/>
                                  </a:cubicBezTo>
                                  <a:cubicBezTo>
                                    <a:pt x="31" y="139"/>
                                    <a:pt x="31" y="139"/>
                                    <a:pt x="31" y="139"/>
                                  </a:cubicBezTo>
                                  <a:cubicBezTo>
                                    <a:pt x="32" y="140"/>
                                    <a:pt x="31" y="141"/>
                                    <a:pt x="31" y="141"/>
                                  </a:cubicBezTo>
                                  <a:cubicBezTo>
                                    <a:pt x="31" y="141"/>
                                    <a:pt x="31" y="142"/>
                                    <a:pt x="31" y="142"/>
                                  </a:cubicBezTo>
                                  <a:cubicBezTo>
                                    <a:pt x="31" y="142"/>
                                    <a:pt x="31" y="142"/>
                                    <a:pt x="31" y="142"/>
                                  </a:cubicBezTo>
                                  <a:cubicBezTo>
                                    <a:pt x="31" y="142"/>
                                    <a:pt x="31" y="142"/>
                                    <a:pt x="31" y="142"/>
                                  </a:cubicBezTo>
                                  <a:cubicBezTo>
                                    <a:pt x="31" y="142"/>
                                    <a:pt x="31" y="142"/>
                                    <a:pt x="31" y="142"/>
                                  </a:cubicBezTo>
                                  <a:cubicBezTo>
                                    <a:pt x="31" y="142"/>
                                    <a:pt x="30" y="142"/>
                                    <a:pt x="30" y="142"/>
                                  </a:cubicBezTo>
                                  <a:cubicBezTo>
                                    <a:pt x="30" y="141"/>
                                    <a:pt x="30" y="141"/>
                                    <a:pt x="30" y="141"/>
                                  </a:cubicBezTo>
                                  <a:cubicBezTo>
                                    <a:pt x="30" y="141"/>
                                    <a:pt x="30" y="140"/>
                                    <a:pt x="30" y="140"/>
                                  </a:cubicBezTo>
                                  <a:cubicBezTo>
                                    <a:pt x="30" y="139"/>
                                    <a:pt x="30" y="139"/>
                                    <a:pt x="30" y="139"/>
                                  </a:cubicBezTo>
                                  <a:cubicBezTo>
                                    <a:pt x="30" y="139"/>
                                    <a:pt x="30" y="139"/>
                                    <a:pt x="30" y="139"/>
                                  </a:cubicBezTo>
                                  <a:cubicBezTo>
                                    <a:pt x="31" y="139"/>
                                    <a:pt x="31" y="139"/>
                                    <a:pt x="31" y="139"/>
                                  </a:cubicBezTo>
                                  <a:cubicBezTo>
                                    <a:pt x="31" y="139"/>
                                    <a:pt x="31" y="139"/>
                                    <a:pt x="31" y="139"/>
                                  </a:cubicBezTo>
                                  <a:moveTo>
                                    <a:pt x="11" y="145"/>
                                  </a:moveTo>
                                  <a:cubicBezTo>
                                    <a:pt x="11" y="141"/>
                                    <a:pt x="11" y="138"/>
                                    <a:pt x="12" y="135"/>
                                  </a:cubicBezTo>
                                  <a:cubicBezTo>
                                    <a:pt x="12" y="135"/>
                                    <a:pt x="12" y="136"/>
                                    <a:pt x="12" y="138"/>
                                  </a:cubicBezTo>
                                  <a:cubicBezTo>
                                    <a:pt x="12" y="140"/>
                                    <a:pt x="12" y="144"/>
                                    <a:pt x="11" y="145"/>
                                  </a:cubicBezTo>
                                  <a:cubicBezTo>
                                    <a:pt x="11" y="145"/>
                                    <a:pt x="11" y="145"/>
                                    <a:pt x="11" y="145"/>
                                  </a:cubicBezTo>
                                  <a:moveTo>
                                    <a:pt x="18" y="142"/>
                                  </a:moveTo>
                                  <a:cubicBezTo>
                                    <a:pt x="18" y="140"/>
                                    <a:pt x="19" y="137"/>
                                    <a:pt x="19" y="134"/>
                                  </a:cubicBezTo>
                                  <a:cubicBezTo>
                                    <a:pt x="19" y="135"/>
                                    <a:pt x="20" y="136"/>
                                    <a:pt x="20" y="137"/>
                                  </a:cubicBezTo>
                                  <a:cubicBezTo>
                                    <a:pt x="20" y="139"/>
                                    <a:pt x="19" y="142"/>
                                    <a:pt x="18" y="142"/>
                                  </a:cubicBezTo>
                                  <a:cubicBezTo>
                                    <a:pt x="18" y="142"/>
                                    <a:pt x="18" y="142"/>
                                    <a:pt x="18" y="142"/>
                                  </a:cubicBezTo>
                                  <a:moveTo>
                                    <a:pt x="15" y="152"/>
                                  </a:moveTo>
                                  <a:cubicBezTo>
                                    <a:pt x="16" y="146"/>
                                    <a:pt x="16" y="139"/>
                                    <a:pt x="17" y="132"/>
                                  </a:cubicBezTo>
                                  <a:cubicBezTo>
                                    <a:pt x="17" y="133"/>
                                    <a:pt x="17" y="135"/>
                                    <a:pt x="17" y="136"/>
                                  </a:cubicBezTo>
                                  <a:cubicBezTo>
                                    <a:pt x="17" y="141"/>
                                    <a:pt x="16" y="149"/>
                                    <a:pt x="15" y="152"/>
                                  </a:cubicBezTo>
                                  <a:cubicBezTo>
                                    <a:pt x="15" y="152"/>
                                    <a:pt x="15" y="152"/>
                                    <a:pt x="15" y="152"/>
                                  </a:cubicBezTo>
                                  <a:moveTo>
                                    <a:pt x="34" y="122"/>
                                  </a:moveTo>
                                  <a:cubicBezTo>
                                    <a:pt x="34" y="122"/>
                                    <a:pt x="34" y="122"/>
                                    <a:pt x="34" y="122"/>
                                  </a:cubicBezTo>
                                  <a:cubicBezTo>
                                    <a:pt x="34" y="122"/>
                                    <a:pt x="34" y="122"/>
                                    <a:pt x="34" y="123"/>
                                  </a:cubicBezTo>
                                  <a:cubicBezTo>
                                    <a:pt x="34" y="123"/>
                                    <a:pt x="34" y="123"/>
                                    <a:pt x="34" y="123"/>
                                  </a:cubicBezTo>
                                  <a:cubicBezTo>
                                    <a:pt x="34" y="124"/>
                                    <a:pt x="34" y="124"/>
                                    <a:pt x="33" y="124"/>
                                  </a:cubicBezTo>
                                  <a:cubicBezTo>
                                    <a:pt x="33" y="124"/>
                                    <a:pt x="33" y="124"/>
                                    <a:pt x="33" y="124"/>
                                  </a:cubicBezTo>
                                  <a:cubicBezTo>
                                    <a:pt x="33" y="124"/>
                                    <a:pt x="33" y="124"/>
                                    <a:pt x="33" y="124"/>
                                  </a:cubicBezTo>
                                  <a:cubicBezTo>
                                    <a:pt x="33" y="124"/>
                                    <a:pt x="33" y="124"/>
                                    <a:pt x="33" y="124"/>
                                  </a:cubicBezTo>
                                  <a:cubicBezTo>
                                    <a:pt x="33" y="124"/>
                                    <a:pt x="33" y="124"/>
                                    <a:pt x="33" y="124"/>
                                  </a:cubicBezTo>
                                  <a:cubicBezTo>
                                    <a:pt x="33" y="123"/>
                                    <a:pt x="33" y="123"/>
                                    <a:pt x="33" y="122"/>
                                  </a:cubicBezTo>
                                  <a:cubicBezTo>
                                    <a:pt x="33" y="122"/>
                                    <a:pt x="33" y="122"/>
                                    <a:pt x="33" y="122"/>
                                  </a:cubicBezTo>
                                  <a:cubicBezTo>
                                    <a:pt x="33" y="122"/>
                                    <a:pt x="33" y="122"/>
                                    <a:pt x="34" y="122"/>
                                  </a:cubicBezTo>
                                  <a:moveTo>
                                    <a:pt x="33" y="116"/>
                                  </a:moveTo>
                                  <a:cubicBezTo>
                                    <a:pt x="33" y="116"/>
                                    <a:pt x="33" y="116"/>
                                    <a:pt x="33" y="116"/>
                                  </a:cubicBezTo>
                                  <a:cubicBezTo>
                                    <a:pt x="34" y="116"/>
                                    <a:pt x="34" y="116"/>
                                    <a:pt x="34" y="117"/>
                                  </a:cubicBezTo>
                                  <a:cubicBezTo>
                                    <a:pt x="34" y="118"/>
                                    <a:pt x="33" y="119"/>
                                    <a:pt x="33" y="120"/>
                                  </a:cubicBezTo>
                                  <a:cubicBezTo>
                                    <a:pt x="33" y="120"/>
                                    <a:pt x="33" y="120"/>
                                    <a:pt x="33" y="121"/>
                                  </a:cubicBezTo>
                                  <a:cubicBezTo>
                                    <a:pt x="33" y="121"/>
                                    <a:pt x="33" y="121"/>
                                    <a:pt x="33" y="121"/>
                                  </a:cubicBezTo>
                                  <a:cubicBezTo>
                                    <a:pt x="33" y="120"/>
                                    <a:pt x="33" y="120"/>
                                    <a:pt x="33" y="119"/>
                                  </a:cubicBezTo>
                                  <a:cubicBezTo>
                                    <a:pt x="33" y="119"/>
                                    <a:pt x="33" y="117"/>
                                    <a:pt x="33" y="116"/>
                                  </a:cubicBezTo>
                                  <a:cubicBezTo>
                                    <a:pt x="33" y="116"/>
                                    <a:pt x="33" y="116"/>
                                    <a:pt x="33" y="116"/>
                                  </a:cubicBezTo>
                                  <a:moveTo>
                                    <a:pt x="28" y="121"/>
                                  </a:moveTo>
                                  <a:cubicBezTo>
                                    <a:pt x="28" y="121"/>
                                    <a:pt x="28" y="121"/>
                                    <a:pt x="28" y="121"/>
                                  </a:cubicBezTo>
                                  <a:cubicBezTo>
                                    <a:pt x="29" y="118"/>
                                    <a:pt x="28" y="113"/>
                                    <a:pt x="30" y="111"/>
                                  </a:cubicBezTo>
                                  <a:cubicBezTo>
                                    <a:pt x="30" y="112"/>
                                    <a:pt x="30" y="112"/>
                                    <a:pt x="30" y="112"/>
                                  </a:cubicBezTo>
                                  <a:cubicBezTo>
                                    <a:pt x="30" y="113"/>
                                    <a:pt x="29" y="115"/>
                                    <a:pt x="29" y="116"/>
                                  </a:cubicBezTo>
                                  <a:cubicBezTo>
                                    <a:pt x="29" y="117"/>
                                    <a:pt x="29" y="118"/>
                                    <a:pt x="30" y="118"/>
                                  </a:cubicBezTo>
                                  <a:cubicBezTo>
                                    <a:pt x="30" y="118"/>
                                    <a:pt x="30" y="118"/>
                                    <a:pt x="30" y="118"/>
                                  </a:cubicBezTo>
                                  <a:cubicBezTo>
                                    <a:pt x="29" y="118"/>
                                    <a:pt x="29" y="119"/>
                                    <a:pt x="29" y="119"/>
                                  </a:cubicBezTo>
                                  <a:cubicBezTo>
                                    <a:pt x="29" y="120"/>
                                    <a:pt x="29" y="121"/>
                                    <a:pt x="29" y="121"/>
                                  </a:cubicBezTo>
                                  <a:cubicBezTo>
                                    <a:pt x="29" y="121"/>
                                    <a:pt x="29" y="122"/>
                                    <a:pt x="29" y="122"/>
                                  </a:cubicBezTo>
                                  <a:cubicBezTo>
                                    <a:pt x="29" y="122"/>
                                    <a:pt x="29" y="122"/>
                                    <a:pt x="29" y="122"/>
                                  </a:cubicBezTo>
                                  <a:cubicBezTo>
                                    <a:pt x="29" y="122"/>
                                    <a:pt x="29" y="121"/>
                                    <a:pt x="29" y="121"/>
                                  </a:cubicBezTo>
                                  <a:cubicBezTo>
                                    <a:pt x="29" y="121"/>
                                    <a:pt x="28" y="121"/>
                                    <a:pt x="28" y="121"/>
                                  </a:cubicBezTo>
                                  <a:moveTo>
                                    <a:pt x="33" y="107"/>
                                  </a:moveTo>
                                  <a:cubicBezTo>
                                    <a:pt x="33" y="107"/>
                                    <a:pt x="33" y="107"/>
                                    <a:pt x="33" y="107"/>
                                  </a:cubicBezTo>
                                  <a:cubicBezTo>
                                    <a:pt x="34" y="107"/>
                                    <a:pt x="34" y="108"/>
                                    <a:pt x="34" y="108"/>
                                  </a:cubicBezTo>
                                  <a:cubicBezTo>
                                    <a:pt x="34" y="109"/>
                                    <a:pt x="34" y="111"/>
                                    <a:pt x="34" y="112"/>
                                  </a:cubicBezTo>
                                  <a:cubicBezTo>
                                    <a:pt x="34" y="112"/>
                                    <a:pt x="34" y="112"/>
                                    <a:pt x="34" y="112"/>
                                  </a:cubicBezTo>
                                  <a:cubicBezTo>
                                    <a:pt x="34" y="112"/>
                                    <a:pt x="34" y="112"/>
                                    <a:pt x="34" y="112"/>
                                  </a:cubicBezTo>
                                  <a:cubicBezTo>
                                    <a:pt x="33" y="112"/>
                                    <a:pt x="33" y="111"/>
                                    <a:pt x="33" y="111"/>
                                  </a:cubicBezTo>
                                  <a:cubicBezTo>
                                    <a:pt x="33" y="110"/>
                                    <a:pt x="33" y="108"/>
                                    <a:pt x="33" y="108"/>
                                  </a:cubicBezTo>
                                  <a:cubicBezTo>
                                    <a:pt x="33" y="107"/>
                                    <a:pt x="33" y="107"/>
                                    <a:pt x="33" y="107"/>
                                  </a:cubicBezTo>
                                  <a:moveTo>
                                    <a:pt x="21" y="105"/>
                                  </a:moveTo>
                                  <a:cubicBezTo>
                                    <a:pt x="21" y="105"/>
                                    <a:pt x="21" y="105"/>
                                    <a:pt x="21" y="105"/>
                                  </a:cubicBezTo>
                                  <a:cubicBezTo>
                                    <a:pt x="22" y="105"/>
                                    <a:pt x="22" y="106"/>
                                    <a:pt x="22" y="106"/>
                                  </a:cubicBezTo>
                                  <a:cubicBezTo>
                                    <a:pt x="22" y="107"/>
                                    <a:pt x="21" y="109"/>
                                    <a:pt x="21" y="110"/>
                                  </a:cubicBezTo>
                                  <a:cubicBezTo>
                                    <a:pt x="21" y="110"/>
                                    <a:pt x="21" y="110"/>
                                    <a:pt x="21" y="110"/>
                                  </a:cubicBezTo>
                                  <a:cubicBezTo>
                                    <a:pt x="21" y="110"/>
                                    <a:pt x="21" y="110"/>
                                    <a:pt x="21" y="110"/>
                                  </a:cubicBezTo>
                                  <a:cubicBezTo>
                                    <a:pt x="21" y="110"/>
                                    <a:pt x="21" y="109"/>
                                    <a:pt x="21" y="109"/>
                                  </a:cubicBezTo>
                                  <a:cubicBezTo>
                                    <a:pt x="20" y="108"/>
                                    <a:pt x="21" y="107"/>
                                    <a:pt x="21" y="106"/>
                                  </a:cubicBezTo>
                                  <a:cubicBezTo>
                                    <a:pt x="21" y="106"/>
                                    <a:pt x="21" y="105"/>
                                    <a:pt x="21" y="105"/>
                                  </a:cubicBezTo>
                                  <a:moveTo>
                                    <a:pt x="22" y="94"/>
                                  </a:moveTo>
                                  <a:cubicBezTo>
                                    <a:pt x="22" y="94"/>
                                    <a:pt x="22" y="94"/>
                                    <a:pt x="22" y="94"/>
                                  </a:cubicBezTo>
                                  <a:cubicBezTo>
                                    <a:pt x="23" y="94"/>
                                    <a:pt x="23" y="95"/>
                                    <a:pt x="23" y="95"/>
                                  </a:cubicBezTo>
                                  <a:cubicBezTo>
                                    <a:pt x="23" y="97"/>
                                    <a:pt x="22" y="99"/>
                                    <a:pt x="22" y="100"/>
                                  </a:cubicBezTo>
                                  <a:cubicBezTo>
                                    <a:pt x="22" y="100"/>
                                    <a:pt x="22" y="100"/>
                                    <a:pt x="22" y="101"/>
                                  </a:cubicBezTo>
                                  <a:cubicBezTo>
                                    <a:pt x="22" y="101"/>
                                    <a:pt x="22" y="101"/>
                                    <a:pt x="22" y="101"/>
                                  </a:cubicBezTo>
                                  <a:cubicBezTo>
                                    <a:pt x="22" y="100"/>
                                    <a:pt x="22" y="100"/>
                                    <a:pt x="22" y="99"/>
                                  </a:cubicBezTo>
                                  <a:cubicBezTo>
                                    <a:pt x="22" y="98"/>
                                    <a:pt x="22" y="96"/>
                                    <a:pt x="22" y="94"/>
                                  </a:cubicBezTo>
                                  <a:cubicBezTo>
                                    <a:pt x="22" y="94"/>
                                    <a:pt x="22" y="94"/>
                                    <a:pt x="22" y="94"/>
                                  </a:cubicBezTo>
                                  <a:moveTo>
                                    <a:pt x="29" y="81"/>
                                  </a:moveTo>
                                  <a:cubicBezTo>
                                    <a:pt x="29" y="81"/>
                                    <a:pt x="29" y="81"/>
                                    <a:pt x="29" y="81"/>
                                  </a:cubicBezTo>
                                  <a:cubicBezTo>
                                    <a:pt x="30" y="82"/>
                                    <a:pt x="31" y="83"/>
                                    <a:pt x="31" y="84"/>
                                  </a:cubicBezTo>
                                  <a:cubicBezTo>
                                    <a:pt x="31" y="86"/>
                                    <a:pt x="30" y="88"/>
                                    <a:pt x="30" y="89"/>
                                  </a:cubicBezTo>
                                  <a:cubicBezTo>
                                    <a:pt x="29" y="89"/>
                                    <a:pt x="28" y="88"/>
                                    <a:pt x="28" y="87"/>
                                  </a:cubicBezTo>
                                  <a:cubicBezTo>
                                    <a:pt x="28" y="85"/>
                                    <a:pt x="29" y="83"/>
                                    <a:pt x="29" y="82"/>
                                  </a:cubicBezTo>
                                  <a:cubicBezTo>
                                    <a:pt x="29" y="82"/>
                                    <a:pt x="29" y="81"/>
                                    <a:pt x="29" y="81"/>
                                  </a:cubicBezTo>
                                  <a:moveTo>
                                    <a:pt x="33" y="80"/>
                                  </a:moveTo>
                                  <a:cubicBezTo>
                                    <a:pt x="34" y="77"/>
                                    <a:pt x="34" y="75"/>
                                    <a:pt x="34" y="72"/>
                                  </a:cubicBezTo>
                                  <a:cubicBezTo>
                                    <a:pt x="35" y="72"/>
                                    <a:pt x="35" y="73"/>
                                    <a:pt x="35" y="75"/>
                                  </a:cubicBezTo>
                                  <a:cubicBezTo>
                                    <a:pt x="35" y="77"/>
                                    <a:pt x="34" y="80"/>
                                    <a:pt x="33" y="80"/>
                                  </a:cubicBezTo>
                                  <a:cubicBezTo>
                                    <a:pt x="33" y="80"/>
                                    <a:pt x="33" y="80"/>
                                    <a:pt x="33" y="80"/>
                                  </a:cubicBezTo>
                                  <a:moveTo>
                                    <a:pt x="27" y="82"/>
                                  </a:moveTo>
                                  <a:cubicBezTo>
                                    <a:pt x="27" y="82"/>
                                    <a:pt x="27" y="82"/>
                                    <a:pt x="27" y="82"/>
                                  </a:cubicBezTo>
                                  <a:cubicBezTo>
                                    <a:pt x="27" y="78"/>
                                    <a:pt x="28" y="73"/>
                                    <a:pt x="28" y="69"/>
                                  </a:cubicBezTo>
                                  <a:cubicBezTo>
                                    <a:pt x="29" y="71"/>
                                    <a:pt x="29" y="72"/>
                                    <a:pt x="29" y="73"/>
                                  </a:cubicBezTo>
                                  <a:cubicBezTo>
                                    <a:pt x="29" y="75"/>
                                    <a:pt x="28" y="77"/>
                                    <a:pt x="28" y="79"/>
                                  </a:cubicBezTo>
                                  <a:cubicBezTo>
                                    <a:pt x="28" y="80"/>
                                    <a:pt x="28" y="80"/>
                                    <a:pt x="28" y="81"/>
                                  </a:cubicBezTo>
                                  <a:cubicBezTo>
                                    <a:pt x="28" y="81"/>
                                    <a:pt x="28" y="81"/>
                                    <a:pt x="28" y="81"/>
                                  </a:cubicBezTo>
                                  <a:cubicBezTo>
                                    <a:pt x="28" y="81"/>
                                    <a:pt x="28" y="81"/>
                                    <a:pt x="28" y="80"/>
                                  </a:cubicBezTo>
                                  <a:cubicBezTo>
                                    <a:pt x="28" y="80"/>
                                    <a:pt x="28" y="80"/>
                                    <a:pt x="28" y="80"/>
                                  </a:cubicBezTo>
                                  <a:cubicBezTo>
                                    <a:pt x="28" y="80"/>
                                    <a:pt x="28" y="80"/>
                                    <a:pt x="28" y="80"/>
                                  </a:cubicBezTo>
                                  <a:cubicBezTo>
                                    <a:pt x="28" y="80"/>
                                    <a:pt x="28" y="80"/>
                                    <a:pt x="28" y="80"/>
                                  </a:cubicBezTo>
                                  <a:cubicBezTo>
                                    <a:pt x="28" y="80"/>
                                    <a:pt x="28" y="81"/>
                                    <a:pt x="28" y="81"/>
                                  </a:cubicBezTo>
                                  <a:cubicBezTo>
                                    <a:pt x="28" y="81"/>
                                    <a:pt x="28" y="81"/>
                                    <a:pt x="28" y="81"/>
                                  </a:cubicBezTo>
                                  <a:cubicBezTo>
                                    <a:pt x="27" y="81"/>
                                    <a:pt x="27" y="82"/>
                                    <a:pt x="27" y="82"/>
                                  </a:cubicBezTo>
                                  <a:cubicBezTo>
                                    <a:pt x="27" y="82"/>
                                    <a:pt x="27" y="82"/>
                                    <a:pt x="27" y="82"/>
                                  </a:cubicBezTo>
                                  <a:cubicBezTo>
                                    <a:pt x="27" y="82"/>
                                    <a:pt x="27" y="82"/>
                                    <a:pt x="27" y="82"/>
                                  </a:cubicBezTo>
                                  <a:cubicBezTo>
                                    <a:pt x="27" y="82"/>
                                    <a:pt x="27" y="82"/>
                                    <a:pt x="27" y="82"/>
                                  </a:cubicBezTo>
                                  <a:moveTo>
                                    <a:pt x="31" y="69"/>
                                  </a:moveTo>
                                  <a:cubicBezTo>
                                    <a:pt x="31" y="68"/>
                                    <a:pt x="31" y="67"/>
                                    <a:pt x="31" y="65"/>
                                  </a:cubicBezTo>
                                  <a:cubicBezTo>
                                    <a:pt x="32" y="65"/>
                                    <a:pt x="32" y="66"/>
                                    <a:pt x="32" y="66"/>
                                  </a:cubicBezTo>
                                  <a:cubicBezTo>
                                    <a:pt x="32" y="66"/>
                                    <a:pt x="32" y="67"/>
                                    <a:pt x="32" y="67"/>
                                  </a:cubicBezTo>
                                  <a:cubicBezTo>
                                    <a:pt x="32" y="68"/>
                                    <a:pt x="32" y="68"/>
                                    <a:pt x="32" y="68"/>
                                  </a:cubicBezTo>
                                  <a:cubicBezTo>
                                    <a:pt x="32" y="68"/>
                                    <a:pt x="32" y="68"/>
                                    <a:pt x="32" y="68"/>
                                  </a:cubicBezTo>
                                  <a:cubicBezTo>
                                    <a:pt x="32" y="68"/>
                                    <a:pt x="32" y="69"/>
                                    <a:pt x="32" y="70"/>
                                  </a:cubicBezTo>
                                  <a:cubicBezTo>
                                    <a:pt x="32" y="71"/>
                                    <a:pt x="32" y="72"/>
                                    <a:pt x="32" y="73"/>
                                  </a:cubicBezTo>
                                  <a:cubicBezTo>
                                    <a:pt x="32" y="75"/>
                                    <a:pt x="32" y="76"/>
                                    <a:pt x="31" y="76"/>
                                  </a:cubicBezTo>
                                  <a:cubicBezTo>
                                    <a:pt x="31" y="76"/>
                                    <a:pt x="31" y="76"/>
                                    <a:pt x="31" y="76"/>
                                  </a:cubicBezTo>
                                  <a:cubicBezTo>
                                    <a:pt x="31" y="75"/>
                                    <a:pt x="31" y="74"/>
                                    <a:pt x="31" y="73"/>
                                  </a:cubicBezTo>
                                  <a:cubicBezTo>
                                    <a:pt x="31" y="71"/>
                                    <a:pt x="31" y="70"/>
                                    <a:pt x="31" y="69"/>
                                  </a:cubicBezTo>
                                  <a:moveTo>
                                    <a:pt x="22" y="64"/>
                                  </a:moveTo>
                                  <a:cubicBezTo>
                                    <a:pt x="22" y="64"/>
                                    <a:pt x="22" y="64"/>
                                    <a:pt x="22" y="64"/>
                                  </a:cubicBezTo>
                                  <a:cubicBezTo>
                                    <a:pt x="22" y="64"/>
                                    <a:pt x="22" y="65"/>
                                    <a:pt x="22" y="65"/>
                                  </a:cubicBezTo>
                                  <a:cubicBezTo>
                                    <a:pt x="22" y="66"/>
                                    <a:pt x="22" y="68"/>
                                    <a:pt x="22" y="69"/>
                                  </a:cubicBezTo>
                                  <a:cubicBezTo>
                                    <a:pt x="22" y="69"/>
                                    <a:pt x="22" y="69"/>
                                    <a:pt x="22" y="69"/>
                                  </a:cubicBezTo>
                                  <a:cubicBezTo>
                                    <a:pt x="22" y="69"/>
                                    <a:pt x="22" y="69"/>
                                    <a:pt x="22" y="69"/>
                                  </a:cubicBezTo>
                                  <a:cubicBezTo>
                                    <a:pt x="21" y="69"/>
                                    <a:pt x="21" y="68"/>
                                    <a:pt x="21" y="68"/>
                                  </a:cubicBezTo>
                                  <a:cubicBezTo>
                                    <a:pt x="21" y="67"/>
                                    <a:pt x="22" y="66"/>
                                    <a:pt x="22" y="65"/>
                                  </a:cubicBezTo>
                                  <a:cubicBezTo>
                                    <a:pt x="22" y="65"/>
                                    <a:pt x="22" y="64"/>
                                    <a:pt x="22" y="64"/>
                                  </a:cubicBezTo>
                                  <a:moveTo>
                                    <a:pt x="33" y="63"/>
                                  </a:moveTo>
                                  <a:cubicBezTo>
                                    <a:pt x="33" y="63"/>
                                    <a:pt x="33" y="63"/>
                                    <a:pt x="33" y="63"/>
                                  </a:cubicBezTo>
                                  <a:cubicBezTo>
                                    <a:pt x="34" y="63"/>
                                    <a:pt x="34" y="63"/>
                                    <a:pt x="34" y="64"/>
                                  </a:cubicBezTo>
                                  <a:cubicBezTo>
                                    <a:pt x="34" y="65"/>
                                    <a:pt x="33" y="66"/>
                                    <a:pt x="33" y="67"/>
                                  </a:cubicBezTo>
                                  <a:cubicBezTo>
                                    <a:pt x="33" y="67"/>
                                    <a:pt x="33" y="67"/>
                                    <a:pt x="33" y="67"/>
                                  </a:cubicBezTo>
                                  <a:cubicBezTo>
                                    <a:pt x="33" y="67"/>
                                    <a:pt x="33" y="67"/>
                                    <a:pt x="33" y="67"/>
                                  </a:cubicBezTo>
                                  <a:cubicBezTo>
                                    <a:pt x="33" y="67"/>
                                    <a:pt x="32" y="66"/>
                                    <a:pt x="32" y="66"/>
                                  </a:cubicBezTo>
                                  <a:cubicBezTo>
                                    <a:pt x="33" y="65"/>
                                    <a:pt x="33" y="64"/>
                                    <a:pt x="33" y="63"/>
                                  </a:cubicBezTo>
                                  <a:cubicBezTo>
                                    <a:pt x="33" y="63"/>
                                    <a:pt x="33" y="63"/>
                                    <a:pt x="33" y="63"/>
                                  </a:cubicBezTo>
                                  <a:moveTo>
                                    <a:pt x="30" y="48"/>
                                  </a:moveTo>
                                  <a:cubicBezTo>
                                    <a:pt x="30" y="48"/>
                                    <a:pt x="30" y="48"/>
                                    <a:pt x="30" y="48"/>
                                  </a:cubicBezTo>
                                  <a:cubicBezTo>
                                    <a:pt x="31" y="48"/>
                                    <a:pt x="31" y="49"/>
                                    <a:pt x="31" y="49"/>
                                  </a:cubicBezTo>
                                  <a:cubicBezTo>
                                    <a:pt x="31" y="50"/>
                                    <a:pt x="31" y="51"/>
                                    <a:pt x="31" y="52"/>
                                  </a:cubicBezTo>
                                  <a:cubicBezTo>
                                    <a:pt x="31" y="52"/>
                                    <a:pt x="31" y="53"/>
                                    <a:pt x="31" y="53"/>
                                  </a:cubicBezTo>
                                  <a:cubicBezTo>
                                    <a:pt x="31" y="53"/>
                                    <a:pt x="31" y="53"/>
                                    <a:pt x="31" y="53"/>
                                  </a:cubicBezTo>
                                  <a:cubicBezTo>
                                    <a:pt x="30" y="53"/>
                                    <a:pt x="30" y="52"/>
                                    <a:pt x="30" y="52"/>
                                  </a:cubicBezTo>
                                  <a:cubicBezTo>
                                    <a:pt x="30" y="51"/>
                                    <a:pt x="30" y="50"/>
                                    <a:pt x="30" y="49"/>
                                  </a:cubicBezTo>
                                  <a:cubicBezTo>
                                    <a:pt x="30" y="49"/>
                                    <a:pt x="30" y="48"/>
                                    <a:pt x="30" y="48"/>
                                  </a:cubicBezTo>
                                  <a:moveTo>
                                    <a:pt x="35" y="46"/>
                                  </a:moveTo>
                                  <a:cubicBezTo>
                                    <a:pt x="35" y="46"/>
                                    <a:pt x="35" y="46"/>
                                    <a:pt x="35" y="46"/>
                                  </a:cubicBezTo>
                                  <a:cubicBezTo>
                                    <a:pt x="35" y="47"/>
                                    <a:pt x="36" y="47"/>
                                    <a:pt x="36" y="47"/>
                                  </a:cubicBezTo>
                                  <a:cubicBezTo>
                                    <a:pt x="36" y="48"/>
                                    <a:pt x="35" y="49"/>
                                    <a:pt x="35" y="50"/>
                                  </a:cubicBezTo>
                                  <a:cubicBezTo>
                                    <a:pt x="35" y="50"/>
                                    <a:pt x="35" y="50"/>
                                    <a:pt x="35" y="50"/>
                                  </a:cubicBezTo>
                                  <a:cubicBezTo>
                                    <a:pt x="35" y="50"/>
                                    <a:pt x="35" y="50"/>
                                    <a:pt x="35" y="50"/>
                                  </a:cubicBezTo>
                                  <a:cubicBezTo>
                                    <a:pt x="35" y="50"/>
                                    <a:pt x="34" y="50"/>
                                    <a:pt x="34" y="49"/>
                                  </a:cubicBezTo>
                                  <a:cubicBezTo>
                                    <a:pt x="34" y="49"/>
                                    <a:pt x="35" y="48"/>
                                    <a:pt x="35" y="47"/>
                                  </a:cubicBezTo>
                                  <a:cubicBezTo>
                                    <a:pt x="35" y="47"/>
                                    <a:pt x="35" y="47"/>
                                    <a:pt x="35" y="46"/>
                                  </a:cubicBezTo>
                                  <a:moveTo>
                                    <a:pt x="34" y="45"/>
                                  </a:moveTo>
                                  <a:cubicBezTo>
                                    <a:pt x="34" y="45"/>
                                    <a:pt x="34" y="45"/>
                                    <a:pt x="34" y="45"/>
                                  </a:cubicBezTo>
                                  <a:cubicBezTo>
                                    <a:pt x="34" y="44"/>
                                    <a:pt x="34" y="43"/>
                                    <a:pt x="35" y="42"/>
                                  </a:cubicBezTo>
                                  <a:cubicBezTo>
                                    <a:pt x="35" y="42"/>
                                    <a:pt x="35" y="42"/>
                                    <a:pt x="35" y="42"/>
                                  </a:cubicBezTo>
                                  <a:cubicBezTo>
                                    <a:pt x="35" y="42"/>
                                    <a:pt x="35" y="42"/>
                                    <a:pt x="35" y="42"/>
                                  </a:cubicBezTo>
                                  <a:cubicBezTo>
                                    <a:pt x="35" y="43"/>
                                    <a:pt x="35" y="44"/>
                                    <a:pt x="35" y="45"/>
                                  </a:cubicBezTo>
                                  <a:cubicBezTo>
                                    <a:pt x="34" y="45"/>
                                    <a:pt x="34" y="45"/>
                                    <a:pt x="34" y="45"/>
                                  </a:cubicBezTo>
                                  <a:moveTo>
                                    <a:pt x="32" y="44"/>
                                  </a:moveTo>
                                  <a:cubicBezTo>
                                    <a:pt x="32" y="41"/>
                                    <a:pt x="33" y="37"/>
                                    <a:pt x="33" y="34"/>
                                  </a:cubicBezTo>
                                  <a:cubicBezTo>
                                    <a:pt x="33" y="35"/>
                                    <a:pt x="33" y="36"/>
                                    <a:pt x="33" y="37"/>
                                  </a:cubicBezTo>
                                  <a:cubicBezTo>
                                    <a:pt x="33" y="40"/>
                                    <a:pt x="32" y="44"/>
                                    <a:pt x="32" y="47"/>
                                  </a:cubicBezTo>
                                  <a:cubicBezTo>
                                    <a:pt x="32" y="46"/>
                                    <a:pt x="32" y="45"/>
                                    <a:pt x="32" y="44"/>
                                  </a:cubicBezTo>
                                  <a:moveTo>
                                    <a:pt x="26" y="56"/>
                                  </a:moveTo>
                                  <a:cubicBezTo>
                                    <a:pt x="27" y="47"/>
                                    <a:pt x="26" y="41"/>
                                    <a:pt x="28" y="33"/>
                                  </a:cubicBezTo>
                                  <a:cubicBezTo>
                                    <a:pt x="28" y="33"/>
                                    <a:pt x="28" y="35"/>
                                    <a:pt x="28" y="36"/>
                                  </a:cubicBezTo>
                                  <a:cubicBezTo>
                                    <a:pt x="28" y="38"/>
                                    <a:pt x="28" y="39"/>
                                    <a:pt x="28" y="39"/>
                                  </a:cubicBezTo>
                                  <a:cubicBezTo>
                                    <a:pt x="28" y="39"/>
                                    <a:pt x="28" y="39"/>
                                    <a:pt x="28" y="39"/>
                                  </a:cubicBezTo>
                                  <a:cubicBezTo>
                                    <a:pt x="28" y="40"/>
                                    <a:pt x="28" y="42"/>
                                    <a:pt x="28" y="43"/>
                                  </a:cubicBezTo>
                                  <a:cubicBezTo>
                                    <a:pt x="28" y="48"/>
                                    <a:pt x="27" y="53"/>
                                    <a:pt x="26" y="56"/>
                                  </a:cubicBezTo>
                                  <a:cubicBezTo>
                                    <a:pt x="26" y="56"/>
                                    <a:pt x="26" y="56"/>
                                    <a:pt x="26" y="56"/>
                                  </a:cubicBezTo>
                                  <a:moveTo>
                                    <a:pt x="27" y="30"/>
                                  </a:moveTo>
                                  <a:cubicBezTo>
                                    <a:pt x="27" y="30"/>
                                    <a:pt x="27" y="30"/>
                                    <a:pt x="27" y="30"/>
                                  </a:cubicBezTo>
                                  <a:cubicBezTo>
                                    <a:pt x="27" y="29"/>
                                    <a:pt x="27" y="28"/>
                                    <a:pt x="27" y="27"/>
                                  </a:cubicBezTo>
                                  <a:cubicBezTo>
                                    <a:pt x="28" y="27"/>
                                    <a:pt x="28" y="27"/>
                                    <a:pt x="28" y="27"/>
                                  </a:cubicBezTo>
                                  <a:cubicBezTo>
                                    <a:pt x="28" y="27"/>
                                    <a:pt x="28" y="27"/>
                                    <a:pt x="28" y="27"/>
                                  </a:cubicBezTo>
                                  <a:cubicBezTo>
                                    <a:pt x="28" y="28"/>
                                    <a:pt x="28" y="29"/>
                                    <a:pt x="28" y="30"/>
                                  </a:cubicBezTo>
                                  <a:cubicBezTo>
                                    <a:pt x="27" y="30"/>
                                    <a:pt x="27" y="30"/>
                                    <a:pt x="27" y="30"/>
                                  </a:cubicBezTo>
                                  <a:moveTo>
                                    <a:pt x="33" y="22"/>
                                  </a:moveTo>
                                  <a:cubicBezTo>
                                    <a:pt x="33" y="22"/>
                                    <a:pt x="33" y="22"/>
                                    <a:pt x="33" y="22"/>
                                  </a:cubicBezTo>
                                  <a:cubicBezTo>
                                    <a:pt x="34" y="22"/>
                                    <a:pt x="34" y="24"/>
                                    <a:pt x="34" y="25"/>
                                  </a:cubicBezTo>
                                  <a:cubicBezTo>
                                    <a:pt x="34" y="27"/>
                                    <a:pt x="33" y="30"/>
                                    <a:pt x="33" y="32"/>
                                  </a:cubicBezTo>
                                  <a:cubicBezTo>
                                    <a:pt x="33" y="31"/>
                                    <a:pt x="33" y="30"/>
                                    <a:pt x="33" y="29"/>
                                  </a:cubicBezTo>
                                  <a:cubicBezTo>
                                    <a:pt x="33" y="27"/>
                                    <a:pt x="33" y="26"/>
                                    <a:pt x="33" y="24"/>
                                  </a:cubicBezTo>
                                  <a:cubicBezTo>
                                    <a:pt x="33" y="23"/>
                                    <a:pt x="33" y="22"/>
                                    <a:pt x="33" y="22"/>
                                  </a:cubicBezTo>
                                  <a:moveTo>
                                    <a:pt x="21" y="19"/>
                                  </a:moveTo>
                                  <a:cubicBezTo>
                                    <a:pt x="21" y="19"/>
                                    <a:pt x="21" y="19"/>
                                    <a:pt x="21" y="19"/>
                                  </a:cubicBezTo>
                                  <a:cubicBezTo>
                                    <a:pt x="21" y="19"/>
                                    <a:pt x="22" y="19"/>
                                    <a:pt x="22" y="20"/>
                                  </a:cubicBezTo>
                                  <a:cubicBezTo>
                                    <a:pt x="22" y="21"/>
                                    <a:pt x="21" y="21"/>
                                    <a:pt x="21" y="22"/>
                                  </a:cubicBezTo>
                                  <a:cubicBezTo>
                                    <a:pt x="21" y="22"/>
                                    <a:pt x="21" y="22"/>
                                    <a:pt x="21" y="22"/>
                                  </a:cubicBezTo>
                                  <a:cubicBezTo>
                                    <a:pt x="21" y="22"/>
                                    <a:pt x="21" y="22"/>
                                    <a:pt x="21" y="22"/>
                                  </a:cubicBezTo>
                                  <a:cubicBezTo>
                                    <a:pt x="21" y="22"/>
                                    <a:pt x="20" y="22"/>
                                    <a:pt x="20" y="22"/>
                                  </a:cubicBezTo>
                                  <a:cubicBezTo>
                                    <a:pt x="20" y="21"/>
                                    <a:pt x="21" y="20"/>
                                    <a:pt x="21" y="19"/>
                                  </a:cubicBezTo>
                                  <a:cubicBezTo>
                                    <a:pt x="21" y="19"/>
                                    <a:pt x="21" y="19"/>
                                    <a:pt x="21" y="19"/>
                                  </a:cubicBezTo>
                                  <a:moveTo>
                                    <a:pt x="22" y="0"/>
                                  </a:moveTo>
                                  <a:cubicBezTo>
                                    <a:pt x="21" y="1"/>
                                    <a:pt x="20" y="2"/>
                                    <a:pt x="19" y="3"/>
                                  </a:cubicBezTo>
                                  <a:cubicBezTo>
                                    <a:pt x="19" y="11"/>
                                    <a:pt x="19" y="19"/>
                                    <a:pt x="19" y="28"/>
                                  </a:cubicBezTo>
                                  <a:cubicBezTo>
                                    <a:pt x="19" y="40"/>
                                    <a:pt x="17" y="51"/>
                                    <a:pt x="16" y="64"/>
                                  </a:cubicBezTo>
                                  <a:cubicBezTo>
                                    <a:pt x="16" y="69"/>
                                    <a:pt x="15" y="82"/>
                                    <a:pt x="15" y="85"/>
                                  </a:cubicBezTo>
                                  <a:cubicBezTo>
                                    <a:pt x="15" y="97"/>
                                    <a:pt x="10" y="109"/>
                                    <a:pt x="11" y="119"/>
                                  </a:cubicBezTo>
                                  <a:cubicBezTo>
                                    <a:pt x="11" y="121"/>
                                    <a:pt x="11" y="121"/>
                                    <a:pt x="11" y="123"/>
                                  </a:cubicBezTo>
                                  <a:cubicBezTo>
                                    <a:pt x="10" y="141"/>
                                    <a:pt x="9" y="159"/>
                                    <a:pt x="6" y="177"/>
                                  </a:cubicBezTo>
                                  <a:cubicBezTo>
                                    <a:pt x="6" y="192"/>
                                    <a:pt x="5" y="210"/>
                                    <a:pt x="3" y="219"/>
                                  </a:cubicBezTo>
                                  <a:cubicBezTo>
                                    <a:pt x="4" y="236"/>
                                    <a:pt x="0" y="257"/>
                                    <a:pt x="1" y="275"/>
                                  </a:cubicBezTo>
                                  <a:cubicBezTo>
                                    <a:pt x="7" y="275"/>
                                    <a:pt x="15" y="276"/>
                                    <a:pt x="20" y="276"/>
                                  </a:cubicBezTo>
                                  <a:cubicBezTo>
                                    <a:pt x="21" y="276"/>
                                    <a:pt x="22" y="276"/>
                                    <a:pt x="23" y="276"/>
                                  </a:cubicBezTo>
                                  <a:cubicBezTo>
                                    <a:pt x="23" y="274"/>
                                    <a:pt x="24" y="273"/>
                                    <a:pt x="25" y="271"/>
                                  </a:cubicBezTo>
                                  <a:cubicBezTo>
                                    <a:pt x="24" y="251"/>
                                    <a:pt x="28" y="229"/>
                                    <a:pt x="28" y="209"/>
                                  </a:cubicBezTo>
                                  <a:cubicBezTo>
                                    <a:pt x="29" y="204"/>
                                    <a:pt x="31" y="197"/>
                                    <a:pt x="31" y="188"/>
                                  </a:cubicBezTo>
                                  <a:cubicBezTo>
                                    <a:pt x="31" y="184"/>
                                    <a:pt x="31" y="179"/>
                                    <a:pt x="31" y="174"/>
                                  </a:cubicBezTo>
                                  <a:cubicBezTo>
                                    <a:pt x="32" y="169"/>
                                    <a:pt x="31" y="164"/>
                                    <a:pt x="35" y="162"/>
                                  </a:cubicBezTo>
                                  <a:cubicBezTo>
                                    <a:pt x="34" y="162"/>
                                    <a:pt x="34" y="162"/>
                                    <a:pt x="34" y="162"/>
                                  </a:cubicBezTo>
                                  <a:cubicBezTo>
                                    <a:pt x="34" y="162"/>
                                    <a:pt x="33" y="162"/>
                                    <a:pt x="33" y="162"/>
                                  </a:cubicBezTo>
                                  <a:cubicBezTo>
                                    <a:pt x="33" y="162"/>
                                    <a:pt x="33" y="162"/>
                                    <a:pt x="32" y="162"/>
                                  </a:cubicBezTo>
                                  <a:cubicBezTo>
                                    <a:pt x="32" y="162"/>
                                    <a:pt x="32" y="162"/>
                                    <a:pt x="32" y="162"/>
                                  </a:cubicBezTo>
                                  <a:cubicBezTo>
                                    <a:pt x="35" y="140"/>
                                    <a:pt x="34" y="132"/>
                                    <a:pt x="37" y="110"/>
                                  </a:cubicBezTo>
                                  <a:cubicBezTo>
                                    <a:pt x="36" y="100"/>
                                    <a:pt x="39" y="87"/>
                                    <a:pt x="40" y="76"/>
                                  </a:cubicBezTo>
                                  <a:cubicBezTo>
                                    <a:pt x="39" y="67"/>
                                    <a:pt x="42" y="55"/>
                                    <a:pt x="42" y="45"/>
                                  </a:cubicBezTo>
                                  <a:cubicBezTo>
                                    <a:pt x="42" y="34"/>
                                    <a:pt x="43" y="13"/>
                                    <a:pt x="43" y="2"/>
                                  </a:cubicBezTo>
                                  <a:cubicBezTo>
                                    <a:pt x="43" y="1"/>
                                    <a:pt x="43" y="1"/>
                                    <a:pt x="43" y="1"/>
                                  </a:cubicBezTo>
                                  <a:cubicBezTo>
                                    <a:pt x="40" y="1"/>
                                    <a:pt x="37" y="1"/>
                                    <a:pt x="33" y="1"/>
                                  </a:cubicBezTo>
                                  <a:cubicBezTo>
                                    <a:pt x="29" y="1"/>
                                    <a:pt x="25" y="1"/>
                                    <a:pt x="22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77"/>
                          <wps:cNvSpPr>
                            <a:spLocks/>
                          </wps:cNvSpPr>
                          <wps:spPr bwMode="auto">
                            <a:xfrm>
                              <a:off x="5576" y="1105"/>
                              <a:ext cx="24" cy="30"/>
                            </a:xfrm>
                            <a:custGeom>
                              <a:avLst/>
                              <a:gdLst>
                                <a:gd name="T0" fmla="*/ 2 w 4"/>
                                <a:gd name="T1" fmla="*/ 0 h 5"/>
                                <a:gd name="T2" fmla="*/ 2 w 4"/>
                                <a:gd name="T3" fmla="*/ 5 h 5"/>
                                <a:gd name="T4" fmla="*/ 2 w 4"/>
                                <a:gd name="T5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2" y="0"/>
                                  </a:moveTo>
                                  <a:cubicBezTo>
                                    <a:pt x="4" y="0"/>
                                    <a:pt x="2" y="3"/>
                                    <a:pt x="2" y="5"/>
                                  </a:cubicBezTo>
                                  <a:cubicBezTo>
                                    <a:pt x="0" y="5"/>
                                    <a:pt x="2" y="2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78"/>
                          <wps:cNvSpPr>
                            <a:spLocks/>
                          </wps:cNvSpPr>
                          <wps:spPr bwMode="auto">
                            <a:xfrm>
                              <a:off x="5399" y="880"/>
                              <a:ext cx="29" cy="83"/>
                            </a:xfrm>
                            <a:custGeom>
                              <a:avLst/>
                              <a:gdLst>
                                <a:gd name="T0" fmla="*/ 2 w 5"/>
                                <a:gd name="T1" fmla="*/ 0 h 14"/>
                                <a:gd name="T2" fmla="*/ 2 w 5"/>
                                <a:gd name="T3" fmla="*/ 14 h 14"/>
                                <a:gd name="T4" fmla="*/ 2 w 5"/>
                                <a:gd name="T5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14">
                                  <a:moveTo>
                                    <a:pt x="2" y="0"/>
                                  </a:moveTo>
                                  <a:cubicBezTo>
                                    <a:pt x="5" y="3"/>
                                    <a:pt x="2" y="9"/>
                                    <a:pt x="2" y="14"/>
                                  </a:cubicBezTo>
                                  <a:cubicBezTo>
                                    <a:pt x="0" y="10"/>
                                    <a:pt x="3" y="4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79"/>
                          <wps:cNvSpPr>
                            <a:spLocks/>
                          </wps:cNvSpPr>
                          <wps:spPr bwMode="auto">
                            <a:xfrm>
                              <a:off x="5363" y="922"/>
                              <a:ext cx="12" cy="2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4"/>
                                <a:gd name="T2" fmla="*/ 2 w 2"/>
                                <a:gd name="T3" fmla="*/ 0 h 4"/>
                                <a:gd name="T4" fmla="*/ 1 w 2"/>
                                <a:gd name="T5" fmla="*/ 4 h 4"/>
                                <a:gd name="T6" fmla="*/ 0 w 2"/>
                                <a:gd name="T7" fmla="*/ 3 h 4"/>
                                <a:gd name="T8" fmla="*/ 1 w 2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0"/>
                                  </a:move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1"/>
                                    <a:pt x="2" y="2"/>
                                    <a:pt x="1" y="4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80"/>
                          <wps:cNvSpPr>
                            <a:spLocks/>
                          </wps:cNvSpPr>
                          <wps:spPr bwMode="auto">
                            <a:xfrm>
                              <a:off x="5346" y="963"/>
                              <a:ext cx="29" cy="177"/>
                            </a:xfrm>
                            <a:custGeom>
                              <a:avLst/>
                              <a:gdLst>
                                <a:gd name="T0" fmla="*/ 4 w 5"/>
                                <a:gd name="T1" fmla="*/ 0 h 30"/>
                                <a:gd name="T2" fmla="*/ 3 w 5"/>
                                <a:gd name="T3" fmla="*/ 9 h 30"/>
                                <a:gd name="T4" fmla="*/ 0 w 5"/>
                                <a:gd name="T5" fmla="*/ 30 h 30"/>
                                <a:gd name="T6" fmla="*/ 4 w 5"/>
                                <a:gd name="T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0">
                                  <a:moveTo>
                                    <a:pt x="4" y="0"/>
                                  </a:moveTo>
                                  <a:cubicBezTo>
                                    <a:pt x="5" y="2"/>
                                    <a:pt x="4" y="8"/>
                                    <a:pt x="3" y="9"/>
                                  </a:cubicBezTo>
                                  <a:cubicBezTo>
                                    <a:pt x="4" y="14"/>
                                    <a:pt x="3" y="25"/>
                                    <a:pt x="0" y="30"/>
                                  </a:cubicBezTo>
                                  <a:cubicBezTo>
                                    <a:pt x="3" y="19"/>
                                    <a:pt x="2" y="11"/>
                                    <a:pt x="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81"/>
                          <wps:cNvSpPr>
                            <a:spLocks/>
                          </wps:cNvSpPr>
                          <wps:spPr bwMode="auto">
                            <a:xfrm>
                              <a:off x="5387" y="975"/>
                              <a:ext cx="30" cy="100"/>
                            </a:xfrm>
                            <a:custGeom>
                              <a:avLst/>
                              <a:gdLst>
                                <a:gd name="T0" fmla="*/ 3 w 5"/>
                                <a:gd name="T1" fmla="*/ 0 h 17"/>
                                <a:gd name="T2" fmla="*/ 1 w 5"/>
                                <a:gd name="T3" fmla="*/ 17 h 17"/>
                                <a:gd name="T4" fmla="*/ 3 w 5"/>
                                <a:gd name="T5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17">
                                  <a:moveTo>
                                    <a:pt x="3" y="0"/>
                                  </a:moveTo>
                                  <a:cubicBezTo>
                                    <a:pt x="5" y="4"/>
                                    <a:pt x="2" y="11"/>
                                    <a:pt x="1" y="17"/>
                                  </a:cubicBezTo>
                                  <a:cubicBezTo>
                                    <a:pt x="0" y="13"/>
                                    <a:pt x="3" y="5"/>
                                    <a:pt x="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82"/>
                          <wps:cNvSpPr>
                            <a:spLocks/>
                          </wps:cNvSpPr>
                          <wps:spPr bwMode="auto">
                            <a:xfrm>
                              <a:off x="5411" y="1034"/>
                              <a:ext cx="11" cy="2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4"/>
                                <a:gd name="T2" fmla="*/ 2 w 2"/>
                                <a:gd name="T3" fmla="*/ 1 h 4"/>
                                <a:gd name="T4" fmla="*/ 1 w 2"/>
                                <a:gd name="T5" fmla="*/ 4 h 4"/>
                                <a:gd name="T6" fmla="*/ 0 w 2"/>
                                <a:gd name="T7" fmla="*/ 4 h 4"/>
                                <a:gd name="T8" fmla="*/ 1 w 2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0"/>
                                  </a:move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1" y="2"/>
                                    <a:pt x="1" y="3"/>
                                    <a:pt x="1" y="4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0" y="3"/>
                                    <a:pt x="0" y="2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83"/>
                          <wps:cNvSpPr>
                            <a:spLocks/>
                          </wps:cNvSpPr>
                          <wps:spPr bwMode="auto">
                            <a:xfrm>
                              <a:off x="5405" y="1070"/>
                              <a:ext cx="23" cy="29"/>
                            </a:xfrm>
                            <a:custGeom>
                              <a:avLst/>
                              <a:gdLst>
                                <a:gd name="T0" fmla="*/ 2 w 4"/>
                                <a:gd name="T1" fmla="*/ 0 h 5"/>
                                <a:gd name="T2" fmla="*/ 2 w 4"/>
                                <a:gd name="T3" fmla="*/ 5 h 5"/>
                                <a:gd name="T4" fmla="*/ 2 w 4"/>
                                <a:gd name="T5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2" y="0"/>
                                  </a:moveTo>
                                  <a:cubicBezTo>
                                    <a:pt x="4" y="1"/>
                                    <a:pt x="2" y="4"/>
                                    <a:pt x="2" y="5"/>
                                  </a:cubicBezTo>
                                  <a:cubicBezTo>
                                    <a:pt x="0" y="5"/>
                                    <a:pt x="2" y="2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84"/>
                          <wps:cNvSpPr>
                            <a:spLocks/>
                          </wps:cNvSpPr>
                          <wps:spPr bwMode="auto">
                            <a:xfrm>
                              <a:off x="5369" y="1087"/>
                              <a:ext cx="24" cy="30"/>
                            </a:xfrm>
                            <a:custGeom>
                              <a:avLst/>
                              <a:gdLst>
                                <a:gd name="T0" fmla="*/ 2 w 4"/>
                                <a:gd name="T1" fmla="*/ 0 h 5"/>
                                <a:gd name="T2" fmla="*/ 2 w 4"/>
                                <a:gd name="T3" fmla="*/ 5 h 5"/>
                                <a:gd name="T4" fmla="*/ 2 w 4"/>
                                <a:gd name="T5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2" y="0"/>
                                  </a:moveTo>
                                  <a:cubicBezTo>
                                    <a:pt x="4" y="0"/>
                                    <a:pt x="2" y="3"/>
                                    <a:pt x="2" y="5"/>
                                  </a:cubicBezTo>
                                  <a:cubicBezTo>
                                    <a:pt x="0" y="5"/>
                                    <a:pt x="2" y="1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85"/>
                          <wps:cNvSpPr>
                            <a:spLocks/>
                          </wps:cNvSpPr>
                          <wps:spPr bwMode="auto">
                            <a:xfrm>
                              <a:off x="5381" y="1200"/>
                              <a:ext cx="24" cy="23"/>
                            </a:xfrm>
                            <a:custGeom>
                              <a:avLst/>
                              <a:gdLst>
                                <a:gd name="T0" fmla="*/ 2 w 4"/>
                                <a:gd name="T1" fmla="*/ 0 h 4"/>
                                <a:gd name="T2" fmla="*/ 2 w 4"/>
                                <a:gd name="T3" fmla="*/ 4 h 4"/>
                                <a:gd name="T4" fmla="*/ 2 w 4"/>
                                <a:gd name="T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2" y="0"/>
                                  </a:moveTo>
                                  <a:cubicBezTo>
                                    <a:pt x="4" y="0"/>
                                    <a:pt x="2" y="3"/>
                                    <a:pt x="2" y="4"/>
                                  </a:cubicBezTo>
                                  <a:cubicBezTo>
                                    <a:pt x="0" y="4"/>
                                    <a:pt x="2" y="1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86"/>
                          <wps:cNvSpPr>
                            <a:spLocks/>
                          </wps:cNvSpPr>
                          <wps:spPr bwMode="auto">
                            <a:xfrm>
                              <a:off x="5298" y="1206"/>
                              <a:ext cx="24" cy="29"/>
                            </a:xfrm>
                            <a:custGeom>
                              <a:avLst/>
                              <a:gdLst>
                                <a:gd name="T0" fmla="*/ 2 w 4"/>
                                <a:gd name="T1" fmla="*/ 0 h 5"/>
                                <a:gd name="T2" fmla="*/ 2 w 4"/>
                                <a:gd name="T3" fmla="*/ 5 h 5"/>
                                <a:gd name="T4" fmla="*/ 2 w 4"/>
                                <a:gd name="T5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2" y="0"/>
                                  </a:moveTo>
                                  <a:cubicBezTo>
                                    <a:pt x="4" y="0"/>
                                    <a:pt x="2" y="4"/>
                                    <a:pt x="2" y="5"/>
                                  </a:cubicBezTo>
                                  <a:cubicBezTo>
                                    <a:pt x="0" y="5"/>
                                    <a:pt x="2" y="1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87"/>
                          <wps:cNvSpPr>
                            <a:spLocks/>
                          </wps:cNvSpPr>
                          <wps:spPr bwMode="auto">
                            <a:xfrm>
                              <a:off x="5340" y="1247"/>
                              <a:ext cx="29" cy="94"/>
                            </a:xfrm>
                            <a:custGeom>
                              <a:avLst/>
                              <a:gdLst>
                                <a:gd name="T0" fmla="*/ 3 w 5"/>
                                <a:gd name="T1" fmla="*/ 0 h 16"/>
                                <a:gd name="T2" fmla="*/ 2 w 5"/>
                                <a:gd name="T3" fmla="*/ 14 h 16"/>
                                <a:gd name="T4" fmla="*/ 0 w 5"/>
                                <a:gd name="T5" fmla="*/ 15 h 16"/>
                                <a:gd name="T6" fmla="*/ 3 w 5"/>
                                <a:gd name="T7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6">
                                  <a:moveTo>
                                    <a:pt x="3" y="0"/>
                                  </a:moveTo>
                                  <a:cubicBezTo>
                                    <a:pt x="5" y="5"/>
                                    <a:pt x="2" y="10"/>
                                    <a:pt x="2" y="14"/>
                                  </a:cubicBezTo>
                                  <a:cubicBezTo>
                                    <a:pt x="1" y="13"/>
                                    <a:pt x="2" y="16"/>
                                    <a:pt x="0" y="15"/>
                                  </a:cubicBezTo>
                                  <a:cubicBezTo>
                                    <a:pt x="1" y="10"/>
                                    <a:pt x="2" y="5"/>
                                    <a:pt x="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88"/>
                          <wps:cNvSpPr>
                            <a:spLocks/>
                          </wps:cNvSpPr>
                          <wps:spPr bwMode="auto">
                            <a:xfrm>
                              <a:off x="5393" y="1265"/>
                              <a:ext cx="18" cy="65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0 h 11"/>
                                <a:gd name="T2" fmla="*/ 0 w 3"/>
                                <a:gd name="T3" fmla="*/ 11 h 11"/>
                                <a:gd name="T4" fmla="*/ 1 w 3"/>
                                <a:gd name="T5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11">
                                  <a:moveTo>
                                    <a:pt x="1" y="0"/>
                                  </a:moveTo>
                                  <a:cubicBezTo>
                                    <a:pt x="3" y="2"/>
                                    <a:pt x="1" y="9"/>
                                    <a:pt x="0" y="11"/>
                                  </a:cubicBezTo>
                                  <a:cubicBezTo>
                                    <a:pt x="0" y="7"/>
                                    <a:pt x="1" y="4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89"/>
                          <wps:cNvSpPr>
                            <a:spLocks/>
                          </wps:cNvSpPr>
                          <wps:spPr bwMode="auto">
                            <a:xfrm>
                              <a:off x="5340" y="1336"/>
                              <a:ext cx="35" cy="59"/>
                            </a:xfrm>
                            <a:custGeom>
                              <a:avLst/>
                              <a:gdLst>
                                <a:gd name="T0" fmla="*/ 3 w 6"/>
                                <a:gd name="T1" fmla="*/ 0 h 10"/>
                                <a:gd name="T2" fmla="*/ 4 w 6"/>
                                <a:gd name="T3" fmla="*/ 10 h 10"/>
                                <a:gd name="T4" fmla="*/ 3 w 6"/>
                                <a:gd name="T5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" h="10">
                                  <a:moveTo>
                                    <a:pt x="3" y="0"/>
                                  </a:moveTo>
                                  <a:cubicBezTo>
                                    <a:pt x="6" y="1"/>
                                    <a:pt x="4" y="7"/>
                                    <a:pt x="4" y="10"/>
                                  </a:cubicBezTo>
                                  <a:cubicBezTo>
                                    <a:pt x="0" y="9"/>
                                    <a:pt x="3" y="3"/>
                                    <a:pt x="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90"/>
                          <wps:cNvSpPr>
                            <a:spLocks/>
                          </wps:cNvSpPr>
                          <wps:spPr bwMode="auto">
                            <a:xfrm>
                              <a:off x="5287" y="1424"/>
                              <a:ext cx="29" cy="53"/>
                            </a:xfrm>
                            <a:custGeom>
                              <a:avLst/>
                              <a:gdLst>
                                <a:gd name="T0" fmla="*/ 3 w 5"/>
                                <a:gd name="T1" fmla="*/ 0 h 9"/>
                                <a:gd name="T2" fmla="*/ 3 w 5"/>
                                <a:gd name="T3" fmla="*/ 9 h 9"/>
                                <a:gd name="T4" fmla="*/ 3 w 5"/>
                                <a:gd name="T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9">
                                  <a:moveTo>
                                    <a:pt x="3" y="0"/>
                                  </a:moveTo>
                                  <a:cubicBezTo>
                                    <a:pt x="5" y="2"/>
                                    <a:pt x="2" y="6"/>
                                    <a:pt x="3" y="9"/>
                                  </a:cubicBezTo>
                                  <a:cubicBezTo>
                                    <a:pt x="0" y="8"/>
                                    <a:pt x="3" y="3"/>
                                    <a:pt x="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91"/>
                          <wps:cNvSpPr>
                            <a:spLocks/>
                          </wps:cNvSpPr>
                          <wps:spPr bwMode="auto">
                            <a:xfrm>
                              <a:off x="5275" y="1513"/>
                              <a:ext cx="29" cy="35"/>
                            </a:xfrm>
                            <a:custGeom>
                              <a:avLst/>
                              <a:gdLst>
                                <a:gd name="T0" fmla="*/ 2 w 5"/>
                                <a:gd name="T1" fmla="*/ 0 h 6"/>
                                <a:gd name="T2" fmla="*/ 3 w 5"/>
                                <a:gd name="T3" fmla="*/ 6 h 6"/>
                                <a:gd name="T4" fmla="*/ 2 w 5"/>
                                <a:gd name="T5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">
                                  <a:moveTo>
                                    <a:pt x="2" y="0"/>
                                  </a:moveTo>
                                  <a:cubicBezTo>
                                    <a:pt x="5" y="1"/>
                                    <a:pt x="2" y="4"/>
                                    <a:pt x="3" y="6"/>
                                  </a:cubicBezTo>
                                  <a:cubicBezTo>
                                    <a:pt x="0" y="6"/>
                                    <a:pt x="3" y="2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92"/>
                          <wps:cNvSpPr>
                            <a:spLocks/>
                          </wps:cNvSpPr>
                          <wps:spPr bwMode="auto">
                            <a:xfrm>
                              <a:off x="5363" y="1531"/>
                              <a:ext cx="30" cy="35"/>
                            </a:xfrm>
                            <a:custGeom>
                              <a:avLst/>
                              <a:gdLst>
                                <a:gd name="T0" fmla="*/ 2 w 5"/>
                                <a:gd name="T1" fmla="*/ 0 h 6"/>
                                <a:gd name="T2" fmla="*/ 2 w 5"/>
                                <a:gd name="T3" fmla="*/ 6 h 6"/>
                                <a:gd name="T4" fmla="*/ 2 w 5"/>
                                <a:gd name="T5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">
                                  <a:moveTo>
                                    <a:pt x="2" y="0"/>
                                  </a:moveTo>
                                  <a:cubicBezTo>
                                    <a:pt x="5" y="1"/>
                                    <a:pt x="2" y="4"/>
                                    <a:pt x="2" y="6"/>
                                  </a:cubicBezTo>
                                  <a:cubicBezTo>
                                    <a:pt x="0" y="6"/>
                                    <a:pt x="3" y="2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293"/>
                          <wps:cNvSpPr>
                            <a:spLocks/>
                          </wps:cNvSpPr>
                          <wps:spPr bwMode="auto">
                            <a:xfrm>
                              <a:off x="5363" y="1601"/>
                              <a:ext cx="24" cy="30"/>
                            </a:xfrm>
                            <a:custGeom>
                              <a:avLst/>
                              <a:gdLst>
                                <a:gd name="T0" fmla="*/ 2 w 4"/>
                                <a:gd name="T1" fmla="*/ 0 h 5"/>
                                <a:gd name="T2" fmla="*/ 2 w 4"/>
                                <a:gd name="T3" fmla="*/ 5 h 5"/>
                                <a:gd name="T4" fmla="*/ 2 w 4"/>
                                <a:gd name="T5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2" y="0"/>
                                  </a:moveTo>
                                  <a:cubicBezTo>
                                    <a:pt x="4" y="0"/>
                                    <a:pt x="1" y="4"/>
                                    <a:pt x="2" y="5"/>
                                  </a:cubicBezTo>
                                  <a:cubicBezTo>
                                    <a:pt x="0" y="5"/>
                                    <a:pt x="2" y="1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294"/>
                          <wps:cNvSpPr>
                            <a:spLocks/>
                          </wps:cNvSpPr>
                          <wps:spPr bwMode="auto">
                            <a:xfrm>
                              <a:off x="5369" y="1643"/>
                              <a:ext cx="12" cy="2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4"/>
                                <a:gd name="T2" fmla="*/ 0 w 2"/>
                                <a:gd name="T3" fmla="*/ 3 h 4"/>
                                <a:gd name="T4" fmla="*/ 0 w 2"/>
                                <a:gd name="T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0" y="0"/>
                                  </a:moveTo>
                                  <a:cubicBezTo>
                                    <a:pt x="2" y="0"/>
                                    <a:pt x="1" y="4"/>
                                    <a:pt x="0" y="3"/>
                                  </a:cubicBezTo>
                                  <a:cubicBezTo>
                                    <a:pt x="0" y="2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295"/>
                          <wps:cNvSpPr>
                            <a:spLocks/>
                          </wps:cNvSpPr>
                          <wps:spPr bwMode="auto">
                            <a:xfrm>
                              <a:off x="5222" y="1714"/>
                              <a:ext cx="29" cy="153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0 h 26"/>
                                <a:gd name="T2" fmla="*/ 0 w 5"/>
                                <a:gd name="T3" fmla="*/ 26 h 26"/>
                                <a:gd name="T4" fmla="*/ 5 w 5"/>
                                <a:gd name="T5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26">
                                  <a:moveTo>
                                    <a:pt x="5" y="0"/>
                                  </a:moveTo>
                                  <a:cubicBezTo>
                                    <a:pt x="5" y="7"/>
                                    <a:pt x="3" y="20"/>
                                    <a:pt x="0" y="26"/>
                                  </a:cubicBezTo>
                                  <a:cubicBezTo>
                                    <a:pt x="2" y="18"/>
                                    <a:pt x="3" y="9"/>
                                    <a:pt x="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296"/>
                          <wps:cNvSpPr>
                            <a:spLocks/>
                          </wps:cNvSpPr>
                          <wps:spPr bwMode="auto">
                            <a:xfrm>
                              <a:off x="5251" y="1737"/>
                              <a:ext cx="18" cy="59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0"/>
                                <a:gd name="T2" fmla="*/ 0 w 3"/>
                                <a:gd name="T3" fmla="*/ 10 h 10"/>
                                <a:gd name="T4" fmla="*/ 2 w 3"/>
                                <a:gd name="T5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10">
                                  <a:moveTo>
                                    <a:pt x="2" y="0"/>
                                  </a:moveTo>
                                  <a:cubicBezTo>
                                    <a:pt x="3" y="1"/>
                                    <a:pt x="2" y="9"/>
                                    <a:pt x="0" y="10"/>
                                  </a:cubicBezTo>
                                  <a:cubicBezTo>
                                    <a:pt x="1" y="6"/>
                                    <a:pt x="1" y="3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297"/>
                          <wps:cNvSpPr>
                            <a:spLocks/>
                          </wps:cNvSpPr>
                          <wps:spPr bwMode="auto">
                            <a:xfrm>
                              <a:off x="5198" y="1731"/>
                              <a:ext cx="18" cy="77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3"/>
                                <a:gd name="T2" fmla="*/ 0 w 3"/>
                                <a:gd name="T3" fmla="*/ 13 h 13"/>
                                <a:gd name="T4" fmla="*/ 2 w 3"/>
                                <a:gd name="T5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13">
                                  <a:moveTo>
                                    <a:pt x="2" y="0"/>
                                  </a:moveTo>
                                  <a:cubicBezTo>
                                    <a:pt x="3" y="3"/>
                                    <a:pt x="2" y="12"/>
                                    <a:pt x="0" y="13"/>
                                  </a:cubicBezTo>
                                  <a:cubicBezTo>
                                    <a:pt x="1" y="9"/>
                                    <a:pt x="1" y="5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298"/>
                          <wps:cNvSpPr>
                            <a:spLocks/>
                          </wps:cNvSpPr>
                          <wps:spPr bwMode="auto">
                            <a:xfrm>
                              <a:off x="5334" y="1773"/>
                              <a:ext cx="23" cy="23"/>
                            </a:xfrm>
                            <a:custGeom>
                              <a:avLst/>
                              <a:gdLst>
                                <a:gd name="T0" fmla="*/ 2 w 4"/>
                                <a:gd name="T1" fmla="*/ 0 h 4"/>
                                <a:gd name="T2" fmla="*/ 2 w 4"/>
                                <a:gd name="T3" fmla="*/ 4 h 4"/>
                                <a:gd name="T4" fmla="*/ 2 w 4"/>
                                <a:gd name="T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2" y="0"/>
                                  </a:moveTo>
                                  <a:cubicBezTo>
                                    <a:pt x="4" y="0"/>
                                    <a:pt x="2" y="2"/>
                                    <a:pt x="2" y="4"/>
                                  </a:cubicBezTo>
                                  <a:cubicBezTo>
                                    <a:pt x="0" y="4"/>
                                    <a:pt x="2" y="2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299"/>
                          <wps:cNvSpPr>
                            <a:spLocks/>
                          </wps:cNvSpPr>
                          <wps:spPr bwMode="auto">
                            <a:xfrm>
                              <a:off x="5245" y="1814"/>
                              <a:ext cx="12" cy="2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4"/>
                                <a:gd name="T2" fmla="*/ 2 w 2"/>
                                <a:gd name="T3" fmla="*/ 0 h 4"/>
                                <a:gd name="T4" fmla="*/ 1 w 2"/>
                                <a:gd name="T5" fmla="*/ 4 h 4"/>
                                <a:gd name="T6" fmla="*/ 0 w 2"/>
                                <a:gd name="T7" fmla="*/ 4 h 4"/>
                                <a:gd name="T8" fmla="*/ 1 w 2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0"/>
                                  </a:move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1"/>
                                    <a:pt x="1" y="2"/>
                                    <a:pt x="1" y="4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0" y="2"/>
                                    <a:pt x="0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00"/>
                          <wps:cNvSpPr>
                            <a:spLocks/>
                          </wps:cNvSpPr>
                          <wps:spPr bwMode="auto">
                            <a:xfrm>
                              <a:off x="5186" y="1832"/>
                              <a:ext cx="30" cy="47"/>
                            </a:xfrm>
                            <a:custGeom>
                              <a:avLst/>
                              <a:gdLst>
                                <a:gd name="T0" fmla="*/ 2 w 5"/>
                                <a:gd name="T1" fmla="*/ 0 h 8"/>
                                <a:gd name="T2" fmla="*/ 2 w 5"/>
                                <a:gd name="T3" fmla="*/ 8 h 8"/>
                                <a:gd name="T4" fmla="*/ 0 w 5"/>
                                <a:gd name="T5" fmla="*/ 8 h 8"/>
                                <a:gd name="T6" fmla="*/ 1 w 5"/>
                                <a:gd name="T7" fmla="*/ 4 h 8"/>
                                <a:gd name="T8" fmla="*/ 1 w 5"/>
                                <a:gd name="T9" fmla="*/ 0 h 8"/>
                                <a:gd name="T10" fmla="*/ 2 w 5"/>
                                <a:gd name="T11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2" y="0"/>
                                  </a:moveTo>
                                  <a:cubicBezTo>
                                    <a:pt x="5" y="1"/>
                                    <a:pt x="2" y="5"/>
                                    <a:pt x="2" y="8"/>
                                  </a:cubicBezTo>
                                  <a:cubicBezTo>
                                    <a:pt x="1" y="8"/>
                                    <a:pt x="1" y="8"/>
                                    <a:pt x="0" y="8"/>
                                  </a:cubicBezTo>
                                  <a:cubicBezTo>
                                    <a:pt x="1" y="6"/>
                                    <a:pt x="2" y="5"/>
                                    <a:pt x="1" y="4"/>
                                  </a:cubicBezTo>
                                  <a:cubicBezTo>
                                    <a:pt x="3" y="4"/>
                                    <a:pt x="1" y="1"/>
                                    <a:pt x="1" y="0"/>
                                  </a:cubicBezTo>
                                  <a:cubicBezTo>
                                    <a:pt x="2" y="1"/>
                                    <a:pt x="2" y="0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01"/>
                          <wps:cNvSpPr>
                            <a:spLocks/>
                          </wps:cNvSpPr>
                          <wps:spPr bwMode="auto">
                            <a:xfrm>
                              <a:off x="5251" y="1867"/>
                              <a:ext cx="6" cy="2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1 w 1"/>
                                <a:gd name="T3" fmla="*/ 0 h 4"/>
                                <a:gd name="T4" fmla="*/ 1 w 1"/>
                                <a:gd name="T5" fmla="*/ 4 h 4"/>
                                <a:gd name="T6" fmla="*/ 0 w 1"/>
                                <a:gd name="T7" fmla="*/ 4 h 4"/>
                                <a:gd name="T8" fmla="*/ 0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2"/>
                                    <a:pt x="1" y="3"/>
                                    <a:pt x="1" y="4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0" y="3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02"/>
                          <wps:cNvSpPr>
                            <a:spLocks/>
                          </wps:cNvSpPr>
                          <wps:spPr bwMode="auto">
                            <a:xfrm>
                              <a:off x="5228" y="1879"/>
                              <a:ext cx="23" cy="18"/>
                            </a:xfrm>
                            <a:custGeom>
                              <a:avLst/>
                              <a:gdLst>
                                <a:gd name="T0" fmla="*/ 2 w 4"/>
                                <a:gd name="T1" fmla="*/ 0 h 3"/>
                                <a:gd name="T2" fmla="*/ 2 w 4"/>
                                <a:gd name="T3" fmla="*/ 3 h 3"/>
                                <a:gd name="T4" fmla="*/ 2 w 4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2" y="0"/>
                                  </a:moveTo>
                                  <a:cubicBezTo>
                                    <a:pt x="4" y="0"/>
                                    <a:pt x="2" y="2"/>
                                    <a:pt x="2" y="3"/>
                                  </a:cubicBezTo>
                                  <a:cubicBezTo>
                                    <a:pt x="0" y="3"/>
                                    <a:pt x="2" y="1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03"/>
                          <wps:cNvSpPr>
                            <a:spLocks/>
                          </wps:cNvSpPr>
                          <wps:spPr bwMode="auto">
                            <a:xfrm>
                              <a:off x="5222" y="1885"/>
                              <a:ext cx="17" cy="36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0 h 6"/>
                                <a:gd name="T2" fmla="*/ 0 w 3"/>
                                <a:gd name="T3" fmla="*/ 6 h 6"/>
                                <a:gd name="T4" fmla="*/ 0 w 3"/>
                                <a:gd name="T5" fmla="*/ 0 h 6"/>
                                <a:gd name="T6" fmla="*/ 1 w 3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6">
                                  <a:moveTo>
                                    <a:pt x="1" y="0"/>
                                  </a:moveTo>
                                  <a:cubicBezTo>
                                    <a:pt x="3" y="0"/>
                                    <a:pt x="2" y="6"/>
                                    <a:pt x="0" y="6"/>
                                  </a:cubicBezTo>
                                  <a:cubicBezTo>
                                    <a:pt x="1" y="4"/>
                                    <a:pt x="1" y="2"/>
                                    <a:pt x="0" y="0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04"/>
                          <wps:cNvSpPr>
                            <a:spLocks/>
                          </wps:cNvSpPr>
                          <wps:spPr bwMode="auto">
                            <a:xfrm>
                              <a:off x="5210" y="1974"/>
                              <a:ext cx="12" cy="2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4"/>
                                <a:gd name="T2" fmla="*/ 2 w 2"/>
                                <a:gd name="T3" fmla="*/ 1 h 4"/>
                                <a:gd name="T4" fmla="*/ 1 w 2"/>
                                <a:gd name="T5" fmla="*/ 4 h 4"/>
                                <a:gd name="T6" fmla="*/ 0 w 2"/>
                                <a:gd name="T7" fmla="*/ 4 h 4"/>
                                <a:gd name="T8" fmla="*/ 1 w 2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0"/>
                                  </a:move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1" y="2"/>
                                    <a:pt x="1" y="3"/>
                                    <a:pt x="1" y="4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0" y="3"/>
                                    <a:pt x="0" y="2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05"/>
                          <wps:cNvSpPr>
                            <a:spLocks/>
                          </wps:cNvSpPr>
                          <wps:spPr bwMode="auto">
                            <a:xfrm>
                              <a:off x="5287" y="2110"/>
                              <a:ext cx="11" cy="47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8"/>
                                <a:gd name="T2" fmla="*/ 2 w 2"/>
                                <a:gd name="T3" fmla="*/ 0 h 8"/>
                                <a:gd name="T4" fmla="*/ 1 w 2"/>
                                <a:gd name="T5" fmla="*/ 8 h 8"/>
                                <a:gd name="T6" fmla="*/ 0 w 2"/>
                                <a:gd name="T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2" y="0"/>
                                    <a:pt x="2" y="0"/>
                                  </a:cubicBezTo>
                                  <a:cubicBezTo>
                                    <a:pt x="2" y="3"/>
                                    <a:pt x="1" y="5"/>
                                    <a:pt x="1" y="8"/>
                                  </a:cubicBezTo>
                                  <a:cubicBezTo>
                                    <a:pt x="0" y="6"/>
                                    <a:pt x="1" y="3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06"/>
                          <wps:cNvSpPr>
                            <a:spLocks/>
                          </wps:cNvSpPr>
                          <wps:spPr bwMode="auto">
                            <a:xfrm>
                              <a:off x="5233" y="2157"/>
                              <a:ext cx="12" cy="1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2 w 2"/>
                                <a:gd name="T3" fmla="*/ 2 h 2"/>
                                <a:gd name="T4" fmla="*/ 0 w 2"/>
                                <a:gd name="T5" fmla="*/ 2 h 2"/>
                                <a:gd name="T6" fmla="*/ 0 w 2"/>
                                <a:gd name="T7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2" y="1"/>
                                    <a:pt x="2" y="2"/>
                                  </a:cubicBezTo>
                                  <a:cubicBezTo>
                                    <a:pt x="1" y="2"/>
                                    <a:pt x="1" y="2"/>
                                    <a:pt x="0" y="2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07"/>
                          <wps:cNvSpPr>
                            <a:spLocks/>
                          </wps:cNvSpPr>
                          <wps:spPr bwMode="auto">
                            <a:xfrm>
                              <a:off x="5257" y="2198"/>
                              <a:ext cx="30" cy="48"/>
                            </a:xfrm>
                            <a:custGeom>
                              <a:avLst/>
                              <a:gdLst>
                                <a:gd name="T0" fmla="*/ 3 w 5"/>
                                <a:gd name="T1" fmla="*/ 0 h 8"/>
                                <a:gd name="T2" fmla="*/ 5 w 5"/>
                                <a:gd name="T3" fmla="*/ 0 h 8"/>
                                <a:gd name="T4" fmla="*/ 3 w 5"/>
                                <a:gd name="T5" fmla="*/ 8 h 8"/>
                                <a:gd name="T6" fmla="*/ 3 w 5"/>
                                <a:gd name="T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3" y="0"/>
                                  </a:moveTo>
                                  <a:cubicBezTo>
                                    <a:pt x="3" y="0"/>
                                    <a:pt x="4" y="0"/>
                                    <a:pt x="5" y="0"/>
                                  </a:cubicBezTo>
                                  <a:cubicBezTo>
                                    <a:pt x="3" y="1"/>
                                    <a:pt x="3" y="5"/>
                                    <a:pt x="3" y="8"/>
                                  </a:cubicBezTo>
                                  <a:cubicBezTo>
                                    <a:pt x="0" y="7"/>
                                    <a:pt x="3" y="2"/>
                                    <a:pt x="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308"/>
                          <wps:cNvSpPr>
                            <a:spLocks/>
                          </wps:cNvSpPr>
                          <wps:spPr bwMode="auto">
                            <a:xfrm>
                              <a:off x="5263" y="2263"/>
                              <a:ext cx="30" cy="53"/>
                            </a:xfrm>
                            <a:custGeom>
                              <a:avLst/>
                              <a:gdLst>
                                <a:gd name="T0" fmla="*/ 3 w 5"/>
                                <a:gd name="T1" fmla="*/ 0 h 9"/>
                                <a:gd name="T2" fmla="*/ 3 w 5"/>
                                <a:gd name="T3" fmla="*/ 9 h 9"/>
                                <a:gd name="T4" fmla="*/ 3 w 5"/>
                                <a:gd name="T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9">
                                  <a:moveTo>
                                    <a:pt x="3" y="0"/>
                                  </a:moveTo>
                                  <a:cubicBezTo>
                                    <a:pt x="5" y="2"/>
                                    <a:pt x="2" y="6"/>
                                    <a:pt x="3" y="9"/>
                                  </a:cubicBezTo>
                                  <a:cubicBezTo>
                                    <a:pt x="0" y="8"/>
                                    <a:pt x="3" y="3"/>
                                    <a:pt x="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09"/>
                          <wps:cNvSpPr>
                            <a:spLocks/>
                          </wps:cNvSpPr>
                          <wps:spPr bwMode="auto">
                            <a:xfrm>
                              <a:off x="5239" y="2293"/>
                              <a:ext cx="18" cy="23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4"/>
                                <a:gd name="T2" fmla="*/ 3 w 3"/>
                                <a:gd name="T3" fmla="*/ 0 h 4"/>
                                <a:gd name="T4" fmla="*/ 2 w 3"/>
                                <a:gd name="T5" fmla="*/ 4 h 4"/>
                                <a:gd name="T6" fmla="*/ 2 w 3"/>
                                <a:gd name="T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2" y="0"/>
                                  </a:moveTo>
                                  <a:cubicBezTo>
                                    <a:pt x="2" y="0"/>
                                    <a:pt x="3" y="0"/>
                                    <a:pt x="3" y="0"/>
                                  </a:cubicBezTo>
                                  <a:cubicBezTo>
                                    <a:pt x="3" y="1"/>
                                    <a:pt x="3" y="3"/>
                                    <a:pt x="2" y="4"/>
                                  </a:cubicBezTo>
                                  <a:cubicBezTo>
                                    <a:pt x="0" y="4"/>
                                    <a:pt x="2" y="1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10"/>
                          <wps:cNvSpPr>
                            <a:spLocks/>
                          </wps:cNvSpPr>
                          <wps:spPr bwMode="auto">
                            <a:xfrm>
                              <a:off x="5204" y="2364"/>
                              <a:ext cx="18" cy="17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0 h 3"/>
                                <a:gd name="T2" fmla="*/ 2 w 3"/>
                                <a:gd name="T3" fmla="*/ 3 h 3"/>
                                <a:gd name="T4" fmla="*/ 1 w 3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1" y="0"/>
                                  </a:moveTo>
                                  <a:cubicBezTo>
                                    <a:pt x="3" y="0"/>
                                    <a:pt x="2" y="2"/>
                                    <a:pt x="2" y="3"/>
                                  </a:cubicBezTo>
                                  <a:cubicBezTo>
                                    <a:pt x="0" y="3"/>
                                    <a:pt x="2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11"/>
                          <wps:cNvSpPr>
                            <a:spLocks/>
                          </wps:cNvSpPr>
                          <wps:spPr bwMode="auto">
                            <a:xfrm>
                              <a:off x="5180" y="2417"/>
                              <a:ext cx="30" cy="47"/>
                            </a:xfrm>
                            <a:custGeom>
                              <a:avLst/>
                              <a:gdLst>
                                <a:gd name="T0" fmla="*/ 3 w 5"/>
                                <a:gd name="T1" fmla="*/ 0 h 8"/>
                                <a:gd name="T2" fmla="*/ 3 w 5"/>
                                <a:gd name="T3" fmla="*/ 8 h 8"/>
                                <a:gd name="T4" fmla="*/ 3 w 5"/>
                                <a:gd name="T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3" y="0"/>
                                  </a:moveTo>
                                  <a:cubicBezTo>
                                    <a:pt x="5" y="1"/>
                                    <a:pt x="2" y="6"/>
                                    <a:pt x="3" y="8"/>
                                  </a:cubicBezTo>
                                  <a:cubicBezTo>
                                    <a:pt x="0" y="7"/>
                                    <a:pt x="3" y="3"/>
                                    <a:pt x="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12"/>
                          <wps:cNvSpPr>
                            <a:spLocks/>
                          </wps:cNvSpPr>
                          <wps:spPr bwMode="auto">
                            <a:xfrm>
                              <a:off x="5151" y="2429"/>
                              <a:ext cx="29" cy="47"/>
                            </a:xfrm>
                            <a:custGeom>
                              <a:avLst/>
                              <a:gdLst>
                                <a:gd name="T0" fmla="*/ 2 w 5"/>
                                <a:gd name="T1" fmla="*/ 0 h 8"/>
                                <a:gd name="T2" fmla="*/ 2 w 5"/>
                                <a:gd name="T3" fmla="*/ 8 h 8"/>
                                <a:gd name="T4" fmla="*/ 2 w 5"/>
                                <a:gd name="T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2" y="0"/>
                                  </a:moveTo>
                                  <a:cubicBezTo>
                                    <a:pt x="5" y="1"/>
                                    <a:pt x="2" y="5"/>
                                    <a:pt x="2" y="8"/>
                                  </a:cubicBezTo>
                                  <a:cubicBezTo>
                                    <a:pt x="0" y="7"/>
                                    <a:pt x="3" y="3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13"/>
                          <wps:cNvSpPr>
                            <a:spLocks/>
                          </wps:cNvSpPr>
                          <wps:spPr bwMode="auto">
                            <a:xfrm>
                              <a:off x="5233" y="2458"/>
                              <a:ext cx="12" cy="3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5"/>
                                <a:gd name="T2" fmla="*/ 0 w 2"/>
                                <a:gd name="T3" fmla="*/ 4 h 5"/>
                                <a:gd name="T4" fmla="*/ 0 w 2"/>
                                <a:gd name="T5" fmla="*/ 1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0" y="1"/>
                                  </a:moveTo>
                                  <a:cubicBezTo>
                                    <a:pt x="2" y="0"/>
                                    <a:pt x="1" y="5"/>
                                    <a:pt x="0" y="4"/>
                                  </a:cubicBezTo>
                                  <a:cubicBezTo>
                                    <a:pt x="0" y="3"/>
                                    <a:pt x="0" y="2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14"/>
                          <wps:cNvSpPr>
                            <a:spLocks/>
                          </wps:cNvSpPr>
                          <wps:spPr bwMode="auto">
                            <a:xfrm>
                              <a:off x="5251" y="2500"/>
                              <a:ext cx="12" cy="2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4"/>
                                <a:gd name="T2" fmla="*/ 2 w 2"/>
                                <a:gd name="T3" fmla="*/ 4 h 4"/>
                                <a:gd name="T4" fmla="*/ 0 w 2"/>
                                <a:gd name="T5" fmla="*/ 4 h 4"/>
                                <a:gd name="T6" fmla="*/ 1 w 2"/>
                                <a:gd name="T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0"/>
                                  </a:moveTo>
                                  <a:cubicBezTo>
                                    <a:pt x="2" y="0"/>
                                    <a:pt x="1" y="3"/>
                                    <a:pt x="2" y="4"/>
                                  </a:cubicBezTo>
                                  <a:cubicBezTo>
                                    <a:pt x="1" y="4"/>
                                    <a:pt x="1" y="4"/>
                                    <a:pt x="0" y="4"/>
                                  </a:cubicBezTo>
                                  <a:cubicBezTo>
                                    <a:pt x="0" y="2"/>
                                    <a:pt x="0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15"/>
                          <wps:cNvSpPr>
                            <a:spLocks/>
                          </wps:cNvSpPr>
                          <wps:spPr bwMode="auto">
                            <a:xfrm>
                              <a:off x="5369" y="1211"/>
                              <a:ext cx="24" cy="83"/>
                            </a:xfrm>
                            <a:custGeom>
                              <a:avLst/>
                              <a:gdLst>
                                <a:gd name="T0" fmla="*/ 2 w 4"/>
                                <a:gd name="T1" fmla="*/ 0 h 14"/>
                                <a:gd name="T2" fmla="*/ 3 w 4"/>
                                <a:gd name="T3" fmla="*/ 4 h 14"/>
                                <a:gd name="T4" fmla="*/ 0 w 4"/>
                                <a:gd name="T5" fmla="*/ 14 h 14"/>
                                <a:gd name="T6" fmla="*/ 2 w 4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2" y="0"/>
                                  </a:moveTo>
                                  <a:cubicBezTo>
                                    <a:pt x="4" y="0"/>
                                    <a:pt x="1" y="4"/>
                                    <a:pt x="3" y="4"/>
                                  </a:cubicBezTo>
                                  <a:cubicBezTo>
                                    <a:pt x="0" y="6"/>
                                    <a:pt x="4" y="12"/>
                                    <a:pt x="0" y="14"/>
                                  </a:cubicBezTo>
                                  <a:cubicBezTo>
                                    <a:pt x="2" y="7"/>
                                    <a:pt x="0" y="8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16"/>
                          <wps:cNvSpPr>
                            <a:spLocks/>
                          </wps:cNvSpPr>
                          <wps:spPr bwMode="auto">
                            <a:xfrm>
                              <a:off x="5334" y="1566"/>
                              <a:ext cx="18" cy="7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2 h 13"/>
                                <a:gd name="T2" fmla="*/ 3 w 3"/>
                                <a:gd name="T3" fmla="*/ 0 h 13"/>
                                <a:gd name="T4" fmla="*/ 3 w 3"/>
                                <a:gd name="T5" fmla="*/ 8 h 13"/>
                                <a:gd name="T6" fmla="*/ 1 w 3"/>
                                <a:gd name="T7" fmla="*/ 13 h 13"/>
                                <a:gd name="T8" fmla="*/ 0 w 3"/>
                                <a:gd name="T9" fmla="*/ 12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13">
                                  <a:moveTo>
                                    <a:pt x="0" y="12"/>
                                  </a:moveTo>
                                  <a:cubicBezTo>
                                    <a:pt x="1" y="8"/>
                                    <a:pt x="0" y="1"/>
                                    <a:pt x="3" y="0"/>
                                  </a:cubicBezTo>
                                  <a:cubicBezTo>
                                    <a:pt x="3" y="2"/>
                                    <a:pt x="1" y="7"/>
                                    <a:pt x="3" y="8"/>
                                  </a:cubicBezTo>
                                  <a:cubicBezTo>
                                    <a:pt x="0" y="9"/>
                                    <a:pt x="3" y="13"/>
                                    <a:pt x="1" y="13"/>
                                  </a:cubicBezTo>
                                  <a:cubicBezTo>
                                    <a:pt x="1" y="12"/>
                                    <a:pt x="1" y="12"/>
                                    <a:pt x="0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17"/>
                          <wps:cNvSpPr>
                            <a:spLocks noEditPoints="1"/>
                          </wps:cNvSpPr>
                          <wps:spPr bwMode="auto">
                            <a:xfrm>
                              <a:off x="5068" y="715"/>
                              <a:ext cx="425" cy="2092"/>
                            </a:xfrm>
                            <a:custGeom>
                              <a:avLst/>
                              <a:gdLst>
                                <a:gd name="T0" fmla="*/ 68 w 72"/>
                                <a:gd name="T1" fmla="*/ 59 h 354"/>
                                <a:gd name="T2" fmla="*/ 47 w 72"/>
                                <a:gd name="T3" fmla="*/ 208 h 354"/>
                                <a:gd name="T4" fmla="*/ 43 w 72"/>
                                <a:gd name="T5" fmla="*/ 243 h 354"/>
                                <a:gd name="T6" fmla="*/ 27 w 72"/>
                                <a:gd name="T7" fmla="*/ 354 h 354"/>
                                <a:gd name="T8" fmla="*/ 14 w 72"/>
                                <a:gd name="T9" fmla="*/ 227 h 354"/>
                                <a:gd name="T10" fmla="*/ 31 w 72"/>
                                <a:gd name="T11" fmla="*/ 109 h 354"/>
                                <a:gd name="T12" fmla="*/ 42 w 72"/>
                                <a:gd name="T13" fmla="*/ 3 h 354"/>
                                <a:gd name="T14" fmla="*/ 44 w 72"/>
                                <a:gd name="T15" fmla="*/ 29 h 354"/>
                                <a:gd name="T16" fmla="*/ 58 w 72"/>
                                <a:gd name="T17" fmla="*/ 42 h 354"/>
                                <a:gd name="T18" fmla="*/ 50 w 72"/>
                                <a:gd name="T19" fmla="*/ 38 h 354"/>
                                <a:gd name="T20" fmla="*/ 51 w 72"/>
                                <a:gd name="T21" fmla="*/ 35 h 354"/>
                                <a:gd name="T22" fmla="*/ 50 w 72"/>
                                <a:gd name="T23" fmla="*/ 51 h 354"/>
                                <a:gd name="T24" fmla="*/ 55 w 72"/>
                                <a:gd name="T25" fmla="*/ 61 h 354"/>
                                <a:gd name="T26" fmla="*/ 58 w 72"/>
                                <a:gd name="T27" fmla="*/ 58 h 354"/>
                                <a:gd name="T28" fmla="*/ 59 w 72"/>
                                <a:gd name="T29" fmla="*/ 54 h 354"/>
                                <a:gd name="T30" fmla="*/ 59 w 72"/>
                                <a:gd name="T31" fmla="*/ 60 h 354"/>
                                <a:gd name="T32" fmla="*/ 53 w 72"/>
                                <a:gd name="T33" fmla="*/ 63 h 354"/>
                                <a:gd name="T34" fmla="*/ 55 w 72"/>
                                <a:gd name="T35" fmla="*/ 82 h 354"/>
                                <a:gd name="T36" fmla="*/ 41 w 72"/>
                                <a:gd name="T37" fmla="*/ 83 h 354"/>
                                <a:gd name="T38" fmla="*/ 54 w 72"/>
                                <a:gd name="T39" fmla="*/ 88 h 354"/>
                                <a:gd name="T40" fmla="*/ 46 w 72"/>
                                <a:gd name="T41" fmla="*/ 105 h 354"/>
                                <a:gd name="T42" fmla="*/ 46 w 72"/>
                                <a:gd name="T43" fmla="*/ 105 h 354"/>
                                <a:gd name="T44" fmla="*/ 55 w 72"/>
                                <a:gd name="T45" fmla="*/ 104 h 354"/>
                                <a:gd name="T46" fmla="*/ 50 w 72"/>
                                <a:gd name="T47" fmla="*/ 115 h 354"/>
                                <a:gd name="T48" fmla="*/ 40 w 72"/>
                                <a:gd name="T49" fmla="*/ 129 h 354"/>
                                <a:gd name="T50" fmla="*/ 38 w 72"/>
                                <a:gd name="T51" fmla="*/ 141 h 354"/>
                                <a:gd name="T52" fmla="*/ 52 w 72"/>
                                <a:gd name="T53" fmla="*/ 144 h 354"/>
                                <a:gd name="T54" fmla="*/ 48 w 72"/>
                                <a:gd name="T55" fmla="*/ 144 h 354"/>
                                <a:gd name="T56" fmla="*/ 52 w 72"/>
                                <a:gd name="T57" fmla="*/ 155 h 354"/>
                                <a:gd name="T58" fmla="*/ 51 w 72"/>
                                <a:gd name="T59" fmla="*/ 160 h 354"/>
                                <a:gd name="T60" fmla="*/ 26 w 72"/>
                                <a:gd name="T61" fmla="*/ 195 h 354"/>
                                <a:gd name="T62" fmla="*/ 31 w 72"/>
                                <a:gd name="T63" fmla="*/ 183 h 354"/>
                                <a:gd name="T64" fmla="*/ 22 w 72"/>
                                <a:gd name="T65" fmla="*/ 185 h 354"/>
                                <a:gd name="T66" fmla="*/ 47 w 72"/>
                                <a:gd name="T67" fmla="*/ 183 h 354"/>
                                <a:gd name="T68" fmla="*/ 30 w 72"/>
                                <a:gd name="T69" fmla="*/ 190 h 354"/>
                                <a:gd name="T70" fmla="*/ 31 w 72"/>
                                <a:gd name="T71" fmla="*/ 186 h 354"/>
                                <a:gd name="T72" fmla="*/ 21 w 72"/>
                                <a:gd name="T73" fmla="*/ 193 h 354"/>
                                <a:gd name="T74" fmla="*/ 22 w 72"/>
                                <a:gd name="T75" fmla="*/ 189 h 354"/>
                                <a:gd name="T76" fmla="*/ 32 w 72"/>
                                <a:gd name="T77" fmla="*/ 199 h 354"/>
                                <a:gd name="T78" fmla="*/ 31 w 72"/>
                                <a:gd name="T79" fmla="*/ 199 h 354"/>
                                <a:gd name="T80" fmla="*/ 29 w 72"/>
                                <a:gd name="T81" fmla="*/ 200 h 354"/>
                                <a:gd name="T82" fmla="*/ 27 w 72"/>
                                <a:gd name="T83" fmla="*/ 198 h 354"/>
                                <a:gd name="T84" fmla="*/ 25 w 72"/>
                                <a:gd name="T85" fmla="*/ 217 h 354"/>
                                <a:gd name="T86" fmla="*/ 24 w 72"/>
                                <a:gd name="T87" fmla="*/ 217 h 354"/>
                                <a:gd name="T88" fmla="*/ 37 w 72"/>
                                <a:gd name="T89" fmla="*/ 236 h 354"/>
                                <a:gd name="T90" fmla="*/ 30 w 72"/>
                                <a:gd name="T91" fmla="*/ 246 h 354"/>
                                <a:gd name="T92" fmla="*/ 35 w 72"/>
                                <a:gd name="T93" fmla="*/ 259 h 354"/>
                                <a:gd name="T94" fmla="*/ 35 w 72"/>
                                <a:gd name="T95" fmla="*/ 259 h 354"/>
                                <a:gd name="T96" fmla="*/ 36 w 72"/>
                                <a:gd name="T97" fmla="*/ 271 h 354"/>
                                <a:gd name="T98" fmla="*/ 31 w 72"/>
                                <a:gd name="T99" fmla="*/ 267 h 354"/>
                                <a:gd name="T100" fmla="*/ 24 w 72"/>
                                <a:gd name="T101" fmla="*/ 279 h 354"/>
                                <a:gd name="T102" fmla="*/ 22 w 72"/>
                                <a:gd name="T103" fmla="*/ 288 h 354"/>
                                <a:gd name="T104" fmla="*/ 16 w 72"/>
                                <a:gd name="T105" fmla="*/ 290 h 354"/>
                                <a:gd name="T106" fmla="*/ 28 w 72"/>
                                <a:gd name="T107" fmla="*/ 296 h 354"/>
                                <a:gd name="T108" fmla="*/ 33 w 72"/>
                                <a:gd name="T109" fmla="*/ 306 h 354"/>
                                <a:gd name="T110" fmla="*/ 11 w 72"/>
                                <a:gd name="T111" fmla="*/ 325 h 354"/>
                                <a:gd name="T112" fmla="*/ 22 w 72"/>
                                <a:gd name="T113" fmla="*/ 330 h 354"/>
                                <a:gd name="T114" fmla="*/ 22 w 72"/>
                                <a:gd name="T115" fmla="*/ 326 h 3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72" h="354">
                                  <a:moveTo>
                                    <a:pt x="72" y="2"/>
                                  </a:moveTo>
                                  <a:cubicBezTo>
                                    <a:pt x="72" y="2"/>
                                    <a:pt x="72" y="3"/>
                                    <a:pt x="72" y="3"/>
                                  </a:cubicBezTo>
                                  <a:cubicBezTo>
                                    <a:pt x="71" y="18"/>
                                    <a:pt x="69" y="44"/>
                                    <a:pt x="68" y="59"/>
                                  </a:cubicBezTo>
                                  <a:cubicBezTo>
                                    <a:pt x="67" y="72"/>
                                    <a:pt x="63" y="86"/>
                                    <a:pt x="63" y="99"/>
                                  </a:cubicBezTo>
                                  <a:cubicBezTo>
                                    <a:pt x="61" y="113"/>
                                    <a:pt x="57" y="129"/>
                                    <a:pt x="57" y="142"/>
                                  </a:cubicBezTo>
                                  <a:cubicBezTo>
                                    <a:pt x="52" y="170"/>
                                    <a:pt x="51" y="181"/>
                                    <a:pt x="47" y="208"/>
                                  </a:cubicBezTo>
                                  <a:cubicBezTo>
                                    <a:pt x="47" y="210"/>
                                    <a:pt x="49" y="208"/>
                                    <a:pt x="50" y="209"/>
                                  </a:cubicBezTo>
                                  <a:cubicBezTo>
                                    <a:pt x="45" y="211"/>
                                    <a:pt x="46" y="218"/>
                                    <a:pt x="45" y="225"/>
                                  </a:cubicBezTo>
                                  <a:cubicBezTo>
                                    <a:pt x="45" y="230"/>
                                    <a:pt x="44" y="236"/>
                                    <a:pt x="43" y="243"/>
                                  </a:cubicBezTo>
                                  <a:cubicBezTo>
                                    <a:pt x="43" y="254"/>
                                    <a:pt x="40" y="263"/>
                                    <a:pt x="39" y="269"/>
                                  </a:cubicBezTo>
                                  <a:cubicBezTo>
                                    <a:pt x="37" y="295"/>
                                    <a:pt x="31" y="323"/>
                                    <a:pt x="30" y="348"/>
                                  </a:cubicBezTo>
                                  <a:cubicBezTo>
                                    <a:pt x="29" y="351"/>
                                    <a:pt x="28" y="352"/>
                                    <a:pt x="27" y="354"/>
                                  </a:cubicBezTo>
                                  <a:cubicBezTo>
                                    <a:pt x="21" y="354"/>
                                    <a:pt x="10" y="353"/>
                                    <a:pt x="0" y="353"/>
                                  </a:cubicBezTo>
                                  <a:cubicBezTo>
                                    <a:pt x="1" y="330"/>
                                    <a:pt x="7" y="303"/>
                                    <a:pt x="7" y="280"/>
                                  </a:cubicBezTo>
                                  <a:cubicBezTo>
                                    <a:pt x="10" y="270"/>
                                    <a:pt x="12" y="246"/>
                                    <a:pt x="14" y="227"/>
                                  </a:cubicBezTo>
                                  <a:cubicBezTo>
                                    <a:pt x="19" y="204"/>
                                    <a:pt x="21" y="181"/>
                                    <a:pt x="24" y="157"/>
                                  </a:cubicBezTo>
                                  <a:cubicBezTo>
                                    <a:pt x="24" y="155"/>
                                    <a:pt x="24" y="155"/>
                                    <a:pt x="24" y="152"/>
                                  </a:cubicBezTo>
                                  <a:cubicBezTo>
                                    <a:pt x="24" y="139"/>
                                    <a:pt x="30" y="124"/>
                                    <a:pt x="31" y="109"/>
                                  </a:cubicBezTo>
                                  <a:cubicBezTo>
                                    <a:pt x="32" y="105"/>
                                    <a:pt x="34" y="89"/>
                                    <a:pt x="34" y="82"/>
                                  </a:cubicBezTo>
                                  <a:cubicBezTo>
                                    <a:pt x="36" y="65"/>
                                    <a:pt x="40" y="51"/>
                                    <a:pt x="40" y="36"/>
                                  </a:cubicBezTo>
                                  <a:cubicBezTo>
                                    <a:pt x="42" y="24"/>
                                    <a:pt x="42" y="14"/>
                                    <a:pt x="42" y="3"/>
                                  </a:cubicBezTo>
                                  <a:cubicBezTo>
                                    <a:pt x="44" y="2"/>
                                    <a:pt x="45" y="1"/>
                                    <a:pt x="46" y="0"/>
                                  </a:cubicBezTo>
                                  <a:cubicBezTo>
                                    <a:pt x="53" y="3"/>
                                    <a:pt x="64" y="2"/>
                                    <a:pt x="72" y="2"/>
                                  </a:cubicBezTo>
                                  <a:close/>
                                  <a:moveTo>
                                    <a:pt x="44" y="29"/>
                                  </a:moveTo>
                                  <a:cubicBezTo>
                                    <a:pt x="44" y="27"/>
                                    <a:pt x="46" y="24"/>
                                    <a:pt x="44" y="24"/>
                                  </a:cubicBezTo>
                                  <a:cubicBezTo>
                                    <a:pt x="44" y="26"/>
                                    <a:pt x="42" y="29"/>
                                    <a:pt x="44" y="29"/>
                                  </a:cubicBezTo>
                                  <a:close/>
                                  <a:moveTo>
                                    <a:pt x="58" y="42"/>
                                  </a:moveTo>
                                  <a:cubicBezTo>
                                    <a:pt x="58" y="37"/>
                                    <a:pt x="61" y="31"/>
                                    <a:pt x="58" y="28"/>
                                  </a:cubicBezTo>
                                  <a:cubicBezTo>
                                    <a:pt x="59" y="32"/>
                                    <a:pt x="56" y="38"/>
                                    <a:pt x="58" y="42"/>
                                  </a:cubicBezTo>
                                  <a:close/>
                                  <a:moveTo>
                                    <a:pt x="50" y="38"/>
                                  </a:moveTo>
                                  <a:cubicBezTo>
                                    <a:pt x="51" y="39"/>
                                    <a:pt x="51" y="39"/>
                                    <a:pt x="51" y="39"/>
                                  </a:cubicBezTo>
                                  <a:cubicBezTo>
                                    <a:pt x="52" y="37"/>
                                    <a:pt x="52" y="36"/>
                                    <a:pt x="52" y="35"/>
                                  </a:cubicBezTo>
                                  <a:cubicBezTo>
                                    <a:pt x="51" y="35"/>
                                    <a:pt x="51" y="35"/>
                                    <a:pt x="51" y="35"/>
                                  </a:cubicBezTo>
                                  <a:cubicBezTo>
                                    <a:pt x="51" y="36"/>
                                    <a:pt x="51" y="37"/>
                                    <a:pt x="50" y="38"/>
                                  </a:cubicBezTo>
                                  <a:close/>
                                  <a:moveTo>
                                    <a:pt x="47" y="72"/>
                                  </a:moveTo>
                                  <a:cubicBezTo>
                                    <a:pt x="50" y="67"/>
                                    <a:pt x="51" y="56"/>
                                    <a:pt x="50" y="51"/>
                                  </a:cubicBezTo>
                                  <a:cubicBezTo>
                                    <a:pt x="51" y="50"/>
                                    <a:pt x="52" y="44"/>
                                    <a:pt x="51" y="42"/>
                                  </a:cubicBezTo>
                                  <a:cubicBezTo>
                                    <a:pt x="49" y="53"/>
                                    <a:pt x="50" y="61"/>
                                    <a:pt x="47" y="72"/>
                                  </a:cubicBezTo>
                                  <a:close/>
                                  <a:moveTo>
                                    <a:pt x="55" y="61"/>
                                  </a:moveTo>
                                  <a:cubicBezTo>
                                    <a:pt x="56" y="55"/>
                                    <a:pt x="59" y="48"/>
                                    <a:pt x="57" y="44"/>
                                  </a:cubicBezTo>
                                  <a:cubicBezTo>
                                    <a:pt x="57" y="49"/>
                                    <a:pt x="54" y="57"/>
                                    <a:pt x="55" y="61"/>
                                  </a:cubicBezTo>
                                  <a:close/>
                                  <a:moveTo>
                                    <a:pt x="58" y="58"/>
                                  </a:moveTo>
                                  <a:cubicBezTo>
                                    <a:pt x="59" y="58"/>
                                    <a:pt x="59" y="58"/>
                                    <a:pt x="59" y="58"/>
                                  </a:cubicBezTo>
                                  <a:cubicBezTo>
                                    <a:pt x="59" y="57"/>
                                    <a:pt x="59" y="56"/>
                                    <a:pt x="60" y="55"/>
                                  </a:cubicBezTo>
                                  <a:cubicBezTo>
                                    <a:pt x="59" y="54"/>
                                    <a:pt x="59" y="54"/>
                                    <a:pt x="59" y="54"/>
                                  </a:cubicBezTo>
                                  <a:cubicBezTo>
                                    <a:pt x="58" y="56"/>
                                    <a:pt x="58" y="57"/>
                                    <a:pt x="58" y="58"/>
                                  </a:cubicBezTo>
                                  <a:close/>
                                  <a:moveTo>
                                    <a:pt x="59" y="65"/>
                                  </a:moveTo>
                                  <a:cubicBezTo>
                                    <a:pt x="59" y="64"/>
                                    <a:pt x="61" y="61"/>
                                    <a:pt x="59" y="60"/>
                                  </a:cubicBezTo>
                                  <a:cubicBezTo>
                                    <a:pt x="59" y="62"/>
                                    <a:pt x="57" y="65"/>
                                    <a:pt x="59" y="65"/>
                                  </a:cubicBezTo>
                                  <a:close/>
                                  <a:moveTo>
                                    <a:pt x="53" y="68"/>
                                  </a:moveTo>
                                  <a:cubicBezTo>
                                    <a:pt x="53" y="66"/>
                                    <a:pt x="55" y="63"/>
                                    <a:pt x="53" y="63"/>
                                  </a:cubicBezTo>
                                  <a:cubicBezTo>
                                    <a:pt x="53" y="64"/>
                                    <a:pt x="51" y="68"/>
                                    <a:pt x="53" y="68"/>
                                  </a:cubicBezTo>
                                  <a:close/>
                                  <a:moveTo>
                                    <a:pt x="55" y="86"/>
                                  </a:moveTo>
                                  <a:cubicBezTo>
                                    <a:pt x="55" y="85"/>
                                    <a:pt x="57" y="82"/>
                                    <a:pt x="55" y="82"/>
                                  </a:cubicBezTo>
                                  <a:cubicBezTo>
                                    <a:pt x="55" y="83"/>
                                    <a:pt x="53" y="86"/>
                                    <a:pt x="55" y="86"/>
                                  </a:cubicBezTo>
                                  <a:close/>
                                  <a:moveTo>
                                    <a:pt x="41" y="88"/>
                                  </a:moveTo>
                                  <a:cubicBezTo>
                                    <a:pt x="41" y="87"/>
                                    <a:pt x="43" y="83"/>
                                    <a:pt x="41" y="83"/>
                                  </a:cubicBezTo>
                                  <a:cubicBezTo>
                                    <a:pt x="41" y="84"/>
                                    <a:pt x="39" y="88"/>
                                    <a:pt x="41" y="88"/>
                                  </a:cubicBezTo>
                                  <a:close/>
                                  <a:moveTo>
                                    <a:pt x="51" y="98"/>
                                  </a:moveTo>
                                  <a:cubicBezTo>
                                    <a:pt x="55" y="96"/>
                                    <a:pt x="51" y="90"/>
                                    <a:pt x="54" y="88"/>
                                  </a:cubicBezTo>
                                  <a:cubicBezTo>
                                    <a:pt x="52" y="88"/>
                                    <a:pt x="55" y="84"/>
                                    <a:pt x="53" y="84"/>
                                  </a:cubicBezTo>
                                  <a:cubicBezTo>
                                    <a:pt x="51" y="92"/>
                                    <a:pt x="53" y="91"/>
                                    <a:pt x="51" y="98"/>
                                  </a:cubicBezTo>
                                  <a:close/>
                                  <a:moveTo>
                                    <a:pt x="46" y="105"/>
                                  </a:moveTo>
                                  <a:cubicBezTo>
                                    <a:pt x="48" y="106"/>
                                    <a:pt x="47" y="103"/>
                                    <a:pt x="48" y="104"/>
                                  </a:cubicBezTo>
                                  <a:cubicBezTo>
                                    <a:pt x="48" y="100"/>
                                    <a:pt x="51" y="95"/>
                                    <a:pt x="49" y="90"/>
                                  </a:cubicBezTo>
                                  <a:cubicBezTo>
                                    <a:pt x="48" y="95"/>
                                    <a:pt x="47" y="100"/>
                                    <a:pt x="46" y="105"/>
                                  </a:cubicBezTo>
                                  <a:close/>
                                  <a:moveTo>
                                    <a:pt x="55" y="104"/>
                                  </a:moveTo>
                                  <a:cubicBezTo>
                                    <a:pt x="56" y="102"/>
                                    <a:pt x="58" y="95"/>
                                    <a:pt x="56" y="93"/>
                                  </a:cubicBezTo>
                                  <a:cubicBezTo>
                                    <a:pt x="56" y="97"/>
                                    <a:pt x="55" y="100"/>
                                    <a:pt x="55" y="104"/>
                                  </a:cubicBezTo>
                                  <a:close/>
                                  <a:moveTo>
                                    <a:pt x="50" y="115"/>
                                  </a:moveTo>
                                  <a:cubicBezTo>
                                    <a:pt x="50" y="112"/>
                                    <a:pt x="52" y="106"/>
                                    <a:pt x="49" y="105"/>
                                  </a:cubicBezTo>
                                  <a:cubicBezTo>
                                    <a:pt x="49" y="108"/>
                                    <a:pt x="46" y="114"/>
                                    <a:pt x="50" y="115"/>
                                  </a:cubicBezTo>
                                  <a:close/>
                                  <a:moveTo>
                                    <a:pt x="40" y="129"/>
                                  </a:moveTo>
                                  <a:cubicBezTo>
                                    <a:pt x="39" y="126"/>
                                    <a:pt x="42" y="122"/>
                                    <a:pt x="40" y="120"/>
                                  </a:cubicBezTo>
                                  <a:cubicBezTo>
                                    <a:pt x="40" y="123"/>
                                    <a:pt x="37" y="128"/>
                                    <a:pt x="40" y="129"/>
                                  </a:cubicBezTo>
                                  <a:close/>
                                  <a:moveTo>
                                    <a:pt x="38" y="141"/>
                                  </a:moveTo>
                                  <a:cubicBezTo>
                                    <a:pt x="37" y="139"/>
                                    <a:pt x="40" y="136"/>
                                    <a:pt x="37" y="135"/>
                                  </a:cubicBezTo>
                                  <a:cubicBezTo>
                                    <a:pt x="38" y="137"/>
                                    <a:pt x="35" y="141"/>
                                    <a:pt x="38" y="141"/>
                                  </a:cubicBezTo>
                                  <a:close/>
                                  <a:moveTo>
                                    <a:pt x="52" y="144"/>
                                  </a:moveTo>
                                  <a:cubicBezTo>
                                    <a:pt x="52" y="142"/>
                                    <a:pt x="55" y="139"/>
                                    <a:pt x="52" y="138"/>
                                  </a:cubicBezTo>
                                  <a:cubicBezTo>
                                    <a:pt x="53" y="140"/>
                                    <a:pt x="50" y="144"/>
                                    <a:pt x="52" y="144"/>
                                  </a:cubicBezTo>
                                  <a:close/>
                                  <a:moveTo>
                                    <a:pt x="46" y="157"/>
                                  </a:moveTo>
                                  <a:cubicBezTo>
                                    <a:pt x="48" y="157"/>
                                    <a:pt x="45" y="153"/>
                                    <a:pt x="48" y="152"/>
                                  </a:cubicBezTo>
                                  <a:cubicBezTo>
                                    <a:pt x="46" y="151"/>
                                    <a:pt x="48" y="146"/>
                                    <a:pt x="48" y="144"/>
                                  </a:cubicBezTo>
                                  <a:cubicBezTo>
                                    <a:pt x="45" y="145"/>
                                    <a:pt x="46" y="152"/>
                                    <a:pt x="45" y="156"/>
                                  </a:cubicBezTo>
                                  <a:cubicBezTo>
                                    <a:pt x="46" y="156"/>
                                    <a:pt x="46" y="156"/>
                                    <a:pt x="46" y="157"/>
                                  </a:cubicBezTo>
                                  <a:close/>
                                  <a:moveTo>
                                    <a:pt x="52" y="155"/>
                                  </a:moveTo>
                                  <a:cubicBezTo>
                                    <a:pt x="51" y="154"/>
                                    <a:pt x="54" y="150"/>
                                    <a:pt x="52" y="150"/>
                                  </a:cubicBezTo>
                                  <a:cubicBezTo>
                                    <a:pt x="52" y="151"/>
                                    <a:pt x="50" y="155"/>
                                    <a:pt x="52" y="155"/>
                                  </a:cubicBezTo>
                                  <a:close/>
                                  <a:moveTo>
                                    <a:pt x="51" y="160"/>
                                  </a:moveTo>
                                  <a:cubicBezTo>
                                    <a:pt x="52" y="161"/>
                                    <a:pt x="53" y="157"/>
                                    <a:pt x="51" y="157"/>
                                  </a:cubicBezTo>
                                  <a:cubicBezTo>
                                    <a:pt x="51" y="158"/>
                                    <a:pt x="51" y="159"/>
                                    <a:pt x="51" y="160"/>
                                  </a:cubicBezTo>
                                  <a:close/>
                                  <a:moveTo>
                                    <a:pt x="26" y="195"/>
                                  </a:moveTo>
                                  <a:cubicBezTo>
                                    <a:pt x="29" y="189"/>
                                    <a:pt x="31" y="176"/>
                                    <a:pt x="31" y="169"/>
                                  </a:cubicBezTo>
                                  <a:cubicBezTo>
                                    <a:pt x="29" y="178"/>
                                    <a:pt x="28" y="187"/>
                                    <a:pt x="26" y="195"/>
                                  </a:cubicBezTo>
                                  <a:close/>
                                  <a:moveTo>
                                    <a:pt x="31" y="183"/>
                                  </a:moveTo>
                                  <a:cubicBezTo>
                                    <a:pt x="33" y="182"/>
                                    <a:pt x="34" y="174"/>
                                    <a:pt x="33" y="173"/>
                                  </a:cubicBezTo>
                                  <a:cubicBezTo>
                                    <a:pt x="32" y="176"/>
                                    <a:pt x="32" y="179"/>
                                    <a:pt x="31" y="183"/>
                                  </a:cubicBezTo>
                                  <a:close/>
                                  <a:moveTo>
                                    <a:pt x="22" y="185"/>
                                  </a:moveTo>
                                  <a:cubicBezTo>
                                    <a:pt x="24" y="184"/>
                                    <a:pt x="25" y="175"/>
                                    <a:pt x="24" y="172"/>
                                  </a:cubicBezTo>
                                  <a:cubicBezTo>
                                    <a:pt x="23" y="177"/>
                                    <a:pt x="23" y="181"/>
                                    <a:pt x="22" y="185"/>
                                  </a:cubicBezTo>
                                  <a:close/>
                                  <a:moveTo>
                                    <a:pt x="47" y="183"/>
                                  </a:moveTo>
                                  <a:cubicBezTo>
                                    <a:pt x="47" y="181"/>
                                    <a:pt x="49" y="179"/>
                                    <a:pt x="47" y="179"/>
                                  </a:cubicBezTo>
                                  <a:cubicBezTo>
                                    <a:pt x="47" y="181"/>
                                    <a:pt x="45" y="183"/>
                                    <a:pt x="47" y="183"/>
                                  </a:cubicBezTo>
                                  <a:close/>
                                  <a:moveTo>
                                    <a:pt x="30" y="190"/>
                                  </a:moveTo>
                                  <a:cubicBezTo>
                                    <a:pt x="31" y="190"/>
                                    <a:pt x="31" y="190"/>
                                    <a:pt x="31" y="190"/>
                                  </a:cubicBezTo>
                                  <a:cubicBezTo>
                                    <a:pt x="31" y="188"/>
                                    <a:pt x="31" y="187"/>
                                    <a:pt x="32" y="186"/>
                                  </a:cubicBezTo>
                                  <a:cubicBezTo>
                                    <a:pt x="31" y="186"/>
                                    <a:pt x="31" y="186"/>
                                    <a:pt x="31" y="186"/>
                                  </a:cubicBezTo>
                                  <a:cubicBezTo>
                                    <a:pt x="30" y="187"/>
                                    <a:pt x="30" y="188"/>
                                    <a:pt x="30" y="190"/>
                                  </a:cubicBezTo>
                                  <a:close/>
                                  <a:moveTo>
                                    <a:pt x="21" y="189"/>
                                  </a:moveTo>
                                  <a:cubicBezTo>
                                    <a:pt x="21" y="190"/>
                                    <a:pt x="23" y="193"/>
                                    <a:pt x="21" y="193"/>
                                  </a:cubicBezTo>
                                  <a:cubicBezTo>
                                    <a:pt x="22" y="194"/>
                                    <a:pt x="21" y="195"/>
                                    <a:pt x="20" y="197"/>
                                  </a:cubicBezTo>
                                  <a:cubicBezTo>
                                    <a:pt x="21" y="197"/>
                                    <a:pt x="21" y="197"/>
                                    <a:pt x="22" y="197"/>
                                  </a:cubicBezTo>
                                  <a:cubicBezTo>
                                    <a:pt x="22" y="194"/>
                                    <a:pt x="25" y="190"/>
                                    <a:pt x="22" y="189"/>
                                  </a:cubicBezTo>
                                  <a:cubicBezTo>
                                    <a:pt x="22" y="189"/>
                                    <a:pt x="22" y="190"/>
                                    <a:pt x="21" y="189"/>
                                  </a:cubicBezTo>
                                  <a:close/>
                                  <a:moveTo>
                                    <a:pt x="31" y="199"/>
                                  </a:moveTo>
                                  <a:cubicBezTo>
                                    <a:pt x="32" y="199"/>
                                    <a:pt x="32" y="199"/>
                                    <a:pt x="32" y="199"/>
                                  </a:cubicBezTo>
                                  <a:cubicBezTo>
                                    <a:pt x="32" y="198"/>
                                    <a:pt x="32" y="197"/>
                                    <a:pt x="32" y="195"/>
                                  </a:cubicBezTo>
                                  <a:cubicBezTo>
                                    <a:pt x="31" y="195"/>
                                    <a:pt x="31" y="195"/>
                                    <a:pt x="31" y="195"/>
                                  </a:cubicBezTo>
                                  <a:cubicBezTo>
                                    <a:pt x="31" y="196"/>
                                    <a:pt x="31" y="198"/>
                                    <a:pt x="31" y="199"/>
                                  </a:cubicBezTo>
                                  <a:close/>
                                  <a:moveTo>
                                    <a:pt x="29" y="200"/>
                                  </a:moveTo>
                                  <a:cubicBezTo>
                                    <a:pt x="29" y="199"/>
                                    <a:pt x="31" y="197"/>
                                    <a:pt x="29" y="197"/>
                                  </a:cubicBezTo>
                                  <a:cubicBezTo>
                                    <a:pt x="29" y="198"/>
                                    <a:pt x="27" y="200"/>
                                    <a:pt x="29" y="200"/>
                                  </a:cubicBezTo>
                                  <a:close/>
                                  <a:moveTo>
                                    <a:pt x="26" y="198"/>
                                  </a:moveTo>
                                  <a:cubicBezTo>
                                    <a:pt x="27" y="200"/>
                                    <a:pt x="27" y="202"/>
                                    <a:pt x="26" y="204"/>
                                  </a:cubicBezTo>
                                  <a:cubicBezTo>
                                    <a:pt x="28" y="204"/>
                                    <a:pt x="29" y="198"/>
                                    <a:pt x="27" y="198"/>
                                  </a:cubicBezTo>
                                  <a:cubicBezTo>
                                    <a:pt x="27" y="198"/>
                                    <a:pt x="27" y="199"/>
                                    <a:pt x="26" y="198"/>
                                  </a:cubicBezTo>
                                  <a:close/>
                                  <a:moveTo>
                                    <a:pt x="24" y="217"/>
                                  </a:moveTo>
                                  <a:cubicBezTo>
                                    <a:pt x="25" y="217"/>
                                    <a:pt x="25" y="217"/>
                                    <a:pt x="25" y="217"/>
                                  </a:cubicBezTo>
                                  <a:cubicBezTo>
                                    <a:pt x="25" y="216"/>
                                    <a:pt x="25" y="215"/>
                                    <a:pt x="26" y="214"/>
                                  </a:cubicBezTo>
                                  <a:cubicBezTo>
                                    <a:pt x="25" y="213"/>
                                    <a:pt x="25" y="213"/>
                                    <a:pt x="25" y="213"/>
                                  </a:cubicBezTo>
                                  <a:cubicBezTo>
                                    <a:pt x="24" y="215"/>
                                    <a:pt x="24" y="216"/>
                                    <a:pt x="24" y="217"/>
                                  </a:cubicBezTo>
                                  <a:close/>
                                  <a:moveTo>
                                    <a:pt x="38" y="244"/>
                                  </a:moveTo>
                                  <a:cubicBezTo>
                                    <a:pt x="38" y="241"/>
                                    <a:pt x="39" y="239"/>
                                    <a:pt x="39" y="236"/>
                                  </a:cubicBezTo>
                                  <a:cubicBezTo>
                                    <a:pt x="39" y="236"/>
                                    <a:pt x="38" y="236"/>
                                    <a:pt x="37" y="236"/>
                                  </a:cubicBezTo>
                                  <a:cubicBezTo>
                                    <a:pt x="38" y="239"/>
                                    <a:pt x="37" y="242"/>
                                    <a:pt x="38" y="244"/>
                                  </a:cubicBezTo>
                                  <a:close/>
                                  <a:moveTo>
                                    <a:pt x="28" y="246"/>
                                  </a:moveTo>
                                  <a:cubicBezTo>
                                    <a:pt x="29" y="246"/>
                                    <a:pt x="29" y="246"/>
                                    <a:pt x="30" y="246"/>
                                  </a:cubicBezTo>
                                  <a:cubicBezTo>
                                    <a:pt x="30" y="245"/>
                                    <a:pt x="29" y="244"/>
                                    <a:pt x="28" y="244"/>
                                  </a:cubicBezTo>
                                  <a:cubicBezTo>
                                    <a:pt x="28" y="244"/>
                                    <a:pt x="28" y="245"/>
                                    <a:pt x="28" y="246"/>
                                  </a:cubicBezTo>
                                  <a:close/>
                                  <a:moveTo>
                                    <a:pt x="35" y="259"/>
                                  </a:moveTo>
                                  <a:cubicBezTo>
                                    <a:pt x="35" y="256"/>
                                    <a:pt x="35" y="252"/>
                                    <a:pt x="37" y="251"/>
                                  </a:cubicBezTo>
                                  <a:cubicBezTo>
                                    <a:pt x="36" y="251"/>
                                    <a:pt x="35" y="251"/>
                                    <a:pt x="35" y="251"/>
                                  </a:cubicBezTo>
                                  <a:cubicBezTo>
                                    <a:pt x="35" y="253"/>
                                    <a:pt x="32" y="258"/>
                                    <a:pt x="35" y="259"/>
                                  </a:cubicBezTo>
                                  <a:close/>
                                  <a:moveTo>
                                    <a:pt x="36" y="271"/>
                                  </a:moveTo>
                                  <a:cubicBezTo>
                                    <a:pt x="35" y="268"/>
                                    <a:pt x="38" y="264"/>
                                    <a:pt x="36" y="262"/>
                                  </a:cubicBezTo>
                                  <a:cubicBezTo>
                                    <a:pt x="36" y="265"/>
                                    <a:pt x="33" y="270"/>
                                    <a:pt x="36" y="271"/>
                                  </a:cubicBezTo>
                                  <a:close/>
                                  <a:moveTo>
                                    <a:pt x="31" y="271"/>
                                  </a:moveTo>
                                  <a:cubicBezTo>
                                    <a:pt x="32" y="270"/>
                                    <a:pt x="32" y="268"/>
                                    <a:pt x="32" y="267"/>
                                  </a:cubicBezTo>
                                  <a:cubicBezTo>
                                    <a:pt x="32" y="267"/>
                                    <a:pt x="31" y="267"/>
                                    <a:pt x="31" y="267"/>
                                  </a:cubicBezTo>
                                  <a:cubicBezTo>
                                    <a:pt x="31" y="268"/>
                                    <a:pt x="29" y="271"/>
                                    <a:pt x="31" y="271"/>
                                  </a:cubicBezTo>
                                  <a:close/>
                                  <a:moveTo>
                                    <a:pt x="25" y="282"/>
                                  </a:moveTo>
                                  <a:cubicBezTo>
                                    <a:pt x="25" y="281"/>
                                    <a:pt x="26" y="279"/>
                                    <a:pt x="24" y="279"/>
                                  </a:cubicBezTo>
                                  <a:cubicBezTo>
                                    <a:pt x="25" y="280"/>
                                    <a:pt x="23" y="282"/>
                                    <a:pt x="25" y="282"/>
                                  </a:cubicBezTo>
                                  <a:close/>
                                  <a:moveTo>
                                    <a:pt x="22" y="296"/>
                                  </a:moveTo>
                                  <a:cubicBezTo>
                                    <a:pt x="21" y="294"/>
                                    <a:pt x="24" y="289"/>
                                    <a:pt x="22" y="288"/>
                                  </a:cubicBezTo>
                                  <a:cubicBezTo>
                                    <a:pt x="22" y="291"/>
                                    <a:pt x="19" y="295"/>
                                    <a:pt x="22" y="296"/>
                                  </a:cubicBezTo>
                                  <a:close/>
                                  <a:moveTo>
                                    <a:pt x="16" y="298"/>
                                  </a:moveTo>
                                  <a:cubicBezTo>
                                    <a:pt x="16" y="295"/>
                                    <a:pt x="19" y="291"/>
                                    <a:pt x="16" y="290"/>
                                  </a:cubicBezTo>
                                  <a:cubicBezTo>
                                    <a:pt x="17" y="293"/>
                                    <a:pt x="14" y="297"/>
                                    <a:pt x="16" y="298"/>
                                  </a:cubicBezTo>
                                  <a:close/>
                                  <a:moveTo>
                                    <a:pt x="28" y="299"/>
                                  </a:moveTo>
                                  <a:cubicBezTo>
                                    <a:pt x="29" y="300"/>
                                    <a:pt x="30" y="295"/>
                                    <a:pt x="28" y="296"/>
                                  </a:cubicBezTo>
                                  <a:cubicBezTo>
                                    <a:pt x="28" y="297"/>
                                    <a:pt x="28" y="298"/>
                                    <a:pt x="28" y="299"/>
                                  </a:cubicBezTo>
                                  <a:close/>
                                  <a:moveTo>
                                    <a:pt x="31" y="306"/>
                                  </a:moveTo>
                                  <a:cubicBezTo>
                                    <a:pt x="32" y="306"/>
                                    <a:pt x="32" y="306"/>
                                    <a:pt x="33" y="306"/>
                                  </a:cubicBezTo>
                                  <a:cubicBezTo>
                                    <a:pt x="32" y="305"/>
                                    <a:pt x="33" y="302"/>
                                    <a:pt x="32" y="302"/>
                                  </a:cubicBezTo>
                                  <a:cubicBezTo>
                                    <a:pt x="31" y="303"/>
                                    <a:pt x="31" y="304"/>
                                    <a:pt x="31" y="306"/>
                                  </a:cubicBezTo>
                                  <a:close/>
                                  <a:moveTo>
                                    <a:pt x="11" y="325"/>
                                  </a:moveTo>
                                  <a:cubicBezTo>
                                    <a:pt x="13" y="324"/>
                                    <a:pt x="14" y="315"/>
                                    <a:pt x="13" y="312"/>
                                  </a:cubicBezTo>
                                  <a:cubicBezTo>
                                    <a:pt x="12" y="317"/>
                                    <a:pt x="11" y="321"/>
                                    <a:pt x="11" y="325"/>
                                  </a:cubicBezTo>
                                  <a:close/>
                                  <a:moveTo>
                                    <a:pt x="22" y="330"/>
                                  </a:moveTo>
                                  <a:cubicBezTo>
                                    <a:pt x="23" y="330"/>
                                    <a:pt x="23" y="330"/>
                                    <a:pt x="23" y="330"/>
                                  </a:cubicBezTo>
                                  <a:cubicBezTo>
                                    <a:pt x="23" y="329"/>
                                    <a:pt x="23" y="328"/>
                                    <a:pt x="23" y="326"/>
                                  </a:cubicBezTo>
                                  <a:cubicBezTo>
                                    <a:pt x="22" y="326"/>
                                    <a:pt x="22" y="326"/>
                                    <a:pt x="22" y="326"/>
                                  </a:cubicBezTo>
                                  <a:cubicBezTo>
                                    <a:pt x="22" y="327"/>
                                    <a:pt x="22" y="329"/>
                                    <a:pt x="22" y="3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18"/>
                          <wps:cNvSpPr>
                            <a:spLocks noEditPoints="1"/>
                          </wps:cNvSpPr>
                          <wps:spPr bwMode="auto">
                            <a:xfrm>
                              <a:off x="-6" y="733"/>
                              <a:ext cx="230" cy="2103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57 h 356"/>
                                <a:gd name="T2" fmla="*/ 34 w 39"/>
                                <a:gd name="T3" fmla="*/ 207 h 356"/>
                                <a:gd name="T4" fmla="*/ 33 w 39"/>
                                <a:gd name="T5" fmla="*/ 242 h 356"/>
                                <a:gd name="T6" fmla="*/ 29 w 39"/>
                                <a:gd name="T7" fmla="*/ 355 h 356"/>
                                <a:gd name="T8" fmla="*/ 3 w 39"/>
                                <a:gd name="T9" fmla="*/ 230 h 356"/>
                                <a:gd name="T10" fmla="*/ 8 w 39"/>
                                <a:gd name="T11" fmla="*/ 111 h 356"/>
                                <a:gd name="T12" fmla="*/ 8 w 39"/>
                                <a:gd name="T13" fmla="*/ 4 h 356"/>
                                <a:gd name="T14" fmla="*/ 12 w 39"/>
                                <a:gd name="T15" fmla="*/ 29 h 356"/>
                                <a:gd name="T16" fmla="*/ 27 w 39"/>
                                <a:gd name="T17" fmla="*/ 41 h 356"/>
                                <a:gd name="T18" fmla="*/ 20 w 39"/>
                                <a:gd name="T19" fmla="*/ 38 h 356"/>
                                <a:gd name="T20" fmla="*/ 20 w 39"/>
                                <a:gd name="T21" fmla="*/ 34 h 356"/>
                                <a:gd name="T22" fmla="*/ 21 w 39"/>
                                <a:gd name="T23" fmla="*/ 51 h 356"/>
                                <a:gd name="T24" fmla="*/ 27 w 39"/>
                                <a:gd name="T25" fmla="*/ 60 h 356"/>
                                <a:gd name="T26" fmla="*/ 29 w 39"/>
                                <a:gd name="T27" fmla="*/ 57 h 356"/>
                                <a:gd name="T28" fmla="*/ 30 w 39"/>
                                <a:gd name="T29" fmla="*/ 53 h 356"/>
                                <a:gd name="T30" fmla="*/ 30 w 39"/>
                                <a:gd name="T31" fmla="*/ 59 h 356"/>
                                <a:gd name="T32" fmla="*/ 25 w 39"/>
                                <a:gd name="T33" fmla="*/ 62 h 356"/>
                                <a:gd name="T34" fmla="*/ 29 w 39"/>
                                <a:gd name="T35" fmla="*/ 81 h 356"/>
                                <a:gd name="T36" fmla="*/ 15 w 39"/>
                                <a:gd name="T37" fmla="*/ 83 h 356"/>
                                <a:gd name="T38" fmla="*/ 28 w 39"/>
                                <a:gd name="T39" fmla="*/ 87 h 356"/>
                                <a:gd name="T40" fmla="*/ 22 w 39"/>
                                <a:gd name="T41" fmla="*/ 105 h 356"/>
                                <a:gd name="T42" fmla="*/ 22 w 39"/>
                                <a:gd name="T43" fmla="*/ 105 h 356"/>
                                <a:gd name="T44" fmla="*/ 31 w 39"/>
                                <a:gd name="T45" fmla="*/ 103 h 356"/>
                                <a:gd name="T46" fmla="*/ 27 w 39"/>
                                <a:gd name="T47" fmla="*/ 115 h 356"/>
                                <a:gd name="T48" fmla="*/ 18 w 39"/>
                                <a:gd name="T49" fmla="*/ 130 h 356"/>
                                <a:gd name="T50" fmla="*/ 17 w 39"/>
                                <a:gd name="T51" fmla="*/ 142 h 356"/>
                                <a:gd name="T52" fmla="*/ 33 w 39"/>
                                <a:gd name="T53" fmla="*/ 143 h 356"/>
                                <a:gd name="T54" fmla="*/ 28 w 39"/>
                                <a:gd name="T55" fmla="*/ 143 h 356"/>
                                <a:gd name="T56" fmla="*/ 33 w 39"/>
                                <a:gd name="T57" fmla="*/ 155 h 356"/>
                                <a:gd name="T58" fmla="*/ 33 w 39"/>
                                <a:gd name="T59" fmla="*/ 159 h 356"/>
                                <a:gd name="T60" fmla="*/ 12 w 39"/>
                                <a:gd name="T61" fmla="*/ 197 h 356"/>
                                <a:gd name="T62" fmla="*/ 15 w 39"/>
                                <a:gd name="T63" fmla="*/ 184 h 356"/>
                                <a:gd name="T64" fmla="*/ 6 w 39"/>
                                <a:gd name="T65" fmla="*/ 187 h 356"/>
                                <a:gd name="T66" fmla="*/ 31 w 39"/>
                                <a:gd name="T67" fmla="*/ 182 h 356"/>
                                <a:gd name="T68" fmla="*/ 15 w 39"/>
                                <a:gd name="T69" fmla="*/ 191 h 356"/>
                                <a:gd name="T70" fmla="*/ 15 w 39"/>
                                <a:gd name="T71" fmla="*/ 187 h 356"/>
                                <a:gd name="T72" fmla="*/ 6 w 39"/>
                                <a:gd name="T73" fmla="*/ 195 h 356"/>
                                <a:gd name="T74" fmla="*/ 7 w 39"/>
                                <a:gd name="T75" fmla="*/ 190 h 356"/>
                                <a:gd name="T76" fmla="*/ 17 w 39"/>
                                <a:gd name="T77" fmla="*/ 200 h 356"/>
                                <a:gd name="T78" fmla="*/ 16 w 39"/>
                                <a:gd name="T79" fmla="*/ 200 h 356"/>
                                <a:gd name="T80" fmla="*/ 15 w 39"/>
                                <a:gd name="T81" fmla="*/ 201 h 356"/>
                                <a:gd name="T82" fmla="*/ 13 w 39"/>
                                <a:gd name="T83" fmla="*/ 199 h 356"/>
                                <a:gd name="T84" fmla="*/ 12 w 39"/>
                                <a:gd name="T85" fmla="*/ 219 h 356"/>
                                <a:gd name="T86" fmla="*/ 11 w 39"/>
                                <a:gd name="T87" fmla="*/ 219 h 356"/>
                                <a:gd name="T88" fmla="*/ 27 w 39"/>
                                <a:gd name="T89" fmla="*/ 236 h 356"/>
                                <a:gd name="T90" fmla="*/ 20 w 39"/>
                                <a:gd name="T91" fmla="*/ 247 h 356"/>
                                <a:gd name="T92" fmla="*/ 26 w 39"/>
                                <a:gd name="T93" fmla="*/ 259 h 356"/>
                                <a:gd name="T94" fmla="*/ 26 w 39"/>
                                <a:gd name="T95" fmla="*/ 259 h 356"/>
                                <a:gd name="T96" fmla="*/ 29 w 39"/>
                                <a:gd name="T97" fmla="*/ 271 h 356"/>
                                <a:gd name="T98" fmla="*/ 23 w 39"/>
                                <a:gd name="T99" fmla="*/ 267 h 356"/>
                                <a:gd name="T100" fmla="*/ 18 w 39"/>
                                <a:gd name="T101" fmla="*/ 280 h 356"/>
                                <a:gd name="T102" fmla="*/ 17 w 39"/>
                                <a:gd name="T103" fmla="*/ 289 h 356"/>
                                <a:gd name="T104" fmla="*/ 11 w 39"/>
                                <a:gd name="T105" fmla="*/ 292 h 356"/>
                                <a:gd name="T106" fmla="*/ 24 w 39"/>
                                <a:gd name="T107" fmla="*/ 297 h 356"/>
                                <a:gd name="T108" fmla="*/ 29 w 39"/>
                                <a:gd name="T109" fmla="*/ 306 h 356"/>
                                <a:gd name="T110" fmla="*/ 9 w 39"/>
                                <a:gd name="T111" fmla="*/ 328 h 356"/>
                                <a:gd name="T112" fmla="*/ 21 w 39"/>
                                <a:gd name="T113" fmla="*/ 331 h 356"/>
                                <a:gd name="T114" fmla="*/ 21 w 39"/>
                                <a:gd name="T115" fmla="*/ 327 h 3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9" h="356">
                                  <a:moveTo>
                                    <a:pt x="37" y="0"/>
                                  </a:moveTo>
                                  <a:cubicBezTo>
                                    <a:pt x="38" y="0"/>
                                    <a:pt x="38" y="0"/>
                                    <a:pt x="38" y="1"/>
                                  </a:cubicBezTo>
                                  <a:cubicBezTo>
                                    <a:pt x="39" y="16"/>
                                    <a:pt x="39" y="42"/>
                                    <a:pt x="39" y="57"/>
                                  </a:cubicBezTo>
                                  <a:cubicBezTo>
                                    <a:pt x="39" y="70"/>
                                    <a:pt x="37" y="85"/>
                                    <a:pt x="39" y="97"/>
                                  </a:cubicBezTo>
                                  <a:cubicBezTo>
                                    <a:pt x="38" y="111"/>
                                    <a:pt x="35" y="128"/>
                                    <a:pt x="37" y="141"/>
                                  </a:cubicBezTo>
                                  <a:cubicBezTo>
                                    <a:pt x="35" y="169"/>
                                    <a:pt x="35" y="180"/>
                                    <a:pt x="34" y="207"/>
                                  </a:cubicBezTo>
                                  <a:cubicBezTo>
                                    <a:pt x="34" y="209"/>
                                    <a:pt x="35" y="207"/>
                                    <a:pt x="37" y="208"/>
                                  </a:cubicBezTo>
                                  <a:cubicBezTo>
                                    <a:pt x="32" y="211"/>
                                    <a:pt x="33" y="217"/>
                                    <a:pt x="34" y="224"/>
                                  </a:cubicBezTo>
                                  <a:cubicBezTo>
                                    <a:pt x="34" y="230"/>
                                    <a:pt x="33" y="236"/>
                                    <a:pt x="33" y="242"/>
                                  </a:cubicBezTo>
                                  <a:cubicBezTo>
                                    <a:pt x="34" y="253"/>
                                    <a:pt x="32" y="263"/>
                                    <a:pt x="32" y="268"/>
                                  </a:cubicBezTo>
                                  <a:cubicBezTo>
                                    <a:pt x="32" y="295"/>
                                    <a:pt x="29" y="323"/>
                                    <a:pt x="31" y="349"/>
                                  </a:cubicBezTo>
                                  <a:cubicBezTo>
                                    <a:pt x="30" y="351"/>
                                    <a:pt x="29" y="353"/>
                                    <a:pt x="29" y="355"/>
                                  </a:cubicBezTo>
                                  <a:cubicBezTo>
                                    <a:pt x="23" y="355"/>
                                    <a:pt x="11" y="356"/>
                                    <a:pt x="2" y="356"/>
                                  </a:cubicBezTo>
                                  <a:cubicBezTo>
                                    <a:pt x="0" y="333"/>
                                    <a:pt x="4" y="306"/>
                                    <a:pt x="1" y="283"/>
                                  </a:cubicBezTo>
                                  <a:cubicBezTo>
                                    <a:pt x="3" y="272"/>
                                    <a:pt x="3" y="248"/>
                                    <a:pt x="3" y="230"/>
                                  </a:cubicBezTo>
                                  <a:cubicBezTo>
                                    <a:pt x="5" y="206"/>
                                    <a:pt x="5" y="183"/>
                                    <a:pt x="5" y="159"/>
                                  </a:cubicBezTo>
                                  <a:cubicBezTo>
                                    <a:pt x="5" y="157"/>
                                    <a:pt x="6" y="157"/>
                                    <a:pt x="5" y="154"/>
                                  </a:cubicBezTo>
                                  <a:cubicBezTo>
                                    <a:pt x="4" y="141"/>
                                    <a:pt x="8" y="125"/>
                                    <a:pt x="8" y="111"/>
                                  </a:cubicBezTo>
                                  <a:cubicBezTo>
                                    <a:pt x="8" y="107"/>
                                    <a:pt x="8" y="90"/>
                                    <a:pt x="8" y="83"/>
                                  </a:cubicBezTo>
                                  <a:cubicBezTo>
                                    <a:pt x="9" y="66"/>
                                    <a:pt x="10" y="52"/>
                                    <a:pt x="9" y="37"/>
                                  </a:cubicBezTo>
                                  <a:cubicBezTo>
                                    <a:pt x="10" y="25"/>
                                    <a:pt x="9" y="15"/>
                                    <a:pt x="8" y="4"/>
                                  </a:cubicBezTo>
                                  <a:cubicBezTo>
                                    <a:pt x="9" y="3"/>
                                    <a:pt x="10" y="2"/>
                                    <a:pt x="11" y="0"/>
                                  </a:cubicBezTo>
                                  <a:cubicBezTo>
                                    <a:pt x="18" y="3"/>
                                    <a:pt x="30" y="1"/>
                                    <a:pt x="37" y="0"/>
                                  </a:cubicBezTo>
                                  <a:close/>
                                  <a:moveTo>
                                    <a:pt x="12" y="29"/>
                                  </a:moveTo>
                                  <a:cubicBezTo>
                                    <a:pt x="12" y="28"/>
                                    <a:pt x="14" y="25"/>
                                    <a:pt x="11" y="25"/>
                                  </a:cubicBezTo>
                                  <a:cubicBezTo>
                                    <a:pt x="12" y="26"/>
                                    <a:pt x="10" y="29"/>
                                    <a:pt x="12" y="29"/>
                                  </a:cubicBezTo>
                                  <a:close/>
                                  <a:moveTo>
                                    <a:pt x="27" y="41"/>
                                  </a:moveTo>
                                  <a:cubicBezTo>
                                    <a:pt x="27" y="36"/>
                                    <a:pt x="29" y="30"/>
                                    <a:pt x="26" y="27"/>
                                  </a:cubicBezTo>
                                  <a:cubicBezTo>
                                    <a:pt x="27" y="31"/>
                                    <a:pt x="25" y="38"/>
                                    <a:pt x="27" y="41"/>
                                  </a:cubicBezTo>
                                  <a:close/>
                                  <a:moveTo>
                                    <a:pt x="20" y="38"/>
                                  </a:moveTo>
                                  <a:cubicBezTo>
                                    <a:pt x="21" y="38"/>
                                    <a:pt x="21" y="38"/>
                                    <a:pt x="21" y="38"/>
                                  </a:cubicBezTo>
                                  <a:cubicBezTo>
                                    <a:pt x="21" y="37"/>
                                    <a:pt x="21" y="36"/>
                                    <a:pt x="21" y="34"/>
                                  </a:cubicBezTo>
                                  <a:cubicBezTo>
                                    <a:pt x="20" y="34"/>
                                    <a:pt x="20" y="34"/>
                                    <a:pt x="20" y="34"/>
                                  </a:cubicBezTo>
                                  <a:cubicBezTo>
                                    <a:pt x="20" y="36"/>
                                    <a:pt x="20" y="37"/>
                                    <a:pt x="20" y="38"/>
                                  </a:cubicBezTo>
                                  <a:close/>
                                  <a:moveTo>
                                    <a:pt x="20" y="72"/>
                                  </a:moveTo>
                                  <a:cubicBezTo>
                                    <a:pt x="22" y="67"/>
                                    <a:pt x="22" y="56"/>
                                    <a:pt x="21" y="51"/>
                                  </a:cubicBezTo>
                                  <a:cubicBezTo>
                                    <a:pt x="22" y="50"/>
                                    <a:pt x="22" y="44"/>
                                    <a:pt x="21" y="42"/>
                                  </a:cubicBezTo>
                                  <a:cubicBezTo>
                                    <a:pt x="20" y="52"/>
                                    <a:pt x="21" y="61"/>
                                    <a:pt x="20" y="72"/>
                                  </a:cubicBezTo>
                                  <a:close/>
                                  <a:moveTo>
                                    <a:pt x="27" y="60"/>
                                  </a:moveTo>
                                  <a:cubicBezTo>
                                    <a:pt x="27" y="55"/>
                                    <a:pt x="29" y="47"/>
                                    <a:pt x="27" y="43"/>
                                  </a:cubicBezTo>
                                  <a:cubicBezTo>
                                    <a:pt x="27" y="48"/>
                                    <a:pt x="25" y="56"/>
                                    <a:pt x="27" y="60"/>
                                  </a:cubicBezTo>
                                  <a:close/>
                                  <a:moveTo>
                                    <a:pt x="29" y="57"/>
                                  </a:moveTo>
                                  <a:cubicBezTo>
                                    <a:pt x="30" y="57"/>
                                    <a:pt x="30" y="57"/>
                                    <a:pt x="30" y="57"/>
                                  </a:cubicBezTo>
                                  <a:cubicBezTo>
                                    <a:pt x="30" y="56"/>
                                    <a:pt x="30" y="55"/>
                                    <a:pt x="31" y="53"/>
                                  </a:cubicBezTo>
                                  <a:cubicBezTo>
                                    <a:pt x="30" y="53"/>
                                    <a:pt x="30" y="53"/>
                                    <a:pt x="30" y="53"/>
                                  </a:cubicBezTo>
                                  <a:cubicBezTo>
                                    <a:pt x="29" y="55"/>
                                    <a:pt x="29" y="56"/>
                                    <a:pt x="29" y="57"/>
                                  </a:cubicBezTo>
                                  <a:close/>
                                  <a:moveTo>
                                    <a:pt x="31" y="64"/>
                                  </a:moveTo>
                                  <a:cubicBezTo>
                                    <a:pt x="31" y="63"/>
                                    <a:pt x="32" y="59"/>
                                    <a:pt x="30" y="59"/>
                                  </a:cubicBezTo>
                                  <a:cubicBezTo>
                                    <a:pt x="31" y="61"/>
                                    <a:pt x="29" y="64"/>
                                    <a:pt x="31" y="64"/>
                                  </a:cubicBezTo>
                                  <a:close/>
                                  <a:moveTo>
                                    <a:pt x="26" y="67"/>
                                  </a:moveTo>
                                  <a:cubicBezTo>
                                    <a:pt x="25" y="66"/>
                                    <a:pt x="27" y="62"/>
                                    <a:pt x="25" y="62"/>
                                  </a:cubicBezTo>
                                  <a:cubicBezTo>
                                    <a:pt x="25" y="64"/>
                                    <a:pt x="23" y="67"/>
                                    <a:pt x="26" y="67"/>
                                  </a:cubicBezTo>
                                  <a:close/>
                                  <a:moveTo>
                                    <a:pt x="30" y="86"/>
                                  </a:moveTo>
                                  <a:cubicBezTo>
                                    <a:pt x="29" y="84"/>
                                    <a:pt x="31" y="81"/>
                                    <a:pt x="29" y="81"/>
                                  </a:cubicBezTo>
                                  <a:cubicBezTo>
                                    <a:pt x="29" y="82"/>
                                    <a:pt x="27" y="86"/>
                                    <a:pt x="30" y="86"/>
                                  </a:cubicBezTo>
                                  <a:close/>
                                  <a:moveTo>
                                    <a:pt x="16" y="89"/>
                                  </a:moveTo>
                                  <a:cubicBezTo>
                                    <a:pt x="15" y="87"/>
                                    <a:pt x="17" y="83"/>
                                    <a:pt x="15" y="83"/>
                                  </a:cubicBezTo>
                                  <a:cubicBezTo>
                                    <a:pt x="15" y="85"/>
                                    <a:pt x="13" y="89"/>
                                    <a:pt x="16" y="89"/>
                                  </a:cubicBezTo>
                                  <a:close/>
                                  <a:moveTo>
                                    <a:pt x="27" y="98"/>
                                  </a:moveTo>
                                  <a:cubicBezTo>
                                    <a:pt x="30" y="95"/>
                                    <a:pt x="26" y="89"/>
                                    <a:pt x="28" y="87"/>
                                  </a:cubicBezTo>
                                  <a:cubicBezTo>
                                    <a:pt x="27" y="87"/>
                                    <a:pt x="29" y="83"/>
                                    <a:pt x="27" y="83"/>
                                  </a:cubicBezTo>
                                  <a:cubicBezTo>
                                    <a:pt x="26" y="91"/>
                                    <a:pt x="28" y="91"/>
                                    <a:pt x="27" y="98"/>
                                  </a:cubicBezTo>
                                  <a:close/>
                                  <a:moveTo>
                                    <a:pt x="22" y="105"/>
                                  </a:moveTo>
                                  <a:cubicBezTo>
                                    <a:pt x="24" y="106"/>
                                    <a:pt x="22" y="103"/>
                                    <a:pt x="24" y="103"/>
                                  </a:cubicBezTo>
                                  <a:cubicBezTo>
                                    <a:pt x="23" y="100"/>
                                    <a:pt x="26" y="94"/>
                                    <a:pt x="23" y="89"/>
                                  </a:cubicBezTo>
                                  <a:cubicBezTo>
                                    <a:pt x="23" y="94"/>
                                    <a:pt x="23" y="100"/>
                                    <a:pt x="22" y="105"/>
                                  </a:cubicBezTo>
                                  <a:close/>
                                  <a:moveTo>
                                    <a:pt x="31" y="103"/>
                                  </a:moveTo>
                                  <a:cubicBezTo>
                                    <a:pt x="32" y="101"/>
                                    <a:pt x="33" y="93"/>
                                    <a:pt x="31" y="92"/>
                                  </a:cubicBezTo>
                                  <a:cubicBezTo>
                                    <a:pt x="31" y="96"/>
                                    <a:pt x="31" y="99"/>
                                    <a:pt x="31" y="103"/>
                                  </a:cubicBezTo>
                                  <a:close/>
                                  <a:moveTo>
                                    <a:pt x="27" y="115"/>
                                  </a:moveTo>
                                  <a:cubicBezTo>
                                    <a:pt x="27" y="111"/>
                                    <a:pt x="28" y="106"/>
                                    <a:pt x="25" y="104"/>
                                  </a:cubicBezTo>
                                  <a:cubicBezTo>
                                    <a:pt x="26" y="108"/>
                                    <a:pt x="23" y="114"/>
                                    <a:pt x="27" y="115"/>
                                  </a:cubicBezTo>
                                  <a:close/>
                                  <a:moveTo>
                                    <a:pt x="18" y="130"/>
                                  </a:moveTo>
                                  <a:cubicBezTo>
                                    <a:pt x="18" y="127"/>
                                    <a:pt x="20" y="122"/>
                                    <a:pt x="18" y="121"/>
                                  </a:cubicBezTo>
                                  <a:cubicBezTo>
                                    <a:pt x="18" y="124"/>
                                    <a:pt x="16" y="129"/>
                                    <a:pt x="18" y="130"/>
                                  </a:cubicBezTo>
                                  <a:close/>
                                  <a:moveTo>
                                    <a:pt x="17" y="142"/>
                                  </a:moveTo>
                                  <a:cubicBezTo>
                                    <a:pt x="17" y="140"/>
                                    <a:pt x="19" y="136"/>
                                    <a:pt x="17" y="136"/>
                                  </a:cubicBezTo>
                                  <a:cubicBezTo>
                                    <a:pt x="17" y="138"/>
                                    <a:pt x="15" y="142"/>
                                    <a:pt x="17" y="142"/>
                                  </a:cubicBezTo>
                                  <a:close/>
                                  <a:moveTo>
                                    <a:pt x="33" y="143"/>
                                  </a:moveTo>
                                  <a:cubicBezTo>
                                    <a:pt x="32" y="142"/>
                                    <a:pt x="34" y="138"/>
                                    <a:pt x="32" y="137"/>
                                  </a:cubicBezTo>
                                  <a:cubicBezTo>
                                    <a:pt x="32" y="139"/>
                                    <a:pt x="30" y="143"/>
                                    <a:pt x="33" y="143"/>
                                  </a:cubicBezTo>
                                  <a:close/>
                                  <a:moveTo>
                                    <a:pt x="27" y="156"/>
                                  </a:moveTo>
                                  <a:cubicBezTo>
                                    <a:pt x="29" y="156"/>
                                    <a:pt x="26" y="153"/>
                                    <a:pt x="28" y="152"/>
                                  </a:cubicBezTo>
                                  <a:cubicBezTo>
                                    <a:pt x="26" y="151"/>
                                    <a:pt x="28" y="146"/>
                                    <a:pt x="28" y="143"/>
                                  </a:cubicBezTo>
                                  <a:cubicBezTo>
                                    <a:pt x="26" y="145"/>
                                    <a:pt x="27" y="152"/>
                                    <a:pt x="26" y="155"/>
                                  </a:cubicBezTo>
                                  <a:cubicBezTo>
                                    <a:pt x="27" y="155"/>
                                    <a:pt x="27" y="156"/>
                                    <a:pt x="27" y="156"/>
                                  </a:cubicBezTo>
                                  <a:close/>
                                  <a:moveTo>
                                    <a:pt x="33" y="155"/>
                                  </a:moveTo>
                                  <a:cubicBezTo>
                                    <a:pt x="32" y="153"/>
                                    <a:pt x="34" y="149"/>
                                    <a:pt x="32" y="149"/>
                                  </a:cubicBezTo>
                                  <a:cubicBezTo>
                                    <a:pt x="33" y="151"/>
                                    <a:pt x="31" y="154"/>
                                    <a:pt x="33" y="155"/>
                                  </a:cubicBezTo>
                                  <a:close/>
                                  <a:moveTo>
                                    <a:pt x="33" y="159"/>
                                  </a:moveTo>
                                  <a:cubicBezTo>
                                    <a:pt x="34" y="160"/>
                                    <a:pt x="34" y="156"/>
                                    <a:pt x="33" y="157"/>
                                  </a:cubicBezTo>
                                  <a:cubicBezTo>
                                    <a:pt x="33" y="157"/>
                                    <a:pt x="33" y="158"/>
                                    <a:pt x="33" y="159"/>
                                  </a:cubicBezTo>
                                  <a:close/>
                                  <a:moveTo>
                                    <a:pt x="12" y="197"/>
                                  </a:moveTo>
                                  <a:cubicBezTo>
                                    <a:pt x="14" y="190"/>
                                    <a:pt x="15" y="177"/>
                                    <a:pt x="13" y="171"/>
                                  </a:cubicBezTo>
                                  <a:cubicBezTo>
                                    <a:pt x="13" y="179"/>
                                    <a:pt x="12" y="188"/>
                                    <a:pt x="12" y="197"/>
                                  </a:cubicBezTo>
                                  <a:close/>
                                  <a:moveTo>
                                    <a:pt x="15" y="184"/>
                                  </a:moveTo>
                                  <a:cubicBezTo>
                                    <a:pt x="17" y="183"/>
                                    <a:pt x="17" y="175"/>
                                    <a:pt x="16" y="174"/>
                                  </a:cubicBezTo>
                                  <a:cubicBezTo>
                                    <a:pt x="16" y="177"/>
                                    <a:pt x="15" y="180"/>
                                    <a:pt x="15" y="184"/>
                                  </a:cubicBezTo>
                                  <a:close/>
                                  <a:moveTo>
                                    <a:pt x="6" y="187"/>
                                  </a:moveTo>
                                  <a:cubicBezTo>
                                    <a:pt x="8" y="185"/>
                                    <a:pt x="9" y="177"/>
                                    <a:pt x="7" y="174"/>
                                  </a:cubicBezTo>
                                  <a:cubicBezTo>
                                    <a:pt x="7" y="179"/>
                                    <a:pt x="7" y="183"/>
                                    <a:pt x="6" y="187"/>
                                  </a:cubicBezTo>
                                  <a:close/>
                                  <a:moveTo>
                                    <a:pt x="31" y="182"/>
                                  </a:moveTo>
                                  <a:cubicBezTo>
                                    <a:pt x="31" y="181"/>
                                    <a:pt x="32" y="179"/>
                                    <a:pt x="30" y="179"/>
                                  </a:cubicBezTo>
                                  <a:cubicBezTo>
                                    <a:pt x="31" y="180"/>
                                    <a:pt x="29" y="182"/>
                                    <a:pt x="31" y="182"/>
                                  </a:cubicBezTo>
                                  <a:close/>
                                  <a:moveTo>
                                    <a:pt x="15" y="191"/>
                                  </a:moveTo>
                                  <a:cubicBezTo>
                                    <a:pt x="16" y="191"/>
                                    <a:pt x="16" y="191"/>
                                    <a:pt x="16" y="191"/>
                                  </a:cubicBezTo>
                                  <a:cubicBezTo>
                                    <a:pt x="16" y="189"/>
                                    <a:pt x="16" y="188"/>
                                    <a:pt x="16" y="187"/>
                                  </a:cubicBezTo>
                                  <a:cubicBezTo>
                                    <a:pt x="15" y="187"/>
                                    <a:pt x="15" y="187"/>
                                    <a:pt x="15" y="187"/>
                                  </a:cubicBezTo>
                                  <a:cubicBezTo>
                                    <a:pt x="15" y="188"/>
                                    <a:pt x="15" y="189"/>
                                    <a:pt x="15" y="191"/>
                                  </a:cubicBezTo>
                                  <a:close/>
                                  <a:moveTo>
                                    <a:pt x="6" y="191"/>
                                  </a:moveTo>
                                  <a:cubicBezTo>
                                    <a:pt x="6" y="192"/>
                                    <a:pt x="8" y="195"/>
                                    <a:pt x="6" y="195"/>
                                  </a:cubicBezTo>
                                  <a:cubicBezTo>
                                    <a:pt x="7" y="196"/>
                                    <a:pt x="7" y="197"/>
                                    <a:pt x="6" y="199"/>
                                  </a:cubicBezTo>
                                  <a:cubicBezTo>
                                    <a:pt x="6" y="199"/>
                                    <a:pt x="7" y="199"/>
                                    <a:pt x="8" y="199"/>
                                  </a:cubicBezTo>
                                  <a:cubicBezTo>
                                    <a:pt x="7" y="196"/>
                                    <a:pt x="9" y="191"/>
                                    <a:pt x="7" y="190"/>
                                  </a:cubicBezTo>
                                  <a:cubicBezTo>
                                    <a:pt x="7" y="191"/>
                                    <a:pt x="7" y="192"/>
                                    <a:pt x="6" y="191"/>
                                  </a:cubicBezTo>
                                  <a:close/>
                                  <a:moveTo>
                                    <a:pt x="16" y="200"/>
                                  </a:moveTo>
                                  <a:cubicBezTo>
                                    <a:pt x="17" y="200"/>
                                    <a:pt x="17" y="200"/>
                                    <a:pt x="17" y="200"/>
                                  </a:cubicBezTo>
                                  <a:cubicBezTo>
                                    <a:pt x="17" y="199"/>
                                    <a:pt x="17" y="197"/>
                                    <a:pt x="17" y="196"/>
                                  </a:cubicBezTo>
                                  <a:cubicBezTo>
                                    <a:pt x="16" y="196"/>
                                    <a:pt x="16" y="196"/>
                                    <a:pt x="16" y="196"/>
                                  </a:cubicBezTo>
                                  <a:cubicBezTo>
                                    <a:pt x="16" y="197"/>
                                    <a:pt x="16" y="199"/>
                                    <a:pt x="16" y="200"/>
                                  </a:cubicBezTo>
                                  <a:close/>
                                  <a:moveTo>
                                    <a:pt x="15" y="201"/>
                                  </a:moveTo>
                                  <a:cubicBezTo>
                                    <a:pt x="15" y="200"/>
                                    <a:pt x="16" y="198"/>
                                    <a:pt x="14" y="198"/>
                                  </a:cubicBezTo>
                                  <a:cubicBezTo>
                                    <a:pt x="15" y="199"/>
                                    <a:pt x="13" y="201"/>
                                    <a:pt x="15" y="201"/>
                                  </a:cubicBezTo>
                                  <a:close/>
                                  <a:moveTo>
                                    <a:pt x="12" y="200"/>
                                  </a:moveTo>
                                  <a:cubicBezTo>
                                    <a:pt x="13" y="201"/>
                                    <a:pt x="13" y="203"/>
                                    <a:pt x="12" y="206"/>
                                  </a:cubicBezTo>
                                  <a:cubicBezTo>
                                    <a:pt x="14" y="206"/>
                                    <a:pt x="14" y="199"/>
                                    <a:pt x="13" y="199"/>
                                  </a:cubicBezTo>
                                  <a:cubicBezTo>
                                    <a:pt x="13" y="200"/>
                                    <a:pt x="13" y="200"/>
                                    <a:pt x="12" y="200"/>
                                  </a:cubicBezTo>
                                  <a:close/>
                                  <a:moveTo>
                                    <a:pt x="11" y="219"/>
                                  </a:moveTo>
                                  <a:cubicBezTo>
                                    <a:pt x="12" y="219"/>
                                    <a:pt x="12" y="219"/>
                                    <a:pt x="12" y="219"/>
                                  </a:cubicBezTo>
                                  <a:cubicBezTo>
                                    <a:pt x="13" y="218"/>
                                    <a:pt x="13" y="216"/>
                                    <a:pt x="13" y="215"/>
                                  </a:cubicBezTo>
                                  <a:cubicBezTo>
                                    <a:pt x="12" y="215"/>
                                    <a:pt x="12" y="215"/>
                                    <a:pt x="12" y="215"/>
                                  </a:cubicBezTo>
                                  <a:cubicBezTo>
                                    <a:pt x="12" y="216"/>
                                    <a:pt x="12" y="218"/>
                                    <a:pt x="11" y="219"/>
                                  </a:cubicBezTo>
                                  <a:close/>
                                  <a:moveTo>
                                    <a:pt x="28" y="244"/>
                                  </a:moveTo>
                                  <a:cubicBezTo>
                                    <a:pt x="28" y="241"/>
                                    <a:pt x="29" y="239"/>
                                    <a:pt x="29" y="236"/>
                                  </a:cubicBezTo>
                                  <a:cubicBezTo>
                                    <a:pt x="28" y="236"/>
                                    <a:pt x="27" y="236"/>
                                    <a:pt x="27" y="236"/>
                                  </a:cubicBezTo>
                                  <a:cubicBezTo>
                                    <a:pt x="27" y="239"/>
                                    <a:pt x="27" y="242"/>
                                    <a:pt x="28" y="244"/>
                                  </a:cubicBezTo>
                                  <a:close/>
                                  <a:moveTo>
                                    <a:pt x="18" y="247"/>
                                  </a:moveTo>
                                  <a:cubicBezTo>
                                    <a:pt x="19" y="247"/>
                                    <a:pt x="20" y="247"/>
                                    <a:pt x="20" y="247"/>
                                  </a:cubicBezTo>
                                  <a:cubicBezTo>
                                    <a:pt x="21" y="246"/>
                                    <a:pt x="20" y="245"/>
                                    <a:pt x="19" y="245"/>
                                  </a:cubicBezTo>
                                  <a:cubicBezTo>
                                    <a:pt x="18" y="245"/>
                                    <a:pt x="18" y="246"/>
                                    <a:pt x="18" y="247"/>
                                  </a:cubicBezTo>
                                  <a:close/>
                                  <a:moveTo>
                                    <a:pt x="26" y="259"/>
                                  </a:moveTo>
                                  <a:cubicBezTo>
                                    <a:pt x="27" y="256"/>
                                    <a:pt x="26" y="253"/>
                                    <a:pt x="28" y="251"/>
                                  </a:cubicBezTo>
                                  <a:cubicBezTo>
                                    <a:pt x="27" y="251"/>
                                    <a:pt x="26" y="251"/>
                                    <a:pt x="26" y="251"/>
                                  </a:cubicBezTo>
                                  <a:cubicBezTo>
                                    <a:pt x="26" y="254"/>
                                    <a:pt x="24" y="258"/>
                                    <a:pt x="26" y="259"/>
                                  </a:cubicBezTo>
                                  <a:close/>
                                  <a:moveTo>
                                    <a:pt x="29" y="271"/>
                                  </a:moveTo>
                                  <a:cubicBezTo>
                                    <a:pt x="28" y="269"/>
                                    <a:pt x="30" y="264"/>
                                    <a:pt x="28" y="262"/>
                                  </a:cubicBezTo>
                                  <a:cubicBezTo>
                                    <a:pt x="29" y="265"/>
                                    <a:pt x="26" y="270"/>
                                    <a:pt x="29" y="271"/>
                                  </a:cubicBezTo>
                                  <a:close/>
                                  <a:moveTo>
                                    <a:pt x="24" y="272"/>
                                  </a:moveTo>
                                  <a:cubicBezTo>
                                    <a:pt x="25" y="270"/>
                                    <a:pt x="25" y="269"/>
                                    <a:pt x="25" y="267"/>
                                  </a:cubicBezTo>
                                  <a:cubicBezTo>
                                    <a:pt x="24" y="267"/>
                                    <a:pt x="24" y="267"/>
                                    <a:pt x="23" y="267"/>
                                  </a:cubicBezTo>
                                  <a:cubicBezTo>
                                    <a:pt x="23" y="269"/>
                                    <a:pt x="22" y="272"/>
                                    <a:pt x="24" y="272"/>
                                  </a:cubicBezTo>
                                  <a:close/>
                                  <a:moveTo>
                                    <a:pt x="19" y="283"/>
                                  </a:moveTo>
                                  <a:cubicBezTo>
                                    <a:pt x="19" y="282"/>
                                    <a:pt x="20" y="280"/>
                                    <a:pt x="18" y="280"/>
                                  </a:cubicBezTo>
                                  <a:cubicBezTo>
                                    <a:pt x="19" y="281"/>
                                    <a:pt x="17" y="284"/>
                                    <a:pt x="19" y="283"/>
                                  </a:cubicBezTo>
                                  <a:close/>
                                  <a:moveTo>
                                    <a:pt x="17" y="298"/>
                                  </a:moveTo>
                                  <a:cubicBezTo>
                                    <a:pt x="17" y="295"/>
                                    <a:pt x="19" y="290"/>
                                    <a:pt x="17" y="289"/>
                                  </a:cubicBezTo>
                                  <a:cubicBezTo>
                                    <a:pt x="17" y="292"/>
                                    <a:pt x="15" y="297"/>
                                    <a:pt x="17" y="298"/>
                                  </a:cubicBezTo>
                                  <a:close/>
                                  <a:moveTo>
                                    <a:pt x="12" y="300"/>
                                  </a:moveTo>
                                  <a:cubicBezTo>
                                    <a:pt x="12" y="297"/>
                                    <a:pt x="14" y="293"/>
                                    <a:pt x="11" y="292"/>
                                  </a:cubicBezTo>
                                  <a:cubicBezTo>
                                    <a:pt x="12" y="294"/>
                                    <a:pt x="10" y="299"/>
                                    <a:pt x="12" y="300"/>
                                  </a:cubicBezTo>
                                  <a:close/>
                                  <a:moveTo>
                                    <a:pt x="24" y="300"/>
                                  </a:moveTo>
                                  <a:cubicBezTo>
                                    <a:pt x="25" y="301"/>
                                    <a:pt x="26" y="296"/>
                                    <a:pt x="24" y="297"/>
                                  </a:cubicBezTo>
                                  <a:cubicBezTo>
                                    <a:pt x="24" y="298"/>
                                    <a:pt x="24" y="299"/>
                                    <a:pt x="24" y="300"/>
                                  </a:cubicBezTo>
                                  <a:close/>
                                  <a:moveTo>
                                    <a:pt x="27" y="306"/>
                                  </a:moveTo>
                                  <a:cubicBezTo>
                                    <a:pt x="28" y="306"/>
                                    <a:pt x="29" y="306"/>
                                    <a:pt x="29" y="306"/>
                                  </a:cubicBezTo>
                                  <a:cubicBezTo>
                                    <a:pt x="28" y="305"/>
                                    <a:pt x="29" y="302"/>
                                    <a:pt x="28" y="302"/>
                                  </a:cubicBezTo>
                                  <a:cubicBezTo>
                                    <a:pt x="28" y="303"/>
                                    <a:pt x="27" y="305"/>
                                    <a:pt x="27" y="306"/>
                                  </a:cubicBezTo>
                                  <a:close/>
                                  <a:moveTo>
                                    <a:pt x="9" y="328"/>
                                  </a:moveTo>
                                  <a:cubicBezTo>
                                    <a:pt x="11" y="326"/>
                                    <a:pt x="12" y="317"/>
                                    <a:pt x="10" y="315"/>
                                  </a:cubicBezTo>
                                  <a:cubicBezTo>
                                    <a:pt x="10" y="319"/>
                                    <a:pt x="9" y="323"/>
                                    <a:pt x="9" y="328"/>
                                  </a:cubicBezTo>
                                  <a:close/>
                                  <a:moveTo>
                                    <a:pt x="21" y="331"/>
                                  </a:moveTo>
                                  <a:cubicBezTo>
                                    <a:pt x="22" y="331"/>
                                    <a:pt x="22" y="331"/>
                                    <a:pt x="22" y="331"/>
                                  </a:cubicBezTo>
                                  <a:cubicBezTo>
                                    <a:pt x="22" y="330"/>
                                    <a:pt x="22" y="329"/>
                                    <a:pt x="22" y="327"/>
                                  </a:cubicBezTo>
                                  <a:cubicBezTo>
                                    <a:pt x="21" y="327"/>
                                    <a:pt x="21" y="327"/>
                                    <a:pt x="21" y="327"/>
                                  </a:cubicBezTo>
                                  <a:cubicBezTo>
                                    <a:pt x="21" y="329"/>
                                    <a:pt x="21" y="330"/>
                                    <a:pt x="21" y="33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19"/>
                          <wps:cNvSpPr>
                            <a:spLocks noEditPoints="1"/>
                          </wps:cNvSpPr>
                          <wps:spPr bwMode="auto">
                            <a:xfrm>
                              <a:off x="2067" y="1158"/>
                              <a:ext cx="231" cy="1708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46 h 289"/>
                                <a:gd name="T2" fmla="*/ 33 w 39"/>
                                <a:gd name="T3" fmla="*/ 168 h 289"/>
                                <a:gd name="T4" fmla="*/ 33 w 39"/>
                                <a:gd name="T5" fmla="*/ 196 h 289"/>
                                <a:gd name="T6" fmla="*/ 28 w 39"/>
                                <a:gd name="T7" fmla="*/ 288 h 289"/>
                                <a:gd name="T8" fmla="*/ 2 w 39"/>
                                <a:gd name="T9" fmla="*/ 186 h 289"/>
                                <a:gd name="T10" fmla="*/ 8 w 39"/>
                                <a:gd name="T11" fmla="*/ 90 h 289"/>
                                <a:gd name="T12" fmla="*/ 8 w 39"/>
                                <a:gd name="T13" fmla="*/ 2 h 289"/>
                                <a:gd name="T14" fmla="*/ 12 w 39"/>
                                <a:gd name="T15" fmla="*/ 23 h 289"/>
                                <a:gd name="T16" fmla="*/ 27 w 39"/>
                                <a:gd name="T17" fmla="*/ 33 h 289"/>
                                <a:gd name="T18" fmla="*/ 20 w 39"/>
                                <a:gd name="T19" fmla="*/ 31 h 289"/>
                                <a:gd name="T20" fmla="*/ 20 w 39"/>
                                <a:gd name="T21" fmla="*/ 27 h 289"/>
                                <a:gd name="T22" fmla="*/ 21 w 39"/>
                                <a:gd name="T23" fmla="*/ 41 h 289"/>
                                <a:gd name="T24" fmla="*/ 27 w 39"/>
                                <a:gd name="T25" fmla="*/ 48 h 289"/>
                                <a:gd name="T26" fmla="*/ 29 w 39"/>
                                <a:gd name="T27" fmla="*/ 46 h 289"/>
                                <a:gd name="T28" fmla="*/ 30 w 39"/>
                                <a:gd name="T29" fmla="*/ 43 h 289"/>
                                <a:gd name="T30" fmla="*/ 30 w 39"/>
                                <a:gd name="T31" fmla="*/ 48 h 289"/>
                                <a:gd name="T32" fmla="*/ 25 w 39"/>
                                <a:gd name="T33" fmla="*/ 50 h 289"/>
                                <a:gd name="T34" fmla="*/ 29 w 39"/>
                                <a:gd name="T35" fmla="*/ 65 h 289"/>
                                <a:gd name="T36" fmla="*/ 15 w 39"/>
                                <a:gd name="T37" fmla="*/ 67 h 289"/>
                                <a:gd name="T38" fmla="*/ 29 w 39"/>
                                <a:gd name="T39" fmla="*/ 70 h 289"/>
                                <a:gd name="T40" fmla="*/ 22 w 39"/>
                                <a:gd name="T41" fmla="*/ 85 h 289"/>
                                <a:gd name="T42" fmla="*/ 22 w 39"/>
                                <a:gd name="T43" fmla="*/ 85 h 289"/>
                                <a:gd name="T44" fmla="*/ 31 w 39"/>
                                <a:gd name="T45" fmla="*/ 83 h 289"/>
                                <a:gd name="T46" fmla="*/ 27 w 39"/>
                                <a:gd name="T47" fmla="*/ 93 h 289"/>
                                <a:gd name="T48" fmla="*/ 18 w 39"/>
                                <a:gd name="T49" fmla="*/ 105 h 289"/>
                                <a:gd name="T50" fmla="*/ 17 w 39"/>
                                <a:gd name="T51" fmla="*/ 115 h 289"/>
                                <a:gd name="T52" fmla="*/ 33 w 39"/>
                                <a:gd name="T53" fmla="*/ 116 h 289"/>
                                <a:gd name="T54" fmla="*/ 28 w 39"/>
                                <a:gd name="T55" fmla="*/ 116 h 289"/>
                                <a:gd name="T56" fmla="*/ 33 w 39"/>
                                <a:gd name="T57" fmla="*/ 125 h 289"/>
                                <a:gd name="T58" fmla="*/ 33 w 39"/>
                                <a:gd name="T59" fmla="*/ 129 h 289"/>
                                <a:gd name="T60" fmla="*/ 12 w 39"/>
                                <a:gd name="T61" fmla="*/ 160 h 289"/>
                                <a:gd name="T62" fmla="*/ 15 w 39"/>
                                <a:gd name="T63" fmla="*/ 149 h 289"/>
                                <a:gd name="T64" fmla="*/ 6 w 39"/>
                                <a:gd name="T65" fmla="*/ 152 h 289"/>
                                <a:gd name="T66" fmla="*/ 31 w 39"/>
                                <a:gd name="T67" fmla="*/ 147 h 289"/>
                                <a:gd name="T68" fmla="*/ 15 w 39"/>
                                <a:gd name="T69" fmla="*/ 155 h 289"/>
                                <a:gd name="T70" fmla="*/ 15 w 39"/>
                                <a:gd name="T71" fmla="*/ 151 h 289"/>
                                <a:gd name="T72" fmla="*/ 6 w 39"/>
                                <a:gd name="T73" fmla="*/ 158 h 289"/>
                                <a:gd name="T74" fmla="*/ 7 w 39"/>
                                <a:gd name="T75" fmla="*/ 154 h 289"/>
                                <a:gd name="T76" fmla="*/ 17 w 39"/>
                                <a:gd name="T77" fmla="*/ 162 h 289"/>
                                <a:gd name="T78" fmla="*/ 16 w 39"/>
                                <a:gd name="T79" fmla="*/ 162 h 289"/>
                                <a:gd name="T80" fmla="*/ 15 w 39"/>
                                <a:gd name="T81" fmla="*/ 163 h 289"/>
                                <a:gd name="T82" fmla="*/ 13 w 39"/>
                                <a:gd name="T83" fmla="*/ 161 h 289"/>
                                <a:gd name="T84" fmla="*/ 12 w 39"/>
                                <a:gd name="T85" fmla="*/ 178 h 289"/>
                                <a:gd name="T86" fmla="*/ 11 w 39"/>
                                <a:gd name="T87" fmla="*/ 177 h 289"/>
                                <a:gd name="T88" fmla="*/ 26 w 39"/>
                                <a:gd name="T89" fmla="*/ 191 h 289"/>
                                <a:gd name="T90" fmla="*/ 20 w 39"/>
                                <a:gd name="T91" fmla="*/ 200 h 289"/>
                                <a:gd name="T92" fmla="*/ 26 w 39"/>
                                <a:gd name="T93" fmla="*/ 210 h 289"/>
                                <a:gd name="T94" fmla="*/ 26 w 39"/>
                                <a:gd name="T95" fmla="*/ 210 h 289"/>
                                <a:gd name="T96" fmla="*/ 28 w 39"/>
                                <a:gd name="T97" fmla="*/ 220 h 289"/>
                                <a:gd name="T98" fmla="*/ 23 w 39"/>
                                <a:gd name="T99" fmla="*/ 217 h 289"/>
                                <a:gd name="T100" fmla="*/ 18 w 39"/>
                                <a:gd name="T101" fmla="*/ 227 h 289"/>
                                <a:gd name="T102" fmla="*/ 16 w 39"/>
                                <a:gd name="T103" fmla="*/ 235 h 289"/>
                                <a:gd name="T104" fmla="*/ 11 w 39"/>
                                <a:gd name="T105" fmla="*/ 237 h 289"/>
                                <a:gd name="T106" fmla="*/ 24 w 39"/>
                                <a:gd name="T107" fmla="*/ 241 h 289"/>
                                <a:gd name="T108" fmla="*/ 29 w 39"/>
                                <a:gd name="T109" fmla="*/ 248 h 289"/>
                                <a:gd name="T110" fmla="*/ 9 w 39"/>
                                <a:gd name="T111" fmla="*/ 266 h 289"/>
                                <a:gd name="T112" fmla="*/ 20 w 39"/>
                                <a:gd name="T113" fmla="*/ 269 h 289"/>
                                <a:gd name="T114" fmla="*/ 21 w 39"/>
                                <a:gd name="T115" fmla="*/ 266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9" h="289">
                                  <a:moveTo>
                                    <a:pt x="38" y="0"/>
                                  </a:move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39" y="12"/>
                                    <a:pt x="39" y="34"/>
                                    <a:pt x="39" y="46"/>
                                  </a:cubicBezTo>
                                  <a:cubicBezTo>
                                    <a:pt x="39" y="57"/>
                                    <a:pt x="37" y="68"/>
                                    <a:pt x="39" y="78"/>
                                  </a:cubicBezTo>
                                  <a:cubicBezTo>
                                    <a:pt x="38" y="90"/>
                                    <a:pt x="35" y="104"/>
                                    <a:pt x="37" y="114"/>
                                  </a:cubicBezTo>
                                  <a:cubicBezTo>
                                    <a:pt x="35" y="137"/>
                                    <a:pt x="35" y="146"/>
                                    <a:pt x="33" y="168"/>
                                  </a:cubicBezTo>
                                  <a:cubicBezTo>
                                    <a:pt x="34" y="169"/>
                                    <a:pt x="35" y="168"/>
                                    <a:pt x="36" y="168"/>
                                  </a:cubicBezTo>
                                  <a:cubicBezTo>
                                    <a:pt x="32" y="171"/>
                                    <a:pt x="33" y="176"/>
                                    <a:pt x="33" y="182"/>
                                  </a:cubicBezTo>
                                  <a:cubicBezTo>
                                    <a:pt x="34" y="186"/>
                                    <a:pt x="33" y="191"/>
                                    <a:pt x="33" y="196"/>
                                  </a:cubicBezTo>
                                  <a:cubicBezTo>
                                    <a:pt x="34" y="205"/>
                                    <a:pt x="32" y="213"/>
                                    <a:pt x="32" y="218"/>
                                  </a:cubicBezTo>
                                  <a:cubicBezTo>
                                    <a:pt x="32" y="239"/>
                                    <a:pt x="29" y="262"/>
                                    <a:pt x="30" y="283"/>
                                  </a:cubicBezTo>
                                  <a:cubicBezTo>
                                    <a:pt x="30" y="285"/>
                                    <a:pt x="29" y="286"/>
                                    <a:pt x="28" y="288"/>
                                  </a:cubicBezTo>
                                  <a:cubicBezTo>
                                    <a:pt x="22" y="289"/>
                                    <a:pt x="10" y="289"/>
                                    <a:pt x="1" y="289"/>
                                  </a:cubicBezTo>
                                  <a:cubicBezTo>
                                    <a:pt x="0" y="270"/>
                                    <a:pt x="3" y="248"/>
                                    <a:pt x="1" y="230"/>
                                  </a:cubicBezTo>
                                  <a:cubicBezTo>
                                    <a:pt x="3" y="221"/>
                                    <a:pt x="3" y="201"/>
                                    <a:pt x="2" y="186"/>
                                  </a:cubicBezTo>
                                  <a:cubicBezTo>
                                    <a:pt x="5" y="167"/>
                                    <a:pt x="5" y="148"/>
                                    <a:pt x="5" y="129"/>
                                  </a:cubicBezTo>
                                  <a:cubicBezTo>
                                    <a:pt x="5" y="127"/>
                                    <a:pt x="6" y="127"/>
                                    <a:pt x="5" y="125"/>
                                  </a:cubicBezTo>
                                  <a:cubicBezTo>
                                    <a:pt x="4" y="114"/>
                                    <a:pt x="8" y="101"/>
                                    <a:pt x="8" y="90"/>
                                  </a:cubicBezTo>
                                  <a:cubicBezTo>
                                    <a:pt x="8" y="86"/>
                                    <a:pt x="8" y="73"/>
                                    <a:pt x="8" y="67"/>
                                  </a:cubicBezTo>
                                  <a:cubicBezTo>
                                    <a:pt x="9" y="53"/>
                                    <a:pt x="11" y="41"/>
                                    <a:pt x="9" y="30"/>
                                  </a:cubicBezTo>
                                  <a:cubicBezTo>
                                    <a:pt x="10" y="20"/>
                                    <a:pt x="9" y="11"/>
                                    <a:pt x="8" y="2"/>
                                  </a:cubicBezTo>
                                  <a:cubicBezTo>
                                    <a:pt x="10" y="2"/>
                                    <a:pt x="11" y="1"/>
                                    <a:pt x="12" y="0"/>
                                  </a:cubicBezTo>
                                  <a:cubicBezTo>
                                    <a:pt x="19" y="2"/>
                                    <a:pt x="30" y="0"/>
                                    <a:pt x="38" y="0"/>
                                  </a:cubicBezTo>
                                  <a:close/>
                                  <a:moveTo>
                                    <a:pt x="12" y="23"/>
                                  </a:moveTo>
                                  <a:cubicBezTo>
                                    <a:pt x="12" y="22"/>
                                    <a:pt x="14" y="20"/>
                                    <a:pt x="12" y="20"/>
                                  </a:cubicBezTo>
                                  <a:cubicBezTo>
                                    <a:pt x="12" y="21"/>
                                    <a:pt x="10" y="23"/>
                                    <a:pt x="12" y="23"/>
                                  </a:cubicBezTo>
                                  <a:close/>
                                  <a:moveTo>
                                    <a:pt x="27" y="33"/>
                                  </a:moveTo>
                                  <a:cubicBezTo>
                                    <a:pt x="27" y="29"/>
                                    <a:pt x="29" y="24"/>
                                    <a:pt x="26" y="22"/>
                                  </a:cubicBezTo>
                                  <a:cubicBezTo>
                                    <a:pt x="28" y="25"/>
                                    <a:pt x="26" y="30"/>
                                    <a:pt x="27" y="33"/>
                                  </a:cubicBezTo>
                                  <a:close/>
                                  <a:moveTo>
                                    <a:pt x="20" y="31"/>
                                  </a:moveTo>
                                  <a:cubicBezTo>
                                    <a:pt x="21" y="31"/>
                                    <a:pt x="21" y="31"/>
                                    <a:pt x="21" y="31"/>
                                  </a:cubicBezTo>
                                  <a:cubicBezTo>
                                    <a:pt x="21" y="30"/>
                                    <a:pt x="21" y="29"/>
                                    <a:pt x="21" y="28"/>
                                  </a:cubicBezTo>
                                  <a:cubicBezTo>
                                    <a:pt x="20" y="27"/>
                                    <a:pt x="20" y="27"/>
                                    <a:pt x="20" y="27"/>
                                  </a:cubicBezTo>
                                  <a:cubicBezTo>
                                    <a:pt x="20" y="29"/>
                                    <a:pt x="20" y="30"/>
                                    <a:pt x="20" y="31"/>
                                  </a:cubicBezTo>
                                  <a:close/>
                                  <a:moveTo>
                                    <a:pt x="20" y="58"/>
                                  </a:moveTo>
                                  <a:cubicBezTo>
                                    <a:pt x="22" y="54"/>
                                    <a:pt x="22" y="45"/>
                                    <a:pt x="21" y="41"/>
                                  </a:cubicBezTo>
                                  <a:cubicBezTo>
                                    <a:pt x="22" y="40"/>
                                    <a:pt x="22" y="35"/>
                                    <a:pt x="21" y="33"/>
                                  </a:cubicBezTo>
                                  <a:cubicBezTo>
                                    <a:pt x="20" y="42"/>
                                    <a:pt x="21" y="49"/>
                                    <a:pt x="20" y="58"/>
                                  </a:cubicBezTo>
                                  <a:close/>
                                  <a:moveTo>
                                    <a:pt x="27" y="48"/>
                                  </a:moveTo>
                                  <a:cubicBezTo>
                                    <a:pt x="27" y="44"/>
                                    <a:pt x="29" y="38"/>
                                    <a:pt x="27" y="34"/>
                                  </a:cubicBezTo>
                                  <a:cubicBezTo>
                                    <a:pt x="28" y="39"/>
                                    <a:pt x="25" y="45"/>
                                    <a:pt x="27" y="48"/>
                                  </a:cubicBezTo>
                                  <a:close/>
                                  <a:moveTo>
                                    <a:pt x="29" y="46"/>
                                  </a:moveTo>
                                  <a:cubicBezTo>
                                    <a:pt x="30" y="46"/>
                                    <a:pt x="30" y="46"/>
                                    <a:pt x="30" y="46"/>
                                  </a:cubicBezTo>
                                  <a:cubicBezTo>
                                    <a:pt x="31" y="45"/>
                                    <a:pt x="31" y="44"/>
                                    <a:pt x="31" y="43"/>
                                  </a:cubicBezTo>
                                  <a:cubicBezTo>
                                    <a:pt x="30" y="43"/>
                                    <a:pt x="30" y="43"/>
                                    <a:pt x="30" y="43"/>
                                  </a:cubicBezTo>
                                  <a:cubicBezTo>
                                    <a:pt x="30" y="44"/>
                                    <a:pt x="30" y="45"/>
                                    <a:pt x="29" y="46"/>
                                  </a:cubicBezTo>
                                  <a:close/>
                                  <a:moveTo>
                                    <a:pt x="31" y="52"/>
                                  </a:moveTo>
                                  <a:cubicBezTo>
                                    <a:pt x="31" y="50"/>
                                    <a:pt x="32" y="48"/>
                                    <a:pt x="30" y="48"/>
                                  </a:cubicBezTo>
                                  <a:cubicBezTo>
                                    <a:pt x="31" y="49"/>
                                    <a:pt x="29" y="52"/>
                                    <a:pt x="31" y="52"/>
                                  </a:cubicBezTo>
                                  <a:close/>
                                  <a:moveTo>
                                    <a:pt x="26" y="54"/>
                                  </a:moveTo>
                                  <a:cubicBezTo>
                                    <a:pt x="25" y="53"/>
                                    <a:pt x="27" y="50"/>
                                    <a:pt x="25" y="50"/>
                                  </a:cubicBezTo>
                                  <a:cubicBezTo>
                                    <a:pt x="25" y="51"/>
                                    <a:pt x="24" y="54"/>
                                    <a:pt x="26" y="54"/>
                                  </a:cubicBezTo>
                                  <a:close/>
                                  <a:moveTo>
                                    <a:pt x="30" y="69"/>
                                  </a:moveTo>
                                  <a:cubicBezTo>
                                    <a:pt x="29" y="68"/>
                                    <a:pt x="31" y="65"/>
                                    <a:pt x="29" y="65"/>
                                  </a:cubicBezTo>
                                  <a:cubicBezTo>
                                    <a:pt x="29" y="66"/>
                                    <a:pt x="28" y="69"/>
                                    <a:pt x="30" y="69"/>
                                  </a:cubicBezTo>
                                  <a:close/>
                                  <a:moveTo>
                                    <a:pt x="16" y="72"/>
                                  </a:moveTo>
                                  <a:cubicBezTo>
                                    <a:pt x="15" y="70"/>
                                    <a:pt x="17" y="67"/>
                                    <a:pt x="15" y="67"/>
                                  </a:cubicBezTo>
                                  <a:cubicBezTo>
                                    <a:pt x="15" y="69"/>
                                    <a:pt x="14" y="72"/>
                                    <a:pt x="16" y="72"/>
                                  </a:cubicBezTo>
                                  <a:close/>
                                  <a:moveTo>
                                    <a:pt x="27" y="79"/>
                                  </a:moveTo>
                                  <a:cubicBezTo>
                                    <a:pt x="30" y="77"/>
                                    <a:pt x="26" y="72"/>
                                    <a:pt x="29" y="70"/>
                                  </a:cubicBezTo>
                                  <a:cubicBezTo>
                                    <a:pt x="27" y="70"/>
                                    <a:pt x="29" y="67"/>
                                    <a:pt x="27" y="67"/>
                                  </a:cubicBezTo>
                                  <a:cubicBezTo>
                                    <a:pt x="26" y="74"/>
                                    <a:pt x="28" y="73"/>
                                    <a:pt x="27" y="79"/>
                                  </a:cubicBezTo>
                                  <a:close/>
                                  <a:moveTo>
                                    <a:pt x="22" y="85"/>
                                  </a:moveTo>
                                  <a:cubicBezTo>
                                    <a:pt x="24" y="85"/>
                                    <a:pt x="23" y="83"/>
                                    <a:pt x="24" y="84"/>
                                  </a:cubicBezTo>
                                  <a:cubicBezTo>
                                    <a:pt x="23" y="80"/>
                                    <a:pt x="26" y="76"/>
                                    <a:pt x="23" y="72"/>
                                  </a:cubicBezTo>
                                  <a:cubicBezTo>
                                    <a:pt x="23" y="76"/>
                                    <a:pt x="23" y="81"/>
                                    <a:pt x="22" y="85"/>
                                  </a:cubicBezTo>
                                  <a:close/>
                                  <a:moveTo>
                                    <a:pt x="31" y="83"/>
                                  </a:moveTo>
                                  <a:cubicBezTo>
                                    <a:pt x="32" y="82"/>
                                    <a:pt x="33" y="75"/>
                                    <a:pt x="31" y="74"/>
                                  </a:cubicBezTo>
                                  <a:cubicBezTo>
                                    <a:pt x="31" y="77"/>
                                    <a:pt x="31" y="80"/>
                                    <a:pt x="31" y="83"/>
                                  </a:cubicBezTo>
                                  <a:close/>
                                  <a:moveTo>
                                    <a:pt x="27" y="93"/>
                                  </a:moveTo>
                                  <a:cubicBezTo>
                                    <a:pt x="27" y="90"/>
                                    <a:pt x="29" y="85"/>
                                    <a:pt x="25" y="84"/>
                                  </a:cubicBezTo>
                                  <a:cubicBezTo>
                                    <a:pt x="26" y="87"/>
                                    <a:pt x="23" y="92"/>
                                    <a:pt x="27" y="93"/>
                                  </a:cubicBezTo>
                                  <a:close/>
                                  <a:moveTo>
                                    <a:pt x="18" y="105"/>
                                  </a:moveTo>
                                  <a:cubicBezTo>
                                    <a:pt x="18" y="103"/>
                                    <a:pt x="20" y="99"/>
                                    <a:pt x="18" y="98"/>
                                  </a:cubicBezTo>
                                  <a:cubicBezTo>
                                    <a:pt x="18" y="100"/>
                                    <a:pt x="16" y="104"/>
                                    <a:pt x="18" y="105"/>
                                  </a:cubicBezTo>
                                  <a:close/>
                                  <a:moveTo>
                                    <a:pt x="17" y="115"/>
                                  </a:moveTo>
                                  <a:cubicBezTo>
                                    <a:pt x="17" y="113"/>
                                    <a:pt x="19" y="110"/>
                                    <a:pt x="17" y="110"/>
                                  </a:cubicBezTo>
                                  <a:cubicBezTo>
                                    <a:pt x="17" y="112"/>
                                    <a:pt x="15" y="115"/>
                                    <a:pt x="17" y="115"/>
                                  </a:cubicBezTo>
                                  <a:close/>
                                  <a:moveTo>
                                    <a:pt x="33" y="116"/>
                                  </a:moveTo>
                                  <a:cubicBezTo>
                                    <a:pt x="32" y="115"/>
                                    <a:pt x="34" y="112"/>
                                    <a:pt x="32" y="111"/>
                                  </a:cubicBezTo>
                                  <a:cubicBezTo>
                                    <a:pt x="32" y="113"/>
                                    <a:pt x="30" y="116"/>
                                    <a:pt x="33" y="116"/>
                                  </a:cubicBezTo>
                                  <a:close/>
                                  <a:moveTo>
                                    <a:pt x="27" y="127"/>
                                  </a:moveTo>
                                  <a:cubicBezTo>
                                    <a:pt x="29" y="127"/>
                                    <a:pt x="26" y="124"/>
                                    <a:pt x="28" y="123"/>
                                  </a:cubicBezTo>
                                  <a:cubicBezTo>
                                    <a:pt x="26" y="122"/>
                                    <a:pt x="28" y="118"/>
                                    <a:pt x="28" y="116"/>
                                  </a:cubicBezTo>
                                  <a:cubicBezTo>
                                    <a:pt x="25" y="118"/>
                                    <a:pt x="27" y="123"/>
                                    <a:pt x="26" y="126"/>
                                  </a:cubicBezTo>
                                  <a:cubicBezTo>
                                    <a:pt x="27" y="126"/>
                                    <a:pt x="27" y="126"/>
                                    <a:pt x="27" y="127"/>
                                  </a:cubicBezTo>
                                  <a:close/>
                                  <a:moveTo>
                                    <a:pt x="33" y="125"/>
                                  </a:moveTo>
                                  <a:cubicBezTo>
                                    <a:pt x="32" y="124"/>
                                    <a:pt x="34" y="121"/>
                                    <a:pt x="32" y="120"/>
                                  </a:cubicBezTo>
                                  <a:cubicBezTo>
                                    <a:pt x="33" y="122"/>
                                    <a:pt x="31" y="125"/>
                                    <a:pt x="33" y="125"/>
                                  </a:cubicBezTo>
                                  <a:close/>
                                  <a:moveTo>
                                    <a:pt x="33" y="129"/>
                                  </a:moveTo>
                                  <a:cubicBezTo>
                                    <a:pt x="34" y="129"/>
                                    <a:pt x="34" y="126"/>
                                    <a:pt x="33" y="127"/>
                                  </a:cubicBezTo>
                                  <a:cubicBezTo>
                                    <a:pt x="33" y="127"/>
                                    <a:pt x="33" y="128"/>
                                    <a:pt x="33" y="129"/>
                                  </a:cubicBezTo>
                                  <a:close/>
                                  <a:moveTo>
                                    <a:pt x="12" y="160"/>
                                  </a:moveTo>
                                  <a:cubicBezTo>
                                    <a:pt x="14" y="154"/>
                                    <a:pt x="15" y="144"/>
                                    <a:pt x="13" y="138"/>
                                  </a:cubicBezTo>
                                  <a:cubicBezTo>
                                    <a:pt x="13" y="145"/>
                                    <a:pt x="12" y="152"/>
                                    <a:pt x="12" y="160"/>
                                  </a:cubicBezTo>
                                  <a:close/>
                                  <a:moveTo>
                                    <a:pt x="15" y="149"/>
                                  </a:moveTo>
                                  <a:cubicBezTo>
                                    <a:pt x="17" y="148"/>
                                    <a:pt x="17" y="142"/>
                                    <a:pt x="16" y="141"/>
                                  </a:cubicBezTo>
                                  <a:cubicBezTo>
                                    <a:pt x="16" y="143"/>
                                    <a:pt x="15" y="146"/>
                                    <a:pt x="15" y="149"/>
                                  </a:cubicBezTo>
                                  <a:close/>
                                  <a:moveTo>
                                    <a:pt x="6" y="152"/>
                                  </a:moveTo>
                                  <a:cubicBezTo>
                                    <a:pt x="8" y="150"/>
                                    <a:pt x="9" y="143"/>
                                    <a:pt x="7" y="141"/>
                                  </a:cubicBezTo>
                                  <a:cubicBezTo>
                                    <a:pt x="7" y="145"/>
                                    <a:pt x="6" y="148"/>
                                    <a:pt x="6" y="152"/>
                                  </a:cubicBezTo>
                                  <a:close/>
                                  <a:moveTo>
                                    <a:pt x="31" y="147"/>
                                  </a:moveTo>
                                  <a:cubicBezTo>
                                    <a:pt x="31" y="147"/>
                                    <a:pt x="32" y="145"/>
                                    <a:pt x="30" y="145"/>
                                  </a:cubicBezTo>
                                  <a:cubicBezTo>
                                    <a:pt x="30" y="146"/>
                                    <a:pt x="29" y="148"/>
                                    <a:pt x="31" y="147"/>
                                  </a:cubicBezTo>
                                  <a:close/>
                                  <a:moveTo>
                                    <a:pt x="15" y="155"/>
                                  </a:moveTo>
                                  <a:cubicBezTo>
                                    <a:pt x="16" y="155"/>
                                    <a:pt x="16" y="155"/>
                                    <a:pt x="16" y="155"/>
                                  </a:cubicBezTo>
                                  <a:cubicBezTo>
                                    <a:pt x="16" y="153"/>
                                    <a:pt x="16" y="152"/>
                                    <a:pt x="16" y="151"/>
                                  </a:cubicBezTo>
                                  <a:cubicBezTo>
                                    <a:pt x="15" y="151"/>
                                    <a:pt x="15" y="151"/>
                                    <a:pt x="15" y="151"/>
                                  </a:cubicBezTo>
                                  <a:cubicBezTo>
                                    <a:pt x="15" y="152"/>
                                    <a:pt x="15" y="153"/>
                                    <a:pt x="15" y="155"/>
                                  </a:cubicBezTo>
                                  <a:close/>
                                  <a:moveTo>
                                    <a:pt x="6" y="155"/>
                                  </a:moveTo>
                                  <a:cubicBezTo>
                                    <a:pt x="6" y="156"/>
                                    <a:pt x="8" y="158"/>
                                    <a:pt x="6" y="158"/>
                                  </a:cubicBezTo>
                                  <a:cubicBezTo>
                                    <a:pt x="7" y="159"/>
                                    <a:pt x="7" y="160"/>
                                    <a:pt x="5" y="161"/>
                                  </a:cubicBezTo>
                                  <a:cubicBezTo>
                                    <a:pt x="6" y="161"/>
                                    <a:pt x="7" y="161"/>
                                    <a:pt x="8" y="161"/>
                                  </a:cubicBezTo>
                                  <a:cubicBezTo>
                                    <a:pt x="7" y="159"/>
                                    <a:pt x="9" y="155"/>
                                    <a:pt x="7" y="154"/>
                                  </a:cubicBezTo>
                                  <a:cubicBezTo>
                                    <a:pt x="7" y="155"/>
                                    <a:pt x="7" y="155"/>
                                    <a:pt x="6" y="155"/>
                                  </a:cubicBezTo>
                                  <a:close/>
                                  <a:moveTo>
                                    <a:pt x="16" y="162"/>
                                  </a:moveTo>
                                  <a:cubicBezTo>
                                    <a:pt x="17" y="162"/>
                                    <a:pt x="17" y="162"/>
                                    <a:pt x="17" y="162"/>
                                  </a:cubicBezTo>
                                  <a:cubicBezTo>
                                    <a:pt x="17" y="161"/>
                                    <a:pt x="17" y="160"/>
                                    <a:pt x="17" y="159"/>
                                  </a:cubicBezTo>
                                  <a:cubicBezTo>
                                    <a:pt x="16" y="159"/>
                                    <a:pt x="16" y="159"/>
                                    <a:pt x="16" y="159"/>
                                  </a:cubicBezTo>
                                  <a:cubicBezTo>
                                    <a:pt x="16" y="160"/>
                                    <a:pt x="16" y="161"/>
                                    <a:pt x="16" y="162"/>
                                  </a:cubicBezTo>
                                  <a:close/>
                                  <a:moveTo>
                                    <a:pt x="15" y="163"/>
                                  </a:moveTo>
                                  <a:cubicBezTo>
                                    <a:pt x="15" y="162"/>
                                    <a:pt x="16" y="160"/>
                                    <a:pt x="14" y="160"/>
                                  </a:cubicBezTo>
                                  <a:cubicBezTo>
                                    <a:pt x="14" y="161"/>
                                    <a:pt x="13" y="163"/>
                                    <a:pt x="15" y="163"/>
                                  </a:cubicBezTo>
                                  <a:close/>
                                  <a:moveTo>
                                    <a:pt x="12" y="162"/>
                                  </a:moveTo>
                                  <a:cubicBezTo>
                                    <a:pt x="13" y="163"/>
                                    <a:pt x="12" y="165"/>
                                    <a:pt x="12" y="167"/>
                                  </a:cubicBezTo>
                                  <a:cubicBezTo>
                                    <a:pt x="14" y="167"/>
                                    <a:pt x="14" y="161"/>
                                    <a:pt x="13" y="161"/>
                                  </a:cubicBezTo>
                                  <a:cubicBezTo>
                                    <a:pt x="12" y="162"/>
                                    <a:pt x="12" y="162"/>
                                    <a:pt x="12" y="162"/>
                                  </a:cubicBezTo>
                                  <a:close/>
                                  <a:moveTo>
                                    <a:pt x="11" y="177"/>
                                  </a:moveTo>
                                  <a:cubicBezTo>
                                    <a:pt x="12" y="178"/>
                                    <a:pt x="12" y="178"/>
                                    <a:pt x="12" y="178"/>
                                  </a:cubicBezTo>
                                  <a:cubicBezTo>
                                    <a:pt x="12" y="176"/>
                                    <a:pt x="12" y="175"/>
                                    <a:pt x="13" y="174"/>
                                  </a:cubicBezTo>
                                  <a:cubicBezTo>
                                    <a:pt x="12" y="174"/>
                                    <a:pt x="12" y="174"/>
                                    <a:pt x="12" y="174"/>
                                  </a:cubicBezTo>
                                  <a:cubicBezTo>
                                    <a:pt x="11" y="175"/>
                                    <a:pt x="11" y="176"/>
                                    <a:pt x="11" y="177"/>
                                  </a:cubicBezTo>
                                  <a:close/>
                                  <a:moveTo>
                                    <a:pt x="28" y="198"/>
                                  </a:moveTo>
                                  <a:cubicBezTo>
                                    <a:pt x="28" y="196"/>
                                    <a:pt x="28" y="194"/>
                                    <a:pt x="29" y="191"/>
                                  </a:cubicBezTo>
                                  <a:cubicBezTo>
                                    <a:pt x="28" y="191"/>
                                    <a:pt x="27" y="191"/>
                                    <a:pt x="26" y="191"/>
                                  </a:cubicBezTo>
                                  <a:cubicBezTo>
                                    <a:pt x="27" y="194"/>
                                    <a:pt x="27" y="196"/>
                                    <a:pt x="28" y="198"/>
                                  </a:cubicBezTo>
                                  <a:close/>
                                  <a:moveTo>
                                    <a:pt x="18" y="200"/>
                                  </a:moveTo>
                                  <a:cubicBezTo>
                                    <a:pt x="19" y="200"/>
                                    <a:pt x="19" y="200"/>
                                    <a:pt x="20" y="200"/>
                                  </a:cubicBezTo>
                                  <a:cubicBezTo>
                                    <a:pt x="20" y="199"/>
                                    <a:pt x="19" y="199"/>
                                    <a:pt x="18" y="198"/>
                                  </a:cubicBezTo>
                                  <a:cubicBezTo>
                                    <a:pt x="18" y="199"/>
                                    <a:pt x="18" y="200"/>
                                    <a:pt x="18" y="200"/>
                                  </a:cubicBezTo>
                                  <a:close/>
                                  <a:moveTo>
                                    <a:pt x="26" y="210"/>
                                  </a:moveTo>
                                  <a:cubicBezTo>
                                    <a:pt x="26" y="208"/>
                                    <a:pt x="26" y="205"/>
                                    <a:pt x="28" y="204"/>
                                  </a:cubicBezTo>
                                  <a:cubicBezTo>
                                    <a:pt x="27" y="204"/>
                                    <a:pt x="26" y="204"/>
                                    <a:pt x="25" y="204"/>
                                  </a:cubicBezTo>
                                  <a:cubicBezTo>
                                    <a:pt x="26" y="206"/>
                                    <a:pt x="24" y="209"/>
                                    <a:pt x="26" y="210"/>
                                  </a:cubicBezTo>
                                  <a:close/>
                                  <a:moveTo>
                                    <a:pt x="28" y="220"/>
                                  </a:moveTo>
                                  <a:cubicBezTo>
                                    <a:pt x="28" y="218"/>
                                    <a:pt x="30" y="214"/>
                                    <a:pt x="28" y="213"/>
                                  </a:cubicBezTo>
                                  <a:cubicBezTo>
                                    <a:pt x="28" y="215"/>
                                    <a:pt x="26" y="219"/>
                                    <a:pt x="28" y="220"/>
                                  </a:cubicBezTo>
                                  <a:close/>
                                  <a:moveTo>
                                    <a:pt x="24" y="220"/>
                                  </a:moveTo>
                                  <a:cubicBezTo>
                                    <a:pt x="24" y="219"/>
                                    <a:pt x="24" y="218"/>
                                    <a:pt x="24" y="217"/>
                                  </a:cubicBezTo>
                                  <a:cubicBezTo>
                                    <a:pt x="24" y="217"/>
                                    <a:pt x="23" y="217"/>
                                    <a:pt x="23" y="217"/>
                                  </a:cubicBezTo>
                                  <a:cubicBezTo>
                                    <a:pt x="23" y="218"/>
                                    <a:pt x="22" y="221"/>
                                    <a:pt x="24" y="220"/>
                                  </a:cubicBezTo>
                                  <a:close/>
                                  <a:moveTo>
                                    <a:pt x="19" y="230"/>
                                  </a:moveTo>
                                  <a:cubicBezTo>
                                    <a:pt x="19" y="229"/>
                                    <a:pt x="20" y="227"/>
                                    <a:pt x="18" y="227"/>
                                  </a:cubicBezTo>
                                  <a:cubicBezTo>
                                    <a:pt x="18" y="228"/>
                                    <a:pt x="17" y="230"/>
                                    <a:pt x="19" y="230"/>
                                  </a:cubicBezTo>
                                  <a:close/>
                                  <a:moveTo>
                                    <a:pt x="17" y="242"/>
                                  </a:moveTo>
                                  <a:cubicBezTo>
                                    <a:pt x="16" y="240"/>
                                    <a:pt x="19" y="236"/>
                                    <a:pt x="16" y="235"/>
                                  </a:cubicBezTo>
                                  <a:cubicBezTo>
                                    <a:pt x="17" y="237"/>
                                    <a:pt x="15" y="241"/>
                                    <a:pt x="17" y="242"/>
                                  </a:cubicBezTo>
                                  <a:close/>
                                  <a:moveTo>
                                    <a:pt x="12" y="243"/>
                                  </a:moveTo>
                                  <a:cubicBezTo>
                                    <a:pt x="11" y="241"/>
                                    <a:pt x="13" y="238"/>
                                    <a:pt x="11" y="237"/>
                                  </a:cubicBezTo>
                                  <a:cubicBezTo>
                                    <a:pt x="12" y="239"/>
                                    <a:pt x="9" y="243"/>
                                    <a:pt x="12" y="243"/>
                                  </a:cubicBezTo>
                                  <a:close/>
                                  <a:moveTo>
                                    <a:pt x="23" y="243"/>
                                  </a:moveTo>
                                  <a:cubicBezTo>
                                    <a:pt x="25" y="244"/>
                                    <a:pt x="25" y="240"/>
                                    <a:pt x="24" y="241"/>
                                  </a:cubicBezTo>
                                  <a:cubicBezTo>
                                    <a:pt x="23" y="242"/>
                                    <a:pt x="23" y="242"/>
                                    <a:pt x="23" y="243"/>
                                  </a:cubicBezTo>
                                  <a:close/>
                                  <a:moveTo>
                                    <a:pt x="27" y="248"/>
                                  </a:moveTo>
                                  <a:cubicBezTo>
                                    <a:pt x="28" y="248"/>
                                    <a:pt x="28" y="248"/>
                                    <a:pt x="29" y="248"/>
                                  </a:cubicBezTo>
                                  <a:cubicBezTo>
                                    <a:pt x="28" y="248"/>
                                    <a:pt x="29" y="245"/>
                                    <a:pt x="27" y="245"/>
                                  </a:cubicBezTo>
                                  <a:cubicBezTo>
                                    <a:pt x="27" y="246"/>
                                    <a:pt x="27" y="247"/>
                                    <a:pt x="27" y="248"/>
                                  </a:cubicBezTo>
                                  <a:close/>
                                  <a:moveTo>
                                    <a:pt x="9" y="266"/>
                                  </a:moveTo>
                                  <a:cubicBezTo>
                                    <a:pt x="11" y="264"/>
                                    <a:pt x="11" y="257"/>
                                    <a:pt x="10" y="255"/>
                                  </a:cubicBezTo>
                                  <a:cubicBezTo>
                                    <a:pt x="9" y="259"/>
                                    <a:pt x="9" y="262"/>
                                    <a:pt x="9" y="266"/>
                                  </a:cubicBezTo>
                                  <a:close/>
                                  <a:moveTo>
                                    <a:pt x="20" y="269"/>
                                  </a:moveTo>
                                  <a:cubicBezTo>
                                    <a:pt x="21" y="269"/>
                                    <a:pt x="21" y="269"/>
                                    <a:pt x="21" y="269"/>
                                  </a:cubicBezTo>
                                  <a:cubicBezTo>
                                    <a:pt x="21" y="268"/>
                                    <a:pt x="21" y="267"/>
                                    <a:pt x="22" y="266"/>
                                  </a:cubicBezTo>
                                  <a:cubicBezTo>
                                    <a:pt x="21" y="266"/>
                                    <a:pt x="21" y="266"/>
                                    <a:pt x="21" y="266"/>
                                  </a:cubicBezTo>
                                  <a:cubicBezTo>
                                    <a:pt x="20" y="267"/>
                                    <a:pt x="20" y="268"/>
                                    <a:pt x="20" y="26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20"/>
                          <wps:cNvSpPr>
                            <a:spLocks noEditPoints="1"/>
                          </wps:cNvSpPr>
                          <wps:spPr bwMode="auto">
                            <a:xfrm>
                              <a:off x="4725" y="1873"/>
                              <a:ext cx="290" cy="958"/>
                            </a:xfrm>
                            <a:custGeom>
                              <a:avLst/>
                              <a:gdLst>
                                <a:gd name="T0" fmla="*/ 47 w 49"/>
                                <a:gd name="T1" fmla="*/ 16 h 162"/>
                                <a:gd name="T2" fmla="*/ 47 w 49"/>
                                <a:gd name="T3" fmla="*/ 112 h 162"/>
                                <a:gd name="T4" fmla="*/ 3 w 49"/>
                                <a:gd name="T5" fmla="*/ 86 h 162"/>
                                <a:gd name="T6" fmla="*/ 8 w 49"/>
                                <a:gd name="T7" fmla="*/ 0 h 162"/>
                                <a:gd name="T8" fmla="*/ 14 w 49"/>
                                <a:gd name="T9" fmla="*/ 7 h 162"/>
                                <a:gd name="T10" fmla="*/ 37 w 49"/>
                                <a:gd name="T11" fmla="*/ 14 h 162"/>
                                <a:gd name="T12" fmla="*/ 42 w 49"/>
                                <a:gd name="T13" fmla="*/ 16 h 162"/>
                                <a:gd name="T14" fmla="*/ 35 w 49"/>
                                <a:gd name="T15" fmla="*/ 19 h 162"/>
                                <a:gd name="T16" fmla="*/ 36 w 49"/>
                                <a:gd name="T17" fmla="*/ 23 h 162"/>
                                <a:gd name="T18" fmla="*/ 32 w 49"/>
                                <a:gd name="T19" fmla="*/ 22 h 162"/>
                                <a:gd name="T20" fmla="*/ 21 w 49"/>
                                <a:gd name="T21" fmla="*/ 24 h 162"/>
                                <a:gd name="T22" fmla="*/ 21 w 49"/>
                                <a:gd name="T23" fmla="*/ 24 h 162"/>
                                <a:gd name="T24" fmla="*/ 29 w 49"/>
                                <a:gd name="T25" fmla="*/ 26 h 162"/>
                                <a:gd name="T26" fmla="*/ 15 w 49"/>
                                <a:gd name="T27" fmla="*/ 31 h 162"/>
                                <a:gd name="T28" fmla="*/ 39 w 49"/>
                                <a:gd name="T29" fmla="*/ 36 h 162"/>
                                <a:gd name="T30" fmla="*/ 39 w 49"/>
                                <a:gd name="T31" fmla="*/ 36 h 162"/>
                                <a:gd name="T32" fmla="*/ 32 w 49"/>
                                <a:gd name="T33" fmla="*/ 50 h 162"/>
                                <a:gd name="T34" fmla="*/ 31 w 49"/>
                                <a:gd name="T35" fmla="*/ 46 h 162"/>
                                <a:gd name="T36" fmla="*/ 22 w 49"/>
                                <a:gd name="T37" fmla="*/ 56 h 162"/>
                                <a:gd name="T38" fmla="*/ 24 w 49"/>
                                <a:gd name="T39" fmla="*/ 59 h 162"/>
                                <a:gd name="T40" fmla="*/ 27 w 49"/>
                                <a:gd name="T41" fmla="*/ 56 h 162"/>
                                <a:gd name="T42" fmla="*/ 27 w 49"/>
                                <a:gd name="T43" fmla="*/ 60 h 162"/>
                                <a:gd name="T44" fmla="*/ 31 w 49"/>
                                <a:gd name="T45" fmla="*/ 61 h 162"/>
                                <a:gd name="T46" fmla="*/ 45 w 49"/>
                                <a:gd name="T47" fmla="*/ 74 h 162"/>
                                <a:gd name="T48" fmla="*/ 36 w 49"/>
                                <a:gd name="T49" fmla="*/ 74 h 162"/>
                                <a:gd name="T50" fmla="*/ 14 w 49"/>
                                <a:gd name="T51" fmla="*/ 74 h 162"/>
                                <a:gd name="T52" fmla="*/ 38 w 49"/>
                                <a:gd name="T53" fmla="*/ 86 h 162"/>
                                <a:gd name="T54" fmla="*/ 38 w 49"/>
                                <a:gd name="T55" fmla="*/ 86 h 162"/>
                                <a:gd name="T56" fmla="*/ 33 w 49"/>
                                <a:gd name="T57" fmla="*/ 79 h 162"/>
                                <a:gd name="T58" fmla="*/ 5 w 49"/>
                                <a:gd name="T59" fmla="*/ 77 h 162"/>
                                <a:gd name="T60" fmla="*/ 11 w 49"/>
                                <a:gd name="T61" fmla="*/ 77 h 162"/>
                                <a:gd name="T62" fmla="*/ 14 w 49"/>
                                <a:gd name="T63" fmla="*/ 86 h 162"/>
                                <a:gd name="T64" fmla="*/ 25 w 49"/>
                                <a:gd name="T65" fmla="*/ 89 h 162"/>
                                <a:gd name="T66" fmla="*/ 37 w 49"/>
                                <a:gd name="T67" fmla="*/ 89 h 162"/>
                                <a:gd name="T68" fmla="*/ 41 w 49"/>
                                <a:gd name="T69" fmla="*/ 91 h 162"/>
                                <a:gd name="T70" fmla="*/ 26 w 49"/>
                                <a:gd name="T71" fmla="*/ 97 h 162"/>
                                <a:gd name="T72" fmla="*/ 14 w 49"/>
                                <a:gd name="T73" fmla="*/ 100 h 162"/>
                                <a:gd name="T74" fmla="*/ 41 w 49"/>
                                <a:gd name="T75" fmla="*/ 98 h 162"/>
                                <a:gd name="T76" fmla="*/ 31 w 49"/>
                                <a:gd name="T77" fmla="*/ 102 h 162"/>
                                <a:gd name="T78" fmla="*/ 34 w 49"/>
                                <a:gd name="T79" fmla="*/ 111 h 162"/>
                                <a:gd name="T80" fmla="*/ 23 w 49"/>
                                <a:gd name="T81" fmla="*/ 106 h 162"/>
                                <a:gd name="T82" fmla="*/ 12 w 49"/>
                                <a:gd name="T83" fmla="*/ 106 h 162"/>
                                <a:gd name="T84" fmla="*/ 24 w 49"/>
                                <a:gd name="T85" fmla="*/ 109 h 162"/>
                                <a:gd name="T86" fmla="*/ 29 w 49"/>
                                <a:gd name="T87" fmla="*/ 116 h 162"/>
                                <a:gd name="T88" fmla="*/ 41 w 49"/>
                                <a:gd name="T89" fmla="*/ 136 h 162"/>
                                <a:gd name="T90" fmla="*/ 11 w 49"/>
                                <a:gd name="T91" fmla="*/ 132 h 162"/>
                                <a:gd name="T92" fmla="*/ 20 w 49"/>
                                <a:gd name="T93" fmla="*/ 133 h 162"/>
                                <a:gd name="T94" fmla="*/ 18 w 49"/>
                                <a:gd name="T95" fmla="*/ 139 h 162"/>
                                <a:gd name="T96" fmla="*/ 13 w 49"/>
                                <a:gd name="T97" fmla="*/ 138 h 162"/>
                                <a:gd name="T98" fmla="*/ 41 w 49"/>
                                <a:gd name="T99" fmla="*/ 137 h 162"/>
                                <a:gd name="T100" fmla="*/ 9 w 49"/>
                                <a:gd name="T101" fmla="*/ 139 h 162"/>
                                <a:gd name="T102" fmla="*/ 16 w 49"/>
                                <a:gd name="T103" fmla="*/ 154 h 162"/>
                                <a:gd name="T104" fmla="*/ 3 w 49"/>
                                <a:gd name="T105" fmla="*/ 158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9" h="162">
                                  <a:moveTo>
                                    <a:pt x="8" y="0"/>
                                  </a:moveTo>
                                  <a:cubicBezTo>
                                    <a:pt x="13" y="2"/>
                                    <a:pt x="20" y="2"/>
                                    <a:pt x="27" y="4"/>
                                  </a:cubicBezTo>
                                  <a:cubicBezTo>
                                    <a:pt x="35" y="6"/>
                                    <a:pt x="44" y="4"/>
                                    <a:pt x="47" y="7"/>
                                  </a:cubicBezTo>
                                  <a:cubicBezTo>
                                    <a:pt x="47" y="10"/>
                                    <a:pt x="47" y="13"/>
                                    <a:pt x="47" y="16"/>
                                  </a:cubicBezTo>
                                  <a:cubicBezTo>
                                    <a:pt x="47" y="22"/>
                                    <a:pt x="47" y="30"/>
                                    <a:pt x="47" y="36"/>
                                  </a:cubicBezTo>
                                  <a:cubicBezTo>
                                    <a:pt x="47" y="40"/>
                                    <a:pt x="46" y="45"/>
                                    <a:pt x="47" y="48"/>
                                  </a:cubicBezTo>
                                  <a:cubicBezTo>
                                    <a:pt x="47" y="52"/>
                                    <a:pt x="46" y="56"/>
                                    <a:pt x="47" y="59"/>
                                  </a:cubicBezTo>
                                  <a:cubicBezTo>
                                    <a:pt x="46" y="80"/>
                                    <a:pt x="47" y="92"/>
                                    <a:pt x="47" y="112"/>
                                  </a:cubicBezTo>
                                  <a:cubicBezTo>
                                    <a:pt x="45" y="128"/>
                                    <a:pt x="49" y="141"/>
                                    <a:pt x="48" y="159"/>
                                  </a:cubicBezTo>
                                  <a:cubicBezTo>
                                    <a:pt x="31" y="158"/>
                                    <a:pt x="19" y="162"/>
                                    <a:pt x="0" y="160"/>
                                  </a:cubicBezTo>
                                  <a:cubicBezTo>
                                    <a:pt x="2" y="138"/>
                                    <a:pt x="2" y="114"/>
                                    <a:pt x="2" y="92"/>
                                  </a:cubicBezTo>
                                  <a:cubicBezTo>
                                    <a:pt x="4" y="89"/>
                                    <a:pt x="2" y="88"/>
                                    <a:pt x="3" y="86"/>
                                  </a:cubicBezTo>
                                  <a:cubicBezTo>
                                    <a:pt x="2" y="69"/>
                                    <a:pt x="6" y="41"/>
                                    <a:pt x="6" y="21"/>
                                  </a:cubicBezTo>
                                  <a:cubicBezTo>
                                    <a:pt x="5" y="19"/>
                                    <a:pt x="7" y="20"/>
                                    <a:pt x="6" y="18"/>
                                  </a:cubicBezTo>
                                  <a:cubicBezTo>
                                    <a:pt x="5" y="14"/>
                                    <a:pt x="7" y="7"/>
                                    <a:pt x="7" y="1"/>
                                  </a:cubicBezTo>
                                  <a:cubicBezTo>
                                    <a:pt x="8" y="1"/>
                                    <a:pt x="8" y="1"/>
                                    <a:pt x="8" y="0"/>
                                  </a:cubicBezTo>
                                  <a:close/>
                                  <a:moveTo>
                                    <a:pt x="14" y="7"/>
                                  </a:moveTo>
                                  <a:cubicBezTo>
                                    <a:pt x="15" y="7"/>
                                    <a:pt x="16" y="7"/>
                                    <a:pt x="16" y="6"/>
                                  </a:cubicBezTo>
                                  <a:cubicBezTo>
                                    <a:pt x="16" y="6"/>
                                    <a:pt x="15" y="6"/>
                                    <a:pt x="14" y="6"/>
                                  </a:cubicBezTo>
                                  <a:cubicBezTo>
                                    <a:pt x="14" y="6"/>
                                    <a:pt x="14" y="7"/>
                                    <a:pt x="14" y="7"/>
                                  </a:cubicBezTo>
                                  <a:close/>
                                  <a:moveTo>
                                    <a:pt x="28" y="11"/>
                                  </a:moveTo>
                                  <a:cubicBezTo>
                                    <a:pt x="28" y="11"/>
                                    <a:pt x="30" y="12"/>
                                    <a:pt x="30" y="11"/>
                                  </a:cubicBezTo>
                                  <a:cubicBezTo>
                                    <a:pt x="29" y="11"/>
                                    <a:pt x="27" y="10"/>
                                    <a:pt x="28" y="11"/>
                                  </a:cubicBezTo>
                                  <a:close/>
                                  <a:moveTo>
                                    <a:pt x="37" y="14"/>
                                  </a:moveTo>
                                  <a:cubicBezTo>
                                    <a:pt x="37" y="14"/>
                                    <a:pt x="37" y="13"/>
                                    <a:pt x="37" y="13"/>
                                  </a:cubicBezTo>
                                  <a:cubicBezTo>
                                    <a:pt x="36" y="13"/>
                                    <a:pt x="36" y="13"/>
                                    <a:pt x="35" y="13"/>
                                  </a:cubicBezTo>
                                  <a:cubicBezTo>
                                    <a:pt x="35" y="13"/>
                                    <a:pt x="36" y="14"/>
                                    <a:pt x="37" y="14"/>
                                  </a:cubicBezTo>
                                  <a:close/>
                                  <a:moveTo>
                                    <a:pt x="42" y="16"/>
                                  </a:moveTo>
                                  <a:cubicBezTo>
                                    <a:pt x="42" y="15"/>
                                    <a:pt x="42" y="15"/>
                                    <a:pt x="42" y="14"/>
                                  </a:cubicBezTo>
                                  <a:cubicBezTo>
                                    <a:pt x="41" y="14"/>
                                    <a:pt x="41" y="14"/>
                                    <a:pt x="40" y="14"/>
                                  </a:cubicBezTo>
                                  <a:cubicBezTo>
                                    <a:pt x="41" y="15"/>
                                    <a:pt x="41" y="16"/>
                                    <a:pt x="42" y="16"/>
                                  </a:cubicBezTo>
                                  <a:close/>
                                  <a:moveTo>
                                    <a:pt x="35" y="19"/>
                                  </a:moveTo>
                                  <a:cubicBezTo>
                                    <a:pt x="34" y="19"/>
                                    <a:pt x="33" y="18"/>
                                    <a:pt x="32" y="18"/>
                                  </a:cubicBezTo>
                                  <a:cubicBezTo>
                                    <a:pt x="32" y="19"/>
                                    <a:pt x="34" y="20"/>
                                    <a:pt x="35" y="19"/>
                                  </a:cubicBezTo>
                                  <a:close/>
                                  <a:moveTo>
                                    <a:pt x="32" y="22"/>
                                  </a:moveTo>
                                  <a:cubicBezTo>
                                    <a:pt x="34" y="22"/>
                                    <a:pt x="34" y="23"/>
                                    <a:pt x="36" y="23"/>
                                  </a:cubicBezTo>
                                  <a:cubicBezTo>
                                    <a:pt x="37" y="22"/>
                                    <a:pt x="34" y="23"/>
                                    <a:pt x="35" y="22"/>
                                  </a:cubicBezTo>
                                  <a:cubicBezTo>
                                    <a:pt x="35" y="21"/>
                                    <a:pt x="35" y="21"/>
                                    <a:pt x="35" y="21"/>
                                  </a:cubicBezTo>
                                  <a:cubicBezTo>
                                    <a:pt x="34" y="21"/>
                                    <a:pt x="33" y="21"/>
                                    <a:pt x="32" y="21"/>
                                  </a:cubicBezTo>
                                  <a:cubicBezTo>
                                    <a:pt x="32" y="21"/>
                                    <a:pt x="32" y="22"/>
                                    <a:pt x="32" y="22"/>
                                  </a:cubicBezTo>
                                  <a:close/>
                                  <a:moveTo>
                                    <a:pt x="17" y="22"/>
                                  </a:moveTo>
                                  <a:cubicBezTo>
                                    <a:pt x="17" y="22"/>
                                    <a:pt x="19" y="23"/>
                                    <a:pt x="19" y="22"/>
                                  </a:cubicBezTo>
                                  <a:cubicBezTo>
                                    <a:pt x="18" y="22"/>
                                    <a:pt x="17" y="22"/>
                                    <a:pt x="17" y="22"/>
                                  </a:cubicBezTo>
                                  <a:close/>
                                  <a:moveTo>
                                    <a:pt x="21" y="24"/>
                                  </a:moveTo>
                                  <a:cubicBezTo>
                                    <a:pt x="23" y="24"/>
                                    <a:pt x="22" y="25"/>
                                    <a:pt x="23" y="25"/>
                                  </a:cubicBezTo>
                                  <a:cubicBezTo>
                                    <a:pt x="23" y="24"/>
                                    <a:pt x="22" y="23"/>
                                    <a:pt x="24" y="24"/>
                                  </a:cubicBezTo>
                                  <a:cubicBezTo>
                                    <a:pt x="24" y="23"/>
                                    <a:pt x="23" y="22"/>
                                    <a:pt x="22" y="22"/>
                                  </a:cubicBezTo>
                                  <a:cubicBezTo>
                                    <a:pt x="23" y="24"/>
                                    <a:pt x="22" y="23"/>
                                    <a:pt x="21" y="24"/>
                                  </a:cubicBezTo>
                                  <a:close/>
                                  <a:moveTo>
                                    <a:pt x="29" y="26"/>
                                  </a:moveTo>
                                  <a:cubicBezTo>
                                    <a:pt x="29" y="26"/>
                                    <a:pt x="30" y="26"/>
                                    <a:pt x="30" y="25"/>
                                  </a:cubicBezTo>
                                  <a:cubicBezTo>
                                    <a:pt x="28" y="25"/>
                                    <a:pt x="29" y="24"/>
                                    <a:pt x="28" y="24"/>
                                  </a:cubicBezTo>
                                  <a:cubicBezTo>
                                    <a:pt x="27" y="25"/>
                                    <a:pt x="28" y="26"/>
                                    <a:pt x="29" y="26"/>
                                  </a:cubicBezTo>
                                  <a:close/>
                                  <a:moveTo>
                                    <a:pt x="42" y="34"/>
                                  </a:moveTo>
                                  <a:cubicBezTo>
                                    <a:pt x="42" y="32"/>
                                    <a:pt x="43" y="29"/>
                                    <a:pt x="42" y="29"/>
                                  </a:cubicBezTo>
                                  <a:cubicBezTo>
                                    <a:pt x="42" y="31"/>
                                    <a:pt x="40" y="33"/>
                                    <a:pt x="42" y="34"/>
                                  </a:cubicBezTo>
                                  <a:close/>
                                  <a:moveTo>
                                    <a:pt x="15" y="31"/>
                                  </a:moveTo>
                                  <a:cubicBezTo>
                                    <a:pt x="15" y="31"/>
                                    <a:pt x="15" y="31"/>
                                    <a:pt x="16" y="31"/>
                                  </a:cubicBezTo>
                                  <a:cubicBezTo>
                                    <a:pt x="16" y="30"/>
                                    <a:pt x="16" y="29"/>
                                    <a:pt x="15" y="29"/>
                                  </a:cubicBezTo>
                                  <a:cubicBezTo>
                                    <a:pt x="15" y="30"/>
                                    <a:pt x="15" y="30"/>
                                    <a:pt x="15" y="31"/>
                                  </a:cubicBezTo>
                                  <a:close/>
                                  <a:moveTo>
                                    <a:pt x="39" y="36"/>
                                  </a:moveTo>
                                  <a:cubicBezTo>
                                    <a:pt x="40" y="36"/>
                                    <a:pt x="40" y="36"/>
                                    <a:pt x="40" y="36"/>
                                  </a:cubicBezTo>
                                  <a:cubicBezTo>
                                    <a:pt x="40" y="35"/>
                                    <a:pt x="40" y="34"/>
                                    <a:pt x="40" y="33"/>
                                  </a:cubicBezTo>
                                  <a:cubicBezTo>
                                    <a:pt x="39" y="33"/>
                                    <a:pt x="39" y="33"/>
                                    <a:pt x="39" y="33"/>
                                  </a:cubicBezTo>
                                  <a:cubicBezTo>
                                    <a:pt x="39" y="34"/>
                                    <a:pt x="39" y="35"/>
                                    <a:pt x="39" y="36"/>
                                  </a:cubicBezTo>
                                  <a:close/>
                                  <a:moveTo>
                                    <a:pt x="29" y="44"/>
                                  </a:moveTo>
                                  <a:cubicBezTo>
                                    <a:pt x="29" y="43"/>
                                    <a:pt x="29" y="42"/>
                                    <a:pt x="28" y="42"/>
                                  </a:cubicBezTo>
                                  <a:cubicBezTo>
                                    <a:pt x="28" y="43"/>
                                    <a:pt x="27" y="44"/>
                                    <a:pt x="29" y="44"/>
                                  </a:cubicBezTo>
                                  <a:close/>
                                  <a:moveTo>
                                    <a:pt x="32" y="50"/>
                                  </a:moveTo>
                                  <a:cubicBezTo>
                                    <a:pt x="32" y="50"/>
                                    <a:pt x="33" y="50"/>
                                    <a:pt x="33" y="50"/>
                                  </a:cubicBezTo>
                                  <a:cubicBezTo>
                                    <a:pt x="33" y="49"/>
                                    <a:pt x="32" y="49"/>
                                    <a:pt x="33" y="48"/>
                                  </a:cubicBezTo>
                                  <a:cubicBezTo>
                                    <a:pt x="33" y="48"/>
                                    <a:pt x="33" y="47"/>
                                    <a:pt x="33" y="46"/>
                                  </a:cubicBezTo>
                                  <a:cubicBezTo>
                                    <a:pt x="32" y="46"/>
                                    <a:pt x="32" y="46"/>
                                    <a:pt x="31" y="46"/>
                                  </a:cubicBezTo>
                                  <a:cubicBezTo>
                                    <a:pt x="32" y="47"/>
                                    <a:pt x="32" y="49"/>
                                    <a:pt x="32" y="50"/>
                                  </a:cubicBezTo>
                                  <a:close/>
                                  <a:moveTo>
                                    <a:pt x="22" y="56"/>
                                  </a:moveTo>
                                  <a:cubicBezTo>
                                    <a:pt x="22" y="54"/>
                                    <a:pt x="23" y="51"/>
                                    <a:pt x="21" y="51"/>
                                  </a:cubicBezTo>
                                  <a:cubicBezTo>
                                    <a:pt x="20" y="53"/>
                                    <a:pt x="21" y="55"/>
                                    <a:pt x="22" y="56"/>
                                  </a:cubicBezTo>
                                  <a:close/>
                                  <a:moveTo>
                                    <a:pt x="36" y="56"/>
                                  </a:moveTo>
                                  <a:cubicBezTo>
                                    <a:pt x="36" y="55"/>
                                    <a:pt x="37" y="53"/>
                                    <a:pt x="36" y="53"/>
                                  </a:cubicBezTo>
                                  <a:cubicBezTo>
                                    <a:pt x="36" y="54"/>
                                    <a:pt x="35" y="56"/>
                                    <a:pt x="36" y="56"/>
                                  </a:cubicBezTo>
                                  <a:close/>
                                  <a:moveTo>
                                    <a:pt x="24" y="59"/>
                                  </a:moveTo>
                                  <a:cubicBezTo>
                                    <a:pt x="23" y="58"/>
                                    <a:pt x="25" y="55"/>
                                    <a:pt x="23" y="55"/>
                                  </a:cubicBezTo>
                                  <a:cubicBezTo>
                                    <a:pt x="24" y="56"/>
                                    <a:pt x="22" y="59"/>
                                    <a:pt x="24" y="59"/>
                                  </a:cubicBezTo>
                                  <a:close/>
                                  <a:moveTo>
                                    <a:pt x="28" y="58"/>
                                  </a:moveTo>
                                  <a:cubicBezTo>
                                    <a:pt x="29" y="57"/>
                                    <a:pt x="28" y="56"/>
                                    <a:pt x="27" y="56"/>
                                  </a:cubicBezTo>
                                  <a:cubicBezTo>
                                    <a:pt x="27" y="57"/>
                                    <a:pt x="27" y="58"/>
                                    <a:pt x="28" y="58"/>
                                  </a:cubicBezTo>
                                  <a:close/>
                                  <a:moveTo>
                                    <a:pt x="27" y="65"/>
                                  </a:moveTo>
                                  <a:cubicBezTo>
                                    <a:pt x="28" y="65"/>
                                    <a:pt x="27" y="62"/>
                                    <a:pt x="28" y="61"/>
                                  </a:cubicBezTo>
                                  <a:cubicBezTo>
                                    <a:pt x="27" y="62"/>
                                    <a:pt x="28" y="59"/>
                                    <a:pt x="27" y="60"/>
                                  </a:cubicBezTo>
                                  <a:cubicBezTo>
                                    <a:pt x="27" y="61"/>
                                    <a:pt x="27" y="63"/>
                                    <a:pt x="27" y="65"/>
                                  </a:cubicBezTo>
                                  <a:close/>
                                  <a:moveTo>
                                    <a:pt x="30" y="61"/>
                                  </a:moveTo>
                                  <a:cubicBezTo>
                                    <a:pt x="31" y="62"/>
                                    <a:pt x="31" y="64"/>
                                    <a:pt x="32" y="64"/>
                                  </a:cubicBezTo>
                                  <a:cubicBezTo>
                                    <a:pt x="33" y="63"/>
                                    <a:pt x="32" y="61"/>
                                    <a:pt x="31" y="61"/>
                                  </a:cubicBezTo>
                                  <a:cubicBezTo>
                                    <a:pt x="31" y="61"/>
                                    <a:pt x="31" y="62"/>
                                    <a:pt x="30" y="61"/>
                                  </a:cubicBezTo>
                                  <a:close/>
                                  <a:moveTo>
                                    <a:pt x="45" y="74"/>
                                  </a:moveTo>
                                  <a:cubicBezTo>
                                    <a:pt x="44" y="73"/>
                                    <a:pt x="46" y="70"/>
                                    <a:pt x="44" y="70"/>
                                  </a:cubicBezTo>
                                  <a:cubicBezTo>
                                    <a:pt x="44" y="71"/>
                                    <a:pt x="43" y="74"/>
                                    <a:pt x="45" y="74"/>
                                  </a:cubicBezTo>
                                  <a:close/>
                                  <a:moveTo>
                                    <a:pt x="36" y="74"/>
                                  </a:moveTo>
                                  <a:cubicBezTo>
                                    <a:pt x="37" y="73"/>
                                    <a:pt x="37" y="72"/>
                                    <a:pt x="37" y="71"/>
                                  </a:cubicBezTo>
                                  <a:cubicBezTo>
                                    <a:pt x="37" y="71"/>
                                    <a:pt x="37" y="70"/>
                                    <a:pt x="36" y="70"/>
                                  </a:cubicBezTo>
                                  <a:cubicBezTo>
                                    <a:pt x="37" y="71"/>
                                    <a:pt x="36" y="72"/>
                                    <a:pt x="36" y="74"/>
                                  </a:cubicBezTo>
                                  <a:close/>
                                  <a:moveTo>
                                    <a:pt x="14" y="74"/>
                                  </a:moveTo>
                                  <a:cubicBezTo>
                                    <a:pt x="13" y="74"/>
                                    <a:pt x="13" y="74"/>
                                    <a:pt x="13" y="74"/>
                                  </a:cubicBezTo>
                                  <a:cubicBezTo>
                                    <a:pt x="13" y="73"/>
                                    <a:pt x="13" y="72"/>
                                    <a:pt x="12" y="73"/>
                                  </a:cubicBezTo>
                                  <a:cubicBezTo>
                                    <a:pt x="12" y="74"/>
                                    <a:pt x="13" y="75"/>
                                    <a:pt x="14" y="74"/>
                                  </a:cubicBezTo>
                                  <a:close/>
                                  <a:moveTo>
                                    <a:pt x="37" y="80"/>
                                  </a:moveTo>
                                  <a:cubicBezTo>
                                    <a:pt x="37" y="77"/>
                                    <a:pt x="37" y="76"/>
                                    <a:pt x="36" y="74"/>
                                  </a:cubicBezTo>
                                  <a:cubicBezTo>
                                    <a:pt x="35" y="77"/>
                                    <a:pt x="35" y="79"/>
                                    <a:pt x="37" y="80"/>
                                  </a:cubicBezTo>
                                  <a:close/>
                                  <a:moveTo>
                                    <a:pt x="38" y="86"/>
                                  </a:moveTo>
                                  <a:cubicBezTo>
                                    <a:pt x="40" y="86"/>
                                    <a:pt x="40" y="82"/>
                                    <a:pt x="39" y="82"/>
                                  </a:cubicBezTo>
                                  <a:cubicBezTo>
                                    <a:pt x="40" y="81"/>
                                    <a:pt x="39" y="77"/>
                                    <a:pt x="40" y="75"/>
                                  </a:cubicBezTo>
                                  <a:cubicBezTo>
                                    <a:pt x="39" y="75"/>
                                    <a:pt x="38" y="76"/>
                                    <a:pt x="38" y="77"/>
                                  </a:cubicBezTo>
                                  <a:cubicBezTo>
                                    <a:pt x="39" y="80"/>
                                    <a:pt x="38" y="81"/>
                                    <a:pt x="38" y="86"/>
                                  </a:cubicBezTo>
                                  <a:close/>
                                  <a:moveTo>
                                    <a:pt x="42" y="83"/>
                                  </a:moveTo>
                                  <a:cubicBezTo>
                                    <a:pt x="43" y="82"/>
                                    <a:pt x="44" y="77"/>
                                    <a:pt x="43" y="76"/>
                                  </a:cubicBezTo>
                                  <a:cubicBezTo>
                                    <a:pt x="42" y="78"/>
                                    <a:pt x="42" y="81"/>
                                    <a:pt x="42" y="83"/>
                                  </a:cubicBezTo>
                                  <a:close/>
                                  <a:moveTo>
                                    <a:pt x="33" y="79"/>
                                  </a:moveTo>
                                  <a:cubicBezTo>
                                    <a:pt x="33" y="78"/>
                                    <a:pt x="34" y="76"/>
                                    <a:pt x="33" y="77"/>
                                  </a:cubicBezTo>
                                  <a:cubicBezTo>
                                    <a:pt x="33" y="77"/>
                                    <a:pt x="32" y="79"/>
                                    <a:pt x="33" y="79"/>
                                  </a:cubicBezTo>
                                  <a:close/>
                                  <a:moveTo>
                                    <a:pt x="5" y="84"/>
                                  </a:moveTo>
                                  <a:cubicBezTo>
                                    <a:pt x="6" y="83"/>
                                    <a:pt x="6" y="78"/>
                                    <a:pt x="5" y="77"/>
                                  </a:cubicBezTo>
                                  <a:cubicBezTo>
                                    <a:pt x="5" y="79"/>
                                    <a:pt x="5" y="82"/>
                                    <a:pt x="5" y="84"/>
                                  </a:cubicBezTo>
                                  <a:close/>
                                  <a:moveTo>
                                    <a:pt x="11" y="79"/>
                                  </a:moveTo>
                                  <a:cubicBezTo>
                                    <a:pt x="12" y="79"/>
                                    <a:pt x="13" y="79"/>
                                    <a:pt x="13" y="78"/>
                                  </a:cubicBezTo>
                                  <a:cubicBezTo>
                                    <a:pt x="12" y="78"/>
                                    <a:pt x="13" y="77"/>
                                    <a:pt x="11" y="77"/>
                                  </a:cubicBezTo>
                                  <a:cubicBezTo>
                                    <a:pt x="11" y="78"/>
                                    <a:pt x="11" y="79"/>
                                    <a:pt x="11" y="79"/>
                                  </a:cubicBezTo>
                                  <a:close/>
                                  <a:moveTo>
                                    <a:pt x="15" y="87"/>
                                  </a:moveTo>
                                  <a:cubicBezTo>
                                    <a:pt x="14" y="86"/>
                                    <a:pt x="15" y="84"/>
                                    <a:pt x="15" y="82"/>
                                  </a:cubicBezTo>
                                  <a:cubicBezTo>
                                    <a:pt x="13" y="82"/>
                                    <a:pt x="14" y="85"/>
                                    <a:pt x="14" y="86"/>
                                  </a:cubicBezTo>
                                  <a:cubicBezTo>
                                    <a:pt x="15" y="86"/>
                                    <a:pt x="14" y="88"/>
                                    <a:pt x="15" y="87"/>
                                  </a:cubicBezTo>
                                  <a:close/>
                                  <a:moveTo>
                                    <a:pt x="25" y="89"/>
                                  </a:moveTo>
                                  <a:cubicBezTo>
                                    <a:pt x="24" y="87"/>
                                    <a:pt x="25" y="84"/>
                                    <a:pt x="23" y="83"/>
                                  </a:cubicBezTo>
                                  <a:cubicBezTo>
                                    <a:pt x="24" y="85"/>
                                    <a:pt x="24" y="87"/>
                                    <a:pt x="25" y="89"/>
                                  </a:cubicBezTo>
                                  <a:close/>
                                  <a:moveTo>
                                    <a:pt x="35" y="86"/>
                                  </a:moveTo>
                                  <a:cubicBezTo>
                                    <a:pt x="36" y="86"/>
                                    <a:pt x="36" y="83"/>
                                    <a:pt x="35" y="84"/>
                                  </a:cubicBezTo>
                                  <a:cubicBezTo>
                                    <a:pt x="35" y="84"/>
                                    <a:pt x="35" y="85"/>
                                    <a:pt x="35" y="86"/>
                                  </a:cubicBezTo>
                                  <a:close/>
                                  <a:moveTo>
                                    <a:pt x="37" y="89"/>
                                  </a:moveTo>
                                  <a:cubicBezTo>
                                    <a:pt x="37" y="88"/>
                                    <a:pt x="37" y="86"/>
                                    <a:pt x="36" y="86"/>
                                  </a:cubicBezTo>
                                  <a:cubicBezTo>
                                    <a:pt x="36" y="87"/>
                                    <a:pt x="35" y="89"/>
                                    <a:pt x="37" y="89"/>
                                  </a:cubicBezTo>
                                  <a:close/>
                                  <a:moveTo>
                                    <a:pt x="40" y="91"/>
                                  </a:moveTo>
                                  <a:cubicBezTo>
                                    <a:pt x="41" y="91"/>
                                    <a:pt x="41" y="91"/>
                                    <a:pt x="41" y="91"/>
                                  </a:cubicBezTo>
                                  <a:cubicBezTo>
                                    <a:pt x="41" y="90"/>
                                    <a:pt x="41" y="89"/>
                                    <a:pt x="41" y="88"/>
                                  </a:cubicBezTo>
                                  <a:cubicBezTo>
                                    <a:pt x="40" y="88"/>
                                    <a:pt x="40" y="88"/>
                                    <a:pt x="40" y="88"/>
                                  </a:cubicBezTo>
                                  <a:cubicBezTo>
                                    <a:pt x="40" y="89"/>
                                    <a:pt x="40" y="90"/>
                                    <a:pt x="40" y="91"/>
                                  </a:cubicBezTo>
                                  <a:close/>
                                  <a:moveTo>
                                    <a:pt x="26" y="97"/>
                                  </a:moveTo>
                                  <a:cubicBezTo>
                                    <a:pt x="27" y="97"/>
                                    <a:pt x="26" y="96"/>
                                    <a:pt x="27" y="96"/>
                                  </a:cubicBezTo>
                                  <a:cubicBezTo>
                                    <a:pt x="27" y="96"/>
                                    <a:pt x="27" y="94"/>
                                    <a:pt x="26" y="94"/>
                                  </a:cubicBezTo>
                                  <a:cubicBezTo>
                                    <a:pt x="26" y="95"/>
                                    <a:pt x="26" y="96"/>
                                    <a:pt x="26" y="97"/>
                                  </a:cubicBezTo>
                                  <a:close/>
                                  <a:moveTo>
                                    <a:pt x="14" y="100"/>
                                  </a:moveTo>
                                  <a:cubicBezTo>
                                    <a:pt x="14" y="99"/>
                                    <a:pt x="14" y="96"/>
                                    <a:pt x="13" y="96"/>
                                  </a:cubicBezTo>
                                  <a:cubicBezTo>
                                    <a:pt x="13" y="97"/>
                                    <a:pt x="13" y="99"/>
                                    <a:pt x="14" y="100"/>
                                  </a:cubicBezTo>
                                  <a:close/>
                                  <a:moveTo>
                                    <a:pt x="41" y="105"/>
                                  </a:moveTo>
                                  <a:cubicBezTo>
                                    <a:pt x="42" y="105"/>
                                    <a:pt x="42" y="99"/>
                                    <a:pt x="41" y="98"/>
                                  </a:cubicBezTo>
                                  <a:cubicBezTo>
                                    <a:pt x="41" y="100"/>
                                    <a:pt x="41" y="103"/>
                                    <a:pt x="41" y="105"/>
                                  </a:cubicBezTo>
                                  <a:close/>
                                  <a:moveTo>
                                    <a:pt x="31" y="102"/>
                                  </a:moveTo>
                                  <a:cubicBezTo>
                                    <a:pt x="31" y="101"/>
                                    <a:pt x="32" y="98"/>
                                    <a:pt x="31" y="98"/>
                                  </a:cubicBezTo>
                                  <a:cubicBezTo>
                                    <a:pt x="31" y="99"/>
                                    <a:pt x="30" y="102"/>
                                    <a:pt x="31" y="102"/>
                                  </a:cubicBezTo>
                                  <a:close/>
                                  <a:moveTo>
                                    <a:pt x="38" y="107"/>
                                  </a:moveTo>
                                  <a:cubicBezTo>
                                    <a:pt x="40" y="106"/>
                                    <a:pt x="40" y="100"/>
                                    <a:pt x="39" y="98"/>
                                  </a:cubicBezTo>
                                  <a:cubicBezTo>
                                    <a:pt x="39" y="101"/>
                                    <a:pt x="39" y="104"/>
                                    <a:pt x="38" y="107"/>
                                  </a:cubicBezTo>
                                  <a:close/>
                                  <a:moveTo>
                                    <a:pt x="34" y="111"/>
                                  </a:moveTo>
                                  <a:cubicBezTo>
                                    <a:pt x="33" y="109"/>
                                    <a:pt x="35" y="105"/>
                                    <a:pt x="34" y="104"/>
                                  </a:cubicBezTo>
                                  <a:cubicBezTo>
                                    <a:pt x="34" y="106"/>
                                    <a:pt x="32" y="110"/>
                                    <a:pt x="34" y="111"/>
                                  </a:cubicBezTo>
                                  <a:close/>
                                  <a:moveTo>
                                    <a:pt x="24" y="106"/>
                                  </a:moveTo>
                                  <a:cubicBezTo>
                                    <a:pt x="23" y="106"/>
                                    <a:pt x="23" y="106"/>
                                    <a:pt x="23" y="106"/>
                                  </a:cubicBezTo>
                                  <a:cubicBezTo>
                                    <a:pt x="22" y="109"/>
                                    <a:pt x="23" y="107"/>
                                    <a:pt x="24" y="106"/>
                                  </a:cubicBezTo>
                                  <a:close/>
                                  <a:moveTo>
                                    <a:pt x="13" y="107"/>
                                  </a:moveTo>
                                  <a:cubicBezTo>
                                    <a:pt x="12" y="113"/>
                                    <a:pt x="14" y="108"/>
                                    <a:pt x="13" y="106"/>
                                  </a:cubicBezTo>
                                  <a:cubicBezTo>
                                    <a:pt x="13" y="106"/>
                                    <a:pt x="13" y="106"/>
                                    <a:pt x="12" y="106"/>
                                  </a:cubicBezTo>
                                  <a:cubicBezTo>
                                    <a:pt x="12" y="107"/>
                                    <a:pt x="12" y="107"/>
                                    <a:pt x="13" y="107"/>
                                  </a:cubicBezTo>
                                  <a:close/>
                                  <a:moveTo>
                                    <a:pt x="23" y="114"/>
                                  </a:moveTo>
                                  <a:cubicBezTo>
                                    <a:pt x="24" y="114"/>
                                    <a:pt x="23" y="115"/>
                                    <a:pt x="25" y="115"/>
                                  </a:cubicBezTo>
                                  <a:cubicBezTo>
                                    <a:pt x="24" y="113"/>
                                    <a:pt x="26" y="109"/>
                                    <a:pt x="24" y="109"/>
                                  </a:cubicBezTo>
                                  <a:cubicBezTo>
                                    <a:pt x="24" y="111"/>
                                    <a:pt x="24" y="113"/>
                                    <a:pt x="23" y="114"/>
                                  </a:cubicBezTo>
                                  <a:close/>
                                  <a:moveTo>
                                    <a:pt x="29" y="116"/>
                                  </a:moveTo>
                                  <a:cubicBezTo>
                                    <a:pt x="29" y="115"/>
                                    <a:pt x="30" y="112"/>
                                    <a:pt x="29" y="113"/>
                                  </a:cubicBezTo>
                                  <a:cubicBezTo>
                                    <a:pt x="29" y="114"/>
                                    <a:pt x="28" y="116"/>
                                    <a:pt x="29" y="116"/>
                                  </a:cubicBezTo>
                                  <a:close/>
                                  <a:moveTo>
                                    <a:pt x="27" y="132"/>
                                  </a:moveTo>
                                  <a:cubicBezTo>
                                    <a:pt x="28" y="130"/>
                                    <a:pt x="29" y="122"/>
                                    <a:pt x="28" y="120"/>
                                  </a:cubicBezTo>
                                  <a:cubicBezTo>
                                    <a:pt x="28" y="124"/>
                                    <a:pt x="27" y="128"/>
                                    <a:pt x="27" y="132"/>
                                  </a:cubicBezTo>
                                  <a:close/>
                                  <a:moveTo>
                                    <a:pt x="41" y="136"/>
                                  </a:moveTo>
                                  <a:cubicBezTo>
                                    <a:pt x="41" y="134"/>
                                    <a:pt x="41" y="131"/>
                                    <a:pt x="40" y="130"/>
                                  </a:cubicBezTo>
                                  <a:cubicBezTo>
                                    <a:pt x="40" y="132"/>
                                    <a:pt x="39" y="135"/>
                                    <a:pt x="41" y="136"/>
                                  </a:cubicBezTo>
                                  <a:close/>
                                  <a:moveTo>
                                    <a:pt x="10" y="136"/>
                                  </a:moveTo>
                                  <a:cubicBezTo>
                                    <a:pt x="12" y="136"/>
                                    <a:pt x="11" y="133"/>
                                    <a:pt x="11" y="132"/>
                                  </a:cubicBezTo>
                                  <a:cubicBezTo>
                                    <a:pt x="11" y="132"/>
                                    <a:pt x="10" y="132"/>
                                    <a:pt x="10" y="132"/>
                                  </a:cubicBezTo>
                                  <a:cubicBezTo>
                                    <a:pt x="10" y="133"/>
                                    <a:pt x="9" y="136"/>
                                    <a:pt x="10" y="136"/>
                                  </a:cubicBezTo>
                                  <a:close/>
                                  <a:moveTo>
                                    <a:pt x="19" y="143"/>
                                  </a:moveTo>
                                  <a:cubicBezTo>
                                    <a:pt x="21" y="141"/>
                                    <a:pt x="21" y="135"/>
                                    <a:pt x="20" y="133"/>
                                  </a:cubicBezTo>
                                  <a:cubicBezTo>
                                    <a:pt x="20" y="136"/>
                                    <a:pt x="20" y="139"/>
                                    <a:pt x="19" y="143"/>
                                  </a:cubicBezTo>
                                  <a:close/>
                                  <a:moveTo>
                                    <a:pt x="18" y="139"/>
                                  </a:moveTo>
                                  <a:cubicBezTo>
                                    <a:pt x="18" y="137"/>
                                    <a:pt x="19" y="134"/>
                                    <a:pt x="18" y="134"/>
                                  </a:cubicBezTo>
                                  <a:cubicBezTo>
                                    <a:pt x="18" y="135"/>
                                    <a:pt x="17" y="138"/>
                                    <a:pt x="18" y="139"/>
                                  </a:cubicBezTo>
                                  <a:close/>
                                  <a:moveTo>
                                    <a:pt x="38" y="140"/>
                                  </a:moveTo>
                                  <a:cubicBezTo>
                                    <a:pt x="38" y="139"/>
                                    <a:pt x="39" y="136"/>
                                    <a:pt x="38" y="136"/>
                                  </a:cubicBezTo>
                                  <a:cubicBezTo>
                                    <a:pt x="38" y="137"/>
                                    <a:pt x="37" y="140"/>
                                    <a:pt x="38" y="140"/>
                                  </a:cubicBezTo>
                                  <a:close/>
                                  <a:moveTo>
                                    <a:pt x="13" y="138"/>
                                  </a:moveTo>
                                  <a:cubicBezTo>
                                    <a:pt x="12" y="137"/>
                                    <a:pt x="14" y="135"/>
                                    <a:pt x="12" y="135"/>
                                  </a:cubicBezTo>
                                  <a:cubicBezTo>
                                    <a:pt x="12" y="136"/>
                                    <a:pt x="11" y="138"/>
                                    <a:pt x="13" y="138"/>
                                  </a:cubicBezTo>
                                  <a:close/>
                                  <a:moveTo>
                                    <a:pt x="42" y="139"/>
                                  </a:moveTo>
                                  <a:cubicBezTo>
                                    <a:pt x="41" y="138"/>
                                    <a:pt x="42" y="136"/>
                                    <a:pt x="41" y="137"/>
                                  </a:cubicBezTo>
                                  <a:cubicBezTo>
                                    <a:pt x="41" y="137"/>
                                    <a:pt x="40" y="139"/>
                                    <a:pt x="42" y="139"/>
                                  </a:cubicBezTo>
                                  <a:close/>
                                  <a:moveTo>
                                    <a:pt x="11" y="141"/>
                                  </a:moveTo>
                                  <a:cubicBezTo>
                                    <a:pt x="11" y="140"/>
                                    <a:pt x="11" y="139"/>
                                    <a:pt x="11" y="139"/>
                                  </a:cubicBezTo>
                                  <a:cubicBezTo>
                                    <a:pt x="10" y="139"/>
                                    <a:pt x="10" y="139"/>
                                    <a:pt x="9" y="139"/>
                                  </a:cubicBezTo>
                                  <a:cubicBezTo>
                                    <a:pt x="10" y="139"/>
                                    <a:pt x="10" y="140"/>
                                    <a:pt x="11" y="141"/>
                                  </a:cubicBezTo>
                                  <a:close/>
                                  <a:moveTo>
                                    <a:pt x="16" y="154"/>
                                  </a:moveTo>
                                  <a:cubicBezTo>
                                    <a:pt x="18" y="154"/>
                                    <a:pt x="19" y="149"/>
                                    <a:pt x="18" y="148"/>
                                  </a:cubicBezTo>
                                  <a:cubicBezTo>
                                    <a:pt x="18" y="150"/>
                                    <a:pt x="15" y="153"/>
                                    <a:pt x="16" y="154"/>
                                  </a:cubicBezTo>
                                  <a:close/>
                                  <a:moveTo>
                                    <a:pt x="3" y="158"/>
                                  </a:moveTo>
                                  <a:cubicBezTo>
                                    <a:pt x="3" y="158"/>
                                    <a:pt x="4" y="158"/>
                                    <a:pt x="4" y="158"/>
                                  </a:cubicBezTo>
                                  <a:cubicBezTo>
                                    <a:pt x="5" y="157"/>
                                    <a:pt x="4" y="157"/>
                                    <a:pt x="3" y="156"/>
                                  </a:cubicBezTo>
                                  <a:cubicBezTo>
                                    <a:pt x="3" y="157"/>
                                    <a:pt x="3" y="158"/>
                                    <a:pt x="3" y="15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21"/>
                          <wps:cNvSpPr>
                            <a:spLocks/>
                          </wps:cNvSpPr>
                          <wps:spPr bwMode="auto">
                            <a:xfrm>
                              <a:off x="2705" y="1932"/>
                              <a:ext cx="6" cy="1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"/>
                                <a:gd name="T2" fmla="*/ 1 w 1"/>
                                <a:gd name="T3" fmla="*/ 0 h 2"/>
                                <a:gd name="T4" fmla="*/ 0 w 1"/>
                                <a:gd name="T5" fmla="*/ 2 h 2"/>
                                <a:gd name="T6" fmla="*/ 0 w 1"/>
                                <a:gd name="T7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1" y="2"/>
                                    <a:pt x="0" y="2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22"/>
                          <wps:cNvSpPr>
                            <a:spLocks/>
                          </wps:cNvSpPr>
                          <wps:spPr bwMode="auto">
                            <a:xfrm>
                              <a:off x="2758" y="1956"/>
                              <a:ext cx="6" cy="1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2"/>
                                <a:gd name="T2" fmla="*/ 0 w 1"/>
                                <a:gd name="T3" fmla="*/ 1 h 2"/>
                                <a:gd name="T4" fmla="*/ 1 w 1"/>
                                <a:gd name="T5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1"/>
                                  </a:moveTo>
                                  <a:cubicBezTo>
                                    <a:pt x="1" y="2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23"/>
                          <wps:cNvSpPr>
                            <a:spLocks/>
                          </wps:cNvSpPr>
                          <wps:spPr bwMode="auto">
                            <a:xfrm>
                              <a:off x="2788" y="1974"/>
                              <a:ext cx="6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1 h 1"/>
                                <a:gd name="T6" fmla="*/ 0 w 1"/>
                                <a:gd name="T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24"/>
                          <wps:cNvSpPr>
                            <a:spLocks/>
                          </wps:cNvSpPr>
                          <wps:spPr bwMode="auto">
                            <a:xfrm>
                              <a:off x="2806" y="1980"/>
                              <a:ext cx="6" cy="1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2 h 2"/>
                                <a:gd name="T6" fmla="*/ 0 w 1"/>
                                <a:gd name="T7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1" y="1"/>
                                    <a:pt x="1" y="2"/>
                                  </a:cubicBezTo>
                                  <a:cubicBezTo>
                                    <a:pt x="1" y="2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25"/>
                          <wps:cNvSpPr>
                            <a:spLocks/>
                          </wps:cNvSpPr>
                          <wps:spPr bwMode="auto">
                            <a:xfrm>
                              <a:off x="2776" y="2003"/>
                              <a:ext cx="12" cy="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"/>
                                <a:gd name="T2" fmla="*/ 2 w 2"/>
                                <a:gd name="T3" fmla="*/ 1 h 1"/>
                                <a:gd name="T4" fmla="*/ 0 w 2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0"/>
                                    <a:pt x="2" y="1"/>
                                  </a:cubicBezTo>
                                  <a:cubicBezTo>
                                    <a:pt x="1" y="1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26"/>
                          <wps:cNvSpPr>
                            <a:spLocks/>
                          </wps:cNvSpPr>
                          <wps:spPr bwMode="auto">
                            <a:xfrm>
                              <a:off x="2776" y="2015"/>
                              <a:ext cx="18" cy="1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3"/>
                                <a:gd name="T2" fmla="*/ 1 w 3"/>
                                <a:gd name="T3" fmla="*/ 0 h 3"/>
                                <a:gd name="T4" fmla="*/ 1 w 3"/>
                                <a:gd name="T5" fmla="*/ 1 h 3"/>
                                <a:gd name="T6" fmla="*/ 2 w 3"/>
                                <a:gd name="T7" fmla="*/ 3 h 3"/>
                                <a:gd name="T8" fmla="*/ 0 w 3"/>
                                <a:gd name="T9" fmla="*/ 2 h 3"/>
                                <a:gd name="T10" fmla="*/ 0 w 3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2"/>
                                    <a:pt x="3" y="1"/>
                                    <a:pt x="2" y="3"/>
                                  </a:cubicBezTo>
                                  <a:cubicBezTo>
                                    <a:pt x="1" y="3"/>
                                    <a:pt x="1" y="2"/>
                                    <a:pt x="0" y="2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27"/>
                          <wps:cNvSpPr>
                            <a:spLocks/>
                          </wps:cNvSpPr>
                          <wps:spPr bwMode="auto">
                            <a:xfrm>
                              <a:off x="2717" y="2021"/>
                              <a:ext cx="6" cy="1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"/>
                                <a:gd name="T2" fmla="*/ 1 w 1"/>
                                <a:gd name="T3" fmla="*/ 0 h 2"/>
                                <a:gd name="T4" fmla="*/ 0 w 1"/>
                                <a:gd name="T5" fmla="*/ 1 h 2"/>
                                <a:gd name="T6" fmla="*/ 0 w 1"/>
                                <a:gd name="T7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" y="2"/>
                                    <a:pt x="0" y="1"/>
                                    <a:pt x="0" y="1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28"/>
                          <wps:cNvSpPr>
                            <a:spLocks/>
                          </wps:cNvSpPr>
                          <wps:spPr bwMode="auto">
                            <a:xfrm>
                              <a:off x="2758" y="2033"/>
                              <a:ext cx="6" cy="1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"/>
                                <a:gd name="T2" fmla="*/ 1 w 1"/>
                                <a:gd name="T3" fmla="*/ 1 h 2"/>
                                <a:gd name="T4" fmla="*/ 1 w 1"/>
                                <a:gd name="T5" fmla="*/ 2 h 2"/>
                                <a:gd name="T6" fmla="*/ 0 w 1"/>
                                <a:gd name="T7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1"/>
                                    <a:pt x="1" y="1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0" y="2"/>
                                    <a:pt x="0" y="2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29"/>
                          <wps:cNvSpPr>
                            <a:spLocks/>
                          </wps:cNvSpPr>
                          <wps:spPr bwMode="auto">
                            <a:xfrm>
                              <a:off x="2806" y="2062"/>
                              <a:ext cx="11" cy="30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5"/>
                                <a:gd name="T2" fmla="*/ 1 w 2"/>
                                <a:gd name="T3" fmla="*/ 5 h 5"/>
                                <a:gd name="T4" fmla="*/ 1 w 2"/>
                                <a:gd name="T5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1" y="0"/>
                                  </a:moveTo>
                                  <a:cubicBezTo>
                                    <a:pt x="2" y="1"/>
                                    <a:pt x="1" y="3"/>
                                    <a:pt x="1" y="5"/>
                                  </a:cubicBezTo>
                                  <a:cubicBezTo>
                                    <a:pt x="0" y="4"/>
                                    <a:pt x="1" y="2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30"/>
                          <wps:cNvSpPr>
                            <a:spLocks/>
                          </wps:cNvSpPr>
                          <wps:spPr bwMode="auto">
                            <a:xfrm>
                              <a:off x="2705" y="2062"/>
                              <a:ext cx="6" cy="1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"/>
                                <a:gd name="T2" fmla="*/ 1 w 1"/>
                                <a:gd name="T3" fmla="*/ 2 h 2"/>
                                <a:gd name="T4" fmla="*/ 0 w 1"/>
                                <a:gd name="T5" fmla="*/ 2 h 2"/>
                                <a:gd name="T6" fmla="*/ 0 w 1"/>
                                <a:gd name="T7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cubicBezTo>
                                    <a:pt x="1" y="1"/>
                                    <a:pt x="1" y="1"/>
                                    <a:pt x="1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31"/>
                          <wps:cNvSpPr>
                            <a:spLocks/>
                          </wps:cNvSpPr>
                          <wps:spPr bwMode="auto">
                            <a:xfrm>
                              <a:off x="2800" y="2086"/>
                              <a:ext cx="6" cy="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1 w 1"/>
                                <a:gd name="T3" fmla="*/ 0 h 3"/>
                                <a:gd name="T4" fmla="*/ 1 w 1"/>
                                <a:gd name="T5" fmla="*/ 3 h 3"/>
                                <a:gd name="T6" fmla="*/ 0 w 1"/>
                                <a:gd name="T7" fmla="*/ 3 h 3"/>
                                <a:gd name="T8" fmla="*/ 0 w 1"/>
                                <a:gd name="T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1" y="2"/>
                                    <a:pt x="1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2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32"/>
                          <wps:cNvSpPr>
                            <a:spLocks/>
                          </wps:cNvSpPr>
                          <wps:spPr bwMode="auto">
                            <a:xfrm>
                              <a:off x="2758" y="2133"/>
                              <a:ext cx="6" cy="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1 w 1"/>
                                <a:gd name="T3" fmla="*/ 2 h 3"/>
                                <a:gd name="T4" fmla="*/ 0 w 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0" y="2"/>
                                    <a:pt x="1" y="2"/>
                                  </a:cubicBezTo>
                                  <a:cubicBezTo>
                                    <a:pt x="0" y="3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33"/>
                          <wps:cNvSpPr>
                            <a:spLocks/>
                          </wps:cNvSpPr>
                          <wps:spPr bwMode="auto">
                            <a:xfrm>
                              <a:off x="2770" y="2163"/>
                              <a:ext cx="12" cy="2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4"/>
                                <a:gd name="T2" fmla="*/ 1 w 2"/>
                                <a:gd name="T3" fmla="*/ 0 h 4"/>
                                <a:gd name="T4" fmla="*/ 2 w 2"/>
                                <a:gd name="T5" fmla="*/ 1 h 4"/>
                                <a:gd name="T6" fmla="*/ 2 w 2"/>
                                <a:gd name="T7" fmla="*/ 4 h 4"/>
                                <a:gd name="T8" fmla="*/ 1 w 2"/>
                                <a:gd name="T9" fmla="*/ 3 h 4"/>
                                <a:gd name="T10" fmla="*/ 0 w 2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2" y="1"/>
                                  </a:cubicBezTo>
                                  <a:cubicBezTo>
                                    <a:pt x="1" y="2"/>
                                    <a:pt x="2" y="2"/>
                                    <a:pt x="2" y="4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2"/>
                                    <a:pt x="1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34"/>
                          <wps:cNvSpPr>
                            <a:spLocks/>
                          </wps:cNvSpPr>
                          <wps:spPr bwMode="auto">
                            <a:xfrm>
                              <a:off x="2729" y="2186"/>
                              <a:ext cx="12" cy="3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5"/>
                                <a:gd name="T2" fmla="*/ 1 w 2"/>
                                <a:gd name="T3" fmla="*/ 5 h 5"/>
                                <a:gd name="T4" fmla="*/ 0 w 2"/>
                                <a:gd name="T5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0" y="0"/>
                                  </a:moveTo>
                                  <a:cubicBezTo>
                                    <a:pt x="2" y="0"/>
                                    <a:pt x="1" y="3"/>
                                    <a:pt x="1" y="5"/>
                                  </a:cubicBezTo>
                                  <a:cubicBezTo>
                                    <a:pt x="0" y="4"/>
                                    <a:pt x="0" y="2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35"/>
                          <wps:cNvSpPr>
                            <a:spLocks/>
                          </wps:cNvSpPr>
                          <wps:spPr bwMode="auto">
                            <a:xfrm>
                              <a:off x="2782" y="2198"/>
                              <a:ext cx="12" cy="18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3"/>
                                <a:gd name="T2" fmla="*/ 1 w 2"/>
                                <a:gd name="T3" fmla="*/ 3 h 3"/>
                                <a:gd name="T4" fmla="*/ 1 w 2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0"/>
                                  </a:moveTo>
                                  <a:cubicBezTo>
                                    <a:pt x="2" y="0"/>
                                    <a:pt x="1" y="2"/>
                                    <a:pt x="1" y="3"/>
                                  </a:cubicBezTo>
                                  <a:cubicBezTo>
                                    <a:pt x="0" y="3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36"/>
                          <wps:cNvSpPr>
                            <a:spLocks/>
                          </wps:cNvSpPr>
                          <wps:spPr bwMode="auto">
                            <a:xfrm>
                              <a:off x="2735" y="2210"/>
                              <a:ext cx="12" cy="18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3"/>
                                <a:gd name="T2" fmla="*/ 1 w 2"/>
                                <a:gd name="T3" fmla="*/ 3 h 3"/>
                                <a:gd name="T4" fmla="*/ 1 w 2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0"/>
                                  </a:moveTo>
                                  <a:cubicBezTo>
                                    <a:pt x="2" y="0"/>
                                    <a:pt x="1" y="2"/>
                                    <a:pt x="1" y="3"/>
                                  </a:cubicBezTo>
                                  <a:cubicBezTo>
                                    <a:pt x="0" y="3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37"/>
                          <wps:cNvSpPr>
                            <a:spLocks/>
                          </wps:cNvSpPr>
                          <wps:spPr bwMode="auto">
                            <a:xfrm>
                              <a:off x="2753" y="2216"/>
                              <a:ext cx="11" cy="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2"/>
                                <a:gd name="T2" fmla="*/ 1 w 2"/>
                                <a:gd name="T3" fmla="*/ 2 h 2"/>
                                <a:gd name="T4" fmla="*/ 1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2" y="1"/>
                                    <a:pt x="1" y="2"/>
                                  </a:cubicBezTo>
                                  <a:cubicBezTo>
                                    <a:pt x="1" y="2"/>
                                    <a:pt x="0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38"/>
                          <wps:cNvSpPr>
                            <a:spLocks/>
                          </wps:cNvSpPr>
                          <wps:spPr bwMode="auto">
                            <a:xfrm>
                              <a:off x="2753" y="2234"/>
                              <a:ext cx="5" cy="29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5"/>
                                <a:gd name="T2" fmla="*/ 1 w 1"/>
                                <a:gd name="T3" fmla="*/ 2 h 5"/>
                                <a:gd name="T4" fmla="*/ 0 w 1"/>
                                <a:gd name="T5" fmla="*/ 5 h 5"/>
                                <a:gd name="T6" fmla="*/ 0 w 1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0" y="2"/>
                                    <a:pt x="1" y="2"/>
                                  </a:cubicBezTo>
                                  <a:cubicBezTo>
                                    <a:pt x="0" y="2"/>
                                    <a:pt x="1" y="5"/>
                                    <a:pt x="0" y="5"/>
                                  </a:cubicBezTo>
                                  <a:cubicBezTo>
                                    <a:pt x="0" y="3"/>
                                    <a:pt x="0" y="2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39"/>
                          <wps:cNvSpPr>
                            <a:spLocks/>
                          </wps:cNvSpPr>
                          <wps:spPr bwMode="auto">
                            <a:xfrm>
                              <a:off x="2770" y="2240"/>
                              <a:ext cx="6" cy="2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1 w 1"/>
                                <a:gd name="T3" fmla="*/ 4 h 4"/>
                                <a:gd name="T4" fmla="*/ 0 w 1"/>
                                <a:gd name="T5" fmla="*/ 1 h 4"/>
                                <a:gd name="T6" fmla="*/ 0 w 1"/>
                                <a:gd name="T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cubicBezTo>
                                    <a:pt x="1" y="1"/>
                                    <a:pt x="1" y="2"/>
                                    <a:pt x="1" y="4"/>
                                  </a:cubicBezTo>
                                  <a:cubicBezTo>
                                    <a:pt x="0" y="3"/>
                                    <a:pt x="0" y="2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40"/>
                          <wps:cNvSpPr>
                            <a:spLocks/>
                          </wps:cNvSpPr>
                          <wps:spPr bwMode="auto">
                            <a:xfrm>
                              <a:off x="2817" y="2293"/>
                              <a:ext cx="12" cy="2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4"/>
                                <a:gd name="T2" fmla="*/ 1 w 2"/>
                                <a:gd name="T3" fmla="*/ 4 h 4"/>
                                <a:gd name="T4" fmla="*/ 1 w 2"/>
                                <a:gd name="T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0"/>
                                  </a:moveTo>
                                  <a:cubicBezTo>
                                    <a:pt x="2" y="0"/>
                                    <a:pt x="1" y="3"/>
                                    <a:pt x="1" y="4"/>
                                  </a:cubicBezTo>
                                  <a:cubicBezTo>
                                    <a:pt x="0" y="4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41"/>
                          <wps:cNvSpPr>
                            <a:spLocks/>
                          </wps:cNvSpPr>
                          <wps:spPr bwMode="auto">
                            <a:xfrm>
                              <a:off x="2788" y="2316"/>
                              <a:ext cx="6" cy="3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5"/>
                                <a:gd name="T2" fmla="*/ 1 w 1"/>
                                <a:gd name="T3" fmla="*/ 5 h 5"/>
                                <a:gd name="T4" fmla="*/ 0 w 1"/>
                                <a:gd name="T5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0" y="0"/>
                                  </a:moveTo>
                                  <a:cubicBezTo>
                                    <a:pt x="1" y="1"/>
                                    <a:pt x="1" y="3"/>
                                    <a:pt x="1" y="5"/>
                                  </a:cubicBezTo>
                                  <a:cubicBezTo>
                                    <a:pt x="0" y="4"/>
                                    <a:pt x="0" y="2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42"/>
                          <wps:cNvSpPr>
                            <a:spLocks/>
                          </wps:cNvSpPr>
                          <wps:spPr bwMode="auto">
                            <a:xfrm>
                              <a:off x="2812" y="2328"/>
                              <a:ext cx="5" cy="3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6"/>
                                <a:gd name="T2" fmla="*/ 0 w 1"/>
                                <a:gd name="T3" fmla="*/ 6 h 6"/>
                                <a:gd name="T4" fmla="*/ 1 w 1"/>
                                <a:gd name="T5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1" y="6"/>
                                    <a:pt x="0" y="6"/>
                                  </a:cubicBezTo>
                                  <a:cubicBezTo>
                                    <a:pt x="1" y="4"/>
                                    <a:pt x="1" y="2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43"/>
                          <wps:cNvSpPr>
                            <a:spLocks/>
                          </wps:cNvSpPr>
                          <wps:spPr bwMode="auto">
                            <a:xfrm>
                              <a:off x="2776" y="2328"/>
                              <a:ext cx="6" cy="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1 w 1"/>
                                <a:gd name="T3" fmla="*/ 2 h 3"/>
                                <a:gd name="T4" fmla="*/ 0 w 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2"/>
                                    <a:pt x="1" y="2"/>
                                  </a:cubicBezTo>
                                  <a:cubicBezTo>
                                    <a:pt x="0" y="3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44"/>
                          <wps:cNvSpPr>
                            <a:spLocks/>
                          </wps:cNvSpPr>
                          <wps:spPr bwMode="auto">
                            <a:xfrm>
                              <a:off x="2670" y="2328"/>
                              <a:ext cx="6" cy="4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8"/>
                                <a:gd name="T2" fmla="*/ 0 w 1"/>
                                <a:gd name="T3" fmla="*/ 8 h 8"/>
                                <a:gd name="T4" fmla="*/ 0 w 1"/>
                                <a:gd name="T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8">
                                  <a:moveTo>
                                    <a:pt x="0" y="0"/>
                                  </a:moveTo>
                                  <a:cubicBezTo>
                                    <a:pt x="1" y="1"/>
                                    <a:pt x="1" y="7"/>
                                    <a:pt x="0" y="8"/>
                                  </a:cubicBezTo>
                                  <a:cubicBezTo>
                                    <a:pt x="0" y="5"/>
                                    <a:pt x="0" y="3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45"/>
                          <wps:cNvSpPr>
                            <a:spLocks/>
                          </wps:cNvSpPr>
                          <wps:spPr bwMode="auto">
                            <a:xfrm>
                              <a:off x="2693" y="2334"/>
                              <a:ext cx="6" cy="1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"/>
                                <a:gd name="T2" fmla="*/ 1 w 1"/>
                                <a:gd name="T3" fmla="*/ 1 h 2"/>
                                <a:gd name="T4" fmla="*/ 0 w 1"/>
                                <a:gd name="T5" fmla="*/ 2 h 2"/>
                                <a:gd name="T6" fmla="*/ 0 w 1"/>
                                <a:gd name="T7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0" y="1"/>
                                    <a:pt x="1" y="1"/>
                                  </a:cubicBezTo>
                                  <a:cubicBezTo>
                                    <a:pt x="1" y="1"/>
                                    <a:pt x="1" y="2"/>
                                    <a:pt x="0" y="2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46"/>
                          <wps:cNvSpPr>
                            <a:spLocks/>
                          </wps:cNvSpPr>
                          <wps:spPr bwMode="auto">
                            <a:xfrm>
                              <a:off x="2788" y="2370"/>
                              <a:ext cx="1" cy="11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2 h 2"/>
                                <a:gd name="T2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2"/>
                                    <a:pt x="0" y="2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47"/>
                          <wps:cNvSpPr>
                            <a:spLocks/>
                          </wps:cNvSpPr>
                          <wps:spPr bwMode="auto">
                            <a:xfrm>
                              <a:off x="2788" y="2381"/>
                              <a:ext cx="6" cy="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3"/>
                                <a:gd name="T2" fmla="*/ 1 w 1"/>
                                <a:gd name="T3" fmla="*/ 3 h 3"/>
                                <a:gd name="T4" fmla="*/ 0 w 1"/>
                                <a:gd name="T5" fmla="*/ 1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1"/>
                                  </a:moveTo>
                                  <a:cubicBezTo>
                                    <a:pt x="1" y="0"/>
                                    <a:pt x="1" y="2"/>
                                    <a:pt x="1" y="3"/>
                                  </a:cubicBezTo>
                                  <a:cubicBezTo>
                                    <a:pt x="0" y="3"/>
                                    <a:pt x="1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48"/>
                          <wps:cNvSpPr>
                            <a:spLocks/>
                          </wps:cNvSpPr>
                          <wps:spPr bwMode="auto">
                            <a:xfrm>
                              <a:off x="2806" y="2393"/>
                              <a:ext cx="6" cy="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1 w 1"/>
                                <a:gd name="T3" fmla="*/ 0 h 3"/>
                                <a:gd name="T4" fmla="*/ 1 w 1"/>
                                <a:gd name="T5" fmla="*/ 3 h 3"/>
                                <a:gd name="T6" fmla="*/ 0 w 1"/>
                                <a:gd name="T7" fmla="*/ 3 h 3"/>
                                <a:gd name="T8" fmla="*/ 0 w 1"/>
                                <a:gd name="T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1" y="2"/>
                                    <a:pt x="1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2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49"/>
                          <wps:cNvSpPr>
                            <a:spLocks/>
                          </wps:cNvSpPr>
                          <wps:spPr bwMode="auto">
                            <a:xfrm>
                              <a:off x="2753" y="2423"/>
                              <a:ext cx="5" cy="2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1 w 1"/>
                                <a:gd name="T3" fmla="*/ 3 h 4"/>
                                <a:gd name="T4" fmla="*/ 0 w 1"/>
                                <a:gd name="T5" fmla="*/ 3 h 4"/>
                                <a:gd name="T6" fmla="*/ 0 w 1"/>
                                <a:gd name="T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cubicBezTo>
                                    <a:pt x="1" y="1"/>
                                    <a:pt x="0" y="2"/>
                                    <a:pt x="1" y="3"/>
                                  </a:cubicBezTo>
                                  <a:cubicBezTo>
                                    <a:pt x="0" y="2"/>
                                    <a:pt x="0" y="4"/>
                                    <a:pt x="0" y="3"/>
                                  </a:cubicBezTo>
                                  <a:cubicBezTo>
                                    <a:pt x="0" y="2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50"/>
                          <wps:cNvSpPr>
                            <a:spLocks/>
                          </wps:cNvSpPr>
                          <wps:spPr bwMode="auto">
                            <a:xfrm>
                              <a:off x="2806" y="2446"/>
                              <a:ext cx="6" cy="48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8"/>
                                <a:gd name="T2" fmla="*/ 0 w 1"/>
                                <a:gd name="T3" fmla="*/ 8 h 8"/>
                                <a:gd name="T4" fmla="*/ 1 w 1"/>
                                <a:gd name="T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8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1" y="7"/>
                                    <a:pt x="0" y="8"/>
                                  </a:cubicBezTo>
                                  <a:cubicBezTo>
                                    <a:pt x="1" y="5"/>
                                    <a:pt x="1" y="3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351"/>
                          <wps:cNvSpPr>
                            <a:spLocks/>
                          </wps:cNvSpPr>
                          <wps:spPr bwMode="auto">
                            <a:xfrm>
                              <a:off x="2764" y="2446"/>
                              <a:ext cx="12" cy="30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5"/>
                                <a:gd name="T2" fmla="*/ 1 w 2"/>
                                <a:gd name="T3" fmla="*/ 5 h 5"/>
                                <a:gd name="T4" fmla="*/ 1 w 2"/>
                                <a:gd name="T5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1" y="0"/>
                                  </a:moveTo>
                                  <a:cubicBezTo>
                                    <a:pt x="2" y="1"/>
                                    <a:pt x="1" y="3"/>
                                    <a:pt x="1" y="5"/>
                                  </a:cubicBezTo>
                                  <a:cubicBezTo>
                                    <a:pt x="0" y="4"/>
                                    <a:pt x="1" y="2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52"/>
                          <wps:cNvSpPr>
                            <a:spLocks/>
                          </wps:cNvSpPr>
                          <wps:spPr bwMode="auto">
                            <a:xfrm>
                              <a:off x="2800" y="2452"/>
                              <a:ext cx="6" cy="4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8"/>
                                <a:gd name="T2" fmla="*/ 0 w 1"/>
                                <a:gd name="T3" fmla="*/ 8 h 8"/>
                                <a:gd name="T4" fmla="*/ 0 w 1"/>
                                <a:gd name="T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8">
                                  <a:moveTo>
                                    <a:pt x="0" y="0"/>
                                  </a:moveTo>
                                  <a:cubicBezTo>
                                    <a:pt x="1" y="1"/>
                                    <a:pt x="1" y="7"/>
                                    <a:pt x="0" y="8"/>
                                  </a:cubicBezTo>
                                  <a:cubicBezTo>
                                    <a:pt x="0" y="6"/>
                                    <a:pt x="0" y="3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53"/>
                          <wps:cNvSpPr>
                            <a:spLocks/>
                          </wps:cNvSpPr>
                          <wps:spPr bwMode="auto">
                            <a:xfrm>
                              <a:off x="2776" y="2482"/>
                              <a:ext cx="12" cy="41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7"/>
                                <a:gd name="T2" fmla="*/ 1 w 2"/>
                                <a:gd name="T3" fmla="*/ 7 h 7"/>
                                <a:gd name="T4" fmla="*/ 1 w 2"/>
                                <a:gd name="T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">
                                  <a:moveTo>
                                    <a:pt x="1" y="0"/>
                                  </a:moveTo>
                                  <a:cubicBezTo>
                                    <a:pt x="2" y="1"/>
                                    <a:pt x="1" y="5"/>
                                    <a:pt x="1" y="7"/>
                                  </a:cubicBezTo>
                                  <a:cubicBezTo>
                                    <a:pt x="0" y="6"/>
                                    <a:pt x="1" y="2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54"/>
                          <wps:cNvSpPr>
                            <a:spLocks/>
                          </wps:cNvSpPr>
                          <wps:spPr bwMode="auto">
                            <a:xfrm>
                              <a:off x="2735" y="2494"/>
                              <a:ext cx="6" cy="17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3"/>
                                <a:gd name="T2" fmla="*/ 1 w 1"/>
                                <a:gd name="T3" fmla="*/ 0 h 3"/>
                                <a:gd name="T4" fmla="*/ 1 w 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0" y="3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55"/>
                          <wps:cNvSpPr>
                            <a:spLocks/>
                          </wps:cNvSpPr>
                          <wps:spPr bwMode="auto">
                            <a:xfrm>
                              <a:off x="2699" y="2494"/>
                              <a:ext cx="6" cy="4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7"/>
                                <a:gd name="T2" fmla="*/ 0 w 1"/>
                                <a:gd name="T3" fmla="*/ 0 h 7"/>
                                <a:gd name="T4" fmla="*/ 0 w 1"/>
                                <a:gd name="T5" fmla="*/ 2 h 7"/>
                                <a:gd name="T6" fmla="*/ 0 w 1"/>
                                <a:gd name="T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7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2"/>
                                    <a:pt x="0" y="7"/>
                                    <a:pt x="0" y="2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56"/>
                          <wps:cNvSpPr>
                            <a:spLocks/>
                          </wps:cNvSpPr>
                          <wps:spPr bwMode="auto">
                            <a:xfrm>
                              <a:off x="2741" y="2511"/>
                              <a:ext cx="12" cy="36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6"/>
                                <a:gd name="T2" fmla="*/ 1 w 2"/>
                                <a:gd name="T3" fmla="*/ 5 h 6"/>
                                <a:gd name="T4" fmla="*/ 0 w 2"/>
                                <a:gd name="T5" fmla="*/ 5 h 6"/>
                                <a:gd name="T6" fmla="*/ 1 w 2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1" y="0"/>
                                  </a:moveTo>
                                  <a:cubicBezTo>
                                    <a:pt x="2" y="0"/>
                                    <a:pt x="1" y="4"/>
                                    <a:pt x="1" y="5"/>
                                  </a:cubicBezTo>
                                  <a:cubicBezTo>
                                    <a:pt x="0" y="6"/>
                                    <a:pt x="1" y="4"/>
                                    <a:pt x="0" y="5"/>
                                  </a:cubicBezTo>
                                  <a:cubicBezTo>
                                    <a:pt x="1" y="4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357"/>
                          <wps:cNvSpPr>
                            <a:spLocks/>
                          </wps:cNvSpPr>
                          <wps:spPr bwMode="auto">
                            <a:xfrm>
                              <a:off x="2758" y="2529"/>
                              <a:ext cx="12" cy="18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3"/>
                                <a:gd name="T2" fmla="*/ 1 w 2"/>
                                <a:gd name="T3" fmla="*/ 3 h 3"/>
                                <a:gd name="T4" fmla="*/ 1 w 2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0"/>
                                  </a:moveTo>
                                  <a:cubicBezTo>
                                    <a:pt x="2" y="0"/>
                                    <a:pt x="1" y="2"/>
                                    <a:pt x="1" y="3"/>
                                  </a:cubicBezTo>
                                  <a:cubicBezTo>
                                    <a:pt x="0" y="3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358"/>
                          <wps:cNvSpPr>
                            <a:spLocks/>
                          </wps:cNvSpPr>
                          <wps:spPr bwMode="auto">
                            <a:xfrm>
                              <a:off x="2753" y="2571"/>
                              <a:ext cx="11" cy="65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1"/>
                                <a:gd name="T2" fmla="*/ 0 w 2"/>
                                <a:gd name="T3" fmla="*/ 11 h 11"/>
                                <a:gd name="T4" fmla="*/ 1 w 2"/>
                                <a:gd name="T5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1">
                                  <a:moveTo>
                                    <a:pt x="1" y="0"/>
                                  </a:moveTo>
                                  <a:cubicBezTo>
                                    <a:pt x="2" y="3"/>
                                    <a:pt x="1" y="9"/>
                                    <a:pt x="0" y="11"/>
                                  </a:cubicBezTo>
                                  <a:cubicBezTo>
                                    <a:pt x="1" y="8"/>
                                    <a:pt x="1" y="4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59"/>
                          <wps:cNvSpPr>
                            <a:spLocks/>
                          </wps:cNvSpPr>
                          <wps:spPr bwMode="auto">
                            <a:xfrm>
                              <a:off x="2806" y="2630"/>
                              <a:ext cx="6" cy="29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5"/>
                                <a:gd name="T2" fmla="*/ 1 w 1"/>
                                <a:gd name="T3" fmla="*/ 5 h 5"/>
                                <a:gd name="T4" fmla="*/ 0 w 1"/>
                                <a:gd name="T5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0" y="0"/>
                                  </a:moveTo>
                                  <a:cubicBezTo>
                                    <a:pt x="1" y="1"/>
                                    <a:pt x="0" y="4"/>
                                    <a:pt x="1" y="5"/>
                                  </a:cubicBezTo>
                                  <a:cubicBezTo>
                                    <a:pt x="0" y="5"/>
                                    <a:pt x="0" y="2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60"/>
                          <wps:cNvSpPr>
                            <a:spLocks/>
                          </wps:cNvSpPr>
                          <wps:spPr bwMode="auto">
                            <a:xfrm>
                              <a:off x="2682" y="2636"/>
                              <a:ext cx="11" cy="2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4"/>
                                <a:gd name="T2" fmla="*/ 2 w 2"/>
                                <a:gd name="T3" fmla="*/ 0 h 4"/>
                                <a:gd name="T4" fmla="*/ 1 w 2"/>
                                <a:gd name="T5" fmla="*/ 4 h 4"/>
                                <a:gd name="T6" fmla="*/ 1 w 2"/>
                                <a:gd name="T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0"/>
                                  </a:move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2"/>
                                    <a:pt x="2" y="4"/>
                                    <a:pt x="1" y="4"/>
                                  </a:cubicBezTo>
                                  <a:cubicBezTo>
                                    <a:pt x="0" y="4"/>
                                    <a:pt x="1" y="2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61"/>
                          <wps:cNvSpPr>
                            <a:spLocks/>
                          </wps:cNvSpPr>
                          <wps:spPr bwMode="auto">
                            <a:xfrm>
                              <a:off x="2723" y="2647"/>
                              <a:ext cx="12" cy="5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9"/>
                                <a:gd name="T2" fmla="*/ 0 w 2"/>
                                <a:gd name="T3" fmla="*/ 9 h 9"/>
                                <a:gd name="T4" fmla="*/ 1 w 2"/>
                                <a:gd name="T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1" y="0"/>
                                  </a:moveTo>
                                  <a:cubicBezTo>
                                    <a:pt x="2" y="1"/>
                                    <a:pt x="1" y="7"/>
                                    <a:pt x="0" y="9"/>
                                  </a:cubicBezTo>
                                  <a:cubicBezTo>
                                    <a:pt x="1" y="6"/>
                                    <a:pt x="1" y="3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62"/>
                          <wps:cNvSpPr>
                            <a:spLocks/>
                          </wps:cNvSpPr>
                          <wps:spPr bwMode="auto">
                            <a:xfrm>
                              <a:off x="2717" y="2647"/>
                              <a:ext cx="6" cy="3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5"/>
                                <a:gd name="T2" fmla="*/ 1 w 1"/>
                                <a:gd name="T3" fmla="*/ 5 h 5"/>
                                <a:gd name="T4" fmla="*/ 0 w 1"/>
                                <a:gd name="T5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0" y="0"/>
                                  </a:moveTo>
                                  <a:cubicBezTo>
                                    <a:pt x="1" y="1"/>
                                    <a:pt x="1" y="4"/>
                                    <a:pt x="1" y="5"/>
                                  </a:cubicBezTo>
                                  <a:cubicBezTo>
                                    <a:pt x="0" y="5"/>
                                    <a:pt x="1" y="2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363"/>
                          <wps:cNvSpPr>
                            <a:spLocks/>
                          </wps:cNvSpPr>
                          <wps:spPr bwMode="auto">
                            <a:xfrm>
                              <a:off x="2794" y="2659"/>
                              <a:ext cx="12" cy="2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4"/>
                                <a:gd name="T2" fmla="*/ 1 w 2"/>
                                <a:gd name="T3" fmla="*/ 4 h 4"/>
                                <a:gd name="T4" fmla="*/ 1 w 2"/>
                                <a:gd name="T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0"/>
                                  </a:moveTo>
                                  <a:cubicBezTo>
                                    <a:pt x="2" y="0"/>
                                    <a:pt x="1" y="3"/>
                                    <a:pt x="1" y="4"/>
                                  </a:cubicBezTo>
                                  <a:cubicBezTo>
                                    <a:pt x="0" y="4"/>
                                    <a:pt x="1" y="2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64"/>
                          <wps:cNvSpPr>
                            <a:spLocks/>
                          </wps:cNvSpPr>
                          <wps:spPr bwMode="auto">
                            <a:xfrm>
                              <a:off x="2693" y="2653"/>
                              <a:ext cx="12" cy="2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4"/>
                                <a:gd name="T2" fmla="*/ 1 w 2"/>
                                <a:gd name="T3" fmla="*/ 4 h 4"/>
                                <a:gd name="T4" fmla="*/ 1 w 2"/>
                                <a:gd name="T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0"/>
                                  </a:moveTo>
                                  <a:cubicBezTo>
                                    <a:pt x="2" y="0"/>
                                    <a:pt x="1" y="3"/>
                                    <a:pt x="1" y="4"/>
                                  </a:cubicBezTo>
                                  <a:cubicBezTo>
                                    <a:pt x="0" y="4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65"/>
                          <wps:cNvSpPr>
                            <a:spLocks/>
                          </wps:cNvSpPr>
                          <wps:spPr bwMode="auto">
                            <a:xfrm>
                              <a:off x="2806" y="2665"/>
                              <a:ext cx="6" cy="1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2 h 2"/>
                                <a:gd name="T4" fmla="*/ 1 w 1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2"/>
                                    <a:pt x="1" y="2"/>
                                  </a:cubicBezTo>
                                  <a:cubicBezTo>
                                    <a:pt x="0" y="2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66"/>
                          <wps:cNvSpPr>
                            <a:spLocks/>
                          </wps:cNvSpPr>
                          <wps:spPr bwMode="auto">
                            <a:xfrm>
                              <a:off x="2688" y="2677"/>
                              <a:ext cx="5" cy="1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2 h 2"/>
                                <a:gd name="T6" fmla="*/ 0 w 1"/>
                                <a:gd name="T7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1" y="1"/>
                                    <a:pt x="1" y="2"/>
                                  </a:cubicBezTo>
                                  <a:cubicBezTo>
                                    <a:pt x="0" y="2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67"/>
                          <wps:cNvSpPr>
                            <a:spLocks/>
                          </wps:cNvSpPr>
                          <wps:spPr bwMode="auto">
                            <a:xfrm>
                              <a:off x="2705" y="2730"/>
                              <a:ext cx="18" cy="36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6"/>
                                <a:gd name="T2" fmla="*/ 2 w 3"/>
                                <a:gd name="T3" fmla="*/ 6 h 6"/>
                                <a:gd name="T4" fmla="*/ 2 w 3"/>
                                <a:gd name="T5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">
                                  <a:moveTo>
                                    <a:pt x="2" y="0"/>
                                  </a:moveTo>
                                  <a:cubicBezTo>
                                    <a:pt x="3" y="1"/>
                                    <a:pt x="3" y="6"/>
                                    <a:pt x="2" y="6"/>
                                  </a:cubicBezTo>
                                  <a:cubicBezTo>
                                    <a:pt x="0" y="4"/>
                                    <a:pt x="2" y="2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368"/>
                          <wps:cNvSpPr>
                            <a:spLocks/>
                          </wps:cNvSpPr>
                          <wps:spPr bwMode="auto">
                            <a:xfrm>
                              <a:off x="2664" y="2777"/>
                              <a:ext cx="6" cy="1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"/>
                                <a:gd name="T2" fmla="*/ 1 w 1"/>
                                <a:gd name="T3" fmla="*/ 2 h 2"/>
                                <a:gd name="T4" fmla="*/ 0 w 1"/>
                                <a:gd name="T5" fmla="*/ 2 h 2"/>
                                <a:gd name="T6" fmla="*/ 0 w 1"/>
                                <a:gd name="T7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1" y="1"/>
                                    <a:pt x="1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69"/>
                          <wps:cNvSpPr>
                            <a:spLocks noEditPoints="1"/>
                          </wps:cNvSpPr>
                          <wps:spPr bwMode="auto">
                            <a:xfrm>
                              <a:off x="2652" y="1903"/>
                              <a:ext cx="189" cy="904"/>
                            </a:xfrm>
                            <a:custGeom>
                              <a:avLst/>
                              <a:gdLst>
                                <a:gd name="T0" fmla="*/ 30 w 32"/>
                                <a:gd name="T1" fmla="*/ 15 h 153"/>
                                <a:gd name="T2" fmla="*/ 31 w 32"/>
                                <a:gd name="T3" fmla="*/ 105 h 153"/>
                                <a:gd name="T4" fmla="*/ 2 w 32"/>
                                <a:gd name="T5" fmla="*/ 82 h 153"/>
                                <a:gd name="T6" fmla="*/ 5 w 32"/>
                                <a:gd name="T7" fmla="*/ 0 h 153"/>
                                <a:gd name="T8" fmla="*/ 9 w 32"/>
                                <a:gd name="T9" fmla="*/ 7 h 153"/>
                                <a:gd name="T10" fmla="*/ 24 w 32"/>
                                <a:gd name="T11" fmla="*/ 13 h 153"/>
                                <a:gd name="T12" fmla="*/ 27 w 32"/>
                                <a:gd name="T13" fmla="*/ 15 h 153"/>
                                <a:gd name="T14" fmla="*/ 23 w 32"/>
                                <a:gd name="T15" fmla="*/ 18 h 153"/>
                                <a:gd name="T16" fmla="*/ 23 w 32"/>
                                <a:gd name="T17" fmla="*/ 22 h 153"/>
                                <a:gd name="T18" fmla="*/ 21 w 32"/>
                                <a:gd name="T19" fmla="*/ 21 h 153"/>
                                <a:gd name="T20" fmla="*/ 11 w 32"/>
                                <a:gd name="T21" fmla="*/ 21 h 153"/>
                                <a:gd name="T22" fmla="*/ 14 w 32"/>
                                <a:gd name="T23" fmla="*/ 21 h 153"/>
                                <a:gd name="T24" fmla="*/ 18 w 32"/>
                                <a:gd name="T25" fmla="*/ 22 h 153"/>
                                <a:gd name="T26" fmla="*/ 27 w 32"/>
                                <a:gd name="T27" fmla="*/ 32 h 153"/>
                                <a:gd name="T28" fmla="*/ 9 w 32"/>
                                <a:gd name="T29" fmla="*/ 29 h 153"/>
                                <a:gd name="T30" fmla="*/ 25 w 32"/>
                                <a:gd name="T31" fmla="*/ 31 h 153"/>
                                <a:gd name="T32" fmla="*/ 19 w 32"/>
                                <a:gd name="T33" fmla="*/ 41 h 153"/>
                                <a:gd name="T34" fmla="*/ 21 w 32"/>
                                <a:gd name="T35" fmla="*/ 44 h 153"/>
                                <a:gd name="T36" fmla="*/ 13 w 32"/>
                                <a:gd name="T37" fmla="*/ 48 h 153"/>
                                <a:gd name="T38" fmla="*/ 23 w 32"/>
                                <a:gd name="T39" fmla="*/ 53 h 153"/>
                                <a:gd name="T40" fmla="*/ 18 w 32"/>
                                <a:gd name="T41" fmla="*/ 55 h 153"/>
                                <a:gd name="T42" fmla="*/ 18 w 32"/>
                                <a:gd name="T43" fmla="*/ 58 h 153"/>
                                <a:gd name="T44" fmla="*/ 21 w 32"/>
                                <a:gd name="T45" fmla="*/ 61 h 153"/>
                                <a:gd name="T46" fmla="*/ 29 w 32"/>
                                <a:gd name="T47" fmla="*/ 66 h 153"/>
                                <a:gd name="T48" fmla="*/ 23 w 32"/>
                                <a:gd name="T49" fmla="*/ 66 h 153"/>
                                <a:gd name="T50" fmla="*/ 8 w 32"/>
                                <a:gd name="T51" fmla="*/ 69 h 153"/>
                                <a:gd name="T52" fmla="*/ 24 w 32"/>
                                <a:gd name="T53" fmla="*/ 75 h 153"/>
                                <a:gd name="T54" fmla="*/ 24 w 32"/>
                                <a:gd name="T55" fmla="*/ 73 h 153"/>
                                <a:gd name="T56" fmla="*/ 27 w 32"/>
                                <a:gd name="T57" fmla="*/ 78 h 153"/>
                                <a:gd name="T58" fmla="*/ 3 w 32"/>
                                <a:gd name="T59" fmla="*/ 80 h 153"/>
                                <a:gd name="T60" fmla="*/ 8 w 32"/>
                                <a:gd name="T61" fmla="*/ 74 h 153"/>
                                <a:gd name="T62" fmla="*/ 9 w 32"/>
                                <a:gd name="T63" fmla="*/ 78 h 153"/>
                                <a:gd name="T64" fmla="*/ 15 w 32"/>
                                <a:gd name="T65" fmla="*/ 78 h 153"/>
                                <a:gd name="T66" fmla="*/ 23 w 32"/>
                                <a:gd name="T67" fmla="*/ 81 h 153"/>
                                <a:gd name="T68" fmla="*/ 26 w 32"/>
                                <a:gd name="T69" fmla="*/ 86 h 153"/>
                                <a:gd name="T70" fmla="*/ 26 w 32"/>
                                <a:gd name="T71" fmla="*/ 86 h 153"/>
                                <a:gd name="T72" fmla="*/ 17 w 32"/>
                                <a:gd name="T73" fmla="*/ 91 h 153"/>
                                <a:gd name="T74" fmla="*/ 26 w 32"/>
                                <a:gd name="T75" fmla="*/ 100 h 153"/>
                                <a:gd name="T76" fmla="*/ 20 w 32"/>
                                <a:gd name="T77" fmla="*/ 92 h 153"/>
                                <a:gd name="T78" fmla="*/ 25 w 32"/>
                                <a:gd name="T79" fmla="*/ 101 h 153"/>
                                <a:gd name="T80" fmla="*/ 15 w 32"/>
                                <a:gd name="T81" fmla="*/ 100 h 153"/>
                                <a:gd name="T82" fmla="*/ 8 w 32"/>
                                <a:gd name="T83" fmla="*/ 100 h 153"/>
                                <a:gd name="T84" fmla="*/ 16 w 32"/>
                                <a:gd name="T85" fmla="*/ 108 h 153"/>
                                <a:gd name="T86" fmla="*/ 19 w 32"/>
                                <a:gd name="T87" fmla="*/ 106 h 153"/>
                                <a:gd name="T88" fmla="*/ 17 w 32"/>
                                <a:gd name="T89" fmla="*/ 124 h 153"/>
                                <a:gd name="T90" fmla="*/ 6 w 32"/>
                                <a:gd name="T91" fmla="*/ 128 h 153"/>
                                <a:gd name="T92" fmla="*/ 12 w 32"/>
                                <a:gd name="T93" fmla="*/ 135 h 153"/>
                                <a:gd name="T94" fmla="*/ 11 w 32"/>
                                <a:gd name="T95" fmla="*/ 126 h 153"/>
                                <a:gd name="T96" fmla="*/ 25 w 32"/>
                                <a:gd name="T97" fmla="*/ 132 h 153"/>
                                <a:gd name="T98" fmla="*/ 27 w 32"/>
                                <a:gd name="T99" fmla="*/ 131 h 153"/>
                                <a:gd name="T100" fmla="*/ 7 w 32"/>
                                <a:gd name="T101" fmla="*/ 131 h 153"/>
                                <a:gd name="T102" fmla="*/ 11 w 32"/>
                                <a:gd name="T103" fmla="*/ 140 h 153"/>
                                <a:gd name="T104" fmla="*/ 2 w 32"/>
                                <a:gd name="T105" fmla="*/ 148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2" h="153">
                                  <a:moveTo>
                                    <a:pt x="5" y="0"/>
                                  </a:moveTo>
                                  <a:cubicBezTo>
                                    <a:pt x="8" y="2"/>
                                    <a:pt x="13" y="2"/>
                                    <a:pt x="17" y="3"/>
                                  </a:cubicBezTo>
                                  <a:cubicBezTo>
                                    <a:pt x="22" y="5"/>
                                    <a:pt x="28" y="3"/>
                                    <a:pt x="31" y="7"/>
                                  </a:cubicBezTo>
                                  <a:cubicBezTo>
                                    <a:pt x="31" y="9"/>
                                    <a:pt x="30" y="12"/>
                                    <a:pt x="30" y="15"/>
                                  </a:cubicBezTo>
                                  <a:cubicBezTo>
                                    <a:pt x="31" y="21"/>
                                    <a:pt x="30" y="28"/>
                                    <a:pt x="31" y="33"/>
                                  </a:cubicBezTo>
                                  <a:cubicBezTo>
                                    <a:pt x="31" y="37"/>
                                    <a:pt x="30" y="43"/>
                                    <a:pt x="31" y="45"/>
                                  </a:cubicBezTo>
                                  <a:cubicBezTo>
                                    <a:pt x="31" y="49"/>
                                    <a:pt x="30" y="53"/>
                                    <a:pt x="31" y="56"/>
                                  </a:cubicBezTo>
                                  <a:cubicBezTo>
                                    <a:pt x="30" y="75"/>
                                    <a:pt x="30" y="87"/>
                                    <a:pt x="31" y="105"/>
                                  </a:cubicBezTo>
                                  <a:cubicBezTo>
                                    <a:pt x="29" y="121"/>
                                    <a:pt x="32" y="133"/>
                                    <a:pt x="31" y="150"/>
                                  </a:cubicBezTo>
                                  <a:cubicBezTo>
                                    <a:pt x="20" y="150"/>
                                    <a:pt x="12" y="153"/>
                                    <a:pt x="0" y="151"/>
                                  </a:cubicBezTo>
                                  <a:cubicBezTo>
                                    <a:pt x="1" y="130"/>
                                    <a:pt x="1" y="108"/>
                                    <a:pt x="1" y="87"/>
                                  </a:cubicBezTo>
                                  <a:cubicBezTo>
                                    <a:pt x="2" y="84"/>
                                    <a:pt x="1" y="83"/>
                                    <a:pt x="2" y="82"/>
                                  </a:cubicBezTo>
                                  <a:cubicBezTo>
                                    <a:pt x="1" y="65"/>
                                    <a:pt x="4" y="39"/>
                                    <a:pt x="3" y="19"/>
                                  </a:cubicBezTo>
                                  <a:cubicBezTo>
                                    <a:pt x="3" y="18"/>
                                    <a:pt x="4" y="18"/>
                                    <a:pt x="4" y="17"/>
                                  </a:cubicBezTo>
                                  <a:cubicBezTo>
                                    <a:pt x="3" y="13"/>
                                    <a:pt x="4" y="6"/>
                                    <a:pt x="4" y="1"/>
                                  </a:cubicBezTo>
                                  <a:cubicBezTo>
                                    <a:pt x="5" y="1"/>
                                    <a:pt x="5" y="0"/>
                                    <a:pt x="5" y="0"/>
                                  </a:cubicBezTo>
                                  <a:close/>
                                  <a:moveTo>
                                    <a:pt x="9" y="7"/>
                                  </a:moveTo>
                                  <a:cubicBezTo>
                                    <a:pt x="10" y="7"/>
                                    <a:pt x="10" y="6"/>
                                    <a:pt x="10" y="5"/>
                                  </a:cubicBezTo>
                                  <a:cubicBezTo>
                                    <a:pt x="10" y="5"/>
                                    <a:pt x="10" y="5"/>
                                    <a:pt x="9" y="5"/>
                                  </a:cubicBezTo>
                                  <a:cubicBezTo>
                                    <a:pt x="9" y="6"/>
                                    <a:pt x="9" y="6"/>
                                    <a:pt x="9" y="7"/>
                                  </a:cubicBezTo>
                                  <a:close/>
                                  <a:moveTo>
                                    <a:pt x="18" y="10"/>
                                  </a:moveTo>
                                  <a:cubicBezTo>
                                    <a:pt x="18" y="10"/>
                                    <a:pt x="19" y="11"/>
                                    <a:pt x="19" y="10"/>
                                  </a:cubicBezTo>
                                  <a:cubicBezTo>
                                    <a:pt x="19" y="10"/>
                                    <a:pt x="18" y="9"/>
                                    <a:pt x="18" y="10"/>
                                  </a:cubicBezTo>
                                  <a:close/>
                                  <a:moveTo>
                                    <a:pt x="24" y="13"/>
                                  </a:moveTo>
                                  <a:cubicBezTo>
                                    <a:pt x="24" y="13"/>
                                    <a:pt x="24" y="12"/>
                                    <a:pt x="24" y="12"/>
                                  </a:cubicBezTo>
                                  <a:cubicBezTo>
                                    <a:pt x="23" y="12"/>
                                    <a:pt x="23" y="12"/>
                                    <a:pt x="23" y="12"/>
                                  </a:cubicBezTo>
                                  <a:cubicBezTo>
                                    <a:pt x="23" y="12"/>
                                    <a:pt x="23" y="13"/>
                                    <a:pt x="24" y="13"/>
                                  </a:cubicBezTo>
                                  <a:close/>
                                  <a:moveTo>
                                    <a:pt x="27" y="15"/>
                                  </a:moveTo>
                                  <a:cubicBezTo>
                                    <a:pt x="27" y="14"/>
                                    <a:pt x="27" y="14"/>
                                    <a:pt x="27" y="13"/>
                                  </a:cubicBezTo>
                                  <a:cubicBezTo>
                                    <a:pt x="26" y="13"/>
                                    <a:pt x="26" y="13"/>
                                    <a:pt x="26" y="13"/>
                                  </a:cubicBezTo>
                                  <a:cubicBezTo>
                                    <a:pt x="26" y="14"/>
                                    <a:pt x="27" y="15"/>
                                    <a:pt x="27" y="15"/>
                                  </a:cubicBezTo>
                                  <a:close/>
                                  <a:moveTo>
                                    <a:pt x="23" y="18"/>
                                  </a:moveTo>
                                  <a:cubicBezTo>
                                    <a:pt x="22" y="17"/>
                                    <a:pt x="22" y="17"/>
                                    <a:pt x="21" y="17"/>
                                  </a:cubicBezTo>
                                  <a:cubicBezTo>
                                    <a:pt x="21" y="18"/>
                                    <a:pt x="22" y="18"/>
                                    <a:pt x="23" y="18"/>
                                  </a:cubicBezTo>
                                  <a:close/>
                                  <a:moveTo>
                                    <a:pt x="21" y="21"/>
                                  </a:moveTo>
                                  <a:cubicBezTo>
                                    <a:pt x="22" y="21"/>
                                    <a:pt x="22" y="22"/>
                                    <a:pt x="23" y="22"/>
                                  </a:cubicBezTo>
                                  <a:cubicBezTo>
                                    <a:pt x="24" y="20"/>
                                    <a:pt x="22" y="21"/>
                                    <a:pt x="22" y="20"/>
                                  </a:cubicBezTo>
                                  <a:cubicBezTo>
                                    <a:pt x="22" y="19"/>
                                    <a:pt x="22" y="19"/>
                                    <a:pt x="22" y="19"/>
                                  </a:cubicBezTo>
                                  <a:cubicBezTo>
                                    <a:pt x="22" y="19"/>
                                    <a:pt x="22" y="19"/>
                                    <a:pt x="21" y="19"/>
                                  </a:cubicBezTo>
                                  <a:cubicBezTo>
                                    <a:pt x="21" y="20"/>
                                    <a:pt x="21" y="20"/>
                                    <a:pt x="21" y="21"/>
                                  </a:cubicBezTo>
                                  <a:close/>
                                  <a:moveTo>
                                    <a:pt x="11" y="21"/>
                                  </a:moveTo>
                                  <a:cubicBezTo>
                                    <a:pt x="11" y="21"/>
                                    <a:pt x="12" y="22"/>
                                    <a:pt x="12" y="20"/>
                                  </a:cubicBezTo>
                                  <a:cubicBezTo>
                                    <a:pt x="12" y="20"/>
                                    <a:pt x="11" y="20"/>
                                    <a:pt x="11" y="20"/>
                                  </a:cubicBezTo>
                                  <a:lnTo>
                                    <a:pt x="11" y="21"/>
                                  </a:lnTo>
                                  <a:close/>
                                  <a:moveTo>
                                    <a:pt x="14" y="23"/>
                                  </a:moveTo>
                                  <a:cubicBezTo>
                                    <a:pt x="15" y="22"/>
                                    <a:pt x="14" y="23"/>
                                    <a:pt x="15" y="23"/>
                                  </a:cubicBezTo>
                                  <a:cubicBezTo>
                                    <a:pt x="15" y="23"/>
                                    <a:pt x="14" y="22"/>
                                    <a:pt x="16" y="22"/>
                                  </a:cubicBezTo>
                                  <a:cubicBezTo>
                                    <a:pt x="15" y="21"/>
                                    <a:pt x="15" y="21"/>
                                    <a:pt x="14" y="21"/>
                                  </a:cubicBezTo>
                                  <a:cubicBezTo>
                                    <a:pt x="15" y="22"/>
                                    <a:pt x="14" y="21"/>
                                    <a:pt x="14" y="23"/>
                                  </a:cubicBezTo>
                                  <a:close/>
                                  <a:moveTo>
                                    <a:pt x="19" y="24"/>
                                  </a:moveTo>
                                  <a:cubicBezTo>
                                    <a:pt x="19" y="24"/>
                                    <a:pt x="19" y="24"/>
                                    <a:pt x="19" y="23"/>
                                  </a:cubicBezTo>
                                  <a:cubicBezTo>
                                    <a:pt x="18" y="23"/>
                                    <a:pt x="18" y="23"/>
                                    <a:pt x="18" y="22"/>
                                  </a:cubicBezTo>
                                  <a:cubicBezTo>
                                    <a:pt x="18" y="24"/>
                                    <a:pt x="18" y="24"/>
                                    <a:pt x="19" y="24"/>
                                  </a:cubicBezTo>
                                  <a:close/>
                                  <a:moveTo>
                                    <a:pt x="27" y="32"/>
                                  </a:moveTo>
                                  <a:cubicBezTo>
                                    <a:pt x="27" y="30"/>
                                    <a:pt x="28" y="28"/>
                                    <a:pt x="27" y="27"/>
                                  </a:cubicBezTo>
                                  <a:cubicBezTo>
                                    <a:pt x="27" y="29"/>
                                    <a:pt x="26" y="31"/>
                                    <a:pt x="27" y="32"/>
                                  </a:cubicBezTo>
                                  <a:close/>
                                  <a:moveTo>
                                    <a:pt x="9" y="29"/>
                                  </a:moveTo>
                                  <a:cubicBezTo>
                                    <a:pt x="10" y="29"/>
                                    <a:pt x="10" y="29"/>
                                    <a:pt x="10" y="29"/>
                                  </a:cubicBezTo>
                                  <a:cubicBezTo>
                                    <a:pt x="10" y="28"/>
                                    <a:pt x="10" y="28"/>
                                    <a:pt x="9" y="27"/>
                                  </a:cubicBezTo>
                                  <a:cubicBezTo>
                                    <a:pt x="9" y="28"/>
                                    <a:pt x="9" y="29"/>
                                    <a:pt x="9" y="29"/>
                                  </a:cubicBezTo>
                                  <a:close/>
                                  <a:moveTo>
                                    <a:pt x="25" y="34"/>
                                  </a:moveTo>
                                  <a:cubicBezTo>
                                    <a:pt x="26" y="34"/>
                                    <a:pt x="26" y="34"/>
                                    <a:pt x="26" y="34"/>
                                  </a:cubicBezTo>
                                  <a:cubicBezTo>
                                    <a:pt x="26" y="33"/>
                                    <a:pt x="26" y="32"/>
                                    <a:pt x="26" y="31"/>
                                  </a:cubicBezTo>
                                  <a:cubicBezTo>
                                    <a:pt x="25" y="31"/>
                                    <a:pt x="25" y="31"/>
                                    <a:pt x="25" y="31"/>
                                  </a:cubicBezTo>
                                  <a:cubicBezTo>
                                    <a:pt x="25" y="32"/>
                                    <a:pt x="25" y="33"/>
                                    <a:pt x="25" y="34"/>
                                  </a:cubicBezTo>
                                  <a:close/>
                                  <a:moveTo>
                                    <a:pt x="19" y="41"/>
                                  </a:moveTo>
                                  <a:cubicBezTo>
                                    <a:pt x="18" y="41"/>
                                    <a:pt x="19" y="39"/>
                                    <a:pt x="18" y="39"/>
                                  </a:cubicBezTo>
                                  <a:cubicBezTo>
                                    <a:pt x="18" y="40"/>
                                    <a:pt x="18" y="42"/>
                                    <a:pt x="19" y="41"/>
                                  </a:cubicBezTo>
                                  <a:close/>
                                  <a:moveTo>
                                    <a:pt x="21" y="47"/>
                                  </a:moveTo>
                                  <a:cubicBezTo>
                                    <a:pt x="22" y="48"/>
                                    <a:pt x="22" y="48"/>
                                    <a:pt x="22" y="48"/>
                                  </a:cubicBezTo>
                                  <a:cubicBezTo>
                                    <a:pt x="22" y="46"/>
                                    <a:pt x="21" y="46"/>
                                    <a:pt x="22" y="45"/>
                                  </a:cubicBezTo>
                                  <a:cubicBezTo>
                                    <a:pt x="21" y="45"/>
                                    <a:pt x="21" y="44"/>
                                    <a:pt x="21" y="44"/>
                                  </a:cubicBezTo>
                                  <a:cubicBezTo>
                                    <a:pt x="20" y="44"/>
                                    <a:pt x="20" y="44"/>
                                    <a:pt x="20" y="44"/>
                                  </a:cubicBezTo>
                                  <a:cubicBezTo>
                                    <a:pt x="21" y="44"/>
                                    <a:pt x="21" y="46"/>
                                    <a:pt x="21" y="47"/>
                                  </a:cubicBezTo>
                                  <a:close/>
                                  <a:moveTo>
                                    <a:pt x="14" y="53"/>
                                  </a:moveTo>
                                  <a:cubicBezTo>
                                    <a:pt x="14" y="51"/>
                                    <a:pt x="15" y="48"/>
                                    <a:pt x="13" y="48"/>
                                  </a:cubicBezTo>
                                  <a:cubicBezTo>
                                    <a:pt x="13" y="50"/>
                                    <a:pt x="13" y="52"/>
                                    <a:pt x="14" y="53"/>
                                  </a:cubicBezTo>
                                  <a:close/>
                                  <a:moveTo>
                                    <a:pt x="23" y="53"/>
                                  </a:moveTo>
                                  <a:cubicBezTo>
                                    <a:pt x="23" y="52"/>
                                    <a:pt x="24" y="50"/>
                                    <a:pt x="23" y="50"/>
                                  </a:cubicBezTo>
                                  <a:cubicBezTo>
                                    <a:pt x="23" y="51"/>
                                    <a:pt x="22" y="53"/>
                                    <a:pt x="23" y="53"/>
                                  </a:cubicBezTo>
                                  <a:close/>
                                  <a:moveTo>
                                    <a:pt x="15" y="55"/>
                                  </a:moveTo>
                                  <a:cubicBezTo>
                                    <a:pt x="15" y="54"/>
                                    <a:pt x="16" y="52"/>
                                    <a:pt x="15" y="52"/>
                                  </a:cubicBezTo>
                                  <a:cubicBezTo>
                                    <a:pt x="15" y="53"/>
                                    <a:pt x="14" y="55"/>
                                    <a:pt x="15" y="55"/>
                                  </a:cubicBezTo>
                                  <a:close/>
                                  <a:moveTo>
                                    <a:pt x="18" y="55"/>
                                  </a:moveTo>
                                  <a:cubicBezTo>
                                    <a:pt x="19" y="54"/>
                                    <a:pt x="18" y="53"/>
                                    <a:pt x="18" y="53"/>
                                  </a:cubicBezTo>
                                  <a:cubicBezTo>
                                    <a:pt x="17" y="54"/>
                                    <a:pt x="18" y="55"/>
                                    <a:pt x="18" y="55"/>
                                  </a:cubicBezTo>
                                  <a:close/>
                                  <a:moveTo>
                                    <a:pt x="17" y="61"/>
                                  </a:moveTo>
                                  <a:cubicBezTo>
                                    <a:pt x="18" y="61"/>
                                    <a:pt x="17" y="58"/>
                                    <a:pt x="18" y="58"/>
                                  </a:cubicBezTo>
                                  <a:cubicBezTo>
                                    <a:pt x="17" y="58"/>
                                    <a:pt x="18" y="56"/>
                                    <a:pt x="17" y="56"/>
                                  </a:cubicBezTo>
                                  <a:cubicBezTo>
                                    <a:pt x="17" y="58"/>
                                    <a:pt x="17" y="59"/>
                                    <a:pt x="17" y="61"/>
                                  </a:cubicBezTo>
                                  <a:close/>
                                  <a:moveTo>
                                    <a:pt x="20" y="58"/>
                                  </a:moveTo>
                                  <a:cubicBezTo>
                                    <a:pt x="20" y="59"/>
                                    <a:pt x="20" y="60"/>
                                    <a:pt x="21" y="61"/>
                                  </a:cubicBezTo>
                                  <a:cubicBezTo>
                                    <a:pt x="21" y="59"/>
                                    <a:pt x="21" y="58"/>
                                    <a:pt x="20" y="57"/>
                                  </a:cubicBezTo>
                                  <a:cubicBezTo>
                                    <a:pt x="20" y="58"/>
                                    <a:pt x="20" y="58"/>
                                    <a:pt x="20" y="58"/>
                                  </a:cubicBezTo>
                                  <a:close/>
                                  <a:moveTo>
                                    <a:pt x="29" y="70"/>
                                  </a:moveTo>
                                  <a:cubicBezTo>
                                    <a:pt x="29" y="69"/>
                                    <a:pt x="30" y="66"/>
                                    <a:pt x="29" y="66"/>
                                  </a:cubicBezTo>
                                  <a:cubicBezTo>
                                    <a:pt x="29" y="67"/>
                                    <a:pt x="28" y="70"/>
                                    <a:pt x="29" y="70"/>
                                  </a:cubicBezTo>
                                  <a:close/>
                                  <a:moveTo>
                                    <a:pt x="23" y="69"/>
                                  </a:moveTo>
                                  <a:cubicBezTo>
                                    <a:pt x="24" y="69"/>
                                    <a:pt x="24" y="68"/>
                                    <a:pt x="24" y="67"/>
                                  </a:cubicBezTo>
                                  <a:cubicBezTo>
                                    <a:pt x="24" y="67"/>
                                    <a:pt x="24" y="66"/>
                                    <a:pt x="23" y="66"/>
                                  </a:cubicBezTo>
                                  <a:cubicBezTo>
                                    <a:pt x="24" y="67"/>
                                    <a:pt x="23" y="68"/>
                                    <a:pt x="23" y="69"/>
                                  </a:cubicBezTo>
                                  <a:close/>
                                  <a:moveTo>
                                    <a:pt x="9" y="70"/>
                                  </a:moveTo>
                                  <a:cubicBezTo>
                                    <a:pt x="8" y="70"/>
                                    <a:pt x="8" y="70"/>
                                    <a:pt x="8" y="70"/>
                                  </a:cubicBezTo>
                                  <a:cubicBezTo>
                                    <a:pt x="8" y="69"/>
                                    <a:pt x="9" y="68"/>
                                    <a:pt x="8" y="69"/>
                                  </a:cubicBezTo>
                                  <a:cubicBezTo>
                                    <a:pt x="8" y="70"/>
                                    <a:pt x="8" y="71"/>
                                    <a:pt x="9" y="70"/>
                                  </a:cubicBezTo>
                                  <a:close/>
                                  <a:moveTo>
                                    <a:pt x="24" y="75"/>
                                  </a:moveTo>
                                  <a:cubicBezTo>
                                    <a:pt x="24" y="73"/>
                                    <a:pt x="24" y="71"/>
                                    <a:pt x="23" y="70"/>
                                  </a:cubicBezTo>
                                  <a:cubicBezTo>
                                    <a:pt x="23" y="72"/>
                                    <a:pt x="23" y="74"/>
                                    <a:pt x="24" y="75"/>
                                  </a:cubicBezTo>
                                  <a:close/>
                                  <a:moveTo>
                                    <a:pt x="25" y="81"/>
                                  </a:moveTo>
                                  <a:cubicBezTo>
                                    <a:pt x="26" y="81"/>
                                    <a:pt x="26" y="77"/>
                                    <a:pt x="25" y="77"/>
                                  </a:cubicBezTo>
                                  <a:cubicBezTo>
                                    <a:pt x="26" y="76"/>
                                    <a:pt x="26" y="72"/>
                                    <a:pt x="26" y="70"/>
                                  </a:cubicBezTo>
                                  <a:cubicBezTo>
                                    <a:pt x="25" y="71"/>
                                    <a:pt x="25" y="72"/>
                                    <a:pt x="24" y="73"/>
                                  </a:cubicBezTo>
                                  <a:cubicBezTo>
                                    <a:pt x="25" y="75"/>
                                    <a:pt x="25" y="77"/>
                                    <a:pt x="25" y="81"/>
                                  </a:cubicBezTo>
                                  <a:close/>
                                  <a:moveTo>
                                    <a:pt x="27" y="78"/>
                                  </a:moveTo>
                                  <a:cubicBezTo>
                                    <a:pt x="28" y="78"/>
                                    <a:pt x="28" y="73"/>
                                    <a:pt x="28" y="72"/>
                                  </a:cubicBezTo>
                                  <a:cubicBezTo>
                                    <a:pt x="28" y="74"/>
                                    <a:pt x="28" y="76"/>
                                    <a:pt x="27" y="78"/>
                                  </a:cubicBezTo>
                                  <a:close/>
                                  <a:moveTo>
                                    <a:pt x="22" y="74"/>
                                  </a:moveTo>
                                  <a:cubicBezTo>
                                    <a:pt x="22" y="74"/>
                                    <a:pt x="22" y="72"/>
                                    <a:pt x="21" y="72"/>
                                  </a:cubicBezTo>
                                  <a:cubicBezTo>
                                    <a:pt x="21" y="73"/>
                                    <a:pt x="21" y="75"/>
                                    <a:pt x="22" y="74"/>
                                  </a:cubicBezTo>
                                  <a:close/>
                                  <a:moveTo>
                                    <a:pt x="3" y="80"/>
                                  </a:moveTo>
                                  <a:cubicBezTo>
                                    <a:pt x="4" y="79"/>
                                    <a:pt x="4" y="73"/>
                                    <a:pt x="3" y="72"/>
                                  </a:cubicBezTo>
                                  <a:cubicBezTo>
                                    <a:pt x="3" y="75"/>
                                    <a:pt x="3" y="77"/>
                                    <a:pt x="3" y="80"/>
                                  </a:cubicBezTo>
                                  <a:close/>
                                  <a:moveTo>
                                    <a:pt x="7" y="75"/>
                                  </a:moveTo>
                                  <a:cubicBezTo>
                                    <a:pt x="8" y="75"/>
                                    <a:pt x="8" y="74"/>
                                    <a:pt x="8" y="74"/>
                                  </a:cubicBezTo>
                                  <a:cubicBezTo>
                                    <a:pt x="7" y="74"/>
                                    <a:pt x="8" y="73"/>
                                    <a:pt x="7" y="73"/>
                                  </a:cubicBezTo>
                                  <a:cubicBezTo>
                                    <a:pt x="7" y="74"/>
                                    <a:pt x="7" y="74"/>
                                    <a:pt x="7" y="75"/>
                                  </a:cubicBezTo>
                                  <a:close/>
                                  <a:moveTo>
                                    <a:pt x="9" y="82"/>
                                  </a:moveTo>
                                  <a:cubicBezTo>
                                    <a:pt x="9" y="81"/>
                                    <a:pt x="9" y="79"/>
                                    <a:pt x="9" y="78"/>
                                  </a:cubicBezTo>
                                  <a:cubicBezTo>
                                    <a:pt x="8" y="78"/>
                                    <a:pt x="9" y="80"/>
                                    <a:pt x="9" y="82"/>
                                  </a:cubicBezTo>
                                  <a:cubicBezTo>
                                    <a:pt x="9" y="81"/>
                                    <a:pt x="9" y="83"/>
                                    <a:pt x="9" y="82"/>
                                  </a:cubicBezTo>
                                  <a:close/>
                                  <a:moveTo>
                                    <a:pt x="16" y="84"/>
                                  </a:moveTo>
                                  <a:cubicBezTo>
                                    <a:pt x="16" y="82"/>
                                    <a:pt x="16" y="79"/>
                                    <a:pt x="15" y="78"/>
                                  </a:cubicBezTo>
                                  <a:cubicBezTo>
                                    <a:pt x="15" y="80"/>
                                    <a:pt x="15" y="82"/>
                                    <a:pt x="16" y="84"/>
                                  </a:cubicBezTo>
                                  <a:close/>
                                  <a:moveTo>
                                    <a:pt x="23" y="81"/>
                                  </a:moveTo>
                                  <a:cubicBezTo>
                                    <a:pt x="23" y="81"/>
                                    <a:pt x="23" y="79"/>
                                    <a:pt x="23" y="79"/>
                                  </a:cubicBezTo>
                                  <a:cubicBezTo>
                                    <a:pt x="23" y="80"/>
                                    <a:pt x="23" y="80"/>
                                    <a:pt x="23" y="81"/>
                                  </a:cubicBezTo>
                                  <a:close/>
                                  <a:moveTo>
                                    <a:pt x="24" y="84"/>
                                  </a:moveTo>
                                  <a:cubicBezTo>
                                    <a:pt x="24" y="83"/>
                                    <a:pt x="24" y="81"/>
                                    <a:pt x="23" y="82"/>
                                  </a:cubicBezTo>
                                  <a:cubicBezTo>
                                    <a:pt x="24" y="82"/>
                                    <a:pt x="23" y="84"/>
                                    <a:pt x="24" y="84"/>
                                  </a:cubicBezTo>
                                  <a:close/>
                                  <a:moveTo>
                                    <a:pt x="26" y="86"/>
                                  </a:moveTo>
                                  <a:cubicBezTo>
                                    <a:pt x="27" y="86"/>
                                    <a:pt x="27" y="86"/>
                                    <a:pt x="27" y="86"/>
                                  </a:cubicBezTo>
                                  <a:cubicBezTo>
                                    <a:pt x="27" y="85"/>
                                    <a:pt x="27" y="84"/>
                                    <a:pt x="27" y="83"/>
                                  </a:cubicBezTo>
                                  <a:cubicBezTo>
                                    <a:pt x="26" y="83"/>
                                    <a:pt x="26" y="83"/>
                                    <a:pt x="26" y="83"/>
                                  </a:cubicBezTo>
                                  <a:cubicBezTo>
                                    <a:pt x="26" y="84"/>
                                    <a:pt x="26" y="85"/>
                                    <a:pt x="26" y="86"/>
                                  </a:cubicBezTo>
                                  <a:close/>
                                  <a:moveTo>
                                    <a:pt x="17" y="91"/>
                                  </a:moveTo>
                                  <a:cubicBezTo>
                                    <a:pt x="17" y="92"/>
                                    <a:pt x="17" y="90"/>
                                    <a:pt x="18" y="91"/>
                                  </a:cubicBezTo>
                                  <a:cubicBezTo>
                                    <a:pt x="17" y="90"/>
                                    <a:pt x="18" y="89"/>
                                    <a:pt x="17" y="88"/>
                                  </a:cubicBezTo>
                                  <a:cubicBezTo>
                                    <a:pt x="17" y="89"/>
                                    <a:pt x="17" y="90"/>
                                    <a:pt x="17" y="91"/>
                                  </a:cubicBezTo>
                                  <a:close/>
                                  <a:moveTo>
                                    <a:pt x="9" y="95"/>
                                  </a:moveTo>
                                  <a:cubicBezTo>
                                    <a:pt x="9" y="93"/>
                                    <a:pt x="9" y="91"/>
                                    <a:pt x="8" y="91"/>
                                  </a:cubicBezTo>
                                  <a:cubicBezTo>
                                    <a:pt x="8" y="92"/>
                                    <a:pt x="9" y="93"/>
                                    <a:pt x="9" y="95"/>
                                  </a:cubicBezTo>
                                  <a:close/>
                                  <a:moveTo>
                                    <a:pt x="26" y="100"/>
                                  </a:moveTo>
                                  <a:cubicBezTo>
                                    <a:pt x="27" y="99"/>
                                    <a:pt x="27" y="93"/>
                                    <a:pt x="27" y="92"/>
                                  </a:cubicBezTo>
                                  <a:cubicBezTo>
                                    <a:pt x="27" y="95"/>
                                    <a:pt x="27" y="97"/>
                                    <a:pt x="26" y="100"/>
                                  </a:cubicBezTo>
                                  <a:close/>
                                  <a:moveTo>
                                    <a:pt x="20" y="97"/>
                                  </a:moveTo>
                                  <a:cubicBezTo>
                                    <a:pt x="20" y="95"/>
                                    <a:pt x="21" y="93"/>
                                    <a:pt x="20" y="92"/>
                                  </a:cubicBezTo>
                                  <a:cubicBezTo>
                                    <a:pt x="20" y="94"/>
                                    <a:pt x="19" y="96"/>
                                    <a:pt x="20" y="97"/>
                                  </a:cubicBezTo>
                                  <a:close/>
                                  <a:moveTo>
                                    <a:pt x="25" y="101"/>
                                  </a:moveTo>
                                  <a:cubicBezTo>
                                    <a:pt x="26" y="100"/>
                                    <a:pt x="26" y="94"/>
                                    <a:pt x="25" y="93"/>
                                  </a:cubicBezTo>
                                  <a:cubicBezTo>
                                    <a:pt x="25" y="96"/>
                                    <a:pt x="25" y="99"/>
                                    <a:pt x="25" y="101"/>
                                  </a:cubicBezTo>
                                  <a:close/>
                                  <a:moveTo>
                                    <a:pt x="22" y="105"/>
                                  </a:moveTo>
                                  <a:cubicBezTo>
                                    <a:pt x="22" y="103"/>
                                    <a:pt x="23" y="99"/>
                                    <a:pt x="22" y="98"/>
                                  </a:cubicBezTo>
                                  <a:cubicBezTo>
                                    <a:pt x="22" y="100"/>
                                    <a:pt x="21" y="104"/>
                                    <a:pt x="22" y="105"/>
                                  </a:cubicBezTo>
                                  <a:close/>
                                  <a:moveTo>
                                    <a:pt x="15" y="100"/>
                                  </a:moveTo>
                                  <a:cubicBezTo>
                                    <a:pt x="15" y="100"/>
                                    <a:pt x="15" y="100"/>
                                    <a:pt x="15" y="100"/>
                                  </a:cubicBezTo>
                                  <a:cubicBezTo>
                                    <a:pt x="14" y="103"/>
                                    <a:pt x="15" y="101"/>
                                    <a:pt x="15" y="100"/>
                                  </a:cubicBezTo>
                                  <a:close/>
                                  <a:moveTo>
                                    <a:pt x="8" y="102"/>
                                  </a:moveTo>
                                  <a:cubicBezTo>
                                    <a:pt x="8" y="107"/>
                                    <a:pt x="9" y="102"/>
                                    <a:pt x="8" y="100"/>
                                  </a:cubicBezTo>
                                  <a:cubicBezTo>
                                    <a:pt x="8" y="100"/>
                                    <a:pt x="8" y="100"/>
                                    <a:pt x="8" y="100"/>
                                  </a:cubicBezTo>
                                  <a:cubicBezTo>
                                    <a:pt x="8" y="101"/>
                                    <a:pt x="8" y="101"/>
                                    <a:pt x="8" y="102"/>
                                  </a:cubicBezTo>
                                  <a:close/>
                                  <a:moveTo>
                                    <a:pt x="15" y="108"/>
                                  </a:moveTo>
                                  <a:cubicBezTo>
                                    <a:pt x="16" y="107"/>
                                    <a:pt x="15" y="109"/>
                                    <a:pt x="16" y="108"/>
                                  </a:cubicBezTo>
                                  <a:cubicBezTo>
                                    <a:pt x="16" y="107"/>
                                    <a:pt x="17" y="103"/>
                                    <a:pt x="16" y="103"/>
                                  </a:cubicBezTo>
                                  <a:cubicBezTo>
                                    <a:pt x="16" y="104"/>
                                    <a:pt x="16" y="107"/>
                                    <a:pt x="15" y="108"/>
                                  </a:cubicBezTo>
                                  <a:close/>
                                  <a:moveTo>
                                    <a:pt x="19" y="109"/>
                                  </a:moveTo>
                                  <a:cubicBezTo>
                                    <a:pt x="19" y="108"/>
                                    <a:pt x="20" y="106"/>
                                    <a:pt x="19" y="106"/>
                                  </a:cubicBezTo>
                                  <a:cubicBezTo>
                                    <a:pt x="19" y="107"/>
                                    <a:pt x="18" y="109"/>
                                    <a:pt x="19" y="109"/>
                                  </a:cubicBezTo>
                                  <a:close/>
                                  <a:moveTo>
                                    <a:pt x="17" y="124"/>
                                  </a:moveTo>
                                  <a:cubicBezTo>
                                    <a:pt x="18" y="122"/>
                                    <a:pt x="19" y="116"/>
                                    <a:pt x="18" y="113"/>
                                  </a:cubicBezTo>
                                  <a:cubicBezTo>
                                    <a:pt x="18" y="117"/>
                                    <a:pt x="18" y="121"/>
                                    <a:pt x="17" y="124"/>
                                  </a:cubicBezTo>
                                  <a:close/>
                                  <a:moveTo>
                                    <a:pt x="27" y="128"/>
                                  </a:moveTo>
                                  <a:cubicBezTo>
                                    <a:pt x="26" y="127"/>
                                    <a:pt x="27" y="124"/>
                                    <a:pt x="26" y="123"/>
                                  </a:cubicBezTo>
                                  <a:cubicBezTo>
                                    <a:pt x="26" y="125"/>
                                    <a:pt x="26" y="128"/>
                                    <a:pt x="27" y="128"/>
                                  </a:cubicBezTo>
                                  <a:close/>
                                  <a:moveTo>
                                    <a:pt x="6" y="128"/>
                                  </a:moveTo>
                                  <a:cubicBezTo>
                                    <a:pt x="7" y="128"/>
                                    <a:pt x="7" y="126"/>
                                    <a:pt x="7" y="124"/>
                                  </a:cubicBezTo>
                                  <a:cubicBezTo>
                                    <a:pt x="6" y="124"/>
                                    <a:pt x="6" y="124"/>
                                    <a:pt x="6" y="124"/>
                                  </a:cubicBezTo>
                                  <a:cubicBezTo>
                                    <a:pt x="6" y="126"/>
                                    <a:pt x="5" y="128"/>
                                    <a:pt x="6" y="128"/>
                                  </a:cubicBezTo>
                                  <a:close/>
                                  <a:moveTo>
                                    <a:pt x="12" y="135"/>
                                  </a:moveTo>
                                  <a:cubicBezTo>
                                    <a:pt x="13" y="133"/>
                                    <a:pt x="14" y="127"/>
                                    <a:pt x="13" y="126"/>
                                  </a:cubicBezTo>
                                  <a:cubicBezTo>
                                    <a:pt x="13" y="129"/>
                                    <a:pt x="13" y="132"/>
                                    <a:pt x="12" y="135"/>
                                  </a:cubicBezTo>
                                  <a:close/>
                                  <a:moveTo>
                                    <a:pt x="12" y="131"/>
                                  </a:moveTo>
                                  <a:cubicBezTo>
                                    <a:pt x="12" y="130"/>
                                    <a:pt x="12" y="127"/>
                                    <a:pt x="11" y="126"/>
                                  </a:cubicBezTo>
                                  <a:cubicBezTo>
                                    <a:pt x="12" y="128"/>
                                    <a:pt x="11" y="131"/>
                                    <a:pt x="12" y="131"/>
                                  </a:cubicBezTo>
                                  <a:close/>
                                  <a:moveTo>
                                    <a:pt x="25" y="132"/>
                                  </a:moveTo>
                                  <a:cubicBezTo>
                                    <a:pt x="25" y="131"/>
                                    <a:pt x="26" y="128"/>
                                    <a:pt x="25" y="128"/>
                                  </a:cubicBezTo>
                                  <a:cubicBezTo>
                                    <a:pt x="25" y="130"/>
                                    <a:pt x="24" y="132"/>
                                    <a:pt x="25" y="132"/>
                                  </a:cubicBezTo>
                                  <a:close/>
                                  <a:moveTo>
                                    <a:pt x="8" y="131"/>
                                  </a:moveTo>
                                  <a:cubicBezTo>
                                    <a:pt x="8" y="130"/>
                                    <a:pt x="9" y="127"/>
                                    <a:pt x="8" y="127"/>
                                  </a:cubicBezTo>
                                  <a:cubicBezTo>
                                    <a:pt x="8" y="128"/>
                                    <a:pt x="7" y="131"/>
                                    <a:pt x="8" y="131"/>
                                  </a:cubicBezTo>
                                  <a:close/>
                                  <a:moveTo>
                                    <a:pt x="27" y="131"/>
                                  </a:moveTo>
                                  <a:cubicBezTo>
                                    <a:pt x="27" y="131"/>
                                    <a:pt x="27" y="129"/>
                                    <a:pt x="27" y="129"/>
                                  </a:cubicBezTo>
                                  <a:cubicBezTo>
                                    <a:pt x="27" y="130"/>
                                    <a:pt x="26" y="131"/>
                                    <a:pt x="27" y="131"/>
                                  </a:cubicBezTo>
                                  <a:close/>
                                  <a:moveTo>
                                    <a:pt x="7" y="133"/>
                                  </a:moveTo>
                                  <a:cubicBezTo>
                                    <a:pt x="7" y="132"/>
                                    <a:pt x="7" y="132"/>
                                    <a:pt x="7" y="131"/>
                                  </a:cubicBezTo>
                                  <a:cubicBezTo>
                                    <a:pt x="6" y="131"/>
                                    <a:pt x="6" y="131"/>
                                    <a:pt x="6" y="131"/>
                                  </a:cubicBezTo>
                                  <a:cubicBezTo>
                                    <a:pt x="6" y="132"/>
                                    <a:pt x="6" y="133"/>
                                    <a:pt x="7" y="133"/>
                                  </a:cubicBezTo>
                                  <a:close/>
                                  <a:moveTo>
                                    <a:pt x="11" y="146"/>
                                  </a:moveTo>
                                  <a:cubicBezTo>
                                    <a:pt x="12" y="146"/>
                                    <a:pt x="12" y="141"/>
                                    <a:pt x="11" y="140"/>
                                  </a:cubicBezTo>
                                  <a:cubicBezTo>
                                    <a:pt x="11" y="142"/>
                                    <a:pt x="9" y="144"/>
                                    <a:pt x="11" y="146"/>
                                  </a:cubicBezTo>
                                  <a:close/>
                                  <a:moveTo>
                                    <a:pt x="2" y="150"/>
                                  </a:moveTo>
                                  <a:cubicBezTo>
                                    <a:pt x="3" y="150"/>
                                    <a:pt x="3" y="150"/>
                                    <a:pt x="3" y="150"/>
                                  </a:cubicBezTo>
                                  <a:cubicBezTo>
                                    <a:pt x="3" y="149"/>
                                    <a:pt x="2" y="148"/>
                                    <a:pt x="2" y="148"/>
                                  </a:cubicBezTo>
                                  <a:cubicBezTo>
                                    <a:pt x="2" y="148"/>
                                    <a:pt x="2" y="149"/>
                                    <a:pt x="2" y="1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70"/>
                          <wps:cNvSpPr>
                            <a:spLocks/>
                          </wps:cNvSpPr>
                          <wps:spPr bwMode="auto">
                            <a:xfrm>
                              <a:off x="2735" y="2027"/>
                              <a:ext cx="12" cy="1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2 w 2"/>
                                <a:gd name="T3" fmla="*/ 1 h 2"/>
                                <a:gd name="T4" fmla="*/ 1 w 2"/>
                                <a:gd name="T5" fmla="*/ 2 h 2"/>
                                <a:gd name="T6" fmla="*/ 0 w 2"/>
                                <a:gd name="T7" fmla="*/ 2 h 2"/>
                                <a:gd name="T8" fmla="*/ 0 w 2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0"/>
                                    <a:pt x="2" y="1"/>
                                  </a:cubicBezTo>
                                  <a:cubicBezTo>
                                    <a:pt x="0" y="1"/>
                                    <a:pt x="1" y="2"/>
                                    <a:pt x="1" y="2"/>
                                  </a:cubicBezTo>
                                  <a:cubicBezTo>
                                    <a:pt x="0" y="2"/>
                                    <a:pt x="1" y="1"/>
                                    <a:pt x="0" y="2"/>
                                  </a:cubicBezTo>
                                  <a:cubicBezTo>
                                    <a:pt x="0" y="0"/>
                                    <a:pt x="1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71"/>
                          <wps:cNvSpPr>
                            <a:spLocks/>
                          </wps:cNvSpPr>
                          <wps:spPr bwMode="auto">
                            <a:xfrm>
                              <a:off x="2788" y="2293"/>
                              <a:ext cx="6" cy="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1 w 1"/>
                                <a:gd name="T3" fmla="*/ 1 h 3"/>
                                <a:gd name="T4" fmla="*/ 0 w 1"/>
                                <a:gd name="T5" fmla="*/ 3 h 3"/>
                                <a:gd name="T6" fmla="*/ 0 w 1"/>
                                <a:gd name="T7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2"/>
                                    <a:pt x="1" y="3"/>
                                    <a:pt x="0" y="3"/>
                                  </a:cubicBezTo>
                                  <a:cubicBezTo>
                                    <a:pt x="0" y="2"/>
                                    <a:pt x="1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72"/>
                          <wps:cNvSpPr>
                            <a:spLocks/>
                          </wps:cNvSpPr>
                          <wps:spPr bwMode="auto">
                            <a:xfrm>
                              <a:off x="2699" y="2305"/>
                              <a:ext cx="6" cy="17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3"/>
                                <a:gd name="T2" fmla="*/ 0 w 1"/>
                                <a:gd name="T3" fmla="*/ 2 h 3"/>
                                <a:gd name="T4" fmla="*/ 1 w 1"/>
                                <a:gd name="T5" fmla="*/ 2 h 3"/>
                                <a:gd name="T6" fmla="*/ 0 w 1"/>
                                <a:gd name="T7" fmla="*/ 1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1"/>
                                  </a:move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0" y="3"/>
                                    <a:pt x="0" y="2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73"/>
                          <wps:cNvSpPr>
                            <a:spLocks/>
                          </wps:cNvSpPr>
                          <wps:spPr bwMode="auto">
                            <a:xfrm>
                              <a:off x="2794" y="2316"/>
                              <a:ext cx="12" cy="6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 h 11"/>
                                <a:gd name="T2" fmla="*/ 2 w 2"/>
                                <a:gd name="T3" fmla="*/ 0 h 11"/>
                                <a:gd name="T4" fmla="*/ 1 w 2"/>
                                <a:gd name="T5" fmla="*/ 7 h 11"/>
                                <a:gd name="T6" fmla="*/ 1 w 2"/>
                                <a:gd name="T7" fmla="*/ 11 h 11"/>
                                <a:gd name="T8" fmla="*/ 0 w 2"/>
                                <a:gd name="T9" fmla="*/ 3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11">
                                  <a:moveTo>
                                    <a:pt x="0" y="3"/>
                                  </a:moveTo>
                                  <a:cubicBezTo>
                                    <a:pt x="1" y="2"/>
                                    <a:pt x="1" y="1"/>
                                    <a:pt x="2" y="0"/>
                                  </a:cubicBezTo>
                                  <a:cubicBezTo>
                                    <a:pt x="2" y="2"/>
                                    <a:pt x="2" y="6"/>
                                    <a:pt x="1" y="7"/>
                                  </a:cubicBezTo>
                                  <a:cubicBezTo>
                                    <a:pt x="2" y="7"/>
                                    <a:pt x="2" y="11"/>
                                    <a:pt x="1" y="11"/>
                                  </a:cubicBezTo>
                                  <a:cubicBezTo>
                                    <a:pt x="1" y="7"/>
                                    <a:pt x="1" y="5"/>
                                    <a:pt x="0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74"/>
                          <wps:cNvSpPr>
                            <a:spLocks/>
                          </wps:cNvSpPr>
                          <wps:spPr bwMode="auto">
                            <a:xfrm>
                              <a:off x="2699" y="2364"/>
                              <a:ext cx="6" cy="29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4 h 5"/>
                                <a:gd name="T2" fmla="*/ 1 w 1"/>
                                <a:gd name="T3" fmla="*/ 0 h 5"/>
                                <a:gd name="T4" fmla="*/ 1 w 1"/>
                                <a:gd name="T5" fmla="*/ 4 h 5"/>
                                <a:gd name="T6" fmla="*/ 1 w 1"/>
                                <a:gd name="T7" fmla="*/ 4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1" y="4"/>
                                  </a:moveTo>
                                  <a:cubicBezTo>
                                    <a:pt x="1" y="2"/>
                                    <a:pt x="0" y="0"/>
                                    <a:pt x="1" y="0"/>
                                  </a:cubicBezTo>
                                  <a:cubicBezTo>
                                    <a:pt x="1" y="1"/>
                                    <a:pt x="1" y="3"/>
                                    <a:pt x="1" y="4"/>
                                  </a:cubicBezTo>
                                  <a:cubicBezTo>
                                    <a:pt x="1" y="5"/>
                                    <a:pt x="1" y="3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375"/>
                          <wps:cNvSpPr>
                            <a:spLocks/>
                          </wps:cNvSpPr>
                          <wps:spPr bwMode="auto">
                            <a:xfrm>
                              <a:off x="2741" y="2364"/>
                              <a:ext cx="6" cy="3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6 h 6"/>
                                <a:gd name="T4" fmla="*/ 0 w 1"/>
                                <a:gd name="T5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cubicBezTo>
                                    <a:pt x="1" y="1"/>
                                    <a:pt x="1" y="4"/>
                                    <a:pt x="1" y="6"/>
                                  </a:cubicBezTo>
                                  <a:cubicBezTo>
                                    <a:pt x="0" y="4"/>
                                    <a:pt x="0" y="2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376"/>
                          <wps:cNvSpPr>
                            <a:spLocks/>
                          </wps:cNvSpPr>
                          <wps:spPr bwMode="auto">
                            <a:xfrm>
                              <a:off x="2699" y="2441"/>
                              <a:ext cx="6" cy="2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1 w 1"/>
                                <a:gd name="T3" fmla="*/ 4 h 4"/>
                                <a:gd name="T4" fmla="*/ 0 w 1"/>
                                <a:gd name="T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2"/>
                                    <a:pt x="1" y="4"/>
                                  </a:cubicBezTo>
                                  <a:cubicBezTo>
                                    <a:pt x="1" y="2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77"/>
                          <wps:cNvSpPr>
                            <a:spLocks/>
                          </wps:cNvSpPr>
                          <wps:spPr bwMode="auto">
                            <a:xfrm>
                              <a:off x="2646" y="1879"/>
                              <a:ext cx="18" cy="12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2 h 2"/>
                                <a:gd name="T2" fmla="*/ 1 w 3"/>
                                <a:gd name="T3" fmla="*/ 0 h 2"/>
                                <a:gd name="T4" fmla="*/ 2 w 3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2" y="2"/>
                                  </a:moveTo>
                                  <a:cubicBezTo>
                                    <a:pt x="0" y="2"/>
                                    <a:pt x="1" y="1"/>
                                    <a:pt x="1" y="0"/>
                                  </a:cubicBezTo>
                                  <a:cubicBezTo>
                                    <a:pt x="3" y="0"/>
                                    <a:pt x="1" y="2"/>
                                    <a:pt x="2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78"/>
                          <wps:cNvSpPr>
                            <a:spLocks/>
                          </wps:cNvSpPr>
                          <wps:spPr bwMode="auto">
                            <a:xfrm>
                              <a:off x="2593" y="1844"/>
                              <a:ext cx="18" cy="41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7 h 7"/>
                                <a:gd name="T2" fmla="*/ 2 w 3"/>
                                <a:gd name="T3" fmla="*/ 0 h 7"/>
                                <a:gd name="T4" fmla="*/ 2 w 3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7">
                                  <a:moveTo>
                                    <a:pt x="2" y="7"/>
                                  </a:moveTo>
                                  <a:cubicBezTo>
                                    <a:pt x="0" y="5"/>
                                    <a:pt x="2" y="3"/>
                                    <a:pt x="2" y="0"/>
                                  </a:cubicBezTo>
                                  <a:cubicBezTo>
                                    <a:pt x="3" y="2"/>
                                    <a:pt x="1" y="5"/>
                                    <a:pt x="2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79"/>
                          <wps:cNvSpPr>
                            <a:spLocks/>
                          </wps:cNvSpPr>
                          <wps:spPr bwMode="auto">
                            <a:xfrm>
                              <a:off x="2623" y="1856"/>
                              <a:ext cx="5" cy="1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2 h 2"/>
                                <a:gd name="T2" fmla="*/ 0 w 1"/>
                                <a:gd name="T3" fmla="*/ 2 h 2"/>
                                <a:gd name="T4" fmla="*/ 0 w 1"/>
                                <a:gd name="T5" fmla="*/ 0 h 2"/>
                                <a:gd name="T6" fmla="*/ 1 w 1"/>
                                <a:gd name="T7" fmla="*/ 0 h 2"/>
                                <a:gd name="T8" fmla="*/ 1 w 1"/>
                                <a:gd name="T9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2"/>
                                  </a:move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80"/>
                          <wps:cNvSpPr>
                            <a:spLocks/>
                          </wps:cNvSpPr>
                          <wps:spPr bwMode="auto">
                            <a:xfrm>
                              <a:off x="2623" y="1767"/>
                              <a:ext cx="11" cy="7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13 h 13"/>
                                <a:gd name="T2" fmla="*/ 1 w 2"/>
                                <a:gd name="T3" fmla="*/ 9 h 13"/>
                                <a:gd name="T4" fmla="*/ 2 w 2"/>
                                <a:gd name="T5" fmla="*/ 0 h 13"/>
                                <a:gd name="T6" fmla="*/ 1 w 2"/>
                                <a:gd name="T7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3">
                                  <a:moveTo>
                                    <a:pt x="1" y="13"/>
                                  </a:moveTo>
                                  <a:cubicBezTo>
                                    <a:pt x="0" y="12"/>
                                    <a:pt x="0" y="10"/>
                                    <a:pt x="1" y="9"/>
                                  </a:cubicBezTo>
                                  <a:cubicBezTo>
                                    <a:pt x="0" y="7"/>
                                    <a:pt x="0" y="2"/>
                                    <a:pt x="2" y="0"/>
                                  </a:cubicBezTo>
                                  <a:cubicBezTo>
                                    <a:pt x="1" y="5"/>
                                    <a:pt x="1" y="9"/>
                                    <a:pt x="1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81"/>
                          <wps:cNvSpPr>
                            <a:spLocks/>
                          </wps:cNvSpPr>
                          <wps:spPr bwMode="auto">
                            <a:xfrm>
                              <a:off x="2599" y="1796"/>
                              <a:ext cx="12" cy="4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7 h 7"/>
                                <a:gd name="T2" fmla="*/ 1 w 2"/>
                                <a:gd name="T3" fmla="*/ 0 h 7"/>
                                <a:gd name="T4" fmla="*/ 1 w 2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">
                                  <a:moveTo>
                                    <a:pt x="1" y="7"/>
                                  </a:moveTo>
                                  <a:cubicBezTo>
                                    <a:pt x="0" y="6"/>
                                    <a:pt x="1" y="2"/>
                                    <a:pt x="1" y="0"/>
                                  </a:cubicBezTo>
                                  <a:cubicBezTo>
                                    <a:pt x="2" y="2"/>
                                    <a:pt x="1" y="5"/>
                                    <a:pt x="1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82"/>
                          <wps:cNvSpPr>
                            <a:spLocks/>
                          </wps:cNvSpPr>
                          <wps:spPr bwMode="auto">
                            <a:xfrm>
                              <a:off x="2593" y="1802"/>
                              <a:ext cx="6" cy="1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2 h 2"/>
                                <a:gd name="T2" fmla="*/ 0 w 1"/>
                                <a:gd name="T3" fmla="*/ 2 h 2"/>
                                <a:gd name="T4" fmla="*/ 0 w 1"/>
                                <a:gd name="T5" fmla="*/ 0 h 2"/>
                                <a:gd name="T6" fmla="*/ 1 w 1"/>
                                <a:gd name="T7" fmla="*/ 0 h 2"/>
                                <a:gd name="T8" fmla="*/ 1 w 1"/>
                                <a:gd name="T9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2"/>
                                  </a:move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1" y="1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83"/>
                          <wps:cNvSpPr>
                            <a:spLocks/>
                          </wps:cNvSpPr>
                          <wps:spPr bwMode="auto">
                            <a:xfrm>
                              <a:off x="2587" y="1785"/>
                              <a:ext cx="12" cy="11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1 w 2"/>
                                <a:gd name="T3" fmla="*/ 0 h 2"/>
                                <a:gd name="T4" fmla="*/ 1 w 2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0" y="2"/>
                                    <a:pt x="1" y="1"/>
                                    <a:pt x="1" y="0"/>
                                  </a:cubicBezTo>
                                  <a:cubicBezTo>
                                    <a:pt x="2" y="0"/>
                                    <a:pt x="1" y="1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84"/>
                          <wps:cNvSpPr>
                            <a:spLocks/>
                          </wps:cNvSpPr>
                          <wps:spPr bwMode="auto">
                            <a:xfrm>
                              <a:off x="2605" y="1779"/>
                              <a:ext cx="12" cy="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1 w 2"/>
                                <a:gd name="T3" fmla="*/ 0 h 2"/>
                                <a:gd name="T4" fmla="*/ 1 w 2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0" y="2"/>
                                    <a:pt x="1" y="0"/>
                                    <a:pt x="1" y="0"/>
                                  </a:cubicBezTo>
                                  <a:cubicBezTo>
                                    <a:pt x="2" y="0"/>
                                    <a:pt x="1" y="1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85"/>
                          <wps:cNvSpPr>
                            <a:spLocks/>
                          </wps:cNvSpPr>
                          <wps:spPr bwMode="auto">
                            <a:xfrm>
                              <a:off x="2593" y="1726"/>
                              <a:ext cx="12" cy="17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3 h 3"/>
                                <a:gd name="T2" fmla="*/ 1 w 2"/>
                                <a:gd name="T3" fmla="*/ 0 h 3"/>
                                <a:gd name="T4" fmla="*/ 2 w 2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3"/>
                                  </a:moveTo>
                                  <a:cubicBezTo>
                                    <a:pt x="0" y="2"/>
                                    <a:pt x="1" y="1"/>
                                    <a:pt x="1" y="0"/>
                                  </a:cubicBezTo>
                                  <a:cubicBezTo>
                                    <a:pt x="2" y="0"/>
                                    <a:pt x="1" y="2"/>
                                    <a:pt x="2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86"/>
                          <wps:cNvSpPr>
                            <a:spLocks/>
                          </wps:cNvSpPr>
                          <wps:spPr bwMode="auto">
                            <a:xfrm>
                              <a:off x="2640" y="1720"/>
                              <a:ext cx="18" cy="17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h 3"/>
                                <a:gd name="T2" fmla="*/ 1 w 3"/>
                                <a:gd name="T3" fmla="*/ 0 h 3"/>
                                <a:gd name="T4" fmla="*/ 2 w 3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2" y="3"/>
                                  </a:moveTo>
                                  <a:cubicBezTo>
                                    <a:pt x="0" y="3"/>
                                    <a:pt x="2" y="1"/>
                                    <a:pt x="1" y="0"/>
                                  </a:cubicBezTo>
                                  <a:cubicBezTo>
                                    <a:pt x="3" y="0"/>
                                    <a:pt x="2" y="2"/>
                                    <a:pt x="2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87"/>
                          <wps:cNvSpPr>
                            <a:spLocks/>
                          </wps:cNvSpPr>
                          <wps:spPr bwMode="auto">
                            <a:xfrm>
                              <a:off x="2617" y="1672"/>
                              <a:ext cx="11" cy="48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8 h 8"/>
                                <a:gd name="T2" fmla="*/ 1 w 2"/>
                                <a:gd name="T3" fmla="*/ 1 h 8"/>
                                <a:gd name="T4" fmla="*/ 2 w 2"/>
                                <a:gd name="T5" fmla="*/ 1 h 8"/>
                                <a:gd name="T6" fmla="*/ 1 w 2"/>
                                <a:gd name="T7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1" y="8"/>
                                  </a:moveTo>
                                  <a:cubicBezTo>
                                    <a:pt x="0" y="5"/>
                                    <a:pt x="1" y="3"/>
                                    <a:pt x="1" y="1"/>
                                  </a:cubicBezTo>
                                  <a:cubicBezTo>
                                    <a:pt x="2" y="2"/>
                                    <a:pt x="1" y="0"/>
                                    <a:pt x="2" y="1"/>
                                  </a:cubicBezTo>
                                  <a:cubicBezTo>
                                    <a:pt x="2" y="3"/>
                                    <a:pt x="1" y="6"/>
                                    <a:pt x="1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388"/>
                          <wps:cNvSpPr>
                            <a:spLocks/>
                          </wps:cNvSpPr>
                          <wps:spPr bwMode="auto">
                            <a:xfrm>
                              <a:off x="2587" y="1684"/>
                              <a:ext cx="12" cy="2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4 h 4"/>
                                <a:gd name="T2" fmla="*/ 2 w 2"/>
                                <a:gd name="T3" fmla="*/ 0 h 4"/>
                                <a:gd name="T4" fmla="*/ 1 w 2"/>
                                <a:gd name="T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4"/>
                                  </a:moveTo>
                                  <a:cubicBezTo>
                                    <a:pt x="0" y="4"/>
                                    <a:pt x="1" y="0"/>
                                    <a:pt x="2" y="0"/>
                                  </a:cubicBezTo>
                                  <a:cubicBezTo>
                                    <a:pt x="2" y="1"/>
                                    <a:pt x="2" y="3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389"/>
                          <wps:cNvSpPr>
                            <a:spLocks/>
                          </wps:cNvSpPr>
                          <wps:spPr bwMode="auto">
                            <a:xfrm>
                              <a:off x="2605" y="1649"/>
                              <a:ext cx="18" cy="29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5 h 5"/>
                                <a:gd name="T2" fmla="*/ 1 w 3"/>
                                <a:gd name="T3" fmla="*/ 0 h 5"/>
                                <a:gd name="T4" fmla="*/ 2 w 3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2" y="5"/>
                                  </a:moveTo>
                                  <a:cubicBezTo>
                                    <a:pt x="0" y="4"/>
                                    <a:pt x="1" y="2"/>
                                    <a:pt x="1" y="0"/>
                                  </a:cubicBezTo>
                                  <a:cubicBezTo>
                                    <a:pt x="3" y="1"/>
                                    <a:pt x="2" y="3"/>
                                    <a:pt x="2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390"/>
                          <wps:cNvSpPr>
                            <a:spLocks/>
                          </wps:cNvSpPr>
                          <wps:spPr bwMode="auto">
                            <a:xfrm>
                              <a:off x="2640" y="1613"/>
                              <a:ext cx="12" cy="2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4 h 4"/>
                                <a:gd name="T2" fmla="*/ 1 w 2"/>
                                <a:gd name="T3" fmla="*/ 0 h 4"/>
                                <a:gd name="T4" fmla="*/ 1 w 2"/>
                                <a:gd name="T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4"/>
                                  </a:moveTo>
                                  <a:cubicBezTo>
                                    <a:pt x="0" y="3"/>
                                    <a:pt x="1" y="1"/>
                                    <a:pt x="1" y="0"/>
                                  </a:cubicBezTo>
                                  <a:cubicBezTo>
                                    <a:pt x="2" y="1"/>
                                    <a:pt x="1" y="3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391"/>
                          <wps:cNvSpPr>
                            <a:spLocks/>
                          </wps:cNvSpPr>
                          <wps:spPr bwMode="auto">
                            <a:xfrm>
                              <a:off x="2640" y="1578"/>
                              <a:ext cx="18" cy="18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h 3"/>
                                <a:gd name="T2" fmla="*/ 1 w 3"/>
                                <a:gd name="T3" fmla="*/ 0 h 3"/>
                                <a:gd name="T4" fmla="*/ 2 w 3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2" y="3"/>
                                  </a:moveTo>
                                  <a:cubicBezTo>
                                    <a:pt x="0" y="3"/>
                                    <a:pt x="2" y="1"/>
                                    <a:pt x="1" y="0"/>
                                  </a:cubicBezTo>
                                  <a:cubicBezTo>
                                    <a:pt x="3" y="1"/>
                                    <a:pt x="1" y="2"/>
                                    <a:pt x="2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392"/>
                          <wps:cNvSpPr>
                            <a:spLocks/>
                          </wps:cNvSpPr>
                          <wps:spPr bwMode="auto">
                            <a:xfrm>
                              <a:off x="2593" y="1572"/>
                              <a:ext cx="12" cy="18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3 h 3"/>
                                <a:gd name="T2" fmla="*/ 1 w 2"/>
                                <a:gd name="T3" fmla="*/ 0 h 3"/>
                                <a:gd name="T4" fmla="*/ 1 w 2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3"/>
                                  </a:moveTo>
                                  <a:cubicBezTo>
                                    <a:pt x="0" y="3"/>
                                    <a:pt x="1" y="1"/>
                                    <a:pt x="1" y="0"/>
                                  </a:cubicBezTo>
                                  <a:cubicBezTo>
                                    <a:pt x="2" y="0"/>
                                    <a:pt x="1" y="2"/>
                                    <a:pt x="1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393"/>
                          <wps:cNvSpPr>
                            <a:spLocks/>
                          </wps:cNvSpPr>
                          <wps:spPr bwMode="auto">
                            <a:xfrm>
                              <a:off x="2593" y="1542"/>
                              <a:ext cx="12" cy="18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3 h 3"/>
                                <a:gd name="T2" fmla="*/ 1 w 2"/>
                                <a:gd name="T3" fmla="*/ 0 h 3"/>
                                <a:gd name="T4" fmla="*/ 1 w 2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3"/>
                                  </a:moveTo>
                                  <a:cubicBezTo>
                                    <a:pt x="0" y="3"/>
                                    <a:pt x="1" y="1"/>
                                    <a:pt x="1" y="0"/>
                                  </a:cubicBezTo>
                                  <a:cubicBezTo>
                                    <a:pt x="2" y="0"/>
                                    <a:pt x="1" y="2"/>
                                    <a:pt x="1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394"/>
                          <wps:cNvSpPr>
                            <a:spLocks/>
                          </wps:cNvSpPr>
                          <wps:spPr bwMode="auto">
                            <a:xfrm>
                              <a:off x="2593" y="1531"/>
                              <a:ext cx="6" cy="1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1"/>
                                  </a:moveTo>
                                  <a:cubicBezTo>
                                    <a:pt x="0" y="2"/>
                                    <a:pt x="0" y="0"/>
                                    <a:pt x="1" y="0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395"/>
                          <wps:cNvSpPr>
                            <a:spLocks/>
                          </wps:cNvSpPr>
                          <wps:spPr bwMode="auto">
                            <a:xfrm>
                              <a:off x="2664" y="1436"/>
                              <a:ext cx="12" cy="7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2 h 12"/>
                                <a:gd name="T2" fmla="*/ 2 w 2"/>
                                <a:gd name="T3" fmla="*/ 0 h 12"/>
                                <a:gd name="T4" fmla="*/ 0 w 2"/>
                                <a:gd name="T5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2">
                                  <a:moveTo>
                                    <a:pt x="0" y="12"/>
                                  </a:moveTo>
                                  <a:cubicBezTo>
                                    <a:pt x="0" y="9"/>
                                    <a:pt x="0" y="3"/>
                                    <a:pt x="2" y="0"/>
                                  </a:cubicBezTo>
                                  <a:cubicBezTo>
                                    <a:pt x="1" y="4"/>
                                    <a:pt x="1" y="8"/>
                                    <a:pt x="0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396"/>
                          <wps:cNvSpPr>
                            <a:spLocks/>
                          </wps:cNvSpPr>
                          <wps:spPr bwMode="auto">
                            <a:xfrm>
                              <a:off x="2652" y="1471"/>
                              <a:ext cx="6" cy="2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4 h 4"/>
                                <a:gd name="T2" fmla="*/ 1 w 1"/>
                                <a:gd name="T3" fmla="*/ 0 h 4"/>
                                <a:gd name="T4" fmla="*/ 1 w 1"/>
                                <a:gd name="T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4"/>
                                  </a:moveTo>
                                  <a:cubicBezTo>
                                    <a:pt x="0" y="4"/>
                                    <a:pt x="0" y="0"/>
                                    <a:pt x="1" y="0"/>
                                  </a:cubicBezTo>
                                  <a:cubicBezTo>
                                    <a:pt x="1" y="1"/>
                                    <a:pt x="1" y="3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397"/>
                          <wps:cNvSpPr>
                            <a:spLocks/>
                          </wps:cNvSpPr>
                          <wps:spPr bwMode="auto">
                            <a:xfrm>
                              <a:off x="2682" y="1460"/>
                              <a:ext cx="11" cy="35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6 h 6"/>
                                <a:gd name="T2" fmla="*/ 2 w 2"/>
                                <a:gd name="T3" fmla="*/ 0 h 6"/>
                                <a:gd name="T4" fmla="*/ 1 w 2"/>
                                <a:gd name="T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1" y="6"/>
                                  </a:moveTo>
                                  <a:cubicBezTo>
                                    <a:pt x="0" y="5"/>
                                    <a:pt x="1" y="1"/>
                                    <a:pt x="2" y="0"/>
                                  </a:cubicBezTo>
                                  <a:cubicBezTo>
                                    <a:pt x="1" y="2"/>
                                    <a:pt x="1" y="4"/>
                                    <a:pt x="1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398"/>
                          <wps:cNvSpPr>
                            <a:spLocks/>
                          </wps:cNvSpPr>
                          <wps:spPr bwMode="auto">
                            <a:xfrm>
                              <a:off x="2599" y="1471"/>
                              <a:ext cx="12" cy="1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1 h 2"/>
                                <a:gd name="T2" fmla="*/ 1 w 2"/>
                                <a:gd name="T3" fmla="*/ 0 h 2"/>
                                <a:gd name="T4" fmla="*/ 2 w 2"/>
                                <a:gd name="T5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1"/>
                                  </a:moveTo>
                                  <a:cubicBezTo>
                                    <a:pt x="0" y="2"/>
                                    <a:pt x="1" y="1"/>
                                    <a:pt x="1" y="0"/>
                                  </a:cubicBezTo>
                                  <a:cubicBezTo>
                                    <a:pt x="2" y="0"/>
                                    <a:pt x="1" y="1"/>
                                    <a:pt x="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399"/>
                          <wps:cNvSpPr>
                            <a:spLocks/>
                          </wps:cNvSpPr>
                          <wps:spPr bwMode="auto">
                            <a:xfrm>
                              <a:off x="2658" y="1454"/>
                              <a:ext cx="6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400"/>
                          <wps:cNvSpPr>
                            <a:spLocks/>
                          </wps:cNvSpPr>
                          <wps:spPr bwMode="auto">
                            <a:xfrm>
                              <a:off x="2682" y="1430"/>
                              <a:ext cx="11" cy="2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4 h 4"/>
                                <a:gd name="T2" fmla="*/ 1 w 2"/>
                                <a:gd name="T3" fmla="*/ 0 h 4"/>
                                <a:gd name="T4" fmla="*/ 2 w 2"/>
                                <a:gd name="T5" fmla="*/ 0 h 4"/>
                                <a:gd name="T6" fmla="*/ 2 w 2"/>
                                <a:gd name="T7" fmla="*/ 2 h 4"/>
                                <a:gd name="T8" fmla="*/ 2 w 2"/>
                                <a:gd name="T9" fmla="*/ 4 h 4"/>
                                <a:gd name="T10" fmla="*/ 1 w 2"/>
                                <a:gd name="T11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4"/>
                                  </a:moveTo>
                                  <a:cubicBezTo>
                                    <a:pt x="0" y="4"/>
                                    <a:pt x="1" y="1"/>
                                    <a:pt x="1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1"/>
                                    <a:pt x="2" y="1"/>
                                    <a:pt x="2" y="2"/>
                                  </a:cubicBezTo>
                                  <a:cubicBezTo>
                                    <a:pt x="1" y="2"/>
                                    <a:pt x="2" y="3"/>
                                    <a:pt x="2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401"/>
                          <wps:cNvSpPr>
                            <a:spLocks/>
                          </wps:cNvSpPr>
                          <wps:spPr bwMode="auto">
                            <a:xfrm>
                              <a:off x="2652" y="1424"/>
                              <a:ext cx="6" cy="1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2 h 2"/>
                                <a:gd name="T2" fmla="*/ 0 w 1"/>
                                <a:gd name="T3" fmla="*/ 2 h 2"/>
                                <a:gd name="T4" fmla="*/ 1 w 1"/>
                                <a:gd name="T5" fmla="*/ 0 h 2"/>
                                <a:gd name="T6" fmla="*/ 1 w 1"/>
                                <a:gd name="T7" fmla="*/ 0 h 2"/>
                                <a:gd name="T8" fmla="*/ 1 w 1"/>
                                <a:gd name="T9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2"/>
                                  </a:move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1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402"/>
                          <wps:cNvSpPr>
                            <a:spLocks/>
                          </wps:cNvSpPr>
                          <wps:spPr bwMode="auto">
                            <a:xfrm>
                              <a:off x="2658" y="1424"/>
                              <a:ext cx="12" cy="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1 h 2"/>
                                <a:gd name="T2" fmla="*/ 1 w 2"/>
                                <a:gd name="T3" fmla="*/ 0 h 2"/>
                                <a:gd name="T4" fmla="*/ 1 w 2"/>
                                <a:gd name="T5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1"/>
                                  </a:moveTo>
                                  <a:cubicBezTo>
                                    <a:pt x="0" y="2"/>
                                    <a:pt x="1" y="1"/>
                                    <a:pt x="1" y="0"/>
                                  </a:cubicBezTo>
                                  <a:cubicBezTo>
                                    <a:pt x="2" y="0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403"/>
                          <wps:cNvSpPr>
                            <a:spLocks/>
                          </wps:cNvSpPr>
                          <wps:spPr bwMode="auto">
                            <a:xfrm>
                              <a:off x="2664" y="1412"/>
                              <a:ext cx="12" cy="18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3 h 3"/>
                                <a:gd name="T2" fmla="*/ 2 w 2"/>
                                <a:gd name="T3" fmla="*/ 0 h 3"/>
                                <a:gd name="T4" fmla="*/ 2 w 2"/>
                                <a:gd name="T5" fmla="*/ 3 h 3"/>
                                <a:gd name="T6" fmla="*/ 1 w 2"/>
                                <a:gd name="T7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3"/>
                                  </a:moveTo>
                                  <a:cubicBezTo>
                                    <a:pt x="0" y="3"/>
                                    <a:pt x="1" y="0"/>
                                    <a:pt x="2" y="0"/>
                                  </a:cubicBezTo>
                                  <a:cubicBezTo>
                                    <a:pt x="1" y="1"/>
                                    <a:pt x="1" y="2"/>
                                    <a:pt x="2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404"/>
                          <wps:cNvSpPr>
                            <a:spLocks/>
                          </wps:cNvSpPr>
                          <wps:spPr bwMode="auto">
                            <a:xfrm>
                              <a:off x="2676" y="1377"/>
                              <a:ext cx="1" cy="12"/>
                            </a:xfrm>
                            <a:custGeom>
                              <a:avLst/>
                              <a:gdLst>
                                <a:gd name="T0" fmla="*/ 2 h 2"/>
                                <a:gd name="T1" fmla="*/ 2 h 2"/>
                                <a:gd name="T2" fmla="*/ 0 h 2"/>
                                <a:gd name="T3" fmla="*/ 0 h 2"/>
                                <a:gd name="T4" fmla="*/ 2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2"/>
                                  </a:move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405"/>
                        <wpg:cNvGrpSpPr>
                          <a:grpSpLocks/>
                        </wpg:cNvGrpSpPr>
                        <wpg:grpSpPr bwMode="auto">
                          <a:xfrm>
                            <a:off x="467" y="496"/>
                            <a:ext cx="4010" cy="2346"/>
                            <a:chOff x="467" y="496"/>
                            <a:chExt cx="4010" cy="2346"/>
                          </a:xfrm>
                        </wpg:grpSpPr>
                        <wps:wsp>
                          <wps:cNvPr id="415" name="Freeform 406"/>
                          <wps:cNvSpPr>
                            <a:spLocks/>
                          </wps:cNvSpPr>
                          <wps:spPr bwMode="auto">
                            <a:xfrm>
                              <a:off x="2623" y="1306"/>
                              <a:ext cx="5" cy="2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4 h 4"/>
                                <a:gd name="T2" fmla="*/ 0 w 1"/>
                                <a:gd name="T3" fmla="*/ 4 h 4"/>
                                <a:gd name="T4" fmla="*/ 0 w 1"/>
                                <a:gd name="T5" fmla="*/ 0 h 4"/>
                                <a:gd name="T6" fmla="*/ 1 w 1"/>
                                <a:gd name="T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4"/>
                                  </a:move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0" y="3"/>
                                    <a:pt x="0" y="2"/>
                                    <a:pt x="0" y="0"/>
                                  </a:cubicBezTo>
                                  <a:cubicBezTo>
                                    <a:pt x="1" y="1"/>
                                    <a:pt x="0" y="3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07"/>
                          <wps:cNvSpPr>
                            <a:spLocks/>
                          </wps:cNvSpPr>
                          <wps:spPr bwMode="auto">
                            <a:xfrm>
                              <a:off x="2646" y="1300"/>
                              <a:ext cx="12" cy="6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1 h 1"/>
                                <a:gd name="T2" fmla="*/ 1 w 2"/>
                                <a:gd name="T3" fmla="*/ 0 h 1"/>
                                <a:gd name="T4" fmla="*/ 2 w 2"/>
                                <a:gd name="T5" fmla="*/ 0 h 1"/>
                                <a:gd name="T6" fmla="*/ 2 w 2"/>
                                <a:gd name="T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1"/>
                                  </a:moveTo>
                                  <a:cubicBezTo>
                                    <a:pt x="1" y="1"/>
                                    <a:pt x="0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408"/>
                          <wps:cNvSpPr>
                            <a:spLocks/>
                          </wps:cNvSpPr>
                          <wps:spPr bwMode="auto">
                            <a:xfrm>
                              <a:off x="2623" y="1271"/>
                              <a:ext cx="17" cy="17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h 3"/>
                                <a:gd name="T2" fmla="*/ 0 w 3"/>
                                <a:gd name="T3" fmla="*/ 3 h 3"/>
                                <a:gd name="T4" fmla="*/ 1 w 3"/>
                                <a:gd name="T5" fmla="*/ 0 h 3"/>
                                <a:gd name="T6" fmla="*/ 2 w 3"/>
                                <a:gd name="T7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2" y="3"/>
                                  </a:moveTo>
                                  <a:cubicBezTo>
                                    <a:pt x="1" y="3"/>
                                    <a:pt x="1" y="3"/>
                                    <a:pt x="0" y="3"/>
                                  </a:cubicBezTo>
                                  <a:cubicBezTo>
                                    <a:pt x="1" y="3"/>
                                    <a:pt x="1" y="1"/>
                                    <a:pt x="1" y="0"/>
                                  </a:cubicBezTo>
                                  <a:cubicBezTo>
                                    <a:pt x="3" y="0"/>
                                    <a:pt x="1" y="2"/>
                                    <a:pt x="2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409"/>
                          <wps:cNvSpPr>
                            <a:spLocks/>
                          </wps:cNvSpPr>
                          <wps:spPr bwMode="auto">
                            <a:xfrm>
                              <a:off x="2617" y="1235"/>
                              <a:ext cx="17" cy="24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4 h 4"/>
                                <a:gd name="T2" fmla="*/ 1 w 3"/>
                                <a:gd name="T3" fmla="*/ 0 h 4"/>
                                <a:gd name="T4" fmla="*/ 1 w 3"/>
                                <a:gd name="T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1" y="4"/>
                                  </a:moveTo>
                                  <a:cubicBezTo>
                                    <a:pt x="0" y="3"/>
                                    <a:pt x="2" y="1"/>
                                    <a:pt x="1" y="0"/>
                                  </a:cubicBezTo>
                                  <a:cubicBezTo>
                                    <a:pt x="3" y="1"/>
                                    <a:pt x="1" y="3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410"/>
                          <wps:cNvSpPr>
                            <a:spLocks/>
                          </wps:cNvSpPr>
                          <wps:spPr bwMode="auto">
                            <a:xfrm>
                              <a:off x="2634" y="1235"/>
                              <a:ext cx="12" cy="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0 w 2"/>
                                <a:gd name="T3" fmla="*/ 2 h 2"/>
                                <a:gd name="T4" fmla="*/ 1 w 2"/>
                                <a:gd name="T5" fmla="*/ 0 h 2"/>
                                <a:gd name="T6" fmla="*/ 1 w 2"/>
                                <a:gd name="T7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1" y="1"/>
                                    <a:pt x="1" y="1"/>
                                    <a:pt x="1" y="0"/>
                                  </a:cubicBezTo>
                                  <a:cubicBezTo>
                                    <a:pt x="2" y="0"/>
                                    <a:pt x="1" y="1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11"/>
                          <wps:cNvSpPr>
                            <a:spLocks/>
                          </wps:cNvSpPr>
                          <wps:spPr bwMode="auto">
                            <a:xfrm>
                              <a:off x="2652" y="1206"/>
                              <a:ext cx="12" cy="11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1 h 2"/>
                                <a:gd name="T2" fmla="*/ 1 w 2"/>
                                <a:gd name="T3" fmla="*/ 0 h 2"/>
                                <a:gd name="T4" fmla="*/ 1 w 2"/>
                                <a:gd name="T5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1"/>
                                  </a:moveTo>
                                  <a:cubicBezTo>
                                    <a:pt x="0" y="2"/>
                                    <a:pt x="1" y="1"/>
                                    <a:pt x="1" y="0"/>
                                  </a:cubicBezTo>
                                  <a:cubicBezTo>
                                    <a:pt x="2" y="0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12"/>
                          <wps:cNvSpPr>
                            <a:spLocks/>
                          </wps:cNvSpPr>
                          <wps:spPr bwMode="auto">
                            <a:xfrm>
                              <a:off x="2658" y="1170"/>
                              <a:ext cx="18" cy="18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h 3"/>
                                <a:gd name="T2" fmla="*/ 1 w 3"/>
                                <a:gd name="T3" fmla="*/ 0 h 3"/>
                                <a:gd name="T4" fmla="*/ 2 w 3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2" y="3"/>
                                  </a:moveTo>
                                  <a:cubicBezTo>
                                    <a:pt x="0" y="3"/>
                                    <a:pt x="2" y="1"/>
                                    <a:pt x="1" y="0"/>
                                  </a:cubicBezTo>
                                  <a:cubicBezTo>
                                    <a:pt x="3" y="0"/>
                                    <a:pt x="1" y="2"/>
                                    <a:pt x="2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13"/>
                          <wps:cNvSpPr>
                            <a:spLocks/>
                          </wps:cNvSpPr>
                          <wps:spPr bwMode="auto">
                            <a:xfrm>
                              <a:off x="2676" y="1164"/>
                              <a:ext cx="17" cy="18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h 3"/>
                                <a:gd name="T2" fmla="*/ 2 w 3"/>
                                <a:gd name="T3" fmla="*/ 0 h 3"/>
                                <a:gd name="T4" fmla="*/ 2 w 3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2" y="3"/>
                                  </a:moveTo>
                                  <a:cubicBezTo>
                                    <a:pt x="0" y="3"/>
                                    <a:pt x="2" y="1"/>
                                    <a:pt x="2" y="0"/>
                                  </a:cubicBezTo>
                                  <a:cubicBezTo>
                                    <a:pt x="3" y="0"/>
                                    <a:pt x="2" y="2"/>
                                    <a:pt x="2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14"/>
                          <wps:cNvSpPr>
                            <a:spLocks/>
                          </wps:cNvSpPr>
                          <wps:spPr bwMode="auto">
                            <a:xfrm>
                              <a:off x="2640" y="1158"/>
                              <a:ext cx="6" cy="1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2 h 2"/>
                                <a:gd name="T2" fmla="*/ 1 w 1"/>
                                <a:gd name="T3" fmla="*/ 0 h 2"/>
                                <a:gd name="T4" fmla="*/ 1 w 1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2"/>
                                  </a:moveTo>
                                  <a:cubicBezTo>
                                    <a:pt x="0" y="2"/>
                                    <a:pt x="0" y="0"/>
                                    <a:pt x="1" y="0"/>
                                  </a:cubicBezTo>
                                  <a:cubicBezTo>
                                    <a:pt x="1" y="1"/>
                                    <a:pt x="1" y="1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415"/>
                          <wps:cNvSpPr>
                            <a:spLocks/>
                          </wps:cNvSpPr>
                          <wps:spPr bwMode="auto">
                            <a:xfrm>
                              <a:off x="2623" y="1140"/>
                              <a:ext cx="11" cy="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0 w 2"/>
                                <a:gd name="T3" fmla="*/ 0 h 2"/>
                                <a:gd name="T4" fmla="*/ 2 w 2"/>
                                <a:gd name="T5" fmla="*/ 1 h 2"/>
                                <a:gd name="T6" fmla="*/ 1 w 2"/>
                                <a:gd name="T7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0" y="2"/>
                                    <a:pt x="1" y="1"/>
                                    <a:pt x="0" y="0"/>
                                  </a:cubicBezTo>
                                  <a:cubicBezTo>
                                    <a:pt x="1" y="0"/>
                                    <a:pt x="1" y="1"/>
                                    <a:pt x="2" y="1"/>
                                  </a:cubicBezTo>
                                  <a:cubicBezTo>
                                    <a:pt x="2" y="1"/>
                                    <a:pt x="2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416"/>
                          <wps:cNvSpPr>
                            <a:spLocks/>
                          </wps:cNvSpPr>
                          <wps:spPr bwMode="auto">
                            <a:xfrm>
                              <a:off x="2688" y="1087"/>
                              <a:ext cx="11" cy="36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6 h 6"/>
                                <a:gd name="T2" fmla="*/ 2 w 2"/>
                                <a:gd name="T3" fmla="*/ 0 h 6"/>
                                <a:gd name="T4" fmla="*/ 1 w 2"/>
                                <a:gd name="T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1" y="6"/>
                                  </a:moveTo>
                                  <a:cubicBezTo>
                                    <a:pt x="0" y="5"/>
                                    <a:pt x="1" y="1"/>
                                    <a:pt x="2" y="0"/>
                                  </a:cubicBezTo>
                                  <a:cubicBezTo>
                                    <a:pt x="1" y="2"/>
                                    <a:pt x="1" y="4"/>
                                    <a:pt x="1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17"/>
                          <wps:cNvSpPr>
                            <a:spLocks/>
                          </wps:cNvSpPr>
                          <wps:spPr bwMode="auto">
                            <a:xfrm>
                              <a:off x="2652" y="1075"/>
                              <a:ext cx="6" cy="1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2 h 2"/>
                                <a:gd name="T2" fmla="*/ 0 w 1"/>
                                <a:gd name="T3" fmla="*/ 2 h 2"/>
                                <a:gd name="T4" fmla="*/ 0 w 1"/>
                                <a:gd name="T5" fmla="*/ 0 h 2"/>
                                <a:gd name="T6" fmla="*/ 1 w 1"/>
                                <a:gd name="T7" fmla="*/ 0 h 2"/>
                                <a:gd name="T8" fmla="*/ 1 w 1"/>
                                <a:gd name="T9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2"/>
                                  </a:move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1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1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18"/>
                          <wps:cNvSpPr>
                            <a:spLocks/>
                          </wps:cNvSpPr>
                          <wps:spPr bwMode="auto">
                            <a:xfrm>
                              <a:off x="2599" y="1696"/>
                              <a:ext cx="18" cy="35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6 h 6"/>
                                <a:gd name="T2" fmla="*/ 1 w 3"/>
                                <a:gd name="T3" fmla="*/ 5 h 6"/>
                                <a:gd name="T4" fmla="*/ 2 w 3"/>
                                <a:gd name="T5" fmla="*/ 0 h 6"/>
                                <a:gd name="T6" fmla="*/ 2 w 3"/>
                                <a:gd name="T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6">
                                  <a:moveTo>
                                    <a:pt x="2" y="6"/>
                                  </a:moveTo>
                                  <a:cubicBezTo>
                                    <a:pt x="1" y="6"/>
                                    <a:pt x="2" y="5"/>
                                    <a:pt x="1" y="5"/>
                                  </a:cubicBezTo>
                                  <a:cubicBezTo>
                                    <a:pt x="2" y="4"/>
                                    <a:pt x="0" y="1"/>
                                    <a:pt x="2" y="0"/>
                                  </a:cubicBezTo>
                                  <a:cubicBezTo>
                                    <a:pt x="1" y="3"/>
                                    <a:pt x="3" y="3"/>
                                    <a:pt x="2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19"/>
                          <wps:cNvSpPr>
                            <a:spLocks/>
                          </wps:cNvSpPr>
                          <wps:spPr bwMode="auto">
                            <a:xfrm>
                              <a:off x="2611" y="1542"/>
                              <a:ext cx="12" cy="36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6"/>
                                <a:gd name="T2" fmla="*/ 0 w 2"/>
                                <a:gd name="T3" fmla="*/ 6 h 6"/>
                                <a:gd name="T4" fmla="*/ 0 w 2"/>
                                <a:gd name="T5" fmla="*/ 2 h 6"/>
                                <a:gd name="T6" fmla="*/ 1 w 2"/>
                                <a:gd name="T7" fmla="*/ 0 h 6"/>
                                <a:gd name="T8" fmla="*/ 1 w 2"/>
                                <a:gd name="T9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1" y="0"/>
                                  </a:moveTo>
                                  <a:cubicBezTo>
                                    <a:pt x="1" y="2"/>
                                    <a:pt x="2" y="5"/>
                                    <a:pt x="0" y="6"/>
                                  </a:cubicBezTo>
                                  <a:cubicBezTo>
                                    <a:pt x="0" y="4"/>
                                    <a:pt x="1" y="2"/>
                                    <a:pt x="0" y="2"/>
                                  </a:cubicBezTo>
                                  <a:cubicBezTo>
                                    <a:pt x="2" y="1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20"/>
                          <wps:cNvSpPr>
                            <a:spLocks noEditPoints="1"/>
                          </wps:cNvSpPr>
                          <wps:spPr bwMode="auto">
                            <a:xfrm>
                              <a:off x="2563" y="1016"/>
                              <a:ext cx="166" cy="94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133 h 159"/>
                                <a:gd name="T2" fmla="*/ 6 w 28"/>
                                <a:gd name="T3" fmla="*/ 66 h 159"/>
                                <a:gd name="T4" fmla="*/ 7 w 28"/>
                                <a:gd name="T5" fmla="*/ 50 h 159"/>
                                <a:gd name="T6" fmla="*/ 12 w 28"/>
                                <a:gd name="T7" fmla="*/ 0 h 159"/>
                                <a:gd name="T8" fmla="*/ 25 w 28"/>
                                <a:gd name="T9" fmla="*/ 57 h 159"/>
                                <a:gd name="T10" fmla="*/ 19 w 28"/>
                                <a:gd name="T11" fmla="*/ 110 h 159"/>
                                <a:gd name="T12" fmla="*/ 17 w 28"/>
                                <a:gd name="T13" fmla="*/ 158 h 159"/>
                                <a:gd name="T14" fmla="*/ 15 w 28"/>
                                <a:gd name="T15" fmla="*/ 146 h 159"/>
                                <a:gd name="T16" fmla="*/ 7 w 28"/>
                                <a:gd name="T17" fmla="*/ 140 h 159"/>
                                <a:gd name="T18" fmla="*/ 11 w 28"/>
                                <a:gd name="T19" fmla="*/ 142 h 159"/>
                                <a:gd name="T20" fmla="*/ 11 w 28"/>
                                <a:gd name="T21" fmla="*/ 144 h 159"/>
                                <a:gd name="T22" fmla="*/ 11 w 28"/>
                                <a:gd name="T23" fmla="*/ 136 h 159"/>
                                <a:gd name="T24" fmla="*/ 7 w 28"/>
                                <a:gd name="T25" fmla="*/ 132 h 159"/>
                                <a:gd name="T26" fmla="*/ 6 w 28"/>
                                <a:gd name="T27" fmla="*/ 133 h 159"/>
                                <a:gd name="T28" fmla="*/ 6 w 28"/>
                                <a:gd name="T29" fmla="*/ 135 h 159"/>
                                <a:gd name="T30" fmla="*/ 5 w 28"/>
                                <a:gd name="T31" fmla="*/ 132 h 159"/>
                                <a:gd name="T32" fmla="*/ 8 w 28"/>
                                <a:gd name="T33" fmla="*/ 131 h 159"/>
                                <a:gd name="T34" fmla="*/ 7 w 28"/>
                                <a:gd name="T35" fmla="*/ 123 h 159"/>
                                <a:gd name="T36" fmla="*/ 15 w 28"/>
                                <a:gd name="T37" fmla="*/ 122 h 159"/>
                                <a:gd name="T38" fmla="*/ 7 w 28"/>
                                <a:gd name="T39" fmla="*/ 120 h 159"/>
                                <a:gd name="T40" fmla="*/ 11 w 28"/>
                                <a:gd name="T41" fmla="*/ 112 h 159"/>
                                <a:gd name="T42" fmla="*/ 11 w 28"/>
                                <a:gd name="T43" fmla="*/ 112 h 159"/>
                                <a:gd name="T44" fmla="*/ 6 w 28"/>
                                <a:gd name="T45" fmla="*/ 113 h 159"/>
                                <a:gd name="T46" fmla="*/ 8 w 28"/>
                                <a:gd name="T47" fmla="*/ 107 h 159"/>
                                <a:gd name="T48" fmla="*/ 14 w 28"/>
                                <a:gd name="T49" fmla="*/ 101 h 159"/>
                                <a:gd name="T50" fmla="*/ 14 w 28"/>
                                <a:gd name="T51" fmla="*/ 95 h 159"/>
                                <a:gd name="T52" fmla="*/ 6 w 28"/>
                                <a:gd name="T53" fmla="*/ 94 h 159"/>
                                <a:gd name="T54" fmla="*/ 8 w 28"/>
                                <a:gd name="T55" fmla="*/ 95 h 159"/>
                                <a:gd name="T56" fmla="*/ 6 w 28"/>
                                <a:gd name="T57" fmla="*/ 89 h 159"/>
                                <a:gd name="T58" fmla="*/ 6 w 28"/>
                                <a:gd name="T59" fmla="*/ 87 h 159"/>
                                <a:gd name="T60" fmla="*/ 19 w 28"/>
                                <a:gd name="T61" fmla="*/ 71 h 159"/>
                                <a:gd name="T62" fmla="*/ 16 w 28"/>
                                <a:gd name="T63" fmla="*/ 77 h 159"/>
                                <a:gd name="T64" fmla="*/ 22 w 28"/>
                                <a:gd name="T65" fmla="*/ 75 h 159"/>
                                <a:gd name="T66" fmla="*/ 7 w 28"/>
                                <a:gd name="T67" fmla="*/ 77 h 159"/>
                                <a:gd name="T68" fmla="*/ 17 w 28"/>
                                <a:gd name="T69" fmla="*/ 74 h 159"/>
                                <a:gd name="T70" fmla="*/ 17 w 28"/>
                                <a:gd name="T71" fmla="*/ 75 h 159"/>
                                <a:gd name="T72" fmla="*/ 22 w 28"/>
                                <a:gd name="T73" fmla="*/ 72 h 159"/>
                                <a:gd name="T74" fmla="*/ 21 w 28"/>
                                <a:gd name="T75" fmla="*/ 74 h 159"/>
                                <a:gd name="T76" fmla="*/ 16 w 28"/>
                                <a:gd name="T77" fmla="*/ 69 h 159"/>
                                <a:gd name="T78" fmla="*/ 16 w 28"/>
                                <a:gd name="T79" fmla="*/ 69 h 159"/>
                                <a:gd name="T80" fmla="*/ 17 w 28"/>
                                <a:gd name="T81" fmla="*/ 69 h 159"/>
                                <a:gd name="T82" fmla="*/ 18 w 28"/>
                                <a:gd name="T83" fmla="*/ 70 h 159"/>
                                <a:gd name="T84" fmla="*/ 19 w 28"/>
                                <a:gd name="T85" fmla="*/ 61 h 159"/>
                                <a:gd name="T86" fmla="*/ 19 w 28"/>
                                <a:gd name="T87" fmla="*/ 61 h 159"/>
                                <a:gd name="T88" fmla="*/ 11 w 28"/>
                                <a:gd name="T89" fmla="*/ 53 h 159"/>
                                <a:gd name="T90" fmla="*/ 15 w 28"/>
                                <a:gd name="T91" fmla="*/ 48 h 159"/>
                                <a:gd name="T92" fmla="*/ 11 w 28"/>
                                <a:gd name="T93" fmla="*/ 43 h 159"/>
                                <a:gd name="T94" fmla="*/ 11 w 28"/>
                                <a:gd name="T95" fmla="*/ 43 h 159"/>
                                <a:gd name="T96" fmla="*/ 10 w 28"/>
                                <a:gd name="T97" fmla="*/ 37 h 159"/>
                                <a:gd name="T98" fmla="*/ 13 w 28"/>
                                <a:gd name="T99" fmla="*/ 39 h 159"/>
                                <a:gd name="T100" fmla="*/ 16 w 28"/>
                                <a:gd name="T101" fmla="*/ 33 h 159"/>
                                <a:gd name="T102" fmla="*/ 18 w 28"/>
                                <a:gd name="T103" fmla="*/ 29 h 159"/>
                                <a:gd name="T104" fmla="*/ 21 w 28"/>
                                <a:gd name="T105" fmla="*/ 28 h 159"/>
                                <a:gd name="T106" fmla="*/ 14 w 28"/>
                                <a:gd name="T107" fmla="*/ 26 h 159"/>
                                <a:gd name="T108" fmla="*/ 10 w 28"/>
                                <a:gd name="T109" fmla="*/ 21 h 159"/>
                                <a:gd name="T110" fmla="*/ 23 w 28"/>
                                <a:gd name="T111" fmla="*/ 12 h 159"/>
                                <a:gd name="T112" fmla="*/ 16 w 28"/>
                                <a:gd name="T113" fmla="*/ 10 h 159"/>
                                <a:gd name="T114" fmla="*/ 16 w 28"/>
                                <a:gd name="T115" fmla="*/ 12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8" h="159">
                                  <a:moveTo>
                                    <a:pt x="0" y="158"/>
                                  </a:moveTo>
                                  <a:cubicBezTo>
                                    <a:pt x="0" y="158"/>
                                    <a:pt x="0" y="158"/>
                                    <a:pt x="0" y="158"/>
                                  </a:cubicBezTo>
                                  <a:cubicBezTo>
                                    <a:pt x="0" y="151"/>
                                    <a:pt x="0" y="139"/>
                                    <a:pt x="0" y="133"/>
                                  </a:cubicBezTo>
                                  <a:cubicBezTo>
                                    <a:pt x="0" y="127"/>
                                    <a:pt x="2" y="120"/>
                                    <a:pt x="1" y="115"/>
                                  </a:cubicBezTo>
                                  <a:cubicBezTo>
                                    <a:pt x="2" y="108"/>
                                    <a:pt x="4" y="101"/>
                                    <a:pt x="3" y="95"/>
                                  </a:cubicBezTo>
                                  <a:cubicBezTo>
                                    <a:pt x="5" y="83"/>
                                    <a:pt x="5" y="78"/>
                                    <a:pt x="6" y="66"/>
                                  </a:cubicBezTo>
                                  <a:cubicBezTo>
                                    <a:pt x="6" y="65"/>
                                    <a:pt x="5" y="66"/>
                                    <a:pt x="4" y="65"/>
                                  </a:cubicBezTo>
                                  <a:cubicBezTo>
                                    <a:pt x="7" y="64"/>
                                    <a:pt x="6" y="61"/>
                                    <a:pt x="6" y="58"/>
                                  </a:cubicBezTo>
                                  <a:cubicBezTo>
                                    <a:pt x="6" y="56"/>
                                    <a:pt x="7" y="53"/>
                                    <a:pt x="7" y="50"/>
                                  </a:cubicBezTo>
                                  <a:cubicBezTo>
                                    <a:pt x="7" y="45"/>
                                    <a:pt x="8" y="41"/>
                                    <a:pt x="8" y="38"/>
                                  </a:cubicBezTo>
                                  <a:cubicBezTo>
                                    <a:pt x="9" y="27"/>
                                    <a:pt x="11" y="14"/>
                                    <a:pt x="10" y="2"/>
                                  </a:cubicBezTo>
                                  <a:cubicBezTo>
                                    <a:pt x="11" y="1"/>
                                    <a:pt x="11" y="1"/>
                                    <a:pt x="12" y="0"/>
                                  </a:cubicBezTo>
                                  <a:cubicBezTo>
                                    <a:pt x="15" y="0"/>
                                    <a:pt x="22" y="0"/>
                                    <a:pt x="28" y="0"/>
                                  </a:cubicBezTo>
                                  <a:cubicBezTo>
                                    <a:pt x="28" y="10"/>
                                    <a:pt x="26" y="23"/>
                                    <a:pt x="26" y="33"/>
                                  </a:cubicBezTo>
                                  <a:cubicBezTo>
                                    <a:pt x="25" y="38"/>
                                    <a:pt x="25" y="48"/>
                                    <a:pt x="25" y="57"/>
                                  </a:cubicBezTo>
                                  <a:cubicBezTo>
                                    <a:pt x="23" y="67"/>
                                    <a:pt x="23" y="77"/>
                                    <a:pt x="22" y="88"/>
                                  </a:cubicBezTo>
                                  <a:cubicBezTo>
                                    <a:pt x="22" y="89"/>
                                    <a:pt x="22" y="89"/>
                                    <a:pt x="22" y="90"/>
                                  </a:cubicBezTo>
                                  <a:cubicBezTo>
                                    <a:pt x="22" y="96"/>
                                    <a:pt x="19" y="103"/>
                                    <a:pt x="19" y="110"/>
                                  </a:cubicBezTo>
                                  <a:cubicBezTo>
                                    <a:pt x="19" y="112"/>
                                    <a:pt x="19" y="119"/>
                                    <a:pt x="19" y="122"/>
                                  </a:cubicBezTo>
                                  <a:cubicBezTo>
                                    <a:pt x="18" y="130"/>
                                    <a:pt x="17" y="136"/>
                                    <a:pt x="17" y="143"/>
                                  </a:cubicBezTo>
                                  <a:cubicBezTo>
                                    <a:pt x="17" y="148"/>
                                    <a:pt x="17" y="153"/>
                                    <a:pt x="17" y="158"/>
                                  </a:cubicBezTo>
                                  <a:cubicBezTo>
                                    <a:pt x="16" y="158"/>
                                    <a:pt x="16" y="159"/>
                                    <a:pt x="15" y="159"/>
                                  </a:cubicBezTo>
                                  <a:cubicBezTo>
                                    <a:pt x="11" y="158"/>
                                    <a:pt x="4" y="158"/>
                                    <a:pt x="0" y="158"/>
                                  </a:cubicBezTo>
                                  <a:close/>
                                  <a:moveTo>
                                    <a:pt x="15" y="146"/>
                                  </a:moveTo>
                                  <a:cubicBezTo>
                                    <a:pt x="15" y="147"/>
                                    <a:pt x="14" y="148"/>
                                    <a:pt x="16" y="148"/>
                                  </a:cubicBezTo>
                                  <a:cubicBezTo>
                                    <a:pt x="15" y="148"/>
                                    <a:pt x="17" y="146"/>
                                    <a:pt x="15" y="146"/>
                                  </a:cubicBezTo>
                                  <a:close/>
                                  <a:moveTo>
                                    <a:pt x="7" y="140"/>
                                  </a:moveTo>
                                  <a:cubicBezTo>
                                    <a:pt x="7" y="143"/>
                                    <a:pt x="5" y="145"/>
                                    <a:pt x="7" y="147"/>
                                  </a:cubicBezTo>
                                  <a:cubicBezTo>
                                    <a:pt x="6" y="145"/>
                                    <a:pt x="8" y="142"/>
                                    <a:pt x="7" y="140"/>
                                  </a:cubicBezTo>
                                  <a:close/>
                                  <a:moveTo>
                                    <a:pt x="11" y="142"/>
                                  </a:moveTo>
                                  <a:cubicBezTo>
                                    <a:pt x="10" y="142"/>
                                    <a:pt x="10" y="142"/>
                                    <a:pt x="10" y="142"/>
                                  </a:cubicBezTo>
                                  <a:cubicBezTo>
                                    <a:pt x="10" y="142"/>
                                    <a:pt x="10" y="143"/>
                                    <a:pt x="10" y="144"/>
                                  </a:cubicBezTo>
                                  <a:cubicBezTo>
                                    <a:pt x="11" y="144"/>
                                    <a:pt x="11" y="144"/>
                                    <a:pt x="11" y="144"/>
                                  </a:cubicBezTo>
                                  <a:cubicBezTo>
                                    <a:pt x="11" y="143"/>
                                    <a:pt x="11" y="142"/>
                                    <a:pt x="11" y="142"/>
                                  </a:cubicBezTo>
                                  <a:close/>
                                  <a:moveTo>
                                    <a:pt x="12" y="127"/>
                                  </a:moveTo>
                                  <a:cubicBezTo>
                                    <a:pt x="10" y="129"/>
                                    <a:pt x="10" y="134"/>
                                    <a:pt x="11" y="136"/>
                                  </a:cubicBezTo>
                                  <a:cubicBezTo>
                                    <a:pt x="10" y="137"/>
                                    <a:pt x="10" y="139"/>
                                    <a:pt x="11" y="140"/>
                                  </a:cubicBezTo>
                                  <a:cubicBezTo>
                                    <a:pt x="11" y="136"/>
                                    <a:pt x="11" y="132"/>
                                    <a:pt x="12" y="127"/>
                                  </a:cubicBezTo>
                                  <a:close/>
                                  <a:moveTo>
                                    <a:pt x="7" y="132"/>
                                  </a:moveTo>
                                  <a:cubicBezTo>
                                    <a:pt x="7" y="134"/>
                                    <a:pt x="6" y="138"/>
                                    <a:pt x="7" y="139"/>
                                  </a:cubicBezTo>
                                  <a:cubicBezTo>
                                    <a:pt x="7" y="137"/>
                                    <a:pt x="8" y="134"/>
                                    <a:pt x="7" y="132"/>
                                  </a:cubicBezTo>
                                  <a:close/>
                                  <a:moveTo>
                                    <a:pt x="6" y="133"/>
                                  </a:moveTo>
                                  <a:cubicBezTo>
                                    <a:pt x="5" y="133"/>
                                    <a:pt x="5" y="133"/>
                                    <a:pt x="5" y="133"/>
                                  </a:cubicBezTo>
                                  <a:cubicBezTo>
                                    <a:pt x="5" y="134"/>
                                    <a:pt x="5" y="134"/>
                                    <a:pt x="5" y="135"/>
                                  </a:cubicBezTo>
                                  <a:cubicBezTo>
                                    <a:pt x="6" y="135"/>
                                    <a:pt x="6" y="135"/>
                                    <a:pt x="6" y="135"/>
                                  </a:cubicBezTo>
                                  <a:cubicBezTo>
                                    <a:pt x="6" y="134"/>
                                    <a:pt x="6" y="134"/>
                                    <a:pt x="6" y="133"/>
                                  </a:cubicBezTo>
                                  <a:close/>
                                  <a:moveTo>
                                    <a:pt x="5" y="130"/>
                                  </a:moveTo>
                                  <a:cubicBezTo>
                                    <a:pt x="5" y="131"/>
                                    <a:pt x="4" y="132"/>
                                    <a:pt x="5" y="132"/>
                                  </a:cubicBezTo>
                                  <a:cubicBezTo>
                                    <a:pt x="5" y="131"/>
                                    <a:pt x="6" y="130"/>
                                    <a:pt x="5" y="130"/>
                                  </a:cubicBezTo>
                                  <a:close/>
                                  <a:moveTo>
                                    <a:pt x="8" y="129"/>
                                  </a:moveTo>
                                  <a:cubicBezTo>
                                    <a:pt x="8" y="129"/>
                                    <a:pt x="7" y="131"/>
                                    <a:pt x="8" y="131"/>
                                  </a:cubicBezTo>
                                  <a:cubicBezTo>
                                    <a:pt x="8" y="130"/>
                                    <a:pt x="9" y="129"/>
                                    <a:pt x="8" y="129"/>
                                  </a:cubicBezTo>
                                  <a:close/>
                                  <a:moveTo>
                                    <a:pt x="6" y="120"/>
                                  </a:moveTo>
                                  <a:cubicBezTo>
                                    <a:pt x="6" y="121"/>
                                    <a:pt x="5" y="122"/>
                                    <a:pt x="7" y="123"/>
                                  </a:cubicBezTo>
                                  <a:cubicBezTo>
                                    <a:pt x="6" y="122"/>
                                    <a:pt x="7" y="120"/>
                                    <a:pt x="6" y="120"/>
                                  </a:cubicBezTo>
                                  <a:close/>
                                  <a:moveTo>
                                    <a:pt x="14" y="119"/>
                                  </a:moveTo>
                                  <a:cubicBezTo>
                                    <a:pt x="15" y="120"/>
                                    <a:pt x="13" y="122"/>
                                    <a:pt x="15" y="122"/>
                                  </a:cubicBezTo>
                                  <a:cubicBezTo>
                                    <a:pt x="15" y="121"/>
                                    <a:pt x="16" y="119"/>
                                    <a:pt x="14" y="119"/>
                                  </a:cubicBezTo>
                                  <a:close/>
                                  <a:moveTo>
                                    <a:pt x="8" y="115"/>
                                  </a:moveTo>
                                  <a:cubicBezTo>
                                    <a:pt x="6" y="116"/>
                                    <a:pt x="8" y="119"/>
                                    <a:pt x="7" y="120"/>
                                  </a:cubicBezTo>
                                  <a:cubicBezTo>
                                    <a:pt x="8" y="120"/>
                                    <a:pt x="7" y="121"/>
                                    <a:pt x="8" y="121"/>
                                  </a:cubicBezTo>
                                  <a:cubicBezTo>
                                    <a:pt x="9" y="118"/>
                                    <a:pt x="7" y="118"/>
                                    <a:pt x="8" y="115"/>
                                  </a:cubicBezTo>
                                  <a:close/>
                                  <a:moveTo>
                                    <a:pt x="11" y="112"/>
                                  </a:moveTo>
                                  <a:cubicBezTo>
                                    <a:pt x="10" y="111"/>
                                    <a:pt x="11" y="113"/>
                                    <a:pt x="10" y="112"/>
                                  </a:cubicBezTo>
                                  <a:cubicBezTo>
                                    <a:pt x="10" y="114"/>
                                    <a:pt x="9" y="116"/>
                                    <a:pt x="10" y="119"/>
                                  </a:cubicBezTo>
                                  <a:cubicBezTo>
                                    <a:pt x="10" y="117"/>
                                    <a:pt x="11" y="114"/>
                                    <a:pt x="11" y="112"/>
                                  </a:cubicBezTo>
                                  <a:close/>
                                  <a:moveTo>
                                    <a:pt x="6" y="113"/>
                                  </a:moveTo>
                                  <a:cubicBezTo>
                                    <a:pt x="5" y="113"/>
                                    <a:pt x="4" y="117"/>
                                    <a:pt x="5" y="117"/>
                                  </a:cubicBezTo>
                                  <a:cubicBezTo>
                                    <a:pt x="6" y="116"/>
                                    <a:pt x="6" y="114"/>
                                    <a:pt x="6" y="113"/>
                                  </a:cubicBezTo>
                                  <a:close/>
                                  <a:moveTo>
                                    <a:pt x="8" y="107"/>
                                  </a:moveTo>
                                  <a:cubicBezTo>
                                    <a:pt x="8" y="109"/>
                                    <a:pt x="7" y="111"/>
                                    <a:pt x="9" y="112"/>
                                  </a:cubicBezTo>
                                  <a:cubicBezTo>
                                    <a:pt x="9" y="110"/>
                                    <a:pt x="10" y="108"/>
                                    <a:pt x="8" y="107"/>
                                  </a:cubicBezTo>
                                  <a:close/>
                                  <a:moveTo>
                                    <a:pt x="14" y="101"/>
                                  </a:moveTo>
                                  <a:cubicBezTo>
                                    <a:pt x="14" y="102"/>
                                    <a:pt x="13" y="104"/>
                                    <a:pt x="14" y="105"/>
                                  </a:cubicBezTo>
                                  <a:cubicBezTo>
                                    <a:pt x="14" y="104"/>
                                    <a:pt x="15" y="102"/>
                                    <a:pt x="14" y="101"/>
                                  </a:cubicBezTo>
                                  <a:close/>
                                  <a:moveTo>
                                    <a:pt x="14" y="95"/>
                                  </a:moveTo>
                                  <a:cubicBezTo>
                                    <a:pt x="15" y="96"/>
                                    <a:pt x="13" y="98"/>
                                    <a:pt x="15" y="98"/>
                                  </a:cubicBezTo>
                                  <a:cubicBezTo>
                                    <a:pt x="14" y="97"/>
                                    <a:pt x="16" y="96"/>
                                    <a:pt x="14" y="95"/>
                                  </a:cubicBezTo>
                                  <a:close/>
                                  <a:moveTo>
                                    <a:pt x="6" y="94"/>
                                  </a:moveTo>
                                  <a:cubicBezTo>
                                    <a:pt x="6" y="95"/>
                                    <a:pt x="5" y="97"/>
                                    <a:pt x="6" y="97"/>
                                  </a:cubicBezTo>
                                  <a:cubicBezTo>
                                    <a:pt x="6" y="96"/>
                                    <a:pt x="7" y="94"/>
                                    <a:pt x="6" y="94"/>
                                  </a:cubicBezTo>
                                  <a:close/>
                                  <a:moveTo>
                                    <a:pt x="9" y="89"/>
                                  </a:moveTo>
                                  <a:cubicBezTo>
                                    <a:pt x="8" y="89"/>
                                    <a:pt x="10" y="90"/>
                                    <a:pt x="8" y="91"/>
                                  </a:cubicBezTo>
                                  <a:cubicBezTo>
                                    <a:pt x="9" y="91"/>
                                    <a:pt x="8" y="93"/>
                                    <a:pt x="8" y="95"/>
                                  </a:cubicBezTo>
                                  <a:cubicBezTo>
                                    <a:pt x="10" y="94"/>
                                    <a:pt x="9" y="91"/>
                                    <a:pt x="9" y="89"/>
                                  </a:cubicBezTo>
                                  <a:cubicBezTo>
                                    <a:pt x="9" y="89"/>
                                    <a:pt x="9" y="89"/>
                                    <a:pt x="9" y="89"/>
                                  </a:cubicBezTo>
                                  <a:close/>
                                  <a:moveTo>
                                    <a:pt x="6" y="89"/>
                                  </a:moveTo>
                                  <a:cubicBezTo>
                                    <a:pt x="6" y="90"/>
                                    <a:pt x="5" y="92"/>
                                    <a:pt x="6" y="92"/>
                                  </a:cubicBezTo>
                                  <a:cubicBezTo>
                                    <a:pt x="6" y="91"/>
                                    <a:pt x="7" y="89"/>
                                    <a:pt x="6" y="89"/>
                                  </a:cubicBezTo>
                                  <a:close/>
                                  <a:moveTo>
                                    <a:pt x="6" y="87"/>
                                  </a:moveTo>
                                  <a:cubicBezTo>
                                    <a:pt x="5" y="87"/>
                                    <a:pt x="5" y="89"/>
                                    <a:pt x="6" y="88"/>
                                  </a:cubicBezTo>
                                  <a:cubicBezTo>
                                    <a:pt x="6" y="88"/>
                                    <a:pt x="6" y="88"/>
                                    <a:pt x="6" y="87"/>
                                  </a:cubicBezTo>
                                  <a:close/>
                                  <a:moveTo>
                                    <a:pt x="19" y="71"/>
                                  </a:moveTo>
                                  <a:cubicBezTo>
                                    <a:pt x="17" y="74"/>
                                    <a:pt x="17" y="80"/>
                                    <a:pt x="17" y="83"/>
                                  </a:cubicBezTo>
                                  <a:cubicBezTo>
                                    <a:pt x="18" y="79"/>
                                    <a:pt x="18" y="75"/>
                                    <a:pt x="19" y="71"/>
                                  </a:cubicBezTo>
                                  <a:close/>
                                  <a:moveTo>
                                    <a:pt x="16" y="77"/>
                                  </a:moveTo>
                                  <a:cubicBezTo>
                                    <a:pt x="15" y="77"/>
                                    <a:pt x="15" y="81"/>
                                    <a:pt x="16" y="81"/>
                                  </a:cubicBezTo>
                                  <a:cubicBezTo>
                                    <a:pt x="16" y="80"/>
                                    <a:pt x="16" y="78"/>
                                    <a:pt x="16" y="77"/>
                                  </a:cubicBezTo>
                                  <a:close/>
                                  <a:moveTo>
                                    <a:pt x="22" y="75"/>
                                  </a:moveTo>
                                  <a:cubicBezTo>
                                    <a:pt x="21" y="76"/>
                                    <a:pt x="20" y="80"/>
                                    <a:pt x="21" y="81"/>
                                  </a:cubicBezTo>
                                  <a:cubicBezTo>
                                    <a:pt x="21" y="79"/>
                                    <a:pt x="21" y="77"/>
                                    <a:pt x="22" y="75"/>
                                  </a:cubicBezTo>
                                  <a:close/>
                                  <a:moveTo>
                                    <a:pt x="7" y="77"/>
                                  </a:moveTo>
                                  <a:cubicBezTo>
                                    <a:pt x="7" y="78"/>
                                    <a:pt x="6" y="79"/>
                                    <a:pt x="8" y="78"/>
                                  </a:cubicBezTo>
                                  <a:cubicBezTo>
                                    <a:pt x="7" y="78"/>
                                    <a:pt x="8" y="77"/>
                                    <a:pt x="7" y="77"/>
                                  </a:cubicBezTo>
                                  <a:close/>
                                  <a:moveTo>
                                    <a:pt x="17" y="74"/>
                                  </a:moveTo>
                                  <a:cubicBezTo>
                                    <a:pt x="16" y="74"/>
                                    <a:pt x="16" y="74"/>
                                    <a:pt x="16" y="74"/>
                                  </a:cubicBezTo>
                                  <a:cubicBezTo>
                                    <a:pt x="16" y="74"/>
                                    <a:pt x="16" y="75"/>
                                    <a:pt x="16" y="75"/>
                                  </a:cubicBezTo>
                                  <a:cubicBezTo>
                                    <a:pt x="17" y="75"/>
                                    <a:pt x="17" y="75"/>
                                    <a:pt x="17" y="75"/>
                                  </a:cubicBezTo>
                                  <a:cubicBezTo>
                                    <a:pt x="17" y="75"/>
                                    <a:pt x="17" y="74"/>
                                    <a:pt x="17" y="74"/>
                                  </a:cubicBezTo>
                                  <a:close/>
                                  <a:moveTo>
                                    <a:pt x="22" y="74"/>
                                  </a:moveTo>
                                  <a:cubicBezTo>
                                    <a:pt x="22" y="73"/>
                                    <a:pt x="21" y="72"/>
                                    <a:pt x="22" y="72"/>
                                  </a:cubicBezTo>
                                  <a:cubicBezTo>
                                    <a:pt x="22" y="71"/>
                                    <a:pt x="22" y="71"/>
                                    <a:pt x="22" y="70"/>
                                  </a:cubicBezTo>
                                  <a:cubicBezTo>
                                    <a:pt x="22" y="70"/>
                                    <a:pt x="22" y="70"/>
                                    <a:pt x="21" y="70"/>
                                  </a:cubicBezTo>
                                  <a:cubicBezTo>
                                    <a:pt x="21" y="71"/>
                                    <a:pt x="20" y="74"/>
                                    <a:pt x="21" y="74"/>
                                  </a:cubicBezTo>
                                  <a:cubicBezTo>
                                    <a:pt x="21" y="74"/>
                                    <a:pt x="21" y="74"/>
                                    <a:pt x="22" y="74"/>
                                  </a:cubicBezTo>
                                  <a:close/>
                                  <a:moveTo>
                                    <a:pt x="16" y="69"/>
                                  </a:moveTo>
                                  <a:cubicBezTo>
                                    <a:pt x="16" y="69"/>
                                    <a:pt x="16" y="69"/>
                                    <a:pt x="16" y="69"/>
                                  </a:cubicBezTo>
                                  <a:cubicBezTo>
                                    <a:pt x="16" y="70"/>
                                    <a:pt x="15" y="71"/>
                                    <a:pt x="15" y="71"/>
                                  </a:cubicBezTo>
                                  <a:cubicBezTo>
                                    <a:pt x="16" y="71"/>
                                    <a:pt x="16" y="71"/>
                                    <a:pt x="16" y="71"/>
                                  </a:cubicBezTo>
                                  <a:cubicBezTo>
                                    <a:pt x="16" y="71"/>
                                    <a:pt x="16" y="70"/>
                                    <a:pt x="16" y="69"/>
                                  </a:cubicBezTo>
                                  <a:close/>
                                  <a:moveTo>
                                    <a:pt x="17" y="69"/>
                                  </a:moveTo>
                                  <a:cubicBezTo>
                                    <a:pt x="17" y="70"/>
                                    <a:pt x="16" y="71"/>
                                    <a:pt x="17" y="70"/>
                                  </a:cubicBezTo>
                                  <a:cubicBezTo>
                                    <a:pt x="17" y="70"/>
                                    <a:pt x="18" y="69"/>
                                    <a:pt x="17" y="69"/>
                                  </a:cubicBezTo>
                                  <a:close/>
                                  <a:moveTo>
                                    <a:pt x="19" y="70"/>
                                  </a:moveTo>
                                  <a:cubicBezTo>
                                    <a:pt x="18" y="69"/>
                                    <a:pt x="18" y="68"/>
                                    <a:pt x="19" y="67"/>
                                  </a:cubicBezTo>
                                  <a:cubicBezTo>
                                    <a:pt x="18" y="67"/>
                                    <a:pt x="17" y="70"/>
                                    <a:pt x="18" y="70"/>
                                  </a:cubicBezTo>
                                  <a:cubicBezTo>
                                    <a:pt x="18" y="70"/>
                                    <a:pt x="18" y="70"/>
                                    <a:pt x="19" y="70"/>
                                  </a:cubicBezTo>
                                  <a:close/>
                                  <a:moveTo>
                                    <a:pt x="19" y="61"/>
                                  </a:moveTo>
                                  <a:cubicBezTo>
                                    <a:pt x="19" y="61"/>
                                    <a:pt x="19" y="61"/>
                                    <a:pt x="19" y="61"/>
                                  </a:cubicBezTo>
                                  <a:cubicBezTo>
                                    <a:pt x="19" y="62"/>
                                    <a:pt x="19" y="62"/>
                                    <a:pt x="19" y="63"/>
                                  </a:cubicBezTo>
                                  <a:cubicBezTo>
                                    <a:pt x="19" y="63"/>
                                    <a:pt x="19" y="63"/>
                                    <a:pt x="19" y="63"/>
                                  </a:cubicBezTo>
                                  <a:cubicBezTo>
                                    <a:pt x="19" y="62"/>
                                    <a:pt x="19" y="62"/>
                                    <a:pt x="19" y="61"/>
                                  </a:cubicBezTo>
                                  <a:close/>
                                  <a:moveTo>
                                    <a:pt x="10" y="49"/>
                                  </a:moveTo>
                                  <a:cubicBezTo>
                                    <a:pt x="10" y="51"/>
                                    <a:pt x="10" y="52"/>
                                    <a:pt x="10" y="53"/>
                                  </a:cubicBezTo>
                                  <a:cubicBezTo>
                                    <a:pt x="10" y="53"/>
                                    <a:pt x="10" y="53"/>
                                    <a:pt x="11" y="53"/>
                                  </a:cubicBezTo>
                                  <a:cubicBezTo>
                                    <a:pt x="10" y="52"/>
                                    <a:pt x="11" y="50"/>
                                    <a:pt x="10" y="49"/>
                                  </a:cubicBezTo>
                                  <a:close/>
                                  <a:moveTo>
                                    <a:pt x="16" y="48"/>
                                  </a:moveTo>
                                  <a:cubicBezTo>
                                    <a:pt x="15" y="48"/>
                                    <a:pt x="15" y="48"/>
                                    <a:pt x="15" y="48"/>
                                  </a:cubicBezTo>
                                  <a:cubicBezTo>
                                    <a:pt x="14" y="49"/>
                                    <a:pt x="15" y="49"/>
                                    <a:pt x="16" y="49"/>
                                  </a:cubicBezTo>
                                  <a:cubicBezTo>
                                    <a:pt x="16" y="49"/>
                                    <a:pt x="16" y="49"/>
                                    <a:pt x="16" y="48"/>
                                  </a:cubicBezTo>
                                  <a:close/>
                                  <a:moveTo>
                                    <a:pt x="11" y="43"/>
                                  </a:moveTo>
                                  <a:cubicBezTo>
                                    <a:pt x="11" y="44"/>
                                    <a:pt x="11" y="46"/>
                                    <a:pt x="10" y="46"/>
                                  </a:cubicBezTo>
                                  <a:cubicBezTo>
                                    <a:pt x="11" y="46"/>
                                    <a:pt x="11" y="46"/>
                                    <a:pt x="12" y="46"/>
                                  </a:cubicBezTo>
                                  <a:cubicBezTo>
                                    <a:pt x="11" y="45"/>
                                    <a:pt x="13" y="43"/>
                                    <a:pt x="11" y="43"/>
                                  </a:cubicBezTo>
                                  <a:close/>
                                  <a:moveTo>
                                    <a:pt x="10" y="37"/>
                                  </a:moveTo>
                                  <a:cubicBezTo>
                                    <a:pt x="11" y="38"/>
                                    <a:pt x="9" y="40"/>
                                    <a:pt x="10" y="41"/>
                                  </a:cubicBezTo>
                                  <a:cubicBezTo>
                                    <a:pt x="10" y="40"/>
                                    <a:pt x="12" y="38"/>
                                    <a:pt x="10" y="37"/>
                                  </a:cubicBezTo>
                                  <a:close/>
                                  <a:moveTo>
                                    <a:pt x="13" y="37"/>
                                  </a:moveTo>
                                  <a:cubicBezTo>
                                    <a:pt x="13" y="38"/>
                                    <a:pt x="13" y="38"/>
                                    <a:pt x="12" y="39"/>
                                  </a:cubicBezTo>
                                  <a:cubicBezTo>
                                    <a:pt x="13" y="39"/>
                                    <a:pt x="13" y="39"/>
                                    <a:pt x="13" y="39"/>
                                  </a:cubicBezTo>
                                  <a:cubicBezTo>
                                    <a:pt x="13" y="38"/>
                                    <a:pt x="14" y="37"/>
                                    <a:pt x="13" y="37"/>
                                  </a:cubicBezTo>
                                  <a:close/>
                                  <a:moveTo>
                                    <a:pt x="16" y="32"/>
                                  </a:moveTo>
                                  <a:cubicBezTo>
                                    <a:pt x="16" y="33"/>
                                    <a:pt x="15" y="34"/>
                                    <a:pt x="16" y="33"/>
                                  </a:cubicBezTo>
                                  <a:cubicBezTo>
                                    <a:pt x="16" y="33"/>
                                    <a:pt x="17" y="32"/>
                                    <a:pt x="16" y="32"/>
                                  </a:cubicBezTo>
                                  <a:close/>
                                  <a:moveTo>
                                    <a:pt x="17" y="26"/>
                                  </a:moveTo>
                                  <a:cubicBezTo>
                                    <a:pt x="18" y="27"/>
                                    <a:pt x="16" y="29"/>
                                    <a:pt x="18" y="29"/>
                                  </a:cubicBezTo>
                                  <a:cubicBezTo>
                                    <a:pt x="17" y="28"/>
                                    <a:pt x="19" y="26"/>
                                    <a:pt x="17" y="26"/>
                                  </a:cubicBezTo>
                                  <a:close/>
                                  <a:moveTo>
                                    <a:pt x="21" y="25"/>
                                  </a:moveTo>
                                  <a:cubicBezTo>
                                    <a:pt x="21" y="26"/>
                                    <a:pt x="19" y="28"/>
                                    <a:pt x="21" y="28"/>
                                  </a:cubicBezTo>
                                  <a:cubicBezTo>
                                    <a:pt x="21" y="27"/>
                                    <a:pt x="22" y="25"/>
                                    <a:pt x="21" y="25"/>
                                  </a:cubicBezTo>
                                  <a:close/>
                                  <a:moveTo>
                                    <a:pt x="14" y="24"/>
                                  </a:moveTo>
                                  <a:cubicBezTo>
                                    <a:pt x="13" y="24"/>
                                    <a:pt x="13" y="26"/>
                                    <a:pt x="14" y="26"/>
                                  </a:cubicBezTo>
                                  <a:cubicBezTo>
                                    <a:pt x="14" y="25"/>
                                    <a:pt x="14" y="25"/>
                                    <a:pt x="14" y="24"/>
                                  </a:cubicBezTo>
                                  <a:close/>
                                  <a:moveTo>
                                    <a:pt x="12" y="22"/>
                                  </a:moveTo>
                                  <a:cubicBezTo>
                                    <a:pt x="11" y="22"/>
                                    <a:pt x="11" y="21"/>
                                    <a:pt x="10" y="21"/>
                                  </a:cubicBezTo>
                                  <a:cubicBezTo>
                                    <a:pt x="11" y="22"/>
                                    <a:pt x="10" y="23"/>
                                    <a:pt x="11" y="23"/>
                                  </a:cubicBezTo>
                                  <a:cubicBezTo>
                                    <a:pt x="12" y="23"/>
                                    <a:pt x="12" y="22"/>
                                    <a:pt x="12" y="22"/>
                                  </a:cubicBezTo>
                                  <a:close/>
                                  <a:moveTo>
                                    <a:pt x="23" y="12"/>
                                  </a:moveTo>
                                  <a:cubicBezTo>
                                    <a:pt x="22" y="13"/>
                                    <a:pt x="21" y="17"/>
                                    <a:pt x="22" y="18"/>
                                  </a:cubicBezTo>
                                  <a:cubicBezTo>
                                    <a:pt x="22" y="16"/>
                                    <a:pt x="22" y="14"/>
                                    <a:pt x="23" y="12"/>
                                  </a:cubicBezTo>
                                  <a:close/>
                                  <a:moveTo>
                                    <a:pt x="16" y="10"/>
                                  </a:moveTo>
                                  <a:cubicBezTo>
                                    <a:pt x="15" y="10"/>
                                    <a:pt x="15" y="10"/>
                                    <a:pt x="15" y="10"/>
                                  </a:cubicBezTo>
                                  <a:cubicBezTo>
                                    <a:pt x="15" y="11"/>
                                    <a:pt x="15" y="12"/>
                                    <a:pt x="15" y="12"/>
                                  </a:cubicBezTo>
                                  <a:cubicBezTo>
                                    <a:pt x="16" y="12"/>
                                    <a:pt x="16" y="12"/>
                                    <a:pt x="16" y="12"/>
                                  </a:cubicBezTo>
                                  <a:cubicBezTo>
                                    <a:pt x="16" y="12"/>
                                    <a:pt x="16" y="11"/>
                                    <a:pt x="16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21"/>
                          <wps:cNvSpPr>
                            <a:spLocks/>
                          </wps:cNvSpPr>
                          <wps:spPr bwMode="auto">
                            <a:xfrm>
                              <a:off x="969" y="1761"/>
                              <a:ext cx="11" cy="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1 w 2"/>
                                <a:gd name="T3" fmla="*/ 0 h 2"/>
                                <a:gd name="T4" fmla="*/ 1 w 2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0" y="2"/>
                                    <a:pt x="1" y="1"/>
                                    <a:pt x="1" y="0"/>
                                  </a:cubicBezTo>
                                  <a:cubicBezTo>
                                    <a:pt x="2" y="0"/>
                                    <a:pt x="1" y="1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22"/>
                          <wps:cNvSpPr>
                            <a:spLocks/>
                          </wps:cNvSpPr>
                          <wps:spPr bwMode="auto">
                            <a:xfrm>
                              <a:off x="904" y="1726"/>
                              <a:ext cx="17" cy="35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6 h 6"/>
                                <a:gd name="T2" fmla="*/ 2 w 3"/>
                                <a:gd name="T3" fmla="*/ 0 h 6"/>
                                <a:gd name="T4" fmla="*/ 2 w 3"/>
                                <a:gd name="T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">
                                  <a:moveTo>
                                    <a:pt x="2" y="6"/>
                                  </a:moveTo>
                                  <a:cubicBezTo>
                                    <a:pt x="0" y="5"/>
                                    <a:pt x="2" y="2"/>
                                    <a:pt x="2" y="0"/>
                                  </a:cubicBezTo>
                                  <a:cubicBezTo>
                                    <a:pt x="3" y="1"/>
                                    <a:pt x="1" y="4"/>
                                    <a:pt x="2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23"/>
                          <wps:cNvSpPr>
                            <a:spLocks/>
                          </wps:cNvSpPr>
                          <wps:spPr bwMode="auto">
                            <a:xfrm>
                              <a:off x="939" y="1731"/>
                              <a:ext cx="6" cy="1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2 h 2"/>
                                <a:gd name="T2" fmla="*/ 0 w 1"/>
                                <a:gd name="T3" fmla="*/ 2 h 2"/>
                                <a:gd name="T4" fmla="*/ 0 w 1"/>
                                <a:gd name="T5" fmla="*/ 0 h 2"/>
                                <a:gd name="T6" fmla="*/ 1 w 1"/>
                                <a:gd name="T7" fmla="*/ 0 h 2"/>
                                <a:gd name="T8" fmla="*/ 1 w 1"/>
                                <a:gd name="T9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2"/>
                                  </a:move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1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24"/>
                          <wps:cNvSpPr>
                            <a:spLocks/>
                          </wps:cNvSpPr>
                          <wps:spPr bwMode="auto">
                            <a:xfrm>
                              <a:off x="933" y="1637"/>
                              <a:ext cx="18" cy="89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15 h 15"/>
                                <a:gd name="T2" fmla="*/ 1 w 3"/>
                                <a:gd name="T3" fmla="*/ 10 h 15"/>
                                <a:gd name="T4" fmla="*/ 3 w 3"/>
                                <a:gd name="T5" fmla="*/ 0 h 15"/>
                                <a:gd name="T6" fmla="*/ 1 w 3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15">
                                  <a:moveTo>
                                    <a:pt x="1" y="15"/>
                                  </a:moveTo>
                                  <a:cubicBezTo>
                                    <a:pt x="0" y="14"/>
                                    <a:pt x="1" y="11"/>
                                    <a:pt x="1" y="10"/>
                                  </a:cubicBezTo>
                                  <a:cubicBezTo>
                                    <a:pt x="0" y="8"/>
                                    <a:pt x="1" y="3"/>
                                    <a:pt x="3" y="0"/>
                                  </a:cubicBezTo>
                                  <a:cubicBezTo>
                                    <a:pt x="1" y="6"/>
                                    <a:pt x="2" y="10"/>
                                    <a:pt x="1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25"/>
                          <wps:cNvSpPr>
                            <a:spLocks/>
                          </wps:cNvSpPr>
                          <wps:spPr bwMode="auto">
                            <a:xfrm>
                              <a:off x="910" y="1672"/>
                              <a:ext cx="17" cy="48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8 h 8"/>
                                <a:gd name="T2" fmla="*/ 1 w 3"/>
                                <a:gd name="T3" fmla="*/ 0 h 8"/>
                                <a:gd name="T4" fmla="*/ 1 w 3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8">
                                  <a:moveTo>
                                    <a:pt x="1" y="8"/>
                                  </a:moveTo>
                                  <a:cubicBezTo>
                                    <a:pt x="0" y="6"/>
                                    <a:pt x="1" y="2"/>
                                    <a:pt x="1" y="0"/>
                                  </a:cubicBezTo>
                                  <a:cubicBezTo>
                                    <a:pt x="3" y="2"/>
                                    <a:pt x="1" y="5"/>
                                    <a:pt x="1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26"/>
                          <wps:cNvSpPr>
                            <a:spLocks/>
                          </wps:cNvSpPr>
                          <wps:spPr bwMode="auto">
                            <a:xfrm>
                              <a:off x="904" y="1678"/>
                              <a:ext cx="6" cy="1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2 h 2"/>
                                <a:gd name="T2" fmla="*/ 0 w 1"/>
                                <a:gd name="T3" fmla="*/ 2 h 2"/>
                                <a:gd name="T4" fmla="*/ 0 w 1"/>
                                <a:gd name="T5" fmla="*/ 0 h 2"/>
                                <a:gd name="T6" fmla="*/ 1 w 1"/>
                                <a:gd name="T7" fmla="*/ 0 h 2"/>
                                <a:gd name="T8" fmla="*/ 0 w 1"/>
                                <a:gd name="T9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2"/>
                                  </a:move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1" y="1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27"/>
                          <wps:cNvSpPr>
                            <a:spLocks/>
                          </wps:cNvSpPr>
                          <wps:spPr bwMode="auto">
                            <a:xfrm>
                              <a:off x="898" y="1661"/>
                              <a:ext cx="12" cy="11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1 w 2"/>
                                <a:gd name="T3" fmla="*/ 0 h 2"/>
                                <a:gd name="T4" fmla="*/ 1 w 2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0" y="2"/>
                                    <a:pt x="1" y="0"/>
                                    <a:pt x="1" y="0"/>
                                  </a:cubicBezTo>
                                  <a:cubicBezTo>
                                    <a:pt x="2" y="0"/>
                                    <a:pt x="1" y="1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28"/>
                          <wps:cNvSpPr>
                            <a:spLocks/>
                          </wps:cNvSpPr>
                          <wps:spPr bwMode="auto">
                            <a:xfrm>
                              <a:off x="915" y="1649"/>
                              <a:ext cx="18" cy="17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h 3"/>
                                <a:gd name="T2" fmla="*/ 1 w 3"/>
                                <a:gd name="T3" fmla="*/ 0 h 3"/>
                                <a:gd name="T4" fmla="*/ 2 w 3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2" y="3"/>
                                  </a:moveTo>
                                  <a:cubicBezTo>
                                    <a:pt x="0" y="3"/>
                                    <a:pt x="2" y="1"/>
                                    <a:pt x="1" y="0"/>
                                  </a:cubicBezTo>
                                  <a:cubicBezTo>
                                    <a:pt x="3" y="0"/>
                                    <a:pt x="2" y="2"/>
                                    <a:pt x="2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429"/>
                          <wps:cNvSpPr>
                            <a:spLocks/>
                          </wps:cNvSpPr>
                          <wps:spPr bwMode="auto">
                            <a:xfrm>
                              <a:off x="904" y="1596"/>
                              <a:ext cx="17" cy="17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h 3"/>
                                <a:gd name="T2" fmla="*/ 1 w 3"/>
                                <a:gd name="T3" fmla="*/ 0 h 3"/>
                                <a:gd name="T4" fmla="*/ 2 w 3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2" y="3"/>
                                  </a:moveTo>
                                  <a:cubicBezTo>
                                    <a:pt x="0" y="3"/>
                                    <a:pt x="1" y="1"/>
                                    <a:pt x="1" y="0"/>
                                  </a:cubicBezTo>
                                  <a:cubicBezTo>
                                    <a:pt x="3" y="1"/>
                                    <a:pt x="1" y="2"/>
                                    <a:pt x="2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430"/>
                          <wps:cNvSpPr>
                            <a:spLocks/>
                          </wps:cNvSpPr>
                          <wps:spPr bwMode="auto">
                            <a:xfrm>
                              <a:off x="963" y="1590"/>
                              <a:ext cx="12" cy="1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3 h 3"/>
                                <a:gd name="T2" fmla="*/ 1 w 2"/>
                                <a:gd name="T3" fmla="*/ 0 h 3"/>
                                <a:gd name="T4" fmla="*/ 1 w 2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3"/>
                                  </a:moveTo>
                                  <a:cubicBezTo>
                                    <a:pt x="0" y="3"/>
                                    <a:pt x="1" y="1"/>
                                    <a:pt x="1" y="0"/>
                                  </a:cubicBezTo>
                                  <a:cubicBezTo>
                                    <a:pt x="2" y="1"/>
                                    <a:pt x="1" y="2"/>
                                    <a:pt x="1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31"/>
                          <wps:cNvSpPr>
                            <a:spLocks/>
                          </wps:cNvSpPr>
                          <wps:spPr bwMode="auto">
                            <a:xfrm>
                              <a:off x="927" y="1542"/>
                              <a:ext cx="18" cy="48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8 h 8"/>
                                <a:gd name="T2" fmla="*/ 1 w 3"/>
                                <a:gd name="T3" fmla="*/ 1 h 8"/>
                                <a:gd name="T4" fmla="*/ 3 w 3"/>
                                <a:gd name="T5" fmla="*/ 1 h 8"/>
                                <a:gd name="T6" fmla="*/ 2 w 3"/>
                                <a:gd name="T7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8">
                                  <a:moveTo>
                                    <a:pt x="2" y="8"/>
                                  </a:moveTo>
                                  <a:cubicBezTo>
                                    <a:pt x="0" y="5"/>
                                    <a:pt x="2" y="3"/>
                                    <a:pt x="1" y="1"/>
                                  </a:cubicBezTo>
                                  <a:cubicBezTo>
                                    <a:pt x="2" y="2"/>
                                    <a:pt x="1" y="0"/>
                                    <a:pt x="3" y="1"/>
                                  </a:cubicBezTo>
                                  <a:cubicBezTo>
                                    <a:pt x="2" y="3"/>
                                    <a:pt x="2" y="6"/>
                                    <a:pt x="2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32"/>
                          <wps:cNvSpPr>
                            <a:spLocks/>
                          </wps:cNvSpPr>
                          <wps:spPr bwMode="auto">
                            <a:xfrm>
                              <a:off x="898" y="1548"/>
                              <a:ext cx="12" cy="30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5 h 5"/>
                                <a:gd name="T2" fmla="*/ 2 w 2"/>
                                <a:gd name="T3" fmla="*/ 0 h 5"/>
                                <a:gd name="T4" fmla="*/ 1 w 2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1" y="5"/>
                                  </a:moveTo>
                                  <a:cubicBezTo>
                                    <a:pt x="0" y="5"/>
                                    <a:pt x="1" y="1"/>
                                    <a:pt x="2" y="0"/>
                                  </a:cubicBezTo>
                                  <a:cubicBezTo>
                                    <a:pt x="2" y="2"/>
                                    <a:pt x="1" y="4"/>
                                    <a:pt x="1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33"/>
                          <wps:cNvSpPr>
                            <a:spLocks/>
                          </wps:cNvSpPr>
                          <wps:spPr bwMode="auto">
                            <a:xfrm>
                              <a:off x="915" y="1519"/>
                              <a:ext cx="24" cy="29"/>
                            </a:xfrm>
                            <a:custGeom>
                              <a:avLst/>
                              <a:gdLst>
                                <a:gd name="T0" fmla="*/ 2 w 4"/>
                                <a:gd name="T1" fmla="*/ 5 h 5"/>
                                <a:gd name="T2" fmla="*/ 2 w 4"/>
                                <a:gd name="T3" fmla="*/ 0 h 5"/>
                                <a:gd name="T4" fmla="*/ 2 w 4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2" y="5"/>
                                  </a:moveTo>
                                  <a:cubicBezTo>
                                    <a:pt x="0" y="4"/>
                                    <a:pt x="2" y="1"/>
                                    <a:pt x="2" y="0"/>
                                  </a:cubicBezTo>
                                  <a:cubicBezTo>
                                    <a:pt x="4" y="0"/>
                                    <a:pt x="2" y="3"/>
                                    <a:pt x="2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34"/>
                          <wps:cNvSpPr>
                            <a:spLocks/>
                          </wps:cNvSpPr>
                          <wps:spPr bwMode="auto">
                            <a:xfrm>
                              <a:off x="957" y="1477"/>
                              <a:ext cx="12" cy="2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4 h 4"/>
                                <a:gd name="T2" fmla="*/ 1 w 2"/>
                                <a:gd name="T3" fmla="*/ 0 h 4"/>
                                <a:gd name="T4" fmla="*/ 1 w 2"/>
                                <a:gd name="T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4"/>
                                  </a:moveTo>
                                  <a:cubicBezTo>
                                    <a:pt x="0" y="4"/>
                                    <a:pt x="1" y="1"/>
                                    <a:pt x="1" y="0"/>
                                  </a:cubicBezTo>
                                  <a:cubicBezTo>
                                    <a:pt x="2" y="1"/>
                                    <a:pt x="1" y="3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35"/>
                          <wps:cNvSpPr>
                            <a:spLocks/>
                          </wps:cNvSpPr>
                          <wps:spPr bwMode="auto">
                            <a:xfrm>
                              <a:off x="963" y="1442"/>
                              <a:ext cx="12" cy="18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3 h 3"/>
                                <a:gd name="T2" fmla="*/ 1 w 2"/>
                                <a:gd name="T3" fmla="*/ 0 h 3"/>
                                <a:gd name="T4" fmla="*/ 1 w 2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3"/>
                                  </a:moveTo>
                                  <a:cubicBezTo>
                                    <a:pt x="0" y="3"/>
                                    <a:pt x="1" y="1"/>
                                    <a:pt x="1" y="0"/>
                                  </a:cubicBezTo>
                                  <a:cubicBezTo>
                                    <a:pt x="2" y="0"/>
                                    <a:pt x="1" y="2"/>
                                    <a:pt x="1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36"/>
                          <wps:cNvSpPr>
                            <a:spLocks/>
                          </wps:cNvSpPr>
                          <wps:spPr bwMode="auto">
                            <a:xfrm>
                              <a:off x="898" y="1436"/>
                              <a:ext cx="17" cy="18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h 3"/>
                                <a:gd name="T2" fmla="*/ 1 w 3"/>
                                <a:gd name="T3" fmla="*/ 0 h 3"/>
                                <a:gd name="T4" fmla="*/ 2 w 3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2" y="3"/>
                                  </a:moveTo>
                                  <a:cubicBezTo>
                                    <a:pt x="0" y="3"/>
                                    <a:pt x="2" y="1"/>
                                    <a:pt x="1" y="0"/>
                                  </a:cubicBezTo>
                                  <a:cubicBezTo>
                                    <a:pt x="3" y="0"/>
                                    <a:pt x="1" y="2"/>
                                    <a:pt x="2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437"/>
                          <wps:cNvSpPr>
                            <a:spLocks/>
                          </wps:cNvSpPr>
                          <wps:spPr bwMode="auto">
                            <a:xfrm>
                              <a:off x="898" y="1406"/>
                              <a:ext cx="17" cy="12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2 h 2"/>
                                <a:gd name="T2" fmla="*/ 1 w 3"/>
                                <a:gd name="T3" fmla="*/ 0 h 2"/>
                                <a:gd name="T4" fmla="*/ 2 w 3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2" y="2"/>
                                  </a:moveTo>
                                  <a:cubicBezTo>
                                    <a:pt x="0" y="2"/>
                                    <a:pt x="2" y="0"/>
                                    <a:pt x="1" y="0"/>
                                  </a:cubicBezTo>
                                  <a:cubicBezTo>
                                    <a:pt x="3" y="0"/>
                                    <a:pt x="2" y="2"/>
                                    <a:pt x="2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38"/>
                          <wps:cNvSpPr>
                            <a:spLocks/>
                          </wps:cNvSpPr>
                          <wps:spPr bwMode="auto">
                            <a:xfrm>
                              <a:off x="898" y="1389"/>
                              <a:ext cx="12" cy="1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2 h 2"/>
                                <a:gd name="T2" fmla="*/ 2 w 2"/>
                                <a:gd name="T3" fmla="*/ 0 h 2"/>
                                <a:gd name="T4" fmla="*/ 2 w 2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2"/>
                                  </a:moveTo>
                                  <a:cubicBezTo>
                                    <a:pt x="0" y="2"/>
                                    <a:pt x="1" y="0"/>
                                    <a:pt x="2" y="0"/>
                                  </a:cubicBezTo>
                                  <a:cubicBezTo>
                                    <a:pt x="2" y="1"/>
                                    <a:pt x="2" y="1"/>
                                    <a:pt x="2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39"/>
                          <wps:cNvSpPr>
                            <a:spLocks/>
                          </wps:cNvSpPr>
                          <wps:spPr bwMode="auto">
                            <a:xfrm>
                              <a:off x="980" y="1288"/>
                              <a:ext cx="18" cy="77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13 h 13"/>
                                <a:gd name="T2" fmla="*/ 3 w 3"/>
                                <a:gd name="T3" fmla="*/ 0 h 13"/>
                                <a:gd name="T4" fmla="*/ 1 w 3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13">
                                  <a:moveTo>
                                    <a:pt x="1" y="13"/>
                                  </a:moveTo>
                                  <a:cubicBezTo>
                                    <a:pt x="0" y="10"/>
                                    <a:pt x="1" y="3"/>
                                    <a:pt x="3" y="0"/>
                                  </a:cubicBezTo>
                                  <a:cubicBezTo>
                                    <a:pt x="2" y="4"/>
                                    <a:pt x="2" y="9"/>
                                    <a:pt x="1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440"/>
                          <wps:cNvSpPr>
                            <a:spLocks/>
                          </wps:cNvSpPr>
                          <wps:spPr bwMode="auto">
                            <a:xfrm>
                              <a:off x="969" y="1324"/>
                              <a:ext cx="11" cy="29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5 h 5"/>
                                <a:gd name="T2" fmla="*/ 2 w 2"/>
                                <a:gd name="T3" fmla="*/ 0 h 5"/>
                                <a:gd name="T4" fmla="*/ 1 w 2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1" y="5"/>
                                  </a:moveTo>
                                  <a:cubicBezTo>
                                    <a:pt x="0" y="4"/>
                                    <a:pt x="1" y="1"/>
                                    <a:pt x="2" y="0"/>
                                  </a:cubicBezTo>
                                  <a:cubicBezTo>
                                    <a:pt x="2" y="2"/>
                                    <a:pt x="2" y="4"/>
                                    <a:pt x="1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41"/>
                          <wps:cNvSpPr>
                            <a:spLocks/>
                          </wps:cNvSpPr>
                          <wps:spPr bwMode="auto">
                            <a:xfrm>
                              <a:off x="1004" y="1318"/>
                              <a:ext cx="12" cy="35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6 h 6"/>
                                <a:gd name="T2" fmla="*/ 2 w 2"/>
                                <a:gd name="T3" fmla="*/ 0 h 6"/>
                                <a:gd name="T4" fmla="*/ 1 w 2"/>
                                <a:gd name="T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1" y="6"/>
                                  </a:moveTo>
                                  <a:cubicBezTo>
                                    <a:pt x="0" y="5"/>
                                    <a:pt x="1" y="1"/>
                                    <a:pt x="2" y="0"/>
                                  </a:cubicBezTo>
                                  <a:cubicBezTo>
                                    <a:pt x="2" y="2"/>
                                    <a:pt x="2" y="4"/>
                                    <a:pt x="1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442"/>
                          <wps:cNvSpPr>
                            <a:spLocks/>
                          </wps:cNvSpPr>
                          <wps:spPr bwMode="auto">
                            <a:xfrm>
                              <a:off x="910" y="1330"/>
                              <a:ext cx="17" cy="6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1 h 1"/>
                                <a:gd name="T2" fmla="*/ 1 w 3"/>
                                <a:gd name="T3" fmla="*/ 0 h 1"/>
                                <a:gd name="T4" fmla="*/ 2 w 3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2" y="1"/>
                                  </a:moveTo>
                                  <a:cubicBezTo>
                                    <a:pt x="0" y="1"/>
                                    <a:pt x="1" y="0"/>
                                    <a:pt x="1" y="0"/>
                                  </a:cubicBezTo>
                                  <a:cubicBezTo>
                                    <a:pt x="3" y="0"/>
                                    <a:pt x="2" y="1"/>
                                    <a:pt x="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43"/>
                          <wps:cNvSpPr>
                            <a:spLocks/>
                          </wps:cNvSpPr>
                          <wps:spPr bwMode="auto">
                            <a:xfrm>
                              <a:off x="980" y="1306"/>
                              <a:ext cx="6" cy="1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2 h 2"/>
                                <a:gd name="T2" fmla="*/ 0 w 1"/>
                                <a:gd name="T3" fmla="*/ 2 h 2"/>
                                <a:gd name="T4" fmla="*/ 0 w 1"/>
                                <a:gd name="T5" fmla="*/ 0 h 2"/>
                                <a:gd name="T6" fmla="*/ 1 w 1"/>
                                <a:gd name="T7" fmla="*/ 0 h 2"/>
                                <a:gd name="T8" fmla="*/ 0 w 1"/>
                                <a:gd name="T9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2"/>
                                  </a:move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44"/>
                          <wps:cNvSpPr>
                            <a:spLocks/>
                          </wps:cNvSpPr>
                          <wps:spPr bwMode="auto">
                            <a:xfrm>
                              <a:off x="1004" y="1288"/>
                              <a:ext cx="18" cy="24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4 h 4"/>
                                <a:gd name="T2" fmla="*/ 2 w 3"/>
                                <a:gd name="T3" fmla="*/ 0 h 4"/>
                                <a:gd name="T4" fmla="*/ 3 w 3"/>
                                <a:gd name="T5" fmla="*/ 0 h 4"/>
                                <a:gd name="T6" fmla="*/ 3 w 3"/>
                                <a:gd name="T7" fmla="*/ 1 h 4"/>
                                <a:gd name="T8" fmla="*/ 2 w 3"/>
                                <a:gd name="T9" fmla="*/ 3 h 4"/>
                                <a:gd name="T10" fmla="*/ 2 w 3"/>
                                <a:gd name="T11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2" y="4"/>
                                  </a:moveTo>
                                  <a:cubicBezTo>
                                    <a:pt x="0" y="3"/>
                                    <a:pt x="2" y="1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3" y="0"/>
                                  </a:cubicBezTo>
                                  <a:cubicBezTo>
                                    <a:pt x="2" y="0"/>
                                    <a:pt x="2" y="1"/>
                                    <a:pt x="3" y="1"/>
                                  </a:cubicBezTo>
                                  <a:cubicBezTo>
                                    <a:pt x="1" y="1"/>
                                    <a:pt x="2" y="3"/>
                                    <a:pt x="2" y="3"/>
                                  </a:cubicBezTo>
                                  <a:cubicBezTo>
                                    <a:pt x="2" y="3"/>
                                    <a:pt x="2" y="3"/>
                                    <a:pt x="2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45"/>
                          <wps:cNvSpPr>
                            <a:spLocks/>
                          </wps:cNvSpPr>
                          <wps:spPr bwMode="auto">
                            <a:xfrm>
                              <a:off x="975" y="1282"/>
                              <a:ext cx="5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0 h 1"/>
                                <a:gd name="T6" fmla="*/ 1 w 1"/>
                                <a:gd name="T7" fmla="*/ 0 h 1"/>
                                <a:gd name="T8" fmla="*/ 0 w 1"/>
                                <a:gd name="T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46"/>
                          <wps:cNvSpPr>
                            <a:spLocks/>
                          </wps:cNvSpPr>
                          <wps:spPr bwMode="auto">
                            <a:xfrm>
                              <a:off x="980" y="1276"/>
                              <a:ext cx="12" cy="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0 w 2"/>
                                <a:gd name="T3" fmla="*/ 0 h 2"/>
                                <a:gd name="T4" fmla="*/ 1 w 2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0" y="2"/>
                                    <a:pt x="1" y="1"/>
                                    <a:pt x="0" y="0"/>
                                  </a:cubicBezTo>
                                  <a:cubicBezTo>
                                    <a:pt x="2" y="0"/>
                                    <a:pt x="1" y="1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47"/>
                          <wps:cNvSpPr>
                            <a:spLocks/>
                          </wps:cNvSpPr>
                          <wps:spPr bwMode="auto">
                            <a:xfrm>
                              <a:off x="986" y="1265"/>
                              <a:ext cx="12" cy="1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3 h 3"/>
                                <a:gd name="T2" fmla="*/ 2 w 2"/>
                                <a:gd name="T3" fmla="*/ 0 h 3"/>
                                <a:gd name="T4" fmla="*/ 2 w 2"/>
                                <a:gd name="T5" fmla="*/ 3 h 3"/>
                                <a:gd name="T6" fmla="*/ 1 w 2"/>
                                <a:gd name="T7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3"/>
                                  </a:moveTo>
                                  <a:cubicBezTo>
                                    <a:pt x="0" y="3"/>
                                    <a:pt x="0" y="0"/>
                                    <a:pt x="2" y="0"/>
                                  </a:cubicBezTo>
                                  <a:cubicBezTo>
                                    <a:pt x="1" y="1"/>
                                    <a:pt x="1" y="2"/>
                                    <a:pt x="2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48"/>
                          <wps:cNvSpPr>
                            <a:spLocks/>
                          </wps:cNvSpPr>
                          <wps:spPr bwMode="auto">
                            <a:xfrm>
                              <a:off x="992" y="1229"/>
                              <a:ext cx="6" cy="1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2 h 2"/>
                                <a:gd name="T2" fmla="*/ 0 w 1"/>
                                <a:gd name="T3" fmla="*/ 2 h 2"/>
                                <a:gd name="T4" fmla="*/ 1 w 1"/>
                                <a:gd name="T5" fmla="*/ 0 h 2"/>
                                <a:gd name="T6" fmla="*/ 1 w 1"/>
                                <a:gd name="T7" fmla="*/ 0 h 2"/>
                                <a:gd name="T8" fmla="*/ 1 w 1"/>
                                <a:gd name="T9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2"/>
                                  </a:move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49"/>
                          <wps:cNvSpPr>
                            <a:spLocks/>
                          </wps:cNvSpPr>
                          <wps:spPr bwMode="auto">
                            <a:xfrm>
                              <a:off x="933" y="1152"/>
                              <a:ext cx="12" cy="2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4 h 4"/>
                                <a:gd name="T2" fmla="*/ 0 w 2"/>
                                <a:gd name="T3" fmla="*/ 4 h 4"/>
                                <a:gd name="T4" fmla="*/ 1 w 2"/>
                                <a:gd name="T5" fmla="*/ 0 h 4"/>
                                <a:gd name="T6" fmla="*/ 1 w 2"/>
                                <a:gd name="T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4"/>
                                  </a:moveTo>
                                  <a:cubicBezTo>
                                    <a:pt x="1" y="4"/>
                                    <a:pt x="1" y="4"/>
                                    <a:pt x="0" y="4"/>
                                  </a:cubicBezTo>
                                  <a:cubicBezTo>
                                    <a:pt x="0" y="3"/>
                                    <a:pt x="0" y="2"/>
                                    <a:pt x="1" y="0"/>
                                  </a:cubicBezTo>
                                  <a:cubicBezTo>
                                    <a:pt x="2" y="1"/>
                                    <a:pt x="1" y="3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450"/>
                          <wps:cNvSpPr>
                            <a:spLocks/>
                          </wps:cNvSpPr>
                          <wps:spPr bwMode="auto">
                            <a:xfrm>
                              <a:off x="969" y="1146"/>
                              <a:ext cx="6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0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51"/>
                          <wps:cNvSpPr>
                            <a:spLocks/>
                          </wps:cNvSpPr>
                          <wps:spPr bwMode="auto">
                            <a:xfrm>
                              <a:off x="939" y="1111"/>
                              <a:ext cx="18" cy="24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4 h 4"/>
                                <a:gd name="T2" fmla="*/ 0 w 3"/>
                                <a:gd name="T3" fmla="*/ 4 h 4"/>
                                <a:gd name="T4" fmla="*/ 1 w 3"/>
                                <a:gd name="T5" fmla="*/ 0 h 4"/>
                                <a:gd name="T6" fmla="*/ 1 w 3"/>
                                <a:gd name="T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1" y="4"/>
                                  </a:moveTo>
                                  <a:cubicBezTo>
                                    <a:pt x="1" y="4"/>
                                    <a:pt x="0" y="4"/>
                                    <a:pt x="0" y="4"/>
                                  </a:cubicBezTo>
                                  <a:cubicBezTo>
                                    <a:pt x="1" y="3"/>
                                    <a:pt x="1" y="2"/>
                                    <a:pt x="1" y="0"/>
                                  </a:cubicBezTo>
                                  <a:cubicBezTo>
                                    <a:pt x="3" y="1"/>
                                    <a:pt x="1" y="3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52"/>
                          <wps:cNvSpPr>
                            <a:spLocks/>
                          </wps:cNvSpPr>
                          <wps:spPr bwMode="auto">
                            <a:xfrm>
                              <a:off x="933" y="1075"/>
                              <a:ext cx="12" cy="30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5 h 5"/>
                                <a:gd name="T2" fmla="*/ 1 w 2"/>
                                <a:gd name="T3" fmla="*/ 0 h 5"/>
                                <a:gd name="T4" fmla="*/ 1 w 2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1" y="5"/>
                                  </a:moveTo>
                                  <a:cubicBezTo>
                                    <a:pt x="0" y="4"/>
                                    <a:pt x="1" y="2"/>
                                    <a:pt x="1" y="0"/>
                                  </a:cubicBezTo>
                                  <a:cubicBezTo>
                                    <a:pt x="2" y="1"/>
                                    <a:pt x="1" y="3"/>
                                    <a:pt x="1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53"/>
                          <wps:cNvSpPr>
                            <a:spLocks/>
                          </wps:cNvSpPr>
                          <wps:spPr bwMode="auto">
                            <a:xfrm>
                              <a:off x="951" y="1075"/>
                              <a:ext cx="12" cy="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0 w 2"/>
                                <a:gd name="T3" fmla="*/ 2 h 2"/>
                                <a:gd name="T4" fmla="*/ 1 w 2"/>
                                <a:gd name="T5" fmla="*/ 0 h 2"/>
                                <a:gd name="T6" fmla="*/ 1 w 2"/>
                                <a:gd name="T7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ubicBezTo>
                                    <a:pt x="2" y="0"/>
                                    <a:pt x="1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54"/>
                          <wps:cNvSpPr>
                            <a:spLocks/>
                          </wps:cNvSpPr>
                          <wps:spPr bwMode="auto">
                            <a:xfrm>
                              <a:off x="975" y="1046"/>
                              <a:ext cx="11" cy="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1 h 2"/>
                                <a:gd name="T2" fmla="*/ 1 w 2"/>
                                <a:gd name="T3" fmla="*/ 0 h 2"/>
                                <a:gd name="T4" fmla="*/ 1 w 2"/>
                                <a:gd name="T5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1"/>
                                  </a:moveTo>
                                  <a:cubicBezTo>
                                    <a:pt x="0" y="2"/>
                                    <a:pt x="1" y="0"/>
                                    <a:pt x="1" y="0"/>
                                  </a:cubicBezTo>
                                  <a:cubicBezTo>
                                    <a:pt x="2" y="0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55"/>
                          <wps:cNvSpPr>
                            <a:spLocks/>
                          </wps:cNvSpPr>
                          <wps:spPr bwMode="auto">
                            <a:xfrm>
                              <a:off x="980" y="1005"/>
                              <a:ext cx="18" cy="23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4 h 4"/>
                                <a:gd name="T2" fmla="*/ 1 w 3"/>
                                <a:gd name="T3" fmla="*/ 0 h 4"/>
                                <a:gd name="T4" fmla="*/ 1 w 3"/>
                                <a:gd name="T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1" y="4"/>
                                  </a:moveTo>
                                  <a:cubicBezTo>
                                    <a:pt x="0" y="4"/>
                                    <a:pt x="1" y="1"/>
                                    <a:pt x="1" y="0"/>
                                  </a:cubicBezTo>
                                  <a:cubicBezTo>
                                    <a:pt x="3" y="1"/>
                                    <a:pt x="1" y="3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56"/>
                          <wps:cNvSpPr>
                            <a:spLocks/>
                          </wps:cNvSpPr>
                          <wps:spPr bwMode="auto">
                            <a:xfrm>
                              <a:off x="1004" y="999"/>
                              <a:ext cx="12" cy="2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4 h 4"/>
                                <a:gd name="T2" fmla="*/ 1 w 2"/>
                                <a:gd name="T3" fmla="*/ 0 h 4"/>
                                <a:gd name="T4" fmla="*/ 1 w 2"/>
                                <a:gd name="T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4"/>
                                  </a:moveTo>
                                  <a:cubicBezTo>
                                    <a:pt x="0" y="4"/>
                                    <a:pt x="1" y="2"/>
                                    <a:pt x="1" y="0"/>
                                  </a:cubicBezTo>
                                  <a:cubicBezTo>
                                    <a:pt x="2" y="1"/>
                                    <a:pt x="1" y="3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57"/>
                          <wps:cNvSpPr>
                            <a:spLocks/>
                          </wps:cNvSpPr>
                          <wps:spPr bwMode="auto">
                            <a:xfrm>
                              <a:off x="957" y="993"/>
                              <a:ext cx="6" cy="17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2 h 3"/>
                                <a:gd name="T2" fmla="*/ 1 w 1"/>
                                <a:gd name="T3" fmla="*/ 1 h 3"/>
                                <a:gd name="T4" fmla="*/ 1 w 1"/>
                                <a:gd name="T5" fmla="*/ 2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2"/>
                                  </a:moveTo>
                                  <a:cubicBezTo>
                                    <a:pt x="0" y="3"/>
                                    <a:pt x="0" y="0"/>
                                    <a:pt x="1" y="1"/>
                                  </a:cubicBezTo>
                                  <a:cubicBezTo>
                                    <a:pt x="1" y="1"/>
                                    <a:pt x="1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58"/>
                          <wps:cNvSpPr>
                            <a:spLocks/>
                          </wps:cNvSpPr>
                          <wps:spPr bwMode="auto">
                            <a:xfrm>
                              <a:off x="939" y="981"/>
                              <a:ext cx="12" cy="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0 w 2"/>
                                <a:gd name="T3" fmla="*/ 0 h 2"/>
                                <a:gd name="T4" fmla="*/ 2 w 2"/>
                                <a:gd name="T5" fmla="*/ 0 h 2"/>
                                <a:gd name="T6" fmla="*/ 1 w 2"/>
                                <a:gd name="T7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0" y="2"/>
                                    <a:pt x="1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ubicBezTo>
                                    <a:pt x="1" y="1"/>
                                    <a:pt x="1" y="1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59"/>
                          <wps:cNvSpPr>
                            <a:spLocks/>
                          </wps:cNvSpPr>
                          <wps:spPr bwMode="auto">
                            <a:xfrm>
                              <a:off x="1010" y="922"/>
                              <a:ext cx="12" cy="35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6 h 6"/>
                                <a:gd name="T2" fmla="*/ 2 w 2"/>
                                <a:gd name="T3" fmla="*/ 0 h 6"/>
                                <a:gd name="T4" fmla="*/ 1 w 2"/>
                                <a:gd name="T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1" y="6"/>
                                  </a:moveTo>
                                  <a:cubicBezTo>
                                    <a:pt x="0" y="5"/>
                                    <a:pt x="1" y="1"/>
                                    <a:pt x="2" y="0"/>
                                  </a:cubicBezTo>
                                  <a:cubicBezTo>
                                    <a:pt x="2" y="2"/>
                                    <a:pt x="2" y="4"/>
                                    <a:pt x="1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60"/>
                          <wps:cNvSpPr>
                            <a:spLocks/>
                          </wps:cNvSpPr>
                          <wps:spPr bwMode="auto">
                            <a:xfrm>
                              <a:off x="975" y="910"/>
                              <a:ext cx="5" cy="1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2 h 2"/>
                                <a:gd name="T2" fmla="*/ 0 w 1"/>
                                <a:gd name="T3" fmla="*/ 2 h 2"/>
                                <a:gd name="T4" fmla="*/ 0 w 1"/>
                                <a:gd name="T5" fmla="*/ 0 h 2"/>
                                <a:gd name="T6" fmla="*/ 1 w 1"/>
                                <a:gd name="T7" fmla="*/ 0 h 2"/>
                                <a:gd name="T8" fmla="*/ 0 w 1"/>
                                <a:gd name="T9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2"/>
                                  </a:move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0" y="1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61"/>
                          <wps:cNvSpPr>
                            <a:spLocks/>
                          </wps:cNvSpPr>
                          <wps:spPr bwMode="auto">
                            <a:xfrm>
                              <a:off x="910" y="1566"/>
                              <a:ext cx="17" cy="41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7 h 7"/>
                                <a:gd name="T2" fmla="*/ 1 w 3"/>
                                <a:gd name="T3" fmla="*/ 5 h 7"/>
                                <a:gd name="T4" fmla="*/ 2 w 3"/>
                                <a:gd name="T5" fmla="*/ 0 h 7"/>
                                <a:gd name="T6" fmla="*/ 2 w 3"/>
                                <a:gd name="T7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7">
                                  <a:moveTo>
                                    <a:pt x="2" y="7"/>
                                  </a:moveTo>
                                  <a:cubicBezTo>
                                    <a:pt x="1" y="7"/>
                                    <a:pt x="2" y="5"/>
                                    <a:pt x="1" y="5"/>
                                  </a:cubicBezTo>
                                  <a:cubicBezTo>
                                    <a:pt x="3" y="4"/>
                                    <a:pt x="0" y="1"/>
                                    <a:pt x="2" y="0"/>
                                  </a:cubicBezTo>
                                  <a:cubicBezTo>
                                    <a:pt x="2" y="3"/>
                                    <a:pt x="3" y="3"/>
                                    <a:pt x="2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62"/>
                          <wps:cNvSpPr>
                            <a:spLocks/>
                          </wps:cNvSpPr>
                          <wps:spPr bwMode="auto">
                            <a:xfrm>
                              <a:off x="921" y="1401"/>
                              <a:ext cx="12" cy="3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6"/>
                                <a:gd name="T2" fmla="*/ 1 w 2"/>
                                <a:gd name="T3" fmla="*/ 6 h 6"/>
                                <a:gd name="T4" fmla="*/ 0 w 2"/>
                                <a:gd name="T5" fmla="*/ 2 h 6"/>
                                <a:gd name="T6" fmla="*/ 1 w 2"/>
                                <a:gd name="T7" fmla="*/ 0 h 6"/>
                                <a:gd name="T8" fmla="*/ 2 w 2"/>
                                <a:gd name="T9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2" y="0"/>
                                  </a:moveTo>
                                  <a:cubicBezTo>
                                    <a:pt x="1" y="2"/>
                                    <a:pt x="2" y="5"/>
                                    <a:pt x="1" y="6"/>
                                  </a:cubicBezTo>
                                  <a:cubicBezTo>
                                    <a:pt x="0" y="5"/>
                                    <a:pt x="2" y="3"/>
                                    <a:pt x="0" y="2"/>
                                  </a:cubicBezTo>
                                  <a:cubicBezTo>
                                    <a:pt x="2" y="2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63"/>
                          <wps:cNvSpPr>
                            <a:spLocks noEditPoints="1"/>
                          </wps:cNvSpPr>
                          <wps:spPr bwMode="auto">
                            <a:xfrm>
                              <a:off x="862" y="845"/>
                              <a:ext cx="201" cy="999"/>
                            </a:xfrm>
                            <a:custGeom>
                              <a:avLst/>
                              <a:gdLst>
                                <a:gd name="T0" fmla="*/ 1 w 34"/>
                                <a:gd name="T1" fmla="*/ 141 h 169"/>
                                <a:gd name="T2" fmla="*/ 8 w 34"/>
                                <a:gd name="T3" fmla="*/ 69 h 169"/>
                                <a:gd name="T4" fmla="*/ 9 w 34"/>
                                <a:gd name="T5" fmla="*/ 53 h 169"/>
                                <a:gd name="T6" fmla="*/ 15 w 34"/>
                                <a:gd name="T7" fmla="*/ 0 h 169"/>
                                <a:gd name="T8" fmla="*/ 30 w 34"/>
                                <a:gd name="T9" fmla="*/ 60 h 169"/>
                                <a:gd name="T10" fmla="*/ 23 w 34"/>
                                <a:gd name="T11" fmla="*/ 116 h 169"/>
                                <a:gd name="T12" fmla="*/ 21 w 34"/>
                                <a:gd name="T13" fmla="*/ 167 h 169"/>
                                <a:gd name="T14" fmla="*/ 19 w 34"/>
                                <a:gd name="T15" fmla="*/ 155 h 169"/>
                                <a:gd name="T16" fmla="*/ 9 w 34"/>
                                <a:gd name="T17" fmla="*/ 149 h 169"/>
                                <a:gd name="T18" fmla="*/ 14 w 34"/>
                                <a:gd name="T19" fmla="*/ 150 h 169"/>
                                <a:gd name="T20" fmla="*/ 14 w 34"/>
                                <a:gd name="T21" fmla="*/ 152 h 169"/>
                                <a:gd name="T22" fmla="*/ 13 w 34"/>
                                <a:gd name="T23" fmla="*/ 144 h 169"/>
                                <a:gd name="T24" fmla="*/ 9 w 34"/>
                                <a:gd name="T25" fmla="*/ 140 h 169"/>
                                <a:gd name="T26" fmla="*/ 8 w 34"/>
                                <a:gd name="T27" fmla="*/ 141 h 169"/>
                                <a:gd name="T28" fmla="*/ 7 w 34"/>
                                <a:gd name="T29" fmla="*/ 143 h 169"/>
                                <a:gd name="T30" fmla="*/ 7 w 34"/>
                                <a:gd name="T31" fmla="*/ 140 h 169"/>
                                <a:gd name="T32" fmla="*/ 11 w 34"/>
                                <a:gd name="T33" fmla="*/ 139 h 169"/>
                                <a:gd name="T34" fmla="*/ 9 w 34"/>
                                <a:gd name="T35" fmla="*/ 130 h 169"/>
                                <a:gd name="T36" fmla="*/ 18 w 34"/>
                                <a:gd name="T37" fmla="*/ 129 h 169"/>
                                <a:gd name="T38" fmla="*/ 9 w 34"/>
                                <a:gd name="T39" fmla="*/ 127 h 169"/>
                                <a:gd name="T40" fmla="*/ 14 w 34"/>
                                <a:gd name="T41" fmla="*/ 119 h 169"/>
                                <a:gd name="T42" fmla="*/ 14 w 34"/>
                                <a:gd name="T43" fmla="*/ 119 h 169"/>
                                <a:gd name="T44" fmla="*/ 8 w 34"/>
                                <a:gd name="T45" fmla="*/ 119 h 169"/>
                                <a:gd name="T46" fmla="*/ 11 w 34"/>
                                <a:gd name="T47" fmla="*/ 114 h 169"/>
                                <a:gd name="T48" fmla="*/ 17 w 34"/>
                                <a:gd name="T49" fmla="*/ 107 h 169"/>
                                <a:gd name="T50" fmla="*/ 18 w 34"/>
                                <a:gd name="T51" fmla="*/ 101 h 169"/>
                                <a:gd name="T52" fmla="*/ 7 w 34"/>
                                <a:gd name="T53" fmla="*/ 100 h 169"/>
                                <a:gd name="T54" fmla="*/ 11 w 34"/>
                                <a:gd name="T55" fmla="*/ 100 h 169"/>
                                <a:gd name="T56" fmla="*/ 7 w 34"/>
                                <a:gd name="T57" fmla="*/ 95 h 169"/>
                                <a:gd name="T58" fmla="*/ 8 w 34"/>
                                <a:gd name="T59" fmla="*/ 92 h 169"/>
                                <a:gd name="T60" fmla="*/ 23 w 34"/>
                                <a:gd name="T61" fmla="*/ 75 h 169"/>
                                <a:gd name="T62" fmla="*/ 20 w 34"/>
                                <a:gd name="T63" fmla="*/ 81 h 169"/>
                                <a:gd name="T64" fmla="*/ 26 w 34"/>
                                <a:gd name="T65" fmla="*/ 80 h 169"/>
                                <a:gd name="T66" fmla="*/ 9 w 34"/>
                                <a:gd name="T67" fmla="*/ 82 h 169"/>
                                <a:gd name="T68" fmla="*/ 21 w 34"/>
                                <a:gd name="T69" fmla="*/ 78 h 169"/>
                                <a:gd name="T70" fmla="*/ 20 w 34"/>
                                <a:gd name="T71" fmla="*/ 80 h 169"/>
                                <a:gd name="T72" fmla="*/ 27 w 34"/>
                                <a:gd name="T73" fmla="*/ 76 h 169"/>
                                <a:gd name="T74" fmla="*/ 26 w 34"/>
                                <a:gd name="T75" fmla="*/ 79 h 169"/>
                                <a:gd name="T76" fmla="*/ 19 w 34"/>
                                <a:gd name="T77" fmla="*/ 74 h 169"/>
                                <a:gd name="T78" fmla="*/ 20 w 34"/>
                                <a:gd name="T79" fmla="*/ 74 h 169"/>
                                <a:gd name="T80" fmla="*/ 20 w 34"/>
                                <a:gd name="T81" fmla="*/ 73 h 169"/>
                                <a:gd name="T82" fmla="*/ 22 w 34"/>
                                <a:gd name="T83" fmla="*/ 74 h 169"/>
                                <a:gd name="T84" fmla="*/ 23 w 34"/>
                                <a:gd name="T85" fmla="*/ 65 h 169"/>
                                <a:gd name="T86" fmla="*/ 23 w 34"/>
                                <a:gd name="T87" fmla="*/ 65 h 169"/>
                                <a:gd name="T88" fmla="*/ 13 w 34"/>
                                <a:gd name="T89" fmla="*/ 56 h 169"/>
                                <a:gd name="T90" fmla="*/ 18 w 34"/>
                                <a:gd name="T91" fmla="*/ 51 h 169"/>
                                <a:gd name="T92" fmla="*/ 14 w 34"/>
                                <a:gd name="T93" fmla="*/ 45 h 169"/>
                                <a:gd name="T94" fmla="*/ 14 w 34"/>
                                <a:gd name="T95" fmla="*/ 45 h 169"/>
                                <a:gd name="T96" fmla="*/ 13 w 34"/>
                                <a:gd name="T97" fmla="*/ 39 h 169"/>
                                <a:gd name="T98" fmla="*/ 16 w 34"/>
                                <a:gd name="T99" fmla="*/ 41 h 169"/>
                                <a:gd name="T100" fmla="*/ 20 w 34"/>
                                <a:gd name="T101" fmla="*/ 35 h 169"/>
                                <a:gd name="T102" fmla="*/ 21 w 34"/>
                                <a:gd name="T103" fmla="*/ 31 h 169"/>
                                <a:gd name="T104" fmla="*/ 25 w 34"/>
                                <a:gd name="T105" fmla="*/ 30 h 169"/>
                                <a:gd name="T106" fmla="*/ 17 w 34"/>
                                <a:gd name="T107" fmla="*/ 27 h 169"/>
                                <a:gd name="T108" fmla="*/ 13 w 34"/>
                                <a:gd name="T109" fmla="*/ 23 h 169"/>
                                <a:gd name="T110" fmla="*/ 27 w 34"/>
                                <a:gd name="T111" fmla="*/ 13 h 169"/>
                                <a:gd name="T112" fmla="*/ 20 w 34"/>
                                <a:gd name="T113" fmla="*/ 11 h 169"/>
                                <a:gd name="T114" fmla="*/ 19 w 34"/>
                                <a:gd name="T115" fmla="*/ 13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4" h="169">
                                  <a:moveTo>
                                    <a:pt x="1" y="168"/>
                                  </a:moveTo>
                                  <a:cubicBezTo>
                                    <a:pt x="1" y="167"/>
                                    <a:pt x="1" y="167"/>
                                    <a:pt x="1" y="167"/>
                                  </a:cubicBezTo>
                                  <a:cubicBezTo>
                                    <a:pt x="0" y="160"/>
                                    <a:pt x="1" y="148"/>
                                    <a:pt x="1" y="141"/>
                                  </a:cubicBezTo>
                                  <a:cubicBezTo>
                                    <a:pt x="1" y="134"/>
                                    <a:pt x="3" y="128"/>
                                    <a:pt x="2" y="122"/>
                                  </a:cubicBezTo>
                                  <a:cubicBezTo>
                                    <a:pt x="3" y="115"/>
                                    <a:pt x="5" y="107"/>
                                    <a:pt x="4" y="101"/>
                                  </a:cubicBezTo>
                                  <a:cubicBezTo>
                                    <a:pt x="7" y="88"/>
                                    <a:pt x="6" y="82"/>
                                    <a:pt x="8" y="69"/>
                                  </a:cubicBezTo>
                                  <a:cubicBezTo>
                                    <a:pt x="8" y="69"/>
                                    <a:pt x="7" y="70"/>
                                    <a:pt x="6" y="69"/>
                                  </a:cubicBezTo>
                                  <a:cubicBezTo>
                                    <a:pt x="9" y="68"/>
                                    <a:pt x="9" y="65"/>
                                    <a:pt x="8" y="62"/>
                                  </a:cubicBezTo>
                                  <a:cubicBezTo>
                                    <a:pt x="8" y="59"/>
                                    <a:pt x="9" y="56"/>
                                    <a:pt x="9" y="53"/>
                                  </a:cubicBezTo>
                                  <a:cubicBezTo>
                                    <a:pt x="9" y="48"/>
                                    <a:pt x="10" y="43"/>
                                    <a:pt x="11" y="41"/>
                                  </a:cubicBezTo>
                                  <a:cubicBezTo>
                                    <a:pt x="11" y="28"/>
                                    <a:pt x="13" y="15"/>
                                    <a:pt x="13" y="3"/>
                                  </a:cubicBezTo>
                                  <a:cubicBezTo>
                                    <a:pt x="13" y="1"/>
                                    <a:pt x="14" y="1"/>
                                    <a:pt x="15" y="0"/>
                                  </a:cubicBezTo>
                                  <a:cubicBezTo>
                                    <a:pt x="19" y="0"/>
                                    <a:pt x="27" y="0"/>
                                    <a:pt x="33" y="0"/>
                                  </a:cubicBezTo>
                                  <a:cubicBezTo>
                                    <a:pt x="34" y="11"/>
                                    <a:pt x="31" y="24"/>
                                    <a:pt x="32" y="35"/>
                                  </a:cubicBezTo>
                                  <a:cubicBezTo>
                                    <a:pt x="30" y="40"/>
                                    <a:pt x="30" y="51"/>
                                    <a:pt x="30" y="60"/>
                                  </a:cubicBezTo>
                                  <a:cubicBezTo>
                                    <a:pt x="27" y="71"/>
                                    <a:pt x="27" y="82"/>
                                    <a:pt x="26" y="93"/>
                                  </a:cubicBezTo>
                                  <a:cubicBezTo>
                                    <a:pt x="26" y="94"/>
                                    <a:pt x="26" y="95"/>
                                    <a:pt x="26" y="96"/>
                                  </a:cubicBezTo>
                                  <a:cubicBezTo>
                                    <a:pt x="27" y="102"/>
                                    <a:pt x="23" y="109"/>
                                    <a:pt x="23" y="116"/>
                                  </a:cubicBezTo>
                                  <a:cubicBezTo>
                                    <a:pt x="23" y="118"/>
                                    <a:pt x="23" y="126"/>
                                    <a:pt x="23" y="130"/>
                                  </a:cubicBezTo>
                                  <a:cubicBezTo>
                                    <a:pt x="22" y="137"/>
                                    <a:pt x="20" y="144"/>
                                    <a:pt x="21" y="151"/>
                                  </a:cubicBezTo>
                                  <a:cubicBezTo>
                                    <a:pt x="20" y="157"/>
                                    <a:pt x="21" y="162"/>
                                    <a:pt x="21" y="167"/>
                                  </a:cubicBezTo>
                                  <a:cubicBezTo>
                                    <a:pt x="20" y="168"/>
                                    <a:pt x="19" y="168"/>
                                    <a:pt x="19" y="169"/>
                                  </a:cubicBezTo>
                                  <a:cubicBezTo>
                                    <a:pt x="14" y="167"/>
                                    <a:pt x="6" y="168"/>
                                    <a:pt x="1" y="168"/>
                                  </a:cubicBezTo>
                                  <a:close/>
                                  <a:moveTo>
                                    <a:pt x="19" y="155"/>
                                  </a:moveTo>
                                  <a:cubicBezTo>
                                    <a:pt x="19" y="156"/>
                                    <a:pt x="18" y="157"/>
                                    <a:pt x="19" y="157"/>
                                  </a:cubicBezTo>
                                  <a:cubicBezTo>
                                    <a:pt x="19" y="156"/>
                                    <a:pt x="20" y="155"/>
                                    <a:pt x="19" y="155"/>
                                  </a:cubicBezTo>
                                  <a:close/>
                                  <a:moveTo>
                                    <a:pt x="9" y="149"/>
                                  </a:moveTo>
                                  <a:cubicBezTo>
                                    <a:pt x="9" y="151"/>
                                    <a:pt x="7" y="154"/>
                                    <a:pt x="9" y="155"/>
                                  </a:cubicBezTo>
                                  <a:cubicBezTo>
                                    <a:pt x="8" y="153"/>
                                    <a:pt x="10" y="150"/>
                                    <a:pt x="9" y="149"/>
                                  </a:cubicBezTo>
                                  <a:close/>
                                  <a:moveTo>
                                    <a:pt x="14" y="150"/>
                                  </a:moveTo>
                                  <a:cubicBezTo>
                                    <a:pt x="13" y="150"/>
                                    <a:pt x="13" y="150"/>
                                    <a:pt x="13" y="150"/>
                                  </a:cubicBezTo>
                                  <a:cubicBezTo>
                                    <a:pt x="13" y="151"/>
                                    <a:pt x="13" y="151"/>
                                    <a:pt x="13" y="152"/>
                                  </a:cubicBezTo>
                                  <a:cubicBezTo>
                                    <a:pt x="14" y="152"/>
                                    <a:pt x="14" y="152"/>
                                    <a:pt x="14" y="152"/>
                                  </a:cubicBezTo>
                                  <a:cubicBezTo>
                                    <a:pt x="14" y="152"/>
                                    <a:pt x="14" y="151"/>
                                    <a:pt x="14" y="150"/>
                                  </a:cubicBezTo>
                                  <a:close/>
                                  <a:moveTo>
                                    <a:pt x="15" y="134"/>
                                  </a:moveTo>
                                  <a:cubicBezTo>
                                    <a:pt x="13" y="137"/>
                                    <a:pt x="12" y="142"/>
                                    <a:pt x="13" y="144"/>
                                  </a:cubicBezTo>
                                  <a:cubicBezTo>
                                    <a:pt x="13" y="145"/>
                                    <a:pt x="12" y="148"/>
                                    <a:pt x="13" y="149"/>
                                  </a:cubicBezTo>
                                  <a:cubicBezTo>
                                    <a:pt x="14" y="144"/>
                                    <a:pt x="13" y="140"/>
                                    <a:pt x="15" y="134"/>
                                  </a:cubicBezTo>
                                  <a:close/>
                                  <a:moveTo>
                                    <a:pt x="9" y="140"/>
                                  </a:moveTo>
                                  <a:cubicBezTo>
                                    <a:pt x="9" y="142"/>
                                    <a:pt x="8" y="146"/>
                                    <a:pt x="9" y="148"/>
                                  </a:cubicBezTo>
                                  <a:cubicBezTo>
                                    <a:pt x="9" y="145"/>
                                    <a:pt x="11" y="142"/>
                                    <a:pt x="9" y="140"/>
                                  </a:cubicBezTo>
                                  <a:close/>
                                  <a:moveTo>
                                    <a:pt x="8" y="141"/>
                                  </a:moveTo>
                                  <a:cubicBezTo>
                                    <a:pt x="7" y="141"/>
                                    <a:pt x="7" y="141"/>
                                    <a:pt x="7" y="141"/>
                                  </a:cubicBezTo>
                                  <a:cubicBezTo>
                                    <a:pt x="7" y="142"/>
                                    <a:pt x="7" y="142"/>
                                    <a:pt x="7" y="143"/>
                                  </a:cubicBezTo>
                                  <a:cubicBezTo>
                                    <a:pt x="7" y="143"/>
                                    <a:pt x="7" y="143"/>
                                    <a:pt x="7" y="143"/>
                                  </a:cubicBezTo>
                                  <a:cubicBezTo>
                                    <a:pt x="8" y="142"/>
                                    <a:pt x="8" y="142"/>
                                    <a:pt x="8" y="141"/>
                                  </a:cubicBezTo>
                                  <a:close/>
                                  <a:moveTo>
                                    <a:pt x="7" y="138"/>
                                  </a:moveTo>
                                  <a:cubicBezTo>
                                    <a:pt x="7" y="138"/>
                                    <a:pt x="6" y="140"/>
                                    <a:pt x="7" y="140"/>
                                  </a:cubicBezTo>
                                  <a:cubicBezTo>
                                    <a:pt x="7" y="139"/>
                                    <a:pt x="8" y="138"/>
                                    <a:pt x="7" y="138"/>
                                  </a:cubicBezTo>
                                  <a:close/>
                                  <a:moveTo>
                                    <a:pt x="10" y="136"/>
                                  </a:moveTo>
                                  <a:cubicBezTo>
                                    <a:pt x="11" y="137"/>
                                    <a:pt x="9" y="139"/>
                                    <a:pt x="11" y="139"/>
                                  </a:cubicBezTo>
                                  <a:cubicBezTo>
                                    <a:pt x="11" y="138"/>
                                    <a:pt x="12" y="136"/>
                                    <a:pt x="10" y="136"/>
                                  </a:cubicBezTo>
                                  <a:close/>
                                  <a:moveTo>
                                    <a:pt x="8" y="127"/>
                                  </a:moveTo>
                                  <a:cubicBezTo>
                                    <a:pt x="8" y="128"/>
                                    <a:pt x="7" y="130"/>
                                    <a:pt x="9" y="130"/>
                                  </a:cubicBezTo>
                                  <a:cubicBezTo>
                                    <a:pt x="8" y="129"/>
                                    <a:pt x="10" y="128"/>
                                    <a:pt x="8" y="127"/>
                                  </a:cubicBezTo>
                                  <a:close/>
                                  <a:moveTo>
                                    <a:pt x="18" y="126"/>
                                  </a:moveTo>
                                  <a:cubicBezTo>
                                    <a:pt x="18" y="127"/>
                                    <a:pt x="17" y="129"/>
                                    <a:pt x="18" y="129"/>
                                  </a:cubicBezTo>
                                  <a:cubicBezTo>
                                    <a:pt x="18" y="128"/>
                                    <a:pt x="19" y="127"/>
                                    <a:pt x="18" y="126"/>
                                  </a:cubicBezTo>
                                  <a:close/>
                                  <a:moveTo>
                                    <a:pt x="10" y="122"/>
                                  </a:moveTo>
                                  <a:cubicBezTo>
                                    <a:pt x="8" y="123"/>
                                    <a:pt x="11" y="126"/>
                                    <a:pt x="9" y="127"/>
                                  </a:cubicBezTo>
                                  <a:cubicBezTo>
                                    <a:pt x="10" y="127"/>
                                    <a:pt x="9" y="129"/>
                                    <a:pt x="10" y="129"/>
                                  </a:cubicBezTo>
                                  <a:cubicBezTo>
                                    <a:pt x="11" y="125"/>
                                    <a:pt x="10" y="125"/>
                                    <a:pt x="10" y="122"/>
                                  </a:cubicBezTo>
                                  <a:close/>
                                  <a:moveTo>
                                    <a:pt x="14" y="119"/>
                                  </a:moveTo>
                                  <a:cubicBezTo>
                                    <a:pt x="12" y="118"/>
                                    <a:pt x="13" y="120"/>
                                    <a:pt x="12" y="119"/>
                                  </a:cubicBezTo>
                                  <a:cubicBezTo>
                                    <a:pt x="13" y="121"/>
                                    <a:pt x="11" y="123"/>
                                    <a:pt x="13" y="126"/>
                                  </a:cubicBezTo>
                                  <a:cubicBezTo>
                                    <a:pt x="13" y="124"/>
                                    <a:pt x="13" y="121"/>
                                    <a:pt x="14" y="119"/>
                                  </a:cubicBezTo>
                                  <a:close/>
                                  <a:moveTo>
                                    <a:pt x="8" y="119"/>
                                  </a:moveTo>
                                  <a:cubicBezTo>
                                    <a:pt x="7" y="120"/>
                                    <a:pt x="6" y="124"/>
                                    <a:pt x="7" y="124"/>
                                  </a:cubicBezTo>
                                  <a:cubicBezTo>
                                    <a:pt x="7" y="123"/>
                                    <a:pt x="8" y="121"/>
                                    <a:pt x="8" y="119"/>
                                  </a:cubicBezTo>
                                  <a:close/>
                                  <a:moveTo>
                                    <a:pt x="11" y="114"/>
                                  </a:moveTo>
                                  <a:cubicBezTo>
                                    <a:pt x="11" y="115"/>
                                    <a:pt x="9" y="118"/>
                                    <a:pt x="11" y="119"/>
                                  </a:cubicBezTo>
                                  <a:cubicBezTo>
                                    <a:pt x="11" y="117"/>
                                    <a:pt x="13" y="114"/>
                                    <a:pt x="11" y="114"/>
                                  </a:cubicBezTo>
                                  <a:close/>
                                  <a:moveTo>
                                    <a:pt x="17" y="107"/>
                                  </a:moveTo>
                                  <a:cubicBezTo>
                                    <a:pt x="17" y="108"/>
                                    <a:pt x="16" y="111"/>
                                    <a:pt x="17" y="111"/>
                                  </a:cubicBezTo>
                                  <a:cubicBezTo>
                                    <a:pt x="17" y="110"/>
                                    <a:pt x="18" y="108"/>
                                    <a:pt x="17" y="107"/>
                                  </a:cubicBezTo>
                                  <a:close/>
                                  <a:moveTo>
                                    <a:pt x="18" y="101"/>
                                  </a:moveTo>
                                  <a:cubicBezTo>
                                    <a:pt x="18" y="102"/>
                                    <a:pt x="17" y="104"/>
                                    <a:pt x="18" y="104"/>
                                  </a:cubicBezTo>
                                  <a:cubicBezTo>
                                    <a:pt x="18" y="103"/>
                                    <a:pt x="19" y="101"/>
                                    <a:pt x="18" y="101"/>
                                  </a:cubicBezTo>
                                  <a:close/>
                                  <a:moveTo>
                                    <a:pt x="7" y="100"/>
                                  </a:moveTo>
                                  <a:cubicBezTo>
                                    <a:pt x="8" y="101"/>
                                    <a:pt x="6" y="103"/>
                                    <a:pt x="8" y="103"/>
                                  </a:cubicBezTo>
                                  <a:cubicBezTo>
                                    <a:pt x="7" y="102"/>
                                    <a:pt x="9" y="100"/>
                                    <a:pt x="7" y="100"/>
                                  </a:cubicBezTo>
                                  <a:close/>
                                  <a:moveTo>
                                    <a:pt x="11" y="94"/>
                                  </a:moveTo>
                                  <a:cubicBezTo>
                                    <a:pt x="10" y="94"/>
                                    <a:pt x="12" y="96"/>
                                    <a:pt x="10" y="96"/>
                                  </a:cubicBezTo>
                                  <a:cubicBezTo>
                                    <a:pt x="12" y="97"/>
                                    <a:pt x="10" y="99"/>
                                    <a:pt x="11" y="100"/>
                                  </a:cubicBezTo>
                                  <a:cubicBezTo>
                                    <a:pt x="12" y="99"/>
                                    <a:pt x="11" y="96"/>
                                    <a:pt x="12" y="94"/>
                                  </a:cubicBezTo>
                                  <a:cubicBezTo>
                                    <a:pt x="12" y="94"/>
                                    <a:pt x="11" y="94"/>
                                    <a:pt x="11" y="94"/>
                                  </a:cubicBezTo>
                                  <a:close/>
                                  <a:moveTo>
                                    <a:pt x="7" y="95"/>
                                  </a:moveTo>
                                  <a:cubicBezTo>
                                    <a:pt x="8" y="95"/>
                                    <a:pt x="6" y="97"/>
                                    <a:pt x="8" y="97"/>
                                  </a:cubicBezTo>
                                  <a:cubicBezTo>
                                    <a:pt x="8" y="97"/>
                                    <a:pt x="9" y="95"/>
                                    <a:pt x="7" y="95"/>
                                  </a:cubicBezTo>
                                  <a:close/>
                                  <a:moveTo>
                                    <a:pt x="8" y="92"/>
                                  </a:moveTo>
                                  <a:cubicBezTo>
                                    <a:pt x="7" y="92"/>
                                    <a:pt x="6" y="94"/>
                                    <a:pt x="8" y="94"/>
                                  </a:cubicBezTo>
                                  <a:cubicBezTo>
                                    <a:pt x="8" y="93"/>
                                    <a:pt x="8" y="93"/>
                                    <a:pt x="8" y="92"/>
                                  </a:cubicBezTo>
                                  <a:close/>
                                  <a:moveTo>
                                    <a:pt x="23" y="75"/>
                                  </a:moveTo>
                                  <a:cubicBezTo>
                                    <a:pt x="21" y="78"/>
                                    <a:pt x="20" y="85"/>
                                    <a:pt x="21" y="88"/>
                                  </a:cubicBezTo>
                                  <a:cubicBezTo>
                                    <a:pt x="22" y="84"/>
                                    <a:pt x="22" y="79"/>
                                    <a:pt x="23" y="75"/>
                                  </a:cubicBezTo>
                                  <a:close/>
                                  <a:moveTo>
                                    <a:pt x="20" y="81"/>
                                  </a:moveTo>
                                  <a:cubicBezTo>
                                    <a:pt x="19" y="82"/>
                                    <a:pt x="18" y="85"/>
                                    <a:pt x="19" y="86"/>
                                  </a:cubicBezTo>
                                  <a:cubicBezTo>
                                    <a:pt x="20" y="85"/>
                                    <a:pt x="20" y="83"/>
                                    <a:pt x="20" y="81"/>
                                  </a:cubicBezTo>
                                  <a:close/>
                                  <a:moveTo>
                                    <a:pt x="26" y="80"/>
                                  </a:moveTo>
                                  <a:cubicBezTo>
                                    <a:pt x="25" y="81"/>
                                    <a:pt x="24" y="85"/>
                                    <a:pt x="25" y="86"/>
                                  </a:cubicBezTo>
                                  <a:cubicBezTo>
                                    <a:pt x="26" y="84"/>
                                    <a:pt x="26" y="82"/>
                                    <a:pt x="26" y="80"/>
                                  </a:cubicBezTo>
                                  <a:close/>
                                  <a:moveTo>
                                    <a:pt x="9" y="82"/>
                                  </a:moveTo>
                                  <a:cubicBezTo>
                                    <a:pt x="9" y="82"/>
                                    <a:pt x="8" y="83"/>
                                    <a:pt x="10" y="83"/>
                                  </a:cubicBezTo>
                                  <a:cubicBezTo>
                                    <a:pt x="10" y="83"/>
                                    <a:pt x="11" y="82"/>
                                    <a:pt x="9" y="82"/>
                                  </a:cubicBezTo>
                                  <a:close/>
                                  <a:moveTo>
                                    <a:pt x="21" y="78"/>
                                  </a:moveTo>
                                  <a:cubicBezTo>
                                    <a:pt x="20" y="78"/>
                                    <a:pt x="20" y="78"/>
                                    <a:pt x="20" y="78"/>
                                  </a:cubicBezTo>
                                  <a:cubicBezTo>
                                    <a:pt x="20" y="79"/>
                                    <a:pt x="20" y="79"/>
                                    <a:pt x="20" y="80"/>
                                  </a:cubicBezTo>
                                  <a:cubicBezTo>
                                    <a:pt x="20" y="80"/>
                                    <a:pt x="20" y="80"/>
                                    <a:pt x="20" y="80"/>
                                  </a:cubicBezTo>
                                  <a:cubicBezTo>
                                    <a:pt x="20" y="79"/>
                                    <a:pt x="20" y="79"/>
                                    <a:pt x="21" y="78"/>
                                  </a:cubicBezTo>
                                  <a:close/>
                                  <a:moveTo>
                                    <a:pt x="26" y="78"/>
                                  </a:moveTo>
                                  <a:cubicBezTo>
                                    <a:pt x="26" y="78"/>
                                    <a:pt x="25" y="76"/>
                                    <a:pt x="27" y="76"/>
                                  </a:cubicBezTo>
                                  <a:cubicBezTo>
                                    <a:pt x="26" y="76"/>
                                    <a:pt x="26" y="75"/>
                                    <a:pt x="27" y="75"/>
                                  </a:cubicBezTo>
                                  <a:cubicBezTo>
                                    <a:pt x="26" y="75"/>
                                    <a:pt x="26" y="75"/>
                                    <a:pt x="26" y="75"/>
                                  </a:cubicBezTo>
                                  <a:cubicBezTo>
                                    <a:pt x="26" y="76"/>
                                    <a:pt x="24" y="78"/>
                                    <a:pt x="26" y="79"/>
                                  </a:cubicBezTo>
                                  <a:cubicBezTo>
                                    <a:pt x="26" y="78"/>
                                    <a:pt x="26" y="78"/>
                                    <a:pt x="26" y="78"/>
                                  </a:cubicBezTo>
                                  <a:close/>
                                  <a:moveTo>
                                    <a:pt x="20" y="74"/>
                                  </a:moveTo>
                                  <a:cubicBezTo>
                                    <a:pt x="19" y="74"/>
                                    <a:pt x="19" y="74"/>
                                    <a:pt x="19" y="74"/>
                                  </a:cubicBezTo>
                                  <a:cubicBezTo>
                                    <a:pt x="19" y="74"/>
                                    <a:pt x="19" y="75"/>
                                    <a:pt x="19" y="75"/>
                                  </a:cubicBezTo>
                                  <a:cubicBezTo>
                                    <a:pt x="19" y="75"/>
                                    <a:pt x="19" y="75"/>
                                    <a:pt x="19" y="75"/>
                                  </a:cubicBezTo>
                                  <a:cubicBezTo>
                                    <a:pt x="20" y="75"/>
                                    <a:pt x="20" y="74"/>
                                    <a:pt x="20" y="74"/>
                                  </a:cubicBezTo>
                                  <a:close/>
                                  <a:moveTo>
                                    <a:pt x="20" y="73"/>
                                  </a:moveTo>
                                  <a:cubicBezTo>
                                    <a:pt x="21" y="74"/>
                                    <a:pt x="20" y="75"/>
                                    <a:pt x="21" y="75"/>
                                  </a:cubicBezTo>
                                  <a:cubicBezTo>
                                    <a:pt x="21" y="74"/>
                                    <a:pt x="22" y="73"/>
                                    <a:pt x="20" y="73"/>
                                  </a:cubicBezTo>
                                  <a:close/>
                                  <a:moveTo>
                                    <a:pt x="23" y="74"/>
                                  </a:moveTo>
                                  <a:cubicBezTo>
                                    <a:pt x="22" y="73"/>
                                    <a:pt x="22" y="72"/>
                                    <a:pt x="23" y="71"/>
                                  </a:cubicBezTo>
                                  <a:cubicBezTo>
                                    <a:pt x="21" y="71"/>
                                    <a:pt x="21" y="74"/>
                                    <a:pt x="22" y="74"/>
                                  </a:cubicBezTo>
                                  <a:cubicBezTo>
                                    <a:pt x="22" y="74"/>
                                    <a:pt x="22" y="74"/>
                                    <a:pt x="23" y="74"/>
                                  </a:cubicBezTo>
                                  <a:close/>
                                  <a:moveTo>
                                    <a:pt x="23" y="65"/>
                                  </a:moveTo>
                                  <a:cubicBezTo>
                                    <a:pt x="23" y="65"/>
                                    <a:pt x="23" y="65"/>
                                    <a:pt x="23" y="65"/>
                                  </a:cubicBezTo>
                                  <a:cubicBezTo>
                                    <a:pt x="23" y="65"/>
                                    <a:pt x="23" y="66"/>
                                    <a:pt x="22" y="67"/>
                                  </a:cubicBezTo>
                                  <a:cubicBezTo>
                                    <a:pt x="23" y="67"/>
                                    <a:pt x="23" y="67"/>
                                    <a:pt x="23" y="67"/>
                                  </a:cubicBezTo>
                                  <a:cubicBezTo>
                                    <a:pt x="23" y="66"/>
                                    <a:pt x="23" y="65"/>
                                    <a:pt x="23" y="65"/>
                                  </a:cubicBezTo>
                                  <a:close/>
                                  <a:moveTo>
                                    <a:pt x="13" y="52"/>
                                  </a:moveTo>
                                  <a:cubicBezTo>
                                    <a:pt x="12" y="54"/>
                                    <a:pt x="12" y="55"/>
                                    <a:pt x="12" y="56"/>
                                  </a:cubicBezTo>
                                  <a:cubicBezTo>
                                    <a:pt x="13" y="56"/>
                                    <a:pt x="13" y="56"/>
                                    <a:pt x="13" y="56"/>
                                  </a:cubicBezTo>
                                  <a:cubicBezTo>
                                    <a:pt x="13" y="55"/>
                                    <a:pt x="14" y="53"/>
                                    <a:pt x="13" y="52"/>
                                  </a:cubicBezTo>
                                  <a:close/>
                                  <a:moveTo>
                                    <a:pt x="19" y="51"/>
                                  </a:moveTo>
                                  <a:cubicBezTo>
                                    <a:pt x="19" y="51"/>
                                    <a:pt x="18" y="51"/>
                                    <a:pt x="18" y="51"/>
                                  </a:cubicBezTo>
                                  <a:cubicBezTo>
                                    <a:pt x="18" y="52"/>
                                    <a:pt x="18" y="52"/>
                                    <a:pt x="19" y="52"/>
                                  </a:cubicBezTo>
                                  <a:cubicBezTo>
                                    <a:pt x="19" y="52"/>
                                    <a:pt x="19" y="52"/>
                                    <a:pt x="19" y="51"/>
                                  </a:cubicBezTo>
                                  <a:close/>
                                  <a:moveTo>
                                    <a:pt x="14" y="45"/>
                                  </a:moveTo>
                                  <a:cubicBezTo>
                                    <a:pt x="14" y="47"/>
                                    <a:pt x="14" y="48"/>
                                    <a:pt x="13" y="49"/>
                                  </a:cubicBezTo>
                                  <a:cubicBezTo>
                                    <a:pt x="13" y="49"/>
                                    <a:pt x="14" y="49"/>
                                    <a:pt x="14" y="49"/>
                                  </a:cubicBezTo>
                                  <a:cubicBezTo>
                                    <a:pt x="14" y="48"/>
                                    <a:pt x="16" y="46"/>
                                    <a:pt x="14" y="45"/>
                                  </a:cubicBezTo>
                                  <a:close/>
                                  <a:moveTo>
                                    <a:pt x="13" y="39"/>
                                  </a:moveTo>
                                  <a:cubicBezTo>
                                    <a:pt x="13" y="41"/>
                                    <a:pt x="12" y="43"/>
                                    <a:pt x="13" y="44"/>
                                  </a:cubicBezTo>
                                  <a:cubicBezTo>
                                    <a:pt x="13" y="42"/>
                                    <a:pt x="14" y="40"/>
                                    <a:pt x="13" y="39"/>
                                  </a:cubicBezTo>
                                  <a:close/>
                                  <a:moveTo>
                                    <a:pt x="16" y="39"/>
                                  </a:moveTo>
                                  <a:cubicBezTo>
                                    <a:pt x="16" y="40"/>
                                    <a:pt x="16" y="41"/>
                                    <a:pt x="15" y="41"/>
                                  </a:cubicBezTo>
                                  <a:cubicBezTo>
                                    <a:pt x="16" y="41"/>
                                    <a:pt x="16" y="41"/>
                                    <a:pt x="16" y="41"/>
                                  </a:cubicBezTo>
                                  <a:cubicBezTo>
                                    <a:pt x="16" y="41"/>
                                    <a:pt x="17" y="39"/>
                                    <a:pt x="16" y="39"/>
                                  </a:cubicBezTo>
                                  <a:close/>
                                  <a:moveTo>
                                    <a:pt x="20" y="34"/>
                                  </a:moveTo>
                                  <a:cubicBezTo>
                                    <a:pt x="20" y="34"/>
                                    <a:pt x="19" y="36"/>
                                    <a:pt x="20" y="35"/>
                                  </a:cubicBezTo>
                                  <a:cubicBezTo>
                                    <a:pt x="20" y="35"/>
                                    <a:pt x="21" y="34"/>
                                    <a:pt x="20" y="34"/>
                                  </a:cubicBezTo>
                                  <a:close/>
                                  <a:moveTo>
                                    <a:pt x="21" y="27"/>
                                  </a:moveTo>
                                  <a:cubicBezTo>
                                    <a:pt x="21" y="28"/>
                                    <a:pt x="20" y="31"/>
                                    <a:pt x="21" y="31"/>
                                  </a:cubicBezTo>
                                  <a:cubicBezTo>
                                    <a:pt x="21" y="30"/>
                                    <a:pt x="23" y="28"/>
                                    <a:pt x="21" y="27"/>
                                  </a:cubicBezTo>
                                  <a:close/>
                                  <a:moveTo>
                                    <a:pt x="25" y="26"/>
                                  </a:moveTo>
                                  <a:cubicBezTo>
                                    <a:pt x="25" y="28"/>
                                    <a:pt x="24" y="30"/>
                                    <a:pt x="25" y="30"/>
                                  </a:cubicBezTo>
                                  <a:cubicBezTo>
                                    <a:pt x="25" y="29"/>
                                    <a:pt x="26" y="27"/>
                                    <a:pt x="25" y="26"/>
                                  </a:cubicBezTo>
                                  <a:close/>
                                  <a:moveTo>
                                    <a:pt x="17" y="26"/>
                                  </a:moveTo>
                                  <a:cubicBezTo>
                                    <a:pt x="16" y="25"/>
                                    <a:pt x="16" y="28"/>
                                    <a:pt x="17" y="27"/>
                                  </a:cubicBezTo>
                                  <a:cubicBezTo>
                                    <a:pt x="17" y="27"/>
                                    <a:pt x="17" y="26"/>
                                    <a:pt x="17" y="26"/>
                                  </a:cubicBezTo>
                                  <a:close/>
                                  <a:moveTo>
                                    <a:pt x="15" y="23"/>
                                  </a:moveTo>
                                  <a:cubicBezTo>
                                    <a:pt x="14" y="23"/>
                                    <a:pt x="14" y="23"/>
                                    <a:pt x="13" y="23"/>
                                  </a:cubicBezTo>
                                  <a:cubicBezTo>
                                    <a:pt x="14" y="23"/>
                                    <a:pt x="13" y="25"/>
                                    <a:pt x="14" y="25"/>
                                  </a:cubicBezTo>
                                  <a:cubicBezTo>
                                    <a:pt x="14" y="24"/>
                                    <a:pt x="14" y="24"/>
                                    <a:pt x="15" y="23"/>
                                  </a:cubicBezTo>
                                  <a:close/>
                                  <a:moveTo>
                                    <a:pt x="27" y="13"/>
                                  </a:moveTo>
                                  <a:cubicBezTo>
                                    <a:pt x="26" y="14"/>
                                    <a:pt x="25" y="18"/>
                                    <a:pt x="26" y="19"/>
                                  </a:cubicBezTo>
                                  <a:cubicBezTo>
                                    <a:pt x="27" y="17"/>
                                    <a:pt x="27" y="15"/>
                                    <a:pt x="27" y="13"/>
                                  </a:cubicBezTo>
                                  <a:close/>
                                  <a:moveTo>
                                    <a:pt x="20" y="11"/>
                                  </a:moveTo>
                                  <a:cubicBezTo>
                                    <a:pt x="19" y="11"/>
                                    <a:pt x="19" y="11"/>
                                    <a:pt x="19" y="11"/>
                                  </a:cubicBezTo>
                                  <a:cubicBezTo>
                                    <a:pt x="19" y="12"/>
                                    <a:pt x="19" y="12"/>
                                    <a:pt x="19" y="13"/>
                                  </a:cubicBezTo>
                                  <a:cubicBezTo>
                                    <a:pt x="19" y="13"/>
                                    <a:pt x="19" y="13"/>
                                    <a:pt x="19" y="13"/>
                                  </a:cubicBezTo>
                                  <a:cubicBezTo>
                                    <a:pt x="19" y="12"/>
                                    <a:pt x="20" y="12"/>
                                    <a:pt x="20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64"/>
                          <wps:cNvSpPr>
                            <a:spLocks/>
                          </wps:cNvSpPr>
                          <wps:spPr bwMode="auto">
                            <a:xfrm>
                              <a:off x="4300" y="2671"/>
                              <a:ext cx="24" cy="30"/>
                            </a:xfrm>
                            <a:custGeom>
                              <a:avLst/>
                              <a:gdLst>
                                <a:gd name="T0" fmla="*/ 2 w 4"/>
                                <a:gd name="T1" fmla="*/ 5 h 5"/>
                                <a:gd name="T2" fmla="*/ 2 w 4"/>
                                <a:gd name="T3" fmla="*/ 0 h 5"/>
                                <a:gd name="T4" fmla="*/ 2 w 4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2" y="5"/>
                                  </a:moveTo>
                                  <a:cubicBezTo>
                                    <a:pt x="0" y="5"/>
                                    <a:pt x="2" y="2"/>
                                    <a:pt x="2" y="0"/>
                                  </a:cubicBezTo>
                                  <a:cubicBezTo>
                                    <a:pt x="4" y="0"/>
                                    <a:pt x="2" y="3"/>
                                    <a:pt x="2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65"/>
                          <wps:cNvSpPr>
                            <a:spLocks/>
                          </wps:cNvSpPr>
                          <wps:spPr bwMode="auto">
                            <a:xfrm>
                              <a:off x="4188" y="2594"/>
                              <a:ext cx="29" cy="83"/>
                            </a:xfrm>
                            <a:custGeom>
                              <a:avLst/>
                              <a:gdLst>
                                <a:gd name="T0" fmla="*/ 3 w 5"/>
                                <a:gd name="T1" fmla="*/ 14 h 14"/>
                                <a:gd name="T2" fmla="*/ 3 w 5"/>
                                <a:gd name="T3" fmla="*/ 0 h 14"/>
                                <a:gd name="T4" fmla="*/ 3 w 5"/>
                                <a:gd name="T5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14">
                                  <a:moveTo>
                                    <a:pt x="3" y="14"/>
                                  </a:moveTo>
                                  <a:cubicBezTo>
                                    <a:pt x="0" y="12"/>
                                    <a:pt x="2" y="5"/>
                                    <a:pt x="3" y="0"/>
                                  </a:cubicBezTo>
                                  <a:cubicBezTo>
                                    <a:pt x="5" y="4"/>
                                    <a:pt x="2" y="10"/>
                                    <a:pt x="3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466"/>
                          <wps:cNvSpPr>
                            <a:spLocks/>
                          </wps:cNvSpPr>
                          <wps:spPr bwMode="auto">
                            <a:xfrm>
                              <a:off x="4247" y="2618"/>
                              <a:ext cx="12" cy="2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4 h 4"/>
                                <a:gd name="T2" fmla="*/ 0 w 2"/>
                                <a:gd name="T3" fmla="*/ 3 h 4"/>
                                <a:gd name="T4" fmla="*/ 0 w 2"/>
                                <a:gd name="T5" fmla="*/ 0 h 4"/>
                                <a:gd name="T6" fmla="*/ 2 w 2"/>
                                <a:gd name="T7" fmla="*/ 0 h 4"/>
                                <a:gd name="T8" fmla="*/ 1 w 2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4"/>
                                  </a:moveTo>
                                  <a:cubicBezTo>
                                    <a:pt x="1" y="3"/>
                                    <a:pt x="0" y="3"/>
                                    <a:pt x="0" y="3"/>
                                  </a:cubicBezTo>
                                  <a:cubicBezTo>
                                    <a:pt x="0" y="2"/>
                                    <a:pt x="0" y="1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ubicBezTo>
                                    <a:pt x="1" y="1"/>
                                    <a:pt x="1" y="2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467"/>
                          <wps:cNvSpPr>
                            <a:spLocks/>
                          </wps:cNvSpPr>
                          <wps:spPr bwMode="auto">
                            <a:xfrm>
                              <a:off x="4241" y="2417"/>
                              <a:ext cx="24" cy="177"/>
                            </a:xfrm>
                            <a:custGeom>
                              <a:avLst/>
                              <a:gdLst>
                                <a:gd name="T0" fmla="*/ 2 w 4"/>
                                <a:gd name="T1" fmla="*/ 30 h 30"/>
                                <a:gd name="T2" fmla="*/ 2 w 4"/>
                                <a:gd name="T3" fmla="*/ 21 h 30"/>
                                <a:gd name="T4" fmla="*/ 4 w 4"/>
                                <a:gd name="T5" fmla="*/ 0 h 30"/>
                                <a:gd name="T6" fmla="*/ 2 w 4"/>
                                <a:gd name="T7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30">
                                  <a:moveTo>
                                    <a:pt x="2" y="30"/>
                                  </a:moveTo>
                                  <a:cubicBezTo>
                                    <a:pt x="0" y="28"/>
                                    <a:pt x="1" y="22"/>
                                    <a:pt x="2" y="21"/>
                                  </a:cubicBezTo>
                                  <a:cubicBezTo>
                                    <a:pt x="0" y="16"/>
                                    <a:pt x="1" y="5"/>
                                    <a:pt x="4" y="0"/>
                                  </a:cubicBezTo>
                                  <a:cubicBezTo>
                                    <a:pt x="2" y="11"/>
                                    <a:pt x="3" y="19"/>
                                    <a:pt x="2" y="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468"/>
                          <wps:cNvSpPr>
                            <a:spLocks/>
                          </wps:cNvSpPr>
                          <wps:spPr bwMode="auto">
                            <a:xfrm>
                              <a:off x="4188" y="2482"/>
                              <a:ext cx="35" cy="100"/>
                            </a:xfrm>
                            <a:custGeom>
                              <a:avLst/>
                              <a:gdLst>
                                <a:gd name="T0" fmla="*/ 3 w 6"/>
                                <a:gd name="T1" fmla="*/ 17 h 17"/>
                                <a:gd name="T2" fmla="*/ 4 w 6"/>
                                <a:gd name="T3" fmla="*/ 0 h 17"/>
                                <a:gd name="T4" fmla="*/ 3 w 6"/>
                                <a:gd name="T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" h="17">
                                  <a:moveTo>
                                    <a:pt x="3" y="17"/>
                                  </a:moveTo>
                                  <a:cubicBezTo>
                                    <a:pt x="0" y="13"/>
                                    <a:pt x="4" y="6"/>
                                    <a:pt x="4" y="0"/>
                                  </a:cubicBezTo>
                                  <a:cubicBezTo>
                                    <a:pt x="6" y="4"/>
                                    <a:pt x="3" y="12"/>
                                    <a:pt x="3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469"/>
                          <wps:cNvSpPr>
                            <a:spLocks/>
                          </wps:cNvSpPr>
                          <wps:spPr bwMode="auto">
                            <a:xfrm>
                              <a:off x="4182" y="2500"/>
                              <a:ext cx="12" cy="2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4 h 4"/>
                                <a:gd name="T2" fmla="*/ 0 w 2"/>
                                <a:gd name="T3" fmla="*/ 4 h 4"/>
                                <a:gd name="T4" fmla="*/ 1 w 2"/>
                                <a:gd name="T5" fmla="*/ 0 h 4"/>
                                <a:gd name="T6" fmla="*/ 2 w 2"/>
                                <a:gd name="T7" fmla="*/ 0 h 4"/>
                                <a:gd name="T8" fmla="*/ 1 w 2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4"/>
                                  </a:moveTo>
                                  <a:cubicBezTo>
                                    <a:pt x="1" y="4"/>
                                    <a:pt x="0" y="4"/>
                                    <a:pt x="0" y="4"/>
                                  </a:cubicBezTo>
                                  <a:cubicBezTo>
                                    <a:pt x="0" y="2"/>
                                    <a:pt x="0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ubicBezTo>
                                    <a:pt x="2" y="1"/>
                                    <a:pt x="1" y="3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470"/>
                          <wps:cNvSpPr>
                            <a:spLocks/>
                          </wps:cNvSpPr>
                          <wps:spPr bwMode="auto">
                            <a:xfrm>
                              <a:off x="4170" y="2458"/>
                              <a:ext cx="30" cy="30"/>
                            </a:xfrm>
                            <a:custGeom>
                              <a:avLst/>
                              <a:gdLst>
                                <a:gd name="T0" fmla="*/ 3 w 5"/>
                                <a:gd name="T1" fmla="*/ 5 h 5"/>
                                <a:gd name="T2" fmla="*/ 2 w 5"/>
                                <a:gd name="T3" fmla="*/ 0 h 5"/>
                                <a:gd name="T4" fmla="*/ 3 w 5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3" y="5"/>
                                  </a:moveTo>
                                  <a:cubicBezTo>
                                    <a:pt x="0" y="5"/>
                                    <a:pt x="3" y="1"/>
                                    <a:pt x="2" y="0"/>
                                  </a:cubicBezTo>
                                  <a:cubicBezTo>
                                    <a:pt x="5" y="0"/>
                                    <a:pt x="2" y="3"/>
                                    <a:pt x="3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71"/>
                          <wps:cNvSpPr>
                            <a:spLocks/>
                          </wps:cNvSpPr>
                          <wps:spPr bwMode="auto">
                            <a:xfrm>
                              <a:off x="4212" y="2441"/>
                              <a:ext cx="23" cy="29"/>
                            </a:xfrm>
                            <a:custGeom>
                              <a:avLst/>
                              <a:gdLst>
                                <a:gd name="T0" fmla="*/ 2 w 4"/>
                                <a:gd name="T1" fmla="*/ 5 h 5"/>
                                <a:gd name="T2" fmla="*/ 2 w 4"/>
                                <a:gd name="T3" fmla="*/ 0 h 5"/>
                                <a:gd name="T4" fmla="*/ 2 w 4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2" y="5"/>
                                  </a:moveTo>
                                  <a:cubicBezTo>
                                    <a:pt x="0" y="5"/>
                                    <a:pt x="2" y="2"/>
                                    <a:pt x="2" y="0"/>
                                  </a:cubicBezTo>
                                  <a:cubicBezTo>
                                    <a:pt x="4" y="0"/>
                                    <a:pt x="2" y="4"/>
                                    <a:pt x="2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72"/>
                          <wps:cNvSpPr>
                            <a:spLocks/>
                          </wps:cNvSpPr>
                          <wps:spPr bwMode="auto">
                            <a:xfrm>
                              <a:off x="4188" y="2328"/>
                              <a:ext cx="24" cy="30"/>
                            </a:xfrm>
                            <a:custGeom>
                              <a:avLst/>
                              <a:gdLst>
                                <a:gd name="T0" fmla="*/ 2 w 4"/>
                                <a:gd name="T1" fmla="*/ 5 h 5"/>
                                <a:gd name="T2" fmla="*/ 2 w 4"/>
                                <a:gd name="T3" fmla="*/ 0 h 5"/>
                                <a:gd name="T4" fmla="*/ 2 w 4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2" y="5"/>
                                  </a:moveTo>
                                  <a:cubicBezTo>
                                    <a:pt x="0" y="5"/>
                                    <a:pt x="2" y="2"/>
                                    <a:pt x="2" y="0"/>
                                  </a:cubicBezTo>
                                  <a:cubicBezTo>
                                    <a:pt x="4" y="1"/>
                                    <a:pt x="2" y="4"/>
                                    <a:pt x="2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473"/>
                          <wps:cNvSpPr>
                            <a:spLocks/>
                          </wps:cNvSpPr>
                          <wps:spPr bwMode="auto">
                            <a:xfrm>
                              <a:off x="4288" y="2316"/>
                              <a:ext cx="30" cy="36"/>
                            </a:xfrm>
                            <a:custGeom>
                              <a:avLst/>
                              <a:gdLst>
                                <a:gd name="T0" fmla="*/ 3 w 5"/>
                                <a:gd name="T1" fmla="*/ 6 h 6"/>
                                <a:gd name="T2" fmla="*/ 2 w 5"/>
                                <a:gd name="T3" fmla="*/ 0 h 6"/>
                                <a:gd name="T4" fmla="*/ 3 w 5"/>
                                <a:gd name="T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">
                                  <a:moveTo>
                                    <a:pt x="3" y="6"/>
                                  </a:moveTo>
                                  <a:cubicBezTo>
                                    <a:pt x="0" y="5"/>
                                    <a:pt x="2" y="2"/>
                                    <a:pt x="2" y="0"/>
                                  </a:cubicBezTo>
                                  <a:cubicBezTo>
                                    <a:pt x="5" y="0"/>
                                    <a:pt x="2" y="4"/>
                                    <a:pt x="3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474"/>
                          <wps:cNvSpPr>
                            <a:spLocks/>
                          </wps:cNvSpPr>
                          <wps:spPr bwMode="auto">
                            <a:xfrm>
                              <a:off x="4229" y="2216"/>
                              <a:ext cx="30" cy="95"/>
                            </a:xfrm>
                            <a:custGeom>
                              <a:avLst/>
                              <a:gdLst>
                                <a:gd name="T0" fmla="*/ 3 w 5"/>
                                <a:gd name="T1" fmla="*/ 16 h 16"/>
                                <a:gd name="T2" fmla="*/ 2 w 5"/>
                                <a:gd name="T3" fmla="*/ 2 h 16"/>
                                <a:gd name="T4" fmla="*/ 5 w 5"/>
                                <a:gd name="T5" fmla="*/ 1 h 16"/>
                                <a:gd name="T6" fmla="*/ 3 w 5"/>
                                <a:gd name="T7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6">
                                  <a:moveTo>
                                    <a:pt x="3" y="16"/>
                                  </a:moveTo>
                                  <a:cubicBezTo>
                                    <a:pt x="0" y="11"/>
                                    <a:pt x="3" y="6"/>
                                    <a:pt x="2" y="2"/>
                                  </a:cubicBezTo>
                                  <a:cubicBezTo>
                                    <a:pt x="4" y="3"/>
                                    <a:pt x="2" y="0"/>
                                    <a:pt x="5" y="1"/>
                                  </a:cubicBezTo>
                                  <a:cubicBezTo>
                                    <a:pt x="4" y="6"/>
                                    <a:pt x="3" y="11"/>
                                    <a:pt x="3" y="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475"/>
                          <wps:cNvSpPr>
                            <a:spLocks/>
                          </wps:cNvSpPr>
                          <wps:spPr bwMode="auto">
                            <a:xfrm>
                              <a:off x="4176" y="2228"/>
                              <a:ext cx="18" cy="65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11 h 11"/>
                                <a:gd name="T2" fmla="*/ 3 w 3"/>
                                <a:gd name="T3" fmla="*/ 0 h 11"/>
                                <a:gd name="T4" fmla="*/ 2 w 3"/>
                                <a:gd name="T5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11">
                                  <a:moveTo>
                                    <a:pt x="2" y="11"/>
                                  </a:moveTo>
                                  <a:cubicBezTo>
                                    <a:pt x="0" y="9"/>
                                    <a:pt x="1" y="1"/>
                                    <a:pt x="3" y="0"/>
                                  </a:cubicBezTo>
                                  <a:cubicBezTo>
                                    <a:pt x="3" y="4"/>
                                    <a:pt x="2" y="7"/>
                                    <a:pt x="2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476"/>
                          <wps:cNvSpPr>
                            <a:spLocks/>
                          </wps:cNvSpPr>
                          <wps:spPr bwMode="auto">
                            <a:xfrm>
                              <a:off x="4212" y="2157"/>
                              <a:ext cx="41" cy="65"/>
                            </a:xfrm>
                            <a:custGeom>
                              <a:avLst/>
                              <a:gdLst>
                                <a:gd name="T0" fmla="*/ 4 w 7"/>
                                <a:gd name="T1" fmla="*/ 11 h 11"/>
                                <a:gd name="T2" fmla="*/ 3 w 7"/>
                                <a:gd name="T3" fmla="*/ 0 h 11"/>
                                <a:gd name="T4" fmla="*/ 4 w 7"/>
                                <a:gd name="T5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4" y="11"/>
                                  </a:moveTo>
                                  <a:cubicBezTo>
                                    <a:pt x="0" y="9"/>
                                    <a:pt x="3" y="4"/>
                                    <a:pt x="3" y="0"/>
                                  </a:cubicBezTo>
                                  <a:cubicBezTo>
                                    <a:pt x="7" y="1"/>
                                    <a:pt x="4" y="7"/>
                                    <a:pt x="4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77"/>
                          <wps:cNvSpPr>
                            <a:spLocks/>
                          </wps:cNvSpPr>
                          <wps:spPr bwMode="auto">
                            <a:xfrm>
                              <a:off x="4277" y="2074"/>
                              <a:ext cx="29" cy="53"/>
                            </a:xfrm>
                            <a:custGeom>
                              <a:avLst/>
                              <a:gdLst>
                                <a:gd name="T0" fmla="*/ 3 w 5"/>
                                <a:gd name="T1" fmla="*/ 9 h 9"/>
                                <a:gd name="T2" fmla="*/ 3 w 5"/>
                                <a:gd name="T3" fmla="*/ 0 h 9"/>
                                <a:gd name="T4" fmla="*/ 3 w 5"/>
                                <a:gd name="T5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9">
                                  <a:moveTo>
                                    <a:pt x="3" y="9"/>
                                  </a:moveTo>
                                  <a:cubicBezTo>
                                    <a:pt x="0" y="7"/>
                                    <a:pt x="3" y="3"/>
                                    <a:pt x="3" y="0"/>
                                  </a:cubicBezTo>
                                  <a:cubicBezTo>
                                    <a:pt x="5" y="1"/>
                                    <a:pt x="2" y="6"/>
                                    <a:pt x="3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78"/>
                          <wps:cNvSpPr>
                            <a:spLocks/>
                          </wps:cNvSpPr>
                          <wps:spPr bwMode="auto">
                            <a:xfrm>
                              <a:off x="4288" y="2003"/>
                              <a:ext cx="30" cy="36"/>
                            </a:xfrm>
                            <a:custGeom>
                              <a:avLst/>
                              <a:gdLst>
                                <a:gd name="T0" fmla="*/ 3 w 5"/>
                                <a:gd name="T1" fmla="*/ 6 h 6"/>
                                <a:gd name="T2" fmla="*/ 2 w 5"/>
                                <a:gd name="T3" fmla="*/ 0 h 6"/>
                                <a:gd name="T4" fmla="*/ 3 w 5"/>
                                <a:gd name="T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">
                                  <a:moveTo>
                                    <a:pt x="3" y="6"/>
                                  </a:moveTo>
                                  <a:cubicBezTo>
                                    <a:pt x="0" y="5"/>
                                    <a:pt x="3" y="2"/>
                                    <a:pt x="2" y="0"/>
                                  </a:cubicBezTo>
                                  <a:cubicBezTo>
                                    <a:pt x="5" y="0"/>
                                    <a:pt x="2" y="4"/>
                                    <a:pt x="3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79"/>
                          <wps:cNvSpPr>
                            <a:spLocks/>
                          </wps:cNvSpPr>
                          <wps:spPr bwMode="auto">
                            <a:xfrm>
                              <a:off x="4182" y="1986"/>
                              <a:ext cx="24" cy="35"/>
                            </a:xfrm>
                            <a:custGeom>
                              <a:avLst/>
                              <a:gdLst>
                                <a:gd name="T0" fmla="*/ 2 w 4"/>
                                <a:gd name="T1" fmla="*/ 6 h 6"/>
                                <a:gd name="T2" fmla="*/ 2 w 4"/>
                                <a:gd name="T3" fmla="*/ 0 h 6"/>
                                <a:gd name="T4" fmla="*/ 2 w 4"/>
                                <a:gd name="T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6">
                                  <a:moveTo>
                                    <a:pt x="2" y="6"/>
                                  </a:moveTo>
                                  <a:cubicBezTo>
                                    <a:pt x="0" y="6"/>
                                    <a:pt x="2" y="2"/>
                                    <a:pt x="2" y="0"/>
                                  </a:cubicBezTo>
                                  <a:cubicBezTo>
                                    <a:pt x="4" y="1"/>
                                    <a:pt x="2" y="4"/>
                                    <a:pt x="2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80"/>
                          <wps:cNvSpPr>
                            <a:spLocks/>
                          </wps:cNvSpPr>
                          <wps:spPr bwMode="auto">
                            <a:xfrm>
                              <a:off x="4182" y="1921"/>
                              <a:ext cx="24" cy="35"/>
                            </a:xfrm>
                            <a:custGeom>
                              <a:avLst/>
                              <a:gdLst>
                                <a:gd name="T0" fmla="*/ 2 w 4"/>
                                <a:gd name="T1" fmla="*/ 6 h 6"/>
                                <a:gd name="T2" fmla="*/ 2 w 4"/>
                                <a:gd name="T3" fmla="*/ 0 h 6"/>
                                <a:gd name="T4" fmla="*/ 2 w 4"/>
                                <a:gd name="T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6">
                                  <a:moveTo>
                                    <a:pt x="2" y="6"/>
                                  </a:moveTo>
                                  <a:cubicBezTo>
                                    <a:pt x="0" y="5"/>
                                    <a:pt x="2" y="2"/>
                                    <a:pt x="2" y="0"/>
                                  </a:cubicBezTo>
                                  <a:cubicBezTo>
                                    <a:pt x="4" y="0"/>
                                    <a:pt x="2" y="4"/>
                                    <a:pt x="2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81"/>
                          <wps:cNvSpPr>
                            <a:spLocks/>
                          </wps:cNvSpPr>
                          <wps:spPr bwMode="auto">
                            <a:xfrm>
                              <a:off x="4182" y="1885"/>
                              <a:ext cx="12" cy="24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4 h 4"/>
                                <a:gd name="T2" fmla="*/ 2 w 2"/>
                                <a:gd name="T3" fmla="*/ 1 h 4"/>
                                <a:gd name="T4" fmla="*/ 2 w 2"/>
                                <a:gd name="T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2" y="4"/>
                                  </a:moveTo>
                                  <a:cubicBezTo>
                                    <a:pt x="0" y="4"/>
                                    <a:pt x="0" y="0"/>
                                    <a:pt x="2" y="1"/>
                                  </a:cubicBezTo>
                                  <a:cubicBezTo>
                                    <a:pt x="2" y="2"/>
                                    <a:pt x="2" y="3"/>
                                    <a:pt x="2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482"/>
                          <wps:cNvSpPr>
                            <a:spLocks/>
                          </wps:cNvSpPr>
                          <wps:spPr bwMode="auto">
                            <a:xfrm>
                              <a:off x="4330" y="1678"/>
                              <a:ext cx="23" cy="154"/>
                            </a:xfrm>
                            <a:custGeom>
                              <a:avLst/>
                              <a:gdLst>
                                <a:gd name="T0" fmla="*/ 1 w 4"/>
                                <a:gd name="T1" fmla="*/ 26 h 26"/>
                                <a:gd name="T2" fmla="*/ 4 w 4"/>
                                <a:gd name="T3" fmla="*/ 0 h 26"/>
                                <a:gd name="T4" fmla="*/ 1 w 4"/>
                                <a:gd name="T5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26">
                                  <a:moveTo>
                                    <a:pt x="1" y="26"/>
                                  </a:moveTo>
                                  <a:cubicBezTo>
                                    <a:pt x="0" y="19"/>
                                    <a:pt x="2" y="6"/>
                                    <a:pt x="4" y="0"/>
                                  </a:cubicBezTo>
                                  <a:cubicBezTo>
                                    <a:pt x="3" y="9"/>
                                    <a:pt x="2" y="17"/>
                                    <a:pt x="1" y="2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483"/>
                          <wps:cNvSpPr>
                            <a:spLocks/>
                          </wps:cNvSpPr>
                          <wps:spPr bwMode="auto">
                            <a:xfrm>
                              <a:off x="4312" y="1755"/>
                              <a:ext cx="18" cy="59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10 h 10"/>
                                <a:gd name="T2" fmla="*/ 3 w 3"/>
                                <a:gd name="T3" fmla="*/ 0 h 10"/>
                                <a:gd name="T4" fmla="*/ 1 w 3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10">
                                  <a:moveTo>
                                    <a:pt x="1" y="10"/>
                                  </a:moveTo>
                                  <a:cubicBezTo>
                                    <a:pt x="0" y="8"/>
                                    <a:pt x="0" y="1"/>
                                    <a:pt x="3" y="0"/>
                                  </a:cubicBezTo>
                                  <a:cubicBezTo>
                                    <a:pt x="2" y="3"/>
                                    <a:pt x="2" y="6"/>
                                    <a:pt x="1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484"/>
                          <wps:cNvSpPr>
                            <a:spLocks/>
                          </wps:cNvSpPr>
                          <wps:spPr bwMode="auto">
                            <a:xfrm>
                              <a:off x="4371" y="1737"/>
                              <a:ext cx="24" cy="77"/>
                            </a:xfrm>
                            <a:custGeom>
                              <a:avLst/>
                              <a:gdLst>
                                <a:gd name="T0" fmla="*/ 2 w 4"/>
                                <a:gd name="T1" fmla="*/ 13 h 13"/>
                                <a:gd name="T2" fmla="*/ 4 w 4"/>
                                <a:gd name="T3" fmla="*/ 0 h 13"/>
                                <a:gd name="T4" fmla="*/ 2 w 4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13">
                                  <a:moveTo>
                                    <a:pt x="2" y="13"/>
                                  </a:moveTo>
                                  <a:cubicBezTo>
                                    <a:pt x="0" y="10"/>
                                    <a:pt x="1" y="2"/>
                                    <a:pt x="4" y="0"/>
                                  </a:cubicBezTo>
                                  <a:cubicBezTo>
                                    <a:pt x="3" y="4"/>
                                    <a:pt x="3" y="8"/>
                                    <a:pt x="2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485"/>
                          <wps:cNvSpPr>
                            <a:spLocks/>
                          </wps:cNvSpPr>
                          <wps:spPr bwMode="auto">
                            <a:xfrm>
                              <a:off x="4206" y="1755"/>
                              <a:ext cx="17" cy="24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h 4"/>
                                <a:gd name="T2" fmla="*/ 1 w 3"/>
                                <a:gd name="T3" fmla="*/ 0 h 4"/>
                                <a:gd name="T4" fmla="*/ 2 w 3"/>
                                <a:gd name="T5" fmla="*/ 3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2" y="3"/>
                                  </a:moveTo>
                                  <a:cubicBezTo>
                                    <a:pt x="0" y="4"/>
                                    <a:pt x="1" y="1"/>
                                    <a:pt x="1" y="0"/>
                                  </a:cubicBezTo>
                                  <a:cubicBezTo>
                                    <a:pt x="3" y="0"/>
                                    <a:pt x="2" y="2"/>
                                    <a:pt x="2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486"/>
                          <wps:cNvSpPr>
                            <a:spLocks/>
                          </wps:cNvSpPr>
                          <wps:spPr bwMode="auto">
                            <a:xfrm>
                              <a:off x="4324" y="1714"/>
                              <a:ext cx="12" cy="2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4 h 4"/>
                                <a:gd name="T2" fmla="*/ 0 w 2"/>
                                <a:gd name="T3" fmla="*/ 4 h 4"/>
                                <a:gd name="T4" fmla="*/ 0 w 2"/>
                                <a:gd name="T5" fmla="*/ 0 h 4"/>
                                <a:gd name="T6" fmla="*/ 2 w 2"/>
                                <a:gd name="T7" fmla="*/ 0 h 4"/>
                                <a:gd name="T8" fmla="*/ 1 w 2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4"/>
                                  </a:moveTo>
                                  <a:cubicBezTo>
                                    <a:pt x="1" y="4"/>
                                    <a:pt x="0" y="4"/>
                                    <a:pt x="0" y="4"/>
                                  </a:cubicBezTo>
                                  <a:cubicBezTo>
                                    <a:pt x="0" y="2"/>
                                    <a:pt x="0" y="1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ubicBezTo>
                                    <a:pt x="1" y="1"/>
                                    <a:pt x="1" y="2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87"/>
                          <wps:cNvSpPr>
                            <a:spLocks/>
                          </wps:cNvSpPr>
                          <wps:spPr bwMode="auto">
                            <a:xfrm>
                              <a:off x="4371" y="1666"/>
                              <a:ext cx="30" cy="54"/>
                            </a:xfrm>
                            <a:custGeom>
                              <a:avLst/>
                              <a:gdLst>
                                <a:gd name="T0" fmla="*/ 3 w 5"/>
                                <a:gd name="T1" fmla="*/ 9 h 9"/>
                                <a:gd name="T2" fmla="*/ 3 w 5"/>
                                <a:gd name="T3" fmla="*/ 0 h 9"/>
                                <a:gd name="T4" fmla="*/ 5 w 5"/>
                                <a:gd name="T5" fmla="*/ 0 h 9"/>
                                <a:gd name="T6" fmla="*/ 5 w 5"/>
                                <a:gd name="T7" fmla="*/ 4 h 9"/>
                                <a:gd name="T8" fmla="*/ 4 w 5"/>
                                <a:gd name="T9" fmla="*/ 8 h 9"/>
                                <a:gd name="T10" fmla="*/ 3 w 5"/>
                                <a:gd name="T11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" h="9">
                                  <a:moveTo>
                                    <a:pt x="3" y="9"/>
                                  </a:moveTo>
                                  <a:cubicBezTo>
                                    <a:pt x="0" y="7"/>
                                    <a:pt x="3" y="3"/>
                                    <a:pt x="3" y="0"/>
                                  </a:cubicBezTo>
                                  <a:cubicBezTo>
                                    <a:pt x="3" y="0"/>
                                    <a:pt x="4" y="0"/>
                                    <a:pt x="5" y="0"/>
                                  </a:cubicBezTo>
                                  <a:cubicBezTo>
                                    <a:pt x="4" y="2"/>
                                    <a:pt x="3" y="3"/>
                                    <a:pt x="5" y="4"/>
                                  </a:cubicBezTo>
                                  <a:cubicBezTo>
                                    <a:pt x="2" y="4"/>
                                    <a:pt x="4" y="7"/>
                                    <a:pt x="4" y="8"/>
                                  </a:cubicBezTo>
                                  <a:cubicBezTo>
                                    <a:pt x="3" y="7"/>
                                    <a:pt x="3" y="8"/>
                                    <a:pt x="3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488"/>
                          <wps:cNvSpPr>
                            <a:spLocks/>
                          </wps:cNvSpPr>
                          <wps:spPr bwMode="auto">
                            <a:xfrm>
                              <a:off x="4312" y="1655"/>
                              <a:ext cx="12" cy="23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4 h 4"/>
                                <a:gd name="T2" fmla="*/ 0 w 2"/>
                                <a:gd name="T3" fmla="*/ 4 h 4"/>
                                <a:gd name="T4" fmla="*/ 1 w 2"/>
                                <a:gd name="T5" fmla="*/ 0 h 4"/>
                                <a:gd name="T6" fmla="*/ 2 w 2"/>
                                <a:gd name="T7" fmla="*/ 0 h 4"/>
                                <a:gd name="T8" fmla="*/ 2 w 2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2" y="4"/>
                                  </a:moveTo>
                                  <a:cubicBezTo>
                                    <a:pt x="1" y="4"/>
                                    <a:pt x="1" y="4"/>
                                    <a:pt x="0" y="4"/>
                                  </a:cubicBezTo>
                                  <a:cubicBezTo>
                                    <a:pt x="1" y="3"/>
                                    <a:pt x="1" y="2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2" y="0"/>
                                  </a:cubicBezTo>
                                  <a:cubicBezTo>
                                    <a:pt x="2" y="2"/>
                                    <a:pt x="2" y="3"/>
                                    <a:pt x="2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489"/>
                          <wps:cNvSpPr>
                            <a:spLocks/>
                          </wps:cNvSpPr>
                          <wps:spPr bwMode="auto">
                            <a:xfrm>
                              <a:off x="4324" y="1649"/>
                              <a:ext cx="23" cy="23"/>
                            </a:xfrm>
                            <a:custGeom>
                              <a:avLst/>
                              <a:gdLst>
                                <a:gd name="T0" fmla="*/ 2 w 4"/>
                                <a:gd name="T1" fmla="*/ 4 h 4"/>
                                <a:gd name="T2" fmla="*/ 2 w 4"/>
                                <a:gd name="T3" fmla="*/ 0 h 4"/>
                                <a:gd name="T4" fmla="*/ 2 w 4"/>
                                <a:gd name="T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2" y="4"/>
                                  </a:moveTo>
                                  <a:cubicBezTo>
                                    <a:pt x="0" y="4"/>
                                    <a:pt x="2" y="2"/>
                                    <a:pt x="2" y="0"/>
                                  </a:cubicBezTo>
                                  <a:cubicBezTo>
                                    <a:pt x="4" y="0"/>
                                    <a:pt x="2" y="2"/>
                                    <a:pt x="2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490"/>
                          <wps:cNvSpPr>
                            <a:spLocks/>
                          </wps:cNvSpPr>
                          <wps:spPr bwMode="auto">
                            <a:xfrm>
                              <a:off x="4336" y="1625"/>
                              <a:ext cx="23" cy="41"/>
                            </a:xfrm>
                            <a:custGeom>
                              <a:avLst/>
                              <a:gdLst>
                                <a:gd name="T0" fmla="*/ 2 w 4"/>
                                <a:gd name="T1" fmla="*/ 7 h 7"/>
                                <a:gd name="T2" fmla="*/ 3 w 4"/>
                                <a:gd name="T3" fmla="*/ 0 h 7"/>
                                <a:gd name="T4" fmla="*/ 4 w 4"/>
                                <a:gd name="T5" fmla="*/ 6 h 7"/>
                                <a:gd name="T6" fmla="*/ 2 w 4"/>
                                <a:gd name="T7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7">
                                  <a:moveTo>
                                    <a:pt x="2" y="7"/>
                                  </a:moveTo>
                                  <a:cubicBezTo>
                                    <a:pt x="0" y="6"/>
                                    <a:pt x="1" y="0"/>
                                    <a:pt x="3" y="0"/>
                                  </a:cubicBezTo>
                                  <a:cubicBezTo>
                                    <a:pt x="3" y="2"/>
                                    <a:pt x="2" y="5"/>
                                    <a:pt x="4" y="6"/>
                                  </a:cubicBezTo>
                                  <a:cubicBezTo>
                                    <a:pt x="3" y="6"/>
                                    <a:pt x="3" y="6"/>
                                    <a:pt x="2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91"/>
                          <wps:cNvSpPr>
                            <a:spLocks/>
                          </wps:cNvSpPr>
                          <wps:spPr bwMode="auto">
                            <a:xfrm>
                              <a:off x="4353" y="1548"/>
                              <a:ext cx="12" cy="2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4 h 4"/>
                                <a:gd name="T2" fmla="*/ 0 w 2"/>
                                <a:gd name="T3" fmla="*/ 3 h 4"/>
                                <a:gd name="T4" fmla="*/ 1 w 2"/>
                                <a:gd name="T5" fmla="*/ 0 h 4"/>
                                <a:gd name="T6" fmla="*/ 2 w 2"/>
                                <a:gd name="T7" fmla="*/ 0 h 4"/>
                                <a:gd name="T8" fmla="*/ 1 w 2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4"/>
                                  </a:moveTo>
                                  <a:cubicBezTo>
                                    <a:pt x="1" y="4"/>
                                    <a:pt x="1" y="4"/>
                                    <a:pt x="0" y="3"/>
                                  </a:cubicBezTo>
                                  <a:cubicBezTo>
                                    <a:pt x="0" y="2"/>
                                    <a:pt x="0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ubicBezTo>
                                    <a:pt x="2" y="1"/>
                                    <a:pt x="2" y="2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492"/>
                          <wps:cNvSpPr>
                            <a:spLocks/>
                          </wps:cNvSpPr>
                          <wps:spPr bwMode="auto">
                            <a:xfrm>
                              <a:off x="4241" y="1389"/>
                              <a:ext cx="18" cy="47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8 h 8"/>
                                <a:gd name="T2" fmla="*/ 0 w 3"/>
                                <a:gd name="T3" fmla="*/ 8 h 8"/>
                                <a:gd name="T4" fmla="*/ 1 w 3"/>
                                <a:gd name="T5" fmla="*/ 0 h 8"/>
                                <a:gd name="T6" fmla="*/ 3 w 3"/>
                                <a:gd name="T7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8">
                                  <a:moveTo>
                                    <a:pt x="3" y="8"/>
                                  </a:moveTo>
                                  <a:cubicBezTo>
                                    <a:pt x="2" y="8"/>
                                    <a:pt x="1" y="8"/>
                                    <a:pt x="0" y="8"/>
                                  </a:cubicBezTo>
                                  <a:cubicBezTo>
                                    <a:pt x="1" y="6"/>
                                    <a:pt x="1" y="3"/>
                                    <a:pt x="1" y="0"/>
                                  </a:cubicBezTo>
                                  <a:cubicBezTo>
                                    <a:pt x="3" y="2"/>
                                    <a:pt x="2" y="6"/>
                                    <a:pt x="3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493"/>
                          <wps:cNvSpPr>
                            <a:spLocks/>
                          </wps:cNvSpPr>
                          <wps:spPr bwMode="auto">
                            <a:xfrm>
                              <a:off x="4306" y="1377"/>
                              <a:ext cx="18" cy="12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2 h 2"/>
                                <a:gd name="T2" fmla="*/ 0 w 3"/>
                                <a:gd name="T3" fmla="*/ 0 h 2"/>
                                <a:gd name="T4" fmla="*/ 3 w 3"/>
                                <a:gd name="T5" fmla="*/ 0 h 2"/>
                                <a:gd name="T6" fmla="*/ 2 w 3"/>
                                <a:gd name="T7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2" y="2"/>
                                  </a:moveTo>
                                  <a:cubicBezTo>
                                    <a:pt x="1" y="2"/>
                                    <a:pt x="0" y="1"/>
                                    <a:pt x="0" y="0"/>
                                  </a:cubicBezTo>
                                  <a:cubicBezTo>
                                    <a:pt x="1" y="0"/>
                                    <a:pt x="2" y="0"/>
                                    <a:pt x="3" y="0"/>
                                  </a:cubicBezTo>
                                  <a:cubicBezTo>
                                    <a:pt x="3" y="1"/>
                                    <a:pt x="2" y="2"/>
                                    <a:pt x="2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494"/>
                          <wps:cNvSpPr>
                            <a:spLocks/>
                          </wps:cNvSpPr>
                          <wps:spPr bwMode="auto">
                            <a:xfrm>
                              <a:off x="4253" y="1300"/>
                              <a:ext cx="29" cy="47"/>
                            </a:xfrm>
                            <a:custGeom>
                              <a:avLst/>
                              <a:gdLst>
                                <a:gd name="T0" fmla="*/ 3 w 5"/>
                                <a:gd name="T1" fmla="*/ 8 h 8"/>
                                <a:gd name="T2" fmla="*/ 0 w 5"/>
                                <a:gd name="T3" fmla="*/ 8 h 8"/>
                                <a:gd name="T4" fmla="*/ 2 w 5"/>
                                <a:gd name="T5" fmla="*/ 0 h 8"/>
                                <a:gd name="T6" fmla="*/ 3 w 5"/>
                                <a:gd name="T7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3" y="8"/>
                                  </a:moveTo>
                                  <a:cubicBezTo>
                                    <a:pt x="2" y="8"/>
                                    <a:pt x="1" y="8"/>
                                    <a:pt x="0" y="8"/>
                                  </a:cubicBezTo>
                                  <a:cubicBezTo>
                                    <a:pt x="2" y="7"/>
                                    <a:pt x="2" y="3"/>
                                    <a:pt x="2" y="0"/>
                                  </a:cubicBezTo>
                                  <a:cubicBezTo>
                                    <a:pt x="5" y="1"/>
                                    <a:pt x="2" y="6"/>
                                    <a:pt x="3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495"/>
                          <wps:cNvSpPr>
                            <a:spLocks/>
                          </wps:cNvSpPr>
                          <wps:spPr bwMode="auto">
                            <a:xfrm>
                              <a:off x="4241" y="1229"/>
                              <a:ext cx="30" cy="53"/>
                            </a:xfrm>
                            <a:custGeom>
                              <a:avLst/>
                              <a:gdLst>
                                <a:gd name="T0" fmla="*/ 2 w 5"/>
                                <a:gd name="T1" fmla="*/ 9 h 9"/>
                                <a:gd name="T2" fmla="*/ 2 w 5"/>
                                <a:gd name="T3" fmla="*/ 0 h 9"/>
                                <a:gd name="T4" fmla="*/ 2 w 5"/>
                                <a:gd name="T5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9">
                                  <a:moveTo>
                                    <a:pt x="2" y="9"/>
                                  </a:moveTo>
                                  <a:cubicBezTo>
                                    <a:pt x="0" y="7"/>
                                    <a:pt x="3" y="3"/>
                                    <a:pt x="2" y="0"/>
                                  </a:cubicBezTo>
                                  <a:cubicBezTo>
                                    <a:pt x="5" y="1"/>
                                    <a:pt x="2" y="6"/>
                                    <a:pt x="2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496"/>
                          <wps:cNvSpPr>
                            <a:spLocks/>
                          </wps:cNvSpPr>
                          <wps:spPr bwMode="auto">
                            <a:xfrm>
                              <a:off x="4282" y="1229"/>
                              <a:ext cx="18" cy="24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4 h 4"/>
                                <a:gd name="T2" fmla="*/ 0 w 3"/>
                                <a:gd name="T3" fmla="*/ 4 h 4"/>
                                <a:gd name="T4" fmla="*/ 0 w 3"/>
                                <a:gd name="T5" fmla="*/ 0 h 4"/>
                                <a:gd name="T6" fmla="*/ 2 w 3"/>
                                <a:gd name="T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2" y="4"/>
                                  </a:moveTo>
                                  <a:cubicBezTo>
                                    <a:pt x="1" y="4"/>
                                    <a:pt x="0" y="4"/>
                                    <a:pt x="0" y="4"/>
                                  </a:cubicBezTo>
                                  <a:cubicBezTo>
                                    <a:pt x="0" y="3"/>
                                    <a:pt x="0" y="1"/>
                                    <a:pt x="0" y="0"/>
                                  </a:cubicBezTo>
                                  <a:cubicBezTo>
                                    <a:pt x="3" y="0"/>
                                    <a:pt x="1" y="3"/>
                                    <a:pt x="2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497"/>
                          <wps:cNvSpPr>
                            <a:spLocks/>
                          </wps:cNvSpPr>
                          <wps:spPr bwMode="auto">
                            <a:xfrm>
                              <a:off x="4318" y="1158"/>
                              <a:ext cx="23" cy="24"/>
                            </a:xfrm>
                            <a:custGeom>
                              <a:avLst/>
                              <a:gdLst>
                                <a:gd name="T0" fmla="*/ 2 w 4"/>
                                <a:gd name="T1" fmla="*/ 4 h 4"/>
                                <a:gd name="T2" fmla="*/ 1 w 4"/>
                                <a:gd name="T3" fmla="*/ 0 h 4"/>
                                <a:gd name="T4" fmla="*/ 2 w 4"/>
                                <a:gd name="T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2" y="4"/>
                                  </a:moveTo>
                                  <a:cubicBezTo>
                                    <a:pt x="0" y="4"/>
                                    <a:pt x="2" y="2"/>
                                    <a:pt x="1" y="0"/>
                                  </a:cubicBezTo>
                                  <a:cubicBezTo>
                                    <a:pt x="4" y="0"/>
                                    <a:pt x="2" y="2"/>
                                    <a:pt x="2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498"/>
                          <wps:cNvSpPr>
                            <a:spLocks/>
                          </wps:cNvSpPr>
                          <wps:spPr bwMode="auto">
                            <a:xfrm>
                              <a:off x="4330" y="1075"/>
                              <a:ext cx="29" cy="48"/>
                            </a:xfrm>
                            <a:custGeom>
                              <a:avLst/>
                              <a:gdLst>
                                <a:gd name="T0" fmla="*/ 3 w 5"/>
                                <a:gd name="T1" fmla="*/ 8 h 8"/>
                                <a:gd name="T2" fmla="*/ 2 w 5"/>
                                <a:gd name="T3" fmla="*/ 0 h 8"/>
                                <a:gd name="T4" fmla="*/ 3 w 5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3" y="8"/>
                                  </a:moveTo>
                                  <a:cubicBezTo>
                                    <a:pt x="0" y="7"/>
                                    <a:pt x="3" y="3"/>
                                    <a:pt x="2" y="0"/>
                                  </a:cubicBezTo>
                                  <a:cubicBezTo>
                                    <a:pt x="5" y="1"/>
                                    <a:pt x="2" y="6"/>
                                    <a:pt x="3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499"/>
                          <wps:cNvSpPr>
                            <a:spLocks/>
                          </wps:cNvSpPr>
                          <wps:spPr bwMode="auto">
                            <a:xfrm>
                              <a:off x="4365" y="1070"/>
                              <a:ext cx="30" cy="41"/>
                            </a:xfrm>
                            <a:custGeom>
                              <a:avLst/>
                              <a:gdLst>
                                <a:gd name="T0" fmla="*/ 3 w 5"/>
                                <a:gd name="T1" fmla="*/ 7 h 7"/>
                                <a:gd name="T2" fmla="*/ 3 w 5"/>
                                <a:gd name="T3" fmla="*/ 0 h 7"/>
                                <a:gd name="T4" fmla="*/ 3 w 5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3" y="7"/>
                                  </a:moveTo>
                                  <a:cubicBezTo>
                                    <a:pt x="0" y="6"/>
                                    <a:pt x="3" y="2"/>
                                    <a:pt x="3" y="0"/>
                                  </a:cubicBezTo>
                                  <a:cubicBezTo>
                                    <a:pt x="5" y="0"/>
                                    <a:pt x="3" y="5"/>
                                    <a:pt x="3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500"/>
                          <wps:cNvSpPr>
                            <a:spLocks/>
                          </wps:cNvSpPr>
                          <wps:spPr bwMode="auto">
                            <a:xfrm>
                              <a:off x="4282" y="1058"/>
                              <a:ext cx="12" cy="23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4 h 4"/>
                                <a:gd name="T2" fmla="*/ 2 w 2"/>
                                <a:gd name="T3" fmla="*/ 0 h 4"/>
                                <a:gd name="T4" fmla="*/ 2 w 2"/>
                                <a:gd name="T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2" y="4"/>
                                  </a:moveTo>
                                  <a:cubicBezTo>
                                    <a:pt x="0" y="4"/>
                                    <a:pt x="1" y="0"/>
                                    <a:pt x="2" y="0"/>
                                  </a:cubicBezTo>
                                  <a:cubicBezTo>
                                    <a:pt x="2" y="1"/>
                                    <a:pt x="2" y="3"/>
                                    <a:pt x="2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501"/>
                          <wps:cNvSpPr>
                            <a:spLocks/>
                          </wps:cNvSpPr>
                          <wps:spPr bwMode="auto">
                            <a:xfrm>
                              <a:off x="4253" y="1022"/>
                              <a:ext cx="18" cy="24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4 h 4"/>
                                <a:gd name="T2" fmla="*/ 1 w 3"/>
                                <a:gd name="T3" fmla="*/ 0 h 4"/>
                                <a:gd name="T4" fmla="*/ 3 w 3"/>
                                <a:gd name="T5" fmla="*/ 0 h 4"/>
                                <a:gd name="T6" fmla="*/ 3 w 3"/>
                                <a:gd name="T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3" y="4"/>
                                  </a:moveTo>
                                  <a:cubicBezTo>
                                    <a:pt x="0" y="4"/>
                                    <a:pt x="2" y="1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3" y="0"/>
                                  </a:cubicBezTo>
                                  <a:cubicBezTo>
                                    <a:pt x="3" y="1"/>
                                    <a:pt x="3" y="3"/>
                                    <a:pt x="3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502"/>
                          <wps:cNvSpPr>
                            <a:spLocks/>
                          </wps:cNvSpPr>
                          <wps:spPr bwMode="auto">
                            <a:xfrm>
                              <a:off x="4389" y="898"/>
                              <a:ext cx="17" cy="83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14 h 14"/>
                                <a:gd name="T2" fmla="*/ 3 w 3"/>
                                <a:gd name="T3" fmla="*/ 0 h 14"/>
                                <a:gd name="T4" fmla="*/ 2 w 3"/>
                                <a:gd name="T5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14">
                                  <a:moveTo>
                                    <a:pt x="2" y="14"/>
                                  </a:moveTo>
                                  <a:cubicBezTo>
                                    <a:pt x="0" y="11"/>
                                    <a:pt x="1" y="2"/>
                                    <a:pt x="3" y="0"/>
                                  </a:cubicBezTo>
                                  <a:cubicBezTo>
                                    <a:pt x="3" y="5"/>
                                    <a:pt x="2" y="9"/>
                                    <a:pt x="2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503"/>
                          <wps:cNvSpPr>
                            <a:spLocks/>
                          </wps:cNvSpPr>
                          <wps:spPr bwMode="auto">
                            <a:xfrm>
                              <a:off x="4318" y="875"/>
                              <a:ext cx="6" cy="23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4 h 4"/>
                                <a:gd name="T2" fmla="*/ 0 w 1"/>
                                <a:gd name="T3" fmla="*/ 4 h 4"/>
                                <a:gd name="T4" fmla="*/ 0 w 1"/>
                                <a:gd name="T5" fmla="*/ 0 h 4"/>
                                <a:gd name="T6" fmla="*/ 1 w 1"/>
                                <a:gd name="T7" fmla="*/ 0 h 4"/>
                                <a:gd name="T8" fmla="*/ 1 w 1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4"/>
                                  </a:moveTo>
                                  <a:cubicBezTo>
                                    <a:pt x="1" y="4"/>
                                    <a:pt x="0" y="4"/>
                                    <a:pt x="0" y="4"/>
                                  </a:cubicBezTo>
                                  <a:cubicBezTo>
                                    <a:pt x="0" y="3"/>
                                    <a:pt x="0" y="1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1" y="3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504"/>
                          <wps:cNvSpPr>
                            <a:spLocks/>
                          </wps:cNvSpPr>
                          <wps:spPr bwMode="auto">
                            <a:xfrm>
                              <a:off x="4194" y="2257"/>
                              <a:ext cx="35" cy="89"/>
                            </a:xfrm>
                            <a:custGeom>
                              <a:avLst/>
                              <a:gdLst>
                                <a:gd name="T0" fmla="*/ 4 w 6"/>
                                <a:gd name="T1" fmla="*/ 15 h 15"/>
                                <a:gd name="T2" fmla="*/ 2 w 6"/>
                                <a:gd name="T3" fmla="*/ 11 h 15"/>
                                <a:gd name="T4" fmla="*/ 5 w 6"/>
                                <a:gd name="T5" fmla="*/ 0 h 15"/>
                                <a:gd name="T6" fmla="*/ 4 w 6"/>
                                <a:gd name="T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5">
                                  <a:moveTo>
                                    <a:pt x="4" y="15"/>
                                  </a:moveTo>
                                  <a:cubicBezTo>
                                    <a:pt x="2" y="15"/>
                                    <a:pt x="4" y="11"/>
                                    <a:pt x="2" y="11"/>
                                  </a:cubicBezTo>
                                  <a:cubicBezTo>
                                    <a:pt x="5" y="9"/>
                                    <a:pt x="0" y="3"/>
                                    <a:pt x="5" y="0"/>
                                  </a:cubicBezTo>
                                  <a:cubicBezTo>
                                    <a:pt x="3" y="7"/>
                                    <a:pt x="6" y="7"/>
                                    <a:pt x="4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505"/>
                          <wps:cNvSpPr>
                            <a:spLocks/>
                          </wps:cNvSpPr>
                          <wps:spPr bwMode="auto">
                            <a:xfrm>
                              <a:off x="4223" y="1909"/>
                              <a:ext cx="18" cy="82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h 14"/>
                                <a:gd name="T2" fmla="*/ 0 w 3"/>
                                <a:gd name="T3" fmla="*/ 14 h 14"/>
                                <a:gd name="T4" fmla="*/ 0 w 3"/>
                                <a:gd name="T5" fmla="*/ 5 h 14"/>
                                <a:gd name="T6" fmla="*/ 2 w 3"/>
                                <a:gd name="T7" fmla="*/ 0 h 14"/>
                                <a:gd name="T8" fmla="*/ 3 w 3"/>
                                <a:gd name="T9" fmla="*/ 1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14">
                                  <a:moveTo>
                                    <a:pt x="3" y="1"/>
                                  </a:moveTo>
                                  <a:cubicBezTo>
                                    <a:pt x="2" y="5"/>
                                    <a:pt x="3" y="12"/>
                                    <a:pt x="0" y="14"/>
                                  </a:cubicBezTo>
                                  <a:cubicBezTo>
                                    <a:pt x="0" y="11"/>
                                    <a:pt x="3" y="6"/>
                                    <a:pt x="0" y="5"/>
                                  </a:cubicBezTo>
                                  <a:cubicBezTo>
                                    <a:pt x="3" y="4"/>
                                    <a:pt x="0" y="0"/>
                                    <a:pt x="2" y="0"/>
                                  </a:cubicBezTo>
                                  <a:cubicBezTo>
                                    <a:pt x="2" y="1"/>
                                    <a:pt x="2" y="1"/>
                                    <a:pt x="3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506"/>
                          <wps:cNvSpPr>
                            <a:spLocks noEditPoints="1"/>
                          </wps:cNvSpPr>
                          <wps:spPr bwMode="auto">
                            <a:xfrm>
                              <a:off x="4111" y="733"/>
                              <a:ext cx="366" cy="2109"/>
                            </a:xfrm>
                            <a:custGeom>
                              <a:avLst/>
                              <a:gdLst>
                                <a:gd name="T0" fmla="*/ 2 w 62"/>
                                <a:gd name="T1" fmla="*/ 299 h 357"/>
                                <a:gd name="T2" fmla="*/ 15 w 62"/>
                                <a:gd name="T3" fmla="*/ 148 h 357"/>
                                <a:gd name="T4" fmla="*/ 17 w 62"/>
                                <a:gd name="T5" fmla="*/ 113 h 357"/>
                                <a:gd name="T6" fmla="*/ 27 w 62"/>
                                <a:gd name="T7" fmla="*/ 0 h 357"/>
                                <a:gd name="T8" fmla="*/ 54 w 62"/>
                                <a:gd name="T9" fmla="*/ 127 h 357"/>
                                <a:gd name="T10" fmla="*/ 42 w 62"/>
                                <a:gd name="T11" fmla="*/ 247 h 357"/>
                                <a:gd name="T12" fmla="*/ 37 w 62"/>
                                <a:gd name="T13" fmla="*/ 354 h 357"/>
                                <a:gd name="T14" fmla="*/ 34 w 62"/>
                                <a:gd name="T15" fmla="*/ 328 h 357"/>
                                <a:gd name="T16" fmla="*/ 16 w 62"/>
                                <a:gd name="T17" fmla="*/ 315 h 357"/>
                                <a:gd name="T18" fmla="*/ 25 w 62"/>
                                <a:gd name="T19" fmla="*/ 319 h 357"/>
                                <a:gd name="T20" fmla="*/ 24 w 62"/>
                                <a:gd name="T21" fmla="*/ 323 h 357"/>
                                <a:gd name="T22" fmla="*/ 24 w 62"/>
                                <a:gd name="T23" fmla="*/ 306 h 357"/>
                                <a:gd name="T24" fmla="*/ 17 w 62"/>
                                <a:gd name="T25" fmla="*/ 296 h 357"/>
                                <a:gd name="T26" fmla="*/ 14 w 62"/>
                                <a:gd name="T27" fmla="*/ 299 h 357"/>
                                <a:gd name="T28" fmla="*/ 13 w 62"/>
                                <a:gd name="T29" fmla="*/ 303 h 357"/>
                                <a:gd name="T30" fmla="*/ 13 w 62"/>
                                <a:gd name="T31" fmla="*/ 297 h 357"/>
                                <a:gd name="T32" fmla="*/ 19 w 62"/>
                                <a:gd name="T33" fmla="*/ 294 h 357"/>
                                <a:gd name="T34" fmla="*/ 15 w 62"/>
                                <a:gd name="T35" fmla="*/ 275 h 357"/>
                                <a:gd name="T36" fmla="*/ 33 w 62"/>
                                <a:gd name="T37" fmla="*/ 274 h 357"/>
                                <a:gd name="T38" fmla="*/ 16 w 62"/>
                                <a:gd name="T39" fmla="*/ 269 h 357"/>
                                <a:gd name="T40" fmla="*/ 25 w 62"/>
                                <a:gd name="T41" fmla="*/ 252 h 357"/>
                                <a:gd name="T42" fmla="*/ 25 w 62"/>
                                <a:gd name="T43" fmla="*/ 252 h 357"/>
                                <a:gd name="T44" fmla="*/ 14 w 62"/>
                                <a:gd name="T45" fmla="*/ 253 h 357"/>
                                <a:gd name="T46" fmla="*/ 20 w 62"/>
                                <a:gd name="T47" fmla="*/ 241 h 357"/>
                                <a:gd name="T48" fmla="*/ 31 w 62"/>
                                <a:gd name="T49" fmla="*/ 227 h 357"/>
                                <a:gd name="T50" fmla="*/ 32 w 62"/>
                                <a:gd name="T51" fmla="*/ 215 h 357"/>
                                <a:gd name="T52" fmla="*/ 14 w 62"/>
                                <a:gd name="T53" fmla="*/ 212 h 357"/>
                                <a:gd name="T54" fmla="*/ 19 w 62"/>
                                <a:gd name="T55" fmla="*/ 213 h 357"/>
                                <a:gd name="T56" fmla="*/ 14 w 62"/>
                                <a:gd name="T57" fmla="*/ 201 h 357"/>
                                <a:gd name="T58" fmla="*/ 14 w 62"/>
                                <a:gd name="T59" fmla="*/ 196 h 357"/>
                                <a:gd name="T60" fmla="*/ 41 w 62"/>
                                <a:gd name="T61" fmla="*/ 160 h 357"/>
                                <a:gd name="T62" fmla="*/ 37 w 62"/>
                                <a:gd name="T63" fmla="*/ 173 h 357"/>
                                <a:gd name="T64" fmla="*/ 48 w 62"/>
                                <a:gd name="T65" fmla="*/ 170 h 357"/>
                                <a:gd name="T66" fmla="*/ 17 w 62"/>
                                <a:gd name="T67" fmla="*/ 173 h 357"/>
                                <a:gd name="T68" fmla="*/ 38 w 62"/>
                                <a:gd name="T69" fmla="*/ 166 h 357"/>
                                <a:gd name="T70" fmla="*/ 37 w 62"/>
                                <a:gd name="T71" fmla="*/ 170 h 357"/>
                                <a:gd name="T72" fmla="*/ 49 w 62"/>
                                <a:gd name="T73" fmla="*/ 162 h 357"/>
                                <a:gd name="T74" fmla="*/ 47 w 62"/>
                                <a:gd name="T75" fmla="*/ 167 h 357"/>
                                <a:gd name="T76" fmla="*/ 35 w 62"/>
                                <a:gd name="T77" fmla="*/ 156 h 357"/>
                                <a:gd name="T78" fmla="*/ 36 w 62"/>
                                <a:gd name="T79" fmla="*/ 156 h 357"/>
                                <a:gd name="T80" fmla="*/ 38 w 62"/>
                                <a:gd name="T81" fmla="*/ 155 h 357"/>
                                <a:gd name="T82" fmla="*/ 40 w 62"/>
                                <a:gd name="T83" fmla="*/ 158 h 357"/>
                                <a:gd name="T84" fmla="*/ 42 w 62"/>
                                <a:gd name="T85" fmla="*/ 138 h 357"/>
                                <a:gd name="T86" fmla="*/ 43 w 62"/>
                                <a:gd name="T87" fmla="*/ 138 h 357"/>
                                <a:gd name="T88" fmla="*/ 25 w 62"/>
                                <a:gd name="T89" fmla="*/ 119 h 357"/>
                                <a:gd name="T90" fmla="*/ 33 w 62"/>
                                <a:gd name="T91" fmla="*/ 109 h 357"/>
                                <a:gd name="T92" fmla="*/ 26 w 62"/>
                                <a:gd name="T93" fmla="*/ 96 h 357"/>
                                <a:gd name="T94" fmla="*/ 26 w 62"/>
                                <a:gd name="T95" fmla="*/ 96 h 357"/>
                                <a:gd name="T96" fmla="*/ 24 w 62"/>
                                <a:gd name="T97" fmla="*/ 84 h 357"/>
                                <a:gd name="T98" fmla="*/ 31 w 62"/>
                                <a:gd name="T99" fmla="*/ 88 h 357"/>
                                <a:gd name="T100" fmla="*/ 37 w 62"/>
                                <a:gd name="T101" fmla="*/ 76 h 357"/>
                                <a:gd name="T102" fmla="*/ 40 w 62"/>
                                <a:gd name="T103" fmla="*/ 66 h 357"/>
                                <a:gd name="T104" fmla="*/ 46 w 62"/>
                                <a:gd name="T105" fmla="*/ 64 h 357"/>
                                <a:gd name="T106" fmla="*/ 31 w 62"/>
                                <a:gd name="T107" fmla="*/ 59 h 357"/>
                                <a:gd name="T108" fmla="*/ 25 w 62"/>
                                <a:gd name="T109" fmla="*/ 49 h 357"/>
                                <a:gd name="T110" fmla="*/ 50 w 62"/>
                                <a:gd name="T111" fmla="*/ 28 h 357"/>
                                <a:gd name="T112" fmla="*/ 36 w 62"/>
                                <a:gd name="T113" fmla="*/ 24 h 357"/>
                                <a:gd name="T114" fmla="*/ 36 w 62"/>
                                <a:gd name="T115" fmla="*/ 28 h 3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2" h="357">
                                  <a:moveTo>
                                    <a:pt x="1" y="356"/>
                                  </a:moveTo>
                                  <a:cubicBezTo>
                                    <a:pt x="1" y="356"/>
                                    <a:pt x="1" y="355"/>
                                    <a:pt x="1" y="355"/>
                                  </a:cubicBezTo>
                                  <a:cubicBezTo>
                                    <a:pt x="0" y="340"/>
                                    <a:pt x="2" y="313"/>
                                    <a:pt x="2" y="299"/>
                                  </a:cubicBezTo>
                                  <a:cubicBezTo>
                                    <a:pt x="2" y="285"/>
                                    <a:pt x="6" y="271"/>
                                    <a:pt x="4" y="258"/>
                                  </a:cubicBezTo>
                                  <a:cubicBezTo>
                                    <a:pt x="5" y="244"/>
                                    <a:pt x="10" y="227"/>
                                    <a:pt x="8" y="215"/>
                                  </a:cubicBezTo>
                                  <a:cubicBezTo>
                                    <a:pt x="12" y="186"/>
                                    <a:pt x="12" y="175"/>
                                    <a:pt x="15" y="148"/>
                                  </a:cubicBezTo>
                                  <a:cubicBezTo>
                                    <a:pt x="15" y="146"/>
                                    <a:pt x="13" y="148"/>
                                    <a:pt x="11" y="147"/>
                                  </a:cubicBezTo>
                                  <a:cubicBezTo>
                                    <a:pt x="17" y="144"/>
                                    <a:pt x="16" y="138"/>
                                    <a:pt x="16" y="131"/>
                                  </a:cubicBezTo>
                                  <a:cubicBezTo>
                                    <a:pt x="16" y="125"/>
                                    <a:pt x="17" y="119"/>
                                    <a:pt x="17" y="113"/>
                                  </a:cubicBezTo>
                                  <a:cubicBezTo>
                                    <a:pt x="17" y="102"/>
                                    <a:pt x="19" y="92"/>
                                    <a:pt x="20" y="86"/>
                                  </a:cubicBezTo>
                                  <a:cubicBezTo>
                                    <a:pt x="21" y="60"/>
                                    <a:pt x="25" y="31"/>
                                    <a:pt x="25" y="6"/>
                                  </a:cubicBezTo>
                                  <a:cubicBezTo>
                                    <a:pt x="25" y="4"/>
                                    <a:pt x="27" y="2"/>
                                    <a:pt x="27" y="0"/>
                                  </a:cubicBezTo>
                                  <a:cubicBezTo>
                                    <a:pt x="35" y="0"/>
                                    <a:pt x="50" y="0"/>
                                    <a:pt x="61" y="1"/>
                                  </a:cubicBezTo>
                                  <a:cubicBezTo>
                                    <a:pt x="62" y="24"/>
                                    <a:pt x="56" y="51"/>
                                    <a:pt x="58" y="74"/>
                                  </a:cubicBezTo>
                                  <a:cubicBezTo>
                                    <a:pt x="56" y="85"/>
                                    <a:pt x="55" y="109"/>
                                    <a:pt x="54" y="127"/>
                                  </a:cubicBezTo>
                                  <a:cubicBezTo>
                                    <a:pt x="50" y="151"/>
                                    <a:pt x="49" y="174"/>
                                    <a:pt x="48" y="198"/>
                                  </a:cubicBezTo>
                                  <a:cubicBezTo>
                                    <a:pt x="48" y="200"/>
                                    <a:pt x="47" y="201"/>
                                    <a:pt x="47" y="203"/>
                                  </a:cubicBezTo>
                                  <a:cubicBezTo>
                                    <a:pt x="49" y="217"/>
                                    <a:pt x="43" y="232"/>
                                    <a:pt x="42" y="247"/>
                                  </a:cubicBezTo>
                                  <a:cubicBezTo>
                                    <a:pt x="42" y="251"/>
                                    <a:pt x="41" y="268"/>
                                    <a:pt x="41" y="275"/>
                                  </a:cubicBezTo>
                                  <a:cubicBezTo>
                                    <a:pt x="40" y="291"/>
                                    <a:pt x="37" y="306"/>
                                    <a:pt x="38" y="321"/>
                                  </a:cubicBezTo>
                                  <a:cubicBezTo>
                                    <a:pt x="36" y="333"/>
                                    <a:pt x="37" y="343"/>
                                    <a:pt x="37" y="354"/>
                                  </a:cubicBezTo>
                                  <a:cubicBezTo>
                                    <a:pt x="36" y="355"/>
                                    <a:pt x="34" y="356"/>
                                    <a:pt x="33" y="357"/>
                                  </a:cubicBezTo>
                                  <a:cubicBezTo>
                                    <a:pt x="25" y="355"/>
                                    <a:pt x="11" y="355"/>
                                    <a:pt x="1" y="356"/>
                                  </a:cubicBezTo>
                                  <a:close/>
                                  <a:moveTo>
                                    <a:pt x="34" y="328"/>
                                  </a:moveTo>
                                  <a:cubicBezTo>
                                    <a:pt x="34" y="330"/>
                                    <a:pt x="32" y="333"/>
                                    <a:pt x="34" y="333"/>
                                  </a:cubicBezTo>
                                  <a:cubicBezTo>
                                    <a:pt x="34" y="331"/>
                                    <a:pt x="36" y="328"/>
                                    <a:pt x="34" y="328"/>
                                  </a:cubicBezTo>
                                  <a:close/>
                                  <a:moveTo>
                                    <a:pt x="16" y="315"/>
                                  </a:moveTo>
                                  <a:cubicBezTo>
                                    <a:pt x="15" y="320"/>
                                    <a:pt x="13" y="327"/>
                                    <a:pt x="16" y="329"/>
                                  </a:cubicBezTo>
                                  <a:cubicBezTo>
                                    <a:pt x="15" y="325"/>
                                    <a:pt x="18" y="319"/>
                                    <a:pt x="16" y="315"/>
                                  </a:cubicBezTo>
                                  <a:close/>
                                  <a:moveTo>
                                    <a:pt x="25" y="319"/>
                                  </a:moveTo>
                                  <a:cubicBezTo>
                                    <a:pt x="24" y="319"/>
                                    <a:pt x="24" y="319"/>
                                    <a:pt x="23" y="319"/>
                                  </a:cubicBezTo>
                                  <a:cubicBezTo>
                                    <a:pt x="23" y="320"/>
                                    <a:pt x="23" y="321"/>
                                    <a:pt x="23" y="322"/>
                                  </a:cubicBezTo>
                                  <a:cubicBezTo>
                                    <a:pt x="23" y="322"/>
                                    <a:pt x="24" y="322"/>
                                    <a:pt x="24" y="323"/>
                                  </a:cubicBezTo>
                                  <a:cubicBezTo>
                                    <a:pt x="24" y="321"/>
                                    <a:pt x="24" y="320"/>
                                    <a:pt x="25" y="319"/>
                                  </a:cubicBezTo>
                                  <a:close/>
                                  <a:moveTo>
                                    <a:pt x="26" y="285"/>
                                  </a:moveTo>
                                  <a:cubicBezTo>
                                    <a:pt x="23" y="290"/>
                                    <a:pt x="22" y="301"/>
                                    <a:pt x="24" y="306"/>
                                  </a:cubicBezTo>
                                  <a:cubicBezTo>
                                    <a:pt x="23" y="307"/>
                                    <a:pt x="22" y="313"/>
                                    <a:pt x="24" y="315"/>
                                  </a:cubicBezTo>
                                  <a:cubicBezTo>
                                    <a:pt x="25" y="304"/>
                                    <a:pt x="24" y="296"/>
                                    <a:pt x="26" y="285"/>
                                  </a:cubicBezTo>
                                  <a:close/>
                                  <a:moveTo>
                                    <a:pt x="17" y="296"/>
                                  </a:moveTo>
                                  <a:cubicBezTo>
                                    <a:pt x="17" y="302"/>
                                    <a:pt x="13" y="309"/>
                                    <a:pt x="16" y="313"/>
                                  </a:cubicBezTo>
                                  <a:cubicBezTo>
                                    <a:pt x="16" y="308"/>
                                    <a:pt x="19" y="300"/>
                                    <a:pt x="17" y="296"/>
                                  </a:cubicBezTo>
                                  <a:close/>
                                  <a:moveTo>
                                    <a:pt x="14" y="299"/>
                                  </a:moveTo>
                                  <a:cubicBezTo>
                                    <a:pt x="13" y="299"/>
                                    <a:pt x="13" y="299"/>
                                    <a:pt x="13" y="299"/>
                                  </a:cubicBezTo>
                                  <a:cubicBezTo>
                                    <a:pt x="12" y="300"/>
                                    <a:pt x="12" y="301"/>
                                    <a:pt x="12" y="303"/>
                                  </a:cubicBezTo>
                                  <a:cubicBezTo>
                                    <a:pt x="12" y="303"/>
                                    <a:pt x="13" y="303"/>
                                    <a:pt x="13" y="303"/>
                                  </a:cubicBezTo>
                                  <a:cubicBezTo>
                                    <a:pt x="13" y="302"/>
                                    <a:pt x="14" y="300"/>
                                    <a:pt x="14" y="299"/>
                                  </a:cubicBezTo>
                                  <a:close/>
                                  <a:moveTo>
                                    <a:pt x="12" y="292"/>
                                  </a:moveTo>
                                  <a:cubicBezTo>
                                    <a:pt x="13" y="293"/>
                                    <a:pt x="10" y="297"/>
                                    <a:pt x="13" y="297"/>
                                  </a:cubicBezTo>
                                  <a:cubicBezTo>
                                    <a:pt x="12" y="295"/>
                                    <a:pt x="15" y="292"/>
                                    <a:pt x="12" y="292"/>
                                  </a:cubicBezTo>
                                  <a:close/>
                                  <a:moveTo>
                                    <a:pt x="19" y="289"/>
                                  </a:moveTo>
                                  <a:cubicBezTo>
                                    <a:pt x="19" y="291"/>
                                    <a:pt x="17" y="294"/>
                                    <a:pt x="19" y="294"/>
                                  </a:cubicBezTo>
                                  <a:cubicBezTo>
                                    <a:pt x="19" y="293"/>
                                    <a:pt x="21" y="289"/>
                                    <a:pt x="19" y="289"/>
                                  </a:cubicBezTo>
                                  <a:close/>
                                  <a:moveTo>
                                    <a:pt x="15" y="270"/>
                                  </a:moveTo>
                                  <a:cubicBezTo>
                                    <a:pt x="15" y="272"/>
                                    <a:pt x="13" y="275"/>
                                    <a:pt x="15" y="275"/>
                                  </a:cubicBezTo>
                                  <a:cubicBezTo>
                                    <a:pt x="15" y="274"/>
                                    <a:pt x="17" y="271"/>
                                    <a:pt x="15" y="270"/>
                                  </a:cubicBezTo>
                                  <a:close/>
                                  <a:moveTo>
                                    <a:pt x="32" y="268"/>
                                  </a:moveTo>
                                  <a:cubicBezTo>
                                    <a:pt x="32" y="270"/>
                                    <a:pt x="30" y="273"/>
                                    <a:pt x="33" y="274"/>
                                  </a:cubicBezTo>
                                  <a:cubicBezTo>
                                    <a:pt x="32" y="272"/>
                                    <a:pt x="35" y="268"/>
                                    <a:pt x="32" y="268"/>
                                  </a:cubicBezTo>
                                  <a:close/>
                                  <a:moveTo>
                                    <a:pt x="19" y="258"/>
                                  </a:moveTo>
                                  <a:cubicBezTo>
                                    <a:pt x="14" y="261"/>
                                    <a:pt x="19" y="267"/>
                                    <a:pt x="16" y="269"/>
                                  </a:cubicBezTo>
                                  <a:cubicBezTo>
                                    <a:pt x="18" y="269"/>
                                    <a:pt x="16" y="273"/>
                                    <a:pt x="18" y="273"/>
                                  </a:cubicBezTo>
                                  <a:cubicBezTo>
                                    <a:pt x="20" y="265"/>
                                    <a:pt x="17" y="265"/>
                                    <a:pt x="19" y="258"/>
                                  </a:cubicBezTo>
                                  <a:close/>
                                  <a:moveTo>
                                    <a:pt x="25" y="252"/>
                                  </a:moveTo>
                                  <a:cubicBezTo>
                                    <a:pt x="22" y="251"/>
                                    <a:pt x="24" y="254"/>
                                    <a:pt x="22" y="253"/>
                                  </a:cubicBezTo>
                                  <a:cubicBezTo>
                                    <a:pt x="23" y="257"/>
                                    <a:pt x="20" y="262"/>
                                    <a:pt x="23" y="267"/>
                                  </a:cubicBezTo>
                                  <a:cubicBezTo>
                                    <a:pt x="23" y="262"/>
                                    <a:pt x="24" y="257"/>
                                    <a:pt x="25" y="252"/>
                                  </a:cubicBezTo>
                                  <a:close/>
                                  <a:moveTo>
                                    <a:pt x="14" y="253"/>
                                  </a:moveTo>
                                  <a:cubicBezTo>
                                    <a:pt x="12" y="254"/>
                                    <a:pt x="11" y="262"/>
                                    <a:pt x="13" y="264"/>
                                  </a:cubicBezTo>
                                  <a:cubicBezTo>
                                    <a:pt x="13" y="260"/>
                                    <a:pt x="14" y="257"/>
                                    <a:pt x="14" y="253"/>
                                  </a:cubicBezTo>
                                  <a:close/>
                                  <a:moveTo>
                                    <a:pt x="20" y="241"/>
                                  </a:moveTo>
                                  <a:cubicBezTo>
                                    <a:pt x="20" y="245"/>
                                    <a:pt x="17" y="250"/>
                                    <a:pt x="21" y="252"/>
                                  </a:cubicBezTo>
                                  <a:cubicBezTo>
                                    <a:pt x="21" y="248"/>
                                    <a:pt x="24" y="242"/>
                                    <a:pt x="20" y="241"/>
                                  </a:cubicBezTo>
                                  <a:close/>
                                  <a:moveTo>
                                    <a:pt x="31" y="227"/>
                                  </a:moveTo>
                                  <a:cubicBezTo>
                                    <a:pt x="31" y="230"/>
                                    <a:pt x="26" y="240"/>
                                    <a:pt x="28" y="242"/>
                                  </a:cubicBezTo>
                                  <a:cubicBezTo>
                                    <a:pt x="28" y="239"/>
                                    <a:pt x="33" y="228"/>
                                    <a:pt x="31" y="227"/>
                                  </a:cubicBezTo>
                                  <a:close/>
                                  <a:moveTo>
                                    <a:pt x="32" y="215"/>
                                  </a:moveTo>
                                  <a:cubicBezTo>
                                    <a:pt x="33" y="217"/>
                                    <a:pt x="30" y="220"/>
                                    <a:pt x="33" y="221"/>
                                  </a:cubicBezTo>
                                  <a:cubicBezTo>
                                    <a:pt x="32" y="219"/>
                                    <a:pt x="35" y="215"/>
                                    <a:pt x="32" y="215"/>
                                  </a:cubicBezTo>
                                  <a:close/>
                                  <a:moveTo>
                                    <a:pt x="14" y="212"/>
                                  </a:moveTo>
                                  <a:cubicBezTo>
                                    <a:pt x="14" y="214"/>
                                    <a:pt x="12" y="218"/>
                                    <a:pt x="14" y="218"/>
                                  </a:cubicBezTo>
                                  <a:cubicBezTo>
                                    <a:pt x="14" y="216"/>
                                    <a:pt x="16" y="213"/>
                                    <a:pt x="14" y="212"/>
                                  </a:cubicBezTo>
                                  <a:close/>
                                  <a:moveTo>
                                    <a:pt x="21" y="199"/>
                                  </a:moveTo>
                                  <a:cubicBezTo>
                                    <a:pt x="19" y="199"/>
                                    <a:pt x="22" y="203"/>
                                    <a:pt x="19" y="204"/>
                                  </a:cubicBezTo>
                                  <a:cubicBezTo>
                                    <a:pt x="22" y="205"/>
                                    <a:pt x="19" y="210"/>
                                    <a:pt x="19" y="213"/>
                                  </a:cubicBezTo>
                                  <a:cubicBezTo>
                                    <a:pt x="22" y="211"/>
                                    <a:pt x="21" y="204"/>
                                    <a:pt x="22" y="200"/>
                                  </a:cubicBezTo>
                                  <a:cubicBezTo>
                                    <a:pt x="21" y="200"/>
                                    <a:pt x="21" y="200"/>
                                    <a:pt x="21" y="199"/>
                                  </a:cubicBezTo>
                                  <a:close/>
                                  <a:moveTo>
                                    <a:pt x="14" y="201"/>
                                  </a:moveTo>
                                  <a:cubicBezTo>
                                    <a:pt x="14" y="203"/>
                                    <a:pt x="12" y="206"/>
                                    <a:pt x="14" y="207"/>
                                  </a:cubicBezTo>
                                  <a:cubicBezTo>
                                    <a:pt x="14" y="205"/>
                                    <a:pt x="16" y="201"/>
                                    <a:pt x="14" y="201"/>
                                  </a:cubicBezTo>
                                  <a:close/>
                                  <a:moveTo>
                                    <a:pt x="14" y="196"/>
                                  </a:moveTo>
                                  <a:cubicBezTo>
                                    <a:pt x="12" y="195"/>
                                    <a:pt x="12" y="199"/>
                                    <a:pt x="14" y="199"/>
                                  </a:cubicBezTo>
                                  <a:cubicBezTo>
                                    <a:pt x="14" y="198"/>
                                    <a:pt x="14" y="197"/>
                                    <a:pt x="14" y="196"/>
                                  </a:cubicBezTo>
                                  <a:close/>
                                  <a:moveTo>
                                    <a:pt x="41" y="160"/>
                                  </a:moveTo>
                                  <a:cubicBezTo>
                                    <a:pt x="39" y="166"/>
                                    <a:pt x="37" y="179"/>
                                    <a:pt x="38" y="186"/>
                                  </a:cubicBezTo>
                                  <a:cubicBezTo>
                                    <a:pt x="39" y="177"/>
                                    <a:pt x="40" y="169"/>
                                    <a:pt x="41" y="160"/>
                                  </a:cubicBezTo>
                                  <a:close/>
                                  <a:moveTo>
                                    <a:pt x="37" y="173"/>
                                  </a:moveTo>
                                  <a:cubicBezTo>
                                    <a:pt x="34" y="174"/>
                                    <a:pt x="34" y="181"/>
                                    <a:pt x="35" y="183"/>
                                  </a:cubicBezTo>
                                  <a:cubicBezTo>
                                    <a:pt x="36" y="179"/>
                                    <a:pt x="36" y="176"/>
                                    <a:pt x="37" y="173"/>
                                  </a:cubicBezTo>
                                  <a:close/>
                                  <a:moveTo>
                                    <a:pt x="48" y="170"/>
                                  </a:moveTo>
                                  <a:cubicBezTo>
                                    <a:pt x="45" y="172"/>
                                    <a:pt x="44" y="180"/>
                                    <a:pt x="46" y="183"/>
                                  </a:cubicBezTo>
                                  <a:cubicBezTo>
                                    <a:pt x="47" y="178"/>
                                    <a:pt x="47" y="174"/>
                                    <a:pt x="48" y="170"/>
                                  </a:cubicBezTo>
                                  <a:close/>
                                  <a:moveTo>
                                    <a:pt x="17" y="173"/>
                                  </a:moveTo>
                                  <a:cubicBezTo>
                                    <a:pt x="17" y="174"/>
                                    <a:pt x="16" y="177"/>
                                    <a:pt x="18" y="176"/>
                                  </a:cubicBezTo>
                                  <a:cubicBezTo>
                                    <a:pt x="18" y="175"/>
                                    <a:pt x="19" y="173"/>
                                    <a:pt x="17" y="173"/>
                                  </a:cubicBezTo>
                                  <a:close/>
                                  <a:moveTo>
                                    <a:pt x="38" y="166"/>
                                  </a:moveTo>
                                  <a:cubicBezTo>
                                    <a:pt x="37" y="166"/>
                                    <a:pt x="37" y="166"/>
                                    <a:pt x="36" y="166"/>
                                  </a:cubicBezTo>
                                  <a:cubicBezTo>
                                    <a:pt x="36" y="167"/>
                                    <a:pt x="36" y="168"/>
                                    <a:pt x="36" y="170"/>
                                  </a:cubicBezTo>
                                  <a:cubicBezTo>
                                    <a:pt x="36" y="170"/>
                                    <a:pt x="37" y="170"/>
                                    <a:pt x="37" y="170"/>
                                  </a:cubicBezTo>
                                  <a:cubicBezTo>
                                    <a:pt x="37" y="168"/>
                                    <a:pt x="37" y="167"/>
                                    <a:pt x="38" y="166"/>
                                  </a:cubicBezTo>
                                  <a:close/>
                                  <a:moveTo>
                                    <a:pt x="48" y="166"/>
                                  </a:moveTo>
                                  <a:cubicBezTo>
                                    <a:pt x="48" y="165"/>
                                    <a:pt x="46" y="162"/>
                                    <a:pt x="49" y="162"/>
                                  </a:cubicBezTo>
                                  <a:cubicBezTo>
                                    <a:pt x="47" y="161"/>
                                    <a:pt x="48" y="160"/>
                                    <a:pt x="49" y="158"/>
                                  </a:cubicBezTo>
                                  <a:cubicBezTo>
                                    <a:pt x="48" y="158"/>
                                    <a:pt x="47" y="158"/>
                                    <a:pt x="47" y="158"/>
                                  </a:cubicBezTo>
                                  <a:cubicBezTo>
                                    <a:pt x="47" y="161"/>
                                    <a:pt x="44" y="165"/>
                                    <a:pt x="47" y="167"/>
                                  </a:cubicBezTo>
                                  <a:cubicBezTo>
                                    <a:pt x="47" y="166"/>
                                    <a:pt x="47" y="165"/>
                                    <a:pt x="48" y="166"/>
                                  </a:cubicBezTo>
                                  <a:close/>
                                  <a:moveTo>
                                    <a:pt x="36" y="156"/>
                                  </a:moveTo>
                                  <a:cubicBezTo>
                                    <a:pt x="36" y="156"/>
                                    <a:pt x="35" y="156"/>
                                    <a:pt x="35" y="156"/>
                                  </a:cubicBezTo>
                                  <a:cubicBezTo>
                                    <a:pt x="35" y="158"/>
                                    <a:pt x="35" y="159"/>
                                    <a:pt x="34" y="160"/>
                                  </a:cubicBezTo>
                                  <a:cubicBezTo>
                                    <a:pt x="35" y="160"/>
                                    <a:pt x="35" y="160"/>
                                    <a:pt x="36" y="160"/>
                                  </a:cubicBezTo>
                                  <a:cubicBezTo>
                                    <a:pt x="36" y="159"/>
                                    <a:pt x="36" y="158"/>
                                    <a:pt x="36" y="156"/>
                                  </a:cubicBezTo>
                                  <a:close/>
                                  <a:moveTo>
                                    <a:pt x="38" y="155"/>
                                  </a:moveTo>
                                  <a:cubicBezTo>
                                    <a:pt x="38" y="157"/>
                                    <a:pt x="36" y="159"/>
                                    <a:pt x="38" y="159"/>
                                  </a:cubicBezTo>
                                  <a:cubicBezTo>
                                    <a:pt x="38" y="157"/>
                                    <a:pt x="40" y="155"/>
                                    <a:pt x="38" y="155"/>
                                  </a:cubicBezTo>
                                  <a:close/>
                                  <a:moveTo>
                                    <a:pt x="42" y="157"/>
                                  </a:moveTo>
                                  <a:cubicBezTo>
                                    <a:pt x="40" y="156"/>
                                    <a:pt x="41" y="153"/>
                                    <a:pt x="41" y="151"/>
                                  </a:cubicBezTo>
                                  <a:cubicBezTo>
                                    <a:pt x="39" y="151"/>
                                    <a:pt x="38" y="157"/>
                                    <a:pt x="40" y="158"/>
                                  </a:cubicBezTo>
                                  <a:cubicBezTo>
                                    <a:pt x="41" y="157"/>
                                    <a:pt x="41" y="157"/>
                                    <a:pt x="42" y="157"/>
                                  </a:cubicBezTo>
                                  <a:close/>
                                  <a:moveTo>
                                    <a:pt x="43" y="138"/>
                                  </a:moveTo>
                                  <a:cubicBezTo>
                                    <a:pt x="42" y="138"/>
                                    <a:pt x="42" y="138"/>
                                    <a:pt x="42" y="138"/>
                                  </a:cubicBezTo>
                                  <a:cubicBezTo>
                                    <a:pt x="41" y="139"/>
                                    <a:pt x="41" y="140"/>
                                    <a:pt x="41" y="141"/>
                                  </a:cubicBezTo>
                                  <a:cubicBezTo>
                                    <a:pt x="42" y="142"/>
                                    <a:pt x="42" y="142"/>
                                    <a:pt x="42" y="142"/>
                                  </a:cubicBezTo>
                                  <a:cubicBezTo>
                                    <a:pt x="43" y="140"/>
                                    <a:pt x="43" y="139"/>
                                    <a:pt x="43" y="138"/>
                                  </a:cubicBezTo>
                                  <a:close/>
                                  <a:moveTo>
                                    <a:pt x="23" y="111"/>
                                  </a:moveTo>
                                  <a:cubicBezTo>
                                    <a:pt x="23" y="114"/>
                                    <a:pt x="23" y="117"/>
                                    <a:pt x="22" y="119"/>
                                  </a:cubicBezTo>
                                  <a:cubicBezTo>
                                    <a:pt x="23" y="119"/>
                                    <a:pt x="24" y="119"/>
                                    <a:pt x="25" y="119"/>
                                  </a:cubicBezTo>
                                  <a:cubicBezTo>
                                    <a:pt x="24" y="117"/>
                                    <a:pt x="25" y="113"/>
                                    <a:pt x="23" y="111"/>
                                  </a:cubicBezTo>
                                  <a:close/>
                                  <a:moveTo>
                                    <a:pt x="36" y="109"/>
                                  </a:moveTo>
                                  <a:cubicBezTo>
                                    <a:pt x="35" y="109"/>
                                    <a:pt x="34" y="109"/>
                                    <a:pt x="33" y="109"/>
                                  </a:cubicBezTo>
                                  <a:cubicBezTo>
                                    <a:pt x="33" y="110"/>
                                    <a:pt x="34" y="111"/>
                                    <a:pt x="35" y="111"/>
                                  </a:cubicBezTo>
                                  <a:cubicBezTo>
                                    <a:pt x="35" y="111"/>
                                    <a:pt x="36" y="110"/>
                                    <a:pt x="36" y="109"/>
                                  </a:cubicBezTo>
                                  <a:close/>
                                  <a:moveTo>
                                    <a:pt x="26" y="96"/>
                                  </a:moveTo>
                                  <a:cubicBezTo>
                                    <a:pt x="26" y="99"/>
                                    <a:pt x="26" y="103"/>
                                    <a:pt x="24" y="104"/>
                                  </a:cubicBezTo>
                                  <a:cubicBezTo>
                                    <a:pt x="25" y="104"/>
                                    <a:pt x="26" y="104"/>
                                    <a:pt x="27" y="104"/>
                                  </a:cubicBezTo>
                                  <a:cubicBezTo>
                                    <a:pt x="26" y="102"/>
                                    <a:pt x="29" y="97"/>
                                    <a:pt x="26" y="96"/>
                                  </a:cubicBezTo>
                                  <a:close/>
                                  <a:moveTo>
                                    <a:pt x="24" y="84"/>
                                  </a:moveTo>
                                  <a:cubicBezTo>
                                    <a:pt x="25" y="87"/>
                                    <a:pt x="22" y="91"/>
                                    <a:pt x="24" y="93"/>
                                  </a:cubicBezTo>
                                  <a:cubicBezTo>
                                    <a:pt x="24" y="90"/>
                                    <a:pt x="27" y="85"/>
                                    <a:pt x="24" y="84"/>
                                  </a:cubicBezTo>
                                  <a:close/>
                                  <a:moveTo>
                                    <a:pt x="29" y="84"/>
                                  </a:moveTo>
                                  <a:cubicBezTo>
                                    <a:pt x="29" y="85"/>
                                    <a:pt x="29" y="87"/>
                                    <a:pt x="29" y="88"/>
                                  </a:cubicBezTo>
                                  <a:cubicBezTo>
                                    <a:pt x="29" y="88"/>
                                    <a:pt x="30" y="88"/>
                                    <a:pt x="31" y="88"/>
                                  </a:cubicBezTo>
                                  <a:cubicBezTo>
                                    <a:pt x="30" y="87"/>
                                    <a:pt x="32" y="84"/>
                                    <a:pt x="29" y="84"/>
                                  </a:cubicBezTo>
                                  <a:close/>
                                  <a:moveTo>
                                    <a:pt x="36" y="72"/>
                                  </a:moveTo>
                                  <a:cubicBezTo>
                                    <a:pt x="37" y="74"/>
                                    <a:pt x="35" y="76"/>
                                    <a:pt x="37" y="76"/>
                                  </a:cubicBezTo>
                                  <a:cubicBezTo>
                                    <a:pt x="37" y="74"/>
                                    <a:pt x="39" y="72"/>
                                    <a:pt x="36" y="72"/>
                                  </a:cubicBezTo>
                                  <a:close/>
                                  <a:moveTo>
                                    <a:pt x="39" y="58"/>
                                  </a:moveTo>
                                  <a:cubicBezTo>
                                    <a:pt x="40" y="61"/>
                                    <a:pt x="37" y="65"/>
                                    <a:pt x="40" y="66"/>
                                  </a:cubicBezTo>
                                  <a:cubicBezTo>
                                    <a:pt x="39" y="64"/>
                                    <a:pt x="42" y="59"/>
                                    <a:pt x="39" y="58"/>
                                  </a:cubicBezTo>
                                  <a:close/>
                                  <a:moveTo>
                                    <a:pt x="46" y="57"/>
                                  </a:moveTo>
                                  <a:cubicBezTo>
                                    <a:pt x="46" y="59"/>
                                    <a:pt x="43" y="63"/>
                                    <a:pt x="46" y="64"/>
                                  </a:cubicBezTo>
                                  <a:cubicBezTo>
                                    <a:pt x="46" y="62"/>
                                    <a:pt x="48" y="57"/>
                                    <a:pt x="46" y="57"/>
                                  </a:cubicBezTo>
                                  <a:close/>
                                  <a:moveTo>
                                    <a:pt x="31" y="55"/>
                                  </a:moveTo>
                                  <a:cubicBezTo>
                                    <a:pt x="30" y="55"/>
                                    <a:pt x="29" y="59"/>
                                    <a:pt x="31" y="59"/>
                                  </a:cubicBezTo>
                                  <a:cubicBezTo>
                                    <a:pt x="31" y="58"/>
                                    <a:pt x="31" y="56"/>
                                    <a:pt x="31" y="55"/>
                                  </a:cubicBezTo>
                                  <a:close/>
                                  <a:moveTo>
                                    <a:pt x="27" y="49"/>
                                  </a:moveTo>
                                  <a:cubicBezTo>
                                    <a:pt x="26" y="49"/>
                                    <a:pt x="25" y="49"/>
                                    <a:pt x="25" y="49"/>
                                  </a:cubicBezTo>
                                  <a:cubicBezTo>
                                    <a:pt x="26" y="50"/>
                                    <a:pt x="24" y="53"/>
                                    <a:pt x="27" y="53"/>
                                  </a:cubicBezTo>
                                  <a:cubicBezTo>
                                    <a:pt x="27" y="52"/>
                                    <a:pt x="27" y="50"/>
                                    <a:pt x="27" y="49"/>
                                  </a:cubicBezTo>
                                  <a:close/>
                                  <a:moveTo>
                                    <a:pt x="50" y="28"/>
                                  </a:moveTo>
                                  <a:cubicBezTo>
                                    <a:pt x="48" y="30"/>
                                    <a:pt x="47" y="39"/>
                                    <a:pt x="49" y="42"/>
                                  </a:cubicBezTo>
                                  <a:cubicBezTo>
                                    <a:pt x="49" y="37"/>
                                    <a:pt x="50" y="33"/>
                                    <a:pt x="50" y="28"/>
                                  </a:cubicBezTo>
                                  <a:close/>
                                  <a:moveTo>
                                    <a:pt x="36" y="24"/>
                                  </a:moveTo>
                                  <a:cubicBezTo>
                                    <a:pt x="36" y="24"/>
                                    <a:pt x="36" y="24"/>
                                    <a:pt x="35" y="24"/>
                                  </a:cubicBezTo>
                                  <a:cubicBezTo>
                                    <a:pt x="35" y="25"/>
                                    <a:pt x="35" y="27"/>
                                    <a:pt x="35" y="28"/>
                                  </a:cubicBezTo>
                                  <a:cubicBezTo>
                                    <a:pt x="35" y="28"/>
                                    <a:pt x="36" y="28"/>
                                    <a:pt x="36" y="28"/>
                                  </a:cubicBezTo>
                                  <a:cubicBezTo>
                                    <a:pt x="36" y="27"/>
                                    <a:pt x="36" y="25"/>
                                    <a:pt x="36" y="2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Rectangle 5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50" y="2641"/>
                              <a:ext cx="11" cy="30"/>
                            </a:xfrm>
                            <a:prstGeom prst="rect">
                              <a:avLst/>
                            </a:pr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508"/>
                          <wps:cNvSpPr>
                            <a:spLocks/>
                          </wps:cNvSpPr>
                          <wps:spPr bwMode="auto">
                            <a:xfrm>
                              <a:off x="3361" y="2565"/>
                              <a:ext cx="12" cy="88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5"/>
                                <a:gd name="T2" fmla="*/ 0 w 2"/>
                                <a:gd name="T3" fmla="*/ 10 h 15"/>
                                <a:gd name="T4" fmla="*/ 2 w 2"/>
                                <a:gd name="T5" fmla="*/ 15 h 15"/>
                                <a:gd name="T6" fmla="*/ 1 w 2"/>
                                <a:gd name="T7" fmla="*/ 12 h 15"/>
                                <a:gd name="T8" fmla="*/ 2 w 2"/>
                                <a:gd name="T9" fmla="*/ 3 h 15"/>
                                <a:gd name="T10" fmla="*/ 1 w 2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15">
                                  <a:moveTo>
                                    <a:pt x="1" y="0"/>
                                  </a:moveTo>
                                  <a:cubicBezTo>
                                    <a:pt x="1" y="3"/>
                                    <a:pt x="0" y="7"/>
                                    <a:pt x="0" y="10"/>
                                  </a:cubicBezTo>
                                  <a:cubicBezTo>
                                    <a:pt x="0" y="12"/>
                                    <a:pt x="1" y="14"/>
                                    <a:pt x="2" y="15"/>
                                  </a:cubicBezTo>
                                  <a:cubicBezTo>
                                    <a:pt x="1" y="14"/>
                                    <a:pt x="1" y="13"/>
                                    <a:pt x="1" y="12"/>
                                  </a:cubicBezTo>
                                  <a:cubicBezTo>
                                    <a:pt x="1" y="9"/>
                                    <a:pt x="2" y="6"/>
                                    <a:pt x="2" y="3"/>
                                  </a:cubicBezTo>
                                  <a:cubicBezTo>
                                    <a:pt x="2" y="2"/>
                                    <a:pt x="2" y="1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09"/>
                          <wps:cNvSpPr>
                            <a:spLocks/>
                          </wps:cNvSpPr>
                          <wps:spPr bwMode="auto">
                            <a:xfrm>
                              <a:off x="3402" y="2582"/>
                              <a:ext cx="12" cy="2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4"/>
                                <a:gd name="T2" fmla="*/ 0 w 2"/>
                                <a:gd name="T3" fmla="*/ 4 h 4"/>
                                <a:gd name="T4" fmla="*/ 1 w 2"/>
                                <a:gd name="T5" fmla="*/ 4 h 4"/>
                                <a:gd name="T6" fmla="*/ 2 w 2"/>
                                <a:gd name="T7" fmla="*/ 0 h 4"/>
                                <a:gd name="T8" fmla="*/ 1 w 2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0"/>
                                  </a:moveTo>
                                  <a:cubicBezTo>
                                    <a:pt x="0" y="1"/>
                                    <a:pt x="0" y="3"/>
                                    <a:pt x="0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1" y="1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10"/>
                          <wps:cNvSpPr>
                            <a:spLocks/>
                          </wps:cNvSpPr>
                          <wps:spPr bwMode="auto">
                            <a:xfrm>
                              <a:off x="3402" y="2358"/>
                              <a:ext cx="24" cy="201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34"/>
                                <a:gd name="T2" fmla="*/ 1 w 4"/>
                                <a:gd name="T3" fmla="*/ 19 h 34"/>
                                <a:gd name="T4" fmla="*/ 1 w 4"/>
                                <a:gd name="T5" fmla="*/ 24 h 34"/>
                                <a:gd name="T6" fmla="*/ 1 w 4"/>
                                <a:gd name="T7" fmla="*/ 24 h 34"/>
                                <a:gd name="T8" fmla="*/ 1 w 4"/>
                                <a:gd name="T9" fmla="*/ 24 h 34"/>
                                <a:gd name="T10" fmla="*/ 0 w 4"/>
                                <a:gd name="T11" fmla="*/ 29 h 34"/>
                                <a:gd name="T12" fmla="*/ 1 w 4"/>
                                <a:gd name="T13" fmla="*/ 34 h 34"/>
                                <a:gd name="T14" fmla="*/ 4 w 4"/>
                                <a:gd name="T15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" h="34">
                                  <a:moveTo>
                                    <a:pt x="4" y="0"/>
                                  </a:moveTo>
                                  <a:cubicBezTo>
                                    <a:pt x="2" y="5"/>
                                    <a:pt x="1" y="13"/>
                                    <a:pt x="1" y="19"/>
                                  </a:cubicBezTo>
                                  <a:cubicBezTo>
                                    <a:pt x="1" y="21"/>
                                    <a:pt x="1" y="23"/>
                                    <a:pt x="1" y="24"/>
                                  </a:cubicBezTo>
                                  <a:cubicBezTo>
                                    <a:pt x="1" y="24"/>
                                    <a:pt x="1" y="24"/>
                                    <a:pt x="1" y="24"/>
                                  </a:cubicBezTo>
                                  <a:cubicBezTo>
                                    <a:pt x="1" y="24"/>
                                    <a:pt x="1" y="24"/>
                                    <a:pt x="1" y="24"/>
                                  </a:cubicBezTo>
                                  <a:cubicBezTo>
                                    <a:pt x="1" y="25"/>
                                    <a:pt x="0" y="27"/>
                                    <a:pt x="0" y="29"/>
                                  </a:cubicBezTo>
                                  <a:cubicBezTo>
                                    <a:pt x="0" y="31"/>
                                    <a:pt x="0" y="33"/>
                                    <a:pt x="1" y="34"/>
                                  </a:cubicBezTo>
                                  <a:cubicBezTo>
                                    <a:pt x="3" y="22"/>
                                    <a:pt x="1" y="13"/>
                                    <a:pt x="4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511"/>
                          <wps:cNvSpPr>
                            <a:spLocks/>
                          </wps:cNvSpPr>
                          <wps:spPr bwMode="auto">
                            <a:xfrm>
                              <a:off x="3367" y="2435"/>
                              <a:ext cx="12" cy="11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9"/>
                                <a:gd name="T2" fmla="*/ 0 w 2"/>
                                <a:gd name="T3" fmla="*/ 15 h 19"/>
                                <a:gd name="T4" fmla="*/ 1 w 2"/>
                                <a:gd name="T5" fmla="*/ 19 h 19"/>
                                <a:gd name="T6" fmla="*/ 2 w 2"/>
                                <a:gd name="T7" fmla="*/ 4 h 19"/>
                                <a:gd name="T8" fmla="*/ 2 w 2"/>
                                <a:gd name="T9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19">
                                  <a:moveTo>
                                    <a:pt x="2" y="0"/>
                                  </a:moveTo>
                                  <a:cubicBezTo>
                                    <a:pt x="2" y="5"/>
                                    <a:pt x="0" y="11"/>
                                    <a:pt x="0" y="15"/>
                                  </a:cubicBezTo>
                                  <a:cubicBezTo>
                                    <a:pt x="0" y="17"/>
                                    <a:pt x="0" y="18"/>
                                    <a:pt x="1" y="19"/>
                                  </a:cubicBezTo>
                                  <a:cubicBezTo>
                                    <a:pt x="1" y="15"/>
                                    <a:pt x="2" y="9"/>
                                    <a:pt x="2" y="4"/>
                                  </a:cubicBezTo>
                                  <a:cubicBezTo>
                                    <a:pt x="2" y="3"/>
                                    <a:pt x="2" y="1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512"/>
                          <wps:cNvSpPr>
                            <a:spLocks/>
                          </wps:cNvSpPr>
                          <wps:spPr bwMode="auto">
                            <a:xfrm>
                              <a:off x="3355" y="2452"/>
                              <a:ext cx="6" cy="3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5"/>
                                <a:gd name="T2" fmla="*/ 0 w 1"/>
                                <a:gd name="T3" fmla="*/ 5 h 5"/>
                                <a:gd name="T4" fmla="*/ 1 w 1"/>
                                <a:gd name="T5" fmla="*/ 5 h 5"/>
                                <a:gd name="T6" fmla="*/ 1 w 1"/>
                                <a:gd name="T7" fmla="*/ 0 h 5"/>
                                <a:gd name="T8" fmla="*/ 0 w 1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0" y="0"/>
                                  </a:moveTo>
                                  <a:cubicBezTo>
                                    <a:pt x="0" y="2"/>
                                    <a:pt x="0" y="3"/>
                                    <a:pt x="0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3"/>
                                    <a:pt x="1" y="2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13"/>
                          <wps:cNvSpPr>
                            <a:spLocks/>
                          </wps:cNvSpPr>
                          <wps:spPr bwMode="auto">
                            <a:xfrm>
                              <a:off x="3349" y="2411"/>
                              <a:ext cx="12" cy="30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5"/>
                                <a:gd name="T2" fmla="*/ 1 w 2"/>
                                <a:gd name="T3" fmla="*/ 0 h 5"/>
                                <a:gd name="T4" fmla="*/ 0 w 2"/>
                                <a:gd name="T5" fmla="*/ 4 h 5"/>
                                <a:gd name="T6" fmla="*/ 1 w 2"/>
                                <a:gd name="T7" fmla="*/ 5 h 5"/>
                                <a:gd name="T8" fmla="*/ 1 w 2"/>
                                <a:gd name="T9" fmla="*/ 5 h 5"/>
                                <a:gd name="T10" fmla="*/ 2 w 2"/>
                                <a:gd name="T11" fmla="*/ 1 h 5"/>
                                <a:gd name="T12" fmla="*/ 1 w 2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1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4"/>
                                    <a:pt x="2" y="2"/>
                                    <a:pt x="2" y="1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14"/>
                          <wps:cNvSpPr>
                            <a:spLocks/>
                          </wps:cNvSpPr>
                          <wps:spPr bwMode="auto">
                            <a:xfrm>
                              <a:off x="3385" y="2387"/>
                              <a:ext cx="5" cy="3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0 w 1"/>
                                <a:gd name="T3" fmla="*/ 1 h 6"/>
                                <a:gd name="T4" fmla="*/ 0 w 1"/>
                                <a:gd name="T5" fmla="*/ 5 h 6"/>
                                <a:gd name="T6" fmla="*/ 1 w 1"/>
                                <a:gd name="T7" fmla="*/ 6 h 6"/>
                                <a:gd name="T8" fmla="*/ 1 w 1"/>
                                <a:gd name="T9" fmla="*/ 6 h 6"/>
                                <a:gd name="T10" fmla="*/ 1 w 1"/>
                                <a:gd name="T11" fmla="*/ 2 h 6"/>
                                <a:gd name="T12" fmla="*/ 0 w 1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4"/>
                                    <a:pt x="0" y="5"/>
                                  </a:cubicBezTo>
                                  <a:cubicBezTo>
                                    <a:pt x="0" y="6"/>
                                    <a:pt x="0" y="6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  <a:cubicBezTo>
                                    <a:pt x="1" y="5"/>
                                    <a:pt x="1" y="3"/>
                                    <a:pt x="1" y="2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515"/>
                          <wps:cNvSpPr>
                            <a:spLocks/>
                          </wps:cNvSpPr>
                          <wps:spPr bwMode="auto">
                            <a:xfrm>
                              <a:off x="3367" y="2269"/>
                              <a:ext cx="12" cy="30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5"/>
                                <a:gd name="T2" fmla="*/ 1 w 2"/>
                                <a:gd name="T3" fmla="*/ 0 h 5"/>
                                <a:gd name="T4" fmla="*/ 0 w 2"/>
                                <a:gd name="T5" fmla="*/ 4 h 5"/>
                                <a:gd name="T6" fmla="*/ 1 w 2"/>
                                <a:gd name="T7" fmla="*/ 5 h 5"/>
                                <a:gd name="T8" fmla="*/ 1 w 2"/>
                                <a:gd name="T9" fmla="*/ 5 h 5"/>
                                <a:gd name="T10" fmla="*/ 2 w 2"/>
                                <a:gd name="T11" fmla="*/ 1 h 5"/>
                                <a:gd name="T12" fmla="*/ 1 w 2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0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4"/>
                                    <a:pt x="1" y="2"/>
                                    <a:pt x="2" y="1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516"/>
                          <wps:cNvSpPr>
                            <a:spLocks/>
                          </wps:cNvSpPr>
                          <wps:spPr bwMode="auto">
                            <a:xfrm>
                              <a:off x="3450" y="2251"/>
                              <a:ext cx="11" cy="36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6"/>
                                <a:gd name="T2" fmla="*/ 1 w 2"/>
                                <a:gd name="T3" fmla="*/ 0 h 6"/>
                                <a:gd name="T4" fmla="*/ 0 w 2"/>
                                <a:gd name="T5" fmla="*/ 5 h 6"/>
                                <a:gd name="T6" fmla="*/ 1 w 2"/>
                                <a:gd name="T7" fmla="*/ 6 h 6"/>
                                <a:gd name="T8" fmla="*/ 1 w 2"/>
                                <a:gd name="T9" fmla="*/ 6 h 6"/>
                                <a:gd name="T10" fmla="*/ 2 w 2"/>
                                <a:gd name="T11" fmla="*/ 1 h 6"/>
                                <a:gd name="T12" fmla="*/ 1 w 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0" y="3"/>
                                    <a:pt x="0" y="5"/>
                                  </a:cubicBezTo>
                                  <a:cubicBezTo>
                                    <a:pt x="0" y="6"/>
                                    <a:pt x="0" y="6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  <a:cubicBezTo>
                                    <a:pt x="1" y="5"/>
                                    <a:pt x="2" y="3"/>
                                    <a:pt x="2" y="1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517"/>
                          <wps:cNvSpPr>
                            <a:spLocks/>
                          </wps:cNvSpPr>
                          <wps:spPr bwMode="auto">
                            <a:xfrm>
                              <a:off x="3402" y="2145"/>
                              <a:ext cx="18" cy="101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7"/>
                                <a:gd name="T2" fmla="*/ 2 w 3"/>
                                <a:gd name="T3" fmla="*/ 0 h 17"/>
                                <a:gd name="T4" fmla="*/ 2 w 3"/>
                                <a:gd name="T5" fmla="*/ 0 h 17"/>
                                <a:gd name="T6" fmla="*/ 2 w 3"/>
                                <a:gd name="T7" fmla="*/ 1 h 17"/>
                                <a:gd name="T8" fmla="*/ 1 w 3"/>
                                <a:gd name="T9" fmla="*/ 1 h 17"/>
                                <a:gd name="T10" fmla="*/ 1 w 3"/>
                                <a:gd name="T11" fmla="*/ 1 h 17"/>
                                <a:gd name="T12" fmla="*/ 1 w 3"/>
                                <a:gd name="T13" fmla="*/ 1 h 17"/>
                                <a:gd name="T14" fmla="*/ 1 w 3"/>
                                <a:gd name="T15" fmla="*/ 1 h 17"/>
                                <a:gd name="T16" fmla="*/ 1 w 3"/>
                                <a:gd name="T17" fmla="*/ 1 h 17"/>
                                <a:gd name="T18" fmla="*/ 1 w 3"/>
                                <a:gd name="T19" fmla="*/ 3 h 17"/>
                                <a:gd name="T20" fmla="*/ 0 w 3"/>
                                <a:gd name="T21" fmla="*/ 12 h 17"/>
                                <a:gd name="T22" fmla="*/ 1 w 3"/>
                                <a:gd name="T23" fmla="*/ 17 h 17"/>
                                <a:gd name="T24" fmla="*/ 3 w 3"/>
                                <a:gd name="T25" fmla="*/ 0 h 17"/>
                                <a:gd name="T26" fmla="*/ 2 w 3"/>
                                <a:gd name="T2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" h="17">
                                  <a:moveTo>
                                    <a:pt x="2" y="0"/>
                                  </a:move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2"/>
                                    <a:pt x="1" y="2"/>
                                    <a:pt x="1" y="3"/>
                                  </a:cubicBezTo>
                                  <a:cubicBezTo>
                                    <a:pt x="1" y="5"/>
                                    <a:pt x="0" y="8"/>
                                    <a:pt x="0" y="12"/>
                                  </a:cubicBezTo>
                                  <a:cubicBezTo>
                                    <a:pt x="0" y="13"/>
                                    <a:pt x="0" y="15"/>
                                    <a:pt x="1" y="17"/>
                                  </a:cubicBezTo>
                                  <a:cubicBezTo>
                                    <a:pt x="2" y="11"/>
                                    <a:pt x="2" y="5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518"/>
                          <wps:cNvSpPr>
                            <a:spLocks/>
                          </wps:cNvSpPr>
                          <wps:spPr bwMode="auto">
                            <a:xfrm>
                              <a:off x="3361" y="2157"/>
                              <a:ext cx="12" cy="71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2"/>
                                <a:gd name="T2" fmla="*/ 0 w 2"/>
                                <a:gd name="T3" fmla="*/ 8 h 12"/>
                                <a:gd name="T4" fmla="*/ 0 w 2"/>
                                <a:gd name="T5" fmla="*/ 12 h 12"/>
                                <a:gd name="T6" fmla="*/ 2 w 2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2">
                                  <a:moveTo>
                                    <a:pt x="2" y="0"/>
                                  </a:moveTo>
                                  <a:cubicBezTo>
                                    <a:pt x="0" y="1"/>
                                    <a:pt x="0" y="5"/>
                                    <a:pt x="0" y="8"/>
                                  </a:cubicBezTo>
                                  <a:cubicBezTo>
                                    <a:pt x="0" y="10"/>
                                    <a:pt x="0" y="11"/>
                                    <a:pt x="0" y="12"/>
                                  </a:cubicBezTo>
                                  <a:cubicBezTo>
                                    <a:pt x="1" y="8"/>
                                    <a:pt x="1" y="4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519"/>
                          <wps:cNvSpPr>
                            <a:spLocks/>
                          </wps:cNvSpPr>
                          <wps:spPr bwMode="auto">
                            <a:xfrm>
                              <a:off x="3390" y="2074"/>
                              <a:ext cx="18" cy="71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0 h 12"/>
                                <a:gd name="T2" fmla="*/ 0 w 3"/>
                                <a:gd name="T3" fmla="*/ 8 h 12"/>
                                <a:gd name="T4" fmla="*/ 2 w 3"/>
                                <a:gd name="T5" fmla="*/ 12 h 12"/>
                                <a:gd name="T6" fmla="*/ 2 w 3"/>
                                <a:gd name="T7" fmla="*/ 12 h 12"/>
                                <a:gd name="T8" fmla="*/ 3 w 3"/>
                                <a:gd name="T9" fmla="*/ 4 h 12"/>
                                <a:gd name="T10" fmla="*/ 1 w 3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12">
                                  <a:moveTo>
                                    <a:pt x="1" y="0"/>
                                  </a:moveTo>
                                  <a:cubicBezTo>
                                    <a:pt x="1" y="3"/>
                                    <a:pt x="0" y="6"/>
                                    <a:pt x="0" y="8"/>
                                  </a:cubicBezTo>
                                  <a:cubicBezTo>
                                    <a:pt x="0" y="10"/>
                                    <a:pt x="1" y="11"/>
                                    <a:pt x="2" y="12"/>
                                  </a:cubicBezTo>
                                  <a:cubicBezTo>
                                    <a:pt x="2" y="12"/>
                                    <a:pt x="2" y="12"/>
                                    <a:pt x="2" y="12"/>
                                  </a:cubicBezTo>
                                  <a:cubicBezTo>
                                    <a:pt x="2" y="9"/>
                                    <a:pt x="3" y="6"/>
                                    <a:pt x="3" y="4"/>
                                  </a:cubicBezTo>
                                  <a:cubicBezTo>
                                    <a:pt x="3" y="2"/>
                                    <a:pt x="2" y="1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520"/>
                          <wps:cNvSpPr>
                            <a:spLocks/>
                          </wps:cNvSpPr>
                          <wps:spPr bwMode="auto">
                            <a:xfrm>
                              <a:off x="3444" y="1980"/>
                              <a:ext cx="11" cy="59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0"/>
                                <a:gd name="T2" fmla="*/ 1 w 2"/>
                                <a:gd name="T3" fmla="*/ 1 h 10"/>
                                <a:gd name="T4" fmla="*/ 0 w 2"/>
                                <a:gd name="T5" fmla="*/ 8 h 10"/>
                                <a:gd name="T6" fmla="*/ 1 w 2"/>
                                <a:gd name="T7" fmla="*/ 10 h 10"/>
                                <a:gd name="T8" fmla="*/ 1 w 2"/>
                                <a:gd name="T9" fmla="*/ 10 h 10"/>
                                <a:gd name="T10" fmla="*/ 2 w 2"/>
                                <a:gd name="T11" fmla="*/ 3 h 10"/>
                                <a:gd name="T12" fmla="*/ 1 w 2"/>
                                <a:gd name="T1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3"/>
                                    <a:pt x="0" y="6"/>
                                    <a:pt x="0" y="8"/>
                                  </a:cubicBezTo>
                                  <a:cubicBezTo>
                                    <a:pt x="0" y="9"/>
                                    <a:pt x="1" y="10"/>
                                    <a:pt x="1" y="10"/>
                                  </a:cubicBez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  <a:cubicBezTo>
                                    <a:pt x="1" y="8"/>
                                    <a:pt x="2" y="5"/>
                                    <a:pt x="2" y="3"/>
                                  </a:cubicBezTo>
                                  <a:cubicBezTo>
                                    <a:pt x="2" y="2"/>
                                    <a:pt x="2" y="1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521"/>
                          <wps:cNvSpPr>
                            <a:spLocks/>
                          </wps:cNvSpPr>
                          <wps:spPr bwMode="auto">
                            <a:xfrm>
                              <a:off x="3455" y="1903"/>
                              <a:ext cx="12" cy="35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6"/>
                                <a:gd name="T2" fmla="*/ 1 w 2"/>
                                <a:gd name="T3" fmla="*/ 0 h 6"/>
                                <a:gd name="T4" fmla="*/ 0 w 2"/>
                                <a:gd name="T5" fmla="*/ 5 h 6"/>
                                <a:gd name="T6" fmla="*/ 1 w 2"/>
                                <a:gd name="T7" fmla="*/ 6 h 6"/>
                                <a:gd name="T8" fmla="*/ 1 w 2"/>
                                <a:gd name="T9" fmla="*/ 6 h 6"/>
                                <a:gd name="T10" fmla="*/ 2 w 2"/>
                                <a:gd name="T11" fmla="*/ 1 h 6"/>
                                <a:gd name="T12" fmla="*/ 1 w 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2"/>
                                    <a:pt x="0" y="3"/>
                                    <a:pt x="0" y="5"/>
                                  </a:cubicBezTo>
                                  <a:cubicBezTo>
                                    <a:pt x="0" y="6"/>
                                    <a:pt x="0" y="6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  <a:cubicBezTo>
                                    <a:pt x="1" y="5"/>
                                    <a:pt x="2" y="3"/>
                                    <a:pt x="2" y="1"/>
                                  </a:cubicBezTo>
                                  <a:cubicBezTo>
                                    <a:pt x="2" y="1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522"/>
                          <wps:cNvSpPr>
                            <a:spLocks/>
                          </wps:cNvSpPr>
                          <wps:spPr bwMode="auto">
                            <a:xfrm>
                              <a:off x="3367" y="1885"/>
                              <a:ext cx="12" cy="41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7"/>
                                <a:gd name="T2" fmla="*/ 1 w 2"/>
                                <a:gd name="T3" fmla="*/ 1 h 7"/>
                                <a:gd name="T4" fmla="*/ 0 w 2"/>
                                <a:gd name="T5" fmla="*/ 5 h 7"/>
                                <a:gd name="T6" fmla="*/ 1 w 2"/>
                                <a:gd name="T7" fmla="*/ 7 h 7"/>
                                <a:gd name="T8" fmla="*/ 1 w 2"/>
                                <a:gd name="T9" fmla="*/ 6 h 7"/>
                                <a:gd name="T10" fmla="*/ 2 w 2"/>
                                <a:gd name="T11" fmla="*/ 2 h 7"/>
                                <a:gd name="T12" fmla="*/ 1 w 2"/>
                                <a:gd name="T13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7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2"/>
                                    <a:pt x="0" y="4"/>
                                    <a:pt x="0" y="5"/>
                                  </a:cubicBezTo>
                                  <a:cubicBezTo>
                                    <a:pt x="0" y="6"/>
                                    <a:pt x="0" y="7"/>
                                    <a:pt x="1" y="7"/>
                                  </a:cubicBezTo>
                                  <a:cubicBezTo>
                                    <a:pt x="1" y="7"/>
                                    <a:pt x="1" y="7"/>
                                    <a:pt x="1" y="6"/>
                                  </a:cubicBezTo>
                                  <a:cubicBezTo>
                                    <a:pt x="1" y="5"/>
                                    <a:pt x="2" y="3"/>
                                    <a:pt x="2" y="2"/>
                                  </a:cubicBezTo>
                                  <a:cubicBezTo>
                                    <a:pt x="2" y="1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523"/>
                          <wps:cNvSpPr>
                            <a:spLocks/>
                          </wps:cNvSpPr>
                          <wps:spPr bwMode="auto">
                            <a:xfrm>
                              <a:off x="3373" y="1814"/>
                              <a:ext cx="6" cy="3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0 w 1"/>
                                <a:gd name="T3" fmla="*/ 0 h 6"/>
                                <a:gd name="T4" fmla="*/ 0 w 1"/>
                                <a:gd name="T5" fmla="*/ 5 h 6"/>
                                <a:gd name="T6" fmla="*/ 1 w 1"/>
                                <a:gd name="T7" fmla="*/ 6 h 6"/>
                                <a:gd name="T8" fmla="*/ 0 w 1"/>
                                <a:gd name="T9" fmla="*/ 6 h 6"/>
                                <a:gd name="T10" fmla="*/ 1 w 1"/>
                                <a:gd name="T11" fmla="*/ 1 h 6"/>
                                <a:gd name="T12" fmla="*/ 0 w 1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2"/>
                                    <a:pt x="0" y="3"/>
                                    <a:pt x="0" y="5"/>
                                  </a:cubicBezTo>
                                  <a:cubicBezTo>
                                    <a:pt x="0" y="6"/>
                                    <a:pt x="0" y="6"/>
                                    <a:pt x="1" y="6"/>
                                  </a:cubicBezTo>
                                  <a:cubicBezTo>
                                    <a:pt x="0" y="6"/>
                                    <a:pt x="0" y="6"/>
                                    <a:pt x="0" y="6"/>
                                  </a:cubicBezTo>
                                  <a:cubicBezTo>
                                    <a:pt x="0" y="5"/>
                                    <a:pt x="1" y="3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524"/>
                          <wps:cNvSpPr>
                            <a:spLocks/>
                          </wps:cNvSpPr>
                          <wps:spPr bwMode="auto">
                            <a:xfrm>
                              <a:off x="3367" y="1785"/>
                              <a:ext cx="12" cy="1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3"/>
                                <a:gd name="T2" fmla="*/ 0 w 2"/>
                                <a:gd name="T3" fmla="*/ 1 h 3"/>
                                <a:gd name="T4" fmla="*/ 0 w 2"/>
                                <a:gd name="T5" fmla="*/ 2 h 3"/>
                                <a:gd name="T6" fmla="*/ 1 w 2"/>
                                <a:gd name="T7" fmla="*/ 3 h 3"/>
                                <a:gd name="T8" fmla="*/ 1 w 2"/>
                                <a:gd name="T9" fmla="*/ 3 h 3"/>
                                <a:gd name="T10" fmla="*/ 1 w 2"/>
                                <a:gd name="T11" fmla="*/ 3 h 3"/>
                                <a:gd name="T12" fmla="*/ 2 w 2"/>
                                <a:gd name="T13" fmla="*/ 0 h 3"/>
                                <a:gd name="T14" fmla="*/ 1 w 2"/>
                                <a:gd name="T1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2" y="2"/>
                                    <a:pt x="2" y="1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525"/>
                          <wps:cNvSpPr>
                            <a:spLocks/>
                          </wps:cNvSpPr>
                          <wps:spPr bwMode="auto">
                            <a:xfrm>
                              <a:off x="3491" y="1542"/>
                              <a:ext cx="18" cy="172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29"/>
                                <a:gd name="T2" fmla="*/ 0 w 3"/>
                                <a:gd name="T3" fmla="*/ 24 h 29"/>
                                <a:gd name="T4" fmla="*/ 0 w 3"/>
                                <a:gd name="T5" fmla="*/ 29 h 29"/>
                                <a:gd name="T6" fmla="*/ 3 w 3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29">
                                  <a:moveTo>
                                    <a:pt x="3" y="0"/>
                                  </a:moveTo>
                                  <a:cubicBezTo>
                                    <a:pt x="1" y="6"/>
                                    <a:pt x="0" y="16"/>
                                    <a:pt x="0" y="24"/>
                                  </a:cubicBezTo>
                                  <a:cubicBezTo>
                                    <a:pt x="0" y="26"/>
                                    <a:pt x="0" y="28"/>
                                    <a:pt x="0" y="29"/>
                                  </a:cubicBezTo>
                                  <a:cubicBezTo>
                                    <a:pt x="1" y="19"/>
                                    <a:pt x="2" y="10"/>
                                    <a:pt x="3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526"/>
                          <wps:cNvSpPr>
                            <a:spLocks/>
                          </wps:cNvSpPr>
                          <wps:spPr bwMode="auto">
                            <a:xfrm>
                              <a:off x="3473" y="1625"/>
                              <a:ext cx="12" cy="71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2"/>
                                <a:gd name="T2" fmla="*/ 0 w 2"/>
                                <a:gd name="T3" fmla="*/ 8 h 12"/>
                                <a:gd name="T4" fmla="*/ 1 w 2"/>
                                <a:gd name="T5" fmla="*/ 12 h 12"/>
                                <a:gd name="T6" fmla="*/ 2 w 2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2">
                                  <a:moveTo>
                                    <a:pt x="2" y="0"/>
                                  </a:moveTo>
                                  <a:cubicBezTo>
                                    <a:pt x="1" y="1"/>
                                    <a:pt x="0" y="5"/>
                                    <a:pt x="0" y="8"/>
                                  </a:cubicBezTo>
                                  <a:cubicBezTo>
                                    <a:pt x="0" y="10"/>
                                    <a:pt x="1" y="11"/>
                                    <a:pt x="1" y="12"/>
                                  </a:cubicBezTo>
                                  <a:cubicBezTo>
                                    <a:pt x="2" y="8"/>
                                    <a:pt x="2" y="4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527"/>
                          <wps:cNvSpPr>
                            <a:spLocks/>
                          </wps:cNvSpPr>
                          <wps:spPr bwMode="auto">
                            <a:xfrm>
                              <a:off x="3526" y="1607"/>
                              <a:ext cx="12" cy="83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4"/>
                                <a:gd name="T2" fmla="*/ 0 w 2"/>
                                <a:gd name="T3" fmla="*/ 10 h 14"/>
                                <a:gd name="T4" fmla="*/ 1 w 2"/>
                                <a:gd name="T5" fmla="*/ 14 h 14"/>
                                <a:gd name="T6" fmla="*/ 2 w 2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4">
                                  <a:moveTo>
                                    <a:pt x="2" y="0"/>
                                  </a:moveTo>
                                  <a:cubicBezTo>
                                    <a:pt x="1" y="1"/>
                                    <a:pt x="0" y="6"/>
                                    <a:pt x="0" y="10"/>
                                  </a:cubicBezTo>
                                  <a:cubicBezTo>
                                    <a:pt x="0" y="12"/>
                                    <a:pt x="0" y="13"/>
                                    <a:pt x="1" y="14"/>
                                  </a:cubicBezTo>
                                  <a:cubicBezTo>
                                    <a:pt x="1" y="9"/>
                                    <a:pt x="2" y="5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528"/>
                          <wps:cNvSpPr>
                            <a:spLocks/>
                          </wps:cNvSpPr>
                          <wps:spPr bwMode="auto">
                            <a:xfrm>
                              <a:off x="3390" y="1631"/>
                              <a:ext cx="6" cy="2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4"/>
                                <a:gd name="T2" fmla="*/ 1 w 1"/>
                                <a:gd name="T3" fmla="*/ 0 h 4"/>
                                <a:gd name="T4" fmla="*/ 0 w 1"/>
                                <a:gd name="T5" fmla="*/ 0 h 4"/>
                                <a:gd name="T6" fmla="*/ 0 w 1"/>
                                <a:gd name="T7" fmla="*/ 1 h 4"/>
                                <a:gd name="T8" fmla="*/ 0 w 1"/>
                                <a:gd name="T9" fmla="*/ 3 h 4"/>
                                <a:gd name="T10" fmla="*/ 1 w 1"/>
                                <a:gd name="T11" fmla="*/ 4 h 4"/>
                                <a:gd name="T12" fmla="*/ 1 w 1"/>
                                <a:gd name="T13" fmla="*/ 4 h 4"/>
                                <a:gd name="T14" fmla="*/ 1 w 1"/>
                                <a:gd name="T15" fmla="*/ 4 h 4"/>
                                <a:gd name="T16" fmla="*/ 1 w 1"/>
                                <a:gd name="T17" fmla="*/ 4 h 4"/>
                                <a:gd name="T18" fmla="*/ 1 w 1"/>
                                <a:gd name="T19" fmla="*/ 3 h 4"/>
                                <a:gd name="T20" fmla="*/ 1 w 1"/>
                                <a:gd name="T21" fmla="*/ 3 h 4"/>
                                <a:gd name="T22" fmla="*/ 1 w 1"/>
                                <a:gd name="T23" fmla="*/ 1 h 4"/>
                                <a:gd name="T24" fmla="*/ 1 w 1"/>
                                <a:gd name="T2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2"/>
                                    <a:pt x="0" y="3"/>
                                  </a:cubicBezTo>
                                  <a:cubicBezTo>
                                    <a:pt x="0" y="3"/>
                                    <a:pt x="0" y="4"/>
                                    <a:pt x="1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4"/>
                                    <a:pt x="1" y="4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2"/>
                                    <a:pt x="1" y="2"/>
                                    <a:pt x="1" y="1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529"/>
                          <wps:cNvSpPr>
                            <a:spLocks/>
                          </wps:cNvSpPr>
                          <wps:spPr bwMode="auto">
                            <a:xfrm>
                              <a:off x="3485" y="1584"/>
                              <a:ext cx="6" cy="2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0 w 1"/>
                                <a:gd name="T3" fmla="*/ 4 h 4"/>
                                <a:gd name="T4" fmla="*/ 1 w 1"/>
                                <a:gd name="T5" fmla="*/ 4 h 4"/>
                                <a:gd name="T6" fmla="*/ 1 w 1"/>
                                <a:gd name="T7" fmla="*/ 0 h 4"/>
                                <a:gd name="T8" fmla="*/ 0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2"/>
                                    <a:pt x="0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1" y="1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530"/>
                          <wps:cNvSpPr>
                            <a:spLocks/>
                          </wps:cNvSpPr>
                          <wps:spPr bwMode="auto">
                            <a:xfrm>
                              <a:off x="3532" y="1531"/>
                              <a:ext cx="18" cy="53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0 h 9"/>
                                <a:gd name="T2" fmla="*/ 1 w 3"/>
                                <a:gd name="T3" fmla="*/ 1 h 9"/>
                                <a:gd name="T4" fmla="*/ 0 w 3"/>
                                <a:gd name="T5" fmla="*/ 7 h 9"/>
                                <a:gd name="T6" fmla="*/ 1 w 3"/>
                                <a:gd name="T7" fmla="*/ 9 h 9"/>
                                <a:gd name="T8" fmla="*/ 1 w 3"/>
                                <a:gd name="T9" fmla="*/ 9 h 9"/>
                                <a:gd name="T10" fmla="*/ 1 w 3"/>
                                <a:gd name="T11" fmla="*/ 8 h 9"/>
                                <a:gd name="T12" fmla="*/ 1 w 3"/>
                                <a:gd name="T13" fmla="*/ 8 h 9"/>
                                <a:gd name="T14" fmla="*/ 1 w 3"/>
                                <a:gd name="T15" fmla="*/ 8 h 9"/>
                                <a:gd name="T16" fmla="*/ 1 w 3"/>
                                <a:gd name="T17" fmla="*/ 8 h 9"/>
                                <a:gd name="T18" fmla="*/ 1 w 3"/>
                                <a:gd name="T19" fmla="*/ 8 h 9"/>
                                <a:gd name="T20" fmla="*/ 1 w 3"/>
                                <a:gd name="T21" fmla="*/ 8 h 9"/>
                                <a:gd name="T22" fmla="*/ 2 w 3"/>
                                <a:gd name="T23" fmla="*/ 8 h 9"/>
                                <a:gd name="T24" fmla="*/ 2 w 3"/>
                                <a:gd name="T25" fmla="*/ 8 h 9"/>
                                <a:gd name="T26" fmla="*/ 1 w 3"/>
                                <a:gd name="T27" fmla="*/ 6 h 9"/>
                                <a:gd name="T28" fmla="*/ 2 w 3"/>
                                <a:gd name="T29" fmla="*/ 5 h 9"/>
                                <a:gd name="T30" fmla="*/ 2 w 3"/>
                                <a:gd name="T31" fmla="*/ 3 h 9"/>
                                <a:gd name="T32" fmla="*/ 3 w 3"/>
                                <a:gd name="T33" fmla="*/ 0 h 9"/>
                                <a:gd name="T34" fmla="*/ 1 w 3"/>
                                <a:gd name="T3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" h="9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1" y="3"/>
                                    <a:pt x="0" y="5"/>
                                    <a:pt x="0" y="7"/>
                                  </a:cubicBezTo>
                                  <a:cubicBezTo>
                                    <a:pt x="0" y="8"/>
                                    <a:pt x="0" y="9"/>
                                    <a:pt x="1" y="9"/>
                                  </a:cubicBezTo>
                                  <a:cubicBezTo>
                                    <a:pt x="1" y="9"/>
                                    <a:pt x="1" y="9"/>
                                    <a:pt x="1" y="9"/>
                                  </a:cubicBezTo>
                                  <a:cubicBezTo>
                                    <a:pt x="1" y="9"/>
                                    <a:pt x="1" y="9"/>
                                    <a:pt x="1" y="8"/>
                                  </a:cubicBezTo>
                                  <a:cubicBezTo>
                                    <a:pt x="1" y="8"/>
                                    <a:pt x="1" y="8"/>
                                    <a:pt x="1" y="8"/>
                                  </a:cubicBezTo>
                                  <a:cubicBezTo>
                                    <a:pt x="1" y="8"/>
                                    <a:pt x="1" y="8"/>
                                    <a:pt x="1" y="8"/>
                                  </a:cubicBezTo>
                                  <a:cubicBezTo>
                                    <a:pt x="1" y="8"/>
                                    <a:pt x="1" y="8"/>
                                    <a:pt x="1" y="8"/>
                                  </a:cubicBezTo>
                                  <a:cubicBezTo>
                                    <a:pt x="1" y="8"/>
                                    <a:pt x="1" y="8"/>
                                    <a:pt x="1" y="8"/>
                                  </a:cubicBezTo>
                                  <a:cubicBezTo>
                                    <a:pt x="1" y="8"/>
                                    <a:pt x="1" y="8"/>
                                    <a:pt x="1" y="8"/>
                                  </a:cubicBezTo>
                                  <a:cubicBezTo>
                                    <a:pt x="2" y="8"/>
                                    <a:pt x="2" y="8"/>
                                    <a:pt x="2" y="8"/>
                                  </a:cubicBezTo>
                                  <a:cubicBezTo>
                                    <a:pt x="2" y="8"/>
                                    <a:pt x="2" y="8"/>
                                    <a:pt x="2" y="8"/>
                                  </a:cubicBezTo>
                                  <a:cubicBezTo>
                                    <a:pt x="2" y="8"/>
                                    <a:pt x="1" y="6"/>
                                    <a:pt x="1" y="6"/>
                                  </a:cubicBezTo>
                                  <a:cubicBezTo>
                                    <a:pt x="1" y="5"/>
                                    <a:pt x="1" y="5"/>
                                    <a:pt x="2" y="5"/>
                                  </a:cubicBezTo>
                                  <a:cubicBezTo>
                                    <a:pt x="2" y="4"/>
                                    <a:pt x="2" y="3"/>
                                    <a:pt x="2" y="3"/>
                                  </a:cubicBezTo>
                                  <a:cubicBezTo>
                                    <a:pt x="2" y="2"/>
                                    <a:pt x="2" y="1"/>
                                    <a:pt x="3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31"/>
                          <wps:cNvSpPr>
                            <a:spLocks/>
                          </wps:cNvSpPr>
                          <wps:spPr bwMode="auto">
                            <a:xfrm>
                              <a:off x="3479" y="1519"/>
                              <a:ext cx="6" cy="2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0 w 1"/>
                                <a:gd name="T3" fmla="*/ 4 h 4"/>
                                <a:gd name="T4" fmla="*/ 1 w 1"/>
                                <a:gd name="T5" fmla="*/ 4 h 4"/>
                                <a:gd name="T6" fmla="*/ 1 w 1"/>
                                <a:gd name="T7" fmla="*/ 0 h 4"/>
                                <a:gd name="T8" fmla="*/ 0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cubicBezTo>
                                    <a:pt x="0" y="2"/>
                                    <a:pt x="0" y="3"/>
                                    <a:pt x="0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1" y="2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532"/>
                          <wps:cNvSpPr>
                            <a:spLocks/>
                          </wps:cNvSpPr>
                          <wps:spPr bwMode="auto">
                            <a:xfrm>
                              <a:off x="3491" y="1513"/>
                              <a:ext cx="12" cy="2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4"/>
                                <a:gd name="T2" fmla="*/ 0 w 2"/>
                                <a:gd name="T3" fmla="*/ 0 h 4"/>
                                <a:gd name="T4" fmla="*/ 0 w 2"/>
                                <a:gd name="T5" fmla="*/ 0 h 4"/>
                                <a:gd name="T6" fmla="*/ 0 w 2"/>
                                <a:gd name="T7" fmla="*/ 0 h 4"/>
                                <a:gd name="T8" fmla="*/ 0 w 2"/>
                                <a:gd name="T9" fmla="*/ 1 h 4"/>
                                <a:gd name="T10" fmla="*/ 0 w 2"/>
                                <a:gd name="T11" fmla="*/ 3 h 4"/>
                                <a:gd name="T12" fmla="*/ 1 w 2"/>
                                <a:gd name="T13" fmla="*/ 4 h 4"/>
                                <a:gd name="T14" fmla="*/ 1 w 2"/>
                                <a:gd name="T15" fmla="*/ 4 h 4"/>
                                <a:gd name="T16" fmla="*/ 1 w 2"/>
                                <a:gd name="T17" fmla="*/ 3 h 4"/>
                                <a:gd name="T18" fmla="*/ 1 w 2"/>
                                <a:gd name="T19" fmla="*/ 0 h 4"/>
                                <a:gd name="T20" fmla="*/ 1 w 2"/>
                                <a:gd name="T2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3"/>
                                    <a:pt x="0" y="3"/>
                                  </a:cubicBezTo>
                                  <a:cubicBezTo>
                                    <a:pt x="0" y="4"/>
                                    <a:pt x="1" y="4"/>
                                    <a:pt x="1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2"/>
                                    <a:pt x="2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533"/>
                          <wps:cNvSpPr>
                            <a:spLocks/>
                          </wps:cNvSpPr>
                          <wps:spPr bwMode="auto">
                            <a:xfrm>
                              <a:off x="3503" y="1483"/>
                              <a:ext cx="12" cy="48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8"/>
                                <a:gd name="T2" fmla="*/ 0 w 2"/>
                                <a:gd name="T3" fmla="*/ 5 h 8"/>
                                <a:gd name="T4" fmla="*/ 1 w 2"/>
                                <a:gd name="T5" fmla="*/ 8 h 8"/>
                                <a:gd name="T6" fmla="*/ 1 w 2"/>
                                <a:gd name="T7" fmla="*/ 6 h 8"/>
                                <a:gd name="T8" fmla="*/ 1 w 2"/>
                                <a:gd name="T9" fmla="*/ 6 h 8"/>
                                <a:gd name="T10" fmla="*/ 1 w 2"/>
                                <a:gd name="T11" fmla="*/ 6 h 8"/>
                                <a:gd name="T12" fmla="*/ 2 w 2"/>
                                <a:gd name="T13" fmla="*/ 7 h 8"/>
                                <a:gd name="T14" fmla="*/ 2 w 2"/>
                                <a:gd name="T15" fmla="*/ 7 h 8"/>
                                <a:gd name="T16" fmla="*/ 1 w 2"/>
                                <a:gd name="T17" fmla="*/ 4 h 8"/>
                                <a:gd name="T18" fmla="*/ 1 w 2"/>
                                <a:gd name="T19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3"/>
                                    <a:pt x="0" y="5"/>
                                  </a:cubicBezTo>
                                  <a:cubicBezTo>
                                    <a:pt x="0" y="6"/>
                                    <a:pt x="0" y="7"/>
                                    <a:pt x="1" y="8"/>
                                  </a:cubicBezTo>
                                  <a:cubicBezTo>
                                    <a:pt x="1" y="7"/>
                                    <a:pt x="1" y="6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  <a:cubicBezTo>
                                    <a:pt x="1" y="6"/>
                                    <a:pt x="2" y="7"/>
                                    <a:pt x="2" y="7"/>
                                  </a:cubicBezTo>
                                  <a:cubicBezTo>
                                    <a:pt x="2" y="7"/>
                                    <a:pt x="2" y="7"/>
                                    <a:pt x="2" y="7"/>
                                  </a:cubicBezTo>
                                  <a:cubicBezTo>
                                    <a:pt x="1" y="6"/>
                                    <a:pt x="1" y="5"/>
                                    <a:pt x="1" y="4"/>
                                  </a:cubicBezTo>
                                  <a:cubicBezTo>
                                    <a:pt x="1" y="3"/>
                                    <a:pt x="1" y="1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34"/>
                          <wps:cNvSpPr>
                            <a:spLocks/>
                          </wps:cNvSpPr>
                          <wps:spPr bwMode="auto">
                            <a:xfrm>
                              <a:off x="3515" y="1395"/>
                              <a:ext cx="5" cy="29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5"/>
                                <a:gd name="T2" fmla="*/ 0 w 1"/>
                                <a:gd name="T3" fmla="*/ 5 h 5"/>
                                <a:gd name="T4" fmla="*/ 1 w 1"/>
                                <a:gd name="T5" fmla="*/ 5 h 5"/>
                                <a:gd name="T6" fmla="*/ 1 w 1"/>
                                <a:gd name="T7" fmla="*/ 0 h 5"/>
                                <a:gd name="T8" fmla="*/ 0 w 1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0" y="0"/>
                                  </a:moveTo>
                                  <a:cubicBezTo>
                                    <a:pt x="0" y="2"/>
                                    <a:pt x="0" y="3"/>
                                    <a:pt x="0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3"/>
                                    <a:pt x="1" y="2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535"/>
                          <wps:cNvSpPr>
                            <a:spLocks/>
                          </wps:cNvSpPr>
                          <wps:spPr bwMode="auto">
                            <a:xfrm>
                              <a:off x="3426" y="1229"/>
                              <a:ext cx="12" cy="4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8"/>
                                <a:gd name="T2" fmla="*/ 0 w 2"/>
                                <a:gd name="T3" fmla="*/ 8 h 8"/>
                                <a:gd name="T4" fmla="*/ 2 w 2"/>
                                <a:gd name="T5" fmla="*/ 8 h 8"/>
                                <a:gd name="T6" fmla="*/ 1 w 2"/>
                                <a:gd name="T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1" y="0"/>
                                  </a:moveTo>
                                  <a:cubicBezTo>
                                    <a:pt x="1" y="3"/>
                                    <a:pt x="0" y="5"/>
                                    <a:pt x="0" y="8"/>
                                  </a:cubicBezTo>
                                  <a:cubicBezTo>
                                    <a:pt x="1" y="8"/>
                                    <a:pt x="1" y="8"/>
                                    <a:pt x="2" y="8"/>
                                  </a:cubicBezTo>
                                  <a:cubicBezTo>
                                    <a:pt x="2" y="6"/>
                                    <a:pt x="2" y="2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536"/>
                          <wps:cNvSpPr>
                            <a:spLocks/>
                          </wps:cNvSpPr>
                          <wps:spPr bwMode="auto">
                            <a:xfrm>
                              <a:off x="3479" y="1211"/>
                              <a:ext cx="12" cy="1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0 w 2"/>
                                <a:gd name="T3" fmla="*/ 0 h 2"/>
                                <a:gd name="T4" fmla="*/ 1 w 2"/>
                                <a:gd name="T5" fmla="*/ 2 h 2"/>
                                <a:gd name="T6" fmla="*/ 2 w 2"/>
                                <a:gd name="T7" fmla="*/ 0 h 2"/>
                                <a:gd name="T8" fmla="*/ 0 w 2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2"/>
                                    <a:pt x="1" y="2"/>
                                  </a:cubicBezTo>
                                  <a:cubicBezTo>
                                    <a:pt x="2" y="2"/>
                                    <a:pt x="2" y="1"/>
                                    <a:pt x="2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537"/>
                          <wps:cNvSpPr>
                            <a:spLocks/>
                          </wps:cNvSpPr>
                          <wps:spPr bwMode="auto">
                            <a:xfrm>
                              <a:off x="3438" y="1129"/>
                              <a:ext cx="17" cy="53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9"/>
                                <a:gd name="T2" fmla="*/ 0 w 3"/>
                                <a:gd name="T3" fmla="*/ 9 h 9"/>
                                <a:gd name="T4" fmla="*/ 2 w 3"/>
                                <a:gd name="T5" fmla="*/ 9 h 9"/>
                                <a:gd name="T6" fmla="*/ 2 w 3"/>
                                <a:gd name="T7" fmla="*/ 8 h 9"/>
                                <a:gd name="T8" fmla="*/ 2 w 3"/>
                                <a:gd name="T9" fmla="*/ 2 h 9"/>
                                <a:gd name="T10" fmla="*/ 2 w 3"/>
                                <a:gd name="T1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9">
                                  <a:moveTo>
                                    <a:pt x="2" y="0"/>
                                  </a:moveTo>
                                  <a:cubicBezTo>
                                    <a:pt x="1" y="3"/>
                                    <a:pt x="1" y="7"/>
                                    <a:pt x="0" y="9"/>
                                  </a:cubicBezTo>
                                  <a:cubicBezTo>
                                    <a:pt x="0" y="9"/>
                                    <a:pt x="1" y="9"/>
                                    <a:pt x="2" y="9"/>
                                  </a:cubicBezTo>
                                  <a:cubicBezTo>
                                    <a:pt x="2" y="9"/>
                                    <a:pt x="2" y="8"/>
                                    <a:pt x="2" y="8"/>
                                  </a:cubicBezTo>
                                  <a:cubicBezTo>
                                    <a:pt x="2" y="6"/>
                                    <a:pt x="3" y="4"/>
                                    <a:pt x="2" y="2"/>
                                  </a:cubicBezTo>
                                  <a:cubicBezTo>
                                    <a:pt x="2" y="1"/>
                                    <a:pt x="2" y="0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538"/>
                          <wps:cNvSpPr>
                            <a:spLocks/>
                          </wps:cNvSpPr>
                          <wps:spPr bwMode="auto">
                            <a:xfrm>
                              <a:off x="3432" y="1046"/>
                              <a:ext cx="12" cy="59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0"/>
                                <a:gd name="T2" fmla="*/ 1 w 2"/>
                                <a:gd name="T3" fmla="*/ 1 h 10"/>
                                <a:gd name="T4" fmla="*/ 0 w 2"/>
                                <a:gd name="T5" fmla="*/ 8 h 10"/>
                                <a:gd name="T6" fmla="*/ 1 w 2"/>
                                <a:gd name="T7" fmla="*/ 10 h 10"/>
                                <a:gd name="T8" fmla="*/ 1 w 2"/>
                                <a:gd name="T9" fmla="*/ 9 h 10"/>
                                <a:gd name="T10" fmla="*/ 2 w 2"/>
                                <a:gd name="T11" fmla="*/ 2 h 10"/>
                                <a:gd name="T12" fmla="*/ 1 w 2"/>
                                <a:gd name="T1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3"/>
                                    <a:pt x="0" y="6"/>
                                    <a:pt x="0" y="8"/>
                                  </a:cubicBezTo>
                                  <a:cubicBezTo>
                                    <a:pt x="0" y="9"/>
                                    <a:pt x="0" y="10"/>
                                    <a:pt x="1" y="10"/>
                                  </a:cubicBezTo>
                                  <a:cubicBezTo>
                                    <a:pt x="1" y="10"/>
                                    <a:pt x="1" y="10"/>
                                    <a:pt x="1" y="9"/>
                                  </a:cubicBezTo>
                                  <a:cubicBezTo>
                                    <a:pt x="1" y="7"/>
                                    <a:pt x="2" y="4"/>
                                    <a:pt x="2" y="2"/>
                                  </a:cubicBezTo>
                                  <a:cubicBezTo>
                                    <a:pt x="2" y="1"/>
                                    <a:pt x="2" y="1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539"/>
                          <wps:cNvSpPr>
                            <a:spLocks/>
                          </wps:cNvSpPr>
                          <wps:spPr bwMode="auto">
                            <a:xfrm>
                              <a:off x="3461" y="1046"/>
                              <a:ext cx="12" cy="2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5"/>
                                <a:gd name="T2" fmla="*/ 0 w 2"/>
                                <a:gd name="T3" fmla="*/ 0 h 5"/>
                                <a:gd name="T4" fmla="*/ 0 w 2"/>
                                <a:gd name="T5" fmla="*/ 0 h 5"/>
                                <a:gd name="T6" fmla="*/ 0 w 2"/>
                                <a:gd name="T7" fmla="*/ 5 h 5"/>
                                <a:gd name="T8" fmla="*/ 1 w 2"/>
                                <a:gd name="T9" fmla="*/ 5 h 5"/>
                                <a:gd name="T10" fmla="*/ 1 w 2"/>
                                <a:gd name="T11" fmla="*/ 0 h 5"/>
                                <a:gd name="T12" fmla="*/ 0 w 2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2"/>
                                    <a:pt x="0" y="3"/>
                                    <a:pt x="0" y="5"/>
                                  </a:cubicBezTo>
                                  <a:cubicBezTo>
                                    <a:pt x="0" y="5"/>
                                    <a:pt x="1" y="5"/>
                                    <a:pt x="1" y="5"/>
                                  </a:cubicBezTo>
                                  <a:cubicBezTo>
                                    <a:pt x="1" y="3"/>
                                    <a:pt x="2" y="0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540"/>
                          <wps:cNvSpPr>
                            <a:spLocks/>
                          </wps:cNvSpPr>
                          <wps:spPr bwMode="auto">
                            <a:xfrm>
                              <a:off x="3491" y="969"/>
                              <a:ext cx="12" cy="2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4"/>
                                <a:gd name="T2" fmla="*/ 1 w 2"/>
                                <a:gd name="T3" fmla="*/ 0 h 4"/>
                                <a:gd name="T4" fmla="*/ 1 w 2"/>
                                <a:gd name="T5" fmla="*/ 0 h 4"/>
                                <a:gd name="T6" fmla="*/ 1 w 2"/>
                                <a:gd name="T7" fmla="*/ 1 h 4"/>
                                <a:gd name="T8" fmla="*/ 1 w 2"/>
                                <a:gd name="T9" fmla="*/ 1 h 4"/>
                                <a:gd name="T10" fmla="*/ 1 w 2"/>
                                <a:gd name="T11" fmla="*/ 4 h 4"/>
                                <a:gd name="T12" fmla="*/ 1 w 2"/>
                                <a:gd name="T13" fmla="*/ 4 h 4"/>
                                <a:gd name="T14" fmla="*/ 2 w 2"/>
                                <a:gd name="T15" fmla="*/ 4 h 4"/>
                                <a:gd name="T16" fmla="*/ 2 w 2"/>
                                <a:gd name="T17" fmla="*/ 4 h 4"/>
                                <a:gd name="T18" fmla="*/ 2 w 2"/>
                                <a:gd name="T19" fmla="*/ 1 h 4"/>
                                <a:gd name="T20" fmla="*/ 1 w 2"/>
                                <a:gd name="T2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2"/>
                                    <a:pt x="0" y="4"/>
                                    <a:pt x="1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4"/>
                                    <a:pt x="2" y="4"/>
                                    <a:pt x="2" y="4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2" y="3"/>
                                    <a:pt x="2" y="1"/>
                                    <a:pt x="2" y="1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541"/>
                          <wps:cNvSpPr>
                            <a:spLocks/>
                          </wps:cNvSpPr>
                          <wps:spPr bwMode="auto">
                            <a:xfrm>
                              <a:off x="3509" y="875"/>
                              <a:ext cx="11" cy="59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0"/>
                                <a:gd name="T2" fmla="*/ 1 w 2"/>
                                <a:gd name="T3" fmla="*/ 1 h 10"/>
                                <a:gd name="T4" fmla="*/ 0 w 2"/>
                                <a:gd name="T5" fmla="*/ 7 h 10"/>
                                <a:gd name="T6" fmla="*/ 1 w 2"/>
                                <a:gd name="T7" fmla="*/ 10 h 10"/>
                                <a:gd name="T8" fmla="*/ 1 w 2"/>
                                <a:gd name="T9" fmla="*/ 9 h 10"/>
                                <a:gd name="T10" fmla="*/ 2 w 2"/>
                                <a:gd name="T11" fmla="*/ 2 h 10"/>
                                <a:gd name="T12" fmla="*/ 1 w 2"/>
                                <a:gd name="T1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3"/>
                                    <a:pt x="0" y="6"/>
                                    <a:pt x="0" y="7"/>
                                  </a:cubicBezTo>
                                  <a:cubicBezTo>
                                    <a:pt x="0" y="8"/>
                                    <a:pt x="0" y="9"/>
                                    <a:pt x="1" y="10"/>
                                  </a:cubicBezTo>
                                  <a:cubicBezTo>
                                    <a:pt x="1" y="9"/>
                                    <a:pt x="1" y="9"/>
                                    <a:pt x="1" y="9"/>
                                  </a:cubicBezTo>
                                  <a:cubicBezTo>
                                    <a:pt x="1" y="7"/>
                                    <a:pt x="2" y="4"/>
                                    <a:pt x="2" y="2"/>
                                  </a:cubicBezTo>
                                  <a:cubicBezTo>
                                    <a:pt x="2" y="1"/>
                                    <a:pt x="1" y="1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42"/>
                          <wps:cNvSpPr>
                            <a:spLocks/>
                          </wps:cNvSpPr>
                          <wps:spPr bwMode="auto">
                            <a:xfrm>
                              <a:off x="3538" y="869"/>
                              <a:ext cx="12" cy="4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8"/>
                                <a:gd name="T2" fmla="*/ 1 w 2"/>
                                <a:gd name="T3" fmla="*/ 0 h 8"/>
                                <a:gd name="T4" fmla="*/ 0 w 2"/>
                                <a:gd name="T5" fmla="*/ 6 h 8"/>
                                <a:gd name="T6" fmla="*/ 1 w 2"/>
                                <a:gd name="T7" fmla="*/ 8 h 8"/>
                                <a:gd name="T8" fmla="*/ 1 w 2"/>
                                <a:gd name="T9" fmla="*/ 7 h 8"/>
                                <a:gd name="T10" fmla="*/ 2 w 2"/>
                                <a:gd name="T11" fmla="*/ 1 h 8"/>
                                <a:gd name="T12" fmla="*/ 1 w 2"/>
                                <a:gd name="T13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2"/>
                                    <a:pt x="0" y="4"/>
                                    <a:pt x="0" y="6"/>
                                  </a:cubicBezTo>
                                  <a:cubicBezTo>
                                    <a:pt x="0" y="7"/>
                                    <a:pt x="1" y="8"/>
                                    <a:pt x="1" y="8"/>
                                  </a:cubicBezTo>
                                  <a:cubicBezTo>
                                    <a:pt x="1" y="8"/>
                                    <a:pt x="1" y="7"/>
                                    <a:pt x="1" y="7"/>
                                  </a:cubicBezTo>
                                  <a:cubicBezTo>
                                    <a:pt x="1" y="6"/>
                                    <a:pt x="2" y="3"/>
                                    <a:pt x="2" y="1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543"/>
                          <wps:cNvSpPr>
                            <a:spLocks/>
                          </wps:cNvSpPr>
                          <wps:spPr bwMode="auto">
                            <a:xfrm>
                              <a:off x="3467" y="857"/>
                              <a:ext cx="6" cy="23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4"/>
                                <a:gd name="T2" fmla="*/ 0 w 1"/>
                                <a:gd name="T3" fmla="*/ 1 h 4"/>
                                <a:gd name="T4" fmla="*/ 0 w 1"/>
                                <a:gd name="T5" fmla="*/ 2 h 4"/>
                                <a:gd name="T6" fmla="*/ 0 w 1"/>
                                <a:gd name="T7" fmla="*/ 3 h 4"/>
                                <a:gd name="T8" fmla="*/ 0 w 1"/>
                                <a:gd name="T9" fmla="*/ 4 h 4"/>
                                <a:gd name="T10" fmla="*/ 1 w 1"/>
                                <a:gd name="T11" fmla="*/ 4 h 4"/>
                                <a:gd name="T12" fmla="*/ 1 w 1"/>
                                <a:gd name="T13" fmla="*/ 4 h 4"/>
                                <a:gd name="T14" fmla="*/ 1 w 1"/>
                                <a:gd name="T15" fmla="*/ 1 h 4"/>
                                <a:gd name="T16" fmla="*/ 1 w 1"/>
                                <a:gd name="T1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1"/>
                                    <a:pt x="0" y="1"/>
                                  </a:cubicBez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0" y="4"/>
                                    <a:pt x="1" y="4"/>
                                    <a:pt x="1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1" y="2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544"/>
                          <wps:cNvSpPr>
                            <a:spLocks/>
                          </wps:cNvSpPr>
                          <wps:spPr bwMode="auto">
                            <a:xfrm>
                              <a:off x="3444" y="815"/>
                              <a:ext cx="11" cy="3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5"/>
                                <a:gd name="T2" fmla="*/ 2 w 2"/>
                                <a:gd name="T3" fmla="*/ 5 h 5"/>
                                <a:gd name="T4" fmla="*/ 2 w 2"/>
                                <a:gd name="T5" fmla="*/ 1 h 5"/>
                                <a:gd name="T6" fmla="*/ 0 w 2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0" y="0"/>
                                  </a:moveTo>
                                  <a:cubicBezTo>
                                    <a:pt x="1" y="1"/>
                                    <a:pt x="0" y="5"/>
                                    <a:pt x="2" y="5"/>
                                  </a:cubicBezTo>
                                  <a:cubicBezTo>
                                    <a:pt x="2" y="4"/>
                                    <a:pt x="2" y="2"/>
                                    <a:pt x="2" y="1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545"/>
                          <wps:cNvSpPr>
                            <a:spLocks/>
                          </wps:cNvSpPr>
                          <wps:spPr bwMode="auto">
                            <a:xfrm>
                              <a:off x="3556" y="680"/>
                              <a:ext cx="12" cy="88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5"/>
                                <a:gd name="T2" fmla="*/ 0 w 2"/>
                                <a:gd name="T3" fmla="*/ 11 h 15"/>
                                <a:gd name="T4" fmla="*/ 1 w 2"/>
                                <a:gd name="T5" fmla="*/ 15 h 15"/>
                                <a:gd name="T6" fmla="*/ 2 w 2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5">
                                  <a:moveTo>
                                    <a:pt x="2" y="0"/>
                                  </a:moveTo>
                                  <a:cubicBezTo>
                                    <a:pt x="1" y="2"/>
                                    <a:pt x="0" y="7"/>
                                    <a:pt x="0" y="11"/>
                                  </a:cubicBezTo>
                                  <a:cubicBezTo>
                                    <a:pt x="0" y="12"/>
                                    <a:pt x="0" y="14"/>
                                    <a:pt x="1" y="15"/>
                                  </a:cubicBezTo>
                                  <a:cubicBezTo>
                                    <a:pt x="1" y="10"/>
                                    <a:pt x="2" y="5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546"/>
                          <wps:cNvSpPr>
                            <a:spLocks/>
                          </wps:cNvSpPr>
                          <wps:spPr bwMode="auto">
                            <a:xfrm>
                              <a:off x="3497" y="656"/>
                              <a:ext cx="6" cy="2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0 w 1"/>
                                <a:gd name="T3" fmla="*/ 4 h 4"/>
                                <a:gd name="T4" fmla="*/ 1 w 1"/>
                                <a:gd name="T5" fmla="*/ 4 h 4"/>
                                <a:gd name="T6" fmla="*/ 1 w 1"/>
                                <a:gd name="T7" fmla="*/ 0 h 4"/>
                                <a:gd name="T8" fmla="*/ 0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3"/>
                                    <a:pt x="0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1" y="1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47"/>
                          <wps:cNvSpPr>
                            <a:spLocks/>
                          </wps:cNvSpPr>
                          <wps:spPr bwMode="auto">
                            <a:xfrm>
                              <a:off x="3379" y="2186"/>
                              <a:ext cx="11" cy="9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6"/>
                                <a:gd name="T2" fmla="*/ 0 w 2"/>
                                <a:gd name="T3" fmla="*/ 5 h 16"/>
                                <a:gd name="T4" fmla="*/ 1 w 2"/>
                                <a:gd name="T5" fmla="*/ 9 h 16"/>
                                <a:gd name="T6" fmla="*/ 0 w 2"/>
                                <a:gd name="T7" fmla="*/ 12 h 16"/>
                                <a:gd name="T8" fmla="*/ 1 w 2"/>
                                <a:gd name="T9" fmla="*/ 16 h 16"/>
                                <a:gd name="T10" fmla="*/ 1 w 2"/>
                                <a:gd name="T11" fmla="*/ 16 h 16"/>
                                <a:gd name="T12" fmla="*/ 1 w 2"/>
                                <a:gd name="T13" fmla="*/ 16 h 16"/>
                                <a:gd name="T14" fmla="*/ 2 w 2"/>
                                <a:gd name="T15" fmla="*/ 11 h 16"/>
                                <a:gd name="T16" fmla="*/ 2 w 2"/>
                                <a:gd name="T17" fmla="*/ 5 h 16"/>
                                <a:gd name="T18" fmla="*/ 2 w 2"/>
                                <a:gd name="T19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" h="16">
                                  <a:moveTo>
                                    <a:pt x="2" y="0"/>
                                  </a:moveTo>
                                  <a:cubicBezTo>
                                    <a:pt x="1" y="1"/>
                                    <a:pt x="0" y="3"/>
                                    <a:pt x="0" y="5"/>
                                  </a:cubicBezTo>
                                  <a:cubicBezTo>
                                    <a:pt x="0" y="6"/>
                                    <a:pt x="1" y="8"/>
                                    <a:pt x="1" y="9"/>
                                  </a:cubicBezTo>
                                  <a:cubicBezTo>
                                    <a:pt x="1" y="11"/>
                                    <a:pt x="0" y="12"/>
                                    <a:pt x="0" y="12"/>
                                  </a:cubicBezTo>
                                  <a:cubicBezTo>
                                    <a:pt x="1" y="12"/>
                                    <a:pt x="0" y="15"/>
                                    <a:pt x="1" y="16"/>
                                  </a:cubicBezTo>
                                  <a:cubicBezTo>
                                    <a:pt x="1" y="16"/>
                                    <a:pt x="1" y="16"/>
                                    <a:pt x="1" y="16"/>
                                  </a:cubicBezTo>
                                  <a:cubicBezTo>
                                    <a:pt x="1" y="16"/>
                                    <a:pt x="1" y="16"/>
                                    <a:pt x="1" y="16"/>
                                  </a:cubicBezTo>
                                  <a:cubicBezTo>
                                    <a:pt x="2" y="14"/>
                                    <a:pt x="2" y="12"/>
                                    <a:pt x="2" y="11"/>
                                  </a:cubicBezTo>
                                  <a:cubicBezTo>
                                    <a:pt x="2" y="9"/>
                                    <a:pt x="2" y="7"/>
                                    <a:pt x="2" y="5"/>
                                  </a:cubicBezTo>
                                  <a:cubicBezTo>
                                    <a:pt x="2" y="4"/>
                                    <a:pt x="2" y="3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548"/>
                          <wps:cNvSpPr>
                            <a:spLocks/>
                          </wps:cNvSpPr>
                          <wps:spPr bwMode="auto">
                            <a:xfrm>
                              <a:off x="3396" y="1802"/>
                              <a:ext cx="18" cy="89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5"/>
                                <a:gd name="T2" fmla="*/ 2 w 3"/>
                                <a:gd name="T3" fmla="*/ 0 h 15"/>
                                <a:gd name="T4" fmla="*/ 2 w 3"/>
                                <a:gd name="T5" fmla="*/ 3 h 15"/>
                                <a:gd name="T6" fmla="*/ 2 w 3"/>
                                <a:gd name="T7" fmla="*/ 3 h 15"/>
                                <a:gd name="T8" fmla="*/ 0 w 3"/>
                                <a:gd name="T9" fmla="*/ 5 h 15"/>
                                <a:gd name="T10" fmla="*/ 1 w 3"/>
                                <a:gd name="T11" fmla="*/ 8 h 15"/>
                                <a:gd name="T12" fmla="*/ 0 w 3"/>
                                <a:gd name="T13" fmla="*/ 14 h 15"/>
                                <a:gd name="T14" fmla="*/ 0 w 3"/>
                                <a:gd name="T15" fmla="*/ 15 h 15"/>
                                <a:gd name="T16" fmla="*/ 3 w 3"/>
                                <a:gd name="T17" fmla="*/ 1 h 15"/>
                                <a:gd name="T18" fmla="*/ 2 w 3"/>
                                <a:gd name="T19" fmla="*/ 1 h 15"/>
                                <a:gd name="T20" fmla="*/ 2 w 3"/>
                                <a:gd name="T21" fmla="*/ 0 h 15"/>
                                <a:gd name="T22" fmla="*/ 2 w 3"/>
                                <a:gd name="T23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" h="15">
                                  <a:moveTo>
                                    <a:pt x="2" y="0"/>
                                  </a:move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1" y="2"/>
                                    <a:pt x="2" y="3"/>
                                  </a:cubicBez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cubicBezTo>
                                    <a:pt x="2" y="4"/>
                                    <a:pt x="1" y="5"/>
                                    <a:pt x="0" y="5"/>
                                  </a:cubicBezTo>
                                  <a:cubicBezTo>
                                    <a:pt x="1" y="6"/>
                                    <a:pt x="1" y="7"/>
                                    <a:pt x="1" y="8"/>
                                  </a:cubicBezTo>
                                  <a:cubicBezTo>
                                    <a:pt x="1" y="10"/>
                                    <a:pt x="0" y="12"/>
                                    <a:pt x="0" y="14"/>
                                  </a:cubicBezTo>
                                  <a:cubicBezTo>
                                    <a:pt x="0" y="14"/>
                                    <a:pt x="0" y="15"/>
                                    <a:pt x="0" y="15"/>
                                  </a:cubicBezTo>
                                  <a:cubicBezTo>
                                    <a:pt x="3" y="13"/>
                                    <a:pt x="2" y="5"/>
                                    <a:pt x="3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549"/>
                          <wps:cNvSpPr>
                            <a:spLocks noEditPoints="1"/>
                          </wps:cNvSpPr>
                          <wps:spPr bwMode="auto">
                            <a:xfrm>
                              <a:off x="3290" y="496"/>
                              <a:ext cx="337" cy="2340"/>
                            </a:xfrm>
                            <a:custGeom>
                              <a:avLst/>
                              <a:gdLst>
                                <a:gd name="T0" fmla="*/ 27 w 57"/>
                                <a:gd name="T1" fmla="*/ 367 h 396"/>
                                <a:gd name="T2" fmla="*/ 19 w 57"/>
                                <a:gd name="T3" fmla="*/ 357 h 396"/>
                                <a:gd name="T4" fmla="*/ 13 w 57"/>
                                <a:gd name="T5" fmla="*/ 350 h 396"/>
                                <a:gd name="T6" fmla="*/ 11 w 57"/>
                                <a:gd name="T7" fmla="*/ 336 h 396"/>
                                <a:gd name="T8" fmla="*/ 15 w 57"/>
                                <a:gd name="T9" fmla="*/ 328 h 396"/>
                                <a:gd name="T10" fmla="*/ 11 w 57"/>
                                <a:gd name="T11" fmla="*/ 329 h 396"/>
                                <a:gd name="T12" fmla="*/ 16 w 57"/>
                                <a:gd name="T13" fmla="*/ 320 h 396"/>
                                <a:gd name="T14" fmla="*/ 16 w 57"/>
                                <a:gd name="T15" fmla="*/ 320 h 396"/>
                                <a:gd name="T16" fmla="*/ 20 w 57"/>
                                <a:gd name="T17" fmla="*/ 339 h 396"/>
                                <a:gd name="T18" fmla="*/ 14 w 57"/>
                                <a:gd name="T19" fmla="*/ 305 h 396"/>
                                <a:gd name="T20" fmla="*/ 28 w 57"/>
                                <a:gd name="T21" fmla="*/ 297 h 396"/>
                                <a:gd name="T22" fmla="*/ 28 w 57"/>
                                <a:gd name="T23" fmla="*/ 297 h 396"/>
                                <a:gd name="T24" fmla="*/ 16 w 57"/>
                                <a:gd name="T25" fmla="*/ 302 h 396"/>
                                <a:gd name="T26" fmla="*/ 15 w 57"/>
                                <a:gd name="T27" fmla="*/ 291 h 396"/>
                                <a:gd name="T28" fmla="*/ 12 w 57"/>
                                <a:gd name="T29" fmla="*/ 289 h 396"/>
                                <a:gd name="T30" fmla="*/ 19 w 57"/>
                                <a:gd name="T31" fmla="*/ 291 h 396"/>
                                <a:gd name="T32" fmla="*/ 21 w 57"/>
                                <a:gd name="T33" fmla="*/ 279 h 396"/>
                                <a:gd name="T34" fmla="*/ 19 w 57"/>
                                <a:gd name="T35" fmla="*/ 279 h 396"/>
                                <a:gd name="T36" fmla="*/ 27 w 57"/>
                                <a:gd name="T37" fmla="*/ 261 h 396"/>
                                <a:gd name="T38" fmla="*/ 30 w 57"/>
                                <a:gd name="T39" fmla="*/ 239 h 396"/>
                                <a:gd name="T40" fmla="*/ 14 w 57"/>
                                <a:gd name="T41" fmla="*/ 235 h 396"/>
                                <a:gd name="T42" fmla="*/ 14 w 57"/>
                                <a:gd name="T43" fmla="*/ 236 h 396"/>
                                <a:gd name="T44" fmla="*/ 15 w 57"/>
                                <a:gd name="T45" fmla="*/ 229 h 396"/>
                                <a:gd name="T46" fmla="*/ 20 w 57"/>
                                <a:gd name="T47" fmla="*/ 221 h 396"/>
                                <a:gd name="T48" fmla="*/ 18 w 57"/>
                                <a:gd name="T49" fmla="*/ 226 h 396"/>
                                <a:gd name="T50" fmla="*/ 13 w 57"/>
                                <a:gd name="T51" fmla="*/ 219 h 396"/>
                                <a:gd name="T52" fmla="*/ 14 w 57"/>
                                <a:gd name="T53" fmla="*/ 221 h 396"/>
                                <a:gd name="T54" fmla="*/ 18 w 57"/>
                                <a:gd name="T55" fmla="*/ 196 h 396"/>
                                <a:gd name="T56" fmla="*/ 17 w 57"/>
                                <a:gd name="T57" fmla="*/ 193 h 396"/>
                                <a:gd name="T58" fmla="*/ 33 w 57"/>
                                <a:gd name="T59" fmla="*/ 191 h 396"/>
                                <a:gd name="T60" fmla="*/ 42 w 57"/>
                                <a:gd name="T61" fmla="*/ 188 h 396"/>
                                <a:gd name="T62" fmla="*/ 33 w 57"/>
                                <a:gd name="T63" fmla="*/ 184 h 396"/>
                                <a:gd name="T64" fmla="*/ 37 w 57"/>
                                <a:gd name="T65" fmla="*/ 177 h 396"/>
                                <a:gd name="T66" fmla="*/ 44 w 57"/>
                                <a:gd name="T67" fmla="*/ 175 h 396"/>
                                <a:gd name="T68" fmla="*/ 43 w 57"/>
                                <a:gd name="T69" fmla="*/ 183 h 396"/>
                                <a:gd name="T70" fmla="*/ 42 w 57"/>
                                <a:gd name="T71" fmla="*/ 184 h 396"/>
                                <a:gd name="T72" fmla="*/ 32 w 57"/>
                                <a:gd name="T73" fmla="*/ 173 h 396"/>
                                <a:gd name="T74" fmla="*/ 35 w 57"/>
                                <a:gd name="T75" fmla="*/ 172 h 396"/>
                                <a:gd name="T76" fmla="*/ 34 w 57"/>
                                <a:gd name="T77" fmla="*/ 173 h 396"/>
                                <a:gd name="T78" fmla="*/ 37 w 57"/>
                                <a:gd name="T79" fmla="*/ 167 h 396"/>
                                <a:gd name="T80" fmla="*/ 37 w 57"/>
                                <a:gd name="T81" fmla="*/ 173 h 396"/>
                                <a:gd name="T82" fmla="*/ 39 w 57"/>
                                <a:gd name="T83" fmla="*/ 152 h 396"/>
                                <a:gd name="T84" fmla="*/ 25 w 57"/>
                                <a:gd name="T85" fmla="*/ 132 h 396"/>
                                <a:gd name="T86" fmla="*/ 32 w 57"/>
                                <a:gd name="T87" fmla="*/ 121 h 396"/>
                                <a:gd name="T88" fmla="*/ 27 w 57"/>
                                <a:gd name="T89" fmla="*/ 116 h 396"/>
                                <a:gd name="T90" fmla="*/ 25 w 57"/>
                                <a:gd name="T91" fmla="*/ 103 h 396"/>
                                <a:gd name="T92" fmla="*/ 30 w 57"/>
                                <a:gd name="T93" fmla="*/ 98 h 396"/>
                                <a:gd name="T94" fmla="*/ 35 w 57"/>
                                <a:gd name="T95" fmla="*/ 80 h 396"/>
                                <a:gd name="T96" fmla="*/ 35 w 57"/>
                                <a:gd name="T97" fmla="*/ 84 h 396"/>
                                <a:gd name="T98" fmla="*/ 38 w 57"/>
                                <a:gd name="T99" fmla="*/ 64 h 396"/>
                                <a:gd name="T100" fmla="*/ 38 w 57"/>
                                <a:gd name="T101" fmla="*/ 65 h 396"/>
                                <a:gd name="T102" fmla="*/ 43 w 57"/>
                                <a:gd name="T103" fmla="*/ 71 h 396"/>
                                <a:gd name="T104" fmla="*/ 31 w 57"/>
                                <a:gd name="T105" fmla="*/ 62 h 396"/>
                                <a:gd name="T106" fmla="*/ 30 w 57"/>
                                <a:gd name="T107" fmla="*/ 62 h 396"/>
                                <a:gd name="T108" fmla="*/ 26 w 57"/>
                                <a:gd name="T109" fmla="*/ 54 h 396"/>
                                <a:gd name="T110" fmla="*/ 47 w 57"/>
                                <a:gd name="T111" fmla="*/ 31 h 396"/>
                                <a:gd name="T112" fmla="*/ 35 w 57"/>
                                <a:gd name="T113" fmla="*/ 31 h 396"/>
                                <a:gd name="T114" fmla="*/ 13 w 57"/>
                                <a:gd name="T115" fmla="*/ 164 h 396"/>
                                <a:gd name="T116" fmla="*/ 3 w 57"/>
                                <a:gd name="T117" fmla="*/ 332 h 396"/>
                                <a:gd name="T118" fmla="*/ 31 w 57"/>
                                <a:gd name="T119" fmla="*/ 355 h 396"/>
                                <a:gd name="T120" fmla="*/ 56 w 57"/>
                                <a:gd name="T121" fmla="*/ 0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7" h="396">
                                  <a:moveTo>
                                    <a:pt x="28" y="363"/>
                                  </a:moveTo>
                                  <a:cubicBezTo>
                                    <a:pt x="28" y="363"/>
                                    <a:pt x="28" y="363"/>
                                    <a:pt x="28" y="363"/>
                                  </a:cubicBezTo>
                                  <a:cubicBezTo>
                                    <a:pt x="28" y="363"/>
                                    <a:pt x="28" y="364"/>
                                    <a:pt x="28" y="364"/>
                                  </a:cubicBezTo>
                                  <a:cubicBezTo>
                                    <a:pt x="29" y="365"/>
                                    <a:pt x="28" y="367"/>
                                    <a:pt x="28" y="368"/>
                                  </a:cubicBezTo>
                                  <a:cubicBezTo>
                                    <a:pt x="28" y="368"/>
                                    <a:pt x="28" y="368"/>
                                    <a:pt x="28" y="368"/>
                                  </a:cubicBezTo>
                                  <a:cubicBezTo>
                                    <a:pt x="28" y="368"/>
                                    <a:pt x="28" y="368"/>
                                    <a:pt x="28" y="368"/>
                                  </a:cubicBezTo>
                                  <a:cubicBezTo>
                                    <a:pt x="27" y="368"/>
                                    <a:pt x="27" y="368"/>
                                    <a:pt x="27" y="367"/>
                                  </a:cubicBezTo>
                                  <a:cubicBezTo>
                                    <a:pt x="27" y="366"/>
                                    <a:pt x="28" y="365"/>
                                    <a:pt x="28" y="364"/>
                                  </a:cubicBezTo>
                                  <a:cubicBezTo>
                                    <a:pt x="28" y="364"/>
                                    <a:pt x="28" y="363"/>
                                    <a:pt x="28" y="363"/>
                                  </a:cubicBezTo>
                                  <a:cubicBezTo>
                                    <a:pt x="28" y="363"/>
                                    <a:pt x="28" y="363"/>
                                    <a:pt x="28" y="363"/>
                                  </a:cubicBezTo>
                                  <a:cubicBezTo>
                                    <a:pt x="28" y="363"/>
                                    <a:pt x="28" y="363"/>
                                    <a:pt x="28" y="363"/>
                                  </a:cubicBezTo>
                                  <a:cubicBezTo>
                                    <a:pt x="28" y="363"/>
                                    <a:pt x="28" y="363"/>
                                    <a:pt x="28" y="363"/>
                                  </a:cubicBezTo>
                                  <a:moveTo>
                                    <a:pt x="19" y="357"/>
                                  </a:moveTo>
                                  <a:cubicBezTo>
                                    <a:pt x="19" y="357"/>
                                    <a:pt x="19" y="357"/>
                                    <a:pt x="19" y="357"/>
                                  </a:cubicBezTo>
                                  <a:cubicBezTo>
                                    <a:pt x="19" y="356"/>
                                    <a:pt x="19" y="354"/>
                                    <a:pt x="20" y="353"/>
                                  </a:cubicBezTo>
                                  <a:cubicBezTo>
                                    <a:pt x="21" y="353"/>
                                    <a:pt x="21" y="353"/>
                                    <a:pt x="21" y="353"/>
                                  </a:cubicBezTo>
                                  <a:cubicBezTo>
                                    <a:pt x="21" y="353"/>
                                    <a:pt x="21" y="353"/>
                                    <a:pt x="21" y="353"/>
                                  </a:cubicBezTo>
                                  <a:cubicBezTo>
                                    <a:pt x="20" y="354"/>
                                    <a:pt x="20" y="356"/>
                                    <a:pt x="20" y="357"/>
                                  </a:cubicBezTo>
                                  <a:cubicBezTo>
                                    <a:pt x="19" y="357"/>
                                    <a:pt x="19" y="357"/>
                                    <a:pt x="19" y="357"/>
                                  </a:cubicBezTo>
                                  <a:moveTo>
                                    <a:pt x="12" y="360"/>
                                  </a:moveTo>
                                  <a:cubicBezTo>
                                    <a:pt x="12" y="357"/>
                                    <a:pt x="13" y="353"/>
                                    <a:pt x="13" y="350"/>
                                  </a:cubicBezTo>
                                  <a:cubicBezTo>
                                    <a:pt x="14" y="351"/>
                                    <a:pt x="14" y="352"/>
                                    <a:pt x="14" y="353"/>
                                  </a:cubicBezTo>
                                  <a:cubicBezTo>
                                    <a:pt x="14" y="356"/>
                                    <a:pt x="13" y="359"/>
                                    <a:pt x="13" y="362"/>
                                  </a:cubicBezTo>
                                  <a:cubicBezTo>
                                    <a:pt x="13" y="363"/>
                                    <a:pt x="13" y="364"/>
                                    <a:pt x="14" y="365"/>
                                  </a:cubicBezTo>
                                  <a:cubicBezTo>
                                    <a:pt x="14" y="365"/>
                                    <a:pt x="14" y="365"/>
                                    <a:pt x="14" y="365"/>
                                  </a:cubicBezTo>
                                  <a:cubicBezTo>
                                    <a:pt x="13" y="364"/>
                                    <a:pt x="12" y="362"/>
                                    <a:pt x="12" y="360"/>
                                  </a:cubicBezTo>
                                  <a:moveTo>
                                    <a:pt x="11" y="336"/>
                                  </a:moveTo>
                                  <a:cubicBezTo>
                                    <a:pt x="11" y="336"/>
                                    <a:pt x="11" y="336"/>
                                    <a:pt x="11" y="336"/>
                                  </a:cubicBezTo>
                                  <a:cubicBezTo>
                                    <a:pt x="11" y="334"/>
                                    <a:pt x="11" y="333"/>
                                    <a:pt x="11" y="331"/>
                                  </a:cubicBezTo>
                                  <a:cubicBezTo>
                                    <a:pt x="12" y="331"/>
                                    <a:pt x="12" y="331"/>
                                    <a:pt x="12" y="331"/>
                                  </a:cubicBezTo>
                                  <a:cubicBezTo>
                                    <a:pt x="12" y="331"/>
                                    <a:pt x="12" y="331"/>
                                    <a:pt x="12" y="331"/>
                                  </a:cubicBezTo>
                                  <a:cubicBezTo>
                                    <a:pt x="12" y="333"/>
                                    <a:pt x="12" y="334"/>
                                    <a:pt x="12" y="336"/>
                                  </a:cubicBezTo>
                                  <a:cubicBezTo>
                                    <a:pt x="11" y="336"/>
                                    <a:pt x="11" y="336"/>
                                    <a:pt x="11" y="336"/>
                                  </a:cubicBezTo>
                                  <a:moveTo>
                                    <a:pt x="13" y="343"/>
                                  </a:moveTo>
                                  <a:cubicBezTo>
                                    <a:pt x="13" y="339"/>
                                    <a:pt x="15" y="333"/>
                                    <a:pt x="15" y="328"/>
                                  </a:cubicBezTo>
                                  <a:cubicBezTo>
                                    <a:pt x="15" y="329"/>
                                    <a:pt x="15" y="331"/>
                                    <a:pt x="15" y="332"/>
                                  </a:cubicBezTo>
                                  <a:cubicBezTo>
                                    <a:pt x="15" y="337"/>
                                    <a:pt x="14" y="343"/>
                                    <a:pt x="14" y="347"/>
                                  </a:cubicBezTo>
                                  <a:cubicBezTo>
                                    <a:pt x="13" y="346"/>
                                    <a:pt x="13" y="345"/>
                                    <a:pt x="13" y="343"/>
                                  </a:cubicBezTo>
                                  <a:moveTo>
                                    <a:pt x="11" y="324"/>
                                  </a:moveTo>
                                  <a:cubicBezTo>
                                    <a:pt x="11" y="324"/>
                                    <a:pt x="11" y="324"/>
                                    <a:pt x="11" y="324"/>
                                  </a:cubicBezTo>
                                  <a:cubicBezTo>
                                    <a:pt x="12" y="324"/>
                                    <a:pt x="12" y="324"/>
                                    <a:pt x="12" y="325"/>
                                  </a:cubicBezTo>
                                  <a:cubicBezTo>
                                    <a:pt x="12" y="326"/>
                                    <a:pt x="11" y="328"/>
                                    <a:pt x="11" y="329"/>
                                  </a:cubicBezTo>
                                  <a:cubicBezTo>
                                    <a:pt x="11" y="329"/>
                                    <a:pt x="11" y="329"/>
                                    <a:pt x="11" y="329"/>
                                  </a:cubicBezTo>
                                  <a:cubicBezTo>
                                    <a:pt x="11" y="329"/>
                                    <a:pt x="11" y="329"/>
                                    <a:pt x="11" y="329"/>
                                  </a:cubicBezTo>
                                  <a:cubicBezTo>
                                    <a:pt x="11" y="329"/>
                                    <a:pt x="10" y="329"/>
                                    <a:pt x="10" y="328"/>
                                  </a:cubicBezTo>
                                  <a:cubicBezTo>
                                    <a:pt x="10" y="327"/>
                                    <a:pt x="11" y="325"/>
                                    <a:pt x="11" y="324"/>
                                  </a:cubicBezTo>
                                  <a:cubicBezTo>
                                    <a:pt x="11" y="324"/>
                                    <a:pt x="11" y="324"/>
                                    <a:pt x="11" y="324"/>
                                  </a:cubicBezTo>
                                  <a:moveTo>
                                    <a:pt x="16" y="320"/>
                                  </a:moveTo>
                                  <a:cubicBezTo>
                                    <a:pt x="16" y="320"/>
                                    <a:pt x="16" y="320"/>
                                    <a:pt x="16" y="320"/>
                                  </a:cubicBezTo>
                                  <a:cubicBezTo>
                                    <a:pt x="17" y="320"/>
                                    <a:pt x="17" y="321"/>
                                    <a:pt x="17" y="322"/>
                                  </a:cubicBezTo>
                                  <a:cubicBezTo>
                                    <a:pt x="17" y="323"/>
                                    <a:pt x="17" y="325"/>
                                    <a:pt x="17" y="326"/>
                                  </a:cubicBezTo>
                                  <a:cubicBezTo>
                                    <a:pt x="17" y="326"/>
                                    <a:pt x="17" y="326"/>
                                    <a:pt x="17" y="326"/>
                                  </a:cubicBezTo>
                                  <a:cubicBezTo>
                                    <a:pt x="17" y="326"/>
                                    <a:pt x="17" y="326"/>
                                    <a:pt x="17" y="326"/>
                                  </a:cubicBezTo>
                                  <a:cubicBezTo>
                                    <a:pt x="16" y="326"/>
                                    <a:pt x="16" y="326"/>
                                    <a:pt x="16" y="325"/>
                                  </a:cubicBezTo>
                                  <a:cubicBezTo>
                                    <a:pt x="16" y="324"/>
                                    <a:pt x="16" y="322"/>
                                    <a:pt x="16" y="321"/>
                                  </a:cubicBezTo>
                                  <a:cubicBezTo>
                                    <a:pt x="16" y="321"/>
                                    <a:pt x="16" y="320"/>
                                    <a:pt x="16" y="320"/>
                                  </a:cubicBezTo>
                                  <a:moveTo>
                                    <a:pt x="23" y="315"/>
                                  </a:moveTo>
                                  <a:cubicBezTo>
                                    <a:pt x="23" y="315"/>
                                    <a:pt x="23" y="315"/>
                                    <a:pt x="23" y="315"/>
                                  </a:cubicBezTo>
                                  <a:cubicBezTo>
                                    <a:pt x="23" y="315"/>
                                    <a:pt x="23" y="315"/>
                                    <a:pt x="23" y="315"/>
                                  </a:cubicBezTo>
                                  <a:cubicBezTo>
                                    <a:pt x="23" y="315"/>
                                    <a:pt x="23" y="315"/>
                                    <a:pt x="23" y="315"/>
                                  </a:cubicBezTo>
                                  <a:cubicBezTo>
                                    <a:pt x="20" y="328"/>
                                    <a:pt x="22" y="337"/>
                                    <a:pt x="20" y="349"/>
                                  </a:cubicBezTo>
                                  <a:cubicBezTo>
                                    <a:pt x="19" y="348"/>
                                    <a:pt x="19" y="346"/>
                                    <a:pt x="19" y="344"/>
                                  </a:cubicBezTo>
                                  <a:cubicBezTo>
                                    <a:pt x="19" y="342"/>
                                    <a:pt x="20" y="340"/>
                                    <a:pt x="20" y="339"/>
                                  </a:cubicBezTo>
                                  <a:cubicBezTo>
                                    <a:pt x="20" y="339"/>
                                    <a:pt x="20" y="339"/>
                                    <a:pt x="20" y="339"/>
                                  </a:cubicBezTo>
                                  <a:cubicBezTo>
                                    <a:pt x="20" y="338"/>
                                    <a:pt x="20" y="336"/>
                                    <a:pt x="20" y="334"/>
                                  </a:cubicBezTo>
                                  <a:cubicBezTo>
                                    <a:pt x="20" y="328"/>
                                    <a:pt x="21" y="320"/>
                                    <a:pt x="23" y="315"/>
                                  </a:cubicBezTo>
                                  <a:moveTo>
                                    <a:pt x="14" y="300"/>
                                  </a:moveTo>
                                  <a:cubicBezTo>
                                    <a:pt x="14" y="300"/>
                                    <a:pt x="14" y="300"/>
                                    <a:pt x="14" y="300"/>
                                  </a:cubicBezTo>
                                  <a:cubicBezTo>
                                    <a:pt x="14" y="300"/>
                                    <a:pt x="15" y="300"/>
                                    <a:pt x="15" y="301"/>
                                  </a:cubicBezTo>
                                  <a:cubicBezTo>
                                    <a:pt x="14" y="302"/>
                                    <a:pt x="14" y="304"/>
                                    <a:pt x="14" y="305"/>
                                  </a:cubicBezTo>
                                  <a:cubicBezTo>
                                    <a:pt x="14" y="305"/>
                                    <a:pt x="14" y="305"/>
                                    <a:pt x="14" y="305"/>
                                  </a:cubicBezTo>
                                  <a:cubicBezTo>
                                    <a:pt x="14" y="305"/>
                                    <a:pt x="14" y="305"/>
                                    <a:pt x="14" y="305"/>
                                  </a:cubicBezTo>
                                  <a:cubicBezTo>
                                    <a:pt x="13" y="305"/>
                                    <a:pt x="13" y="305"/>
                                    <a:pt x="13" y="304"/>
                                  </a:cubicBezTo>
                                  <a:cubicBezTo>
                                    <a:pt x="13" y="303"/>
                                    <a:pt x="14" y="301"/>
                                    <a:pt x="14" y="300"/>
                                  </a:cubicBezTo>
                                  <a:cubicBezTo>
                                    <a:pt x="14" y="300"/>
                                    <a:pt x="14" y="300"/>
                                    <a:pt x="14" y="300"/>
                                  </a:cubicBezTo>
                                  <a:moveTo>
                                    <a:pt x="28" y="297"/>
                                  </a:moveTo>
                                  <a:cubicBezTo>
                                    <a:pt x="28" y="297"/>
                                    <a:pt x="28" y="297"/>
                                    <a:pt x="28" y="297"/>
                                  </a:cubicBezTo>
                                  <a:cubicBezTo>
                                    <a:pt x="28" y="297"/>
                                    <a:pt x="29" y="297"/>
                                    <a:pt x="29" y="298"/>
                                  </a:cubicBezTo>
                                  <a:cubicBezTo>
                                    <a:pt x="29" y="300"/>
                                    <a:pt x="28" y="302"/>
                                    <a:pt x="28" y="303"/>
                                  </a:cubicBezTo>
                                  <a:cubicBezTo>
                                    <a:pt x="28" y="303"/>
                                    <a:pt x="28" y="303"/>
                                    <a:pt x="28" y="303"/>
                                  </a:cubicBezTo>
                                  <a:cubicBezTo>
                                    <a:pt x="28" y="303"/>
                                    <a:pt x="28" y="303"/>
                                    <a:pt x="28" y="303"/>
                                  </a:cubicBezTo>
                                  <a:cubicBezTo>
                                    <a:pt x="27" y="303"/>
                                    <a:pt x="27" y="303"/>
                                    <a:pt x="27" y="302"/>
                                  </a:cubicBezTo>
                                  <a:cubicBezTo>
                                    <a:pt x="27" y="300"/>
                                    <a:pt x="28" y="298"/>
                                    <a:pt x="28" y="297"/>
                                  </a:cubicBezTo>
                                  <a:cubicBezTo>
                                    <a:pt x="28" y="297"/>
                                    <a:pt x="28" y="297"/>
                                    <a:pt x="28" y="297"/>
                                  </a:cubicBezTo>
                                  <a:moveTo>
                                    <a:pt x="17" y="286"/>
                                  </a:moveTo>
                                  <a:cubicBezTo>
                                    <a:pt x="17" y="286"/>
                                    <a:pt x="17" y="286"/>
                                    <a:pt x="17" y="286"/>
                                  </a:cubicBezTo>
                                  <a:cubicBezTo>
                                    <a:pt x="17" y="286"/>
                                    <a:pt x="17" y="286"/>
                                    <a:pt x="17" y="286"/>
                                  </a:cubicBezTo>
                                  <a:cubicBezTo>
                                    <a:pt x="17" y="286"/>
                                    <a:pt x="17" y="286"/>
                                    <a:pt x="17" y="286"/>
                                  </a:cubicBezTo>
                                  <a:cubicBezTo>
                                    <a:pt x="17" y="289"/>
                                    <a:pt x="17" y="290"/>
                                    <a:pt x="17" y="291"/>
                                  </a:cubicBezTo>
                                  <a:cubicBezTo>
                                    <a:pt x="17" y="293"/>
                                    <a:pt x="17" y="295"/>
                                    <a:pt x="17" y="297"/>
                                  </a:cubicBezTo>
                                  <a:cubicBezTo>
                                    <a:pt x="17" y="298"/>
                                    <a:pt x="17" y="300"/>
                                    <a:pt x="16" y="302"/>
                                  </a:cubicBezTo>
                                  <a:cubicBezTo>
                                    <a:pt x="16" y="302"/>
                                    <a:pt x="16" y="302"/>
                                    <a:pt x="16" y="302"/>
                                  </a:cubicBezTo>
                                  <a:cubicBezTo>
                                    <a:pt x="16" y="302"/>
                                    <a:pt x="16" y="302"/>
                                    <a:pt x="16" y="302"/>
                                  </a:cubicBezTo>
                                  <a:cubicBezTo>
                                    <a:pt x="16" y="302"/>
                                    <a:pt x="16" y="302"/>
                                    <a:pt x="16" y="302"/>
                                  </a:cubicBezTo>
                                  <a:cubicBezTo>
                                    <a:pt x="15" y="301"/>
                                    <a:pt x="16" y="298"/>
                                    <a:pt x="15" y="298"/>
                                  </a:cubicBezTo>
                                  <a:cubicBezTo>
                                    <a:pt x="15" y="298"/>
                                    <a:pt x="15" y="298"/>
                                    <a:pt x="15" y="298"/>
                                  </a:cubicBezTo>
                                  <a:cubicBezTo>
                                    <a:pt x="15" y="298"/>
                                    <a:pt x="16" y="297"/>
                                    <a:pt x="16" y="295"/>
                                  </a:cubicBezTo>
                                  <a:cubicBezTo>
                                    <a:pt x="16" y="294"/>
                                    <a:pt x="15" y="292"/>
                                    <a:pt x="15" y="291"/>
                                  </a:cubicBezTo>
                                  <a:cubicBezTo>
                                    <a:pt x="15" y="289"/>
                                    <a:pt x="16" y="287"/>
                                    <a:pt x="17" y="286"/>
                                  </a:cubicBezTo>
                                  <a:moveTo>
                                    <a:pt x="14" y="281"/>
                                  </a:moveTo>
                                  <a:cubicBezTo>
                                    <a:pt x="14" y="281"/>
                                    <a:pt x="14" y="281"/>
                                    <a:pt x="14" y="281"/>
                                  </a:cubicBezTo>
                                  <a:cubicBezTo>
                                    <a:pt x="14" y="281"/>
                                    <a:pt x="14" y="281"/>
                                    <a:pt x="14" y="281"/>
                                  </a:cubicBezTo>
                                  <a:cubicBezTo>
                                    <a:pt x="14" y="281"/>
                                    <a:pt x="14" y="281"/>
                                    <a:pt x="14" y="281"/>
                                  </a:cubicBezTo>
                                  <a:cubicBezTo>
                                    <a:pt x="13" y="285"/>
                                    <a:pt x="13" y="289"/>
                                    <a:pt x="12" y="293"/>
                                  </a:cubicBezTo>
                                  <a:cubicBezTo>
                                    <a:pt x="12" y="292"/>
                                    <a:pt x="12" y="291"/>
                                    <a:pt x="12" y="289"/>
                                  </a:cubicBezTo>
                                  <a:cubicBezTo>
                                    <a:pt x="12" y="286"/>
                                    <a:pt x="12" y="282"/>
                                    <a:pt x="14" y="281"/>
                                  </a:cubicBezTo>
                                  <a:moveTo>
                                    <a:pt x="21" y="279"/>
                                  </a:moveTo>
                                  <a:cubicBezTo>
                                    <a:pt x="21" y="279"/>
                                    <a:pt x="21" y="279"/>
                                    <a:pt x="21" y="279"/>
                                  </a:cubicBezTo>
                                  <a:cubicBezTo>
                                    <a:pt x="22" y="279"/>
                                    <a:pt x="22" y="279"/>
                                    <a:pt x="22" y="279"/>
                                  </a:cubicBezTo>
                                  <a:cubicBezTo>
                                    <a:pt x="22" y="279"/>
                                    <a:pt x="22" y="279"/>
                                    <a:pt x="22" y="279"/>
                                  </a:cubicBezTo>
                                  <a:cubicBezTo>
                                    <a:pt x="21" y="284"/>
                                    <a:pt x="21" y="290"/>
                                    <a:pt x="20" y="296"/>
                                  </a:cubicBezTo>
                                  <a:cubicBezTo>
                                    <a:pt x="19" y="294"/>
                                    <a:pt x="19" y="292"/>
                                    <a:pt x="19" y="291"/>
                                  </a:cubicBezTo>
                                  <a:cubicBezTo>
                                    <a:pt x="19" y="287"/>
                                    <a:pt x="20" y="284"/>
                                    <a:pt x="20" y="282"/>
                                  </a:cubicBezTo>
                                  <a:cubicBezTo>
                                    <a:pt x="20" y="281"/>
                                    <a:pt x="20" y="281"/>
                                    <a:pt x="20" y="280"/>
                                  </a:cubicBezTo>
                                  <a:cubicBezTo>
                                    <a:pt x="20" y="280"/>
                                    <a:pt x="20" y="280"/>
                                    <a:pt x="20" y="280"/>
                                  </a:cubicBezTo>
                                  <a:cubicBezTo>
                                    <a:pt x="20" y="280"/>
                                    <a:pt x="20" y="280"/>
                                    <a:pt x="20" y="280"/>
                                  </a:cubicBezTo>
                                  <a:cubicBezTo>
                                    <a:pt x="20" y="280"/>
                                    <a:pt x="20" y="280"/>
                                    <a:pt x="20" y="280"/>
                                  </a:cubicBezTo>
                                  <a:cubicBezTo>
                                    <a:pt x="20" y="280"/>
                                    <a:pt x="20" y="280"/>
                                    <a:pt x="21" y="280"/>
                                  </a:cubicBezTo>
                                  <a:cubicBezTo>
                                    <a:pt x="21" y="280"/>
                                    <a:pt x="21" y="280"/>
                                    <a:pt x="21" y="279"/>
                                  </a:cubicBezTo>
                                  <a:cubicBezTo>
                                    <a:pt x="21" y="279"/>
                                    <a:pt x="21" y="279"/>
                                    <a:pt x="21" y="279"/>
                                  </a:cubicBezTo>
                                  <a:cubicBezTo>
                                    <a:pt x="21" y="279"/>
                                    <a:pt x="21" y="279"/>
                                    <a:pt x="21" y="279"/>
                                  </a:cubicBezTo>
                                  <a:moveTo>
                                    <a:pt x="17" y="275"/>
                                  </a:moveTo>
                                  <a:cubicBezTo>
                                    <a:pt x="17" y="273"/>
                                    <a:pt x="18" y="270"/>
                                    <a:pt x="18" y="267"/>
                                  </a:cubicBezTo>
                                  <a:cubicBezTo>
                                    <a:pt x="19" y="268"/>
                                    <a:pt x="20" y="269"/>
                                    <a:pt x="20" y="271"/>
                                  </a:cubicBezTo>
                                  <a:cubicBezTo>
                                    <a:pt x="20" y="273"/>
                                    <a:pt x="19" y="276"/>
                                    <a:pt x="19" y="279"/>
                                  </a:cubicBezTo>
                                  <a:cubicBezTo>
                                    <a:pt x="19" y="279"/>
                                    <a:pt x="19" y="279"/>
                                    <a:pt x="19" y="279"/>
                                  </a:cubicBezTo>
                                  <a:cubicBezTo>
                                    <a:pt x="19" y="279"/>
                                    <a:pt x="19" y="279"/>
                                    <a:pt x="19" y="279"/>
                                  </a:cubicBezTo>
                                  <a:cubicBezTo>
                                    <a:pt x="18" y="278"/>
                                    <a:pt x="17" y="277"/>
                                    <a:pt x="17" y="275"/>
                                  </a:cubicBezTo>
                                  <a:moveTo>
                                    <a:pt x="27" y="251"/>
                                  </a:moveTo>
                                  <a:cubicBezTo>
                                    <a:pt x="27" y="251"/>
                                    <a:pt x="27" y="251"/>
                                    <a:pt x="27" y="251"/>
                                  </a:cubicBezTo>
                                  <a:cubicBezTo>
                                    <a:pt x="28" y="252"/>
                                    <a:pt x="28" y="253"/>
                                    <a:pt x="28" y="254"/>
                                  </a:cubicBezTo>
                                  <a:cubicBezTo>
                                    <a:pt x="28" y="256"/>
                                    <a:pt x="27" y="259"/>
                                    <a:pt x="27" y="261"/>
                                  </a:cubicBezTo>
                                  <a:cubicBezTo>
                                    <a:pt x="27" y="261"/>
                                    <a:pt x="27" y="261"/>
                                    <a:pt x="27" y="261"/>
                                  </a:cubicBezTo>
                                  <a:cubicBezTo>
                                    <a:pt x="27" y="261"/>
                                    <a:pt x="27" y="261"/>
                                    <a:pt x="27" y="261"/>
                                  </a:cubicBezTo>
                                  <a:cubicBezTo>
                                    <a:pt x="27" y="261"/>
                                    <a:pt x="26" y="260"/>
                                    <a:pt x="26" y="259"/>
                                  </a:cubicBezTo>
                                  <a:cubicBezTo>
                                    <a:pt x="26" y="257"/>
                                    <a:pt x="27" y="254"/>
                                    <a:pt x="27" y="252"/>
                                  </a:cubicBezTo>
                                  <a:cubicBezTo>
                                    <a:pt x="27" y="252"/>
                                    <a:pt x="27" y="252"/>
                                    <a:pt x="27" y="251"/>
                                  </a:cubicBezTo>
                                  <a:moveTo>
                                    <a:pt x="29" y="238"/>
                                  </a:moveTo>
                                  <a:cubicBezTo>
                                    <a:pt x="29" y="238"/>
                                    <a:pt x="29" y="238"/>
                                    <a:pt x="29" y="238"/>
                                  </a:cubicBezTo>
                                  <a:cubicBezTo>
                                    <a:pt x="30" y="238"/>
                                    <a:pt x="30" y="239"/>
                                    <a:pt x="30" y="239"/>
                                  </a:cubicBezTo>
                                  <a:cubicBezTo>
                                    <a:pt x="30" y="241"/>
                                    <a:pt x="29" y="243"/>
                                    <a:pt x="29" y="244"/>
                                  </a:cubicBezTo>
                                  <a:cubicBezTo>
                                    <a:pt x="29" y="244"/>
                                    <a:pt x="29" y="244"/>
                                    <a:pt x="29" y="244"/>
                                  </a:cubicBezTo>
                                  <a:cubicBezTo>
                                    <a:pt x="29" y="244"/>
                                    <a:pt x="29" y="244"/>
                                    <a:pt x="29" y="244"/>
                                  </a:cubicBezTo>
                                  <a:cubicBezTo>
                                    <a:pt x="28" y="244"/>
                                    <a:pt x="28" y="244"/>
                                    <a:pt x="28" y="243"/>
                                  </a:cubicBezTo>
                                  <a:cubicBezTo>
                                    <a:pt x="28" y="241"/>
                                    <a:pt x="29" y="240"/>
                                    <a:pt x="29" y="238"/>
                                  </a:cubicBezTo>
                                  <a:cubicBezTo>
                                    <a:pt x="29" y="238"/>
                                    <a:pt x="29" y="238"/>
                                    <a:pt x="29" y="238"/>
                                  </a:cubicBezTo>
                                  <a:moveTo>
                                    <a:pt x="14" y="235"/>
                                  </a:moveTo>
                                  <a:cubicBezTo>
                                    <a:pt x="14" y="235"/>
                                    <a:pt x="14" y="235"/>
                                    <a:pt x="14" y="235"/>
                                  </a:cubicBezTo>
                                  <a:cubicBezTo>
                                    <a:pt x="15" y="235"/>
                                    <a:pt x="15" y="236"/>
                                    <a:pt x="15" y="237"/>
                                  </a:cubicBezTo>
                                  <a:cubicBezTo>
                                    <a:pt x="15" y="238"/>
                                    <a:pt x="14" y="240"/>
                                    <a:pt x="14" y="241"/>
                                  </a:cubicBezTo>
                                  <a:cubicBezTo>
                                    <a:pt x="14" y="242"/>
                                    <a:pt x="14" y="242"/>
                                    <a:pt x="14" y="242"/>
                                  </a:cubicBezTo>
                                  <a:cubicBezTo>
                                    <a:pt x="14" y="242"/>
                                    <a:pt x="14" y="242"/>
                                    <a:pt x="14" y="242"/>
                                  </a:cubicBezTo>
                                  <a:cubicBezTo>
                                    <a:pt x="13" y="242"/>
                                    <a:pt x="13" y="241"/>
                                    <a:pt x="13" y="240"/>
                                  </a:cubicBezTo>
                                  <a:cubicBezTo>
                                    <a:pt x="13" y="239"/>
                                    <a:pt x="14" y="237"/>
                                    <a:pt x="14" y="236"/>
                                  </a:cubicBezTo>
                                  <a:cubicBezTo>
                                    <a:pt x="14" y="236"/>
                                    <a:pt x="14" y="235"/>
                                    <a:pt x="14" y="235"/>
                                  </a:cubicBezTo>
                                  <a:moveTo>
                                    <a:pt x="14" y="223"/>
                                  </a:moveTo>
                                  <a:cubicBezTo>
                                    <a:pt x="14" y="223"/>
                                    <a:pt x="14" y="223"/>
                                    <a:pt x="14" y="223"/>
                                  </a:cubicBezTo>
                                  <a:cubicBezTo>
                                    <a:pt x="15" y="223"/>
                                    <a:pt x="15" y="223"/>
                                    <a:pt x="15" y="224"/>
                                  </a:cubicBezTo>
                                  <a:cubicBezTo>
                                    <a:pt x="15" y="226"/>
                                    <a:pt x="14" y="228"/>
                                    <a:pt x="14" y="229"/>
                                  </a:cubicBezTo>
                                  <a:cubicBezTo>
                                    <a:pt x="14" y="229"/>
                                    <a:pt x="14" y="229"/>
                                    <a:pt x="15" y="229"/>
                                  </a:cubicBezTo>
                                  <a:cubicBezTo>
                                    <a:pt x="15" y="229"/>
                                    <a:pt x="15" y="229"/>
                                    <a:pt x="15" y="229"/>
                                  </a:cubicBezTo>
                                  <a:cubicBezTo>
                                    <a:pt x="14" y="229"/>
                                    <a:pt x="14" y="229"/>
                                    <a:pt x="14" y="228"/>
                                  </a:cubicBezTo>
                                  <a:cubicBezTo>
                                    <a:pt x="14" y="226"/>
                                    <a:pt x="14" y="225"/>
                                    <a:pt x="14" y="223"/>
                                  </a:cubicBezTo>
                                  <a:cubicBezTo>
                                    <a:pt x="14" y="223"/>
                                    <a:pt x="14" y="223"/>
                                    <a:pt x="14" y="223"/>
                                  </a:cubicBezTo>
                                  <a:moveTo>
                                    <a:pt x="20" y="221"/>
                                  </a:moveTo>
                                  <a:cubicBezTo>
                                    <a:pt x="20" y="221"/>
                                    <a:pt x="20" y="221"/>
                                    <a:pt x="20" y="221"/>
                                  </a:cubicBezTo>
                                  <a:cubicBezTo>
                                    <a:pt x="20" y="221"/>
                                    <a:pt x="20" y="221"/>
                                    <a:pt x="20" y="221"/>
                                  </a:cubicBezTo>
                                  <a:cubicBezTo>
                                    <a:pt x="20" y="221"/>
                                    <a:pt x="20" y="221"/>
                                    <a:pt x="20" y="221"/>
                                  </a:cubicBezTo>
                                  <a:cubicBezTo>
                                    <a:pt x="20" y="221"/>
                                    <a:pt x="20" y="221"/>
                                    <a:pt x="20" y="222"/>
                                  </a:cubicBezTo>
                                  <a:cubicBezTo>
                                    <a:pt x="20" y="222"/>
                                    <a:pt x="20" y="222"/>
                                    <a:pt x="21" y="222"/>
                                  </a:cubicBezTo>
                                  <a:cubicBezTo>
                                    <a:pt x="21" y="222"/>
                                    <a:pt x="21" y="222"/>
                                    <a:pt x="21" y="222"/>
                                  </a:cubicBezTo>
                                  <a:cubicBezTo>
                                    <a:pt x="20" y="226"/>
                                    <a:pt x="21" y="234"/>
                                    <a:pt x="18" y="236"/>
                                  </a:cubicBezTo>
                                  <a:cubicBezTo>
                                    <a:pt x="18" y="236"/>
                                    <a:pt x="18" y="235"/>
                                    <a:pt x="18" y="235"/>
                                  </a:cubicBezTo>
                                  <a:cubicBezTo>
                                    <a:pt x="18" y="233"/>
                                    <a:pt x="19" y="231"/>
                                    <a:pt x="19" y="229"/>
                                  </a:cubicBezTo>
                                  <a:cubicBezTo>
                                    <a:pt x="19" y="228"/>
                                    <a:pt x="19" y="227"/>
                                    <a:pt x="18" y="226"/>
                                  </a:cubicBezTo>
                                  <a:cubicBezTo>
                                    <a:pt x="18" y="226"/>
                                    <a:pt x="18" y="226"/>
                                    <a:pt x="18" y="226"/>
                                  </a:cubicBezTo>
                                  <a:cubicBezTo>
                                    <a:pt x="19" y="226"/>
                                    <a:pt x="20" y="225"/>
                                    <a:pt x="20" y="224"/>
                                  </a:cubicBezTo>
                                  <a:cubicBezTo>
                                    <a:pt x="20" y="224"/>
                                    <a:pt x="20" y="224"/>
                                    <a:pt x="20" y="224"/>
                                  </a:cubicBezTo>
                                  <a:cubicBezTo>
                                    <a:pt x="19" y="223"/>
                                    <a:pt x="19" y="221"/>
                                    <a:pt x="20" y="221"/>
                                  </a:cubicBezTo>
                                  <a:cubicBezTo>
                                    <a:pt x="20" y="221"/>
                                    <a:pt x="20" y="221"/>
                                    <a:pt x="20" y="221"/>
                                  </a:cubicBezTo>
                                  <a:moveTo>
                                    <a:pt x="13" y="220"/>
                                  </a:moveTo>
                                  <a:cubicBezTo>
                                    <a:pt x="13" y="219"/>
                                    <a:pt x="13" y="219"/>
                                    <a:pt x="13" y="219"/>
                                  </a:cubicBezTo>
                                  <a:cubicBezTo>
                                    <a:pt x="13" y="218"/>
                                    <a:pt x="14" y="218"/>
                                    <a:pt x="14" y="218"/>
                                  </a:cubicBezTo>
                                  <a:cubicBezTo>
                                    <a:pt x="14" y="218"/>
                                    <a:pt x="15" y="218"/>
                                    <a:pt x="15" y="218"/>
                                  </a:cubicBezTo>
                                  <a:cubicBezTo>
                                    <a:pt x="15" y="218"/>
                                    <a:pt x="15" y="218"/>
                                    <a:pt x="15" y="218"/>
                                  </a:cubicBezTo>
                                  <a:cubicBezTo>
                                    <a:pt x="15" y="219"/>
                                    <a:pt x="15" y="220"/>
                                    <a:pt x="14" y="221"/>
                                  </a:cubicBezTo>
                                  <a:cubicBezTo>
                                    <a:pt x="14" y="221"/>
                                    <a:pt x="14" y="221"/>
                                    <a:pt x="14" y="221"/>
                                  </a:cubicBezTo>
                                  <a:cubicBezTo>
                                    <a:pt x="14" y="221"/>
                                    <a:pt x="14" y="221"/>
                                    <a:pt x="14" y="221"/>
                                  </a:cubicBezTo>
                                  <a:cubicBezTo>
                                    <a:pt x="14" y="221"/>
                                    <a:pt x="14" y="221"/>
                                    <a:pt x="14" y="221"/>
                                  </a:cubicBezTo>
                                  <a:cubicBezTo>
                                    <a:pt x="13" y="220"/>
                                    <a:pt x="13" y="220"/>
                                    <a:pt x="13" y="220"/>
                                  </a:cubicBezTo>
                                  <a:moveTo>
                                    <a:pt x="18" y="192"/>
                                  </a:moveTo>
                                  <a:cubicBezTo>
                                    <a:pt x="18" y="192"/>
                                    <a:pt x="18" y="192"/>
                                    <a:pt x="18" y="192"/>
                                  </a:cubicBezTo>
                                  <a:cubicBezTo>
                                    <a:pt x="18" y="192"/>
                                    <a:pt x="18" y="193"/>
                                    <a:pt x="18" y="193"/>
                                  </a:cubicBezTo>
                                  <a:cubicBezTo>
                                    <a:pt x="18" y="194"/>
                                    <a:pt x="18" y="194"/>
                                    <a:pt x="18" y="195"/>
                                  </a:cubicBezTo>
                                  <a:cubicBezTo>
                                    <a:pt x="18" y="195"/>
                                    <a:pt x="18" y="195"/>
                                    <a:pt x="18" y="195"/>
                                  </a:cubicBezTo>
                                  <a:cubicBezTo>
                                    <a:pt x="18" y="196"/>
                                    <a:pt x="18" y="196"/>
                                    <a:pt x="18" y="196"/>
                                  </a:cubicBezTo>
                                  <a:cubicBezTo>
                                    <a:pt x="18" y="196"/>
                                    <a:pt x="18" y="196"/>
                                    <a:pt x="18" y="196"/>
                                  </a:cubicBezTo>
                                  <a:cubicBezTo>
                                    <a:pt x="18" y="196"/>
                                    <a:pt x="18" y="196"/>
                                    <a:pt x="18" y="196"/>
                                  </a:cubicBezTo>
                                  <a:cubicBezTo>
                                    <a:pt x="18" y="196"/>
                                    <a:pt x="18" y="196"/>
                                    <a:pt x="18" y="196"/>
                                  </a:cubicBezTo>
                                  <a:cubicBezTo>
                                    <a:pt x="18" y="196"/>
                                    <a:pt x="18" y="196"/>
                                    <a:pt x="18" y="196"/>
                                  </a:cubicBezTo>
                                  <a:cubicBezTo>
                                    <a:pt x="18" y="196"/>
                                    <a:pt x="18" y="196"/>
                                    <a:pt x="18" y="196"/>
                                  </a:cubicBezTo>
                                  <a:cubicBezTo>
                                    <a:pt x="17" y="196"/>
                                    <a:pt x="17" y="195"/>
                                    <a:pt x="17" y="195"/>
                                  </a:cubicBezTo>
                                  <a:cubicBezTo>
                                    <a:pt x="17" y="194"/>
                                    <a:pt x="17" y="193"/>
                                    <a:pt x="17" y="193"/>
                                  </a:cubicBezTo>
                                  <a:cubicBezTo>
                                    <a:pt x="17" y="193"/>
                                    <a:pt x="17" y="193"/>
                                    <a:pt x="17" y="192"/>
                                  </a:cubicBezTo>
                                  <a:cubicBezTo>
                                    <a:pt x="17" y="192"/>
                                    <a:pt x="17" y="192"/>
                                    <a:pt x="17" y="192"/>
                                  </a:cubicBezTo>
                                  <a:cubicBezTo>
                                    <a:pt x="17" y="192"/>
                                    <a:pt x="18" y="192"/>
                                    <a:pt x="18" y="192"/>
                                  </a:cubicBezTo>
                                  <a:cubicBezTo>
                                    <a:pt x="18" y="192"/>
                                    <a:pt x="18" y="192"/>
                                    <a:pt x="18" y="192"/>
                                  </a:cubicBezTo>
                                  <a:moveTo>
                                    <a:pt x="33" y="191"/>
                                  </a:moveTo>
                                  <a:cubicBezTo>
                                    <a:pt x="33" y="191"/>
                                    <a:pt x="33" y="191"/>
                                    <a:pt x="33" y="191"/>
                                  </a:cubicBezTo>
                                  <a:cubicBezTo>
                                    <a:pt x="33" y="191"/>
                                    <a:pt x="33" y="191"/>
                                    <a:pt x="33" y="191"/>
                                  </a:cubicBezTo>
                                  <a:cubicBezTo>
                                    <a:pt x="33" y="191"/>
                                    <a:pt x="33" y="191"/>
                                    <a:pt x="33" y="191"/>
                                  </a:cubicBezTo>
                                  <a:cubicBezTo>
                                    <a:pt x="33" y="195"/>
                                    <a:pt x="33" y="199"/>
                                    <a:pt x="32" y="203"/>
                                  </a:cubicBezTo>
                                  <a:cubicBezTo>
                                    <a:pt x="32" y="202"/>
                                    <a:pt x="31" y="201"/>
                                    <a:pt x="31" y="199"/>
                                  </a:cubicBezTo>
                                  <a:cubicBezTo>
                                    <a:pt x="31" y="196"/>
                                    <a:pt x="32" y="192"/>
                                    <a:pt x="33" y="191"/>
                                  </a:cubicBezTo>
                                  <a:moveTo>
                                    <a:pt x="42" y="188"/>
                                  </a:moveTo>
                                  <a:cubicBezTo>
                                    <a:pt x="42" y="188"/>
                                    <a:pt x="42" y="188"/>
                                    <a:pt x="42" y="188"/>
                                  </a:cubicBezTo>
                                  <a:cubicBezTo>
                                    <a:pt x="42" y="188"/>
                                    <a:pt x="42" y="188"/>
                                    <a:pt x="42" y="188"/>
                                  </a:cubicBezTo>
                                  <a:cubicBezTo>
                                    <a:pt x="42" y="188"/>
                                    <a:pt x="42" y="188"/>
                                    <a:pt x="42" y="188"/>
                                  </a:cubicBezTo>
                                  <a:cubicBezTo>
                                    <a:pt x="42" y="193"/>
                                    <a:pt x="41" y="197"/>
                                    <a:pt x="41" y="202"/>
                                  </a:cubicBezTo>
                                  <a:cubicBezTo>
                                    <a:pt x="40" y="201"/>
                                    <a:pt x="40" y="200"/>
                                    <a:pt x="40" y="198"/>
                                  </a:cubicBezTo>
                                  <a:cubicBezTo>
                                    <a:pt x="40" y="194"/>
                                    <a:pt x="41" y="189"/>
                                    <a:pt x="42" y="188"/>
                                  </a:cubicBezTo>
                                  <a:moveTo>
                                    <a:pt x="33" y="188"/>
                                  </a:moveTo>
                                  <a:cubicBezTo>
                                    <a:pt x="33" y="188"/>
                                    <a:pt x="33" y="188"/>
                                    <a:pt x="33" y="188"/>
                                  </a:cubicBezTo>
                                  <a:cubicBezTo>
                                    <a:pt x="33" y="186"/>
                                    <a:pt x="33" y="185"/>
                                    <a:pt x="33" y="184"/>
                                  </a:cubicBezTo>
                                  <a:cubicBezTo>
                                    <a:pt x="34" y="184"/>
                                    <a:pt x="34" y="184"/>
                                    <a:pt x="34" y="184"/>
                                  </a:cubicBezTo>
                                  <a:cubicBezTo>
                                    <a:pt x="34" y="184"/>
                                    <a:pt x="34" y="184"/>
                                    <a:pt x="34" y="184"/>
                                  </a:cubicBezTo>
                                  <a:cubicBezTo>
                                    <a:pt x="34" y="185"/>
                                    <a:pt x="34" y="187"/>
                                    <a:pt x="34" y="188"/>
                                  </a:cubicBezTo>
                                  <a:cubicBezTo>
                                    <a:pt x="33" y="188"/>
                                    <a:pt x="33" y="188"/>
                                    <a:pt x="33" y="188"/>
                                  </a:cubicBezTo>
                                  <a:moveTo>
                                    <a:pt x="37" y="177"/>
                                  </a:moveTo>
                                  <a:cubicBezTo>
                                    <a:pt x="37" y="177"/>
                                    <a:pt x="37" y="177"/>
                                    <a:pt x="37" y="177"/>
                                  </a:cubicBezTo>
                                  <a:cubicBezTo>
                                    <a:pt x="37" y="177"/>
                                    <a:pt x="37" y="177"/>
                                    <a:pt x="37" y="177"/>
                                  </a:cubicBezTo>
                                  <a:cubicBezTo>
                                    <a:pt x="37" y="177"/>
                                    <a:pt x="37" y="177"/>
                                    <a:pt x="37" y="177"/>
                                  </a:cubicBezTo>
                                  <a:cubicBezTo>
                                    <a:pt x="36" y="187"/>
                                    <a:pt x="35" y="196"/>
                                    <a:pt x="34" y="206"/>
                                  </a:cubicBezTo>
                                  <a:cubicBezTo>
                                    <a:pt x="34" y="205"/>
                                    <a:pt x="34" y="203"/>
                                    <a:pt x="34" y="201"/>
                                  </a:cubicBezTo>
                                  <a:cubicBezTo>
                                    <a:pt x="34" y="193"/>
                                    <a:pt x="35" y="183"/>
                                    <a:pt x="37" y="177"/>
                                  </a:cubicBezTo>
                                  <a:moveTo>
                                    <a:pt x="42" y="175"/>
                                  </a:moveTo>
                                  <a:cubicBezTo>
                                    <a:pt x="42" y="175"/>
                                    <a:pt x="42" y="175"/>
                                    <a:pt x="42" y="175"/>
                                  </a:cubicBezTo>
                                  <a:cubicBezTo>
                                    <a:pt x="42" y="175"/>
                                    <a:pt x="43" y="175"/>
                                    <a:pt x="44" y="175"/>
                                  </a:cubicBezTo>
                                  <a:cubicBezTo>
                                    <a:pt x="44" y="175"/>
                                    <a:pt x="44" y="175"/>
                                    <a:pt x="44" y="175"/>
                                  </a:cubicBezTo>
                                  <a:cubicBezTo>
                                    <a:pt x="43" y="176"/>
                                    <a:pt x="43" y="177"/>
                                    <a:pt x="43" y="178"/>
                                  </a:cubicBezTo>
                                  <a:cubicBezTo>
                                    <a:pt x="43" y="178"/>
                                    <a:pt x="43" y="179"/>
                                    <a:pt x="43" y="180"/>
                                  </a:cubicBezTo>
                                  <a:cubicBezTo>
                                    <a:pt x="43" y="180"/>
                                    <a:pt x="43" y="180"/>
                                    <a:pt x="43" y="180"/>
                                  </a:cubicBezTo>
                                  <a:cubicBezTo>
                                    <a:pt x="42" y="180"/>
                                    <a:pt x="42" y="180"/>
                                    <a:pt x="42" y="181"/>
                                  </a:cubicBezTo>
                                  <a:cubicBezTo>
                                    <a:pt x="42" y="181"/>
                                    <a:pt x="43" y="183"/>
                                    <a:pt x="43" y="183"/>
                                  </a:cubicBezTo>
                                  <a:cubicBezTo>
                                    <a:pt x="43" y="183"/>
                                    <a:pt x="43" y="183"/>
                                    <a:pt x="43" y="183"/>
                                  </a:cubicBezTo>
                                  <a:cubicBezTo>
                                    <a:pt x="43" y="183"/>
                                    <a:pt x="43" y="183"/>
                                    <a:pt x="43" y="183"/>
                                  </a:cubicBezTo>
                                  <a:cubicBezTo>
                                    <a:pt x="43" y="183"/>
                                    <a:pt x="43" y="183"/>
                                    <a:pt x="42" y="183"/>
                                  </a:cubicBezTo>
                                  <a:cubicBezTo>
                                    <a:pt x="42" y="183"/>
                                    <a:pt x="42" y="183"/>
                                    <a:pt x="42" y="183"/>
                                  </a:cubicBezTo>
                                  <a:cubicBezTo>
                                    <a:pt x="42" y="183"/>
                                    <a:pt x="42" y="183"/>
                                    <a:pt x="42" y="183"/>
                                  </a:cubicBezTo>
                                  <a:cubicBezTo>
                                    <a:pt x="42" y="183"/>
                                    <a:pt x="42" y="183"/>
                                    <a:pt x="42" y="183"/>
                                  </a:cubicBezTo>
                                  <a:cubicBezTo>
                                    <a:pt x="42" y="183"/>
                                    <a:pt x="42" y="183"/>
                                    <a:pt x="42" y="183"/>
                                  </a:cubicBezTo>
                                  <a:cubicBezTo>
                                    <a:pt x="42" y="184"/>
                                    <a:pt x="42" y="184"/>
                                    <a:pt x="42" y="184"/>
                                  </a:cubicBezTo>
                                  <a:cubicBezTo>
                                    <a:pt x="42" y="184"/>
                                    <a:pt x="42" y="184"/>
                                    <a:pt x="42" y="184"/>
                                  </a:cubicBezTo>
                                  <a:cubicBezTo>
                                    <a:pt x="41" y="184"/>
                                    <a:pt x="41" y="183"/>
                                    <a:pt x="41" y="182"/>
                                  </a:cubicBezTo>
                                  <a:cubicBezTo>
                                    <a:pt x="41" y="180"/>
                                    <a:pt x="42" y="178"/>
                                    <a:pt x="42" y="176"/>
                                  </a:cubicBezTo>
                                  <a:cubicBezTo>
                                    <a:pt x="42" y="175"/>
                                    <a:pt x="42" y="175"/>
                                    <a:pt x="42" y="175"/>
                                  </a:cubicBezTo>
                                  <a:moveTo>
                                    <a:pt x="32" y="177"/>
                                  </a:moveTo>
                                  <a:cubicBezTo>
                                    <a:pt x="32" y="177"/>
                                    <a:pt x="32" y="177"/>
                                    <a:pt x="32" y="177"/>
                                  </a:cubicBezTo>
                                  <a:cubicBezTo>
                                    <a:pt x="32" y="176"/>
                                    <a:pt x="32" y="175"/>
                                    <a:pt x="32" y="173"/>
                                  </a:cubicBezTo>
                                  <a:cubicBezTo>
                                    <a:pt x="33" y="173"/>
                                    <a:pt x="33" y="173"/>
                                    <a:pt x="33" y="173"/>
                                  </a:cubicBezTo>
                                  <a:cubicBezTo>
                                    <a:pt x="33" y="173"/>
                                    <a:pt x="33" y="173"/>
                                    <a:pt x="33" y="173"/>
                                  </a:cubicBezTo>
                                  <a:cubicBezTo>
                                    <a:pt x="33" y="175"/>
                                    <a:pt x="33" y="176"/>
                                    <a:pt x="33" y="177"/>
                                  </a:cubicBezTo>
                                  <a:cubicBezTo>
                                    <a:pt x="32" y="177"/>
                                    <a:pt x="32" y="177"/>
                                    <a:pt x="32" y="177"/>
                                  </a:cubicBezTo>
                                  <a:moveTo>
                                    <a:pt x="35" y="172"/>
                                  </a:moveTo>
                                  <a:cubicBezTo>
                                    <a:pt x="35" y="172"/>
                                    <a:pt x="35" y="172"/>
                                    <a:pt x="35" y="172"/>
                                  </a:cubicBezTo>
                                  <a:cubicBezTo>
                                    <a:pt x="35" y="172"/>
                                    <a:pt x="35" y="172"/>
                                    <a:pt x="35" y="172"/>
                                  </a:cubicBezTo>
                                  <a:cubicBezTo>
                                    <a:pt x="36" y="173"/>
                                    <a:pt x="35" y="174"/>
                                    <a:pt x="35" y="175"/>
                                  </a:cubicBezTo>
                                  <a:cubicBezTo>
                                    <a:pt x="35" y="175"/>
                                    <a:pt x="35" y="175"/>
                                    <a:pt x="35" y="176"/>
                                  </a:cubicBezTo>
                                  <a:cubicBezTo>
                                    <a:pt x="35" y="176"/>
                                    <a:pt x="35" y="176"/>
                                    <a:pt x="35" y="176"/>
                                  </a:cubicBezTo>
                                  <a:cubicBezTo>
                                    <a:pt x="35" y="176"/>
                                    <a:pt x="35" y="176"/>
                                    <a:pt x="35" y="176"/>
                                  </a:cubicBezTo>
                                  <a:cubicBezTo>
                                    <a:pt x="35" y="176"/>
                                    <a:pt x="35" y="176"/>
                                    <a:pt x="35" y="176"/>
                                  </a:cubicBezTo>
                                  <a:cubicBezTo>
                                    <a:pt x="35" y="176"/>
                                    <a:pt x="34" y="176"/>
                                    <a:pt x="34" y="175"/>
                                  </a:cubicBezTo>
                                  <a:cubicBezTo>
                                    <a:pt x="34" y="175"/>
                                    <a:pt x="34" y="174"/>
                                    <a:pt x="34" y="173"/>
                                  </a:cubicBezTo>
                                  <a:cubicBezTo>
                                    <a:pt x="34" y="173"/>
                                    <a:pt x="34" y="173"/>
                                    <a:pt x="34" y="172"/>
                                  </a:cubicBezTo>
                                  <a:cubicBezTo>
                                    <a:pt x="34" y="172"/>
                                    <a:pt x="34" y="172"/>
                                    <a:pt x="34" y="172"/>
                                  </a:cubicBezTo>
                                  <a:cubicBezTo>
                                    <a:pt x="34" y="172"/>
                                    <a:pt x="34" y="172"/>
                                    <a:pt x="34" y="172"/>
                                  </a:cubicBezTo>
                                  <a:cubicBezTo>
                                    <a:pt x="34" y="172"/>
                                    <a:pt x="34" y="172"/>
                                    <a:pt x="34" y="172"/>
                                  </a:cubicBezTo>
                                  <a:cubicBezTo>
                                    <a:pt x="35" y="172"/>
                                    <a:pt x="35" y="172"/>
                                    <a:pt x="35" y="172"/>
                                  </a:cubicBezTo>
                                  <a:moveTo>
                                    <a:pt x="36" y="172"/>
                                  </a:moveTo>
                                  <a:cubicBezTo>
                                    <a:pt x="36" y="170"/>
                                    <a:pt x="36" y="167"/>
                                    <a:pt x="37" y="167"/>
                                  </a:cubicBezTo>
                                  <a:cubicBezTo>
                                    <a:pt x="37" y="167"/>
                                    <a:pt x="37" y="167"/>
                                    <a:pt x="37" y="167"/>
                                  </a:cubicBezTo>
                                  <a:cubicBezTo>
                                    <a:pt x="37" y="168"/>
                                    <a:pt x="37" y="170"/>
                                    <a:pt x="37" y="171"/>
                                  </a:cubicBezTo>
                                  <a:cubicBezTo>
                                    <a:pt x="37" y="172"/>
                                    <a:pt x="37" y="173"/>
                                    <a:pt x="38" y="174"/>
                                  </a:cubicBezTo>
                                  <a:cubicBezTo>
                                    <a:pt x="38" y="174"/>
                                    <a:pt x="38" y="174"/>
                                    <a:pt x="38" y="174"/>
                                  </a:cubicBezTo>
                                  <a:cubicBezTo>
                                    <a:pt x="38" y="174"/>
                                    <a:pt x="38" y="174"/>
                                    <a:pt x="38" y="174"/>
                                  </a:cubicBezTo>
                                  <a:cubicBezTo>
                                    <a:pt x="38" y="174"/>
                                    <a:pt x="37" y="173"/>
                                    <a:pt x="37" y="173"/>
                                  </a:cubicBezTo>
                                  <a:cubicBezTo>
                                    <a:pt x="37" y="173"/>
                                    <a:pt x="37" y="173"/>
                                    <a:pt x="37" y="173"/>
                                  </a:cubicBezTo>
                                  <a:cubicBezTo>
                                    <a:pt x="37" y="173"/>
                                    <a:pt x="37" y="174"/>
                                    <a:pt x="37" y="175"/>
                                  </a:cubicBezTo>
                                  <a:cubicBezTo>
                                    <a:pt x="36" y="174"/>
                                    <a:pt x="36" y="173"/>
                                    <a:pt x="36" y="172"/>
                                  </a:cubicBezTo>
                                  <a:moveTo>
                                    <a:pt x="38" y="157"/>
                                  </a:moveTo>
                                  <a:cubicBezTo>
                                    <a:pt x="38" y="157"/>
                                    <a:pt x="38" y="157"/>
                                    <a:pt x="38" y="157"/>
                                  </a:cubicBezTo>
                                  <a:cubicBezTo>
                                    <a:pt x="38" y="155"/>
                                    <a:pt x="38" y="154"/>
                                    <a:pt x="38" y="152"/>
                                  </a:cubicBezTo>
                                  <a:cubicBezTo>
                                    <a:pt x="39" y="152"/>
                                    <a:pt x="39" y="152"/>
                                    <a:pt x="39" y="152"/>
                                  </a:cubicBezTo>
                                  <a:cubicBezTo>
                                    <a:pt x="39" y="152"/>
                                    <a:pt x="39" y="152"/>
                                    <a:pt x="39" y="152"/>
                                  </a:cubicBezTo>
                                  <a:cubicBezTo>
                                    <a:pt x="39" y="154"/>
                                    <a:pt x="39" y="155"/>
                                    <a:pt x="39" y="157"/>
                                  </a:cubicBezTo>
                                  <a:cubicBezTo>
                                    <a:pt x="38" y="157"/>
                                    <a:pt x="38" y="157"/>
                                    <a:pt x="38" y="157"/>
                                  </a:cubicBezTo>
                                  <a:moveTo>
                                    <a:pt x="23" y="132"/>
                                  </a:moveTo>
                                  <a:cubicBezTo>
                                    <a:pt x="23" y="132"/>
                                    <a:pt x="23" y="132"/>
                                    <a:pt x="23" y="132"/>
                                  </a:cubicBezTo>
                                  <a:cubicBezTo>
                                    <a:pt x="23" y="129"/>
                                    <a:pt x="24" y="127"/>
                                    <a:pt x="24" y="124"/>
                                  </a:cubicBezTo>
                                  <a:cubicBezTo>
                                    <a:pt x="25" y="126"/>
                                    <a:pt x="25" y="130"/>
                                    <a:pt x="25" y="132"/>
                                  </a:cubicBezTo>
                                  <a:cubicBezTo>
                                    <a:pt x="25" y="132"/>
                                    <a:pt x="25" y="132"/>
                                    <a:pt x="25" y="132"/>
                                  </a:cubicBezTo>
                                  <a:cubicBezTo>
                                    <a:pt x="24" y="132"/>
                                    <a:pt x="24" y="132"/>
                                    <a:pt x="23" y="132"/>
                                  </a:cubicBezTo>
                                  <a:moveTo>
                                    <a:pt x="32" y="121"/>
                                  </a:moveTo>
                                  <a:cubicBezTo>
                                    <a:pt x="32" y="121"/>
                                    <a:pt x="32" y="121"/>
                                    <a:pt x="32" y="121"/>
                                  </a:cubicBezTo>
                                  <a:cubicBezTo>
                                    <a:pt x="32" y="121"/>
                                    <a:pt x="33" y="121"/>
                                    <a:pt x="34" y="121"/>
                                  </a:cubicBezTo>
                                  <a:cubicBezTo>
                                    <a:pt x="34" y="121"/>
                                    <a:pt x="34" y="121"/>
                                    <a:pt x="34" y="121"/>
                                  </a:cubicBezTo>
                                  <a:cubicBezTo>
                                    <a:pt x="34" y="122"/>
                                    <a:pt x="34" y="123"/>
                                    <a:pt x="33" y="123"/>
                                  </a:cubicBezTo>
                                  <a:cubicBezTo>
                                    <a:pt x="32" y="123"/>
                                    <a:pt x="32" y="122"/>
                                    <a:pt x="32" y="121"/>
                                  </a:cubicBezTo>
                                  <a:moveTo>
                                    <a:pt x="25" y="116"/>
                                  </a:moveTo>
                                  <a:cubicBezTo>
                                    <a:pt x="25" y="116"/>
                                    <a:pt x="25" y="116"/>
                                    <a:pt x="25" y="116"/>
                                  </a:cubicBezTo>
                                  <a:cubicBezTo>
                                    <a:pt x="26" y="114"/>
                                    <a:pt x="26" y="110"/>
                                    <a:pt x="27" y="107"/>
                                  </a:cubicBezTo>
                                  <a:cubicBezTo>
                                    <a:pt x="27" y="107"/>
                                    <a:pt x="27" y="108"/>
                                    <a:pt x="27" y="109"/>
                                  </a:cubicBezTo>
                                  <a:cubicBezTo>
                                    <a:pt x="28" y="111"/>
                                    <a:pt x="27" y="113"/>
                                    <a:pt x="27" y="115"/>
                                  </a:cubicBezTo>
                                  <a:cubicBezTo>
                                    <a:pt x="27" y="115"/>
                                    <a:pt x="27" y="116"/>
                                    <a:pt x="27" y="116"/>
                                  </a:cubicBezTo>
                                  <a:cubicBezTo>
                                    <a:pt x="27" y="116"/>
                                    <a:pt x="27" y="116"/>
                                    <a:pt x="27" y="116"/>
                                  </a:cubicBezTo>
                                  <a:cubicBezTo>
                                    <a:pt x="26" y="116"/>
                                    <a:pt x="25" y="116"/>
                                    <a:pt x="25" y="116"/>
                                  </a:cubicBezTo>
                                  <a:moveTo>
                                    <a:pt x="25" y="93"/>
                                  </a:moveTo>
                                  <a:cubicBezTo>
                                    <a:pt x="25" y="93"/>
                                    <a:pt x="25" y="93"/>
                                    <a:pt x="25" y="93"/>
                                  </a:cubicBezTo>
                                  <a:cubicBezTo>
                                    <a:pt x="26" y="94"/>
                                    <a:pt x="26" y="94"/>
                                    <a:pt x="26" y="95"/>
                                  </a:cubicBezTo>
                                  <a:cubicBezTo>
                                    <a:pt x="26" y="97"/>
                                    <a:pt x="25" y="100"/>
                                    <a:pt x="25" y="102"/>
                                  </a:cubicBezTo>
                                  <a:cubicBezTo>
                                    <a:pt x="25" y="103"/>
                                    <a:pt x="25" y="103"/>
                                    <a:pt x="25" y="103"/>
                                  </a:cubicBezTo>
                                  <a:cubicBezTo>
                                    <a:pt x="25" y="103"/>
                                    <a:pt x="25" y="103"/>
                                    <a:pt x="25" y="103"/>
                                  </a:cubicBezTo>
                                  <a:cubicBezTo>
                                    <a:pt x="24" y="103"/>
                                    <a:pt x="24" y="102"/>
                                    <a:pt x="24" y="101"/>
                                  </a:cubicBezTo>
                                  <a:cubicBezTo>
                                    <a:pt x="24" y="99"/>
                                    <a:pt x="25" y="96"/>
                                    <a:pt x="25" y="94"/>
                                  </a:cubicBezTo>
                                  <a:cubicBezTo>
                                    <a:pt x="25" y="94"/>
                                    <a:pt x="25" y="93"/>
                                    <a:pt x="25" y="93"/>
                                  </a:cubicBezTo>
                                  <a:moveTo>
                                    <a:pt x="29" y="93"/>
                                  </a:moveTo>
                                  <a:cubicBezTo>
                                    <a:pt x="29" y="93"/>
                                    <a:pt x="29" y="93"/>
                                    <a:pt x="29" y="93"/>
                                  </a:cubicBezTo>
                                  <a:cubicBezTo>
                                    <a:pt x="29" y="93"/>
                                    <a:pt x="29" y="93"/>
                                    <a:pt x="30" y="93"/>
                                  </a:cubicBezTo>
                                  <a:cubicBezTo>
                                    <a:pt x="31" y="93"/>
                                    <a:pt x="30" y="96"/>
                                    <a:pt x="30" y="98"/>
                                  </a:cubicBezTo>
                                  <a:cubicBezTo>
                                    <a:pt x="30" y="98"/>
                                    <a:pt x="29" y="98"/>
                                    <a:pt x="29" y="98"/>
                                  </a:cubicBezTo>
                                  <a:cubicBezTo>
                                    <a:pt x="29" y="98"/>
                                    <a:pt x="29" y="98"/>
                                    <a:pt x="29" y="98"/>
                                  </a:cubicBezTo>
                                  <a:cubicBezTo>
                                    <a:pt x="29" y="96"/>
                                    <a:pt x="29" y="95"/>
                                    <a:pt x="29" y="93"/>
                                  </a:cubicBezTo>
                                  <a:cubicBezTo>
                                    <a:pt x="29" y="93"/>
                                    <a:pt x="29" y="93"/>
                                    <a:pt x="29" y="93"/>
                                  </a:cubicBezTo>
                                  <a:cubicBezTo>
                                    <a:pt x="29" y="93"/>
                                    <a:pt x="29" y="93"/>
                                    <a:pt x="29" y="93"/>
                                  </a:cubicBezTo>
                                  <a:moveTo>
                                    <a:pt x="35" y="80"/>
                                  </a:moveTo>
                                  <a:cubicBezTo>
                                    <a:pt x="35" y="80"/>
                                    <a:pt x="35" y="80"/>
                                    <a:pt x="35" y="80"/>
                                  </a:cubicBezTo>
                                  <a:cubicBezTo>
                                    <a:pt x="36" y="80"/>
                                    <a:pt x="36" y="80"/>
                                    <a:pt x="36" y="81"/>
                                  </a:cubicBezTo>
                                  <a:cubicBezTo>
                                    <a:pt x="36" y="81"/>
                                    <a:pt x="36" y="83"/>
                                    <a:pt x="36" y="84"/>
                                  </a:cubicBezTo>
                                  <a:cubicBezTo>
                                    <a:pt x="36" y="84"/>
                                    <a:pt x="36" y="84"/>
                                    <a:pt x="36" y="84"/>
                                  </a:cubicBezTo>
                                  <a:cubicBezTo>
                                    <a:pt x="36" y="84"/>
                                    <a:pt x="36" y="84"/>
                                    <a:pt x="36" y="84"/>
                                  </a:cubicBezTo>
                                  <a:cubicBezTo>
                                    <a:pt x="36" y="84"/>
                                    <a:pt x="35" y="84"/>
                                    <a:pt x="35" y="84"/>
                                  </a:cubicBezTo>
                                  <a:cubicBezTo>
                                    <a:pt x="35" y="84"/>
                                    <a:pt x="35" y="84"/>
                                    <a:pt x="35" y="84"/>
                                  </a:cubicBezTo>
                                  <a:cubicBezTo>
                                    <a:pt x="35" y="84"/>
                                    <a:pt x="35" y="84"/>
                                    <a:pt x="35" y="84"/>
                                  </a:cubicBezTo>
                                  <a:cubicBezTo>
                                    <a:pt x="34" y="84"/>
                                    <a:pt x="35" y="82"/>
                                    <a:pt x="35" y="81"/>
                                  </a:cubicBezTo>
                                  <a:cubicBezTo>
                                    <a:pt x="35" y="81"/>
                                    <a:pt x="35" y="81"/>
                                    <a:pt x="35" y="81"/>
                                  </a:cubicBezTo>
                                  <a:cubicBezTo>
                                    <a:pt x="35" y="81"/>
                                    <a:pt x="35" y="81"/>
                                    <a:pt x="35" y="80"/>
                                  </a:cubicBezTo>
                                  <a:cubicBezTo>
                                    <a:pt x="35" y="80"/>
                                    <a:pt x="35" y="80"/>
                                    <a:pt x="35" y="80"/>
                                  </a:cubicBezTo>
                                  <a:cubicBezTo>
                                    <a:pt x="35" y="80"/>
                                    <a:pt x="35" y="80"/>
                                    <a:pt x="35" y="80"/>
                                  </a:cubicBezTo>
                                  <a:cubicBezTo>
                                    <a:pt x="35" y="80"/>
                                    <a:pt x="35" y="80"/>
                                    <a:pt x="35" y="80"/>
                                  </a:cubicBezTo>
                                  <a:moveTo>
                                    <a:pt x="38" y="64"/>
                                  </a:moveTo>
                                  <a:cubicBezTo>
                                    <a:pt x="38" y="64"/>
                                    <a:pt x="38" y="64"/>
                                    <a:pt x="38" y="64"/>
                                  </a:cubicBezTo>
                                  <a:cubicBezTo>
                                    <a:pt x="38" y="65"/>
                                    <a:pt x="39" y="65"/>
                                    <a:pt x="39" y="66"/>
                                  </a:cubicBezTo>
                                  <a:cubicBezTo>
                                    <a:pt x="39" y="68"/>
                                    <a:pt x="38" y="71"/>
                                    <a:pt x="38" y="73"/>
                                  </a:cubicBezTo>
                                  <a:cubicBezTo>
                                    <a:pt x="38" y="73"/>
                                    <a:pt x="38" y="73"/>
                                    <a:pt x="38" y="74"/>
                                  </a:cubicBezTo>
                                  <a:cubicBezTo>
                                    <a:pt x="38" y="74"/>
                                    <a:pt x="38" y="74"/>
                                    <a:pt x="38" y="74"/>
                                  </a:cubicBezTo>
                                  <a:cubicBezTo>
                                    <a:pt x="37" y="73"/>
                                    <a:pt x="37" y="72"/>
                                    <a:pt x="37" y="71"/>
                                  </a:cubicBezTo>
                                  <a:cubicBezTo>
                                    <a:pt x="37" y="70"/>
                                    <a:pt x="38" y="67"/>
                                    <a:pt x="38" y="65"/>
                                  </a:cubicBezTo>
                                  <a:cubicBezTo>
                                    <a:pt x="38" y="65"/>
                                    <a:pt x="38" y="64"/>
                                    <a:pt x="38" y="64"/>
                                  </a:cubicBezTo>
                                  <a:moveTo>
                                    <a:pt x="43" y="63"/>
                                  </a:moveTo>
                                  <a:cubicBezTo>
                                    <a:pt x="43" y="63"/>
                                    <a:pt x="43" y="63"/>
                                    <a:pt x="43" y="63"/>
                                  </a:cubicBezTo>
                                  <a:cubicBezTo>
                                    <a:pt x="44" y="63"/>
                                    <a:pt x="44" y="63"/>
                                    <a:pt x="44" y="64"/>
                                  </a:cubicBezTo>
                                  <a:cubicBezTo>
                                    <a:pt x="44" y="66"/>
                                    <a:pt x="43" y="69"/>
                                    <a:pt x="43" y="70"/>
                                  </a:cubicBezTo>
                                  <a:cubicBezTo>
                                    <a:pt x="43" y="70"/>
                                    <a:pt x="43" y="71"/>
                                    <a:pt x="43" y="71"/>
                                  </a:cubicBezTo>
                                  <a:cubicBezTo>
                                    <a:pt x="43" y="71"/>
                                    <a:pt x="43" y="71"/>
                                    <a:pt x="43" y="71"/>
                                  </a:cubicBezTo>
                                  <a:cubicBezTo>
                                    <a:pt x="43" y="71"/>
                                    <a:pt x="42" y="70"/>
                                    <a:pt x="42" y="69"/>
                                  </a:cubicBezTo>
                                  <a:cubicBezTo>
                                    <a:pt x="42" y="67"/>
                                    <a:pt x="43" y="65"/>
                                    <a:pt x="43" y="63"/>
                                  </a:cubicBezTo>
                                  <a:cubicBezTo>
                                    <a:pt x="43" y="63"/>
                                    <a:pt x="43" y="63"/>
                                    <a:pt x="43" y="63"/>
                                  </a:cubicBezTo>
                                  <a:moveTo>
                                    <a:pt x="31" y="61"/>
                                  </a:moveTo>
                                  <a:cubicBezTo>
                                    <a:pt x="31" y="61"/>
                                    <a:pt x="31" y="61"/>
                                    <a:pt x="31" y="61"/>
                                  </a:cubicBezTo>
                                  <a:cubicBezTo>
                                    <a:pt x="31" y="61"/>
                                    <a:pt x="31" y="61"/>
                                    <a:pt x="31" y="62"/>
                                  </a:cubicBezTo>
                                  <a:cubicBezTo>
                                    <a:pt x="31" y="62"/>
                                    <a:pt x="31" y="62"/>
                                    <a:pt x="31" y="62"/>
                                  </a:cubicBezTo>
                                  <a:cubicBezTo>
                                    <a:pt x="31" y="63"/>
                                    <a:pt x="31" y="64"/>
                                    <a:pt x="31" y="65"/>
                                  </a:cubicBezTo>
                                  <a:cubicBezTo>
                                    <a:pt x="31" y="65"/>
                                    <a:pt x="31" y="65"/>
                                    <a:pt x="31" y="65"/>
                                  </a:cubicBezTo>
                                  <a:cubicBezTo>
                                    <a:pt x="31" y="65"/>
                                    <a:pt x="31" y="65"/>
                                    <a:pt x="31" y="65"/>
                                  </a:cubicBezTo>
                                  <a:cubicBezTo>
                                    <a:pt x="31" y="65"/>
                                    <a:pt x="30" y="65"/>
                                    <a:pt x="30" y="65"/>
                                  </a:cubicBezTo>
                                  <a:cubicBezTo>
                                    <a:pt x="30" y="65"/>
                                    <a:pt x="30" y="64"/>
                                    <a:pt x="30" y="64"/>
                                  </a:cubicBezTo>
                                  <a:cubicBezTo>
                                    <a:pt x="30" y="64"/>
                                    <a:pt x="30" y="63"/>
                                    <a:pt x="30" y="63"/>
                                  </a:cubicBezTo>
                                  <a:cubicBezTo>
                                    <a:pt x="30" y="63"/>
                                    <a:pt x="30" y="62"/>
                                    <a:pt x="30" y="62"/>
                                  </a:cubicBezTo>
                                  <a:cubicBezTo>
                                    <a:pt x="31" y="62"/>
                                    <a:pt x="31" y="61"/>
                                    <a:pt x="31" y="61"/>
                                  </a:cubicBezTo>
                                  <a:moveTo>
                                    <a:pt x="26" y="54"/>
                                  </a:moveTo>
                                  <a:cubicBezTo>
                                    <a:pt x="26" y="54"/>
                                    <a:pt x="26" y="54"/>
                                    <a:pt x="26" y="54"/>
                                  </a:cubicBezTo>
                                  <a:cubicBezTo>
                                    <a:pt x="27" y="54"/>
                                    <a:pt x="27" y="55"/>
                                    <a:pt x="28" y="55"/>
                                  </a:cubicBezTo>
                                  <a:cubicBezTo>
                                    <a:pt x="28" y="55"/>
                                    <a:pt x="28" y="55"/>
                                    <a:pt x="28" y="55"/>
                                  </a:cubicBezTo>
                                  <a:cubicBezTo>
                                    <a:pt x="28" y="56"/>
                                    <a:pt x="28" y="58"/>
                                    <a:pt x="28" y="59"/>
                                  </a:cubicBezTo>
                                  <a:cubicBezTo>
                                    <a:pt x="26" y="59"/>
                                    <a:pt x="27" y="55"/>
                                    <a:pt x="26" y="54"/>
                                  </a:cubicBezTo>
                                  <a:moveTo>
                                    <a:pt x="47" y="31"/>
                                  </a:moveTo>
                                  <a:cubicBezTo>
                                    <a:pt x="47" y="31"/>
                                    <a:pt x="47" y="31"/>
                                    <a:pt x="47" y="31"/>
                                  </a:cubicBezTo>
                                  <a:cubicBezTo>
                                    <a:pt x="47" y="31"/>
                                    <a:pt x="47" y="31"/>
                                    <a:pt x="47" y="31"/>
                                  </a:cubicBezTo>
                                  <a:cubicBezTo>
                                    <a:pt x="47" y="31"/>
                                    <a:pt x="47" y="31"/>
                                    <a:pt x="47" y="31"/>
                                  </a:cubicBezTo>
                                  <a:cubicBezTo>
                                    <a:pt x="47" y="36"/>
                                    <a:pt x="46" y="41"/>
                                    <a:pt x="46" y="46"/>
                                  </a:cubicBezTo>
                                  <a:cubicBezTo>
                                    <a:pt x="45" y="45"/>
                                    <a:pt x="45" y="43"/>
                                    <a:pt x="45" y="42"/>
                                  </a:cubicBezTo>
                                  <a:cubicBezTo>
                                    <a:pt x="45" y="38"/>
                                    <a:pt x="46" y="33"/>
                                    <a:pt x="47" y="31"/>
                                  </a:cubicBezTo>
                                  <a:moveTo>
                                    <a:pt x="35" y="31"/>
                                  </a:moveTo>
                                  <a:cubicBezTo>
                                    <a:pt x="35" y="31"/>
                                    <a:pt x="35" y="31"/>
                                    <a:pt x="35" y="31"/>
                                  </a:cubicBezTo>
                                  <a:cubicBezTo>
                                    <a:pt x="35" y="30"/>
                                    <a:pt x="35" y="28"/>
                                    <a:pt x="35" y="27"/>
                                  </a:cubicBezTo>
                                  <a:cubicBezTo>
                                    <a:pt x="36" y="27"/>
                                    <a:pt x="36" y="27"/>
                                    <a:pt x="36" y="27"/>
                                  </a:cubicBezTo>
                                  <a:cubicBezTo>
                                    <a:pt x="36" y="27"/>
                                    <a:pt x="36" y="27"/>
                                    <a:pt x="36" y="27"/>
                                  </a:cubicBezTo>
                                  <a:cubicBezTo>
                                    <a:pt x="36" y="28"/>
                                    <a:pt x="36" y="30"/>
                                    <a:pt x="36" y="31"/>
                                  </a:cubicBezTo>
                                  <a:cubicBezTo>
                                    <a:pt x="35" y="31"/>
                                    <a:pt x="35" y="31"/>
                                    <a:pt x="35" y="31"/>
                                  </a:cubicBezTo>
                                  <a:moveTo>
                                    <a:pt x="35" y="0"/>
                                  </a:moveTo>
                                  <a:cubicBezTo>
                                    <a:pt x="33" y="0"/>
                                    <a:pt x="31" y="0"/>
                                    <a:pt x="29" y="0"/>
                                  </a:cubicBezTo>
                                  <a:cubicBezTo>
                                    <a:pt x="29" y="2"/>
                                    <a:pt x="28" y="4"/>
                                    <a:pt x="27" y="7"/>
                                  </a:cubicBezTo>
                                  <a:cubicBezTo>
                                    <a:pt x="27" y="35"/>
                                    <a:pt x="23" y="67"/>
                                    <a:pt x="22" y="96"/>
                                  </a:cubicBezTo>
                                  <a:cubicBezTo>
                                    <a:pt x="21" y="102"/>
                                    <a:pt x="19" y="113"/>
                                    <a:pt x="19" y="125"/>
                                  </a:cubicBezTo>
                                  <a:cubicBezTo>
                                    <a:pt x="18" y="132"/>
                                    <a:pt x="17" y="139"/>
                                    <a:pt x="17" y="145"/>
                                  </a:cubicBezTo>
                                  <a:cubicBezTo>
                                    <a:pt x="17" y="153"/>
                                    <a:pt x="18" y="160"/>
                                    <a:pt x="13" y="164"/>
                                  </a:cubicBezTo>
                                  <a:cubicBezTo>
                                    <a:pt x="14" y="164"/>
                                    <a:pt x="14" y="164"/>
                                    <a:pt x="14" y="164"/>
                                  </a:cubicBezTo>
                                  <a:cubicBezTo>
                                    <a:pt x="15" y="164"/>
                                    <a:pt x="15" y="164"/>
                                    <a:pt x="15" y="164"/>
                                  </a:cubicBezTo>
                                  <a:cubicBezTo>
                                    <a:pt x="15" y="164"/>
                                    <a:pt x="16" y="163"/>
                                    <a:pt x="16" y="163"/>
                                  </a:cubicBezTo>
                                  <a:cubicBezTo>
                                    <a:pt x="16" y="163"/>
                                    <a:pt x="16" y="164"/>
                                    <a:pt x="16" y="164"/>
                                  </a:cubicBezTo>
                                  <a:cubicBezTo>
                                    <a:pt x="13" y="194"/>
                                    <a:pt x="13" y="207"/>
                                    <a:pt x="9" y="238"/>
                                  </a:cubicBezTo>
                                  <a:cubicBezTo>
                                    <a:pt x="10" y="252"/>
                                    <a:pt x="6" y="271"/>
                                    <a:pt x="5" y="286"/>
                                  </a:cubicBezTo>
                                  <a:cubicBezTo>
                                    <a:pt x="6" y="300"/>
                                    <a:pt x="3" y="316"/>
                                    <a:pt x="3" y="332"/>
                                  </a:cubicBezTo>
                                  <a:cubicBezTo>
                                    <a:pt x="2" y="347"/>
                                    <a:pt x="1" y="377"/>
                                    <a:pt x="0" y="394"/>
                                  </a:cubicBezTo>
                                  <a:cubicBezTo>
                                    <a:pt x="0" y="394"/>
                                    <a:pt x="0" y="394"/>
                                    <a:pt x="1" y="394"/>
                                  </a:cubicBezTo>
                                  <a:cubicBezTo>
                                    <a:pt x="1" y="394"/>
                                    <a:pt x="1" y="394"/>
                                    <a:pt x="1" y="394"/>
                                  </a:cubicBezTo>
                                  <a:cubicBezTo>
                                    <a:pt x="5" y="394"/>
                                    <a:pt x="9" y="394"/>
                                    <a:pt x="14" y="394"/>
                                  </a:cubicBezTo>
                                  <a:cubicBezTo>
                                    <a:pt x="19" y="394"/>
                                    <a:pt x="23" y="394"/>
                                    <a:pt x="27" y="396"/>
                                  </a:cubicBezTo>
                                  <a:cubicBezTo>
                                    <a:pt x="28" y="394"/>
                                    <a:pt x="29" y="393"/>
                                    <a:pt x="30" y="392"/>
                                  </a:cubicBezTo>
                                  <a:cubicBezTo>
                                    <a:pt x="30" y="380"/>
                                    <a:pt x="30" y="368"/>
                                    <a:pt x="31" y="355"/>
                                  </a:cubicBezTo>
                                  <a:cubicBezTo>
                                    <a:pt x="31" y="339"/>
                                    <a:pt x="33" y="322"/>
                                    <a:pt x="35" y="304"/>
                                  </a:cubicBezTo>
                                  <a:cubicBezTo>
                                    <a:pt x="35" y="296"/>
                                    <a:pt x="36" y="277"/>
                                    <a:pt x="36" y="273"/>
                                  </a:cubicBezTo>
                                  <a:cubicBezTo>
                                    <a:pt x="37" y="257"/>
                                    <a:pt x="42" y="240"/>
                                    <a:pt x="41" y="225"/>
                                  </a:cubicBezTo>
                                  <a:cubicBezTo>
                                    <a:pt x="41" y="222"/>
                                    <a:pt x="42" y="221"/>
                                    <a:pt x="42" y="219"/>
                                  </a:cubicBezTo>
                                  <a:cubicBezTo>
                                    <a:pt x="44" y="193"/>
                                    <a:pt x="45" y="167"/>
                                    <a:pt x="48" y="141"/>
                                  </a:cubicBezTo>
                                  <a:cubicBezTo>
                                    <a:pt x="49" y="120"/>
                                    <a:pt x="50" y="93"/>
                                    <a:pt x="53" y="81"/>
                                  </a:cubicBezTo>
                                  <a:cubicBezTo>
                                    <a:pt x="52" y="56"/>
                                    <a:pt x="57" y="26"/>
                                    <a:pt x="56" y="0"/>
                                  </a:cubicBezTo>
                                  <a:cubicBezTo>
                                    <a:pt x="49" y="0"/>
                                    <a:pt x="41" y="0"/>
                                    <a:pt x="35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550"/>
                          <wps:cNvSpPr>
                            <a:spLocks/>
                          </wps:cNvSpPr>
                          <wps:spPr bwMode="auto">
                            <a:xfrm>
                              <a:off x="3715" y="2636"/>
                              <a:ext cx="6" cy="29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5"/>
                                <a:gd name="T2" fmla="*/ 1 w 1"/>
                                <a:gd name="T3" fmla="*/ 0 h 5"/>
                                <a:gd name="T4" fmla="*/ 1 w 1"/>
                                <a:gd name="T5" fmla="*/ 0 h 5"/>
                                <a:gd name="T6" fmla="*/ 1 w 1"/>
                                <a:gd name="T7" fmla="*/ 1 h 5"/>
                                <a:gd name="T8" fmla="*/ 0 w 1"/>
                                <a:gd name="T9" fmla="*/ 4 h 5"/>
                                <a:gd name="T10" fmla="*/ 1 w 1"/>
                                <a:gd name="T11" fmla="*/ 5 h 5"/>
                                <a:gd name="T12" fmla="*/ 1 w 1"/>
                                <a:gd name="T13" fmla="*/ 5 h 5"/>
                                <a:gd name="T14" fmla="*/ 1 w 1"/>
                                <a:gd name="T15" fmla="*/ 5 h 5"/>
                                <a:gd name="T16" fmla="*/ 1 w 1"/>
                                <a:gd name="T17" fmla="*/ 4 h 5"/>
                                <a:gd name="T18" fmla="*/ 1 w 1"/>
                                <a:gd name="T19" fmla="*/ 4 h 5"/>
                                <a:gd name="T20" fmla="*/ 1 w 1"/>
                                <a:gd name="T21" fmla="*/ 3 h 5"/>
                                <a:gd name="T22" fmla="*/ 1 w 1"/>
                                <a:gd name="T23" fmla="*/ 0 h 5"/>
                                <a:gd name="T24" fmla="*/ 1 w 1"/>
                                <a:gd name="T25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1" y="1"/>
                                    <a:pt x="0" y="3"/>
                                    <a:pt x="0" y="4"/>
                                  </a:cubicBezTo>
                                  <a:cubicBezTo>
                                    <a:pt x="0" y="4"/>
                                    <a:pt x="0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5"/>
                                    <a:pt x="1" y="4"/>
                                    <a:pt x="1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51"/>
                          <wps:cNvSpPr>
                            <a:spLocks/>
                          </wps:cNvSpPr>
                          <wps:spPr bwMode="auto">
                            <a:xfrm>
                              <a:off x="3656" y="2565"/>
                              <a:ext cx="6" cy="8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4"/>
                                <a:gd name="T2" fmla="*/ 0 w 1"/>
                                <a:gd name="T3" fmla="*/ 10 h 14"/>
                                <a:gd name="T4" fmla="*/ 1 w 1"/>
                                <a:gd name="T5" fmla="*/ 14 h 14"/>
                                <a:gd name="T6" fmla="*/ 1 w 1"/>
                                <a:gd name="T7" fmla="*/ 11 h 14"/>
                                <a:gd name="T8" fmla="*/ 1 w 1"/>
                                <a:gd name="T9" fmla="*/ 3 h 14"/>
                                <a:gd name="T10" fmla="*/ 1 w 1"/>
                                <a:gd name="T1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14">
                                  <a:moveTo>
                                    <a:pt x="1" y="0"/>
                                  </a:moveTo>
                                  <a:cubicBezTo>
                                    <a:pt x="1" y="3"/>
                                    <a:pt x="0" y="7"/>
                                    <a:pt x="0" y="10"/>
                                  </a:cubicBezTo>
                                  <a:cubicBezTo>
                                    <a:pt x="0" y="11"/>
                                    <a:pt x="0" y="13"/>
                                    <a:pt x="1" y="14"/>
                                  </a:cubicBezTo>
                                  <a:cubicBezTo>
                                    <a:pt x="1" y="13"/>
                                    <a:pt x="1" y="12"/>
                                    <a:pt x="1" y="11"/>
                                  </a:cubicBezTo>
                                  <a:cubicBezTo>
                                    <a:pt x="1" y="9"/>
                                    <a:pt x="1" y="6"/>
                                    <a:pt x="1" y="3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52"/>
                          <wps:cNvSpPr>
                            <a:spLocks/>
                          </wps:cNvSpPr>
                          <wps:spPr bwMode="auto">
                            <a:xfrm>
                              <a:off x="3686" y="2582"/>
                              <a:ext cx="6" cy="2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0 w 1"/>
                                <a:gd name="T3" fmla="*/ 4 h 4"/>
                                <a:gd name="T4" fmla="*/ 1 w 1"/>
                                <a:gd name="T5" fmla="*/ 4 h 4"/>
                                <a:gd name="T6" fmla="*/ 1 w 1"/>
                                <a:gd name="T7" fmla="*/ 0 h 4"/>
                                <a:gd name="T8" fmla="*/ 0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3"/>
                                    <a:pt x="0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1" y="1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53"/>
                          <wps:cNvSpPr>
                            <a:spLocks/>
                          </wps:cNvSpPr>
                          <wps:spPr bwMode="auto">
                            <a:xfrm>
                              <a:off x="3686" y="2387"/>
                              <a:ext cx="18" cy="178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30"/>
                                <a:gd name="T2" fmla="*/ 1 w 3"/>
                                <a:gd name="T3" fmla="*/ 17 h 30"/>
                                <a:gd name="T4" fmla="*/ 1 w 3"/>
                                <a:gd name="T5" fmla="*/ 21 h 30"/>
                                <a:gd name="T6" fmla="*/ 1 w 3"/>
                                <a:gd name="T7" fmla="*/ 21 h 30"/>
                                <a:gd name="T8" fmla="*/ 1 w 3"/>
                                <a:gd name="T9" fmla="*/ 21 h 30"/>
                                <a:gd name="T10" fmla="*/ 0 w 3"/>
                                <a:gd name="T11" fmla="*/ 26 h 30"/>
                                <a:gd name="T12" fmla="*/ 1 w 3"/>
                                <a:gd name="T13" fmla="*/ 30 h 30"/>
                                <a:gd name="T14" fmla="*/ 3 w 3"/>
                                <a:gd name="T15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" h="30">
                                  <a:moveTo>
                                    <a:pt x="3" y="0"/>
                                  </a:moveTo>
                                  <a:cubicBezTo>
                                    <a:pt x="1" y="4"/>
                                    <a:pt x="1" y="12"/>
                                    <a:pt x="1" y="17"/>
                                  </a:cubicBezTo>
                                  <a:cubicBezTo>
                                    <a:pt x="1" y="19"/>
                                    <a:pt x="1" y="20"/>
                                    <a:pt x="1" y="21"/>
                                  </a:cubicBezTo>
                                  <a:cubicBezTo>
                                    <a:pt x="1" y="21"/>
                                    <a:pt x="1" y="21"/>
                                    <a:pt x="1" y="21"/>
                                  </a:cubicBezTo>
                                  <a:cubicBezTo>
                                    <a:pt x="1" y="21"/>
                                    <a:pt x="1" y="21"/>
                                    <a:pt x="1" y="21"/>
                                  </a:cubicBezTo>
                                  <a:cubicBezTo>
                                    <a:pt x="0" y="22"/>
                                    <a:pt x="0" y="24"/>
                                    <a:pt x="0" y="26"/>
                                  </a:cubicBezTo>
                                  <a:cubicBezTo>
                                    <a:pt x="0" y="28"/>
                                    <a:pt x="0" y="29"/>
                                    <a:pt x="1" y="30"/>
                                  </a:cubicBezTo>
                                  <a:cubicBezTo>
                                    <a:pt x="2" y="19"/>
                                    <a:pt x="1" y="11"/>
                                    <a:pt x="3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54"/>
                          <wps:cNvSpPr>
                            <a:spLocks/>
                          </wps:cNvSpPr>
                          <wps:spPr bwMode="auto">
                            <a:xfrm>
                              <a:off x="3662" y="2458"/>
                              <a:ext cx="12" cy="95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6"/>
                                <a:gd name="T2" fmla="*/ 0 w 2"/>
                                <a:gd name="T3" fmla="*/ 13 h 16"/>
                                <a:gd name="T4" fmla="*/ 0 w 2"/>
                                <a:gd name="T5" fmla="*/ 16 h 16"/>
                                <a:gd name="T6" fmla="*/ 1 w 2"/>
                                <a:gd name="T7" fmla="*/ 3 h 16"/>
                                <a:gd name="T8" fmla="*/ 1 w 2"/>
                                <a:gd name="T9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16">
                                  <a:moveTo>
                                    <a:pt x="1" y="0"/>
                                  </a:moveTo>
                                  <a:cubicBezTo>
                                    <a:pt x="1" y="4"/>
                                    <a:pt x="0" y="9"/>
                                    <a:pt x="0" y="13"/>
                                  </a:cubicBezTo>
                                  <a:cubicBezTo>
                                    <a:pt x="0" y="14"/>
                                    <a:pt x="0" y="15"/>
                                    <a:pt x="0" y="16"/>
                                  </a:cubicBezTo>
                                  <a:cubicBezTo>
                                    <a:pt x="0" y="12"/>
                                    <a:pt x="2" y="7"/>
                                    <a:pt x="1" y="3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55"/>
                          <wps:cNvSpPr>
                            <a:spLocks/>
                          </wps:cNvSpPr>
                          <wps:spPr bwMode="auto">
                            <a:xfrm>
                              <a:off x="3650" y="2470"/>
                              <a:ext cx="6" cy="2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4"/>
                                <a:gd name="T2" fmla="*/ 0 w 1"/>
                                <a:gd name="T3" fmla="*/ 4 h 4"/>
                                <a:gd name="T4" fmla="*/ 1 w 1"/>
                                <a:gd name="T5" fmla="*/ 4 h 4"/>
                                <a:gd name="T6" fmla="*/ 1 w 1"/>
                                <a:gd name="T7" fmla="*/ 0 h 4"/>
                                <a:gd name="T8" fmla="*/ 1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0" y="3"/>
                                    <a:pt x="0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1" y="2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556"/>
                          <wps:cNvSpPr>
                            <a:spLocks/>
                          </wps:cNvSpPr>
                          <wps:spPr bwMode="auto">
                            <a:xfrm>
                              <a:off x="3650" y="2429"/>
                              <a:ext cx="6" cy="29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5"/>
                                <a:gd name="T2" fmla="*/ 1 w 1"/>
                                <a:gd name="T3" fmla="*/ 1 h 5"/>
                                <a:gd name="T4" fmla="*/ 0 w 1"/>
                                <a:gd name="T5" fmla="*/ 4 h 5"/>
                                <a:gd name="T6" fmla="*/ 1 w 1"/>
                                <a:gd name="T7" fmla="*/ 5 h 5"/>
                                <a:gd name="T8" fmla="*/ 1 w 1"/>
                                <a:gd name="T9" fmla="*/ 5 h 5"/>
                                <a:gd name="T10" fmla="*/ 1 w 1"/>
                                <a:gd name="T11" fmla="*/ 1 h 5"/>
                                <a:gd name="T12" fmla="*/ 1 w 1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2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0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4"/>
                                    <a:pt x="1" y="2"/>
                                    <a:pt x="1" y="1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557"/>
                          <wps:cNvSpPr>
                            <a:spLocks/>
                          </wps:cNvSpPr>
                          <wps:spPr bwMode="auto">
                            <a:xfrm>
                              <a:off x="3674" y="2411"/>
                              <a:ext cx="6" cy="35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6"/>
                                <a:gd name="T2" fmla="*/ 1 w 1"/>
                                <a:gd name="T3" fmla="*/ 1 h 6"/>
                                <a:gd name="T4" fmla="*/ 0 w 1"/>
                                <a:gd name="T5" fmla="*/ 5 h 6"/>
                                <a:gd name="T6" fmla="*/ 1 w 1"/>
                                <a:gd name="T7" fmla="*/ 6 h 6"/>
                                <a:gd name="T8" fmla="*/ 1 w 1"/>
                                <a:gd name="T9" fmla="*/ 5 h 6"/>
                                <a:gd name="T10" fmla="*/ 1 w 1"/>
                                <a:gd name="T11" fmla="*/ 2 h 6"/>
                                <a:gd name="T12" fmla="*/ 1 w 1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2"/>
                                    <a:pt x="0" y="4"/>
                                    <a:pt x="0" y="5"/>
                                  </a:cubicBezTo>
                                  <a:cubicBezTo>
                                    <a:pt x="0" y="5"/>
                                    <a:pt x="0" y="6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5"/>
                                  </a:cubicBezTo>
                                  <a:cubicBezTo>
                                    <a:pt x="1" y="4"/>
                                    <a:pt x="1" y="3"/>
                                    <a:pt x="1" y="2"/>
                                  </a:cubicBezTo>
                                  <a:cubicBezTo>
                                    <a:pt x="1" y="1"/>
                                    <a:pt x="1" y="1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58"/>
                          <wps:cNvSpPr>
                            <a:spLocks/>
                          </wps:cNvSpPr>
                          <wps:spPr bwMode="auto">
                            <a:xfrm>
                              <a:off x="3662" y="2311"/>
                              <a:ext cx="6" cy="23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4"/>
                                <a:gd name="T2" fmla="*/ 1 w 1"/>
                                <a:gd name="T3" fmla="*/ 0 h 4"/>
                                <a:gd name="T4" fmla="*/ 0 w 1"/>
                                <a:gd name="T5" fmla="*/ 3 h 4"/>
                                <a:gd name="T6" fmla="*/ 1 w 1"/>
                                <a:gd name="T7" fmla="*/ 4 h 4"/>
                                <a:gd name="T8" fmla="*/ 1 w 1"/>
                                <a:gd name="T9" fmla="*/ 4 h 4"/>
                                <a:gd name="T10" fmla="*/ 1 w 1"/>
                                <a:gd name="T11" fmla="*/ 1 h 4"/>
                                <a:gd name="T12" fmla="*/ 1 w 1"/>
                                <a:gd name="T1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0" y="2"/>
                                    <a:pt x="0" y="3"/>
                                  </a:cubicBezTo>
                                  <a:cubicBezTo>
                                    <a:pt x="0" y="4"/>
                                    <a:pt x="0" y="4"/>
                                    <a:pt x="1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1" y="2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59"/>
                          <wps:cNvSpPr>
                            <a:spLocks/>
                          </wps:cNvSpPr>
                          <wps:spPr bwMode="auto">
                            <a:xfrm>
                              <a:off x="3721" y="2293"/>
                              <a:ext cx="6" cy="29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5"/>
                                <a:gd name="T2" fmla="*/ 1 w 1"/>
                                <a:gd name="T3" fmla="*/ 0 h 5"/>
                                <a:gd name="T4" fmla="*/ 0 w 1"/>
                                <a:gd name="T5" fmla="*/ 4 h 5"/>
                                <a:gd name="T6" fmla="*/ 1 w 1"/>
                                <a:gd name="T7" fmla="*/ 5 h 5"/>
                                <a:gd name="T8" fmla="*/ 1 w 1"/>
                                <a:gd name="T9" fmla="*/ 5 h 5"/>
                                <a:gd name="T10" fmla="*/ 1 w 1"/>
                                <a:gd name="T11" fmla="*/ 1 h 5"/>
                                <a:gd name="T12" fmla="*/ 1 w 1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0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4"/>
                                    <a:pt x="1" y="2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560"/>
                          <wps:cNvSpPr>
                            <a:spLocks/>
                          </wps:cNvSpPr>
                          <wps:spPr bwMode="auto">
                            <a:xfrm>
                              <a:off x="3692" y="2198"/>
                              <a:ext cx="12" cy="89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5"/>
                                <a:gd name="T2" fmla="*/ 1 w 2"/>
                                <a:gd name="T3" fmla="*/ 0 h 15"/>
                                <a:gd name="T4" fmla="*/ 1 w 2"/>
                                <a:gd name="T5" fmla="*/ 1 h 15"/>
                                <a:gd name="T6" fmla="*/ 1 w 2"/>
                                <a:gd name="T7" fmla="*/ 1 h 15"/>
                                <a:gd name="T8" fmla="*/ 1 w 2"/>
                                <a:gd name="T9" fmla="*/ 1 h 15"/>
                                <a:gd name="T10" fmla="*/ 1 w 2"/>
                                <a:gd name="T11" fmla="*/ 1 h 15"/>
                                <a:gd name="T12" fmla="*/ 1 w 2"/>
                                <a:gd name="T13" fmla="*/ 1 h 15"/>
                                <a:gd name="T14" fmla="*/ 0 w 2"/>
                                <a:gd name="T15" fmla="*/ 1 h 15"/>
                                <a:gd name="T16" fmla="*/ 0 w 2"/>
                                <a:gd name="T17" fmla="*/ 3 h 15"/>
                                <a:gd name="T18" fmla="*/ 0 w 2"/>
                                <a:gd name="T19" fmla="*/ 11 h 15"/>
                                <a:gd name="T20" fmla="*/ 0 w 2"/>
                                <a:gd name="T21" fmla="*/ 15 h 15"/>
                                <a:gd name="T22" fmla="*/ 2 w 2"/>
                                <a:gd name="T23" fmla="*/ 0 h 15"/>
                                <a:gd name="T24" fmla="*/ 1 w 2"/>
                                <a:gd name="T25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" h="15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2"/>
                                    <a:pt x="0" y="3"/>
                                  </a:cubicBezTo>
                                  <a:cubicBezTo>
                                    <a:pt x="0" y="5"/>
                                    <a:pt x="0" y="8"/>
                                    <a:pt x="0" y="11"/>
                                  </a:cubicBezTo>
                                  <a:cubicBezTo>
                                    <a:pt x="0" y="12"/>
                                    <a:pt x="0" y="14"/>
                                    <a:pt x="0" y="15"/>
                                  </a:cubicBezTo>
                                  <a:cubicBezTo>
                                    <a:pt x="1" y="10"/>
                                    <a:pt x="1" y="5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561"/>
                          <wps:cNvSpPr>
                            <a:spLocks/>
                          </wps:cNvSpPr>
                          <wps:spPr bwMode="auto">
                            <a:xfrm>
                              <a:off x="3662" y="2210"/>
                              <a:ext cx="6" cy="59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0"/>
                                <a:gd name="T2" fmla="*/ 0 w 1"/>
                                <a:gd name="T3" fmla="*/ 7 h 10"/>
                                <a:gd name="T4" fmla="*/ 0 w 1"/>
                                <a:gd name="T5" fmla="*/ 10 h 10"/>
                                <a:gd name="T6" fmla="*/ 1 w 1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0">
                                  <a:moveTo>
                                    <a:pt x="1" y="0"/>
                                  </a:moveTo>
                                  <a:cubicBezTo>
                                    <a:pt x="0" y="1"/>
                                    <a:pt x="0" y="4"/>
                                    <a:pt x="0" y="7"/>
                                  </a:cubicBezTo>
                                  <a:cubicBezTo>
                                    <a:pt x="0" y="9"/>
                                    <a:pt x="0" y="10"/>
                                    <a:pt x="0" y="10"/>
                                  </a:cubicBezTo>
                                  <a:cubicBezTo>
                                    <a:pt x="0" y="7"/>
                                    <a:pt x="1" y="3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562"/>
                          <wps:cNvSpPr>
                            <a:spLocks/>
                          </wps:cNvSpPr>
                          <wps:spPr bwMode="auto">
                            <a:xfrm>
                              <a:off x="3686" y="2139"/>
                              <a:ext cx="6" cy="59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0"/>
                                <a:gd name="T2" fmla="*/ 0 w 1"/>
                                <a:gd name="T3" fmla="*/ 7 h 10"/>
                                <a:gd name="T4" fmla="*/ 1 w 1"/>
                                <a:gd name="T5" fmla="*/ 10 h 10"/>
                                <a:gd name="T6" fmla="*/ 1 w 1"/>
                                <a:gd name="T7" fmla="*/ 10 h 10"/>
                                <a:gd name="T8" fmla="*/ 1 w 1"/>
                                <a:gd name="T9" fmla="*/ 3 h 10"/>
                                <a:gd name="T10" fmla="*/ 0 w 1"/>
                                <a:gd name="T1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10">
                                  <a:moveTo>
                                    <a:pt x="0" y="0"/>
                                  </a:moveTo>
                                  <a:cubicBezTo>
                                    <a:pt x="0" y="2"/>
                                    <a:pt x="0" y="5"/>
                                    <a:pt x="0" y="7"/>
                                  </a:cubicBezTo>
                                  <a:cubicBezTo>
                                    <a:pt x="0" y="8"/>
                                    <a:pt x="0" y="10"/>
                                    <a:pt x="1" y="10"/>
                                  </a:cubicBez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  <a:cubicBezTo>
                                    <a:pt x="1" y="8"/>
                                    <a:pt x="1" y="5"/>
                                    <a:pt x="1" y="3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63"/>
                          <wps:cNvSpPr>
                            <a:spLocks/>
                          </wps:cNvSpPr>
                          <wps:spPr bwMode="auto">
                            <a:xfrm>
                              <a:off x="3721" y="2056"/>
                              <a:ext cx="12" cy="48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8"/>
                                <a:gd name="T2" fmla="*/ 1 w 2"/>
                                <a:gd name="T3" fmla="*/ 0 h 8"/>
                                <a:gd name="T4" fmla="*/ 0 w 2"/>
                                <a:gd name="T5" fmla="*/ 7 h 8"/>
                                <a:gd name="T6" fmla="*/ 1 w 2"/>
                                <a:gd name="T7" fmla="*/ 8 h 8"/>
                                <a:gd name="T8" fmla="*/ 1 w 2"/>
                                <a:gd name="T9" fmla="*/ 8 h 8"/>
                                <a:gd name="T10" fmla="*/ 2 w 2"/>
                                <a:gd name="T11" fmla="*/ 2 h 8"/>
                                <a:gd name="T12" fmla="*/ 1 w 2"/>
                                <a:gd name="T13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2"/>
                                    <a:pt x="0" y="5"/>
                                    <a:pt x="0" y="7"/>
                                  </a:cubicBezTo>
                                  <a:cubicBezTo>
                                    <a:pt x="0" y="7"/>
                                    <a:pt x="0" y="8"/>
                                    <a:pt x="1" y="8"/>
                                  </a:cubicBezTo>
                                  <a:cubicBezTo>
                                    <a:pt x="1" y="8"/>
                                    <a:pt x="1" y="8"/>
                                    <a:pt x="1" y="8"/>
                                  </a:cubicBezTo>
                                  <a:cubicBezTo>
                                    <a:pt x="1" y="6"/>
                                    <a:pt x="2" y="4"/>
                                    <a:pt x="2" y="2"/>
                                  </a:cubicBezTo>
                                  <a:cubicBezTo>
                                    <a:pt x="2" y="1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64"/>
                          <wps:cNvSpPr>
                            <a:spLocks/>
                          </wps:cNvSpPr>
                          <wps:spPr bwMode="auto">
                            <a:xfrm>
                              <a:off x="3733" y="1986"/>
                              <a:ext cx="6" cy="3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0 w 1"/>
                                <a:gd name="T3" fmla="*/ 0 h 6"/>
                                <a:gd name="T4" fmla="*/ 0 w 1"/>
                                <a:gd name="T5" fmla="*/ 4 h 6"/>
                                <a:gd name="T6" fmla="*/ 0 w 1"/>
                                <a:gd name="T7" fmla="*/ 6 h 6"/>
                                <a:gd name="T8" fmla="*/ 0 w 1"/>
                                <a:gd name="T9" fmla="*/ 5 h 6"/>
                                <a:gd name="T10" fmla="*/ 1 w 1"/>
                                <a:gd name="T11" fmla="*/ 1 h 6"/>
                                <a:gd name="T12" fmla="*/ 0 w 1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0" y="5"/>
                                    <a:pt x="0" y="6"/>
                                  </a:cubicBezTo>
                                  <a:cubicBezTo>
                                    <a:pt x="0" y="5"/>
                                    <a:pt x="0" y="5"/>
                                    <a:pt x="0" y="5"/>
                                  </a:cubicBezTo>
                                  <a:cubicBezTo>
                                    <a:pt x="0" y="4"/>
                                    <a:pt x="1" y="2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565"/>
                          <wps:cNvSpPr>
                            <a:spLocks/>
                          </wps:cNvSpPr>
                          <wps:spPr bwMode="auto">
                            <a:xfrm>
                              <a:off x="3668" y="1974"/>
                              <a:ext cx="6" cy="35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6"/>
                                <a:gd name="T2" fmla="*/ 1 w 1"/>
                                <a:gd name="T3" fmla="*/ 0 h 6"/>
                                <a:gd name="T4" fmla="*/ 0 w 1"/>
                                <a:gd name="T5" fmla="*/ 4 h 6"/>
                                <a:gd name="T6" fmla="*/ 1 w 1"/>
                                <a:gd name="T7" fmla="*/ 6 h 6"/>
                                <a:gd name="T8" fmla="*/ 1 w 1"/>
                                <a:gd name="T9" fmla="*/ 5 h 6"/>
                                <a:gd name="T10" fmla="*/ 1 w 1"/>
                                <a:gd name="T11" fmla="*/ 1 h 6"/>
                                <a:gd name="T12" fmla="*/ 1 w 1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0" y="5"/>
                                    <a:pt x="1" y="6"/>
                                  </a:cubicBezTo>
                                  <a:cubicBezTo>
                                    <a:pt x="1" y="6"/>
                                    <a:pt x="1" y="5"/>
                                    <a:pt x="1" y="5"/>
                                  </a:cubicBezTo>
                                  <a:cubicBezTo>
                                    <a:pt x="1" y="4"/>
                                    <a:pt x="1" y="2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566"/>
                          <wps:cNvSpPr>
                            <a:spLocks/>
                          </wps:cNvSpPr>
                          <wps:spPr bwMode="auto">
                            <a:xfrm>
                              <a:off x="3674" y="1909"/>
                              <a:ext cx="6" cy="3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0 w 1"/>
                                <a:gd name="T3" fmla="*/ 0 h 6"/>
                                <a:gd name="T4" fmla="*/ 0 w 1"/>
                                <a:gd name="T5" fmla="*/ 4 h 6"/>
                                <a:gd name="T6" fmla="*/ 0 w 1"/>
                                <a:gd name="T7" fmla="*/ 6 h 6"/>
                                <a:gd name="T8" fmla="*/ 0 w 1"/>
                                <a:gd name="T9" fmla="*/ 5 h 6"/>
                                <a:gd name="T10" fmla="*/ 1 w 1"/>
                                <a:gd name="T11" fmla="*/ 1 h 6"/>
                                <a:gd name="T12" fmla="*/ 0 w 1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0" y="5"/>
                                    <a:pt x="0" y="6"/>
                                  </a:cubicBezTo>
                                  <a:cubicBezTo>
                                    <a:pt x="0" y="5"/>
                                    <a:pt x="0" y="5"/>
                                    <a:pt x="0" y="5"/>
                                  </a:cubicBezTo>
                                  <a:cubicBezTo>
                                    <a:pt x="0" y="4"/>
                                    <a:pt x="1" y="2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567"/>
                          <wps:cNvSpPr>
                            <a:spLocks/>
                          </wps:cNvSpPr>
                          <wps:spPr bwMode="auto">
                            <a:xfrm>
                              <a:off x="3674" y="1879"/>
                              <a:ext cx="6" cy="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0 w 1"/>
                                <a:gd name="T3" fmla="*/ 2 h 3"/>
                                <a:gd name="T4" fmla="*/ 0 w 1"/>
                                <a:gd name="T5" fmla="*/ 2 h 3"/>
                                <a:gd name="T6" fmla="*/ 0 w 1"/>
                                <a:gd name="T7" fmla="*/ 3 h 3"/>
                                <a:gd name="T8" fmla="*/ 0 w 1"/>
                                <a:gd name="T9" fmla="*/ 3 h 3"/>
                                <a:gd name="T10" fmla="*/ 0 w 1"/>
                                <a:gd name="T11" fmla="*/ 3 h 3"/>
                                <a:gd name="T12" fmla="*/ 1 w 1"/>
                                <a:gd name="T13" fmla="*/ 1 h 3"/>
                                <a:gd name="T14" fmla="*/ 0 w 1"/>
                                <a:gd name="T1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2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568"/>
                          <wps:cNvSpPr>
                            <a:spLocks/>
                          </wps:cNvSpPr>
                          <wps:spPr bwMode="auto">
                            <a:xfrm>
                              <a:off x="3757" y="1666"/>
                              <a:ext cx="17" cy="154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26"/>
                                <a:gd name="T2" fmla="*/ 0 w 3"/>
                                <a:gd name="T3" fmla="*/ 22 h 26"/>
                                <a:gd name="T4" fmla="*/ 0 w 3"/>
                                <a:gd name="T5" fmla="*/ 26 h 26"/>
                                <a:gd name="T6" fmla="*/ 3 w 3"/>
                                <a:gd name="T7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26">
                                  <a:moveTo>
                                    <a:pt x="3" y="0"/>
                                  </a:moveTo>
                                  <a:cubicBezTo>
                                    <a:pt x="1" y="5"/>
                                    <a:pt x="0" y="15"/>
                                    <a:pt x="0" y="22"/>
                                  </a:cubicBezTo>
                                  <a:cubicBezTo>
                                    <a:pt x="0" y="24"/>
                                    <a:pt x="0" y="25"/>
                                    <a:pt x="0" y="26"/>
                                  </a:cubicBezTo>
                                  <a:cubicBezTo>
                                    <a:pt x="1" y="17"/>
                                    <a:pt x="2" y="9"/>
                                    <a:pt x="3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569"/>
                          <wps:cNvSpPr>
                            <a:spLocks/>
                          </wps:cNvSpPr>
                          <wps:spPr bwMode="auto">
                            <a:xfrm>
                              <a:off x="3745" y="1743"/>
                              <a:ext cx="12" cy="59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0"/>
                                <a:gd name="T2" fmla="*/ 0 w 2"/>
                                <a:gd name="T3" fmla="*/ 7 h 10"/>
                                <a:gd name="T4" fmla="*/ 1 w 2"/>
                                <a:gd name="T5" fmla="*/ 10 h 10"/>
                                <a:gd name="T6" fmla="*/ 2 w 2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2" y="0"/>
                                  </a:moveTo>
                                  <a:cubicBezTo>
                                    <a:pt x="1" y="1"/>
                                    <a:pt x="0" y="4"/>
                                    <a:pt x="0" y="7"/>
                                  </a:cubicBezTo>
                                  <a:cubicBezTo>
                                    <a:pt x="0" y="8"/>
                                    <a:pt x="1" y="9"/>
                                    <a:pt x="1" y="10"/>
                                  </a:cubicBezTo>
                                  <a:cubicBezTo>
                                    <a:pt x="1" y="6"/>
                                    <a:pt x="2" y="3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70"/>
                          <wps:cNvSpPr>
                            <a:spLocks/>
                          </wps:cNvSpPr>
                          <wps:spPr bwMode="auto">
                            <a:xfrm>
                              <a:off x="3786" y="1726"/>
                              <a:ext cx="6" cy="7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2"/>
                                <a:gd name="T2" fmla="*/ 0 w 1"/>
                                <a:gd name="T3" fmla="*/ 9 h 12"/>
                                <a:gd name="T4" fmla="*/ 0 w 1"/>
                                <a:gd name="T5" fmla="*/ 12 h 12"/>
                                <a:gd name="T6" fmla="*/ 1 w 1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2">
                                  <a:moveTo>
                                    <a:pt x="1" y="0"/>
                                  </a:moveTo>
                                  <a:cubicBezTo>
                                    <a:pt x="0" y="1"/>
                                    <a:pt x="0" y="6"/>
                                    <a:pt x="0" y="9"/>
                                  </a:cubicBezTo>
                                  <a:cubicBezTo>
                                    <a:pt x="0" y="11"/>
                                    <a:pt x="0" y="12"/>
                                    <a:pt x="0" y="12"/>
                                  </a:cubicBezTo>
                                  <a:cubicBezTo>
                                    <a:pt x="0" y="8"/>
                                    <a:pt x="1" y="4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71"/>
                          <wps:cNvSpPr>
                            <a:spLocks/>
                          </wps:cNvSpPr>
                          <wps:spPr bwMode="auto">
                            <a:xfrm>
                              <a:off x="3686" y="1749"/>
                              <a:ext cx="12" cy="18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3"/>
                                <a:gd name="T2" fmla="*/ 1 w 2"/>
                                <a:gd name="T3" fmla="*/ 0 h 3"/>
                                <a:gd name="T4" fmla="*/ 1 w 2"/>
                                <a:gd name="T5" fmla="*/ 0 h 3"/>
                                <a:gd name="T6" fmla="*/ 1 w 2"/>
                                <a:gd name="T7" fmla="*/ 0 h 3"/>
                                <a:gd name="T8" fmla="*/ 1 w 2"/>
                                <a:gd name="T9" fmla="*/ 1 h 3"/>
                                <a:gd name="T10" fmla="*/ 1 w 2"/>
                                <a:gd name="T11" fmla="*/ 3 h 3"/>
                                <a:gd name="T12" fmla="*/ 1 w 2"/>
                                <a:gd name="T13" fmla="*/ 3 h 3"/>
                                <a:gd name="T14" fmla="*/ 1 w 2"/>
                                <a:gd name="T15" fmla="*/ 3 h 3"/>
                                <a:gd name="T16" fmla="*/ 1 w 2"/>
                                <a:gd name="T17" fmla="*/ 3 h 3"/>
                                <a:gd name="T18" fmla="*/ 1 w 2"/>
                                <a:gd name="T19" fmla="*/ 3 h 3"/>
                                <a:gd name="T20" fmla="*/ 1 w 2"/>
                                <a:gd name="T21" fmla="*/ 1 h 3"/>
                                <a:gd name="T22" fmla="*/ 2 w 2"/>
                                <a:gd name="T23" fmla="*/ 1 h 3"/>
                                <a:gd name="T24" fmla="*/ 1 w 2"/>
                                <a:gd name="T2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2"/>
                                    <a:pt x="0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2"/>
                                    <a:pt x="1" y="2"/>
                                    <a:pt x="1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572"/>
                          <wps:cNvSpPr>
                            <a:spLocks/>
                          </wps:cNvSpPr>
                          <wps:spPr bwMode="auto">
                            <a:xfrm>
                              <a:off x="3751" y="1702"/>
                              <a:ext cx="12" cy="2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4"/>
                                <a:gd name="T2" fmla="*/ 0 w 2"/>
                                <a:gd name="T3" fmla="*/ 4 h 4"/>
                                <a:gd name="T4" fmla="*/ 1 w 2"/>
                                <a:gd name="T5" fmla="*/ 4 h 4"/>
                                <a:gd name="T6" fmla="*/ 2 w 2"/>
                                <a:gd name="T7" fmla="*/ 0 h 4"/>
                                <a:gd name="T8" fmla="*/ 1 w 2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1" y="3"/>
                                    <a:pt x="0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1" y="1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573"/>
                          <wps:cNvSpPr>
                            <a:spLocks/>
                          </wps:cNvSpPr>
                          <wps:spPr bwMode="auto">
                            <a:xfrm>
                              <a:off x="3786" y="1655"/>
                              <a:ext cx="12" cy="5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9"/>
                                <a:gd name="T2" fmla="*/ 1 w 2"/>
                                <a:gd name="T3" fmla="*/ 1 h 9"/>
                                <a:gd name="T4" fmla="*/ 0 w 2"/>
                                <a:gd name="T5" fmla="*/ 7 h 9"/>
                                <a:gd name="T6" fmla="*/ 1 w 2"/>
                                <a:gd name="T7" fmla="*/ 9 h 9"/>
                                <a:gd name="T8" fmla="*/ 1 w 2"/>
                                <a:gd name="T9" fmla="*/ 8 h 9"/>
                                <a:gd name="T10" fmla="*/ 1 w 2"/>
                                <a:gd name="T11" fmla="*/ 8 h 9"/>
                                <a:gd name="T12" fmla="*/ 1 w 2"/>
                                <a:gd name="T13" fmla="*/ 8 h 9"/>
                                <a:gd name="T14" fmla="*/ 1 w 2"/>
                                <a:gd name="T15" fmla="*/ 8 h 9"/>
                                <a:gd name="T16" fmla="*/ 2 w 2"/>
                                <a:gd name="T17" fmla="*/ 8 h 9"/>
                                <a:gd name="T18" fmla="*/ 1 w 2"/>
                                <a:gd name="T19" fmla="*/ 5 h 9"/>
                                <a:gd name="T20" fmla="*/ 2 w 2"/>
                                <a:gd name="T21" fmla="*/ 4 h 9"/>
                                <a:gd name="T22" fmla="*/ 1 w 2"/>
                                <a:gd name="T23" fmla="*/ 3 h 9"/>
                                <a:gd name="T24" fmla="*/ 2 w 2"/>
                                <a:gd name="T25" fmla="*/ 1 h 9"/>
                                <a:gd name="T26" fmla="*/ 1 w 2"/>
                                <a:gd name="T2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2"/>
                                    <a:pt x="0" y="5"/>
                                    <a:pt x="0" y="7"/>
                                  </a:cubicBezTo>
                                  <a:cubicBezTo>
                                    <a:pt x="0" y="8"/>
                                    <a:pt x="0" y="8"/>
                                    <a:pt x="1" y="9"/>
                                  </a:cubicBezTo>
                                  <a:cubicBezTo>
                                    <a:pt x="1" y="8"/>
                                    <a:pt x="1" y="8"/>
                                    <a:pt x="1" y="8"/>
                                  </a:cubicBezTo>
                                  <a:cubicBezTo>
                                    <a:pt x="1" y="8"/>
                                    <a:pt x="1" y="8"/>
                                    <a:pt x="1" y="8"/>
                                  </a:cubicBezTo>
                                  <a:cubicBezTo>
                                    <a:pt x="1" y="8"/>
                                    <a:pt x="1" y="8"/>
                                    <a:pt x="1" y="8"/>
                                  </a:cubicBezTo>
                                  <a:cubicBezTo>
                                    <a:pt x="1" y="8"/>
                                    <a:pt x="1" y="8"/>
                                    <a:pt x="1" y="8"/>
                                  </a:cubicBezTo>
                                  <a:cubicBezTo>
                                    <a:pt x="1" y="8"/>
                                    <a:pt x="2" y="8"/>
                                    <a:pt x="2" y="8"/>
                                  </a:cubicBezTo>
                                  <a:cubicBezTo>
                                    <a:pt x="2" y="7"/>
                                    <a:pt x="1" y="6"/>
                                    <a:pt x="1" y="5"/>
                                  </a:cubicBezTo>
                                  <a:cubicBezTo>
                                    <a:pt x="1" y="5"/>
                                    <a:pt x="1" y="4"/>
                                    <a:pt x="2" y="4"/>
                                  </a:cubicBezTo>
                                  <a:cubicBezTo>
                                    <a:pt x="2" y="4"/>
                                    <a:pt x="1" y="3"/>
                                    <a:pt x="1" y="3"/>
                                  </a:cubicBezTo>
                                  <a:cubicBezTo>
                                    <a:pt x="1" y="2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1" y="1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574"/>
                          <wps:cNvSpPr>
                            <a:spLocks/>
                          </wps:cNvSpPr>
                          <wps:spPr bwMode="auto">
                            <a:xfrm>
                              <a:off x="3751" y="1649"/>
                              <a:ext cx="6" cy="2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0 w 1"/>
                                <a:gd name="T3" fmla="*/ 4 h 4"/>
                                <a:gd name="T4" fmla="*/ 1 w 1"/>
                                <a:gd name="T5" fmla="*/ 4 h 4"/>
                                <a:gd name="T6" fmla="*/ 1 w 1"/>
                                <a:gd name="T7" fmla="*/ 0 h 4"/>
                                <a:gd name="T8" fmla="*/ 0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2"/>
                                    <a:pt x="0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575"/>
                          <wps:cNvSpPr>
                            <a:spLocks/>
                          </wps:cNvSpPr>
                          <wps:spPr bwMode="auto">
                            <a:xfrm>
                              <a:off x="3763" y="1643"/>
                              <a:ext cx="6" cy="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0 w 1"/>
                                <a:gd name="T3" fmla="*/ 0 h 3"/>
                                <a:gd name="T4" fmla="*/ 0 w 1"/>
                                <a:gd name="T5" fmla="*/ 0 h 3"/>
                                <a:gd name="T6" fmla="*/ 0 w 1"/>
                                <a:gd name="T7" fmla="*/ 0 h 3"/>
                                <a:gd name="T8" fmla="*/ 0 w 1"/>
                                <a:gd name="T9" fmla="*/ 1 h 3"/>
                                <a:gd name="T10" fmla="*/ 0 w 1"/>
                                <a:gd name="T11" fmla="*/ 2 h 3"/>
                                <a:gd name="T12" fmla="*/ 0 w 1"/>
                                <a:gd name="T13" fmla="*/ 2 h 3"/>
                                <a:gd name="T14" fmla="*/ 0 w 1"/>
                                <a:gd name="T15" fmla="*/ 3 h 3"/>
                                <a:gd name="T16" fmla="*/ 0 w 1"/>
                                <a:gd name="T17" fmla="*/ 3 h 3"/>
                                <a:gd name="T18" fmla="*/ 0 w 1"/>
                                <a:gd name="T19" fmla="*/ 3 h 3"/>
                                <a:gd name="T20" fmla="*/ 0 w 1"/>
                                <a:gd name="T21" fmla="*/ 3 h 3"/>
                                <a:gd name="T22" fmla="*/ 1 w 1"/>
                                <a:gd name="T23" fmla="*/ 1 h 3"/>
                                <a:gd name="T24" fmla="*/ 0 w 1"/>
                                <a:gd name="T2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2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576"/>
                          <wps:cNvSpPr>
                            <a:spLocks/>
                          </wps:cNvSpPr>
                          <wps:spPr bwMode="auto">
                            <a:xfrm>
                              <a:off x="3769" y="1613"/>
                              <a:ext cx="5" cy="4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7"/>
                                <a:gd name="T2" fmla="*/ 0 w 1"/>
                                <a:gd name="T3" fmla="*/ 5 h 7"/>
                                <a:gd name="T4" fmla="*/ 0 w 1"/>
                                <a:gd name="T5" fmla="*/ 7 h 7"/>
                                <a:gd name="T6" fmla="*/ 1 w 1"/>
                                <a:gd name="T7" fmla="*/ 6 h 7"/>
                                <a:gd name="T8" fmla="*/ 1 w 1"/>
                                <a:gd name="T9" fmla="*/ 6 h 7"/>
                                <a:gd name="T10" fmla="*/ 1 w 1"/>
                                <a:gd name="T11" fmla="*/ 6 h 7"/>
                                <a:gd name="T12" fmla="*/ 1 w 1"/>
                                <a:gd name="T13" fmla="*/ 6 h 7"/>
                                <a:gd name="T14" fmla="*/ 1 w 1"/>
                                <a:gd name="T15" fmla="*/ 6 h 7"/>
                                <a:gd name="T16" fmla="*/ 1 w 1"/>
                                <a:gd name="T17" fmla="*/ 4 h 7"/>
                                <a:gd name="T18" fmla="*/ 1 w 1"/>
                                <a:gd name="T19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" h="7">
                                  <a:moveTo>
                                    <a:pt x="1" y="0"/>
                                  </a:moveTo>
                                  <a:cubicBezTo>
                                    <a:pt x="0" y="1"/>
                                    <a:pt x="0" y="3"/>
                                    <a:pt x="0" y="5"/>
                                  </a:cubicBezTo>
                                  <a:cubicBezTo>
                                    <a:pt x="0" y="6"/>
                                    <a:pt x="0" y="7"/>
                                    <a:pt x="0" y="7"/>
                                  </a:cubicBezTo>
                                  <a:cubicBezTo>
                                    <a:pt x="0" y="7"/>
                                    <a:pt x="1" y="6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  <a:cubicBezTo>
                                    <a:pt x="1" y="6"/>
                                    <a:pt x="1" y="5"/>
                                    <a:pt x="1" y="4"/>
                                  </a:cubicBezTo>
                                  <a:cubicBezTo>
                                    <a:pt x="1" y="3"/>
                                    <a:pt x="1" y="2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577"/>
                          <wps:cNvSpPr>
                            <a:spLocks/>
                          </wps:cNvSpPr>
                          <wps:spPr bwMode="auto">
                            <a:xfrm>
                              <a:off x="3774" y="1542"/>
                              <a:ext cx="6" cy="18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3"/>
                                <a:gd name="T2" fmla="*/ 0 w 1"/>
                                <a:gd name="T3" fmla="*/ 3 h 3"/>
                                <a:gd name="T4" fmla="*/ 1 w 1"/>
                                <a:gd name="T5" fmla="*/ 3 h 3"/>
                                <a:gd name="T6" fmla="*/ 1 w 1"/>
                                <a:gd name="T7" fmla="*/ 0 h 3"/>
                                <a:gd name="T8" fmla="*/ 1 w 1"/>
                                <a:gd name="T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0" y="2"/>
                                    <a:pt x="0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578"/>
                          <wps:cNvSpPr>
                            <a:spLocks/>
                          </wps:cNvSpPr>
                          <wps:spPr bwMode="auto">
                            <a:xfrm>
                              <a:off x="3715" y="1395"/>
                              <a:ext cx="12" cy="41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7"/>
                                <a:gd name="T2" fmla="*/ 0 w 2"/>
                                <a:gd name="T3" fmla="*/ 7 h 7"/>
                                <a:gd name="T4" fmla="*/ 2 w 2"/>
                                <a:gd name="T5" fmla="*/ 7 h 7"/>
                                <a:gd name="T6" fmla="*/ 2 w 2"/>
                                <a:gd name="T7" fmla="*/ 5 h 7"/>
                                <a:gd name="T8" fmla="*/ 2 w 2"/>
                                <a:gd name="T9" fmla="*/ 4 h 7"/>
                                <a:gd name="T10" fmla="*/ 1 w 2"/>
                                <a:gd name="T11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7">
                                  <a:moveTo>
                                    <a:pt x="1" y="0"/>
                                  </a:moveTo>
                                  <a:cubicBezTo>
                                    <a:pt x="1" y="2"/>
                                    <a:pt x="1" y="5"/>
                                    <a:pt x="0" y="7"/>
                                  </a:cubicBezTo>
                                  <a:cubicBezTo>
                                    <a:pt x="1" y="7"/>
                                    <a:pt x="1" y="7"/>
                                    <a:pt x="2" y="7"/>
                                  </a:cubicBezTo>
                                  <a:cubicBezTo>
                                    <a:pt x="2" y="7"/>
                                    <a:pt x="2" y="6"/>
                                    <a:pt x="2" y="5"/>
                                  </a:cubicBezTo>
                                  <a:cubicBezTo>
                                    <a:pt x="2" y="5"/>
                                    <a:pt x="2" y="4"/>
                                    <a:pt x="2" y="4"/>
                                  </a:cubicBezTo>
                                  <a:cubicBezTo>
                                    <a:pt x="2" y="2"/>
                                    <a:pt x="2" y="1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579"/>
                          <wps:cNvSpPr>
                            <a:spLocks/>
                          </wps:cNvSpPr>
                          <wps:spPr bwMode="auto">
                            <a:xfrm>
                              <a:off x="3757" y="1377"/>
                              <a:ext cx="6" cy="1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"/>
                                <a:gd name="T2" fmla="*/ 0 w 1"/>
                                <a:gd name="T3" fmla="*/ 0 h 2"/>
                                <a:gd name="T4" fmla="*/ 1 w 1"/>
                                <a:gd name="T5" fmla="*/ 2 h 2"/>
                                <a:gd name="T6" fmla="*/ 1 w 1"/>
                                <a:gd name="T7" fmla="*/ 0 h 2"/>
                                <a:gd name="T8" fmla="*/ 0 w 1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2"/>
                                    <a:pt x="1" y="2"/>
                                  </a:cubicBezTo>
                                  <a:cubicBezTo>
                                    <a:pt x="1" y="1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580"/>
                          <wps:cNvSpPr>
                            <a:spLocks/>
                          </wps:cNvSpPr>
                          <wps:spPr bwMode="auto">
                            <a:xfrm>
                              <a:off x="3727" y="1306"/>
                              <a:ext cx="12" cy="4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8"/>
                                <a:gd name="T2" fmla="*/ 0 w 2"/>
                                <a:gd name="T3" fmla="*/ 7 h 8"/>
                                <a:gd name="T4" fmla="*/ 1 w 2"/>
                                <a:gd name="T5" fmla="*/ 8 h 8"/>
                                <a:gd name="T6" fmla="*/ 1 w 2"/>
                                <a:gd name="T7" fmla="*/ 7 h 8"/>
                                <a:gd name="T8" fmla="*/ 2 w 2"/>
                                <a:gd name="T9" fmla="*/ 2 h 8"/>
                                <a:gd name="T10" fmla="*/ 1 w 2"/>
                                <a:gd name="T11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1" y="0"/>
                                  </a:moveTo>
                                  <a:cubicBezTo>
                                    <a:pt x="1" y="3"/>
                                    <a:pt x="1" y="6"/>
                                    <a:pt x="0" y="7"/>
                                  </a:cubicBezTo>
                                  <a:cubicBezTo>
                                    <a:pt x="0" y="7"/>
                                    <a:pt x="1" y="7"/>
                                    <a:pt x="1" y="8"/>
                                  </a:cubicBezTo>
                                  <a:cubicBezTo>
                                    <a:pt x="1" y="7"/>
                                    <a:pt x="1" y="7"/>
                                    <a:pt x="1" y="7"/>
                                  </a:cubicBezTo>
                                  <a:cubicBezTo>
                                    <a:pt x="1" y="5"/>
                                    <a:pt x="2" y="3"/>
                                    <a:pt x="2" y="2"/>
                                  </a:cubicBezTo>
                                  <a:cubicBezTo>
                                    <a:pt x="2" y="1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581"/>
                          <wps:cNvSpPr>
                            <a:spLocks/>
                          </wps:cNvSpPr>
                          <wps:spPr bwMode="auto">
                            <a:xfrm>
                              <a:off x="3727" y="1235"/>
                              <a:ext cx="6" cy="47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8"/>
                                <a:gd name="T2" fmla="*/ 0 w 1"/>
                                <a:gd name="T3" fmla="*/ 0 h 8"/>
                                <a:gd name="T4" fmla="*/ 0 w 1"/>
                                <a:gd name="T5" fmla="*/ 7 h 8"/>
                                <a:gd name="T6" fmla="*/ 0 w 1"/>
                                <a:gd name="T7" fmla="*/ 8 h 8"/>
                                <a:gd name="T8" fmla="*/ 0 w 1"/>
                                <a:gd name="T9" fmla="*/ 8 h 8"/>
                                <a:gd name="T10" fmla="*/ 1 w 1"/>
                                <a:gd name="T11" fmla="*/ 2 h 8"/>
                                <a:gd name="T12" fmla="*/ 0 w 1"/>
                                <a:gd name="T13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8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2"/>
                                    <a:pt x="0" y="5"/>
                                    <a:pt x="0" y="7"/>
                                  </a:cubicBezTo>
                                  <a:cubicBezTo>
                                    <a:pt x="0" y="7"/>
                                    <a:pt x="0" y="8"/>
                                    <a:pt x="0" y="8"/>
                                  </a:cubicBezTo>
                                  <a:cubicBezTo>
                                    <a:pt x="0" y="8"/>
                                    <a:pt x="0" y="8"/>
                                    <a:pt x="0" y="8"/>
                                  </a:cubicBezTo>
                                  <a:cubicBezTo>
                                    <a:pt x="0" y="6"/>
                                    <a:pt x="1" y="4"/>
                                    <a:pt x="1" y="2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582"/>
                          <wps:cNvSpPr>
                            <a:spLocks/>
                          </wps:cNvSpPr>
                          <wps:spPr bwMode="auto">
                            <a:xfrm>
                              <a:off x="3745" y="1229"/>
                              <a:ext cx="6" cy="3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5"/>
                                <a:gd name="T2" fmla="*/ 0 w 1"/>
                                <a:gd name="T3" fmla="*/ 1 h 5"/>
                                <a:gd name="T4" fmla="*/ 0 w 1"/>
                                <a:gd name="T5" fmla="*/ 1 h 5"/>
                                <a:gd name="T6" fmla="*/ 0 w 1"/>
                                <a:gd name="T7" fmla="*/ 5 h 5"/>
                                <a:gd name="T8" fmla="*/ 1 w 1"/>
                                <a:gd name="T9" fmla="*/ 5 h 5"/>
                                <a:gd name="T10" fmla="*/ 1 w 1"/>
                                <a:gd name="T11" fmla="*/ 5 h 5"/>
                                <a:gd name="T12" fmla="*/ 1 w 1"/>
                                <a:gd name="T13" fmla="*/ 4 h 5"/>
                                <a:gd name="T14" fmla="*/ 1 w 1"/>
                                <a:gd name="T15" fmla="*/ 2 h 5"/>
                                <a:gd name="T16" fmla="*/ 1 w 1"/>
                                <a:gd name="T17" fmla="*/ 1 h 5"/>
                                <a:gd name="T18" fmla="*/ 1 w 1"/>
                                <a:gd name="T19" fmla="*/ 1 h 5"/>
                                <a:gd name="T20" fmla="*/ 0 w 1"/>
                                <a:gd name="T2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3"/>
                                    <a:pt x="0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83"/>
                          <wps:cNvSpPr>
                            <a:spLocks/>
                          </wps:cNvSpPr>
                          <wps:spPr bwMode="auto">
                            <a:xfrm>
                              <a:off x="3769" y="1164"/>
                              <a:ext cx="5" cy="18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3"/>
                                <a:gd name="T2" fmla="*/ 1 w 1"/>
                                <a:gd name="T3" fmla="*/ 0 h 3"/>
                                <a:gd name="T4" fmla="*/ 0 w 1"/>
                                <a:gd name="T5" fmla="*/ 0 h 3"/>
                                <a:gd name="T6" fmla="*/ 1 w 1"/>
                                <a:gd name="T7" fmla="*/ 1 h 3"/>
                                <a:gd name="T8" fmla="*/ 0 w 1"/>
                                <a:gd name="T9" fmla="*/ 1 h 3"/>
                                <a:gd name="T10" fmla="*/ 0 w 1"/>
                                <a:gd name="T11" fmla="*/ 3 h 3"/>
                                <a:gd name="T12" fmla="*/ 0 w 1"/>
                                <a:gd name="T13" fmla="*/ 3 h 3"/>
                                <a:gd name="T14" fmla="*/ 1 w 1"/>
                                <a:gd name="T15" fmla="*/ 3 h 3"/>
                                <a:gd name="T16" fmla="*/ 1 w 1"/>
                                <a:gd name="T17" fmla="*/ 3 h 3"/>
                                <a:gd name="T18" fmla="*/ 1 w 1"/>
                                <a:gd name="T19" fmla="*/ 3 h 3"/>
                                <a:gd name="T20" fmla="*/ 1 w 1"/>
                                <a:gd name="T21" fmla="*/ 3 h 3"/>
                                <a:gd name="T22" fmla="*/ 1 w 1"/>
                                <a:gd name="T23" fmla="*/ 1 h 3"/>
                                <a:gd name="T24" fmla="*/ 1 w 1"/>
                                <a:gd name="T2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2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2"/>
                                    <a:pt x="1" y="2"/>
                                    <a:pt x="1" y="1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84"/>
                          <wps:cNvSpPr>
                            <a:spLocks/>
                          </wps:cNvSpPr>
                          <wps:spPr bwMode="auto">
                            <a:xfrm>
                              <a:off x="3780" y="1081"/>
                              <a:ext cx="6" cy="48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8"/>
                                <a:gd name="T2" fmla="*/ 1 w 1"/>
                                <a:gd name="T3" fmla="*/ 1 h 8"/>
                                <a:gd name="T4" fmla="*/ 0 w 1"/>
                                <a:gd name="T5" fmla="*/ 6 h 8"/>
                                <a:gd name="T6" fmla="*/ 1 w 1"/>
                                <a:gd name="T7" fmla="*/ 8 h 8"/>
                                <a:gd name="T8" fmla="*/ 1 w 1"/>
                                <a:gd name="T9" fmla="*/ 8 h 8"/>
                                <a:gd name="T10" fmla="*/ 1 w 1"/>
                                <a:gd name="T11" fmla="*/ 2 h 8"/>
                                <a:gd name="T12" fmla="*/ 1 w 1"/>
                                <a:gd name="T13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8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1" y="2"/>
                                    <a:pt x="0" y="5"/>
                                    <a:pt x="0" y="6"/>
                                  </a:cubicBezTo>
                                  <a:cubicBezTo>
                                    <a:pt x="0" y="7"/>
                                    <a:pt x="0" y="8"/>
                                    <a:pt x="1" y="8"/>
                                  </a:cubicBezTo>
                                  <a:cubicBezTo>
                                    <a:pt x="1" y="8"/>
                                    <a:pt x="0" y="8"/>
                                    <a:pt x="1" y="8"/>
                                  </a:cubicBezTo>
                                  <a:cubicBezTo>
                                    <a:pt x="1" y="6"/>
                                    <a:pt x="1" y="4"/>
                                    <a:pt x="1" y="2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585"/>
                          <wps:cNvSpPr>
                            <a:spLocks/>
                          </wps:cNvSpPr>
                          <wps:spPr bwMode="auto">
                            <a:xfrm>
                              <a:off x="3804" y="1075"/>
                              <a:ext cx="6" cy="4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7"/>
                                <a:gd name="T2" fmla="*/ 0 w 1"/>
                                <a:gd name="T3" fmla="*/ 0 h 7"/>
                                <a:gd name="T4" fmla="*/ 0 w 1"/>
                                <a:gd name="T5" fmla="*/ 5 h 7"/>
                                <a:gd name="T6" fmla="*/ 0 w 1"/>
                                <a:gd name="T7" fmla="*/ 7 h 7"/>
                                <a:gd name="T8" fmla="*/ 0 w 1"/>
                                <a:gd name="T9" fmla="*/ 6 h 7"/>
                                <a:gd name="T10" fmla="*/ 1 w 1"/>
                                <a:gd name="T11" fmla="*/ 1 h 7"/>
                                <a:gd name="T12" fmla="*/ 0 w 1"/>
                                <a:gd name="T13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7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2"/>
                                    <a:pt x="0" y="4"/>
                                    <a:pt x="0" y="5"/>
                                  </a:cubicBezTo>
                                  <a:cubicBezTo>
                                    <a:pt x="0" y="6"/>
                                    <a:pt x="0" y="7"/>
                                    <a:pt x="0" y="7"/>
                                  </a:cubicBezTo>
                                  <a:cubicBezTo>
                                    <a:pt x="0" y="7"/>
                                    <a:pt x="0" y="6"/>
                                    <a:pt x="0" y="6"/>
                                  </a:cubicBezTo>
                                  <a:cubicBezTo>
                                    <a:pt x="0" y="5"/>
                                    <a:pt x="1" y="3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586"/>
                          <wps:cNvSpPr>
                            <a:spLocks/>
                          </wps:cNvSpPr>
                          <wps:spPr bwMode="auto">
                            <a:xfrm>
                              <a:off x="3751" y="1070"/>
                              <a:ext cx="6" cy="17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3"/>
                                <a:gd name="T2" fmla="*/ 1 w 1"/>
                                <a:gd name="T3" fmla="*/ 0 h 3"/>
                                <a:gd name="T4" fmla="*/ 0 w 1"/>
                                <a:gd name="T5" fmla="*/ 1 h 3"/>
                                <a:gd name="T6" fmla="*/ 0 w 1"/>
                                <a:gd name="T7" fmla="*/ 2 h 3"/>
                                <a:gd name="T8" fmla="*/ 0 w 1"/>
                                <a:gd name="T9" fmla="*/ 2 h 3"/>
                                <a:gd name="T10" fmla="*/ 1 w 1"/>
                                <a:gd name="T11" fmla="*/ 3 h 3"/>
                                <a:gd name="T12" fmla="*/ 1 w 1"/>
                                <a:gd name="T13" fmla="*/ 3 h 3"/>
                                <a:gd name="T14" fmla="*/ 1 w 1"/>
                                <a:gd name="T15" fmla="*/ 0 h 3"/>
                                <a:gd name="T16" fmla="*/ 1 w 1"/>
                                <a:gd name="T17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587"/>
                          <wps:cNvSpPr>
                            <a:spLocks/>
                          </wps:cNvSpPr>
                          <wps:spPr bwMode="auto">
                            <a:xfrm>
                              <a:off x="3739" y="1034"/>
                              <a:ext cx="6" cy="2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0 w 1"/>
                                <a:gd name="T3" fmla="*/ 1 h 4"/>
                                <a:gd name="T4" fmla="*/ 0 w 1"/>
                                <a:gd name="T5" fmla="*/ 2 h 4"/>
                                <a:gd name="T6" fmla="*/ 1 w 1"/>
                                <a:gd name="T7" fmla="*/ 4 h 4"/>
                                <a:gd name="T8" fmla="*/ 1 w 1"/>
                                <a:gd name="T9" fmla="*/ 0 h 4"/>
                                <a:gd name="T10" fmla="*/ 0 w 1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1" y="4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588"/>
                          <wps:cNvSpPr>
                            <a:spLocks/>
                          </wps:cNvSpPr>
                          <wps:spPr bwMode="auto">
                            <a:xfrm>
                              <a:off x="3816" y="910"/>
                              <a:ext cx="12" cy="77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3"/>
                                <a:gd name="T2" fmla="*/ 0 w 2"/>
                                <a:gd name="T3" fmla="*/ 10 h 13"/>
                                <a:gd name="T4" fmla="*/ 0 w 2"/>
                                <a:gd name="T5" fmla="*/ 13 h 13"/>
                                <a:gd name="T6" fmla="*/ 2 w 2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3">
                                  <a:moveTo>
                                    <a:pt x="2" y="0"/>
                                  </a:moveTo>
                                  <a:cubicBezTo>
                                    <a:pt x="1" y="1"/>
                                    <a:pt x="0" y="6"/>
                                    <a:pt x="0" y="10"/>
                                  </a:cubicBezTo>
                                  <a:cubicBezTo>
                                    <a:pt x="0" y="11"/>
                                    <a:pt x="0" y="12"/>
                                    <a:pt x="0" y="13"/>
                                  </a:cubicBezTo>
                                  <a:cubicBezTo>
                                    <a:pt x="1" y="9"/>
                                    <a:pt x="1" y="4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589"/>
                          <wps:cNvSpPr>
                            <a:spLocks/>
                          </wps:cNvSpPr>
                          <wps:spPr bwMode="auto">
                            <a:xfrm>
                              <a:off x="3774" y="886"/>
                              <a:ext cx="6" cy="2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0 w 1"/>
                                <a:gd name="T3" fmla="*/ 4 h 4"/>
                                <a:gd name="T4" fmla="*/ 1 w 1"/>
                                <a:gd name="T5" fmla="*/ 4 h 4"/>
                                <a:gd name="T6" fmla="*/ 1 w 1"/>
                                <a:gd name="T7" fmla="*/ 0 h 4"/>
                                <a:gd name="T8" fmla="*/ 0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cubicBezTo>
                                    <a:pt x="0" y="2"/>
                                    <a:pt x="0" y="3"/>
                                    <a:pt x="0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1" y="2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590"/>
                          <wps:cNvSpPr>
                            <a:spLocks/>
                          </wps:cNvSpPr>
                          <wps:spPr bwMode="auto">
                            <a:xfrm>
                              <a:off x="3674" y="2240"/>
                              <a:ext cx="6" cy="8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4"/>
                                <a:gd name="T2" fmla="*/ 0 w 1"/>
                                <a:gd name="T3" fmla="*/ 4 h 14"/>
                                <a:gd name="T4" fmla="*/ 0 w 1"/>
                                <a:gd name="T5" fmla="*/ 7 h 14"/>
                                <a:gd name="T6" fmla="*/ 0 w 1"/>
                                <a:gd name="T7" fmla="*/ 10 h 14"/>
                                <a:gd name="T8" fmla="*/ 0 w 1"/>
                                <a:gd name="T9" fmla="*/ 10 h 14"/>
                                <a:gd name="T10" fmla="*/ 0 w 1"/>
                                <a:gd name="T11" fmla="*/ 10 h 14"/>
                                <a:gd name="T12" fmla="*/ 0 w 1"/>
                                <a:gd name="T13" fmla="*/ 10 h 14"/>
                                <a:gd name="T14" fmla="*/ 0 w 1"/>
                                <a:gd name="T15" fmla="*/ 13 h 14"/>
                                <a:gd name="T16" fmla="*/ 0 w 1"/>
                                <a:gd name="T17" fmla="*/ 14 h 14"/>
                                <a:gd name="T18" fmla="*/ 1 w 1"/>
                                <a:gd name="T19" fmla="*/ 14 h 14"/>
                                <a:gd name="T20" fmla="*/ 1 w 1"/>
                                <a:gd name="T21" fmla="*/ 14 h 14"/>
                                <a:gd name="T22" fmla="*/ 1 w 1"/>
                                <a:gd name="T23" fmla="*/ 8 h 14"/>
                                <a:gd name="T24" fmla="*/ 1 w 1"/>
                                <a:gd name="T25" fmla="*/ 4 h 14"/>
                                <a:gd name="T26" fmla="*/ 1 w 1"/>
                                <a:gd name="T2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" h="14">
                                  <a:moveTo>
                                    <a:pt x="1" y="0"/>
                                  </a:moveTo>
                                  <a:cubicBezTo>
                                    <a:pt x="0" y="1"/>
                                    <a:pt x="0" y="2"/>
                                    <a:pt x="0" y="4"/>
                                  </a:cubicBezTo>
                                  <a:cubicBezTo>
                                    <a:pt x="0" y="5"/>
                                    <a:pt x="0" y="6"/>
                                    <a:pt x="0" y="7"/>
                                  </a:cubicBezTo>
                                  <a:cubicBezTo>
                                    <a:pt x="0" y="8"/>
                                    <a:pt x="0" y="10"/>
                                    <a:pt x="0" y="10"/>
                                  </a:cubicBezTo>
                                  <a:cubicBezTo>
                                    <a:pt x="0" y="10"/>
                                    <a:pt x="0" y="10"/>
                                    <a:pt x="0" y="10"/>
                                  </a:cubicBezTo>
                                  <a:cubicBezTo>
                                    <a:pt x="0" y="10"/>
                                    <a:pt x="0" y="10"/>
                                    <a:pt x="0" y="10"/>
                                  </a:cubicBezTo>
                                  <a:cubicBezTo>
                                    <a:pt x="0" y="10"/>
                                    <a:pt x="0" y="10"/>
                                    <a:pt x="0" y="10"/>
                                  </a:cubicBezTo>
                                  <a:cubicBezTo>
                                    <a:pt x="0" y="11"/>
                                    <a:pt x="0" y="12"/>
                                    <a:pt x="0" y="13"/>
                                  </a:cubicBezTo>
                                  <a:cubicBezTo>
                                    <a:pt x="0" y="13"/>
                                    <a:pt x="0" y="13"/>
                                    <a:pt x="0" y="14"/>
                                  </a:cubicBezTo>
                                  <a:cubicBezTo>
                                    <a:pt x="0" y="14"/>
                                    <a:pt x="0" y="14"/>
                                    <a:pt x="1" y="14"/>
                                  </a:cubicBezTo>
                                  <a:cubicBezTo>
                                    <a:pt x="1" y="14"/>
                                    <a:pt x="1" y="14"/>
                                    <a:pt x="1" y="14"/>
                                  </a:cubicBezTo>
                                  <a:cubicBezTo>
                                    <a:pt x="1" y="11"/>
                                    <a:pt x="1" y="10"/>
                                    <a:pt x="1" y="8"/>
                                  </a:cubicBezTo>
                                  <a:cubicBezTo>
                                    <a:pt x="1" y="7"/>
                                    <a:pt x="1" y="6"/>
                                    <a:pt x="1" y="4"/>
                                  </a:cubicBezTo>
                                  <a:cubicBezTo>
                                    <a:pt x="1" y="3"/>
                                    <a:pt x="1" y="2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591"/>
                          <wps:cNvSpPr>
                            <a:spLocks/>
                          </wps:cNvSpPr>
                          <wps:spPr bwMode="auto">
                            <a:xfrm>
                              <a:off x="3692" y="1897"/>
                              <a:ext cx="12" cy="7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3"/>
                                <a:gd name="T2" fmla="*/ 1 w 2"/>
                                <a:gd name="T3" fmla="*/ 1 h 13"/>
                                <a:gd name="T4" fmla="*/ 1 w 2"/>
                                <a:gd name="T5" fmla="*/ 3 h 13"/>
                                <a:gd name="T6" fmla="*/ 0 w 2"/>
                                <a:gd name="T7" fmla="*/ 5 h 13"/>
                                <a:gd name="T8" fmla="*/ 1 w 2"/>
                                <a:gd name="T9" fmla="*/ 7 h 13"/>
                                <a:gd name="T10" fmla="*/ 0 w 2"/>
                                <a:gd name="T11" fmla="*/ 13 h 13"/>
                                <a:gd name="T12" fmla="*/ 0 w 2"/>
                                <a:gd name="T13" fmla="*/ 13 h 13"/>
                                <a:gd name="T14" fmla="*/ 2 w 2"/>
                                <a:gd name="T15" fmla="*/ 1 h 13"/>
                                <a:gd name="T16" fmla="*/ 1 w 2"/>
                                <a:gd name="T17" fmla="*/ 1 h 13"/>
                                <a:gd name="T18" fmla="*/ 1 w 2"/>
                                <a:gd name="T19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" h="13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2"/>
                                    <a:pt x="1" y="2"/>
                                    <a:pt x="1" y="3"/>
                                  </a:cubicBezTo>
                                  <a:cubicBezTo>
                                    <a:pt x="1" y="4"/>
                                    <a:pt x="1" y="5"/>
                                    <a:pt x="0" y="5"/>
                                  </a:cubicBezTo>
                                  <a:cubicBezTo>
                                    <a:pt x="0" y="5"/>
                                    <a:pt x="1" y="6"/>
                                    <a:pt x="1" y="7"/>
                                  </a:cubicBezTo>
                                  <a:cubicBezTo>
                                    <a:pt x="1" y="9"/>
                                    <a:pt x="0" y="11"/>
                                    <a:pt x="0" y="13"/>
                                  </a:cubicBezTo>
                                  <a:cubicBezTo>
                                    <a:pt x="0" y="13"/>
                                    <a:pt x="0" y="13"/>
                                    <a:pt x="0" y="13"/>
                                  </a:cubicBezTo>
                                  <a:cubicBezTo>
                                    <a:pt x="2" y="11"/>
                                    <a:pt x="1" y="5"/>
                                    <a:pt x="2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592"/>
                          <wps:cNvSpPr>
                            <a:spLocks noEditPoints="1"/>
                          </wps:cNvSpPr>
                          <wps:spPr bwMode="auto">
                            <a:xfrm>
                              <a:off x="3603" y="750"/>
                              <a:ext cx="260" cy="2057"/>
                            </a:xfrm>
                            <a:custGeom>
                              <a:avLst/>
                              <a:gdLst>
                                <a:gd name="T0" fmla="*/ 20 w 44"/>
                                <a:gd name="T1" fmla="*/ 324 h 348"/>
                                <a:gd name="T2" fmla="*/ 20 w 44"/>
                                <a:gd name="T3" fmla="*/ 319 h 348"/>
                                <a:gd name="T4" fmla="*/ 15 w 44"/>
                                <a:gd name="T5" fmla="*/ 310 h 348"/>
                                <a:gd name="T6" fmla="*/ 10 w 44"/>
                                <a:gd name="T7" fmla="*/ 318 h 348"/>
                                <a:gd name="T8" fmla="*/ 9 w 44"/>
                                <a:gd name="T9" fmla="*/ 291 h 348"/>
                                <a:gd name="T10" fmla="*/ 10 w 44"/>
                                <a:gd name="T11" fmla="*/ 305 h 348"/>
                                <a:gd name="T12" fmla="*/ 9 w 44"/>
                                <a:gd name="T13" fmla="*/ 289 h 348"/>
                                <a:gd name="T14" fmla="*/ 13 w 44"/>
                                <a:gd name="T15" fmla="*/ 286 h 348"/>
                                <a:gd name="T16" fmla="*/ 17 w 44"/>
                                <a:gd name="T17" fmla="*/ 277 h 348"/>
                                <a:gd name="T18" fmla="*/ 15 w 44"/>
                                <a:gd name="T19" fmla="*/ 294 h 348"/>
                                <a:gd name="T20" fmla="*/ 11 w 44"/>
                                <a:gd name="T21" fmla="*/ 268 h 348"/>
                                <a:gd name="T22" fmla="*/ 21 w 44"/>
                                <a:gd name="T23" fmla="*/ 266 h 348"/>
                                <a:gd name="T24" fmla="*/ 13 w 44"/>
                                <a:gd name="T25" fmla="*/ 252 h 348"/>
                                <a:gd name="T26" fmla="*/ 13 w 44"/>
                                <a:gd name="T27" fmla="*/ 266 h 348"/>
                                <a:gd name="T28" fmla="*/ 12 w 44"/>
                                <a:gd name="T29" fmla="*/ 262 h 348"/>
                                <a:gd name="T30" fmla="*/ 11 w 44"/>
                                <a:gd name="T31" fmla="*/ 247 h 348"/>
                                <a:gd name="T32" fmla="*/ 17 w 44"/>
                                <a:gd name="T33" fmla="*/ 245 h 348"/>
                                <a:gd name="T34" fmla="*/ 16 w 44"/>
                                <a:gd name="T35" fmla="*/ 246 h 348"/>
                                <a:gd name="T36" fmla="*/ 15 w 44"/>
                                <a:gd name="T37" fmla="*/ 238 h 348"/>
                                <a:gd name="T38" fmla="*/ 22 w 44"/>
                                <a:gd name="T39" fmla="*/ 223 h 348"/>
                                <a:gd name="T40" fmla="*/ 22 w 44"/>
                                <a:gd name="T41" fmla="*/ 209 h 348"/>
                                <a:gd name="T42" fmla="*/ 22 w 44"/>
                                <a:gd name="T43" fmla="*/ 209 h 348"/>
                                <a:gd name="T44" fmla="*/ 12 w 44"/>
                                <a:gd name="T45" fmla="*/ 213 h 348"/>
                                <a:gd name="T46" fmla="*/ 12 w 44"/>
                                <a:gd name="T47" fmla="*/ 201 h 348"/>
                                <a:gd name="T48" fmla="*/ 16 w 44"/>
                                <a:gd name="T49" fmla="*/ 194 h 348"/>
                                <a:gd name="T50" fmla="*/ 15 w 44"/>
                                <a:gd name="T51" fmla="*/ 207 h 348"/>
                                <a:gd name="T52" fmla="*/ 12 w 44"/>
                                <a:gd name="T53" fmla="*/ 193 h 348"/>
                                <a:gd name="T54" fmla="*/ 12 w 44"/>
                                <a:gd name="T55" fmla="*/ 194 h 348"/>
                                <a:gd name="T56" fmla="*/ 15 w 44"/>
                                <a:gd name="T57" fmla="*/ 172 h 348"/>
                                <a:gd name="T58" fmla="*/ 15 w 44"/>
                                <a:gd name="T59" fmla="*/ 170 h 348"/>
                                <a:gd name="T60" fmla="*/ 26 w 44"/>
                                <a:gd name="T61" fmla="*/ 168 h 348"/>
                                <a:gd name="T62" fmla="*/ 32 w 44"/>
                                <a:gd name="T63" fmla="*/ 165 h 348"/>
                                <a:gd name="T64" fmla="*/ 25 w 44"/>
                                <a:gd name="T65" fmla="*/ 165 h 348"/>
                                <a:gd name="T66" fmla="*/ 29 w 44"/>
                                <a:gd name="T67" fmla="*/ 155 h 348"/>
                                <a:gd name="T68" fmla="*/ 32 w 44"/>
                                <a:gd name="T69" fmla="*/ 153 h 348"/>
                                <a:gd name="T70" fmla="*/ 33 w 44"/>
                                <a:gd name="T71" fmla="*/ 161 h 348"/>
                                <a:gd name="T72" fmla="*/ 32 w 44"/>
                                <a:gd name="T73" fmla="*/ 154 h 348"/>
                                <a:gd name="T74" fmla="*/ 26 w 44"/>
                                <a:gd name="T75" fmla="*/ 156 h 348"/>
                                <a:gd name="T76" fmla="*/ 27 w 44"/>
                                <a:gd name="T77" fmla="*/ 154 h 348"/>
                                <a:gd name="T78" fmla="*/ 27 w 44"/>
                                <a:gd name="T79" fmla="*/ 151 h 348"/>
                                <a:gd name="T80" fmla="*/ 29 w 44"/>
                                <a:gd name="T81" fmla="*/ 146 h 348"/>
                                <a:gd name="T82" fmla="*/ 28 w 44"/>
                                <a:gd name="T83" fmla="*/ 153 h 348"/>
                                <a:gd name="T84" fmla="*/ 30 w 44"/>
                                <a:gd name="T85" fmla="*/ 137 h 348"/>
                                <a:gd name="T86" fmla="*/ 21 w 44"/>
                                <a:gd name="T87" fmla="*/ 116 h 348"/>
                                <a:gd name="T88" fmla="*/ 27 w 44"/>
                                <a:gd name="T89" fmla="*/ 108 h 348"/>
                                <a:gd name="T90" fmla="*/ 22 w 44"/>
                                <a:gd name="T91" fmla="*/ 102 h 348"/>
                                <a:gd name="T92" fmla="*/ 21 w 44"/>
                                <a:gd name="T93" fmla="*/ 90 h 348"/>
                                <a:gd name="T94" fmla="*/ 25 w 44"/>
                                <a:gd name="T95" fmla="*/ 82 h 348"/>
                                <a:gd name="T96" fmla="*/ 24 w 44"/>
                                <a:gd name="T97" fmla="*/ 82 h 348"/>
                                <a:gd name="T98" fmla="*/ 29 w 44"/>
                                <a:gd name="T99" fmla="*/ 73 h 348"/>
                                <a:gd name="T100" fmla="*/ 28 w 44"/>
                                <a:gd name="T101" fmla="*/ 71 h 348"/>
                                <a:gd name="T102" fmla="*/ 31 w 44"/>
                                <a:gd name="T103" fmla="*/ 56 h 348"/>
                                <a:gd name="T104" fmla="*/ 31 w 44"/>
                                <a:gd name="T105" fmla="*/ 56 h 348"/>
                                <a:gd name="T106" fmla="*/ 34 w 44"/>
                                <a:gd name="T107" fmla="*/ 60 h 348"/>
                                <a:gd name="T108" fmla="*/ 26 w 44"/>
                                <a:gd name="T109" fmla="*/ 57 h 348"/>
                                <a:gd name="T110" fmla="*/ 26 w 44"/>
                                <a:gd name="T111" fmla="*/ 54 h 348"/>
                                <a:gd name="T112" fmla="*/ 23 w 44"/>
                                <a:gd name="T113" fmla="*/ 49 h 348"/>
                                <a:gd name="T114" fmla="*/ 36 w 44"/>
                                <a:gd name="T115" fmla="*/ 37 h 348"/>
                                <a:gd name="T116" fmla="*/ 30 w 44"/>
                                <a:gd name="T117" fmla="*/ 27 h 348"/>
                                <a:gd name="T118" fmla="*/ 15 w 44"/>
                                <a:gd name="T119" fmla="*/ 128 h 348"/>
                                <a:gd name="T120" fmla="*/ 5 w 44"/>
                                <a:gd name="T121" fmla="*/ 252 h 348"/>
                                <a:gd name="T122" fmla="*/ 22 w 44"/>
                                <a:gd name="T123" fmla="*/ 312 h 348"/>
                                <a:gd name="T124" fmla="*/ 44 w 44"/>
                                <a:gd name="T125" fmla="*/ 0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4" h="348">
                                  <a:moveTo>
                                    <a:pt x="20" y="319"/>
                                  </a:moveTo>
                                  <a:cubicBezTo>
                                    <a:pt x="20" y="319"/>
                                    <a:pt x="20" y="319"/>
                                    <a:pt x="20" y="319"/>
                                  </a:cubicBezTo>
                                  <a:cubicBezTo>
                                    <a:pt x="20" y="319"/>
                                    <a:pt x="20" y="319"/>
                                    <a:pt x="20" y="319"/>
                                  </a:cubicBezTo>
                                  <a:cubicBezTo>
                                    <a:pt x="20" y="320"/>
                                    <a:pt x="20" y="321"/>
                                    <a:pt x="20" y="322"/>
                                  </a:cubicBezTo>
                                  <a:cubicBezTo>
                                    <a:pt x="20" y="322"/>
                                    <a:pt x="20" y="322"/>
                                    <a:pt x="20" y="323"/>
                                  </a:cubicBezTo>
                                  <a:cubicBezTo>
                                    <a:pt x="20" y="323"/>
                                    <a:pt x="20" y="323"/>
                                    <a:pt x="20" y="323"/>
                                  </a:cubicBezTo>
                                  <a:cubicBezTo>
                                    <a:pt x="20" y="323"/>
                                    <a:pt x="20" y="324"/>
                                    <a:pt x="20" y="324"/>
                                  </a:cubicBezTo>
                                  <a:cubicBezTo>
                                    <a:pt x="20" y="324"/>
                                    <a:pt x="20" y="324"/>
                                    <a:pt x="20" y="324"/>
                                  </a:cubicBezTo>
                                  <a:cubicBezTo>
                                    <a:pt x="20" y="324"/>
                                    <a:pt x="20" y="324"/>
                                    <a:pt x="20" y="324"/>
                                  </a:cubicBezTo>
                                  <a:cubicBezTo>
                                    <a:pt x="20" y="324"/>
                                    <a:pt x="20" y="324"/>
                                    <a:pt x="20" y="324"/>
                                  </a:cubicBezTo>
                                  <a:cubicBezTo>
                                    <a:pt x="20" y="324"/>
                                    <a:pt x="20" y="324"/>
                                    <a:pt x="20" y="324"/>
                                  </a:cubicBezTo>
                                  <a:cubicBezTo>
                                    <a:pt x="19" y="324"/>
                                    <a:pt x="19" y="323"/>
                                    <a:pt x="19" y="323"/>
                                  </a:cubicBezTo>
                                  <a:cubicBezTo>
                                    <a:pt x="19" y="322"/>
                                    <a:pt x="20" y="320"/>
                                    <a:pt x="20" y="320"/>
                                  </a:cubicBezTo>
                                  <a:cubicBezTo>
                                    <a:pt x="20" y="319"/>
                                    <a:pt x="20" y="319"/>
                                    <a:pt x="20" y="319"/>
                                  </a:cubicBezTo>
                                  <a:cubicBezTo>
                                    <a:pt x="20" y="319"/>
                                    <a:pt x="20" y="319"/>
                                    <a:pt x="20" y="319"/>
                                  </a:cubicBezTo>
                                  <a:cubicBezTo>
                                    <a:pt x="20" y="319"/>
                                    <a:pt x="20" y="319"/>
                                    <a:pt x="20" y="319"/>
                                  </a:cubicBezTo>
                                  <a:cubicBezTo>
                                    <a:pt x="20" y="319"/>
                                    <a:pt x="20" y="319"/>
                                    <a:pt x="20" y="319"/>
                                  </a:cubicBezTo>
                                  <a:moveTo>
                                    <a:pt x="14" y="314"/>
                                  </a:moveTo>
                                  <a:cubicBezTo>
                                    <a:pt x="14" y="314"/>
                                    <a:pt x="14" y="314"/>
                                    <a:pt x="14" y="314"/>
                                  </a:cubicBezTo>
                                  <a:cubicBezTo>
                                    <a:pt x="14" y="313"/>
                                    <a:pt x="14" y="311"/>
                                    <a:pt x="14" y="310"/>
                                  </a:cubicBezTo>
                                  <a:cubicBezTo>
                                    <a:pt x="15" y="310"/>
                                    <a:pt x="15" y="310"/>
                                    <a:pt x="15" y="310"/>
                                  </a:cubicBezTo>
                                  <a:cubicBezTo>
                                    <a:pt x="15" y="310"/>
                                    <a:pt x="15" y="310"/>
                                    <a:pt x="15" y="310"/>
                                  </a:cubicBezTo>
                                  <a:cubicBezTo>
                                    <a:pt x="15" y="311"/>
                                    <a:pt x="15" y="313"/>
                                    <a:pt x="15" y="314"/>
                                  </a:cubicBezTo>
                                  <a:cubicBezTo>
                                    <a:pt x="14" y="314"/>
                                    <a:pt x="14" y="314"/>
                                    <a:pt x="14" y="314"/>
                                  </a:cubicBezTo>
                                  <a:moveTo>
                                    <a:pt x="9" y="317"/>
                                  </a:moveTo>
                                  <a:cubicBezTo>
                                    <a:pt x="9" y="314"/>
                                    <a:pt x="10" y="310"/>
                                    <a:pt x="10" y="307"/>
                                  </a:cubicBezTo>
                                  <a:cubicBezTo>
                                    <a:pt x="10" y="308"/>
                                    <a:pt x="10" y="309"/>
                                    <a:pt x="10" y="310"/>
                                  </a:cubicBezTo>
                                  <a:cubicBezTo>
                                    <a:pt x="10" y="313"/>
                                    <a:pt x="10" y="316"/>
                                    <a:pt x="10" y="318"/>
                                  </a:cubicBezTo>
                                  <a:cubicBezTo>
                                    <a:pt x="10" y="319"/>
                                    <a:pt x="10" y="320"/>
                                    <a:pt x="10" y="321"/>
                                  </a:cubicBezTo>
                                  <a:cubicBezTo>
                                    <a:pt x="10" y="321"/>
                                    <a:pt x="10" y="321"/>
                                    <a:pt x="10" y="321"/>
                                  </a:cubicBezTo>
                                  <a:cubicBezTo>
                                    <a:pt x="9" y="320"/>
                                    <a:pt x="9" y="318"/>
                                    <a:pt x="9" y="317"/>
                                  </a:cubicBezTo>
                                  <a:moveTo>
                                    <a:pt x="8" y="295"/>
                                  </a:moveTo>
                                  <a:cubicBezTo>
                                    <a:pt x="8" y="295"/>
                                    <a:pt x="8" y="295"/>
                                    <a:pt x="8" y="295"/>
                                  </a:cubicBezTo>
                                  <a:cubicBezTo>
                                    <a:pt x="8" y="294"/>
                                    <a:pt x="9" y="292"/>
                                    <a:pt x="9" y="291"/>
                                  </a:cubicBezTo>
                                  <a:cubicBezTo>
                                    <a:pt x="9" y="291"/>
                                    <a:pt x="9" y="291"/>
                                    <a:pt x="9" y="291"/>
                                  </a:cubicBezTo>
                                  <a:cubicBezTo>
                                    <a:pt x="9" y="291"/>
                                    <a:pt x="9" y="291"/>
                                    <a:pt x="9" y="291"/>
                                  </a:cubicBezTo>
                                  <a:cubicBezTo>
                                    <a:pt x="9" y="293"/>
                                    <a:pt x="9" y="294"/>
                                    <a:pt x="9" y="295"/>
                                  </a:cubicBezTo>
                                  <a:cubicBezTo>
                                    <a:pt x="8" y="295"/>
                                    <a:pt x="8" y="295"/>
                                    <a:pt x="8" y="295"/>
                                  </a:cubicBezTo>
                                  <a:moveTo>
                                    <a:pt x="10" y="302"/>
                                  </a:moveTo>
                                  <a:cubicBezTo>
                                    <a:pt x="10" y="298"/>
                                    <a:pt x="11" y="293"/>
                                    <a:pt x="11" y="289"/>
                                  </a:cubicBezTo>
                                  <a:cubicBezTo>
                                    <a:pt x="11" y="289"/>
                                    <a:pt x="11" y="290"/>
                                    <a:pt x="11" y="292"/>
                                  </a:cubicBezTo>
                                  <a:cubicBezTo>
                                    <a:pt x="12" y="296"/>
                                    <a:pt x="10" y="301"/>
                                    <a:pt x="10" y="305"/>
                                  </a:cubicBezTo>
                                  <a:cubicBezTo>
                                    <a:pt x="10" y="304"/>
                                    <a:pt x="10" y="303"/>
                                    <a:pt x="10" y="302"/>
                                  </a:cubicBezTo>
                                  <a:moveTo>
                                    <a:pt x="9" y="284"/>
                                  </a:moveTo>
                                  <a:cubicBezTo>
                                    <a:pt x="9" y="284"/>
                                    <a:pt x="9" y="284"/>
                                    <a:pt x="9" y="284"/>
                                  </a:cubicBezTo>
                                  <a:cubicBezTo>
                                    <a:pt x="9" y="284"/>
                                    <a:pt x="9" y="285"/>
                                    <a:pt x="9" y="285"/>
                                  </a:cubicBezTo>
                                  <a:cubicBezTo>
                                    <a:pt x="9" y="286"/>
                                    <a:pt x="9" y="288"/>
                                    <a:pt x="9" y="289"/>
                                  </a:cubicBezTo>
                                  <a:cubicBezTo>
                                    <a:pt x="9" y="289"/>
                                    <a:pt x="9" y="289"/>
                                    <a:pt x="9" y="289"/>
                                  </a:cubicBezTo>
                                  <a:cubicBezTo>
                                    <a:pt x="9" y="289"/>
                                    <a:pt x="9" y="289"/>
                                    <a:pt x="9" y="289"/>
                                  </a:cubicBezTo>
                                  <a:cubicBezTo>
                                    <a:pt x="8" y="289"/>
                                    <a:pt x="8" y="289"/>
                                    <a:pt x="8" y="288"/>
                                  </a:cubicBezTo>
                                  <a:cubicBezTo>
                                    <a:pt x="8" y="287"/>
                                    <a:pt x="9" y="286"/>
                                    <a:pt x="9" y="285"/>
                                  </a:cubicBezTo>
                                  <a:cubicBezTo>
                                    <a:pt x="9" y="285"/>
                                    <a:pt x="9" y="285"/>
                                    <a:pt x="9" y="284"/>
                                  </a:cubicBezTo>
                                  <a:moveTo>
                                    <a:pt x="13" y="281"/>
                                  </a:moveTo>
                                  <a:cubicBezTo>
                                    <a:pt x="13" y="281"/>
                                    <a:pt x="13" y="281"/>
                                    <a:pt x="13" y="281"/>
                                  </a:cubicBezTo>
                                  <a:cubicBezTo>
                                    <a:pt x="13" y="282"/>
                                    <a:pt x="13" y="282"/>
                                    <a:pt x="13" y="283"/>
                                  </a:cubicBezTo>
                                  <a:cubicBezTo>
                                    <a:pt x="13" y="284"/>
                                    <a:pt x="13" y="285"/>
                                    <a:pt x="13" y="286"/>
                                  </a:cubicBezTo>
                                  <a:cubicBezTo>
                                    <a:pt x="13" y="287"/>
                                    <a:pt x="13" y="287"/>
                                    <a:pt x="13" y="287"/>
                                  </a:cubicBezTo>
                                  <a:cubicBezTo>
                                    <a:pt x="13" y="287"/>
                                    <a:pt x="13" y="287"/>
                                    <a:pt x="13" y="287"/>
                                  </a:cubicBezTo>
                                  <a:cubicBezTo>
                                    <a:pt x="12" y="287"/>
                                    <a:pt x="12" y="286"/>
                                    <a:pt x="12" y="286"/>
                                  </a:cubicBezTo>
                                  <a:cubicBezTo>
                                    <a:pt x="12" y="285"/>
                                    <a:pt x="13" y="283"/>
                                    <a:pt x="13" y="282"/>
                                  </a:cubicBezTo>
                                  <a:cubicBezTo>
                                    <a:pt x="13" y="282"/>
                                    <a:pt x="13" y="282"/>
                                    <a:pt x="13" y="281"/>
                                  </a:cubicBezTo>
                                  <a:moveTo>
                                    <a:pt x="17" y="277"/>
                                  </a:moveTo>
                                  <a:cubicBezTo>
                                    <a:pt x="17" y="277"/>
                                    <a:pt x="17" y="277"/>
                                    <a:pt x="17" y="277"/>
                                  </a:cubicBezTo>
                                  <a:cubicBezTo>
                                    <a:pt x="17" y="277"/>
                                    <a:pt x="17" y="277"/>
                                    <a:pt x="17" y="277"/>
                                  </a:cubicBezTo>
                                  <a:cubicBezTo>
                                    <a:pt x="17" y="277"/>
                                    <a:pt x="17" y="277"/>
                                    <a:pt x="17" y="277"/>
                                  </a:cubicBezTo>
                                  <a:cubicBezTo>
                                    <a:pt x="15" y="288"/>
                                    <a:pt x="16" y="296"/>
                                    <a:pt x="15" y="307"/>
                                  </a:cubicBezTo>
                                  <a:cubicBezTo>
                                    <a:pt x="14" y="306"/>
                                    <a:pt x="14" y="305"/>
                                    <a:pt x="14" y="303"/>
                                  </a:cubicBezTo>
                                  <a:cubicBezTo>
                                    <a:pt x="14" y="301"/>
                                    <a:pt x="14" y="299"/>
                                    <a:pt x="15" y="298"/>
                                  </a:cubicBezTo>
                                  <a:cubicBezTo>
                                    <a:pt x="15" y="298"/>
                                    <a:pt x="15" y="298"/>
                                    <a:pt x="15" y="298"/>
                                  </a:cubicBezTo>
                                  <a:cubicBezTo>
                                    <a:pt x="15" y="297"/>
                                    <a:pt x="15" y="296"/>
                                    <a:pt x="15" y="294"/>
                                  </a:cubicBezTo>
                                  <a:cubicBezTo>
                                    <a:pt x="15" y="289"/>
                                    <a:pt x="15" y="281"/>
                                    <a:pt x="17" y="277"/>
                                  </a:cubicBezTo>
                                  <a:moveTo>
                                    <a:pt x="11" y="264"/>
                                  </a:moveTo>
                                  <a:cubicBezTo>
                                    <a:pt x="11" y="264"/>
                                    <a:pt x="11" y="264"/>
                                    <a:pt x="11" y="264"/>
                                  </a:cubicBezTo>
                                  <a:cubicBezTo>
                                    <a:pt x="11" y="264"/>
                                    <a:pt x="11" y="264"/>
                                    <a:pt x="11" y="265"/>
                                  </a:cubicBezTo>
                                  <a:cubicBezTo>
                                    <a:pt x="11" y="266"/>
                                    <a:pt x="11" y="267"/>
                                    <a:pt x="11" y="268"/>
                                  </a:cubicBezTo>
                                  <a:cubicBezTo>
                                    <a:pt x="11" y="268"/>
                                    <a:pt x="11" y="268"/>
                                    <a:pt x="11" y="268"/>
                                  </a:cubicBezTo>
                                  <a:cubicBezTo>
                                    <a:pt x="11" y="268"/>
                                    <a:pt x="11" y="268"/>
                                    <a:pt x="11" y="268"/>
                                  </a:cubicBezTo>
                                  <a:cubicBezTo>
                                    <a:pt x="10" y="268"/>
                                    <a:pt x="10" y="268"/>
                                    <a:pt x="10" y="267"/>
                                  </a:cubicBezTo>
                                  <a:cubicBezTo>
                                    <a:pt x="10" y="266"/>
                                    <a:pt x="11" y="265"/>
                                    <a:pt x="11" y="264"/>
                                  </a:cubicBezTo>
                                  <a:cubicBezTo>
                                    <a:pt x="11" y="264"/>
                                    <a:pt x="11" y="264"/>
                                    <a:pt x="11" y="264"/>
                                  </a:cubicBezTo>
                                  <a:moveTo>
                                    <a:pt x="21" y="261"/>
                                  </a:moveTo>
                                  <a:cubicBezTo>
                                    <a:pt x="21" y="261"/>
                                    <a:pt x="21" y="261"/>
                                    <a:pt x="21" y="261"/>
                                  </a:cubicBezTo>
                                  <a:cubicBezTo>
                                    <a:pt x="21" y="261"/>
                                    <a:pt x="21" y="261"/>
                                    <a:pt x="21" y="262"/>
                                  </a:cubicBezTo>
                                  <a:cubicBezTo>
                                    <a:pt x="21" y="263"/>
                                    <a:pt x="21" y="265"/>
                                    <a:pt x="21" y="266"/>
                                  </a:cubicBezTo>
                                  <a:cubicBezTo>
                                    <a:pt x="21" y="266"/>
                                    <a:pt x="21" y="266"/>
                                    <a:pt x="21" y="266"/>
                                  </a:cubicBezTo>
                                  <a:cubicBezTo>
                                    <a:pt x="21" y="266"/>
                                    <a:pt x="21" y="266"/>
                                    <a:pt x="21" y="266"/>
                                  </a:cubicBezTo>
                                  <a:cubicBezTo>
                                    <a:pt x="20" y="266"/>
                                    <a:pt x="20" y="266"/>
                                    <a:pt x="20" y="265"/>
                                  </a:cubicBezTo>
                                  <a:cubicBezTo>
                                    <a:pt x="20" y="264"/>
                                    <a:pt x="21" y="262"/>
                                    <a:pt x="21" y="261"/>
                                  </a:cubicBezTo>
                                  <a:cubicBezTo>
                                    <a:pt x="21" y="261"/>
                                    <a:pt x="21" y="261"/>
                                    <a:pt x="21" y="261"/>
                                  </a:cubicBezTo>
                                  <a:moveTo>
                                    <a:pt x="13" y="252"/>
                                  </a:moveTo>
                                  <a:cubicBezTo>
                                    <a:pt x="13" y="252"/>
                                    <a:pt x="13" y="252"/>
                                    <a:pt x="13" y="252"/>
                                  </a:cubicBezTo>
                                  <a:cubicBezTo>
                                    <a:pt x="13" y="252"/>
                                    <a:pt x="13" y="252"/>
                                    <a:pt x="13" y="252"/>
                                  </a:cubicBezTo>
                                  <a:cubicBezTo>
                                    <a:pt x="13" y="252"/>
                                    <a:pt x="13" y="252"/>
                                    <a:pt x="13" y="252"/>
                                  </a:cubicBezTo>
                                  <a:cubicBezTo>
                                    <a:pt x="13" y="254"/>
                                    <a:pt x="13" y="255"/>
                                    <a:pt x="13" y="256"/>
                                  </a:cubicBezTo>
                                  <a:cubicBezTo>
                                    <a:pt x="13" y="258"/>
                                    <a:pt x="13" y="259"/>
                                    <a:pt x="13" y="260"/>
                                  </a:cubicBezTo>
                                  <a:cubicBezTo>
                                    <a:pt x="13" y="262"/>
                                    <a:pt x="13" y="263"/>
                                    <a:pt x="13" y="266"/>
                                  </a:cubicBezTo>
                                  <a:cubicBezTo>
                                    <a:pt x="13" y="266"/>
                                    <a:pt x="13" y="266"/>
                                    <a:pt x="13" y="266"/>
                                  </a:cubicBezTo>
                                  <a:cubicBezTo>
                                    <a:pt x="13" y="266"/>
                                    <a:pt x="13" y="266"/>
                                    <a:pt x="13" y="266"/>
                                  </a:cubicBezTo>
                                  <a:cubicBezTo>
                                    <a:pt x="12" y="266"/>
                                    <a:pt x="12" y="266"/>
                                    <a:pt x="12" y="266"/>
                                  </a:cubicBezTo>
                                  <a:cubicBezTo>
                                    <a:pt x="12" y="265"/>
                                    <a:pt x="12" y="265"/>
                                    <a:pt x="12" y="265"/>
                                  </a:cubicBezTo>
                                  <a:cubicBezTo>
                                    <a:pt x="12" y="264"/>
                                    <a:pt x="12" y="263"/>
                                    <a:pt x="12" y="262"/>
                                  </a:cubicBezTo>
                                  <a:cubicBezTo>
                                    <a:pt x="12" y="262"/>
                                    <a:pt x="12" y="262"/>
                                    <a:pt x="12" y="262"/>
                                  </a:cubicBezTo>
                                  <a:cubicBezTo>
                                    <a:pt x="12" y="262"/>
                                    <a:pt x="12" y="262"/>
                                    <a:pt x="12" y="262"/>
                                  </a:cubicBezTo>
                                  <a:cubicBezTo>
                                    <a:pt x="12" y="262"/>
                                    <a:pt x="12" y="262"/>
                                    <a:pt x="12" y="262"/>
                                  </a:cubicBezTo>
                                  <a:cubicBezTo>
                                    <a:pt x="12" y="262"/>
                                    <a:pt x="12" y="262"/>
                                    <a:pt x="12" y="262"/>
                                  </a:cubicBezTo>
                                  <a:cubicBezTo>
                                    <a:pt x="12" y="262"/>
                                    <a:pt x="12" y="260"/>
                                    <a:pt x="12" y="259"/>
                                  </a:cubicBezTo>
                                  <a:cubicBezTo>
                                    <a:pt x="12" y="258"/>
                                    <a:pt x="12" y="257"/>
                                    <a:pt x="12" y="256"/>
                                  </a:cubicBezTo>
                                  <a:cubicBezTo>
                                    <a:pt x="12" y="254"/>
                                    <a:pt x="12" y="253"/>
                                    <a:pt x="13" y="252"/>
                                  </a:cubicBezTo>
                                  <a:moveTo>
                                    <a:pt x="11" y="247"/>
                                  </a:moveTo>
                                  <a:cubicBezTo>
                                    <a:pt x="11" y="247"/>
                                    <a:pt x="11" y="247"/>
                                    <a:pt x="11" y="247"/>
                                  </a:cubicBezTo>
                                  <a:cubicBezTo>
                                    <a:pt x="11" y="247"/>
                                    <a:pt x="11" y="247"/>
                                    <a:pt x="11" y="247"/>
                                  </a:cubicBezTo>
                                  <a:cubicBezTo>
                                    <a:pt x="11" y="247"/>
                                    <a:pt x="11" y="247"/>
                                    <a:pt x="11" y="247"/>
                                  </a:cubicBezTo>
                                  <a:cubicBezTo>
                                    <a:pt x="11" y="250"/>
                                    <a:pt x="10" y="254"/>
                                    <a:pt x="10" y="257"/>
                                  </a:cubicBezTo>
                                  <a:cubicBezTo>
                                    <a:pt x="10" y="257"/>
                                    <a:pt x="10" y="256"/>
                                    <a:pt x="10" y="254"/>
                                  </a:cubicBezTo>
                                  <a:cubicBezTo>
                                    <a:pt x="10" y="251"/>
                                    <a:pt x="10" y="248"/>
                                    <a:pt x="11" y="247"/>
                                  </a:cubicBezTo>
                                  <a:moveTo>
                                    <a:pt x="16" y="245"/>
                                  </a:moveTo>
                                  <a:cubicBezTo>
                                    <a:pt x="16" y="245"/>
                                    <a:pt x="16" y="245"/>
                                    <a:pt x="16" y="245"/>
                                  </a:cubicBezTo>
                                  <a:cubicBezTo>
                                    <a:pt x="17" y="245"/>
                                    <a:pt x="17" y="245"/>
                                    <a:pt x="17" y="245"/>
                                  </a:cubicBezTo>
                                  <a:cubicBezTo>
                                    <a:pt x="17" y="245"/>
                                    <a:pt x="17" y="245"/>
                                    <a:pt x="17" y="245"/>
                                  </a:cubicBezTo>
                                  <a:cubicBezTo>
                                    <a:pt x="16" y="250"/>
                                    <a:pt x="16" y="255"/>
                                    <a:pt x="15" y="260"/>
                                  </a:cubicBezTo>
                                  <a:cubicBezTo>
                                    <a:pt x="15" y="259"/>
                                    <a:pt x="15" y="257"/>
                                    <a:pt x="15" y="256"/>
                                  </a:cubicBezTo>
                                  <a:cubicBezTo>
                                    <a:pt x="15" y="253"/>
                                    <a:pt x="15" y="250"/>
                                    <a:pt x="15" y="248"/>
                                  </a:cubicBezTo>
                                  <a:cubicBezTo>
                                    <a:pt x="15" y="247"/>
                                    <a:pt x="15" y="247"/>
                                    <a:pt x="15" y="246"/>
                                  </a:cubicBezTo>
                                  <a:cubicBezTo>
                                    <a:pt x="15" y="246"/>
                                    <a:pt x="15" y="246"/>
                                    <a:pt x="15" y="246"/>
                                  </a:cubicBezTo>
                                  <a:cubicBezTo>
                                    <a:pt x="15" y="246"/>
                                    <a:pt x="16" y="246"/>
                                    <a:pt x="16" y="246"/>
                                  </a:cubicBezTo>
                                  <a:cubicBezTo>
                                    <a:pt x="16" y="246"/>
                                    <a:pt x="16" y="246"/>
                                    <a:pt x="16" y="246"/>
                                  </a:cubicBezTo>
                                  <a:cubicBezTo>
                                    <a:pt x="16" y="246"/>
                                    <a:pt x="16" y="246"/>
                                    <a:pt x="16" y="246"/>
                                  </a:cubicBezTo>
                                  <a:cubicBezTo>
                                    <a:pt x="16" y="246"/>
                                    <a:pt x="16" y="246"/>
                                    <a:pt x="16" y="246"/>
                                  </a:cubicBezTo>
                                  <a:cubicBezTo>
                                    <a:pt x="16" y="245"/>
                                    <a:pt x="16" y="245"/>
                                    <a:pt x="16" y="245"/>
                                  </a:cubicBezTo>
                                  <a:cubicBezTo>
                                    <a:pt x="16" y="245"/>
                                    <a:pt x="16" y="245"/>
                                    <a:pt x="16" y="245"/>
                                  </a:cubicBezTo>
                                  <a:moveTo>
                                    <a:pt x="14" y="242"/>
                                  </a:moveTo>
                                  <a:cubicBezTo>
                                    <a:pt x="14" y="240"/>
                                    <a:pt x="14" y="237"/>
                                    <a:pt x="14" y="235"/>
                                  </a:cubicBezTo>
                                  <a:cubicBezTo>
                                    <a:pt x="15" y="235"/>
                                    <a:pt x="15" y="236"/>
                                    <a:pt x="15" y="238"/>
                                  </a:cubicBezTo>
                                  <a:cubicBezTo>
                                    <a:pt x="15" y="240"/>
                                    <a:pt x="15" y="243"/>
                                    <a:pt x="15" y="245"/>
                                  </a:cubicBezTo>
                                  <a:cubicBezTo>
                                    <a:pt x="15" y="245"/>
                                    <a:pt x="15" y="245"/>
                                    <a:pt x="15" y="245"/>
                                  </a:cubicBezTo>
                                  <a:cubicBezTo>
                                    <a:pt x="15" y="245"/>
                                    <a:pt x="15" y="245"/>
                                    <a:pt x="15" y="245"/>
                                  </a:cubicBezTo>
                                  <a:cubicBezTo>
                                    <a:pt x="14" y="245"/>
                                    <a:pt x="14" y="243"/>
                                    <a:pt x="14" y="242"/>
                                  </a:cubicBezTo>
                                  <a:moveTo>
                                    <a:pt x="21" y="221"/>
                                  </a:moveTo>
                                  <a:cubicBezTo>
                                    <a:pt x="21" y="221"/>
                                    <a:pt x="21" y="221"/>
                                    <a:pt x="21" y="221"/>
                                  </a:cubicBezTo>
                                  <a:cubicBezTo>
                                    <a:pt x="21" y="221"/>
                                    <a:pt x="22" y="222"/>
                                    <a:pt x="22" y="223"/>
                                  </a:cubicBezTo>
                                  <a:cubicBezTo>
                                    <a:pt x="22" y="225"/>
                                    <a:pt x="21" y="227"/>
                                    <a:pt x="21" y="229"/>
                                  </a:cubicBezTo>
                                  <a:cubicBezTo>
                                    <a:pt x="21" y="229"/>
                                    <a:pt x="21" y="229"/>
                                    <a:pt x="21" y="229"/>
                                  </a:cubicBezTo>
                                  <a:cubicBezTo>
                                    <a:pt x="21" y="229"/>
                                    <a:pt x="21" y="229"/>
                                    <a:pt x="21" y="229"/>
                                  </a:cubicBezTo>
                                  <a:cubicBezTo>
                                    <a:pt x="20" y="229"/>
                                    <a:pt x="20" y="228"/>
                                    <a:pt x="20" y="228"/>
                                  </a:cubicBezTo>
                                  <a:cubicBezTo>
                                    <a:pt x="20" y="226"/>
                                    <a:pt x="21" y="223"/>
                                    <a:pt x="21" y="221"/>
                                  </a:cubicBezTo>
                                  <a:cubicBezTo>
                                    <a:pt x="21" y="221"/>
                                    <a:pt x="21" y="221"/>
                                    <a:pt x="21" y="221"/>
                                  </a:cubicBezTo>
                                  <a:moveTo>
                                    <a:pt x="22" y="209"/>
                                  </a:moveTo>
                                  <a:cubicBezTo>
                                    <a:pt x="22" y="209"/>
                                    <a:pt x="22" y="209"/>
                                    <a:pt x="22" y="209"/>
                                  </a:cubicBezTo>
                                  <a:cubicBezTo>
                                    <a:pt x="23" y="209"/>
                                    <a:pt x="23" y="209"/>
                                    <a:pt x="23" y="210"/>
                                  </a:cubicBezTo>
                                  <a:cubicBezTo>
                                    <a:pt x="23" y="211"/>
                                    <a:pt x="22" y="213"/>
                                    <a:pt x="22" y="214"/>
                                  </a:cubicBezTo>
                                  <a:cubicBezTo>
                                    <a:pt x="22" y="214"/>
                                    <a:pt x="22" y="214"/>
                                    <a:pt x="22" y="215"/>
                                  </a:cubicBezTo>
                                  <a:cubicBezTo>
                                    <a:pt x="22" y="215"/>
                                    <a:pt x="22" y="215"/>
                                    <a:pt x="22" y="215"/>
                                  </a:cubicBezTo>
                                  <a:cubicBezTo>
                                    <a:pt x="22" y="214"/>
                                    <a:pt x="22" y="214"/>
                                    <a:pt x="22" y="213"/>
                                  </a:cubicBezTo>
                                  <a:cubicBezTo>
                                    <a:pt x="22" y="212"/>
                                    <a:pt x="22" y="210"/>
                                    <a:pt x="22" y="209"/>
                                  </a:cubicBezTo>
                                  <a:cubicBezTo>
                                    <a:pt x="22" y="209"/>
                                    <a:pt x="22" y="209"/>
                                    <a:pt x="22" y="209"/>
                                  </a:cubicBezTo>
                                  <a:moveTo>
                                    <a:pt x="12" y="207"/>
                                  </a:moveTo>
                                  <a:cubicBezTo>
                                    <a:pt x="12" y="207"/>
                                    <a:pt x="12" y="207"/>
                                    <a:pt x="12" y="207"/>
                                  </a:cubicBezTo>
                                  <a:cubicBezTo>
                                    <a:pt x="12" y="207"/>
                                    <a:pt x="12" y="207"/>
                                    <a:pt x="12" y="208"/>
                                  </a:cubicBezTo>
                                  <a:cubicBezTo>
                                    <a:pt x="12" y="209"/>
                                    <a:pt x="12" y="211"/>
                                    <a:pt x="12" y="212"/>
                                  </a:cubicBezTo>
                                  <a:cubicBezTo>
                                    <a:pt x="12" y="212"/>
                                    <a:pt x="12" y="213"/>
                                    <a:pt x="12" y="213"/>
                                  </a:cubicBezTo>
                                  <a:cubicBezTo>
                                    <a:pt x="12" y="213"/>
                                    <a:pt x="12" y="213"/>
                                    <a:pt x="12" y="213"/>
                                  </a:cubicBezTo>
                                  <a:cubicBezTo>
                                    <a:pt x="11" y="212"/>
                                    <a:pt x="11" y="212"/>
                                    <a:pt x="11" y="211"/>
                                  </a:cubicBezTo>
                                  <a:cubicBezTo>
                                    <a:pt x="11" y="210"/>
                                    <a:pt x="12" y="208"/>
                                    <a:pt x="12" y="207"/>
                                  </a:cubicBezTo>
                                  <a:cubicBezTo>
                                    <a:pt x="12" y="207"/>
                                    <a:pt x="12" y="207"/>
                                    <a:pt x="12" y="207"/>
                                  </a:cubicBezTo>
                                  <a:moveTo>
                                    <a:pt x="12" y="196"/>
                                  </a:moveTo>
                                  <a:cubicBezTo>
                                    <a:pt x="12" y="196"/>
                                    <a:pt x="12" y="196"/>
                                    <a:pt x="12" y="196"/>
                                  </a:cubicBezTo>
                                  <a:cubicBezTo>
                                    <a:pt x="13" y="196"/>
                                    <a:pt x="13" y="196"/>
                                    <a:pt x="13" y="197"/>
                                  </a:cubicBezTo>
                                  <a:cubicBezTo>
                                    <a:pt x="13" y="198"/>
                                    <a:pt x="12" y="200"/>
                                    <a:pt x="12" y="201"/>
                                  </a:cubicBezTo>
                                  <a:cubicBezTo>
                                    <a:pt x="12" y="201"/>
                                    <a:pt x="12" y="201"/>
                                    <a:pt x="12" y="202"/>
                                  </a:cubicBezTo>
                                  <a:cubicBezTo>
                                    <a:pt x="12" y="202"/>
                                    <a:pt x="12" y="202"/>
                                    <a:pt x="12" y="202"/>
                                  </a:cubicBezTo>
                                  <a:cubicBezTo>
                                    <a:pt x="12" y="201"/>
                                    <a:pt x="12" y="201"/>
                                    <a:pt x="12" y="200"/>
                                  </a:cubicBezTo>
                                  <a:cubicBezTo>
                                    <a:pt x="12" y="199"/>
                                    <a:pt x="12" y="197"/>
                                    <a:pt x="12" y="196"/>
                                  </a:cubicBezTo>
                                  <a:cubicBezTo>
                                    <a:pt x="12" y="196"/>
                                    <a:pt x="12" y="196"/>
                                    <a:pt x="12" y="196"/>
                                  </a:cubicBezTo>
                                  <a:moveTo>
                                    <a:pt x="16" y="194"/>
                                  </a:moveTo>
                                  <a:cubicBezTo>
                                    <a:pt x="16" y="194"/>
                                    <a:pt x="16" y="194"/>
                                    <a:pt x="16" y="194"/>
                                  </a:cubicBezTo>
                                  <a:cubicBezTo>
                                    <a:pt x="16" y="194"/>
                                    <a:pt x="16" y="194"/>
                                    <a:pt x="16" y="194"/>
                                  </a:cubicBezTo>
                                  <a:cubicBezTo>
                                    <a:pt x="16" y="194"/>
                                    <a:pt x="16" y="194"/>
                                    <a:pt x="16" y="194"/>
                                  </a:cubicBezTo>
                                  <a:cubicBezTo>
                                    <a:pt x="16" y="194"/>
                                    <a:pt x="16" y="195"/>
                                    <a:pt x="16" y="195"/>
                                  </a:cubicBezTo>
                                  <a:cubicBezTo>
                                    <a:pt x="16" y="195"/>
                                    <a:pt x="16" y="195"/>
                                    <a:pt x="17" y="195"/>
                                  </a:cubicBezTo>
                                  <a:cubicBezTo>
                                    <a:pt x="17" y="195"/>
                                    <a:pt x="17" y="195"/>
                                    <a:pt x="17" y="195"/>
                                  </a:cubicBezTo>
                                  <a:cubicBezTo>
                                    <a:pt x="16" y="199"/>
                                    <a:pt x="17" y="205"/>
                                    <a:pt x="15" y="207"/>
                                  </a:cubicBezTo>
                                  <a:cubicBezTo>
                                    <a:pt x="15" y="207"/>
                                    <a:pt x="15" y="207"/>
                                    <a:pt x="15" y="207"/>
                                  </a:cubicBezTo>
                                  <a:cubicBezTo>
                                    <a:pt x="15" y="205"/>
                                    <a:pt x="16" y="203"/>
                                    <a:pt x="16" y="201"/>
                                  </a:cubicBezTo>
                                  <a:cubicBezTo>
                                    <a:pt x="16" y="200"/>
                                    <a:pt x="15" y="199"/>
                                    <a:pt x="15" y="199"/>
                                  </a:cubicBezTo>
                                  <a:cubicBezTo>
                                    <a:pt x="15" y="199"/>
                                    <a:pt x="15" y="199"/>
                                    <a:pt x="15" y="199"/>
                                  </a:cubicBezTo>
                                  <a:cubicBezTo>
                                    <a:pt x="16" y="199"/>
                                    <a:pt x="16" y="198"/>
                                    <a:pt x="16" y="197"/>
                                  </a:cubicBezTo>
                                  <a:cubicBezTo>
                                    <a:pt x="16" y="196"/>
                                    <a:pt x="16" y="196"/>
                                    <a:pt x="16" y="195"/>
                                  </a:cubicBezTo>
                                  <a:cubicBezTo>
                                    <a:pt x="16" y="195"/>
                                    <a:pt x="16" y="194"/>
                                    <a:pt x="16" y="194"/>
                                  </a:cubicBezTo>
                                  <a:moveTo>
                                    <a:pt x="12" y="193"/>
                                  </a:moveTo>
                                  <a:cubicBezTo>
                                    <a:pt x="12" y="193"/>
                                    <a:pt x="12" y="193"/>
                                    <a:pt x="12" y="193"/>
                                  </a:cubicBezTo>
                                  <a:cubicBezTo>
                                    <a:pt x="12" y="192"/>
                                    <a:pt x="12" y="191"/>
                                    <a:pt x="12" y="191"/>
                                  </a:cubicBezTo>
                                  <a:cubicBezTo>
                                    <a:pt x="12" y="191"/>
                                    <a:pt x="13" y="191"/>
                                    <a:pt x="13" y="192"/>
                                  </a:cubicBezTo>
                                  <a:cubicBezTo>
                                    <a:pt x="13" y="192"/>
                                    <a:pt x="13" y="192"/>
                                    <a:pt x="13" y="192"/>
                                  </a:cubicBezTo>
                                  <a:cubicBezTo>
                                    <a:pt x="13" y="192"/>
                                    <a:pt x="12" y="193"/>
                                    <a:pt x="12" y="194"/>
                                  </a:cubicBezTo>
                                  <a:cubicBezTo>
                                    <a:pt x="12" y="194"/>
                                    <a:pt x="12" y="194"/>
                                    <a:pt x="12" y="194"/>
                                  </a:cubicBezTo>
                                  <a:cubicBezTo>
                                    <a:pt x="12" y="194"/>
                                    <a:pt x="12" y="194"/>
                                    <a:pt x="12" y="194"/>
                                  </a:cubicBezTo>
                                  <a:cubicBezTo>
                                    <a:pt x="12" y="194"/>
                                    <a:pt x="12" y="194"/>
                                    <a:pt x="12" y="194"/>
                                  </a:cubicBezTo>
                                  <a:cubicBezTo>
                                    <a:pt x="12" y="193"/>
                                    <a:pt x="12" y="193"/>
                                    <a:pt x="12" y="193"/>
                                  </a:cubicBezTo>
                                  <a:moveTo>
                                    <a:pt x="15" y="169"/>
                                  </a:moveTo>
                                  <a:cubicBezTo>
                                    <a:pt x="15" y="169"/>
                                    <a:pt x="15" y="169"/>
                                    <a:pt x="15" y="169"/>
                                  </a:cubicBezTo>
                                  <a:cubicBezTo>
                                    <a:pt x="15" y="169"/>
                                    <a:pt x="16" y="169"/>
                                    <a:pt x="16" y="170"/>
                                  </a:cubicBezTo>
                                  <a:cubicBezTo>
                                    <a:pt x="16" y="170"/>
                                    <a:pt x="16" y="170"/>
                                    <a:pt x="15" y="170"/>
                                  </a:cubicBezTo>
                                  <a:cubicBezTo>
                                    <a:pt x="15" y="171"/>
                                    <a:pt x="15" y="171"/>
                                    <a:pt x="15" y="172"/>
                                  </a:cubicBezTo>
                                  <a:cubicBezTo>
                                    <a:pt x="15" y="172"/>
                                    <a:pt x="15" y="172"/>
                                    <a:pt x="15" y="172"/>
                                  </a:cubicBezTo>
                                  <a:cubicBezTo>
                                    <a:pt x="15" y="172"/>
                                    <a:pt x="15" y="172"/>
                                    <a:pt x="15" y="172"/>
                                  </a:cubicBezTo>
                                  <a:cubicBezTo>
                                    <a:pt x="15" y="172"/>
                                    <a:pt x="15" y="172"/>
                                    <a:pt x="15" y="172"/>
                                  </a:cubicBezTo>
                                  <a:cubicBezTo>
                                    <a:pt x="15" y="172"/>
                                    <a:pt x="15" y="172"/>
                                    <a:pt x="15" y="172"/>
                                  </a:cubicBezTo>
                                  <a:cubicBezTo>
                                    <a:pt x="15" y="172"/>
                                    <a:pt x="15" y="172"/>
                                    <a:pt x="15" y="172"/>
                                  </a:cubicBezTo>
                                  <a:cubicBezTo>
                                    <a:pt x="15" y="172"/>
                                    <a:pt x="15" y="172"/>
                                    <a:pt x="15" y="172"/>
                                  </a:cubicBezTo>
                                  <a:cubicBezTo>
                                    <a:pt x="14" y="172"/>
                                    <a:pt x="15" y="171"/>
                                    <a:pt x="15" y="170"/>
                                  </a:cubicBezTo>
                                  <a:cubicBezTo>
                                    <a:pt x="15" y="170"/>
                                    <a:pt x="15" y="170"/>
                                    <a:pt x="15" y="169"/>
                                  </a:cubicBezTo>
                                  <a:cubicBezTo>
                                    <a:pt x="15" y="169"/>
                                    <a:pt x="15" y="169"/>
                                    <a:pt x="15" y="169"/>
                                  </a:cubicBezTo>
                                  <a:cubicBezTo>
                                    <a:pt x="15" y="169"/>
                                    <a:pt x="15" y="169"/>
                                    <a:pt x="15" y="169"/>
                                  </a:cubicBezTo>
                                  <a:cubicBezTo>
                                    <a:pt x="15" y="169"/>
                                    <a:pt x="15" y="169"/>
                                    <a:pt x="15" y="169"/>
                                  </a:cubicBezTo>
                                  <a:cubicBezTo>
                                    <a:pt x="15" y="169"/>
                                    <a:pt x="15" y="169"/>
                                    <a:pt x="15" y="169"/>
                                  </a:cubicBezTo>
                                  <a:moveTo>
                                    <a:pt x="26" y="168"/>
                                  </a:moveTo>
                                  <a:cubicBezTo>
                                    <a:pt x="26" y="168"/>
                                    <a:pt x="26" y="168"/>
                                    <a:pt x="26" y="168"/>
                                  </a:cubicBezTo>
                                  <a:cubicBezTo>
                                    <a:pt x="26" y="168"/>
                                    <a:pt x="26" y="168"/>
                                    <a:pt x="26" y="168"/>
                                  </a:cubicBezTo>
                                  <a:cubicBezTo>
                                    <a:pt x="26" y="168"/>
                                    <a:pt x="26" y="168"/>
                                    <a:pt x="26" y="168"/>
                                  </a:cubicBezTo>
                                  <a:cubicBezTo>
                                    <a:pt x="26" y="171"/>
                                    <a:pt x="25" y="174"/>
                                    <a:pt x="25" y="178"/>
                                  </a:cubicBezTo>
                                  <a:cubicBezTo>
                                    <a:pt x="25" y="177"/>
                                    <a:pt x="24" y="176"/>
                                    <a:pt x="24" y="175"/>
                                  </a:cubicBezTo>
                                  <a:cubicBezTo>
                                    <a:pt x="24" y="172"/>
                                    <a:pt x="25" y="169"/>
                                    <a:pt x="26" y="168"/>
                                  </a:cubicBezTo>
                                  <a:moveTo>
                                    <a:pt x="32" y="165"/>
                                  </a:moveTo>
                                  <a:cubicBezTo>
                                    <a:pt x="32" y="165"/>
                                    <a:pt x="32" y="165"/>
                                    <a:pt x="32" y="165"/>
                                  </a:cubicBezTo>
                                  <a:cubicBezTo>
                                    <a:pt x="32" y="165"/>
                                    <a:pt x="32" y="165"/>
                                    <a:pt x="32" y="165"/>
                                  </a:cubicBezTo>
                                  <a:cubicBezTo>
                                    <a:pt x="32" y="165"/>
                                    <a:pt x="32" y="165"/>
                                    <a:pt x="32" y="165"/>
                                  </a:cubicBezTo>
                                  <a:cubicBezTo>
                                    <a:pt x="32" y="169"/>
                                    <a:pt x="31" y="173"/>
                                    <a:pt x="31" y="177"/>
                                  </a:cubicBezTo>
                                  <a:cubicBezTo>
                                    <a:pt x="31" y="177"/>
                                    <a:pt x="31" y="176"/>
                                    <a:pt x="31" y="174"/>
                                  </a:cubicBezTo>
                                  <a:cubicBezTo>
                                    <a:pt x="31" y="171"/>
                                    <a:pt x="31" y="166"/>
                                    <a:pt x="32" y="165"/>
                                  </a:cubicBezTo>
                                  <a:moveTo>
                                    <a:pt x="25" y="165"/>
                                  </a:moveTo>
                                  <a:cubicBezTo>
                                    <a:pt x="25" y="165"/>
                                    <a:pt x="25" y="165"/>
                                    <a:pt x="25" y="165"/>
                                  </a:cubicBezTo>
                                  <a:cubicBezTo>
                                    <a:pt x="26" y="164"/>
                                    <a:pt x="26" y="162"/>
                                    <a:pt x="26" y="161"/>
                                  </a:cubicBezTo>
                                  <a:cubicBezTo>
                                    <a:pt x="27" y="161"/>
                                    <a:pt x="27" y="161"/>
                                    <a:pt x="27" y="161"/>
                                  </a:cubicBezTo>
                                  <a:cubicBezTo>
                                    <a:pt x="27" y="161"/>
                                    <a:pt x="27" y="161"/>
                                    <a:pt x="27" y="161"/>
                                  </a:cubicBezTo>
                                  <a:cubicBezTo>
                                    <a:pt x="26" y="162"/>
                                    <a:pt x="26" y="164"/>
                                    <a:pt x="26" y="165"/>
                                  </a:cubicBezTo>
                                  <a:cubicBezTo>
                                    <a:pt x="25" y="165"/>
                                    <a:pt x="25" y="165"/>
                                    <a:pt x="25" y="165"/>
                                  </a:cubicBezTo>
                                  <a:moveTo>
                                    <a:pt x="29" y="155"/>
                                  </a:moveTo>
                                  <a:cubicBezTo>
                                    <a:pt x="29" y="155"/>
                                    <a:pt x="29" y="155"/>
                                    <a:pt x="29" y="155"/>
                                  </a:cubicBezTo>
                                  <a:cubicBezTo>
                                    <a:pt x="29" y="155"/>
                                    <a:pt x="29" y="155"/>
                                    <a:pt x="29" y="155"/>
                                  </a:cubicBezTo>
                                  <a:cubicBezTo>
                                    <a:pt x="29" y="155"/>
                                    <a:pt x="29" y="155"/>
                                    <a:pt x="29" y="155"/>
                                  </a:cubicBezTo>
                                  <a:cubicBezTo>
                                    <a:pt x="28" y="164"/>
                                    <a:pt x="27" y="172"/>
                                    <a:pt x="26" y="181"/>
                                  </a:cubicBezTo>
                                  <a:cubicBezTo>
                                    <a:pt x="26" y="180"/>
                                    <a:pt x="26" y="179"/>
                                    <a:pt x="26" y="177"/>
                                  </a:cubicBezTo>
                                  <a:cubicBezTo>
                                    <a:pt x="26" y="170"/>
                                    <a:pt x="27" y="160"/>
                                    <a:pt x="29" y="155"/>
                                  </a:cubicBezTo>
                                  <a:moveTo>
                                    <a:pt x="32" y="153"/>
                                  </a:moveTo>
                                  <a:cubicBezTo>
                                    <a:pt x="32" y="153"/>
                                    <a:pt x="32" y="153"/>
                                    <a:pt x="32" y="153"/>
                                  </a:cubicBezTo>
                                  <a:cubicBezTo>
                                    <a:pt x="32" y="154"/>
                                    <a:pt x="33" y="154"/>
                                    <a:pt x="33" y="154"/>
                                  </a:cubicBezTo>
                                  <a:cubicBezTo>
                                    <a:pt x="33" y="154"/>
                                    <a:pt x="33" y="154"/>
                                    <a:pt x="33" y="154"/>
                                  </a:cubicBezTo>
                                  <a:cubicBezTo>
                                    <a:pt x="33" y="154"/>
                                    <a:pt x="32" y="155"/>
                                    <a:pt x="32" y="156"/>
                                  </a:cubicBezTo>
                                  <a:cubicBezTo>
                                    <a:pt x="32" y="156"/>
                                    <a:pt x="33" y="157"/>
                                    <a:pt x="33" y="157"/>
                                  </a:cubicBezTo>
                                  <a:cubicBezTo>
                                    <a:pt x="33" y="157"/>
                                    <a:pt x="33" y="157"/>
                                    <a:pt x="33" y="157"/>
                                  </a:cubicBezTo>
                                  <a:cubicBezTo>
                                    <a:pt x="32" y="157"/>
                                    <a:pt x="32" y="158"/>
                                    <a:pt x="32" y="158"/>
                                  </a:cubicBezTo>
                                  <a:cubicBezTo>
                                    <a:pt x="32" y="159"/>
                                    <a:pt x="33" y="160"/>
                                    <a:pt x="33" y="161"/>
                                  </a:cubicBezTo>
                                  <a:cubicBezTo>
                                    <a:pt x="33" y="161"/>
                                    <a:pt x="33" y="161"/>
                                    <a:pt x="33" y="161"/>
                                  </a:cubicBezTo>
                                  <a:cubicBezTo>
                                    <a:pt x="33" y="161"/>
                                    <a:pt x="32" y="161"/>
                                    <a:pt x="32" y="161"/>
                                  </a:cubicBezTo>
                                  <a:cubicBezTo>
                                    <a:pt x="32" y="161"/>
                                    <a:pt x="32" y="161"/>
                                    <a:pt x="32" y="161"/>
                                  </a:cubicBezTo>
                                  <a:cubicBezTo>
                                    <a:pt x="32" y="161"/>
                                    <a:pt x="32" y="161"/>
                                    <a:pt x="32" y="161"/>
                                  </a:cubicBezTo>
                                  <a:cubicBezTo>
                                    <a:pt x="32" y="161"/>
                                    <a:pt x="32" y="161"/>
                                    <a:pt x="32" y="162"/>
                                  </a:cubicBezTo>
                                  <a:cubicBezTo>
                                    <a:pt x="31" y="161"/>
                                    <a:pt x="31" y="161"/>
                                    <a:pt x="31" y="160"/>
                                  </a:cubicBezTo>
                                  <a:cubicBezTo>
                                    <a:pt x="31" y="158"/>
                                    <a:pt x="32" y="155"/>
                                    <a:pt x="32" y="154"/>
                                  </a:cubicBezTo>
                                  <a:cubicBezTo>
                                    <a:pt x="32" y="154"/>
                                    <a:pt x="32" y="154"/>
                                    <a:pt x="32" y="153"/>
                                  </a:cubicBezTo>
                                  <a:moveTo>
                                    <a:pt x="25" y="156"/>
                                  </a:moveTo>
                                  <a:cubicBezTo>
                                    <a:pt x="25" y="156"/>
                                    <a:pt x="25" y="156"/>
                                    <a:pt x="25" y="156"/>
                                  </a:cubicBezTo>
                                  <a:cubicBezTo>
                                    <a:pt x="25" y="154"/>
                                    <a:pt x="25" y="153"/>
                                    <a:pt x="25" y="152"/>
                                  </a:cubicBezTo>
                                  <a:cubicBezTo>
                                    <a:pt x="26" y="152"/>
                                    <a:pt x="26" y="152"/>
                                    <a:pt x="26" y="152"/>
                                  </a:cubicBezTo>
                                  <a:cubicBezTo>
                                    <a:pt x="26" y="152"/>
                                    <a:pt x="26" y="152"/>
                                    <a:pt x="26" y="152"/>
                                  </a:cubicBezTo>
                                  <a:cubicBezTo>
                                    <a:pt x="26" y="153"/>
                                    <a:pt x="26" y="154"/>
                                    <a:pt x="26" y="156"/>
                                  </a:cubicBezTo>
                                  <a:cubicBezTo>
                                    <a:pt x="25" y="156"/>
                                    <a:pt x="25" y="156"/>
                                    <a:pt x="25" y="156"/>
                                  </a:cubicBezTo>
                                  <a:moveTo>
                                    <a:pt x="27" y="151"/>
                                  </a:moveTo>
                                  <a:cubicBezTo>
                                    <a:pt x="27" y="151"/>
                                    <a:pt x="27" y="151"/>
                                    <a:pt x="27" y="151"/>
                                  </a:cubicBezTo>
                                  <a:cubicBezTo>
                                    <a:pt x="27" y="151"/>
                                    <a:pt x="28" y="151"/>
                                    <a:pt x="28" y="152"/>
                                  </a:cubicBezTo>
                                  <a:cubicBezTo>
                                    <a:pt x="28" y="152"/>
                                    <a:pt x="27" y="153"/>
                                    <a:pt x="27" y="154"/>
                                  </a:cubicBezTo>
                                  <a:cubicBezTo>
                                    <a:pt x="27" y="154"/>
                                    <a:pt x="27" y="154"/>
                                    <a:pt x="27" y="154"/>
                                  </a:cubicBezTo>
                                  <a:cubicBezTo>
                                    <a:pt x="27" y="154"/>
                                    <a:pt x="27" y="154"/>
                                    <a:pt x="27" y="154"/>
                                  </a:cubicBezTo>
                                  <a:cubicBezTo>
                                    <a:pt x="27" y="154"/>
                                    <a:pt x="27" y="154"/>
                                    <a:pt x="27" y="154"/>
                                  </a:cubicBezTo>
                                  <a:cubicBezTo>
                                    <a:pt x="27" y="154"/>
                                    <a:pt x="27" y="154"/>
                                    <a:pt x="27" y="154"/>
                                  </a:cubicBezTo>
                                  <a:cubicBezTo>
                                    <a:pt x="27" y="154"/>
                                    <a:pt x="27" y="154"/>
                                    <a:pt x="27" y="154"/>
                                  </a:cubicBezTo>
                                  <a:cubicBezTo>
                                    <a:pt x="27" y="154"/>
                                    <a:pt x="27" y="154"/>
                                    <a:pt x="27" y="153"/>
                                  </a:cubicBezTo>
                                  <a:cubicBezTo>
                                    <a:pt x="27" y="153"/>
                                    <a:pt x="27" y="153"/>
                                    <a:pt x="27" y="153"/>
                                  </a:cubicBezTo>
                                  <a:cubicBezTo>
                                    <a:pt x="27" y="153"/>
                                    <a:pt x="27" y="152"/>
                                    <a:pt x="27" y="152"/>
                                  </a:cubicBezTo>
                                  <a:cubicBezTo>
                                    <a:pt x="27" y="151"/>
                                    <a:pt x="27" y="151"/>
                                    <a:pt x="27" y="151"/>
                                  </a:cubicBezTo>
                                  <a:cubicBezTo>
                                    <a:pt x="27" y="151"/>
                                    <a:pt x="27" y="151"/>
                                    <a:pt x="27" y="151"/>
                                  </a:cubicBezTo>
                                  <a:cubicBezTo>
                                    <a:pt x="27" y="151"/>
                                    <a:pt x="27" y="151"/>
                                    <a:pt x="27" y="151"/>
                                  </a:cubicBezTo>
                                  <a:cubicBezTo>
                                    <a:pt x="27" y="151"/>
                                    <a:pt x="27" y="151"/>
                                    <a:pt x="27" y="151"/>
                                  </a:cubicBezTo>
                                  <a:cubicBezTo>
                                    <a:pt x="27" y="151"/>
                                    <a:pt x="27" y="151"/>
                                    <a:pt x="27" y="151"/>
                                  </a:cubicBezTo>
                                  <a:moveTo>
                                    <a:pt x="28" y="151"/>
                                  </a:moveTo>
                                  <a:cubicBezTo>
                                    <a:pt x="28" y="149"/>
                                    <a:pt x="28" y="147"/>
                                    <a:pt x="29" y="146"/>
                                  </a:cubicBezTo>
                                  <a:cubicBezTo>
                                    <a:pt x="29" y="146"/>
                                    <a:pt x="29" y="146"/>
                                    <a:pt x="29" y="146"/>
                                  </a:cubicBezTo>
                                  <a:cubicBezTo>
                                    <a:pt x="29" y="148"/>
                                    <a:pt x="29" y="149"/>
                                    <a:pt x="29" y="150"/>
                                  </a:cubicBezTo>
                                  <a:cubicBezTo>
                                    <a:pt x="29" y="151"/>
                                    <a:pt x="29" y="152"/>
                                    <a:pt x="29" y="152"/>
                                  </a:cubicBezTo>
                                  <a:cubicBezTo>
                                    <a:pt x="29" y="152"/>
                                    <a:pt x="29" y="152"/>
                                    <a:pt x="29" y="152"/>
                                  </a:cubicBezTo>
                                  <a:cubicBezTo>
                                    <a:pt x="29" y="152"/>
                                    <a:pt x="29" y="152"/>
                                    <a:pt x="29" y="152"/>
                                  </a:cubicBezTo>
                                  <a:cubicBezTo>
                                    <a:pt x="29" y="152"/>
                                    <a:pt x="29" y="152"/>
                                    <a:pt x="29" y="152"/>
                                  </a:cubicBezTo>
                                  <a:cubicBezTo>
                                    <a:pt x="29" y="152"/>
                                    <a:pt x="29" y="152"/>
                                    <a:pt x="29" y="152"/>
                                  </a:cubicBezTo>
                                  <a:cubicBezTo>
                                    <a:pt x="29" y="152"/>
                                    <a:pt x="28" y="153"/>
                                    <a:pt x="28" y="153"/>
                                  </a:cubicBezTo>
                                  <a:cubicBezTo>
                                    <a:pt x="28" y="153"/>
                                    <a:pt x="28" y="152"/>
                                    <a:pt x="28" y="151"/>
                                  </a:cubicBezTo>
                                  <a:moveTo>
                                    <a:pt x="29" y="137"/>
                                  </a:moveTo>
                                  <a:cubicBezTo>
                                    <a:pt x="29" y="137"/>
                                    <a:pt x="29" y="137"/>
                                    <a:pt x="29" y="137"/>
                                  </a:cubicBezTo>
                                  <a:cubicBezTo>
                                    <a:pt x="29" y="136"/>
                                    <a:pt x="30" y="135"/>
                                    <a:pt x="30" y="134"/>
                                  </a:cubicBezTo>
                                  <a:cubicBezTo>
                                    <a:pt x="30" y="134"/>
                                    <a:pt x="30" y="134"/>
                                    <a:pt x="30" y="134"/>
                                  </a:cubicBezTo>
                                  <a:cubicBezTo>
                                    <a:pt x="30" y="134"/>
                                    <a:pt x="30" y="134"/>
                                    <a:pt x="30" y="134"/>
                                  </a:cubicBezTo>
                                  <a:cubicBezTo>
                                    <a:pt x="30" y="135"/>
                                    <a:pt x="30" y="136"/>
                                    <a:pt x="30" y="137"/>
                                  </a:cubicBezTo>
                                  <a:cubicBezTo>
                                    <a:pt x="29" y="137"/>
                                    <a:pt x="29" y="137"/>
                                    <a:pt x="29" y="137"/>
                                  </a:cubicBezTo>
                                  <a:moveTo>
                                    <a:pt x="19" y="116"/>
                                  </a:moveTo>
                                  <a:cubicBezTo>
                                    <a:pt x="19" y="116"/>
                                    <a:pt x="19" y="116"/>
                                    <a:pt x="19" y="116"/>
                                  </a:cubicBezTo>
                                  <a:cubicBezTo>
                                    <a:pt x="20" y="114"/>
                                    <a:pt x="20" y="111"/>
                                    <a:pt x="20" y="109"/>
                                  </a:cubicBezTo>
                                  <a:cubicBezTo>
                                    <a:pt x="21" y="110"/>
                                    <a:pt x="21" y="111"/>
                                    <a:pt x="21" y="113"/>
                                  </a:cubicBezTo>
                                  <a:cubicBezTo>
                                    <a:pt x="21" y="113"/>
                                    <a:pt x="21" y="114"/>
                                    <a:pt x="21" y="114"/>
                                  </a:cubicBezTo>
                                  <a:cubicBezTo>
                                    <a:pt x="21" y="115"/>
                                    <a:pt x="21" y="116"/>
                                    <a:pt x="21" y="116"/>
                                  </a:cubicBezTo>
                                  <a:cubicBezTo>
                                    <a:pt x="21" y="116"/>
                                    <a:pt x="21" y="116"/>
                                    <a:pt x="21" y="116"/>
                                  </a:cubicBezTo>
                                  <a:cubicBezTo>
                                    <a:pt x="20" y="116"/>
                                    <a:pt x="20" y="116"/>
                                    <a:pt x="19" y="116"/>
                                  </a:cubicBezTo>
                                  <a:moveTo>
                                    <a:pt x="26" y="106"/>
                                  </a:moveTo>
                                  <a:cubicBezTo>
                                    <a:pt x="26" y="106"/>
                                    <a:pt x="26" y="106"/>
                                    <a:pt x="26" y="106"/>
                                  </a:cubicBezTo>
                                  <a:cubicBezTo>
                                    <a:pt x="26" y="106"/>
                                    <a:pt x="27" y="106"/>
                                    <a:pt x="27" y="106"/>
                                  </a:cubicBezTo>
                                  <a:cubicBezTo>
                                    <a:pt x="27" y="106"/>
                                    <a:pt x="27" y="106"/>
                                    <a:pt x="27" y="106"/>
                                  </a:cubicBezTo>
                                  <a:cubicBezTo>
                                    <a:pt x="27" y="107"/>
                                    <a:pt x="27" y="107"/>
                                    <a:pt x="27" y="108"/>
                                  </a:cubicBezTo>
                                  <a:cubicBezTo>
                                    <a:pt x="26" y="108"/>
                                    <a:pt x="26" y="107"/>
                                    <a:pt x="26" y="106"/>
                                  </a:cubicBezTo>
                                  <a:moveTo>
                                    <a:pt x="21" y="101"/>
                                  </a:moveTo>
                                  <a:cubicBezTo>
                                    <a:pt x="21" y="101"/>
                                    <a:pt x="21" y="101"/>
                                    <a:pt x="21" y="101"/>
                                  </a:cubicBezTo>
                                  <a:cubicBezTo>
                                    <a:pt x="22" y="100"/>
                                    <a:pt x="22" y="97"/>
                                    <a:pt x="22" y="94"/>
                                  </a:cubicBezTo>
                                  <a:cubicBezTo>
                                    <a:pt x="23" y="94"/>
                                    <a:pt x="23" y="95"/>
                                    <a:pt x="23" y="96"/>
                                  </a:cubicBezTo>
                                  <a:cubicBezTo>
                                    <a:pt x="23" y="97"/>
                                    <a:pt x="22" y="99"/>
                                    <a:pt x="22" y="101"/>
                                  </a:cubicBezTo>
                                  <a:cubicBezTo>
                                    <a:pt x="22" y="101"/>
                                    <a:pt x="22" y="101"/>
                                    <a:pt x="22" y="102"/>
                                  </a:cubicBezTo>
                                  <a:cubicBezTo>
                                    <a:pt x="22" y="102"/>
                                    <a:pt x="22" y="102"/>
                                    <a:pt x="22" y="102"/>
                                  </a:cubicBezTo>
                                  <a:cubicBezTo>
                                    <a:pt x="22" y="101"/>
                                    <a:pt x="21" y="101"/>
                                    <a:pt x="21" y="101"/>
                                  </a:cubicBezTo>
                                  <a:moveTo>
                                    <a:pt x="21" y="82"/>
                                  </a:moveTo>
                                  <a:cubicBezTo>
                                    <a:pt x="21" y="82"/>
                                    <a:pt x="21" y="82"/>
                                    <a:pt x="21" y="82"/>
                                  </a:cubicBezTo>
                                  <a:cubicBezTo>
                                    <a:pt x="22" y="82"/>
                                    <a:pt x="22" y="83"/>
                                    <a:pt x="22" y="84"/>
                                  </a:cubicBezTo>
                                  <a:cubicBezTo>
                                    <a:pt x="22" y="86"/>
                                    <a:pt x="21" y="88"/>
                                    <a:pt x="21" y="90"/>
                                  </a:cubicBezTo>
                                  <a:cubicBezTo>
                                    <a:pt x="21" y="90"/>
                                    <a:pt x="21" y="90"/>
                                    <a:pt x="21" y="90"/>
                                  </a:cubicBezTo>
                                  <a:cubicBezTo>
                                    <a:pt x="21" y="90"/>
                                    <a:pt x="21" y="90"/>
                                    <a:pt x="21" y="90"/>
                                  </a:cubicBezTo>
                                  <a:cubicBezTo>
                                    <a:pt x="21" y="90"/>
                                    <a:pt x="21" y="89"/>
                                    <a:pt x="21" y="89"/>
                                  </a:cubicBezTo>
                                  <a:cubicBezTo>
                                    <a:pt x="21" y="87"/>
                                    <a:pt x="21" y="84"/>
                                    <a:pt x="21" y="82"/>
                                  </a:cubicBezTo>
                                  <a:cubicBezTo>
                                    <a:pt x="21" y="82"/>
                                    <a:pt x="21" y="82"/>
                                    <a:pt x="21" y="82"/>
                                  </a:cubicBezTo>
                                  <a:moveTo>
                                    <a:pt x="24" y="81"/>
                                  </a:moveTo>
                                  <a:cubicBezTo>
                                    <a:pt x="24" y="81"/>
                                    <a:pt x="24" y="81"/>
                                    <a:pt x="24" y="81"/>
                                  </a:cubicBezTo>
                                  <a:cubicBezTo>
                                    <a:pt x="24" y="81"/>
                                    <a:pt x="25" y="82"/>
                                    <a:pt x="25" y="82"/>
                                  </a:cubicBezTo>
                                  <a:cubicBezTo>
                                    <a:pt x="25" y="82"/>
                                    <a:pt x="25" y="82"/>
                                    <a:pt x="25" y="82"/>
                                  </a:cubicBezTo>
                                  <a:cubicBezTo>
                                    <a:pt x="25" y="83"/>
                                    <a:pt x="25" y="83"/>
                                    <a:pt x="25" y="83"/>
                                  </a:cubicBezTo>
                                  <a:cubicBezTo>
                                    <a:pt x="25" y="83"/>
                                    <a:pt x="25" y="84"/>
                                    <a:pt x="25" y="85"/>
                                  </a:cubicBezTo>
                                  <a:cubicBezTo>
                                    <a:pt x="25" y="85"/>
                                    <a:pt x="25" y="85"/>
                                    <a:pt x="25" y="86"/>
                                  </a:cubicBezTo>
                                  <a:cubicBezTo>
                                    <a:pt x="25" y="86"/>
                                    <a:pt x="25" y="86"/>
                                    <a:pt x="25" y="86"/>
                                  </a:cubicBezTo>
                                  <a:cubicBezTo>
                                    <a:pt x="24" y="86"/>
                                    <a:pt x="24" y="86"/>
                                    <a:pt x="24" y="86"/>
                                  </a:cubicBezTo>
                                  <a:cubicBezTo>
                                    <a:pt x="24" y="84"/>
                                    <a:pt x="24" y="83"/>
                                    <a:pt x="24" y="82"/>
                                  </a:cubicBezTo>
                                  <a:cubicBezTo>
                                    <a:pt x="24" y="82"/>
                                    <a:pt x="24" y="82"/>
                                    <a:pt x="24" y="82"/>
                                  </a:cubicBezTo>
                                  <a:cubicBezTo>
                                    <a:pt x="24" y="81"/>
                                    <a:pt x="24" y="81"/>
                                    <a:pt x="24" y="81"/>
                                  </a:cubicBezTo>
                                  <a:moveTo>
                                    <a:pt x="29" y="70"/>
                                  </a:moveTo>
                                  <a:cubicBezTo>
                                    <a:pt x="29" y="70"/>
                                    <a:pt x="29" y="70"/>
                                    <a:pt x="29" y="70"/>
                                  </a:cubicBezTo>
                                  <a:cubicBezTo>
                                    <a:pt x="29" y="70"/>
                                    <a:pt x="29" y="71"/>
                                    <a:pt x="29" y="71"/>
                                  </a:cubicBezTo>
                                  <a:cubicBezTo>
                                    <a:pt x="29" y="72"/>
                                    <a:pt x="29" y="72"/>
                                    <a:pt x="29" y="73"/>
                                  </a:cubicBezTo>
                                  <a:cubicBezTo>
                                    <a:pt x="29" y="73"/>
                                    <a:pt x="29" y="73"/>
                                    <a:pt x="29" y="73"/>
                                  </a:cubicBezTo>
                                  <a:cubicBezTo>
                                    <a:pt x="29" y="73"/>
                                    <a:pt x="29" y="73"/>
                                    <a:pt x="29" y="73"/>
                                  </a:cubicBezTo>
                                  <a:cubicBezTo>
                                    <a:pt x="29" y="73"/>
                                    <a:pt x="29" y="73"/>
                                    <a:pt x="29" y="73"/>
                                  </a:cubicBezTo>
                                  <a:cubicBezTo>
                                    <a:pt x="29" y="73"/>
                                    <a:pt x="29" y="73"/>
                                    <a:pt x="29" y="73"/>
                                  </a:cubicBezTo>
                                  <a:cubicBezTo>
                                    <a:pt x="29" y="73"/>
                                    <a:pt x="29" y="73"/>
                                    <a:pt x="29" y="73"/>
                                  </a:cubicBezTo>
                                  <a:cubicBezTo>
                                    <a:pt x="28" y="73"/>
                                    <a:pt x="28" y="73"/>
                                    <a:pt x="28" y="73"/>
                                  </a:cubicBezTo>
                                  <a:cubicBezTo>
                                    <a:pt x="28" y="73"/>
                                    <a:pt x="28" y="73"/>
                                    <a:pt x="28" y="73"/>
                                  </a:cubicBezTo>
                                  <a:cubicBezTo>
                                    <a:pt x="28" y="72"/>
                                    <a:pt x="28" y="71"/>
                                    <a:pt x="28" y="71"/>
                                  </a:cubicBezTo>
                                  <a:cubicBezTo>
                                    <a:pt x="28" y="71"/>
                                    <a:pt x="29" y="71"/>
                                    <a:pt x="29" y="71"/>
                                  </a:cubicBezTo>
                                  <a:cubicBezTo>
                                    <a:pt x="29" y="70"/>
                                    <a:pt x="29" y="70"/>
                                    <a:pt x="28" y="70"/>
                                  </a:cubicBezTo>
                                  <a:cubicBezTo>
                                    <a:pt x="28" y="70"/>
                                    <a:pt x="28" y="70"/>
                                    <a:pt x="28" y="70"/>
                                  </a:cubicBezTo>
                                  <a:cubicBezTo>
                                    <a:pt x="29" y="70"/>
                                    <a:pt x="29" y="70"/>
                                    <a:pt x="29" y="70"/>
                                  </a:cubicBezTo>
                                  <a:cubicBezTo>
                                    <a:pt x="29" y="70"/>
                                    <a:pt x="29" y="70"/>
                                    <a:pt x="29" y="70"/>
                                  </a:cubicBezTo>
                                  <a:moveTo>
                                    <a:pt x="31" y="56"/>
                                  </a:moveTo>
                                  <a:cubicBezTo>
                                    <a:pt x="31" y="56"/>
                                    <a:pt x="31" y="56"/>
                                    <a:pt x="31" y="56"/>
                                  </a:cubicBezTo>
                                  <a:cubicBezTo>
                                    <a:pt x="31" y="56"/>
                                    <a:pt x="31" y="57"/>
                                    <a:pt x="31" y="58"/>
                                  </a:cubicBezTo>
                                  <a:cubicBezTo>
                                    <a:pt x="31" y="60"/>
                                    <a:pt x="31" y="62"/>
                                    <a:pt x="31" y="64"/>
                                  </a:cubicBezTo>
                                  <a:cubicBezTo>
                                    <a:pt x="30" y="64"/>
                                    <a:pt x="31" y="64"/>
                                    <a:pt x="31" y="64"/>
                                  </a:cubicBezTo>
                                  <a:cubicBezTo>
                                    <a:pt x="31" y="64"/>
                                    <a:pt x="31" y="64"/>
                                    <a:pt x="31" y="64"/>
                                  </a:cubicBezTo>
                                  <a:cubicBezTo>
                                    <a:pt x="30" y="64"/>
                                    <a:pt x="30" y="63"/>
                                    <a:pt x="30" y="62"/>
                                  </a:cubicBezTo>
                                  <a:cubicBezTo>
                                    <a:pt x="30" y="61"/>
                                    <a:pt x="31" y="58"/>
                                    <a:pt x="31" y="57"/>
                                  </a:cubicBezTo>
                                  <a:cubicBezTo>
                                    <a:pt x="31" y="56"/>
                                    <a:pt x="31" y="56"/>
                                    <a:pt x="31" y="56"/>
                                  </a:cubicBezTo>
                                  <a:moveTo>
                                    <a:pt x="34" y="55"/>
                                  </a:moveTo>
                                  <a:cubicBezTo>
                                    <a:pt x="34" y="55"/>
                                    <a:pt x="34" y="55"/>
                                    <a:pt x="34" y="55"/>
                                  </a:cubicBezTo>
                                  <a:cubicBezTo>
                                    <a:pt x="35" y="55"/>
                                    <a:pt x="35" y="55"/>
                                    <a:pt x="35" y="56"/>
                                  </a:cubicBezTo>
                                  <a:cubicBezTo>
                                    <a:pt x="35" y="58"/>
                                    <a:pt x="34" y="60"/>
                                    <a:pt x="34" y="61"/>
                                  </a:cubicBezTo>
                                  <a:cubicBezTo>
                                    <a:pt x="34" y="61"/>
                                    <a:pt x="34" y="62"/>
                                    <a:pt x="34" y="62"/>
                                  </a:cubicBezTo>
                                  <a:cubicBezTo>
                                    <a:pt x="34" y="62"/>
                                    <a:pt x="34" y="62"/>
                                    <a:pt x="34" y="62"/>
                                  </a:cubicBezTo>
                                  <a:cubicBezTo>
                                    <a:pt x="34" y="62"/>
                                    <a:pt x="34" y="61"/>
                                    <a:pt x="34" y="60"/>
                                  </a:cubicBezTo>
                                  <a:cubicBezTo>
                                    <a:pt x="34" y="59"/>
                                    <a:pt x="34" y="57"/>
                                    <a:pt x="34" y="55"/>
                                  </a:cubicBezTo>
                                  <a:cubicBezTo>
                                    <a:pt x="34" y="55"/>
                                    <a:pt x="34" y="55"/>
                                    <a:pt x="34" y="55"/>
                                  </a:cubicBezTo>
                                  <a:moveTo>
                                    <a:pt x="26" y="54"/>
                                  </a:moveTo>
                                  <a:cubicBezTo>
                                    <a:pt x="26" y="54"/>
                                    <a:pt x="26" y="54"/>
                                    <a:pt x="26" y="54"/>
                                  </a:cubicBezTo>
                                  <a:cubicBezTo>
                                    <a:pt x="26" y="54"/>
                                    <a:pt x="26" y="54"/>
                                    <a:pt x="26" y="54"/>
                                  </a:cubicBezTo>
                                  <a:cubicBezTo>
                                    <a:pt x="26" y="54"/>
                                    <a:pt x="26" y="54"/>
                                    <a:pt x="26" y="54"/>
                                  </a:cubicBezTo>
                                  <a:cubicBezTo>
                                    <a:pt x="26" y="55"/>
                                    <a:pt x="26" y="56"/>
                                    <a:pt x="26" y="57"/>
                                  </a:cubicBezTo>
                                  <a:cubicBezTo>
                                    <a:pt x="26" y="57"/>
                                    <a:pt x="26" y="57"/>
                                    <a:pt x="26" y="57"/>
                                  </a:cubicBezTo>
                                  <a:cubicBezTo>
                                    <a:pt x="26" y="57"/>
                                    <a:pt x="26" y="57"/>
                                    <a:pt x="26" y="57"/>
                                  </a:cubicBezTo>
                                  <a:cubicBezTo>
                                    <a:pt x="25" y="57"/>
                                    <a:pt x="25" y="57"/>
                                    <a:pt x="25" y="56"/>
                                  </a:cubicBezTo>
                                  <a:cubicBezTo>
                                    <a:pt x="25" y="56"/>
                                    <a:pt x="25" y="56"/>
                                    <a:pt x="25" y="56"/>
                                  </a:cubicBezTo>
                                  <a:cubicBezTo>
                                    <a:pt x="25" y="56"/>
                                    <a:pt x="25" y="56"/>
                                    <a:pt x="25" y="55"/>
                                  </a:cubicBezTo>
                                  <a:cubicBezTo>
                                    <a:pt x="25" y="55"/>
                                    <a:pt x="26" y="54"/>
                                    <a:pt x="26" y="54"/>
                                  </a:cubicBezTo>
                                  <a:cubicBezTo>
                                    <a:pt x="26" y="54"/>
                                    <a:pt x="26" y="54"/>
                                    <a:pt x="26" y="54"/>
                                  </a:cubicBezTo>
                                  <a:moveTo>
                                    <a:pt x="23" y="48"/>
                                  </a:moveTo>
                                  <a:cubicBezTo>
                                    <a:pt x="23" y="48"/>
                                    <a:pt x="23" y="48"/>
                                    <a:pt x="23" y="48"/>
                                  </a:cubicBezTo>
                                  <a:cubicBezTo>
                                    <a:pt x="23" y="48"/>
                                    <a:pt x="24" y="48"/>
                                    <a:pt x="24" y="48"/>
                                  </a:cubicBezTo>
                                  <a:cubicBezTo>
                                    <a:pt x="24" y="48"/>
                                    <a:pt x="24" y="48"/>
                                    <a:pt x="24" y="48"/>
                                  </a:cubicBezTo>
                                  <a:cubicBezTo>
                                    <a:pt x="24" y="49"/>
                                    <a:pt x="24" y="50"/>
                                    <a:pt x="24" y="52"/>
                                  </a:cubicBezTo>
                                  <a:cubicBezTo>
                                    <a:pt x="23" y="51"/>
                                    <a:pt x="23" y="51"/>
                                    <a:pt x="23" y="50"/>
                                  </a:cubicBezTo>
                                  <a:cubicBezTo>
                                    <a:pt x="23" y="50"/>
                                    <a:pt x="23" y="49"/>
                                    <a:pt x="23" y="49"/>
                                  </a:cubicBezTo>
                                  <a:cubicBezTo>
                                    <a:pt x="23" y="49"/>
                                    <a:pt x="23" y="48"/>
                                    <a:pt x="23" y="48"/>
                                  </a:cubicBezTo>
                                  <a:moveTo>
                                    <a:pt x="38" y="27"/>
                                  </a:moveTo>
                                  <a:cubicBezTo>
                                    <a:pt x="38" y="27"/>
                                    <a:pt x="38" y="27"/>
                                    <a:pt x="38" y="27"/>
                                  </a:cubicBezTo>
                                  <a:cubicBezTo>
                                    <a:pt x="38" y="27"/>
                                    <a:pt x="38" y="27"/>
                                    <a:pt x="38" y="27"/>
                                  </a:cubicBezTo>
                                  <a:cubicBezTo>
                                    <a:pt x="38" y="27"/>
                                    <a:pt x="38" y="27"/>
                                    <a:pt x="38" y="27"/>
                                  </a:cubicBezTo>
                                  <a:cubicBezTo>
                                    <a:pt x="37" y="31"/>
                                    <a:pt x="37" y="36"/>
                                    <a:pt x="36" y="40"/>
                                  </a:cubicBezTo>
                                  <a:cubicBezTo>
                                    <a:pt x="36" y="39"/>
                                    <a:pt x="36" y="38"/>
                                    <a:pt x="36" y="37"/>
                                  </a:cubicBezTo>
                                  <a:cubicBezTo>
                                    <a:pt x="36" y="33"/>
                                    <a:pt x="37" y="28"/>
                                    <a:pt x="38" y="27"/>
                                  </a:cubicBezTo>
                                  <a:moveTo>
                                    <a:pt x="29" y="27"/>
                                  </a:moveTo>
                                  <a:cubicBezTo>
                                    <a:pt x="29" y="27"/>
                                    <a:pt x="29" y="27"/>
                                    <a:pt x="29" y="27"/>
                                  </a:cubicBezTo>
                                  <a:cubicBezTo>
                                    <a:pt x="29" y="26"/>
                                    <a:pt x="29" y="25"/>
                                    <a:pt x="29" y="23"/>
                                  </a:cubicBezTo>
                                  <a:cubicBezTo>
                                    <a:pt x="30" y="23"/>
                                    <a:pt x="30" y="23"/>
                                    <a:pt x="30" y="23"/>
                                  </a:cubicBezTo>
                                  <a:cubicBezTo>
                                    <a:pt x="30" y="23"/>
                                    <a:pt x="30" y="23"/>
                                    <a:pt x="30" y="23"/>
                                  </a:cubicBezTo>
                                  <a:cubicBezTo>
                                    <a:pt x="30" y="25"/>
                                    <a:pt x="30" y="26"/>
                                    <a:pt x="30" y="27"/>
                                  </a:cubicBezTo>
                                  <a:cubicBezTo>
                                    <a:pt x="29" y="27"/>
                                    <a:pt x="29" y="27"/>
                                    <a:pt x="29" y="27"/>
                                  </a:cubicBezTo>
                                  <a:moveTo>
                                    <a:pt x="32" y="0"/>
                                  </a:moveTo>
                                  <a:cubicBezTo>
                                    <a:pt x="29" y="0"/>
                                    <a:pt x="27" y="0"/>
                                    <a:pt x="26" y="0"/>
                                  </a:cubicBezTo>
                                  <a:cubicBezTo>
                                    <a:pt x="25" y="2"/>
                                    <a:pt x="24" y="4"/>
                                    <a:pt x="24" y="6"/>
                                  </a:cubicBezTo>
                                  <a:cubicBezTo>
                                    <a:pt x="24" y="31"/>
                                    <a:pt x="20" y="59"/>
                                    <a:pt x="19" y="84"/>
                                  </a:cubicBezTo>
                                  <a:cubicBezTo>
                                    <a:pt x="18" y="90"/>
                                    <a:pt x="17" y="99"/>
                                    <a:pt x="16" y="110"/>
                                  </a:cubicBezTo>
                                  <a:cubicBezTo>
                                    <a:pt x="16" y="116"/>
                                    <a:pt x="16" y="122"/>
                                    <a:pt x="15" y="128"/>
                                  </a:cubicBezTo>
                                  <a:cubicBezTo>
                                    <a:pt x="15" y="135"/>
                                    <a:pt x="16" y="141"/>
                                    <a:pt x="12" y="144"/>
                                  </a:cubicBezTo>
                                  <a:cubicBezTo>
                                    <a:pt x="13" y="144"/>
                                    <a:pt x="13" y="144"/>
                                    <a:pt x="13" y="144"/>
                                  </a:cubicBezTo>
                                  <a:cubicBezTo>
                                    <a:pt x="13" y="144"/>
                                    <a:pt x="13" y="144"/>
                                    <a:pt x="14" y="144"/>
                                  </a:cubicBezTo>
                                  <a:cubicBezTo>
                                    <a:pt x="14" y="144"/>
                                    <a:pt x="14" y="144"/>
                                    <a:pt x="14" y="144"/>
                                  </a:cubicBezTo>
                                  <a:cubicBezTo>
                                    <a:pt x="14" y="144"/>
                                    <a:pt x="14" y="144"/>
                                    <a:pt x="14" y="144"/>
                                  </a:cubicBezTo>
                                  <a:cubicBezTo>
                                    <a:pt x="12" y="171"/>
                                    <a:pt x="12" y="182"/>
                                    <a:pt x="9" y="209"/>
                                  </a:cubicBezTo>
                                  <a:cubicBezTo>
                                    <a:pt x="9" y="222"/>
                                    <a:pt x="6" y="238"/>
                                    <a:pt x="5" y="252"/>
                                  </a:cubicBezTo>
                                  <a:cubicBezTo>
                                    <a:pt x="6" y="264"/>
                                    <a:pt x="3" y="278"/>
                                    <a:pt x="3" y="292"/>
                                  </a:cubicBezTo>
                                  <a:cubicBezTo>
                                    <a:pt x="2" y="306"/>
                                    <a:pt x="1" y="332"/>
                                    <a:pt x="0" y="346"/>
                                  </a:cubicBezTo>
                                  <a:cubicBezTo>
                                    <a:pt x="1" y="347"/>
                                    <a:pt x="1" y="347"/>
                                    <a:pt x="1" y="347"/>
                                  </a:cubicBezTo>
                                  <a:cubicBezTo>
                                    <a:pt x="4" y="347"/>
                                    <a:pt x="7" y="346"/>
                                    <a:pt x="10" y="346"/>
                                  </a:cubicBezTo>
                                  <a:cubicBezTo>
                                    <a:pt x="14" y="346"/>
                                    <a:pt x="16" y="346"/>
                                    <a:pt x="19" y="348"/>
                                  </a:cubicBezTo>
                                  <a:cubicBezTo>
                                    <a:pt x="19" y="346"/>
                                    <a:pt x="20" y="345"/>
                                    <a:pt x="21" y="344"/>
                                  </a:cubicBezTo>
                                  <a:cubicBezTo>
                                    <a:pt x="21" y="334"/>
                                    <a:pt x="21" y="323"/>
                                    <a:pt x="22" y="312"/>
                                  </a:cubicBezTo>
                                  <a:cubicBezTo>
                                    <a:pt x="22" y="297"/>
                                    <a:pt x="24" y="283"/>
                                    <a:pt x="26" y="267"/>
                                  </a:cubicBezTo>
                                  <a:cubicBezTo>
                                    <a:pt x="26" y="260"/>
                                    <a:pt x="27" y="244"/>
                                    <a:pt x="27" y="240"/>
                                  </a:cubicBezTo>
                                  <a:cubicBezTo>
                                    <a:pt x="27" y="226"/>
                                    <a:pt x="31" y="210"/>
                                    <a:pt x="31" y="197"/>
                                  </a:cubicBezTo>
                                  <a:cubicBezTo>
                                    <a:pt x="31" y="195"/>
                                    <a:pt x="31" y="194"/>
                                    <a:pt x="32" y="192"/>
                                  </a:cubicBezTo>
                                  <a:cubicBezTo>
                                    <a:pt x="33" y="169"/>
                                    <a:pt x="34" y="147"/>
                                    <a:pt x="37" y="123"/>
                                  </a:cubicBezTo>
                                  <a:cubicBezTo>
                                    <a:pt x="38" y="105"/>
                                    <a:pt x="39" y="82"/>
                                    <a:pt x="41" y="71"/>
                                  </a:cubicBezTo>
                                  <a:cubicBezTo>
                                    <a:pt x="40" y="49"/>
                                    <a:pt x="44" y="22"/>
                                    <a:pt x="44" y="0"/>
                                  </a:cubicBezTo>
                                  <a:cubicBezTo>
                                    <a:pt x="40" y="0"/>
                                    <a:pt x="36" y="0"/>
                                    <a:pt x="32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593"/>
                          <wps:cNvSpPr>
                            <a:spLocks/>
                          </wps:cNvSpPr>
                          <wps:spPr bwMode="auto">
                            <a:xfrm>
                              <a:off x="526" y="2683"/>
                              <a:ext cx="11" cy="2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4"/>
                                <a:gd name="T2" fmla="*/ 1 w 2"/>
                                <a:gd name="T3" fmla="*/ 0 h 4"/>
                                <a:gd name="T4" fmla="*/ 1 w 2"/>
                                <a:gd name="T5" fmla="*/ 0 h 4"/>
                                <a:gd name="T6" fmla="*/ 1 w 2"/>
                                <a:gd name="T7" fmla="*/ 0 h 4"/>
                                <a:gd name="T8" fmla="*/ 1 w 2"/>
                                <a:gd name="T9" fmla="*/ 0 h 4"/>
                                <a:gd name="T10" fmla="*/ 1 w 2"/>
                                <a:gd name="T11" fmla="*/ 4 h 4"/>
                                <a:gd name="T12" fmla="*/ 2 w 2"/>
                                <a:gd name="T13" fmla="*/ 4 h 4"/>
                                <a:gd name="T14" fmla="*/ 2 w 2"/>
                                <a:gd name="T15" fmla="*/ 4 h 4"/>
                                <a:gd name="T16" fmla="*/ 2 w 2"/>
                                <a:gd name="T17" fmla="*/ 4 h 4"/>
                                <a:gd name="T18" fmla="*/ 2 w 2"/>
                                <a:gd name="T19" fmla="*/ 4 h 4"/>
                                <a:gd name="T20" fmla="*/ 2 w 2"/>
                                <a:gd name="T21" fmla="*/ 1 h 4"/>
                                <a:gd name="T22" fmla="*/ 2 w 2"/>
                                <a:gd name="T23" fmla="*/ 0 h 4"/>
                                <a:gd name="T24" fmla="*/ 1 w 2"/>
                                <a:gd name="T2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0" y="4"/>
                                    <a:pt x="1" y="4"/>
                                  </a:cubicBezTo>
                                  <a:cubicBezTo>
                                    <a:pt x="1" y="4"/>
                                    <a:pt x="1" y="4"/>
                                    <a:pt x="2" y="4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2" y="3"/>
                                    <a:pt x="2" y="2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594"/>
                          <wps:cNvSpPr>
                            <a:spLocks/>
                          </wps:cNvSpPr>
                          <wps:spPr bwMode="auto">
                            <a:xfrm>
                              <a:off x="472" y="2612"/>
                              <a:ext cx="6" cy="77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3"/>
                                <a:gd name="T2" fmla="*/ 0 w 1"/>
                                <a:gd name="T3" fmla="*/ 9 h 13"/>
                                <a:gd name="T4" fmla="*/ 1 w 1"/>
                                <a:gd name="T5" fmla="*/ 13 h 13"/>
                                <a:gd name="T6" fmla="*/ 0 w 1"/>
                                <a:gd name="T7" fmla="*/ 11 h 13"/>
                                <a:gd name="T8" fmla="*/ 1 w 1"/>
                                <a:gd name="T9" fmla="*/ 3 h 13"/>
                                <a:gd name="T10" fmla="*/ 1 w 1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13">
                                  <a:moveTo>
                                    <a:pt x="1" y="0"/>
                                  </a:moveTo>
                                  <a:cubicBezTo>
                                    <a:pt x="0" y="3"/>
                                    <a:pt x="0" y="6"/>
                                    <a:pt x="0" y="9"/>
                                  </a:cubicBezTo>
                                  <a:cubicBezTo>
                                    <a:pt x="0" y="11"/>
                                    <a:pt x="0" y="12"/>
                                    <a:pt x="1" y="13"/>
                                  </a:cubicBezTo>
                                  <a:cubicBezTo>
                                    <a:pt x="0" y="12"/>
                                    <a:pt x="0" y="12"/>
                                    <a:pt x="0" y="11"/>
                                  </a:cubicBezTo>
                                  <a:cubicBezTo>
                                    <a:pt x="0" y="8"/>
                                    <a:pt x="1" y="5"/>
                                    <a:pt x="1" y="3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595"/>
                          <wps:cNvSpPr>
                            <a:spLocks/>
                          </wps:cNvSpPr>
                          <wps:spPr bwMode="auto">
                            <a:xfrm>
                              <a:off x="496" y="2624"/>
                              <a:ext cx="12" cy="2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4"/>
                                <a:gd name="T2" fmla="*/ 0 w 2"/>
                                <a:gd name="T3" fmla="*/ 4 h 4"/>
                                <a:gd name="T4" fmla="*/ 1 w 2"/>
                                <a:gd name="T5" fmla="*/ 4 h 4"/>
                                <a:gd name="T6" fmla="*/ 2 w 2"/>
                                <a:gd name="T7" fmla="*/ 1 h 4"/>
                                <a:gd name="T8" fmla="*/ 1 w 2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0"/>
                                  </a:moveTo>
                                  <a:cubicBezTo>
                                    <a:pt x="1" y="2"/>
                                    <a:pt x="1" y="3"/>
                                    <a:pt x="0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1" y="2"/>
                                    <a:pt x="2" y="1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596"/>
                          <wps:cNvSpPr>
                            <a:spLocks/>
                          </wps:cNvSpPr>
                          <wps:spPr bwMode="auto">
                            <a:xfrm>
                              <a:off x="502" y="2435"/>
                              <a:ext cx="12" cy="171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29"/>
                                <a:gd name="T2" fmla="*/ 0 w 2"/>
                                <a:gd name="T3" fmla="*/ 17 h 29"/>
                                <a:gd name="T4" fmla="*/ 0 w 2"/>
                                <a:gd name="T5" fmla="*/ 20 h 29"/>
                                <a:gd name="T6" fmla="*/ 0 w 2"/>
                                <a:gd name="T7" fmla="*/ 20 h 29"/>
                                <a:gd name="T8" fmla="*/ 0 w 2"/>
                                <a:gd name="T9" fmla="*/ 20 h 29"/>
                                <a:gd name="T10" fmla="*/ 0 w 2"/>
                                <a:gd name="T11" fmla="*/ 25 h 29"/>
                                <a:gd name="T12" fmla="*/ 0 w 2"/>
                                <a:gd name="T13" fmla="*/ 29 h 29"/>
                                <a:gd name="T14" fmla="*/ 2 w 2"/>
                                <a:gd name="T15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" h="29">
                                  <a:moveTo>
                                    <a:pt x="2" y="0"/>
                                  </a:moveTo>
                                  <a:cubicBezTo>
                                    <a:pt x="1" y="3"/>
                                    <a:pt x="0" y="11"/>
                                    <a:pt x="0" y="17"/>
                                  </a:cubicBezTo>
                                  <a:cubicBezTo>
                                    <a:pt x="0" y="18"/>
                                    <a:pt x="0" y="19"/>
                                    <a:pt x="0" y="20"/>
                                  </a:cubicBezTo>
                                  <a:cubicBezTo>
                                    <a:pt x="0" y="2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0" y="20"/>
                                    <a:pt x="0" y="20"/>
                                  </a:cubicBezTo>
                                  <a:cubicBezTo>
                                    <a:pt x="0" y="21"/>
                                    <a:pt x="0" y="23"/>
                                    <a:pt x="0" y="25"/>
                                  </a:cubicBezTo>
                                  <a:cubicBezTo>
                                    <a:pt x="0" y="27"/>
                                    <a:pt x="0" y="28"/>
                                    <a:pt x="0" y="29"/>
                                  </a:cubicBezTo>
                                  <a:cubicBezTo>
                                    <a:pt x="1" y="19"/>
                                    <a:pt x="1" y="10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597"/>
                          <wps:cNvSpPr>
                            <a:spLocks/>
                          </wps:cNvSpPr>
                          <wps:spPr bwMode="auto">
                            <a:xfrm>
                              <a:off x="472" y="2500"/>
                              <a:ext cx="12" cy="100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7"/>
                                <a:gd name="T2" fmla="*/ 0 w 2"/>
                                <a:gd name="T3" fmla="*/ 14 h 17"/>
                                <a:gd name="T4" fmla="*/ 1 w 2"/>
                                <a:gd name="T5" fmla="*/ 17 h 17"/>
                                <a:gd name="T6" fmla="*/ 2 w 2"/>
                                <a:gd name="T7" fmla="*/ 3 h 17"/>
                                <a:gd name="T8" fmla="*/ 2 w 2"/>
                                <a:gd name="T9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17">
                                  <a:moveTo>
                                    <a:pt x="2" y="0"/>
                                  </a:moveTo>
                                  <a:cubicBezTo>
                                    <a:pt x="2" y="4"/>
                                    <a:pt x="0" y="10"/>
                                    <a:pt x="0" y="14"/>
                                  </a:cubicBezTo>
                                  <a:cubicBezTo>
                                    <a:pt x="0" y="15"/>
                                    <a:pt x="0" y="16"/>
                                    <a:pt x="1" y="17"/>
                                  </a:cubicBezTo>
                                  <a:cubicBezTo>
                                    <a:pt x="1" y="13"/>
                                    <a:pt x="2" y="7"/>
                                    <a:pt x="2" y="3"/>
                                  </a:cubicBezTo>
                                  <a:cubicBezTo>
                                    <a:pt x="2" y="2"/>
                                    <a:pt x="2" y="1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598"/>
                          <wps:cNvSpPr>
                            <a:spLocks/>
                          </wps:cNvSpPr>
                          <wps:spPr bwMode="auto">
                            <a:xfrm>
                              <a:off x="467" y="2517"/>
                              <a:ext cx="5" cy="2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0 w 1"/>
                                <a:gd name="T3" fmla="*/ 3 h 4"/>
                                <a:gd name="T4" fmla="*/ 1 w 1"/>
                                <a:gd name="T5" fmla="*/ 4 h 4"/>
                                <a:gd name="T6" fmla="*/ 1 w 1"/>
                                <a:gd name="T7" fmla="*/ 0 h 4"/>
                                <a:gd name="T8" fmla="*/ 0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2"/>
                                    <a:pt x="0" y="3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599"/>
                          <wps:cNvSpPr>
                            <a:spLocks/>
                          </wps:cNvSpPr>
                          <wps:spPr bwMode="auto">
                            <a:xfrm>
                              <a:off x="467" y="2476"/>
                              <a:ext cx="5" cy="3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5"/>
                                <a:gd name="T2" fmla="*/ 0 w 1"/>
                                <a:gd name="T3" fmla="*/ 0 h 5"/>
                                <a:gd name="T4" fmla="*/ 0 w 1"/>
                                <a:gd name="T5" fmla="*/ 4 h 5"/>
                                <a:gd name="T6" fmla="*/ 0 w 1"/>
                                <a:gd name="T7" fmla="*/ 5 h 5"/>
                                <a:gd name="T8" fmla="*/ 0 w 1"/>
                                <a:gd name="T9" fmla="*/ 4 h 5"/>
                                <a:gd name="T10" fmla="*/ 1 w 1"/>
                                <a:gd name="T11" fmla="*/ 1 h 5"/>
                                <a:gd name="T12" fmla="*/ 0 w 1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3"/>
                                    <a:pt x="0" y="4"/>
                                  </a:cubicBezTo>
                                  <a:cubicBezTo>
                                    <a:pt x="0" y="4"/>
                                    <a:pt x="0" y="5"/>
                                    <a:pt x="0" y="5"/>
                                  </a:cubicBezTo>
                                  <a:cubicBezTo>
                                    <a:pt x="0" y="5"/>
                                    <a:pt x="0" y="5"/>
                                    <a:pt x="0" y="4"/>
                                  </a:cubicBezTo>
                                  <a:cubicBezTo>
                                    <a:pt x="0" y="3"/>
                                    <a:pt x="1" y="2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600"/>
                          <wps:cNvSpPr>
                            <a:spLocks/>
                          </wps:cNvSpPr>
                          <wps:spPr bwMode="auto">
                            <a:xfrm>
                              <a:off x="490" y="2458"/>
                              <a:ext cx="6" cy="3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5"/>
                                <a:gd name="T2" fmla="*/ 0 w 1"/>
                                <a:gd name="T3" fmla="*/ 0 h 5"/>
                                <a:gd name="T4" fmla="*/ 0 w 1"/>
                                <a:gd name="T5" fmla="*/ 4 h 5"/>
                                <a:gd name="T6" fmla="*/ 0 w 1"/>
                                <a:gd name="T7" fmla="*/ 5 h 5"/>
                                <a:gd name="T8" fmla="*/ 0 w 1"/>
                                <a:gd name="T9" fmla="*/ 5 h 5"/>
                                <a:gd name="T10" fmla="*/ 1 w 1"/>
                                <a:gd name="T11" fmla="*/ 1 h 5"/>
                                <a:gd name="T12" fmla="*/ 0 w 1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0" y="5"/>
                                    <a:pt x="0" y="5"/>
                                  </a:cubicBezTo>
                                  <a:cubicBezTo>
                                    <a:pt x="0" y="5"/>
                                    <a:pt x="0" y="5"/>
                                    <a:pt x="0" y="5"/>
                                  </a:cubicBezTo>
                                  <a:cubicBezTo>
                                    <a:pt x="0" y="4"/>
                                    <a:pt x="1" y="2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601"/>
                          <wps:cNvSpPr>
                            <a:spLocks/>
                          </wps:cNvSpPr>
                          <wps:spPr bwMode="auto">
                            <a:xfrm>
                              <a:off x="478" y="2352"/>
                              <a:ext cx="6" cy="29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5"/>
                                <a:gd name="T2" fmla="*/ 0 w 1"/>
                                <a:gd name="T3" fmla="*/ 0 h 5"/>
                                <a:gd name="T4" fmla="*/ 0 w 1"/>
                                <a:gd name="T5" fmla="*/ 4 h 5"/>
                                <a:gd name="T6" fmla="*/ 1 w 1"/>
                                <a:gd name="T7" fmla="*/ 5 h 5"/>
                                <a:gd name="T8" fmla="*/ 1 w 1"/>
                                <a:gd name="T9" fmla="*/ 4 h 5"/>
                                <a:gd name="T10" fmla="*/ 1 w 1"/>
                                <a:gd name="T11" fmla="*/ 1 h 5"/>
                                <a:gd name="T12" fmla="*/ 0 w 1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3"/>
                                    <a:pt x="0" y="4"/>
                                  </a:cubicBezTo>
                                  <a:cubicBezTo>
                                    <a:pt x="0" y="4"/>
                                    <a:pt x="0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4"/>
                                  </a:cubicBezTo>
                                  <a:cubicBezTo>
                                    <a:pt x="1" y="3"/>
                                    <a:pt x="1" y="2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602"/>
                          <wps:cNvSpPr>
                            <a:spLocks/>
                          </wps:cNvSpPr>
                          <wps:spPr bwMode="auto">
                            <a:xfrm>
                              <a:off x="537" y="2334"/>
                              <a:ext cx="6" cy="3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0 w 1"/>
                                <a:gd name="T3" fmla="*/ 0 h 6"/>
                                <a:gd name="T4" fmla="*/ 0 w 1"/>
                                <a:gd name="T5" fmla="*/ 5 h 6"/>
                                <a:gd name="T6" fmla="*/ 0 w 1"/>
                                <a:gd name="T7" fmla="*/ 6 h 6"/>
                                <a:gd name="T8" fmla="*/ 0 w 1"/>
                                <a:gd name="T9" fmla="*/ 5 h 6"/>
                                <a:gd name="T10" fmla="*/ 1 w 1"/>
                                <a:gd name="T11" fmla="*/ 1 h 6"/>
                                <a:gd name="T12" fmla="*/ 0 w 1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2"/>
                                    <a:pt x="0" y="3"/>
                                    <a:pt x="0" y="5"/>
                                  </a:cubicBezTo>
                                  <a:cubicBezTo>
                                    <a:pt x="0" y="5"/>
                                    <a:pt x="0" y="6"/>
                                    <a:pt x="0" y="6"/>
                                  </a:cubicBezTo>
                                  <a:cubicBezTo>
                                    <a:pt x="0" y="6"/>
                                    <a:pt x="0" y="6"/>
                                    <a:pt x="0" y="5"/>
                                  </a:cubicBezTo>
                                  <a:cubicBezTo>
                                    <a:pt x="0" y="4"/>
                                    <a:pt x="1" y="3"/>
                                    <a:pt x="1" y="1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603"/>
                          <wps:cNvSpPr>
                            <a:spLocks/>
                          </wps:cNvSpPr>
                          <wps:spPr bwMode="auto">
                            <a:xfrm>
                              <a:off x="502" y="2240"/>
                              <a:ext cx="12" cy="94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6"/>
                                <a:gd name="T2" fmla="*/ 2 w 2"/>
                                <a:gd name="T3" fmla="*/ 0 h 16"/>
                                <a:gd name="T4" fmla="*/ 2 w 2"/>
                                <a:gd name="T5" fmla="*/ 1 h 16"/>
                                <a:gd name="T6" fmla="*/ 1 w 2"/>
                                <a:gd name="T7" fmla="*/ 2 h 16"/>
                                <a:gd name="T8" fmla="*/ 1 w 2"/>
                                <a:gd name="T9" fmla="*/ 2 h 16"/>
                                <a:gd name="T10" fmla="*/ 1 w 2"/>
                                <a:gd name="T11" fmla="*/ 2 h 16"/>
                                <a:gd name="T12" fmla="*/ 1 w 2"/>
                                <a:gd name="T13" fmla="*/ 2 h 16"/>
                                <a:gd name="T14" fmla="*/ 1 w 2"/>
                                <a:gd name="T15" fmla="*/ 2 h 16"/>
                                <a:gd name="T16" fmla="*/ 1 w 2"/>
                                <a:gd name="T17" fmla="*/ 3 h 16"/>
                                <a:gd name="T18" fmla="*/ 0 w 2"/>
                                <a:gd name="T19" fmla="*/ 11 h 16"/>
                                <a:gd name="T20" fmla="*/ 1 w 2"/>
                                <a:gd name="T21" fmla="*/ 16 h 16"/>
                                <a:gd name="T22" fmla="*/ 2 w 2"/>
                                <a:gd name="T23" fmla="*/ 0 h 16"/>
                                <a:gd name="T24" fmla="*/ 2 w 2"/>
                                <a:gd name="T25" fmla="*/ 0 h 16"/>
                                <a:gd name="T26" fmla="*/ 2 w 2"/>
                                <a:gd name="T27" fmla="*/ 0 h 16"/>
                                <a:gd name="T28" fmla="*/ 2 w 2"/>
                                <a:gd name="T29" fmla="*/ 0 h 16"/>
                                <a:gd name="T30" fmla="*/ 2 w 2"/>
                                <a:gd name="T31" fmla="*/ 0 h 16"/>
                                <a:gd name="T32" fmla="*/ 2 w 2"/>
                                <a:gd name="T3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" h="16">
                                  <a:moveTo>
                                    <a:pt x="2" y="0"/>
                                  </a:move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3"/>
                                    <a:pt x="1" y="3"/>
                                  </a:cubicBezTo>
                                  <a:cubicBezTo>
                                    <a:pt x="1" y="6"/>
                                    <a:pt x="0" y="8"/>
                                    <a:pt x="0" y="11"/>
                                  </a:cubicBezTo>
                                  <a:cubicBezTo>
                                    <a:pt x="0" y="13"/>
                                    <a:pt x="0" y="14"/>
                                    <a:pt x="1" y="16"/>
                                  </a:cubicBezTo>
                                  <a:cubicBezTo>
                                    <a:pt x="1" y="10"/>
                                    <a:pt x="2" y="5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604"/>
                          <wps:cNvSpPr>
                            <a:spLocks/>
                          </wps:cNvSpPr>
                          <wps:spPr bwMode="auto">
                            <a:xfrm>
                              <a:off x="472" y="2251"/>
                              <a:ext cx="12" cy="6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1"/>
                                <a:gd name="T2" fmla="*/ 0 w 2"/>
                                <a:gd name="T3" fmla="*/ 8 h 11"/>
                                <a:gd name="T4" fmla="*/ 1 w 2"/>
                                <a:gd name="T5" fmla="*/ 11 h 11"/>
                                <a:gd name="T6" fmla="*/ 2 w 2"/>
                                <a:gd name="T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1">
                                  <a:moveTo>
                                    <a:pt x="2" y="0"/>
                                  </a:moveTo>
                                  <a:cubicBezTo>
                                    <a:pt x="1" y="1"/>
                                    <a:pt x="0" y="5"/>
                                    <a:pt x="0" y="8"/>
                                  </a:cubicBezTo>
                                  <a:cubicBezTo>
                                    <a:pt x="0" y="9"/>
                                    <a:pt x="0" y="10"/>
                                    <a:pt x="1" y="11"/>
                                  </a:cubicBezTo>
                                  <a:cubicBezTo>
                                    <a:pt x="1" y="7"/>
                                    <a:pt x="1" y="4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605"/>
                          <wps:cNvSpPr>
                            <a:spLocks/>
                          </wps:cNvSpPr>
                          <wps:spPr bwMode="auto">
                            <a:xfrm>
                              <a:off x="496" y="2181"/>
                              <a:ext cx="12" cy="65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1"/>
                                <a:gd name="T2" fmla="*/ 0 w 2"/>
                                <a:gd name="T3" fmla="*/ 8 h 11"/>
                                <a:gd name="T4" fmla="*/ 1 w 2"/>
                                <a:gd name="T5" fmla="*/ 11 h 11"/>
                                <a:gd name="T6" fmla="*/ 1 w 2"/>
                                <a:gd name="T7" fmla="*/ 10 h 11"/>
                                <a:gd name="T8" fmla="*/ 2 w 2"/>
                                <a:gd name="T9" fmla="*/ 3 h 11"/>
                                <a:gd name="T10" fmla="*/ 1 w 2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11">
                                  <a:moveTo>
                                    <a:pt x="1" y="0"/>
                                  </a:moveTo>
                                  <a:cubicBezTo>
                                    <a:pt x="1" y="3"/>
                                    <a:pt x="0" y="6"/>
                                    <a:pt x="0" y="8"/>
                                  </a:cubicBezTo>
                                  <a:cubicBezTo>
                                    <a:pt x="0" y="9"/>
                                    <a:pt x="0" y="10"/>
                                    <a:pt x="1" y="11"/>
                                  </a:cubicBez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  <a:cubicBezTo>
                                    <a:pt x="1" y="8"/>
                                    <a:pt x="2" y="5"/>
                                    <a:pt x="2" y="3"/>
                                  </a:cubicBezTo>
                                  <a:cubicBezTo>
                                    <a:pt x="2" y="2"/>
                                    <a:pt x="2" y="1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606"/>
                        <wpg:cNvGrpSpPr>
                          <a:grpSpLocks/>
                        </wpg:cNvGrpSpPr>
                        <wpg:grpSpPr bwMode="auto">
                          <a:xfrm>
                            <a:off x="419" y="124"/>
                            <a:ext cx="6161" cy="2807"/>
                            <a:chOff x="419" y="124"/>
                            <a:chExt cx="6161" cy="2807"/>
                          </a:xfrm>
                        </wpg:grpSpPr>
                        <wps:wsp>
                          <wps:cNvPr id="616" name="Freeform 607"/>
                          <wps:cNvSpPr>
                            <a:spLocks/>
                          </wps:cNvSpPr>
                          <wps:spPr bwMode="auto">
                            <a:xfrm>
                              <a:off x="537" y="2098"/>
                              <a:ext cx="6" cy="53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9"/>
                                <a:gd name="T2" fmla="*/ 1 w 1"/>
                                <a:gd name="T3" fmla="*/ 0 h 9"/>
                                <a:gd name="T4" fmla="*/ 0 w 1"/>
                                <a:gd name="T5" fmla="*/ 7 h 9"/>
                                <a:gd name="T6" fmla="*/ 0 w 1"/>
                                <a:gd name="T7" fmla="*/ 9 h 9"/>
                                <a:gd name="T8" fmla="*/ 0 w 1"/>
                                <a:gd name="T9" fmla="*/ 9 h 9"/>
                                <a:gd name="T10" fmla="*/ 1 w 1"/>
                                <a:gd name="T11" fmla="*/ 2 h 9"/>
                                <a:gd name="T12" fmla="*/ 1 w 1"/>
                                <a:gd name="T13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9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2"/>
                                    <a:pt x="0" y="5"/>
                                    <a:pt x="0" y="7"/>
                                  </a:cubicBezTo>
                                  <a:cubicBezTo>
                                    <a:pt x="0" y="8"/>
                                    <a:pt x="0" y="8"/>
                                    <a:pt x="0" y="9"/>
                                  </a:cubicBez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0" y="7"/>
                                    <a:pt x="1" y="4"/>
                                    <a:pt x="1" y="2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608"/>
                          <wps:cNvSpPr>
                            <a:spLocks/>
                          </wps:cNvSpPr>
                          <wps:spPr bwMode="auto">
                            <a:xfrm>
                              <a:off x="543" y="2027"/>
                              <a:ext cx="6" cy="35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6"/>
                                <a:gd name="T2" fmla="*/ 1 w 1"/>
                                <a:gd name="T3" fmla="*/ 1 h 6"/>
                                <a:gd name="T4" fmla="*/ 0 w 1"/>
                                <a:gd name="T5" fmla="*/ 5 h 6"/>
                                <a:gd name="T6" fmla="*/ 1 w 1"/>
                                <a:gd name="T7" fmla="*/ 6 h 6"/>
                                <a:gd name="T8" fmla="*/ 1 w 1"/>
                                <a:gd name="T9" fmla="*/ 6 h 6"/>
                                <a:gd name="T10" fmla="*/ 1 w 1"/>
                                <a:gd name="T11" fmla="*/ 2 h 6"/>
                                <a:gd name="T12" fmla="*/ 1 w 1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1" y="2"/>
                                    <a:pt x="0" y="3"/>
                                    <a:pt x="0" y="5"/>
                                  </a:cubicBezTo>
                                  <a:cubicBezTo>
                                    <a:pt x="0" y="5"/>
                                    <a:pt x="0" y="6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  <a:cubicBezTo>
                                    <a:pt x="1" y="4"/>
                                    <a:pt x="1" y="3"/>
                                    <a:pt x="1" y="2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609"/>
                          <wps:cNvSpPr>
                            <a:spLocks/>
                          </wps:cNvSpPr>
                          <wps:spPr bwMode="auto">
                            <a:xfrm>
                              <a:off x="484" y="2015"/>
                              <a:ext cx="6" cy="3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0 w 1"/>
                                <a:gd name="T3" fmla="*/ 1 h 6"/>
                                <a:gd name="T4" fmla="*/ 0 w 1"/>
                                <a:gd name="T5" fmla="*/ 5 h 6"/>
                                <a:gd name="T6" fmla="*/ 1 w 1"/>
                                <a:gd name="T7" fmla="*/ 6 h 6"/>
                                <a:gd name="T8" fmla="*/ 0 w 1"/>
                                <a:gd name="T9" fmla="*/ 6 h 6"/>
                                <a:gd name="T10" fmla="*/ 1 w 1"/>
                                <a:gd name="T11" fmla="*/ 2 h 6"/>
                                <a:gd name="T12" fmla="*/ 0 w 1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2"/>
                                    <a:pt x="0" y="4"/>
                                    <a:pt x="0" y="5"/>
                                  </a:cubicBezTo>
                                  <a:cubicBezTo>
                                    <a:pt x="0" y="5"/>
                                    <a:pt x="0" y="6"/>
                                    <a:pt x="1" y="6"/>
                                  </a:cubicBezTo>
                                  <a:cubicBezTo>
                                    <a:pt x="1" y="6"/>
                                    <a:pt x="0" y="6"/>
                                    <a:pt x="0" y="6"/>
                                  </a:cubicBezTo>
                                  <a:cubicBezTo>
                                    <a:pt x="1" y="5"/>
                                    <a:pt x="1" y="3"/>
                                    <a:pt x="1" y="2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610"/>
                          <wps:cNvSpPr>
                            <a:spLocks/>
                          </wps:cNvSpPr>
                          <wps:spPr bwMode="auto">
                            <a:xfrm>
                              <a:off x="484" y="1950"/>
                              <a:ext cx="6" cy="3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6"/>
                                <a:gd name="T2" fmla="*/ 1 w 1"/>
                                <a:gd name="T3" fmla="*/ 1 h 6"/>
                                <a:gd name="T4" fmla="*/ 0 w 1"/>
                                <a:gd name="T5" fmla="*/ 5 h 6"/>
                                <a:gd name="T6" fmla="*/ 1 w 1"/>
                                <a:gd name="T7" fmla="*/ 6 h 6"/>
                                <a:gd name="T8" fmla="*/ 1 w 1"/>
                                <a:gd name="T9" fmla="*/ 6 h 6"/>
                                <a:gd name="T10" fmla="*/ 1 w 1"/>
                                <a:gd name="T11" fmla="*/ 2 h 6"/>
                                <a:gd name="T12" fmla="*/ 1 w 1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1" y="2"/>
                                    <a:pt x="0" y="3"/>
                                    <a:pt x="0" y="5"/>
                                  </a:cubicBezTo>
                                  <a:cubicBezTo>
                                    <a:pt x="0" y="5"/>
                                    <a:pt x="0" y="6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  <a:cubicBezTo>
                                    <a:pt x="1" y="4"/>
                                    <a:pt x="1" y="3"/>
                                    <a:pt x="1" y="2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611"/>
                          <wps:cNvSpPr>
                            <a:spLocks/>
                          </wps:cNvSpPr>
                          <wps:spPr bwMode="auto">
                            <a:xfrm>
                              <a:off x="484" y="1926"/>
                              <a:ext cx="6" cy="1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0 w 1"/>
                                <a:gd name="T3" fmla="*/ 1 h 2"/>
                                <a:gd name="T4" fmla="*/ 0 w 1"/>
                                <a:gd name="T5" fmla="*/ 1 h 2"/>
                                <a:gd name="T6" fmla="*/ 0 w 1"/>
                                <a:gd name="T7" fmla="*/ 2 h 2"/>
                                <a:gd name="T8" fmla="*/ 1 w 1"/>
                                <a:gd name="T9" fmla="*/ 2 h 2"/>
                                <a:gd name="T10" fmla="*/ 1 w 1"/>
                                <a:gd name="T11" fmla="*/ 2 h 2"/>
                                <a:gd name="T12" fmla="*/ 1 w 1"/>
                                <a:gd name="T13" fmla="*/ 0 h 2"/>
                                <a:gd name="T14" fmla="*/ 1 w 1"/>
                                <a:gd name="T1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612"/>
                          <wps:cNvSpPr>
                            <a:spLocks/>
                          </wps:cNvSpPr>
                          <wps:spPr bwMode="auto">
                            <a:xfrm>
                              <a:off x="573" y="1714"/>
                              <a:ext cx="12" cy="147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25"/>
                                <a:gd name="T2" fmla="*/ 0 w 2"/>
                                <a:gd name="T3" fmla="*/ 22 h 25"/>
                                <a:gd name="T4" fmla="*/ 0 w 2"/>
                                <a:gd name="T5" fmla="*/ 25 h 25"/>
                                <a:gd name="T6" fmla="*/ 2 w 2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25">
                                  <a:moveTo>
                                    <a:pt x="2" y="0"/>
                                  </a:moveTo>
                                  <a:cubicBezTo>
                                    <a:pt x="1" y="5"/>
                                    <a:pt x="0" y="15"/>
                                    <a:pt x="0" y="22"/>
                                  </a:cubicBezTo>
                                  <a:cubicBezTo>
                                    <a:pt x="0" y="23"/>
                                    <a:pt x="0" y="24"/>
                                    <a:pt x="0" y="25"/>
                                  </a:cubicBezTo>
                                  <a:cubicBezTo>
                                    <a:pt x="1" y="17"/>
                                    <a:pt x="2" y="8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613"/>
                          <wps:cNvSpPr>
                            <a:spLocks/>
                          </wps:cNvSpPr>
                          <wps:spPr bwMode="auto">
                            <a:xfrm>
                              <a:off x="561" y="1785"/>
                              <a:ext cx="6" cy="59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0"/>
                                <a:gd name="T2" fmla="*/ 0 w 1"/>
                                <a:gd name="T3" fmla="*/ 7 h 10"/>
                                <a:gd name="T4" fmla="*/ 0 w 1"/>
                                <a:gd name="T5" fmla="*/ 10 h 10"/>
                                <a:gd name="T6" fmla="*/ 1 w 1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0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0" y="5"/>
                                    <a:pt x="0" y="7"/>
                                  </a:cubicBezTo>
                                  <a:cubicBezTo>
                                    <a:pt x="0" y="9"/>
                                    <a:pt x="0" y="10"/>
                                    <a:pt x="0" y="10"/>
                                  </a:cubicBezTo>
                                  <a:cubicBezTo>
                                    <a:pt x="1" y="7"/>
                                    <a:pt x="1" y="4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614"/>
                          <wps:cNvSpPr>
                            <a:spLocks/>
                          </wps:cNvSpPr>
                          <wps:spPr bwMode="auto">
                            <a:xfrm>
                              <a:off x="596" y="1767"/>
                              <a:ext cx="12" cy="77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3"/>
                                <a:gd name="T2" fmla="*/ 0 w 2"/>
                                <a:gd name="T3" fmla="*/ 10 h 13"/>
                                <a:gd name="T4" fmla="*/ 0 w 2"/>
                                <a:gd name="T5" fmla="*/ 13 h 13"/>
                                <a:gd name="T6" fmla="*/ 2 w 2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3">
                                  <a:moveTo>
                                    <a:pt x="2" y="0"/>
                                  </a:moveTo>
                                  <a:cubicBezTo>
                                    <a:pt x="1" y="1"/>
                                    <a:pt x="0" y="6"/>
                                    <a:pt x="0" y="10"/>
                                  </a:cubicBezTo>
                                  <a:cubicBezTo>
                                    <a:pt x="0" y="11"/>
                                    <a:pt x="0" y="12"/>
                                    <a:pt x="0" y="13"/>
                                  </a:cubicBezTo>
                                  <a:cubicBezTo>
                                    <a:pt x="1" y="9"/>
                                    <a:pt x="1" y="4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615"/>
                          <wps:cNvSpPr>
                            <a:spLocks/>
                          </wps:cNvSpPr>
                          <wps:spPr bwMode="auto">
                            <a:xfrm>
                              <a:off x="502" y="1796"/>
                              <a:ext cx="6" cy="1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0 w 1"/>
                                <a:gd name="T3" fmla="*/ 0 h 2"/>
                                <a:gd name="T4" fmla="*/ 0 w 1"/>
                                <a:gd name="T5" fmla="*/ 0 h 2"/>
                                <a:gd name="T6" fmla="*/ 0 w 1"/>
                                <a:gd name="T7" fmla="*/ 0 h 2"/>
                                <a:gd name="T8" fmla="*/ 0 w 1"/>
                                <a:gd name="T9" fmla="*/ 2 h 2"/>
                                <a:gd name="T10" fmla="*/ 0 w 1"/>
                                <a:gd name="T11" fmla="*/ 2 h 2"/>
                                <a:gd name="T12" fmla="*/ 1 w 1"/>
                                <a:gd name="T13" fmla="*/ 2 h 2"/>
                                <a:gd name="T14" fmla="*/ 1 w 1"/>
                                <a:gd name="T15" fmla="*/ 2 h 2"/>
                                <a:gd name="T16" fmla="*/ 1 w 1"/>
                                <a:gd name="T17" fmla="*/ 2 h 2"/>
                                <a:gd name="T18" fmla="*/ 1 w 1"/>
                                <a:gd name="T19" fmla="*/ 0 h 2"/>
                                <a:gd name="T20" fmla="*/ 1 w 1"/>
                                <a:gd name="T2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616"/>
                          <wps:cNvSpPr>
                            <a:spLocks/>
                          </wps:cNvSpPr>
                          <wps:spPr bwMode="auto">
                            <a:xfrm>
                              <a:off x="567" y="1743"/>
                              <a:ext cx="6" cy="2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0 w 1"/>
                                <a:gd name="T3" fmla="*/ 4 h 4"/>
                                <a:gd name="T4" fmla="*/ 1 w 1"/>
                                <a:gd name="T5" fmla="*/ 4 h 4"/>
                                <a:gd name="T6" fmla="*/ 1 w 1"/>
                                <a:gd name="T7" fmla="*/ 1 h 4"/>
                                <a:gd name="T8" fmla="*/ 0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cubicBezTo>
                                    <a:pt x="0" y="2"/>
                                    <a:pt x="0" y="3"/>
                                    <a:pt x="0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1" y="2"/>
                                    <a:pt x="1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617"/>
                          <wps:cNvSpPr>
                            <a:spLocks/>
                          </wps:cNvSpPr>
                          <wps:spPr bwMode="auto">
                            <a:xfrm>
                              <a:off x="602" y="1702"/>
                              <a:ext cx="12" cy="47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8"/>
                                <a:gd name="T2" fmla="*/ 0 w 2"/>
                                <a:gd name="T3" fmla="*/ 0 h 8"/>
                                <a:gd name="T4" fmla="*/ 0 w 2"/>
                                <a:gd name="T5" fmla="*/ 6 h 8"/>
                                <a:gd name="T6" fmla="*/ 0 w 2"/>
                                <a:gd name="T7" fmla="*/ 8 h 8"/>
                                <a:gd name="T8" fmla="*/ 1 w 2"/>
                                <a:gd name="T9" fmla="*/ 7 h 8"/>
                                <a:gd name="T10" fmla="*/ 1 w 2"/>
                                <a:gd name="T11" fmla="*/ 7 h 8"/>
                                <a:gd name="T12" fmla="*/ 1 w 2"/>
                                <a:gd name="T13" fmla="*/ 7 h 8"/>
                                <a:gd name="T14" fmla="*/ 1 w 2"/>
                                <a:gd name="T15" fmla="*/ 7 h 8"/>
                                <a:gd name="T16" fmla="*/ 1 w 2"/>
                                <a:gd name="T17" fmla="*/ 7 h 8"/>
                                <a:gd name="T18" fmla="*/ 1 w 2"/>
                                <a:gd name="T19" fmla="*/ 5 h 8"/>
                                <a:gd name="T20" fmla="*/ 1 w 2"/>
                                <a:gd name="T21" fmla="*/ 4 h 8"/>
                                <a:gd name="T22" fmla="*/ 1 w 2"/>
                                <a:gd name="T23" fmla="*/ 2 h 8"/>
                                <a:gd name="T24" fmla="*/ 2 w 2"/>
                                <a:gd name="T25" fmla="*/ 0 h 8"/>
                                <a:gd name="T26" fmla="*/ 0 w 2"/>
                                <a:gd name="T2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2"/>
                                    <a:pt x="0" y="5"/>
                                    <a:pt x="0" y="6"/>
                                  </a:cubicBezTo>
                                  <a:cubicBezTo>
                                    <a:pt x="0" y="7"/>
                                    <a:pt x="0" y="8"/>
                                    <a:pt x="0" y="8"/>
                                  </a:cubicBezTo>
                                  <a:cubicBezTo>
                                    <a:pt x="0" y="8"/>
                                    <a:pt x="1" y="7"/>
                                    <a:pt x="1" y="7"/>
                                  </a:cubicBezTo>
                                  <a:cubicBezTo>
                                    <a:pt x="1" y="7"/>
                                    <a:pt x="1" y="7"/>
                                    <a:pt x="1" y="7"/>
                                  </a:cubicBezTo>
                                  <a:cubicBezTo>
                                    <a:pt x="1" y="7"/>
                                    <a:pt x="1" y="7"/>
                                    <a:pt x="1" y="7"/>
                                  </a:cubicBezTo>
                                  <a:cubicBezTo>
                                    <a:pt x="1" y="7"/>
                                    <a:pt x="1" y="7"/>
                                    <a:pt x="1" y="7"/>
                                  </a:cubicBezTo>
                                  <a:cubicBezTo>
                                    <a:pt x="1" y="7"/>
                                    <a:pt x="1" y="7"/>
                                    <a:pt x="1" y="7"/>
                                  </a:cubicBezTo>
                                  <a:cubicBezTo>
                                    <a:pt x="1" y="7"/>
                                    <a:pt x="1" y="6"/>
                                    <a:pt x="1" y="5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1" y="3"/>
                                    <a:pt x="1" y="2"/>
                                  </a:cubicBezTo>
                                  <a:cubicBezTo>
                                    <a:pt x="1" y="1"/>
                                    <a:pt x="1" y="1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618"/>
                          <wps:cNvSpPr>
                            <a:spLocks/>
                          </wps:cNvSpPr>
                          <wps:spPr bwMode="auto">
                            <a:xfrm>
                              <a:off x="567" y="1690"/>
                              <a:ext cx="6" cy="2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0 w 1"/>
                                <a:gd name="T3" fmla="*/ 4 h 4"/>
                                <a:gd name="T4" fmla="*/ 0 w 1"/>
                                <a:gd name="T5" fmla="*/ 4 h 4"/>
                                <a:gd name="T6" fmla="*/ 1 w 1"/>
                                <a:gd name="T7" fmla="*/ 0 h 4"/>
                                <a:gd name="T8" fmla="*/ 0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cubicBezTo>
                                    <a:pt x="0" y="2"/>
                                    <a:pt x="0" y="3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0" y="3"/>
                                    <a:pt x="1" y="2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619"/>
                          <wps:cNvSpPr>
                            <a:spLocks/>
                          </wps:cNvSpPr>
                          <wps:spPr bwMode="auto">
                            <a:xfrm>
                              <a:off x="573" y="1684"/>
                              <a:ext cx="6" cy="18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3"/>
                                <a:gd name="T2" fmla="*/ 0 w 1"/>
                                <a:gd name="T3" fmla="*/ 0 h 3"/>
                                <a:gd name="T4" fmla="*/ 0 w 1"/>
                                <a:gd name="T5" fmla="*/ 0 h 3"/>
                                <a:gd name="T6" fmla="*/ 0 w 1"/>
                                <a:gd name="T7" fmla="*/ 1 h 3"/>
                                <a:gd name="T8" fmla="*/ 0 w 1"/>
                                <a:gd name="T9" fmla="*/ 1 h 3"/>
                                <a:gd name="T10" fmla="*/ 0 w 1"/>
                                <a:gd name="T11" fmla="*/ 3 h 3"/>
                                <a:gd name="T12" fmla="*/ 0 w 1"/>
                                <a:gd name="T13" fmla="*/ 3 h 3"/>
                                <a:gd name="T14" fmla="*/ 0 w 1"/>
                                <a:gd name="T15" fmla="*/ 3 h 3"/>
                                <a:gd name="T16" fmla="*/ 1 w 1"/>
                                <a:gd name="T17" fmla="*/ 3 h 3"/>
                                <a:gd name="T18" fmla="*/ 1 w 1"/>
                                <a:gd name="T19" fmla="*/ 3 h 3"/>
                                <a:gd name="T20" fmla="*/ 1 w 1"/>
                                <a:gd name="T21" fmla="*/ 3 h 3"/>
                                <a:gd name="T22" fmla="*/ 1 w 1"/>
                                <a:gd name="T23" fmla="*/ 1 h 3"/>
                                <a:gd name="T24" fmla="*/ 1 w 1"/>
                                <a:gd name="T2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1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3"/>
                                    <a:pt x="1" y="2"/>
                                    <a:pt x="1" y="1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620"/>
                          <wps:cNvSpPr>
                            <a:spLocks/>
                          </wps:cNvSpPr>
                          <wps:spPr bwMode="auto">
                            <a:xfrm>
                              <a:off x="579" y="1661"/>
                              <a:ext cx="12" cy="41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7"/>
                                <a:gd name="T2" fmla="*/ 0 w 2"/>
                                <a:gd name="T3" fmla="*/ 4 h 7"/>
                                <a:gd name="T4" fmla="*/ 1 w 2"/>
                                <a:gd name="T5" fmla="*/ 7 h 7"/>
                                <a:gd name="T6" fmla="*/ 2 w 2"/>
                                <a:gd name="T7" fmla="*/ 6 h 7"/>
                                <a:gd name="T8" fmla="*/ 2 w 2"/>
                                <a:gd name="T9" fmla="*/ 6 h 7"/>
                                <a:gd name="T10" fmla="*/ 2 w 2"/>
                                <a:gd name="T11" fmla="*/ 6 h 7"/>
                                <a:gd name="T12" fmla="*/ 2 w 2"/>
                                <a:gd name="T13" fmla="*/ 6 h 7"/>
                                <a:gd name="T14" fmla="*/ 2 w 2"/>
                                <a:gd name="T15" fmla="*/ 6 h 7"/>
                                <a:gd name="T16" fmla="*/ 1 w 2"/>
                                <a:gd name="T17" fmla="*/ 4 h 7"/>
                                <a:gd name="T18" fmla="*/ 2 w 2"/>
                                <a:gd name="T19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" h="7">
                                  <a:moveTo>
                                    <a:pt x="2" y="0"/>
                                  </a:moveTo>
                                  <a:cubicBezTo>
                                    <a:pt x="1" y="0"/>
                                    <a:pt x="0" y="2"/>
                                    <a:pt x="0" y="4"/>
                                  </a:cubicBezTo>
                                  <a:cubicBezTo>
                                    <a:pt x="0" y="5"/>
                                    <a:pt x="1" y="6"/>
                                    <a:pt x="1" y="7"/>
                                  </a:cubicBezTo>
                                  <a:cubicBezTo>
                                    <a:pt x="1" y="6"/>
                                    <a:pt x="1" y="6"/>
                                    <a:pt x="2" y="6"/>
                                  </a:cubicBezTo>
                                  <a:cubicBezTo>
                                    <a:pt x="2" y="6"/>
                                    <a:pt x="2" y="6"/>
                                    <a:pt x="2" y="6"/>
                                  </a:cubicBezTo>
                                  <a:cubicBezTo>
                                    <a:pt x="2" y="6"/>
                                    <a:pt x="2" y="6"/>
                                    <a:pt x="2" y="6"/>
                                  </a:cubicBezTo>
                                  <a:cubicBezTo>
                                    <a:pt x="2" y="6"/>
                                    <a:pt x="2" y="6"/>
                                    <a:pt x="2" y="6"/>
                                  </a:cubicBezTo>
                                  <a:cubicBezTo>
                                    <a:pt x="2" y="6"/>
                                    <a:pt x="2" y="6"/>
                                    <a:pt x="2" y="6"/>
                                  </a:cubicBezTo>
                                  <a:cubicBezTo>
                                    <a:pt x="1" y="5"/>
                                    <a:pt x="1" y="4"/>
                                    <a:pt x="1" y="4"/>
                                  </a:cubicBezTo>
                                  <a:cubicBezTo>
                                    <a:pt x="1" y="2"/>
                                    <a:pt x="1" y="1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621"/>
                          <wps:cNvSpPr>
                            <a:spLocks/>
                          </wps:cNvSpPr>
                          <wps:spPr bwMode="auto">
                            <a:xfrm>
                              <a:off x="591" y="1584"/>
                              <a:ext cx="5" cy="2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0 w 1"/>
                                <a:gd name="T3" fmla="*/ 4 h 4"/>
                                <a:gd name="T4" fmla="*/ 1 w 1"/>
                                <a:gd name="T5" fmla="*/ 4 h 4"/>
                                <a:gd name="T6" fmla="*/ 1 w 1"/>
                                <a:gd name="T7" fmla="*/ 0 h 4"/>
                                <a:gd name="T8" fmla="*/ 0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2"/>
                                    <a:pt x="0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1" y="1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622"/>
                          <wps:cNvSpPr>
                            <a:spLocks/>
                          </wps:cNvSpPr>
                          <wps:spPr bwMode="auto">
                            <a:xfrm>
                              <a:off x="531" y="1436"/>
                              <a:ext cx="6" cy="47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8"/>
                                <a:gd name="T2" fmla="*/ 0 w 1"/>
                                <a:gd name="T3" fmla="*/ 8 h 8"/>
                                <a:gd name="T4" fmla="*/ 1 w 1"/>
                                <a:gd name="T5" fmla="*/ 8 h 8"/>
                                <a:gd name="T6" fmla="*/ 1 w 1"/>
                                <a:gd name="T7" fmla="*/ 5 h 8"/>
                                <a:gd name="T8" fmla="*/ 1 w 1"/>
                                <a:gd name="T9" fmla="*/ 4 h 8"/>
                                <a:gd name="T10" fmla="*/ 1 w 1"/>
                                <a:gd name="T11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8">
                                  <a:moveTo>
                                    <a:pt x="1" y="0"/>
                                  </a:moveTo>
                                  <a:cubicBezTo>
                                    <a:pt x="0" y="2"/>
                                    <a:pt x="0" y="5"/>
                                    <a:pt x="0" y="8"/>
                                  </a:cubicBezTo>
                                  <a:cubicBezTo>
                                    <a:pt x="0" y="8"/>
                                    <a:pt x="1" y="8"/>
                                    <a:pt x="1" y="8"/>
                                  </a:cubicBezTo>
                                  <a:cubicBezTo>
                                    <a:pt x="1" y="7"/>
                                    <a:pt x="1" y="6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4"/>
                                  </a:cubicBezTo>
                                  <a:cubicBezTo>
                                    <a:pt x="1" y="3"/>
                                    <a:pt x="1" y="1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623"/>
                          <wps:cNvSpPr>
                            <a:spLocks/>
                          </wps:cNvSpPr>
                          <wps:spPr bwMode="auto">
                            <a:xfrm>
                              <a:off x="567" y="1418"/>
                              <a:ext cx="12" cy="1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3"/>
                                <a:gd name="T2" fmla="*/ 0 w 2"/>
                                <a:gd name="T3" fmla="*/ 1 h 3"/>
                                <a:gd name="T4" fmla="*/ 1 w 2"/>
                                <a:gd name="T5" fmla="*/ 3 h 3"/>
                                <a:gd name="T6" fmla="*/ 2 w 2"/>
                                <a:gd name="T7" fmla="*/ 0 h 3"/>
                                <a:gd name="T8" fmla="*/ 0 w 2"/>
                                <a:gd name="T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2"/>
                                    <a:pt x="1" y="2"/>
                                    <a:pt x="1" y="3"/>
                                  </a:cubicBezTo>
                                  <a:cubicBezTo>
                                    <a:pt x="2" y="2"/>
                                    <a:pt x="2" y="1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624"/>
                          <wps:cNvSpPr>
                            <a:spLocks/>
                          </wps:cNvSpPr>
                          <wps:spPr bwMode="auto">
                            <a:xfrm>
                              <a:off x="537" y="1347"/>
                              <a:ext cx="12" cy="48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8"/>
                                <a:gd name="T2" fmla="*/ 0 w 2"/>
                                <a:gd name="T3" fmla="*/ 8 h 8"/>
                                <a:gd name="T4" fmla="*/ 2 w 2"/>
                                <a:gd name="T5" fmla="*/ 8 h 8"/>
                                <a:gd name="T6" fmla="*/ 2 w 2"/>
                                <a:gd name="T7" fmla="*/ 8 h 8"/>
                                <a:gd name="T8" fmla="*/ 2 w 2"/>
                                <a:gd name="T9" fmla="*/ 2 h 8"/>
                                <a:gd name="T10" fmla="*/ 2 w 2"/>
                                <a:gd name="T11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2" y="0"/>
                                  </a:moveTo>
                                  <a:cubicBezTo>
                                    <a:pt x="2" y="3"/>
                                    <a:pt x="2" y="6"/>
                                    <a:pt x="0" y="8"/>
                                  </a:cubicBezTo>
                                  <a:cubicBezTo>
                                    <a:pt x="1" y="8"/>
                                    <a:pt x="1" y="8"/>
                                    <a:pt x="2" y="8"/>
                                  </a:cubicBezTo>
                                  <a:cubicBezTo>
                                    <a:pt x="2" y="8"/>
                                    <a:pt x="2" y="8"/>
                                    <a:pt x="2" y="8"/>
                                  </a:cubicBezTo>
                                  <a:cubicBezTo>
                                    <a:pt x="2" y="6"/>
                                    <a:pt x="2" y="4"/>
                                    <a:pt x="2" y="2"/>
                                  </a:cubicBezTo>
                                  <a:cubicBezTo>
                                    <a:pt x="2" y="1"/>
                                    <a:pt x="2" y="1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625"/>
                          <wps:cNvSpPr>
                            <a:spLocks/>
                          </wps:cNvSpPr>
                          <wps:spPr bwMode="auto">
                            <a:xfrm>
                              <a:off x="537" y="1276"/>
                              <a:ext cx="12" cy="5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9"/>
                                <a:gd name="T2" fmla="*/ 1 w 2"/>
                                <a:gd name="T3" fmla="*/ 0 h 9"/>
                                <a:gd name="T4" fmla="*/ 0 w 2"/>
                                <a:gd name="T5" fmla="*/ 7 h 9"/>
                                <a:gd name="T6" fmla="*/ 1 w 2"/>
                                <a:gd name="T7" fmla="*/ 9 h 9"/>
                                <a:gd name="T8" fmla="*/ 1 w 2"/>
                                <a:gd name="T9" fmla="*/ 9 h 9"/>
                                <a:gd name="T10" fmla="*/ 2 w 2"/>
                                <a:gd name="T11" fmla="*/ 2 h 9"/>
                                <a:gd name="T12" fmla="*/ 1 w 2"/>
                                <a:gd name="T13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2"/>
                                    <a:pt x="0" y="5"/>
                                    <a:pt x="0" y="7"/>
                                  </a:cubicBezTo>
                                  <a:cubicBezTo>
                                    <a:pt x="0" y="8"/>
                                    <a:pt x="0" y="8"/>
                                    <a:pt x="1" y="9"/>
                                  </a:cubicBezTo>
                                  <a:cubicBezTo>
                                    <a:pt x="1" y="9"/>
                                    <a:pt x="1" y="9"/>
                                    <a:pt x="1" y="9"/>
                                  </a:cubicBezTo>
                                  <a:cubicBezTo>
                                    <a:pt x="1" y="7"/>
                                    <a:pt x="2" y="4"/>
                                    <a:pt x="2" y="2"/>
                                  </a:cubicBezTo>
                                  <a:cubicBezTo>
                                    <a:pt x="2" y="1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626"/>
                          <wps:cNvSpPr>
                            <a:spLocks/>
                          </wps:cNvSpPr>
                          <wps:spPr bwMode="auto">
                            <a:xfrm>
                              <a:off x="555" y="1276"/>
                              <a:ext cx="12" cy="2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4"/>
                                <a:gd name="T2" fmla="*/ 1 w 2"/>
                                <a:gd name="T3" fmla="*/ 0 h 4"/>
                                <a:gd name="T4" fmla="*/ 1 w 2"/>
                                <a:gd name="T5" fmla="*/ 0 h 4"/>
                                <a:gd name="T6" fmla="*/ 0 w 2"/>
                                <a:gd name="T7" fmla="*/ 4 h 4"/>
                                <a:gd name="T8" fmla="*/ 1 w 2"/>
                                <a:gd name="T9" fmla="*/ 4 h 4"/>
                                <a:gd name="T10" fmla="*/ 1 w 2"/>
                                <a:gd name="T11" fmla="*/ 4 h 4"/>
                                <a:gd name="T12" fmla="*/ 2 w 2"/>
                                <a:gd name="T13" fmla="*/ 3 h 4"/>
                                <a:gd name="T14" fmla="*/ 1 w 2"/>
                                <a:gd name="T15" fmla="*/ 0 h 4"/>
                                <a:gd name="T16" fmla="*/ 1 w 2"/>
                                <a:gd name="T1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1" y="3"/>
                                    <a:pt x="0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4"/>
                                    <a:pt x="2" y="3"/>
                                    <a:pt x="2" y="3"/>
                                  </a:cubicBezTo>
                                  <a:cubicBezTo>
                                    <a:pt x="2" y="1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627"/>
                          <wps:cNvSpPr>
                            <a:spLocks/>
                          </wps:cNvSpPr>
                          <wps:spPr bwMode="auto">
                            <a:xfrm>
                              <a:off x="585" y="1211"/>
                              <a:ext cx="6" cy="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0 w 1"/>
                                <a:gd name="T3" fmla="*/ 0 h 3"/>
                                <a:gd name="T4" fmla="*/ 0 w 1"/>
                                <a:gd name="T5" fmla="*/ 0 h 3"/>
                                <a:gd name="T6" fmla="*/ 0 w 1"/>
                                <a:gd name="T7" fmla="*/ 0 h 3"/>
                                <a:gd name="T8" fmla="*/ 0 w 1"/>
                                <a:gd name="T9" fmla="*/ 1 h 3"/>
                                <a:gd name="T10" fmla="*/ 0 w 1"/>
                                <a:gd name="T11" fmla="*/ 3 h 3"/>
                                <a:gd name="T12" fmla="*/ 0 w 1"/>
                                <a:gd name="T13" fmla="*/ 3 h 3"/>
                                <a:gd name="T14" fmla="*/ 0 w 1"/>
                                <a:gd name="T15" fmla="*/ 3 h 3"/>
                                <a:gd name="T16" fmla="*/ 0 w 1"/>
                                <a:gd name="T17" fmla="*/ 3 h 3"/>
                                <a:gd name="T18" fmla="*/ 1 w 1"/>
                                <a:gd name="T19" fmla="*/ 3 h 3"/>
                                <a:gd name="T20" fmla="*/ 0 w 1"/>
                                <a:gd name="T21" fmla="*/ 3 h 3"/>
                                <a:gd name="T22" fmla="*/ 1 w 1"/>
                                <a:gd name="T23" fmla="*/ 0 h 3"/>
                                <a:gd name="T24" fmla="*/ 0 w 1"/>
                                <a:gd name="T2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2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1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2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628"/>
                          <wps:cNvSpPr>
                            <a:spLocks/>
                          </wps:cNvSpPr>
                          <wps:spPr bwMode="auto">
                            <a:xfrm>
                              <a:off x="591" y="1129"/>
                              <a:ext cx="11" cy="4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8"/>
                                <a:gd name="T2" fmla="*/ 1 w 2"/>
                                <a:gd name="T3" fmla="*/ 0 h 8"/>
                                <a:gd name="T4" fmla="*/ 0 w 2"/>
                                <a:gd name="T5" fmla="*/ 6 h 8"/>
                                <a:gd name="T6" fmla="*/ 1 w 2"/>
                                <a:gd name="T7" fmla="*/ 8 h 8"/>
                                <a:gd name="T8" fmla="*/ 1 w 2"/>
                                <a:gd name="T9" fmla="*/ 7 h 8"/>
                                <a:gd name="T10" fmla="*/ 2 w 2"/>
                                <a:gd name="T11" fmla="*/ 1 h 8"/>
                                <a:gd name="T12" fmla="*/ 1 w 2"/>
                                <a:gd name="T13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2"/>
                                    <a:pt x="1" y="4"/>
                                    <a:pt x="0" y="6"/>
                                  </a:cubicBezTo>
                                  <a:cubicBezTo>
                                    <a:pt x="0" y="7"/>
                                    <a:pt x="1" y="7"/>
                                    <a:pt x="1" y="8"/>
                                  </a:cubicBezTo>
                                  <a:cubicBezTo>
                                    <a:pt x="1" y="8"/>
                                    <a:pt x="1" y="7"/>
                                    <a:pt x="1" y="7"/>
                                  </a:cubicBezTo>
                                  <a:cubicBezTo>
                                    <a:pt x="1" y="6"/>
                                    <a:pt x="2" y="3"/>
                                    <a:pt x="2" y="1"/>
                                  </a:cubicBezTo>
                                  <a:cubicBezTo>
                                    <a:pt x="2" y="1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629"/>
                          <wps:cNvSpPr>
                            <a:spLocks/>
                          </wps:cNvSpPr>
                          <wps:spPr bwMode="auto">
                            <a:xfrm>
                              <a:off x="614" y="1117"/>
                              <a:ext cx="6" cy="4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7"/>
                                <a:gd name="T2" fmla="*/ 1 w 1"/>
                                <a:gd name="T3" fmla="*/ 0 h 7"/>
                                <a:gd name="T4" fmla="*/ 0 w 1"/>
                                <a:gd name="T5" fmla="*/ 6 h 7"/>
                                <a:gd name="T6" fmla="*/ 1 w 1"/>
                                <a:gd name="T7" fmla="*/ 7 h 7"/>
                                <a:gd name="T8" fmla="*/ 1 w 1"/>
                                <a:gd name="T9" fmla="*/ 7 h 7"/>
                                <a:gd name="T10" fmla="*/ 1 w 1"/>
                                <a:gd name="T11" fmla="*/ 2 h 7"/>
                                <a:gd name="T12" fmla="*/ 1 w 1"/>
                                <a:gd name="T13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7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2"/>
                                    <a:pt x="0" y="4"/>
                                    <a:pt x="0" y="6"/>
                                  </a:cubicBezTo>
                                  <a:cubicBezTo>
                                    <a:pt x="0" y="6"/>
                                    <a:pt x="0" y="7"/>
                                    <a:pt x="1" y="7"/>
                                  </a:cubicBezTo>
                                  <a:cubicBezTo>
                                    <a:pt x="1" y="7"/>
                                    <a:pt x="1" y="7"/>
                                    <a:pt x="1" y="7"/>
                                  </a:cubicBezTo>
                                  <a:cubicBezTo>
                                    <a:pt x="1" y="5"/>
                                    <a:pt x="1" y="3"/>
                                    <a:pt x="1" y="2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630"/>
                          <wps:cNvSpPr>
                            <a:spLocks/>
                          </wps:cNvSpPr>
                          <wps:spPr bwMode="auto">
                            <a:xfrm>
                              <a:off x="567" y="1111"/>
                              <a:ext cx="6" cy="2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4"/>
                                <a:gd name="T2" fmla="*/ 1 w 1"/>
                                <a:gd name="T3" fmla="*/ 0 h 4"/>
                                <a:gd name="T4" fmla="*/ 0 w 1"/>
                                <a:gd name="T5" fmla="*/ 2 h 4"/>
                                <a:gd name="T6" fmla="*/ 0 w 1"/>
                                <a:gd name="T7" fmla="*/ 2 h 4"/>
                                <a:gd name="T8" fmla="*/ 0 w 1"/>
                                <a:gd name="T9" fmla="*/ 2 h 4"/>
                                <a:gd name="T10" fmla="*/ 0 w 1"/>
                                <a:gd name="T11" fmla="*/ 4 h 4"/>
                                <a:gd name="T12" fmla="*/ 1 w 1"/>
                                <a:gd name="T13" fmla="*/ 4 h 4"/>
                                <a:gd name="T14" fmla="*/ 1 w 1"/>
                                <a:gd name="T15" fmla="*/ 0 h 4"/>
                                <a:gd name="T16" fmla="*/ 1 w 1"/>
                                <a:gd name="T1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1" y="4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631"/>
                          <wps:cNvSpPr>
                            <a:spLocks/>
                          </wps:cNvSpPr>
                          <wps:spPr bwMode="auto">
                            <a:xfrm>
                              <a:off x="549" y="1075"/>
                              <a:ext cx="12" cy="24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4"/>
                                <a:gd name="T2" fmla="*/ 1 w 2"/>
                                <a:gd name="T3" fmla="*/ 2 h 4"/>
                                <a:gd name="T4" fmla="*/ 1 w 2"/>
                                <a:gd name="T5" fmla="*/ 2 h 4"/>
                                <a:gd name="T6" fmla="*/ 1 w 2"/>
                                <a:gd name="T7" fmla="*/ 4 h 4"/>
                                <a:gd name="T8" fmla="*/ 2 w 2"/>
                                <a:gd name="T9" fmla="*/ 0 h 4"/>
                                <a:gd name="T10" fmla="*/ 0 w 2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1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3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2" y="1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632"/>
                          <wps:cNvSpPr>
                            <a:spLocks/>
                          </wps:cNvSpPr>
                          <wps:spPr bwMode="auto">
                            <a:xfrm>
                              <a:off x="632" y="951"/>
                              <a:ext cx="6" cy="77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3"/>
                                <a:gd name="T2" fmla="*/ 0 w 1"/>
                                <a:gd name="T3" fmla="*/ 10 h 13"/>
                                <a:gd name="T4" fmla="*/ 0 w 1"/>
                                <a:gd name="T5" fmla="*/ 13 h 13"/>
                                <a:gd name="T6" fmla="*/ 1 w 1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3">
                                  <a:moveTo>
                                    <a:pt x="1" y="0"/>
                                  </a:moveTo>
                                  <a:cubicBezTo>
                                    <a:pt x="0" y="2"/>
                                    <a:pt x="0" y="7"/>
                                    <a:pt x="0" y="10"/>
                                  </a:cubicBezTo>
                                  <a:cubicBezTo>
                                    <a:pt x="0" y="11"/>
                                    <a:pt x="0" y="13"/>
                                    <a:pt x="0" y="13"/>
                                  </a:cubicBezTo>
                                  <a:cubicBezTo>
                                    <a:pt x="0" y="9"/>
                                    <a:pt x="1" y="5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633"/>
                          <wps:cNvSpPr>
                            <a:spLocks/>
                          </wps:cNvSpPr>
                          <wps:spPr bwMode="auto">
                            <a:xfrm>
                              <a:off x="591" y="934"/>
                              <a:ext cx="5" cy="2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0 w 1"/>
                                <a:gd name="T3" fmla="*/ 4 h 4"/>
                                <a:gd name="T4" fmla="*/ 0 w 1"/>
                                <a:gd name="T5" fmla="*/ 4 h 4"/>
                                <a:gd name="T6" fmla="*/ 1 w 1"/>
                                <a:gd name="T7" fmla="*/ 0 h 4"/>
                                <a:gd name="T8" fmla="*/ 0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2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0" y="2"/>
                                    <a:pt x="0" y="1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634"/>
                          <wps:cNvSpPr>
                            <a:spLocks/>
                          </wps:cNvSpPr>
                          <wps:spPr bwMode="auto">
                            <a:xfrm>
                              <a:off x="484" y="2281"/>
                              <a:ext cx="12" cy="83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4"/>
                                <a:gd name="T2" fmla="*/ 1 w 2"/>
                                <a:gd name="T3" fmla="*/ 4 h 14"/>
                                <a:gd name="T4" fmla="*/ 1 w 2"/>
                                <a:gd name="T5" fmla="*/ 8 h 14"/>
                                <a:gd name="T6" fmla="*/ 0 w 2"/>
                                <a:gd name="T7" fmla="*/ 11 h 14"/>
                                <a:gd name="T8" fmla="*/ 1 w 2"/>
                                <a:gd name="T9" fmla="*/ 12 h 14"/>
                                <a:gd name="T10" fmla="*/ 1 w 2"/>
                                <a:gd name="T11" fmla="*/ 12 h 14"/>
                                <a:gd name="T12" fmla="*/ 1 w 2"/>
                                <a:gd name="T13" fmla="*/ 14 h 14"/>
                                <a:gd name="T14" fmla="*/ 1 w 2"/>
                                <a:gd name="T15" fmla="*/ 14 h 14"/>
                                <a:gd name="T16" fmla="*/ 1 w 2"/>
                                <a:gd name="T17" fmla="*/ 14 h 14"/>
                                <a:gd name="T18" fmla="*/ 2 w 2"/>
                                <a:gd name="T19" fmla="*/ 9 h 14"/>
                                <a:gd name="T20" fmla="*/ 2 w 2"/>
                                <a:gd name="T21" fmla="*/ 5 h 14"/>
                                <a:gd name="T22" fmla="*/ 2 w 2"/>
                                <a:gd name="T2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" h="14">
                                  <a:moveTo>
                                    <a:pt x="2" y="0"/>
                                  </a:moveTo>
                                  <a:cubicBezTo>
                                    <a:pt x="1" y="1"/>
                                    <a:pt x="1" y="2"/>
                                    <a:pt x="1" y="4"/>
                                  </a:cubicBezTo>
                                  <a:cubicBezTo>
                                    <a:pt x="1" y="5"/>
                                    <a:pt x="1" y="7"/>
                                    <a:pt x="1" y="8"/>
                                  </a:cubicBezTo>
                                  <a:cubicBezTo>
                                    <a:pt x="1" y="9"/>
                                    <a:pt x="1" y="10"/>
                                    <a:pt x="0" y="11"/>
                                  </a:cubicBezTo>
                                  <a:cubicBezTo>
                                    <a:pt x="1" y="11"/>
                                    <a:pt x="1" y="11"/>
                                    <a:pt x="1" y="12"/>
                                  </a:cubicBezTo>
                                  <a:cubicBezTo>
                                    <a:pt x="1" y="12"/>
                                    <a:pt x="1" y="12"/>
                                    <a:pt x="1" y="12"/>
                                  </a:cubicBezTo>
                                  <a:cubicBezTo>
                                    <a:pt x="1" y="13"/>
                                    <a:pt x="0" y="14"/>
                                    <a:pt x="1" y="14"/>
                                  </a:cubicBezTo>
                                  <a:cubicBezTo>
                                    <a:pt x="1" y="14"/>
                                    <a:pt x="1" y="14"/>
                                    <a:pt x="1" y="14"/>
                                  </a:cubicBezTo>
                                  <a:cubicBezTo>
                                    <a:pt x="1" y="14"/>
                                    <a:pt x="1" y="14"/>
                                    <a:pt x="1" y="14"/>
                                  </a:cubicBezTo>
                                  <a:cubicBezTo>
                                    <a:pt x="2" y="12"/>
                                    <a:pt x="2" y="10"/>
                                    <a:pt x="2" y="9"/>
                                  </a:cubicBezTo>
                                  <a:cubicBezTo>
                                    <a:pt x="2" y="7"/>
                                    <a:pt x="2" y="6"/>
                                    <a:pt x="2" y="5"/>
                                  </a:cubicBezTo>
                                  <a:cubicBezTo>
                                    <a:pt x="2" y="4"/>
                                    <a:pt x="2" y="2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635"/>
                          <wps:cNvSpPr>
                            <a:spLocks/>
                          </wps:cNvSpPr>
                          <wps:spPr bwMode="auto">
                            <a:xfrm>
                              <a:off x="508" y="1944"/>
                              <a:ext cx="6" cy="77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3"/>
                                <a:gd name="T2" fmla="*/ 0 w 1"/>
                                <a:gd name="T3" fmla="*/ 0 h 13"/>
                                <a:gd name="T4" fmla="*/ 0 w 1"/>
                                <a:gd name="T5" fmla="*/ 2 h 13"/>
                                <a:gd name="T6" fmla="*/ 0 w 1"/>
                                <a:gd name="T7" fmla="*/ 4 h 13"/>
                                <a:gd name="T8" fmla="*/ 0 w 1"/>
                                <a:gd name="T9" fmla="*/ 6 h 13"/>
                                <a:gd name="T10" fmla="*/ 0 w 1"/>
                                <a:gd name="T11" fmla="*/ 12 h 13"/>
                                <a:gd name="T12" fmla="*/ 0 w 1"/>
                                <a:gd name="T13" fmla="*/ 13 h 13"/>
                                <a:gd name="T14" fmla="*/ 1 w 1"/>
                                <a:gd name="T15" fmla="*/ 1 h 13"/>
                                <a:gd name="T16" fmla="*/ 1 w 1"/>
                                <a:gd name="T17" fmla="*/ 0 h 13"/>
                                <a:gd name="T18" fmla="*/ 1 w 1"/>
                                <a:gd name="T19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" h="13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0" y="5"/>
                                    <a:pt x="0" y="5"/>
                                    <a:pt x="0" y="6"/>
                                  </a:cubicBezTo>
                                  <a:cubicBezTo>
                                    <a:pt x="0" y="8"/>
                                    <a:pt x="0" y="10"/>
                                    <a:pt x="0" y="12"/>
                                  </a:cubicBezTo>
                                  <a:cubicBezTo>
                                    <a:pt x="0" y="12"/>
                                    <a:pt x="0" y="12"/>
                                    <a:pt x="0" y="13"/>
                                  </a:cubicBezTo>
                                  <a:cubicBezTo>
                                    <a:pt x="1" y="11"/>
                                    <a:pt x="1" y="4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636"/>
                          <wps:cNvSpPr>
                            <a:spLocks noEditPoints="1"/>
                          </wps:cNvSpPr>
                          <wps:spPr bwMode="auto">
                            <a:xfrm>
                              <a:off x="419" y="792"/>
                              <a:ext cx="260" cy="2056"/>
                            </a:xfrm>
                            <a:custGeom>
                              <a:avLst/>
                              <a:gdLst>
                                <a:gd name="T0" fmla="*/ 20 w 44"/>
                                <a:gd name="T1" fmla="*/ 324 h 348"/>
                                <a:gd name="T2" fmla="*/ 19 w 44"/>
                                <a:gd name="T3" fmla="*/ 320 h 348"/>
                                <a:gd name="T4" fmla="*/ 15 w 44"/>
                                <a:gd name="T5" fmla="*/ 311 h 348"/>
                                <a:gd name="T6" fmla="*/ 9 w 44"/>
                                <a:gd name="T7" fmla="*/ 319 h 348"/>
                                <a:gd name="T8" fmla="*/ 9 w 44"/>
                                <a:gd name="T9" fmla="*/ 292 h 348"/>
                                <a:gd name="T10" fmla="*/ 10 w 44"/>
                                <a:gd name="T11" fmla="*/ 306 h 348"/>
                                <a:gd name="T12" fmla="*/ 8 w 44"/>
                                <a:gd name="T13" fmla="*/ 290 h 348"/>
                                <a:gd name="T14" fmla="*/ 12 w 44"/>
                                <a:gd name="T15" fmla="*/ 287 h 348"/>
                                <a:gd name="T16" fmla="*/ 16 w 44"/>
                                <a:gd name="T17" fmla="*/ 278 h 348"/>
                                <a:gd name="T18" fmla="*/ 14 w 44"/>
                                <a:gd name="T19" fmla="*/ 295 h 348"/>
                                <a:gd name="T20" fmla="*/ 11 w 44"/>
                                <a:gd name="T21" fmla="*/ 269 h 348"/>
                                <a:gd name="T22" fmla="*/ 20 w 44"/>
                                <a:gd name="T23" fmla="*/ 266 h 348"/>
                                <a:gd name="T24" fmla="*/ 13 w 44"/>
                                <a:gd name="T25" fmla="*/ 252 h 348"/>
                                <a:gd name="T26" fmla="*/ 12 w 44"/>
                                <a:gd name="T27" fmla="*/ 266 h 348"/>
                                <a:gd name="T28" fmla="*/ 12 w 44"/>
                                <a:gd name="T29" fmla="*/ 256 h 348"/>
                                <a:gd name="T30" fmla="*/ 9 w 44"/>
                                <a:gd name="T31" fmla="*/ 255 h 348"/>
                                <a:gd name="T32" fmla="*/ 16 w 44"/>
                                <a:gd name="T33" fmla="*/ 245 h 348"/>
                                <a:gd name="T34" fmla="*/ 15 w 44"/>
                                <a:gd name="T35" fmla="*/ 247 h 348"/>
                                <a:gd name="T36" fmla="*/ 13 w 44"/>
                                <a:gd name="T37" fmla="*/ 243 h 348"/>
                                <a:gd name="T38" fmla="*/ 21 w 44"/>
                                <a:gd name="T39" fmla="*/ 221 h 348"/>
                                <a:gd name="T40" fmla="*/ 21 w 44"/>
                                <a:gd name="T41" fmla="*/ 221 h 348"/>
                                <a:gd name="T42" fmla="*/ 22 w 44"/>
                                <a:gd name="T43" fmla="*/ 215 h 348"/>
                                <a:gd name="T44" fmla="*/ 11 w 44"/>
                                <a:gd name="T45" fmla="*/ 213 h 348"/>
                                <a:gd name="T46" fmla="*/ 12 w 44"/>
                                <a:gd name="T47" fmla="*/ 196 h 348"/>
                                <a:gd name="T48" fmla="*/ 12 w 44"/>
                                <a:gd name="T49" fmla="*/ 196 h 348"/>
                                <a:gd name="T50" fmla="*/ 16 w 44"/>
                                <a:gd name="T51" fmla="*/ 196 h 348"/>
                                <a:gd name="T52" fmla="*/ 15 w 44"/>
                                <a:gd name="T53" fmla="*/ 195 h 348"/>
                                <a:gd name="T54" fmla="*/ 12 w 44"/>
                                <a:gd name="T55" fmla="*/ 194 h 348"/>
                                <a:gd name="T56" fmla="*/ 15 w 44"/>
                                <a:gd name="T57" fmla="*/ 170 h 348"/>
                                <a:gd name="T58" fmla="*/ 14 w 44"/>
                                <a:gd name="T59" fmla="*/ 172 h 348"/>
                                <a:gd name="T60" fmla="*/ 25 w 44"/>
                                <a:gd name="T61" fmla="*/ 168 h 348"/>
                                <a:gd name="T62" fmla="*/ 32 w 44"/>
                                <a:gd name="T63" fmla="*/ 165 h 348"/>
                                <a:gd name="T64" fmla="*/ 25 w 44"/>
                                <a:gd name="T65" fmla="*/ 165 h 348"/>
                                <a:gd name="T66" fmla="*/ 28 w 44"/>
                                <a:gd name="T67" fmla="*/ 156 h 348"/>
                                <a:gd name="T68" fmla="*/ 31 w 44"/>
                                <a:gd name="T69" fmla="*/ 154 h 348"/>
                                <a:gd name="T70" fmla="*/ 32 w 44"/>
                                <a:gd name="T71" fmla="*/ 161 h 348"/>
                                <a:gd name="T72" fmla="*/ 31 w 44"/>
                                <a:gd name="T73" fmla="*/ 154 h 348"/>
                                <a:gd name="T74" fmla="*/ 25 w 44"/>
                                <a:gd name="T75" fmla="*/ 156 h 348"/>
                                <a:gd name="T76" fmla="*/ 27 w 44"/>
                                <a:gd name="T77" fmla="*/ 154 h 348"/>
                                <a:gd name="T78" fmla="*/ 26 w 44"/>
                                <a:gd name="T79" fmla="*/ 152 h 348"/>
                                <a:gd name="T80" fmla="*/ 29 w 44"/>
                                <a:gd name="T81" fmla="*/ 147 h 348"/>
                                <a:gd name="T82" fmla="*/ 28 w 44"/>
                                <a:gd name="T83" fmla="*/ 154 h 348"/>
                                <a:gd name="T84" fmla="*/ 30 w 44"/>
                                <a:gd name="T85" fmla="*/ 138 h 348"/>
                                <a:gd name="T86" fmla="*/ 20 w 44"/>
                                <a:gd name="T87" fmla="*/ 117 h 348"/>
                                <a:gd name="T88" fmla="*/ 26 w 44"/>
                                <a:gd name="T89" fmla="*/ 109 h 348"/>
                                <a:gd name="T90" fmla="*/ 22 w 44"/>
                                <a:gd name="T91" fmla="*/ 102 h 348"/>
                                <a:gd name="T92" fmla="*/ 21 w 44"/>
                                <a:gd name="T93" fmla="*/ 91 h 348"/>
                                <a:gd name="T94" fmla="*/ 24 w 44"/>
                                <a:gd name="T95" fmla="*/ 82 h 348"/>
                                <a:gd name="T96" fmla="*/ 24 w 44"/>
                                <a:gd name="T97" fmla="*/ 82 h 348"/>
                                <a:gd name="T98" fmla="*/ 28 w 44"/>
                                <a:gd name="T99" fmla="*/ 74 h 348"/>
                                <a:gd name="T100" fmla="*/ 28 w 44"/>
                                <a:gd name="T101" fmla="*/ 71 h 348"/>
                                <a:gd name="T102" fmla="*/ 30 w 44"/>
                                <a:gd name="T103" fmla="*/ 64 h 348"/>
                                <a:gd name="T104" fmla="*/ 34 w 44"/>
                                <a:gd name="T105" fmla="*/ 55 h 348"/>
                                <a:gd name="T106" fmla="*/ 34 w 44"/>
                                <a:gd name="T107" fmla="*/ 55 h 348"/>
                                <a:gd name="T108" fmla="*/ 25 w 44"/>
                                <a:gd name="T109" fmla="*/ 58 h 348"/>
                                <a:gd name="T110" fmla="*/ 22 w 44"/>
                                <a:gd name="T111" fmla="*/ 48 h 348"/>
                                <a:gd name="T112" fmla="*/ 37 w 44"/>
                                <a:gd name="T113" fmla="*/ 27 h 348"/>
                                <a:gd name="T114" fmla="*/ 29 w 44"/>
                                <a:gd name="T115" fmla="*/ 28 h 348"/>
                                <a:gd name="T116" fmla="*/ 32 w 44"/>
                                <a:gd name="T117" fmla="*/ 0 h 348"/>
                                <a:gd name="T118" fmla="*/ 12 w 44"/>
                                <a:gd name="T119" fmla="*/ 144 h 348"/>
                                <a:gd name="T120" fmla="*/ 0 w 44"/>
                                <a:gd name="T121" fmla="*/ 347 h 348"/>
                                <a:gd name="T122" fmla="*/ 26 w 44"/>
                                <a:gd name="T123" fmla="*/ 240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4" h="348">
                                  <a:moveTo>
                                    <a:pt x="19" y="320"/>
                                  </a:moveTo>
                                  <a:cubicBezTo>
                                    <a:pt x="19" y="320"/>
                                    <a:pt x="19" y="320"/>
                                    <a:pt x="19" y="320"/>
                                  </a:cubicBezTo>
                                  <a:cubicBezTo>
                                    <a:pt x="20" y="320"/>
                                    <a:pt x="20" y="320"/>
                                    <a:pt x="20" y="320"/>
                                  </a:cubicBezTo>
                                  <a:cubicBezTo>
                                    <a:pt x="20" y="321"/>
                                    <a:pt x="20" y="321"/>
                                    <a:pt x="20" y="321"/>
                                  </a:cubicBezTo>
                                  <a:cubicBezTo>
                                    <a:pt x="20" y="322"/>
                                    <a:pt x="20" y="323"/>
                                    <a:pt x="20" y="324"/>
                                  </a:cubicBezTo>
                                  <a:cubicBezTo>
                                    <a:pt x="20" y="324"/>
                                    <a:pt x="20" y="324"/>
                                    <a:pt x="20" y="324"/>
                                  </a:cubicBezTo>
                                  <a:cubicBezTo>
                                    <a:pt x="20" y="324"/>
                                    <a:pt x="20" y="324"/>
                                    <a:pt x="20" y="324"/>
                                  </a:cubicBezTo>
                                  <a:cubicBezTo>
                                    <a:pt x="20" y="324"/>
                                    <a:pt x="20" y="324"/>
                                    <a:pt x="20" y="324"/>
                                  </a:cubicBezTo>
                                  <a:cubicBezTo>
                                    <a:pt x="20" y="324"/>
                                    <a:pt x="20" y="324"/>
                                    <a:pt x="20" y="324"/>
                                  </a:cubicBezTo>
                                  <a:cubicBezTo>
                                    <a:pt x="20" y="324"/>
                                    <a:pt x="20" y="324"/>
                                    <a:pt x="20" y="324"/>
                                  </a:cubicBezTo>
                                  <a:cubicBezTo>
                                    <a:pt x="19" y="324"/>
                                    <a:pt x="19" y="324"/>
                                    <a:pt x="19" y="324"/>
                                  </a:cubicBezTo>
                                  <a:cubicBezTo>
                                    <a:pt x="18" y="324"/>
                                    <a:pt x="19" y="321"/>
                                    <a:pt x="19" y="320"/>
                                  </a:cubicBezTo>
                                  <a:cubicBezTo>
                                    <a:pt x="19" y="320"/>
                                    <a:pt x="19" y="320"/>
                                    <a:pt x="19" y="320"/>
                                  </a:cubicBezTo>
                                  <a:cubicBezTo>
                                    <a:pt x="19" y="320"/>
                                    <a:pt x="19" y="320"/>
                                    <a:pt x="19" y="320"/>
                                  </a:cubicBezTo>
                                  <a:cubicBezTo>
                                    <a:pt x="19" y="320"/>
                                    <a:pt x="19" y="320"/>
                                    <a:pt x="19" y="320"/>
                                  </a:cubicBezTo>
                                  <a:cubicBezTo>
                                    <a:pt x="19" y="320"/>
                                    <a:pt x="19" y="320"/>
                                    <a:pt x="19" y="320"/>
                                  </a:cubicBezTo>
                                  <a:cubicBezTo>
                                    <a:pt x="19" y="320"/>
                                    <a:pt x="19" y="320"/>
                                    <a:pt x="19" y="320"/>
                                  </a:cubicBezTo>
                                  <a:moveTo>
                                    <a:pt x="13" y="314"/>
                                  </a:moveTo>
                                  <a:cubicBezTo>
                                    <a:pt x="13" y="314"/>
                                    <a:pt x="13" y="314"/>
                                    <a:pt x="13" y="314"/>
                                  </a:cubicBezTo>
                                  <a:cubicBezTo>
                                    <a:pt x="14" y="313"/>
                                    <a:pt x="14" y="312"/>
                                    <a:pt x="14" y="310"/>
                                  </a:cubicBezTo>
                                  <a:cubicBezTo>
                                    <a:pt x="15" y="311"/>
                                    <a:pt x="15" y="311"/>
                                    <a:pt x="15" y="311"/>
                                  </a:cubicBezTo>
                                  <a:cubicBezTo>
                                    <a:pt x="15" y="311"/>
                                    <a:pt x="15" y="311"/>
                                    <a:pt x="15" y="311"/>
                                  </a:cubicBezTo>
                                  <a:cubicBezTo>
                                    <a:pt x="14" y="312"/>
                                    <a:pt x="14" y="313"/>
                                    <a:pt x="14" y="314"/>
                                  </a:cubicBezTo>
                                  <a:cubicBezTo>
                                    <a:pt x="13" y="314"/>
                                    <a:pt x="13" y="314"/>
                                    <a:pt x="13" y="314"/>
                                  </a:cubicBezTo>
                                  <a:moveTo>
                                    <a:pt x="9" y="317"/>
                                  </a:moveTo>
                                  <a:cubicBezTo>
                                    <a:pt x="9" y="314"/>
                                    <a:pt x="9" y="311"/>
                                    <a:pt x="10" y="308"/>
                                  </a:cubicBezTo>
                                  <a:cubicBezTo>
                                    <a:pt x="10" y="308"/>
                                    <a:pt x="10" y="309"/>
                                    <a:pt x="10" y="311"/>
                                  </a:cubicBezTo>
                                  <a:cubicBezTo>
                                    <a:pt x="10" y="313"/>
                                    <a:pt x="9" y="316"/>
                                    <a:pt x="9" y="319"/>
                                  </a:cubicBezTo>
                                  <a:cubicBezTo>
                                    <a:pt x="9" y="320"/>
                                    <a:pt x="9" y="320"/>
                                    <a:pt x="10" y="321"/>
                                  </a:cubicBezTo>
                                  <a:cubicBezTo>
                                    <a:pt x="10" y="321"/>
                                    <a:pt x="10" y="321"/>
                                    <a:pt x="10" y="321"/>
                                  </a:cubicBezTo>
                                  <a:cubicBezTo>
                                    <a:pt x="9" y="320"/>
                                    <a:pt x="9" y="319"/>
                                    <a:pt x="9" y="317"/>
                                  </a:cubicBezTo>
                                  <a:moveTo>
                                    <a:pt x="8" y="295"/>
                                  </a:moveTo>
                                  <a:cubicBezTo>
                                    <a:pt x="8" y="295"/>
                                    <a:pt x="8" y="295"/>
                                    <a:pt x="8" y="295"/>
                                  </a:cubicBezTo>
                                  <a:cubicBezTo>
                                    <a:pt x="8" y="294"/>
                                    <a:pt x="8" y="293"/>
                                    <a:pt x="8" y="292"/>
                                  </a:cubicBezTo>
                                  <a:cubicBezTo>
                                    <a:pt x="9" y="292"/>
                                    <a:pt x="9" y="292"/>
                                    <a:pt x="9" y="292"/>
                                  </a:cubicBezTo>
                                  <a:cubicBezTo>
                                    <a:pt x="9" y="292"/>
                                    <a:pt x="9" y="292"/>
                                    <a:pt x="9" y="292"/>
                                  </a:cubicBezTo>
                                  <a:cubicBezTo>
                                    <a:pt x="9" y="293"/>
                                    <a:pt x="9" y="294"/>
                                    <a:pt x="9" y="296"/>
                                  </a:cubicBezTo>
                                  <a:cubicBezTo>
                                    <a:pt x="8" y="295"/>
                                    <a:pt x="8" y="295"/>
                                    <a:pt x="8" y="295"/>
                                  </a:cubicBezTo>
                                  <a:moveTo>
                                    <a:pt x="9" y="303"/>
                                  </a:moveTo>
                                  <a:cubicBezTo>
                                    <a:pt x="9" y="299"/>
                                    <a:pt x="11" y="293"/>
                                    <a:pt x="11" y="289"/>
                                  </a:cubicBezTo>
                                  <a:cubicBezTo>
                                    <a:pt x="11" y="290"/>
                                    <a:pt x="11" y="291"/>
                                    <a:pt x="11" y="292"/>
                                  </a:cubicBezTo>
                                  <a:cubicBezTo>
                                    <a:pt x="11" y="296"/>
                                    <a:pt x="10" y="302"/>
                                    <a:pt x="10" y="306"/>
                                  </a:cubicBezTo>
                                  <a:cubicBezTo>
                                    <a:pt x="9" y="305"/>
                                    <a:pt x="9" y="304"/>
                                    <a:pt x="9" y="303"/>
                                  </a:cubicBezTo>
                                  <a:moveTo>
                                    <a:pt x="8" y="285"/>
                                  </a:moveTo>
                                  <a:cubicBezTo>
                                    <a:pt x="8" y="285"/>
                                    <a:pt x="8" y="285"/>
                                    <a:pt x="8" y="285"/>
                                  </a:cubicBezTo>
                                  <a:cubicBezTo>
                                    <a:pt x="9" y="285"/>
                                    <a:pt x="9" y="285"/>
                                    <a:pt x="9" y="286"/>
                                  </a:cubicBezTo>
                                  <a:cubicBezTo>
                                    <a:pt x="9" y="287"/>
                                    <a:pt x="8" y="288"/>
                                    <a:pt x="8" y="289"/>
                                  </a:cubicBezTo>
                                  <a:cubicBezTo>
                                    <a:pt x="8" y="290"/>
                                    <a:pt x="8" y="290"/>
                                    <a:pt x="8" y="290"/>
                                  </a:cubicBezTo>
                                  <a:cubicBezTo>
                                    <a:pt x="8" y="290"/>
                                    <a:pt x="8" y="290"/>
                                    <a:pt x="8" y="290"/>
                                  </a:cubicBezTo>
                                  <a:cubicBezTo>
                                    <a:pt x="8" y="290"/>
                                    <a:pt x="8" y="289"/>
                                    <a:pt x="8" y="289"/>
                                  </a:cubicBezTo>
                                  <a:cubicBezTo>
                                    <a:pt x="8" y="288"/>
                                    <a:pt x="8" y="286"/>
                                    <a:pt x="8" y="285"/>
                                  </a:cubicBezTo>
                                  <a:cubicBezTo>
                                    <a:pt x="8" y="285"/>
                                    <a:pt x="8" y="285"/>
                                    <a:pt x="8" y="285"/>
                                  </a:cubicBezTo>
                                  <a:moveTo>
                                    <a:pt x="12" y="282"/>
                                  </a:moveTo>
                                  <a:cubicBezTo>
                                    <a:pt x="12" y="282"/>
                                    <a:pt x="12" y="282"/>
                                    <a:pt x="12" y="282"/>
                                  </a:cubicBezTo>
                                  <a:cubicBezTo>
                                    <a:pt x="13" y="282"/>
                                    <a:pt x="13" y="282"/>
                                    <a:pt x="13" y="283"/>
                                  </a:cubicBezTo>
                                  <a:cubicBezTo>
                                    <a:pt x="13" y="284"/>
                                    <a:pt x="12" y="286"/>
                                    <a:pt x="12" y="287"/>
                                  </a:cubicBezTo>
                                  <a:cubicBezTo>
                                    <a:pt x="12" y="287"/>
                                    <a:pt x="12" y="287"/>
                                    <a:pt x="12" y="287"/>
                                  </a:cubicBezTo>
                                  <a:cubicBezTo>
                                    <a:pt x="12" y="287"/>
                                    <a:pt x="12" y="287"/>
                                    <a:pt x="12" y="287"/>
                                  </a:cubicBezTo>
                                  <a:cubicBezTo>
                                    <a:pt x="12" y="287"/>
                                    <a:pt x="12" y="287"/>
                                    <a:pt x="12" y="286"/>
                                  </a:cubicBezTo>
                                  <a:cubicBezTo>
                                    <a:pt x="12" y="285"/>
                                    <a:pt x="12" y="283"/>
                                    <a:pt x="12" y="282"/>
                                  </a:cubicBezTo>
                                  <a:cubicBezTo>
                                    <a:pt x="12" y="282"/>
                                    <a:pt x="12" y="282"/>
                                    <a:pt x="12" y="282"/>
                                  </a:cubicBezTo>
                                  <a:moveTo>
                                    <a:pt x="16" y="278"/>
                                  </a:moveTo>
                                  <a:cubicBezTo>
                                    <a:pt x="16" y="278"/>
                                    <a:pt x="16" y="278"/>
                                    <a:pt x="16" y="278"/>
                                  </a:cubicBezTo>
                                  <a:cubicBezTo>
                                    <a:pt x="16" y="278"/>
                                    <a:pt x="16" y="278"/>
                                    <a:pt x="16" y="278"/>
                                  </a:cubicBezTo>
                                  <a:cubicBezTo>
                                    <a:pt x="16" y="278"/>
                                    <a:pt x="16" y="278"/>
                                    <a:pt x="16" y="278"/>
                                  </a:cubicBezTo>
                                  <a:cubicBezTo>
                                    <a:pt x="15" y="288"/>
                                    <a:pt x="15" y="297"/>
                                    <a:pt x="14" y="307"/>
                                  </a:cubicBezTo>
                                  <a:cubicBezTo>
                                    <a:pt x="14" y="306"/>
                                    <a:pt x="14" y="305"/>
                                    <a:pt x="14" y="303"/>
                                  </a:cubicBezTo>
                                  <a:cubicBezTo>
                                    <a:pt x="14" y="301"/>
                                    <a:pt x="14" y="299"/>
                                    <a:pt x="14" y="298"/>
                                  </a:cubicBezTo>
                                  <a:cubicBezTo>
                                    <a:pt x="14" y="298"/>
                                    <a:pt x="14" y="298"/>
                                    <a:pt x="14" y="298"/>
                                  </a:cubicBezTo>
                                  <a:cubicBezTo>
                                    <a:pt x="14" y="297"/>
                                    <a:pt x="14" y="296"/>
                                    <a:pt x="14" y="295"/>
                                  </a:cubicBezTo>
                                  <a:cubicBezTo>
                                    <a:pt x="14" y="289"/>
                                    <a:pt x="15" y="281"/>
                                    <a:pt x="16" y="278"/>
                                  </a:cubicBezTo>
                                  <a:moveTo>
                                    <a:pt x="10" y="264"/>
                                  </a:moveTo>
                                  <a:cubicBezTo>
                                    <a:pt x="10" y="264"/>
                                    <a:pt x="10" y="264"/>
                                    <a:pt x="10" y="264"/>
                                  </a:cubicBezTo>
                                  <a:cubicBezTo>
                                    <a:pt x="11" y="264"/>
                                    <a:pt x="11" y="264"/>
                                    <a:pt x="11" y="265"/>
                                  </a:cubicBezTo>
                                  <a:cubicBezTo>
                                    <a:pt x="11" y="266"/>
                                    <a:pt x="11" y="267"/>
                                    <a:pt x="11" y="268"/>
                                  </a:cubicBezTo>
                                  <a:cubicBezTo>
                                    <a:pt x="11" y="269"/>
                                    <a:pt x="11" y="269"/>
                                    <a:pt x="11" y="269"/>
                                  </a:cubicBezTo>
                                  <a:cubicBezTo>
                                    <a:pt x="11" y="269"/>
                                    <a:pt x="11" y="269"/>
                                    <a:pt x="11" y="269"/>
                                  </a:cubicBezTo>
                                  <a:cubicBezTo>
                                    <a:pt x="10" y="269"/>
                                    <a:pt x="10" y="268"/>
                                    <a:pt x="10" y="268"/>
                                  </a:cubicBezTo>
                                  <a:cubicBezTo>
                                    <a:pt x="10" y="267"/>
                                    <a:pt x="10" y="265"/>
                                    <a:pt x="10" y="264"/>
                                  </a:cubicBezTo>
                                  <a:cubicBezTo>
                                    <a:pt x="10" y="264"/>
                                    <a:pt x="10" y="264"/>
                                    <a:pt x="10" y="264"/>
                                  </a:cubicBezTo>
                                  <a:moveTo>
                                    <a:pt x="20" y="261"/>
                                  </a:moveTo>
                                  <a:cubicBezTo>
                                    <a:pt x="20" y="261"/>
                                    <a:pt x="20" y="261"/>
                                    <a:pt x="20" y="261"/>
                                  </a:cubicBezTo>
                                  <a:cubicBezTo>
                                    <a:pt x="21" y="261"/>
                                    <a:pt x="21" y="262"/>
                                    <a:pt x="21" y="262"/>
                                  </a:cubicBezTo>
                                  <a:cubicBezTo>
                                    <a:pt x="21" y="264"/>
                                    <a:pt x="20" y="265"/>
                                    <a:pt x="20" y="266"/>
                                  </a:cubicBezTo>
                                  <a:cubicBezTo>
                                    <a:pt x="20" y="267"/>
                                    <a:pt x="20" y="267"/>
                                    <a:pt x="20" y="267"/>
                                  </a:cubicBezTo>
                                  <a:cubicBezTo>
                                    <a:pt x="20" y="267"/>
                                    <a:pt x="20" y="267"/>
                                    <a:pt x="20" y="267"/>
                                  </a:cubicBezTo>
                                  <a:cubicBezTo>
                                    <a:pt x="20" y="267"/>
                                    <a:pt x="20" y="266"/>
                                    <a:pt x="20" y="266"/>
                                  </a:cubicBezTo>
                                  <a:cubicBezTo>
                                    <a:pt x="20" y="264"/>
                                    <a:pt x="20" y="263"/>
                                    <a:pt x="20" y="261"/>
                                  </a:cubicBezTo>
                                  <a:cubicBezTo>
                                    <a:pt x="20" y="261"/>
                                    <a:pt x="20" y="261"/>
                                    <a:pt x="20" y="261"/>
                                  </a:cubicBezTo>
                                  <a:moveTo>
                                    <a:pt x="13" y="252"/>
                                  </a:moveTo>
                                  <a:cubicBezTo>
                                    <a:pt x="13" y="252"/>
                                    <a:pt x="13" y="252"/>
                                    <a:pt x="13" y="252"/>
                                  </a:cubicBezTo>
                                  <a:cubicBezTo>
                                    <a:pt x="13" y="252"/>
                                    <a:pt x="13" y="252"/>
                                    <a:pt x="13" y="252"/>
                                  </a:cubicBezTo>
                                  <a:cubicBezTo>
                                    <a:pt x="13" y="252"/>
                                    <a:pt x="13" y="252"/>
                                    <a:pt x="13" y="252"/>
                                  </a:cubicBezTo>
                                  <a:cubicBezTo>
                                    <a:pt x="13" y="254"/>
                                    <a:pt x="13" y="256"/>
                                    <a:pt x="13" y="257"/>
                                  </a:cubicBezTo>
                                  <a:cubicBezTo>
                                    <a:pt x="13" y="258"/>
                                    <a:pt x="13" y="259"/>
                                    <a:pt x="13" y="261"/>
                                  </a:cubicBezTo>
                                  <a:cubicBezTo>
                                    <a:pt x="13" y="262"/>
                                    <a:pt x="13" y="264"/>
                                    <a:pt x="12" y="266"/>
                                  </a:cubicBezTo>
                                  <a:cubicBezTo>
                                    <a:pt x="12" y="266"/>
                                    <a:pt x="12" y="266"/>
                                    <a:pt x="12" y="266"/>
                                  </a:cubicBezTo>
                                  <a:cubicBezTo>
                                    <a:pt x="12" y="266"/>
                                    <a:pt x="12" y="266"/>
                                    <a:pt x="12" y="266"/>
                                  </a:cubicBezTo>
                                  <a:cubicBezTo>
                                    <a:pt x="12" y="266"/>
                                    <a:pt x="12" y="266"/>
                                    <a:pt x="12" y="266"/>
                                  </a:cubicBezTo>
                                  <a:cubicBezTo>
                                    <a:pt x="11" y="266"/>
                                    <a:pt x="12" y="265"/>
                                    <a:pt x="12" y="264"/>
                                  </a:cubicBezTo>
                                  <a:cubicBezTo>
                                    <a:pt x="12" y="264"/>
                                    <a:pt x="12" y="264"/>
                                    <a:pt x="12" y="264"/>
                                  </a:cubicBezTo>
                                  <a:cubicBezTo>
                                    <a:pt x="12" y="263"/>
                                    <a:pt x="12" y="263"/>
                                    <a:pt x="11" y="263"/>
                                  </a:cubicBezTo>
                                  <a:cubicBezTo>
                                    <a:pt x="11" y="263"/>
                                    <a:pt x="11" y="263"/>
                                    <a:pt x="11" y="263"/>
                                  </a:cubicBezTo>
                                  <a:cubicBezTo>
                                    <a:pt x="12" y="262"/>
                                    <a:pt x="12" y="261"/>
                                    <a:pt x="12" y="260"/>
                                  </a:cubicBezTo>
                                  <a:cubicBezTo>
                                    <a:pt x="12" y="259"/>
                                    <a:pt x="12" y="257"/>
                                    <a:pt x="12" y="256"/>
                                  </a:cubicBezTo>
                                  <a:cubicBezTo>
                                    <a:pt x="12" y="254"/>
                                    <a:pt x="12" y="253"/>
                                    <a:pt x="13" y="252"/>
                                  </a:cubicBezTo>
                                  <a:moveTo>
                                    <a:pt x="11" y="247"/>
                                  </a:moveTo>
                                  <a:cubicBezTo>
                                    <a:pt x="11" y="247"/>
                                    <a:pt x="11" y="247"/>
                                    <a:pt x="11" y="247"/>
                                  </a:cubicBezTo>
                                  <a:cubicBezTo>
                                    <a:pt x="11" y="247"/>
                                    <a:pt x="11" y="247"/>
                                    <a:pt x="11" y="247"/>
                                  </a:cubicBezTo>
                                  <a:cubicBezTo>
                                    <a:pt x="11" y="247"/>
                                    <a:pt x="11" y="247"/>
                                    <a:pt x="11" y="247"/>
                                  </a:cubicBezTo>
                                  <a:cubicBezTo>
                                    <a:pt x="10" y="251"/>
                                    <a:pt x="10" y="254"/>
                                    <a:pt x="10" y="258"/>
                                  </a:cubicBezTo>
                                  <a:cubicBezTo>
                                    <a:pt x="9" y="257"/>
                                    <a:pt x="9" y="256"/>
                                    <a:pt x="9" y="255"/>
                                  </a:cubicBezTo>
                                  <a:cubicBezTo>
                                    <a:pt x="9" y="252"/>
                                    <a:pt x="10" y="248"/>
                                    <a:pt x="11" y="247"/>
                                  </a:cubicBezTo>
                                  <a:moveTo>
                                    <a:pt x="16" y="245"/>
                                  </a:moveTo>
                                  <a:cubicBezTo>
                                    <a:pt x="16" y="245"/>
                                    <a:pt x="16" y="245"/>
                                    <a:pt x="16" y="245"/>
                                  </a:cubicBezTo>
                                  <a:cubicBezTo>
                                    <a:pt x="16" y="245"/>
                                    <a:pt x="16" y="245"/>
                                    <a:pt x="16" y="245"/>
                                  </a:cubicBezTo>
                                  <a:cubicBezTo>
                                    <a:pt x="16" y="245"/>
                                    <a:pt x="16" y="245"/>
                                    <a:pt x="16" y="245"/>
                                  </a:cubicBezTo>
                                  <a:cubicBezTo>
                                    <a:pt x="16" y="245"/>
                                    <a:pt x="16" y="245"/>
                                    <a:pt x="16" y="245"/>
                                  </a:cubicBezTo>
                                  <a:cubicBezTo>
                                    <a:pt x="16" y="245"/>
                                    <a:pt x="16" y="245"/>
                                    <a:pt x="16" y="245"/>
                                  </a:cubicBezTo>
                                  <a:cubicBezTo>
                                    <a:pt x="16" y="245"/>
                                    <a:pt x="16" y="245"/>
                                    <a:pt x="16" y="245"/>
                                  </a:cubicBezTo>
                                  <a:cubicBezTo>
                                    <a:pt x="16" y="245"/>
                                    <a:pt x="16" y="245"/>
                                    <a:pt x="16" y="245"/>
                                  </a:cubicBezTo>
                                  <a:cubicBezTo>
                                    <a:pt x="16" y="250"/>
                                    <a:pt x="15" y="255"/>
                                    <a:pt x="15" y="261"/>
                                  </a:cubicBezTo>
                                  <a:cubicBezTo>
                                    <a:pt x="14" y="259"/>
                                    <a:pt x="14" y="258"/>
                                    <a:pt x="14" y="256"/>
                                  </a:cubicBezTo>
                                  <a:cubicBezTo>
                                    <a:pt x="14" y="253"/>
                                    <a:pt x="15" y="251"/>
                                    <a:pt x="15" y="248"/>
                                  </a:cubicBezTo>
                                  <a:cubicBezTo>
                                    <a:pt x="15" y="248"/>
                                    <a:pt x="15" y="247"/>
                                    <a:pt x="15" y="247"/>
                                  </a:cubicBezTo>
                                  <a:cubicBezTo>
                                    <a:pt x="15" y="247"/>
                                    <a:pt x="15" y="247"/>
                                    <a:pt x="15" y="247"/>
                                  </a:cubicBezTo>
                                  <a:cubicBezTo>
                                    <a:pt x="15" y="247"/>
                                    <a:pt x="15" y="247"/>
                                    <a:pt x="15" y="247"/>
                                  </a:cubicBezTo>
                                  <a:cubicBezTo>
                                    <a:pt x="15" y="247"/>
                                    <a:pt x="15" y="247"/>
                                    <a:pt x="15" y="247"/>
                                  </a:cubicBezTo>
                                  <a:cubicBezTo>
                                    <a:pt x="15" y="247"/>
                                    <a:pt x="15" y="247"/>
                                    <a:pt x="15" y="247"/>
                                  </a:cubicBezTo>
                                  <a:cubicBezTo>
                                    <a:pt x="15" y="247"/>
                                    <a:pt x="15" y="247"/>
                                    <a:pt x="15" y="247"/>
                                  </a:cubicBezTo>
                                  <a:cubicBezTo>
                                    <a:pt x="16" y="247"/>
                                    <a:pt x="16" y="246"/>
                                    <a:pt x="16" y="246"/>
                                  </a:cubicBezTo>
                                  <a:cubicBezTo>
                                    <a:pt x="16" y="246"/>
                                    <a:pt x="16" y="245"/>
                                    <a:pt x="16" y="245"/>
                                  </a:cubicBezTo>
                                  <a:moveTo>
                                    <a:pt x="13" y="243"/>
                                  </a:moveTo>
                                  <a:cubicBezTo>
                                    <a:pt x="13" y="241"/>
                                    <a:pt x="14" y="238"/>
                                    <a:pt x="14" y="235"/>
                                  </a:cubicBezTo>
                                  <a:cubicBezTo>
                                    <a:pt x="15" y="236"/>
                                    <a:pt x="15" y="237"/>
                                    <a:pt x="15" y="238"/>
                                  </a:cubicBezTo>
                                  <a:cubicBezTo>
                                    <a:pt x="15" y="240"/>
                                    <a:pt x="14" y="243"/>
                                    <a:pt x="14" y="245"/>
                                  </a:cubicBezTo>
                                  <a:cubicBezTo>
                                    <a:pt x="14" y="245"/>
                                    <a:pt x="14" y="245"/>
                                    <a:pt x="14" y="246"/>
                                  </a:cubicBezTo>
                                  <a:cubicBezTo>
                                    <a:pt x="14" y="246"/>
                                    <a:pt x="14" y="246"/>
                                    <a:pt x="14" y="246"/>
                                  </a:cubicBezTo>
                                  <a:cubicBezTo>
                                    <a:pt x="13" y="245"/>
                                    <a:pt x="13" y="244"/>
                                    <a:pt x="13" y="243"/>
                                  </a:cubicBezTo>
                                  <a:moveTo>
                                    <a:pt x="21" y="221"/>
                                  </a:moveTo>
                                  <a:cubicBezTo>
                                    <a:pt x="21" y="221"/>
                                    <a:pt x="21" y="221"/>
                                    <a:pt x="21" y="221"/>
                                  </a:cubicBezTo>
                                  <a:cubicBezTo>
                                    <a:pt x="21" y="221"/>
                                    <a:pt x="21" y="222"/>
                                    <a:pt x="21" y="223"/>
                                  </a:cubicBezTo>
                                  <a:cubicBezTo>
                                    <a:pt x="21" y="225"/>
                                    <a:pt x="20" y="228"/>
                                    <a:pt x="20" y="230"/>
                                  </a:cubicBezTo>
                                  <a:cubicBezTo>
                                    <a:pt x="20" y="230"/>
                                    <a:pt x="20" y="230"/>
                                    <a:pt x="20" y="230"/>
                                  </a:cubicBezTo>
                                  <a:cubicBezTo>
                                    <a:pt x="20" y="230"/>
                                    <a:pt x="20" y="230"/>
                                    <a:pt x="20" y="230"/>
                                  </a:cubicBezTo>
                                  <a:cubicBezTo>
                                    <a:pt x="20" y="229"/>
                                    <a:pt x="20" y="229"/>
                                    <a:pt x="20" y="228"/>
                                  </a:cubicBezTo>
                                  <a:cubicBezTo>
                                    <a:pt x="20" y="226"/>
                                    <a:pt x="21" y="223"/>
                                    <a:pt x="21" y="221"/>
                                  </a:cubicBezTo>
                                  <a:cubicBezTo>
                                    <a:pt x="21" y="221"/>
                                    <a:pt x="21" y="221"/>
                                    <a:pt x="21" y="221"/>
                                  </a:cubicBezTo>
                                  <a:moveTo>
                                    <a:pt x="22" y="209"/>
                                  </a:moveTo>
                                  <a:cubicBezTo>
                                    <a:pt x="22" y="209"/>
                                    <a:pt x="22" y="209"/>
                                    <a:pt x="22" y="209"/>
                                  </a:cubicBezTo>
                                  <a:cubicBezTo>
                                    <a:pt x="22" y="209"/>
                                    <a:pt x="22" y="210"/>
                                    <a:pt x="22" y="211"/>
                                  </a:cubicBezTo>
                                  <a:cubicBezTo>
                                    <a:pt x="22" y="212"/>
                                    <a:pt x="22" y="213"/>
                                    <a:pt x="22" y="215"/>
                                  </a:cubicBezTo>
                                  <a:cubicBezTo>
                                    <a:pt x="22" y="215"/>
                                    <a:pt x="22" y="215"/>
                                    <a:pt x="22" y="215"/>
                                  </a:cubicBezTo>
                                  <a:cubicBezTo>
                                    <a:pt x="22" y="215"/>
                                    <a:pt x="22" y="215"/>
                                    <a:pt x="22" y="215"/>
                                  </a:cubicBezTo>
                                  <a:cubicBezTo>
                                    <a:pt x="21" y="215"/>
                                    <a:pt x="21" y="214"/>
                                    <a:pt x="21" y="214"/>
                                  </a:cubicBezTo>
                                  <a:cubicBezTo>
                                    <a:pt x="21" y="212"/>
                                    <a:pt x="22" y="211"/>
                                    <a:pt x="22" y="210"/>
                                  </a:cubicBezTo>
                                  <a:cubicBezTo>
                                    <a:pt x="22" y="209"/>
                                    <a:pt x="22" y="209"/>
                                    <a:pt x="22" y="209"/>
                                  </a:cubicBezTo>
                                  <a:moveTo>
                                    <a:pt x="11" y="207"/>
                                  </a:moveTo>
                                  <a:cubicBezTo>
                                    <a:pt x="11" y="207"/>
                                    <a:pt x="11" y="207"/>
                                    <a:pt x="11" y="207"/>
                                  </a:cubicBezTo>
                                  <a:cubicBezTo>
                                    <a:pt x="12" y="207"/>
                                    <a:pt x="12" y="208"/>
                                    <a:pt x="12" y="209"/>
                                  </a:cubicBezTo>
                                  <a:cubicBezTo>
                                    <a:pt x="12" y="210"/>
                                    <a:pt x="12" y="212"/>
                                    <a:pt x="11" y="213"/>
                                  </a:cubicBezTo>
                                  <a:cubicBezTo>
                                    <a:pt x="11" y="213"/>
                                    <a:pt x="12" y="213"/>
                                    <a:pt x="12" y="213"/>
                                  </a:cubicBezTo>
                                  <a:cubicBezTo>
                                    <a:pt x="12" y="213"/>
                                    <a:pt x="12" y="213"/>
                                    <a:pt x="12" y="213"/>
                                  </a:cubicBezTo>
                                  <a:cubicBezTo>
                                    <a:pt x="11" y="213"/>
                                    <a:pt x="11" y="212"/>
                                    <a:pt x="11" y="212"/>
                                  </a:cubicBezTo>
                                  <a:cubicBezTo>
                                    <a:pt x="11" y="211"/>
                                    <a:pt x="11" y="209"/>
                                    <a:pt x="11" y="208"/>
                                  </a:cubicBezTo>
                                  <a:cubicBezTo>
                                    <a:pt x="11" y="207"/>
                                    <a:pt x="11" y="207"/>
                                    <a:pt x="11" y="207"/>
                                  </a:cubicBezTo>
                                  <a:moveTo>
                                    <a:pt x="12" y="196"/>
                                  </a:moveTo>
                                  <a:cubicBezTo>
                                    <a:pt x="12" y="196"/>
                                    <a:pt x="12" y="196"/>
                                    <a:pt x="12" y="196"/>
                                  </a:cubicBezTo>
                                  <a:cubicBezTo>
                                    <a:pt x="12" y="196"/>
                                    <a:pt x="12" y="197"/>
                                    <a:pt x="12" y="198"/>
                                  </a:cubicBezTo>
                                  <a:cubicBezTo>
                                    <a:pt x="12" y="199"/>
                                    <a:pt x="12" y="200"/>
                                    <a:pt x="12" y="202"/>
                                  </a:cubicBezTo>
                                  <a:cubicBezTo>
                                    <a:pt x="12" y="202"/>
                                    <a:pt x="12" y="202"/>
                                    <a:pt x="12" y="202"/>
                                  </a:cubicBezTo>
                                  <a:cubicBezTo>
                                    <a:pt x="12" y="202"/>
                                    <a:pt x="12" y="202"/>
                                    <a:pt x="12" y="202"/>
                                  </a:cubicBezTo>
                                  <a:cubicBezTo>
                                    <a:pt x="11" y="202"/>
                                    <a:pt x="11" y="201"/>
                                    <a:pt x="11" y="201"/>
                                  </a:cubicBezTo>
                                  <a:cubicBezTo>
                                    <a:pt x="11" y="199"/>
                                    <a:pt x="12" y="198"/>
                                    <a:pt x="12" y="197"/>
                                  </a:cubicBezTo>
                                  <a:cubicBezTo>
                                    <a:pt x="12" y="196"/>
                                    <a:pt x="12" y="196"/>
                                    <a:pt x="12" y="196"/>
                                  </a:cubicBezTo>
                                  <a:moveTo>
                                    <a:pt x="16" y="195"/>
                                  </a:moveTo>
                                  <a:cubicBezTo>
                                    <a:pt x="16" y="195"/>
                                    <a:pt x="16" y="195"/>
                                    <a:pt x="16" y="195"/>
                                  </a:cubicBezTo>
                                  <a:cubicBezTo>
                                    <a:pt x="16" y="195"/>
                                    <a:pt x="16" y="195"/>
                                    <a:pt x="16" y="195"/>
                                  </a:cubicBezTo>
                                  <a:cubicBezTo>
                                    <a:pt x="16" y="195"/>
                                    <a:pt x="16" y="195"/>
                                    <a:pt x="16" y="195"/>
                                  </a:cubicBezTo>
                                  <a:cubicBezTo>
                                    <a:pt x="16" y="195"/>
                                    <a:pt x="16" y="195"/>
                                    <a:pt x="16" y="195"/>
                                  </a:cubicBezTo>
                                  <a:cubicBezTo>
                                    <a:pt x="16" y="196"/>
                                    <a:pt x="16" y="196"/>
                                    <a:pt x="16" y="196"/>
                                  </a:cubicBezTo>
                                  <a:cubicBezTo>
                                    <a:pt x="16" y="196"/>
                                    <a:pt x="16" y="196"/>
                                    <a:pt x="16" y="196"/>
                                  </a:cubicBezTo>
                                  <a:cubicBezTo>
                                    <a:pt x="16" y="199"/>
                                    <a:pt x="16" y="206"/>
                                    <a:pt x="15" y="208"/>
                                  </a:cubicBezTo>
                                  <a:cubicBezTo>
                                    <a:pt x="15" y="207"/>
                                    <a:pt x="15" y="207"/>
                                    <a:pt x="15" y="207"/>
                                  </a:cubicBezTo>
                                  <a:cubicBezTo>
                                    <a:pt x="15" y="205"/>
                                    <a:pt x="15" y="203"/>
                                    <a:pt x="15" y="201"/>
                                  </a:cubicBezTo>
                                  <a:cubicBezTo>
                                    <a:pt x="15" y="200"/>
                                    <a:pt x="15" y="200"/>
                                    <a:pt x="15" y="199"/>
                                  </a:cubicBezTo>
                                  <a:cubicBezTo>
                                    <a:pt x="15" y="199"/>
                                    <a:pt x="15" y="199"/>
                                    <a:pt x="15" y="199"/>
                                  </a:cubicBezTo>
                                  <a:cubicBezTo>
                                    <a:pt x="15" y="199"/>
                                    <a:pt x="15" y="198"/>
                                    <a:pt x="15" y="197"/>
                                  </a:cubicBezTo>
                                  <a:cubicBezTo>
                                    <a:pt x="15" y="197"/>
                                    <a:pt x="15" y="196"/>
                                    <a:pt x="15" y="195"/>
                                  </a:cubicBezTo>
                                  <a:cubicBezTo>
                                    <a:pt x="15" y="195"/>
                                    <a:pt x="15" y="195"/>
                                    <a:pt x="16" y="195"/>
                                  </a:cubicBezTo>
                                  <a:moveTo>
                                    <a:pt x="11" y="193"/>
                                  </a:moveTo>
                                  <a:cubicBezTo>
                                    <a:pt x="11" y="193"/>
                                    <a:pt x="11" y="193"/>
                                    <a:pt x="11" y="193"/>
                                  </a:cubicBezTo>
                                  <a:cubicBezTo>
                                    <a:pt x="11" y="192"/>
                                    <a:pt x="12" y="192"/>
                                    <a:pt x="12" y="192"/>
                                  </a:cubicBezTo>
                                  <a:cubicBezTo>
                                    <a:pt x="12" y="192"/>
                                    <a:pt x="12" y="192"/>
                                    <a:pt x="12" y="192"/>
                                  </a:cubicBezTo>
                                  <a:cubicBezTo>
                                    <a:pt x="12" y="192"/>
                                    <a:pt x="12" y="192"/>
                                    <a:pt x="12" y="192"/>
                                  </a:cubicBezTo>
                                  <a:cubicBezTo>
                                    <a:pt x="12" y="193"/>
                                    <a:pt x="12" y="194"/>
                                    <a:pt x="12" y="194"/>
                                  </a:cubicBezTo>
                                  <a:cubicBezTo>
                                    <a:pt x="12" y="194"/>
                                    <a:pt x="12" y="194"/>
                                    <a:pt x="12" y="194"/>
                                  </a:cubicBezTo>
                                  <a:cubicBezTo>
                                    <a:pt x="12" y="194"/>
                                    <a:pt x="12" y="194"/>
                                    <a:pt x="12" y="194"/>
                                  </a:cubicBezTo>
                                  <a:cubicBezTo>
                                    <a:pt x="12" y="194"/>
                                    <a:pt x="11" y="194"/>
                                    <a:pt x="11" y="194"/>
                                  </a:cubicBezTo>
                                  <a:cubicBezTo>
                                    <a:pt x="11" y="194"/>
                                    <a:pt x="11" y="194"/>
                                    <a:pt x="11" y="193"/>
                                  </a:cubicBezTo>
                                  <a:moveTo>
                                    <a:pt x="15" y="170"/>
                                  </a:moveTo>
                                  <a:cubicBezTo>
                                    <a:pt x="15" y="170"/>
                                    <a:pt x="15" y="170"/>
                                    <a:pt x="15" y="170"/>
                                  </a:cubicBezTo>
                                  <a:cubicBezTo>
                                    <a:pt x="15" y="170"/>
                                    <a:pt x="15" y="170"/>
                                    <a:pt x="15" y="170"/>
                                  </a:cubicBezTo>
                                  <a:cubicBezTo>
                                    <a:pt x="15" y="170"/>
                                    <a:pt x="15" y="172"/>
                                    <a:pt x="15" y="172"/>
                                  </a:cubicBezTo>
                                  <a:cubicBezTo>
                                    <a:pt x="15" y="172"/>
                                    <a:pt x="15" y="172"/>
                                    <a:pt x="15" y="172"/>
                                  </a:cubicBezTo>
                                  <a:cubicBezTo>
                                    <a:pt x="15" y="172"/>
                                    <a:pt x="15" y="172"/>
                                    <a:pt x="15" y="172"/>
                                  </a:cubicBezTo>
                                  <a:cubicBezTo>
                                    <a:pt x="15" y="172"/>
                                    <a:pt x="15" y="172"/>
                                    <a:pt x="15" y="172"/>
                                  </a:cubicBezTo>
                                  <a:cubicBezTo>
                                    <a:pt x="15" y="172"/>
                                    <a:pt x="15" y="172"/>
                                    <a:pt x="15" y="172"/>
                                  </a:cubicBezTo>
                                  <a:cubicBezTo>
                                    <a:pt x="14" y="172"/>
                                    <a:pt x="14" y="172"/>
                                    <a:pt x="14" y="172"/>
                                  </a:cubicBezTo>
                                  <a:cubicBezTo>
                                    <a:pt x="14" y="172"/>
                                    <a:pt x="14" y="172"/>
                                    <a:pt x="14" y="172"/>
                                  </a:cubicBezTo>
                                  <a:cubicBezTo>
                                    <a:pt x="14" y="171"/>
                                    <a:pt x="14" y="170"/>
                                    <a:pt x="14" y="170"/>
                                  </a:cubicBezTo>
                                  <a:cubicBezTo>
                                    <a:pt x="14" y="170"/>
                                    <a:pt x="14" y="170"/>
                                    <a:pt x="14" y="170"/>
                                  </a:cubicBezTo>
                                  <a:cubicBezTo>
                                    <a:pt x="14" y="170"/>
                                    <a:pt x="14" y="170"/>
                                    <a:pt x="14" y="170"/>
                                  </a:cubicBezTo>
                                  <a:cubicBezTo>
                                    <a:pt x="14" y="170"/>
                                    <a:pt x="14" y="170"/>
                                    <a:pt x="14" y="170"/>
                                  </a:cubicBezTo>
                                  <a:cubicBezTo>
                                    <a:pt x="15" y="170"/>
                                    <a:pt x="15" y="170"/>
                                    <a:pt x="15" y="170"/>
                                  </a:cubicBezTo>
                                  <a:moveTo>
                                    <a:pt x="25" y="168"/>
                                  </a:moveTo>
                                  <a:cubicBezTo>
                                    <a:pt x="25" y="168"/>
                                    <a:pt x="25" y="168"/>
                                    <a:pt x="25" y="168"/>
                                  </a:cubicBezTo>
                                  <a:cubicBezTo>
                                    <a:pt x="25" y="168"/>
                                    <a:pt x="25" y="168"/>
                                    <a:pt x="25" y="168"/>
                                  </a:cubicBezTo>
                                  <a:cubicBezTo>
                                    <a:pt x="25" y="168"/>
                                    <a:pt x="25" y="168"/>
                                    <a:pt x="25" y="168"/>
                                  </a:cubicBezTo>
                                  <a:cubicBezTo>
                                    <a:pt x="25" y="172"/>
                                    <a:pt x="25" y="175"/>
                                    <a:pt x="24" y="178"/>
                                  </a:cubicBezTo>
                                  <a:cubicBezTo>
                                    <a:pt x="24" y="178"/>
                                    <a:pt x="24" y="177"/>
                                    <a:pt x="24" y="175"/>
                                  </a:cubicBezTo>
                                  <a:cubicBezTo>
                                    <a:pt x="24" y="173"/>
                                    <a:pt x="25" y="169"/>
                                    <a:pt x="25" y="168"/>
                                  </a:cubicBezTo>
                                  <a:moveTo>
                                    <a:pt x="32" y="165"/>
                                  </a:moveTo>
                                  <a:cubicBezTo>
                                    <a:pt x="32" y="165"/>
                                    <a:pt x="32" y="165"/>
                                    <a:pt x="32" y="165"/>
                                  </a:cubicBezTo>
                                  <a:cubicBezTo>
                                    <a:pt x="32" y="165"/>
                                    <a:pt x="32" y="165"/>
                                    <a:pt x="32" y="165"/>
                                  </a:cubicBezTo>
                                  <a:cubicBezTo>
                                    <a:pt x="32" y="165"/>
                                    <a:pt x="32" y="165"/>
                                    <a:pt x="32" y="165"/>
                                  </a:cubicBezTo>
                                  <a:cubicBezTo>
                                    <a:pt x="31" y="169"/>
                                    <a:pt x="31" y="174"/>
                                    <a:pt x="30" y="178"/>
                                  </a:cubicBezTo>
                                  <a:cubicBezTo>
                                    <a:pt x="30" y="177"/>
                                    <a:pt x="30" y="176"/>
                                    <a:pt x="30" y="175"/>
                                  </a:cubicBezTo>
                                  <a:cubicBezTo>
                                    <a:pt x="30" y="171"/>
                                    <a:pt x="31" y="166"/>
                                    <a:pt x="32" y="165"/>
                                  </a:cubicBezTo>
                                  <a:moveTo>
                                    <a:pt x="25" y="165"/>
                                  </a:moveTo>
                                  <a:cubicBezTo>
                                    <a:pt x="25" y="165"/>
                                    <a:pt x="25" y="165"/>
                                    <a:pt x="25" y="165"/>
                                  </a:cubicBezTo>
                                  <a:cubicBezTo>
                                    <a:pt x="25" y="164"/>
                                    <a:pt x="25" y="163"/>
                                    <a:pt x="25" y="161"/>
                                  </a:cubicBezTo>
                                  <a:cubicBezTo>
                                    <a:pt x="26" y="162"/>
                                    <a:pt x="26" y="162"/>
                                    <a:pt x="26" y="162"/>
                                  </a:cubicBezTo>
                                  <a:cubicBezTo>
                                    <a:pt x="26" y="162"/>
                                    <a:pt x="26" y="162"/>
                                    <a:pt x="26" y="162"/>
                                  </a:cubicBezTo>
                                  <a:cubicBezTo>
                                    <a:pt x="26" y="163"/>
                                    <a:pt x="26" y="164"/>
                                    <a:pt x="26" y="165"/>
                                  </a:cubicBezTo>
                                  <a:cubicBezTo>
                                    <a:pt x="25" y="165"/>
                                    <a:pt x="25" y="165"/>
                                    <a:pt x="25" y="165"/>
                                  </a:cubicBezTo>
                                  <a:moveTo>
                                    <a:pt x="28" y="156"/>
                                  </a:moveTo>
                                  <a:cubicBezTo>
                                    <a:pt x="28" y="156"/>
                                    <a:pt x="28" y="156"/>
                                    <a:pt x="28" y="156"/>
                                  </a:cubicBezTo>
                                  <a:cubicBezTo>
                                    <a:pt x="28" y="156"/>
                                    <a:pt x="28" y="156"/>
                                    <a:pt x="28" y="156"/>
                                  </a:cubicBezTo>
                                  <a:cubicBezTo>
                                    <a:pt x="28" y="156"/>
                                    <a:pt x="28" y="156"/>
                                    <a:pt x="28" y="156"/>
                                  </a:cubicBezTo>
                                  <a:cubicBezTo>
                                    <a:pt x="28" y="164"/>
                                    <a:pt x="27" y="173"/>
                                    <a:pt x="26" y="181"/>
                                  </a:cubicBezTo>
                                  <a:cubicBezTo>
                                    <a:pt x="26" y="180"/>
                                    <a:pt x="26" y="179"/>
                                    <a:pt x="26" y="178"/>
                                  </a:cubicBezTo>
                                  <a:cubicBezTo>
                                    <a:pt x="26" y="171"/>
                                    <a:pt x="27" y="161"/>
                                    <a:pt x="28" y="156"/>
                                  </a:cubicBezTo>
                                  <a:moveTo>
                                    <a:pt x="31" y="154"/>
                                  </a:moveTo>
                                  <a:cubicBezTo>
                                    <a:pt x="31" y="154"/>
                                    <a:pt x="31" y="154"/>
                                    <a:pt x="31" y="154"/>
                                  </a:cubicBezTo>
                                  <a:cubicBezTo>
                                    <a:pt x="32" y="154"/>
                                    <a:pt x="32" y="154"/>
                                    <a:pt x="33" y="154"/>
                                  </a:cubicBezTo>
                                  <a:cubicBezTo>
                                    <a:pt x="33" y="154"/>
                                    <a:pt x="33" y="154"/>
                                    <a:pt x="33" y="154"/>
                                  </a:cubicBezTo>
                                  <a:cubicBezTo>
                                    <a:pt x="32" y="155"/>
                                    <a:pt x="32" y="155"/>
                                    <a:pt x="32" y="156"/>
                                  </a:cubicBezTo>
                                  <a:cubicBezTo>
                                    <a:pt x="32" y="157"/>
                                    <a:pt x="32" y="157"/>
                                    <a:pt x="32" y="158"/>
                                  </a:cubicBezTo>
                                  <a:cubicBezTo>
                                    <a:pt x="32" y="158"/>
                                    <a:pt x="32" y="158"/>
                                    <a:pt x="32" y="158"/>
                                  </a:cubicBezTo>
                                  <a:cubicBezTo>
                                    <a:pt x="32" y="158"/>
                                    <a:pt x="32" y="158"/>
                                    <a:pt x="32" y="159"/>
                                  </a:cubicBezTo>
                                  <a:cubicBezTo>
                                    <a:pt x="32" y="160"/>
                                    <a:pt x="32" y="161"/>
                                    <a:pt x="32" y="161"/>
                                  </a:cubicBezTo>
                                  <a:cubicBezTo>
                                    <a:pt x="32" y="161"/>
                                    <a:pt x="32" y="161"/>
                                    <a:pt x="32" y="161"/>
                                  </a:cubicBezTo>
                                  <a:cubicBezTo>
                                    <a:pt x="32" y="161"/>
                                    <a:pt x="32" y="161"/>
                                    <a:pt x="32" y="161"/>
                                  </a:cubicBezTo>
                                  <a:cubicBezTo>
                                    <a:pt x="32" y="161"/>
                                    <a:pt x="32" y="161"/>
                                    <a:pt x="32" y="161"/>
                                  </a:cubicBezTo>
                                  <a:cubicBezTo>
                                    <a:pt x="32" y="161"/>
                                    <a:pt x="32" y="161"/>
                                    <a:pt x="32" y="161"/>
                                  </a:cubicBezTo>
                                  <a:cubicBezTo>
                                    <a:pt x="32" y="161"/>
                                    <a:pt x="31" y="162"/>
                                    <a:pt x="31" y="162"/>
                                  </a:cubicBezTo>
                                  <a:cubicBezTo>
                                    <a:pt x="31" y="162"/>
                                    <a:pt x="31" y="161"/>
                                    <a:pt x="31" y="160"/>
                                  </a:cubicBezTo>
                                  <a:cubicBezTo>
                                    <a:pt x="31" y="159"/>
                                    <a:pt x="31" y="156"/>
                                    <a:pt x="31" y="154"/>
                                  </a:cubicBezTo>
                                  <a:cubicBezTo>
                                    <a:pt x="31" y="154"/>
                                    <a:pt x="31" y="154"/>
                                    <a:pt x="31" y="154"/>
                                  </a:cubicBezTo>
                                  <a:moveTo>
                                    <a:pt x="25" y="156"/>
                                  </a:moveTo>
                                  <a:cubicBezTo>
                                    <a:pt x="25" y="156"/>
                                    <a:pt x="25" y="156"/>
                                    <a:pt x="25" y="156"/>
                                  </a:cubicBezTo>
                                  <a:cubicBezTo>
                                    <a:pt x="25" y="155"/>
                                    <a:pt x="25" y="154"/>
                                    <a:pt x="25" y="152"/>
                                  </a:cubicBezTo>
                                  <a:cubicBezTo>
                                    <a:pt x="26" y="152"/>
                                    <a:pt x="26" y="152"/>
                                    <a:pt x="26" y="152"/>
                                  </a:cubicBezTo>
                                  <a:cubicBezTo>
                                    <a:pt x="26" y="152"/>
                                    <a:pt x="26" y="152"/>
                                    <a:pt x="26" y="152"/>
                                  </a:cubicBezTo>
                                  <a:cubicBezTo>
                                    <a:pt x="26" y="154"/>
                                    <a:pt x="25" y="155"/>
                                    <a:pt x="25" y="156"/>
                                  </a:cubicBezTo>
                                  <a:cubicBezTo>
                                    <a:pt x="25" y="156"/>
                                    <a:pt x="25" y="156"/>
                                    <a:pt x="25" y="156"/>
                                  </a:cubicBezTo>
                                  <a:moveTo>
                                    <a:pt x="27" y="151"/>
                                  </a:moveTo>
                                  <a:cubicBezTo>
                                    <a:pt x="27" y="151"/>
                                    <a:pt x="27" y="151"/>
                                    <a:pt x="27" y="151"/>
                                  </a:cubicBezTo>
                                  <a:cubicBezTo>
                                    <a:pt x="27" y="151"/>
                                    <a:pt x="27" y="152"/>
                                    <a:pt x="27" y="152"/>
                                  </a:cubicBezTo>
                                  <a:cubicBezTo>
                                    <a:pt x="27" y="153"/>
                                    <a:pt x="27" y="154"/>
                                    <a:pt x="27" y="154"/>
                                  </a:cubicBezTo>
                                  <a:cubicBezTo>
                                    <a:pt x="27" y="154"/>
                                    <a:pt x="27" y="154"/>
                                    <a:pt x="27" y="154"/>
                                  </a:cubicBezTo>
                                  <a:cubicBezTo>
                                    <a:pt x="27" y="154"/>
                                    <a:pt x="27" y="154"/>
                                    <a:pt x="27" y="154"/>
                                  </a:cubicBezTo>
                                  <a:cubicBezTo>
                                    <a:pt x="27" y="154"/>
                                    <a:pt x="27" y="154"/>
                                    <a:pt x="27" y="154"/>
                                  </a:cubicBezTo>
                                  <a:cubicBezTo>
                                    <a:pt x="27" y="154"/>
                                    <a:pt x="27" y="154"/>
                                    <a:pt x="27" y="154"/>
                                  </a:cubicBezTo>
                                  <a:cubicBezTo>
                                    <a:pt x="27" y="154"/>
                                    <a:pt x="26" y="154"/>
                                    <a:pt x="26" y="154"/>
                                  </a:cubicBezTo>
                                  <a:cubicBezTo>
                                    <a:pt x="26" y="154"/>
                                    <a:pt x="26" y="154"/>
                                    <a:pt x="26" y="154"/>
                                  </a:cubicBezTo>
                                  <a:cubicBezTo>
                                    <a:pt x="26" y="154"/>
                                    <a:pt x="26" y="154"/>
                                    <a:pt x="26" y="154"/>
                                  </a:cubicBezTo>
                                  <a:cubicBezTo>
                                    <a:pt x="26" y="154"/>
                                    <a:pt x="26" y="153"/>
                                    <a:pt x="26" y="152"/>
                                  </a:cubicBezTo>
                                  <a:cubicBezTo>
                                    <a:pt x="26" y="152"/>
                                    <a:pt x="26" y="152"/>
                                    <a:pt x="26" y="152"/>
                                  </a:cubicBezTo>
                                  <a:cubicBezTo>
                                    <a:pt x="26" y="152"/>
                                    <a:pt x="26" y="152"/>
                                    <a:pt x="26" y="151"/>
                                  </a:cubicBezTo>
                                  <a:cubicBezTo>
                                    <a:pt x="26" y="151"/>
                                    <a:pt x="26" y="151"/>
                                    <a:pt x="26" y="151"/>
                                  </a:cubicBezTo>
                                  <a:cubicBezTo>
                                    <a:pt x="26" y="151"/>
                                    <a:pt x="26" y="151"/>
                                    <a:pt x="26" y="151"/>
                                  </a:cubicBezTo>
                                  <a:cubicBezTo>
                                    <a:pt x="27" y="151"/>
                                    <a:pt x="27" y="151"/>
                                    <a:pt x="27" y="151"/>
                                  </a:cubicBezTo>
                                  <a:moveTo>
                                    <a:pt x="27" y="151"/>
                                  </a:moveTo>
                                  <a:cubicBezTo>
                                    <a:pt x="27" y="149"/>
                                    <a:pt x="28" y="147"/>
                                    <a:pt x="29" y="147"/>
                                  </a:cubicBezTo>
                                  <a:cubicBezTo>
                                    <a:pt x="29" y="147"/>
                                    <a:pt x="29" y="147"/>
                                    <a:pt x="29" y="147"/>
                                  </a:cubicBezTo>
                                  <a:cubicBezTo>
                                    <a:pt x="28" y="148"/>
                                    <a:pt x="28" y="149"/>
                                    <a:pt x="28" y="151"/>
                                  </a:cubicBezTo>
                                  <a:cubicBezTo>
                                    <a:pt x="28" y="151"/>
                                    <a:pt x="28" y="152"/>
                                    <a:pt x="29" y="153"/>
                                  </a:cubicBezTo>
                                  <a:cubicBezTo>
                                    <a:pt x="29" y="153"/>
                                    <a:pt x="29" y="153"/>
                                    <a:pt x="29" y="153"/>
                                  </a:cubicBezTo>
                                  <a:cubicBezTo>
                                    <a:pt x="29" y="153"/>
                                    <a:pt x="29" y="153"/>
                                    <a:pt x="29" y="153"/>
                                  </a:cubicBezTo>
                                  <a:cubicBezTo>
                                    <a:pt x="29" y="153"/>
                                    <a:pt x="29" y="153"/>
                                    <a:pt x="29" y="153"/>
                                  </a:cubicBezTo>
                                  <a:cubicBezTo>
                                    <a:pt x="29" y="153"/>
                                    <a:pt x="29" y="153"/>
                                    <a:pt x="29" y="153"/>
                                  </a:cubicBezTo>
                                  <a:cubicBezTo>
                                    <a:pt x="28" y="153"/>
                                    <a:pt x="28" y="153"/>
                                    <a:pt x="28" y="154"/>
                                  </a:cubicBezTo>
                                  <a:cubicBezTo>
                                    <a:pt x="28" y="153"/>
                                    <a:pt x="27" y="152"/>
                                    <a:pt x="27" y="151"/>
                                  </a:cubicBezTo>
                                  <a:moveTo>
                                    <a:pt x="29" y="138"/>
                                  </a:moveTo>
                                  <a:cubicBezTo>
                                    <a:pt x="29" y="138"/>
                                    <a:pt x="29" y="138"/>
                                    <a:pt x="29" y="138"/>
                                  </a:cubicBezTo>
                                  <a:cubicBezTo>
                                    <a:pt x="29" y="136"/>
                                    <a:pt x="29" y="135"/>
                                    <a:pt x="29" y="134"/>
                                  </a:cubicBezTo>
                                  <a:cubicBezTo>
                                    <a:pt x="30" y="134"/>
                                    <a:pt x="30" y="134"/>
                                    <a:pt x="30" y="134"/>
                                  </a:cubicBezTo>
                                  <a:cubicBezTo>
                                    <a:pt x="30" y="134"/>
                                    <a:pt x="30" y="134"/>
                                    <a:pt x="30" y="134"/>
                                  </a:cubicBezTo>
                                  <a:cubicBezTo>
                                    <a:pt x="30" y="135"/>
                                    <a:pt x="30" y="137"/>
                                    <a:pt x="30" y="138"/>
                                  </a:cubicBezTo>
                                  <a:cubicBezTo>
                                    <a:pt x="29" y="138"/>
                                    <a:pt x="29" y="138"/>
                                    <a:pt x="29" y="138"/>
                                  </a:cubicBezTo>
                                  <a:moveTo>
                                    <a:pt x="19" y="117"/>
                                  </a:moveTo>
                                  <a:cubicBezTo>
                                    <a:pt x="19" y="117"/>
                                    <a:pt x="19" y="117"/>
                                    <a:pt x="19" y="117"/>
                                  </a:cubicBezTo>
                                  <a:cubicBezTo>
                                    <a:pt x="19" y="114"/>
                                    <a:pt x="19" y="111"/>
                                    <a:pt x="20" y="109"/>
                                  </a:cubicBezTo>
                                  <a:cubicBezTo>
                                    <a:pt x="20" y="110"/>
                                    <a:pt x="20" y="112"/>
                                    <a:pt x="20" y="113"/>
                                  </a:cubicBezTo>
                                  <a:cubicBezTo>
                                    <a:pt x="20" y="114"/>
                                    <a:pt x="20" y="114"/>
                                    <a:pt x="20" y="114"/>
                                  </a:cubicBezTo>
                                  <a:cubicBezTo>
                                    <a:pt x="20" y="115"/>
                                    <a:pt x="20" y="116"/>
                                    <a:pt x="20" y="117"/>
                                  </a:cubicBezTo>
                                  <a:cubicBezTo>
                                    <a:pt x="20" y="117"/>
                                    <a:pt x="20" y="117"/>
                                    <a:pt x="20" y="117"/>
                                  </a:cubicBezTo>
                                  <a:cubicBezTo>
                                    <a:pt x="20" y="117"/>
                                    <a:pt x="19" y="117"/>
                                    <a:pt x="19" y="117"/>
                                  </a:cubicBezTo>
                                  <a:moveTo>
                                    <a:pt x="25" y="107"/>
                                  </a:moveTo>
                                  <a:cubicBezTo>
                                    <a:pt x="25" y="106"/>
                                    <a:pt x="25" y="106"/>
                                    <a:pt x="25" y="106"/>
                                  </a:cubicBezTo>
                                  <a:cubicBezTo>
                                    <a:pt x="26" y="106"/>
                                    <a:pt x="26" y="106"/>
                                    <a:pt x="27" y="106"/>
                                  </a:cubicBezTo>
                                  <a:cubicBezTo>
                                    <a:pt x="27" y="106"/>
                                    <a:pt x="27" y="106"/>
                                    <a:pt x="27" y="106"/>
                                  </a:cubicBezTo>
                                  <a:cubicBezTo>
                                    <a:pt x="27" y="107"/>
                                    <a:pt x="27" y="108"/>
                                    <a:pt x="26" y="109"/>
                                  </a:cubicBezTo>
                                  <a:cubicBezTo>
                                    <a:pt x="26" y="108"/>
                                    <a:pt x="25" y="108"/>
                                    <a:pt x="25" y="107"/>
                                  </a:cubicBezTo>
                                  <a:moveTo>
                                    <a:pt x="20" y="102"/>
                                  </a:moveTo>
                                  <a:cubicBezTo>
                                    <a:pt x="20" y="102"/>
                                    <a:pt x="20" y="102"/>
                                    <a:pt x="20" y="102"/>
                                  </a:cubicBezTo>
                                  <a:cubicBezTo>
                                    <a:pt x="22" y="100"/>
                                    <a:pt x="22" y="97"/>
                                    <a:pt x="22" y="94"/>
                                  </a:cubicBezTo>
                                  <a:cubicBezTo>
                                    <a:pt x="22" y="95"/>
                                    <a:pt x="22" y="95"/>
                                    <a:pt x="22" y="96"/>
                                  </a:cubicBezTo>
                                  <a:cubicBezTo>
                                    <a:pt x="22" y="98"/>
                                    <a:pt x="22" y="100"/>
                                    <a:pt x="22" y="102"/>
                                  </a:cubicBezTo>
                                  <a:cubicBezTo>
                                    <a:pt x="22" y="102"/>
                                    <a:pt x="22" y="102"/>
                                    <a:pt x="22" y="102"/>
                                  </a:cubicBezTo>
                                  <a:cubicBezTo>
                                    <a:pt x="22" y="102"/>
                                    <a:pt x="22" y="102"/>
                                    <a:pt x="22" y="102"/>
                                  </a:cubicBezTo>
                                  <a:cubicBezTo>
                                    <a:pt x="21" y="102"/>
                                    <a:pt x="21" y="102"/>
                                    <a:pt x="20" y="102"/>
                                  </a:cubicBezTo>
                                  <a:moveTo>
                                    <a:pt x="21" y="82"/>
                                  </a:moveTo>
                                  <a:cubicBezTo>
                                    <a:pt x="21" y="82"/>
                                    <a:pt x="21" y="82"/>
                                    <a:pt x="21" y="82"/>
                                  </a:cubicBezTo>
                                  <a:cubicBezTo>
                                    <a:pt x="21" y="82"/>
                                    <a:pt x="22" y="83"/>
                                    <a:pt x="22" y="84"/>
                                  </a:cubicBezTo>
                                  <a:cubicBezTo>
                                    <a:pt x="22" y="86"/>
                                    <a:pt x="21" y="89"/>
                                    <a:pt x="21" y="91"/>
                                  </a:cubicBezTo>
                                  <a:cubicBezTo>
                                    <a:pt x="21" y="91"/>
                                    <a:pt x="21" y="91"/>
                                    <a:pt x="21" y="91"/>
                                  </a:cubicBezTo>
                                  <a:cubicBezTo>
                                    <a:pt x="21" y="91"/>
                                    <a:pt x="21" y="91"/>
                                    <a:pt x="21" y="91"/>
                                  </a:cubicBezTo>
                                  <a:cubicBezTo>
                                    <a:pt x="20" y="90"/>
                                    <a:pt x="20" y="90"/>
                                    <a:pt x="20" y="89"/>
                                  </a:cubicBezTo>
                                  <a:cubicBezTo>
                                    <a:pt x="20" y="87"/>
                                    <a:pt x="21" y="84"/>
                                    <a:pt x="21" y="82"/>
                                  </a:cubicBezTo>
                                  <a:cubicBezTo>
                                    <a:pt x="21" y="82"/>
                                    <a:pt x="21" y="82"/>
                                    <a:pt x="21" y="82"/>
                                  </a:cubicBezTo>
                                  <a:moveTo>
                                    <a:pt x="24" y="82"/>
                                  </a:moveTo>
                                  <a:cubicBezTo>
                                    <a:pt x="24" y="82"/>
                                    <a:pt x="24" y="82"/>
                                    <a:pt x="24" y="82"/>
                                  </a:cubicBezTo>
                                  <a:cubicBezTo>
                                    <a:pt x="24" y="82"/>
                                    <a:pt x="24" y="82"/>
                                    <a:pt x="24" y="82"/>
                                  </a:cubicBezTo>
                                  <a:cubicBezTo>
                                    <a:pt x="25" y="82"/>
                                    <a:pt x="25" y="83"/>
                                    <a:pt x="25" y="85"/>
                                  </a:cubicBezTo>
                                  <a:cubicBezTo>
                                    <a:pt x="25" y="85"/>
                                    <a:pt x="24" y="86"/>
                                    <a:pt x="24" y="86"/>
                                  </a:cubicBezTo>
                                  <a:cubicBezTo>
                                    <a:pt x="24" y="86"/>
                                    <a:pt x="24" y="86"/>
                                    <a:pt x="24" y="86"/>
                                  </a:cubicBezTo>
                                  <a:cubicBezTo>
                                    <a:pt x="23" y="86"/>
                                    <a:pt x="23" y="86"/>
                                    <a:pt x="23" y="86"/>
                                  </a:cubicBezTo>
                                  <a:cubicBezTo>
                                    <a:pt x="24" y="85"/>
                                    <a:pt x="24" y="83"/>
                                    <a:pt x="24" y="82"/>
                                  </a:cubicBezTo>
                                  <a:cubicBezTo>
                                    <a:pt x="24" y="82"/>
                                    <a:pt x="24" y="82"/>
                                    <a:pt x="24" y="82"/>
                                  </a:cubicBezTo>
                                  <a:cubicBezTo>
                                    <a:pt x="24" y="82"/>
                                    <a:pt x="24" y="82"/>
                                    <a:pt x="24" y="82"/>
                                  </a:cubicBezTo>
                                  <a:moveTo>
                                    <a:pt x="28" y="71"/>
                                  </a:moveTo>
                                  <a:cubicBezTo>
                                    <a:pt x="28" y="71"/>
                                    <a:pt x="28" y="71"/>
                                    <a:pt x="28" y="71"/>
                                  </a:cubicBezTo>
                                  <a:cubicBezTo>
                                    <a:pt x="29" y="71"/>
                                    <a:pt x="29" y="71"/>
                                    <a:pt x="29" y="71"/>
                                  </a:cubicBezTo>
                                  <a:cubicBezTo>
                                    <a:pt x="29" y="72"/>
                                    <a:pt x="28" y="73"/>
                                    <a:pt x="28" y="74"/>
                                  </a:cubicBezTo>
                                  <a:cubicBezTo>
                                    <a:pt x="28" y="74"/>
                                    <a:pt x="28" y="74"/>
                                    <a:pt x="29" y="74"/>
                                  </a:cubicBezTo>
                                  <a:cubicBezTo>
                                    <a:pt x="29" y="74"/>
                                    <a:pt x="29" y="74"/>
                                    <a:pt x="29" y="74"/>
                                  </a:cubicBezTo>
                                  <a:cubicBezTo>
                                    <a:pt x="28" y="74"/>
                                    <a:pt x="28" y="74"/>
                                    <a:pt x="28" y="74"/>
                                  </a:cubicBezTo>
                                  <a:cubicBezTo>
                                    <a:pt x="28" y="74"/>
                                    <a:pt x="28" y="74"/>
                                    <a:pt x="28" y="74"/>
                                  </a:cubicBezTo>
                                  <a:cubicBezTo>
                                    <a:pt x="28" y="74"/>
                                    <a:pt x="28" y="74"/>
                                    <a:pt x="28" y="74"/>
                                  </a:cubicBezTo>
                                  <a:cubicBezTo>
                                    <a:pt x="28" y="74"/>
                                    <a:pt x="28" y="74"/>
                                    <a:pt x="28" y="74"/>
                                  </a:cubicBezTo>
                                  <a:cubicBezTo>
                                    <a:pt x="28" y="74"/>
                                    <a:pt x="28" y="74"/>
                                    <a:pt x="28" y="74"/>
                                  </a:cubicBezTo>
                                  <a:cubicBezTo>
                                    <a:pt x="28" y="73"/>
                                    <a:pt x="28" y="73"/>
                                    <a:pt x="28" y="72"/>
                                  </a:cubicBezTo>
                                  <a:cubicBezTo>
                                    <a:pt x="28" y="72"/>
                                    <a:pt x="28" y="71"/>
                                    <a:pt x="28" y="71"/>
                                  </a:cubicBezTo>
                                  <a:cubicBezTo>
                                    <a:pt x="28" y="71"/>
                                    <a:pt x="28" y="71"/>
                                    <a:pt x="28" y="71"/>
                                  </a:cubicBezTo>
                                  <a:cubicBezTo>
                                    <a:pt x="28" y="71"/>
                                    <a:pt x="28" y="71"/>
                                    <a:pt x="28" y="71"/>
                                  </a:cubicBezTo>
                                  <a:cubicBezTo>
                                    <a:pt x="28" y="71"/>
                                    <a:pt x="28" y="71"/>
                                    <a:pt x="28" y="71"/>
                                  </a:cubicBezTo>
                                  <a:cubicBezTo>
                                    <a:pt x="28" y="71"/>
                                    <a:pt x="28" y="71"/>
                                    <a:pt x="28" y="71"/>
                                  </a:cubicBezTo>
                                  <a:moveTo>
                                    <a:pt x="30" y="57"/>
                                  </a:moveTo>
                                  <a:cubicBezTo>
                                    <a:pt x="30" y="57"/>
                                    <a:pt x="30" y="57"/>
                                    <a:pt x="30" y="57"/>
                                  </a:cubicBezTo>
                                  <a:cubicBezTo>
                                    <a:pt x="31" y="57"/>
                                    <a:pt x="31" y="58"/>
                                    <a:pt x="31" y="58"/>
                                  </a:cubicBezTo>
                                  <a:cubicBezTo>
                                    <a:pt x="31" y="60"/>
                                    <a:pt x="30" y="63"/>
                                    <a:pt x="30" y="64"/>
                                  </a:cubicBezTo>
                                  <a:cubicBezTo>
                                    <a:pt x="30" y="64"/>
                                    <a:pt x="30" y="65"/>
                                    <a:pt x="30" y="65"/>
                                  </a:cubicBezTo>
                                  <a:cubicBezTo>
                                    <a:pt x="30" y="65"/>
                                    <a:pt x="30" y="65"/>
                                    <a:pt x="30" y="65"/>
                                  </a:cubicBezTo>
                                  <a:cubicBezTo>
                                    <a:pt x="30" y="64"/>
                                    <a:pt x="29" y="64"/>
                                    <a:pt x="29" y="63"/>
                                  </a:cubicBezTo>
                                  <a:cubicBezTo>
                                    <a:pt x="30" y="61"/>
                                    <a:pt x="30" y="59"/>
                                    <a:pt x="30" y="57"/>
                                  </a:cubicBezTo>
                                  <a:cubicBezTo>
                                    <a:pt x="30" y="57"/>
                                    <a:pt x="30" y="57"/>
                                    <a:pt x="30" y="57"/>
                                  </a:cubicBezTo>
                                  <a:moveTo>
                                    <a:pt x="34" y="55"/>
                                  </a:moveTo>
                                  <a:cubicBezTo>
                                    <a:pt x="34" y="55"/>
                                    <a:pt x="34" y="55"/>
                                    <a:pt x="34" y="55"/>
                                  </a:cubicBezTo>
                                  <a:cubicBezTo>
                                    <a:pt x="34" y="55"/>
                                    <a:pt x="34" y="56"/>
                                    <a:pt x="34" y="57"/>
                                  </a:cubicBezTo>
                                  <a:cubicBezTo>
                                    <a:pt x="34" y="58"/>
                                    <a:pt x="34" y="60"/>
                                    <a:pt x="34" y="62"/>
                                  </a:cubicBezTo>
                                  <a:cubicBezTo>
                                    <a:pt x="34" y="62"/>
                                    <a:pt x="34" y="62"/>
                                    <a:pt x="34" y="62"/>
                                  </a:cubicBezTo>
                                  <a:cubicBezTo>
                                    <a:pt x="34" y="62"/>
                                    <a:pt x="34" y="62"/>
                                    <a:pt x="34" y="62"/>
                                  </a:cubicBezTo>
                                  <a:cubicBezTo>
                                    <a:pt x="33" y="62"/>
                                    <a:pt x="33" y="61"/>
                                    <a:pt x="33" y="61"/>
                                  </a:cubicBezTo>
                                  <a:cubicBezTo>
                                    <a:pt x="33" y="59"/>
                                    <a:pt x="34" y="57"/>
                                    <a:pt x="34" y="55"/>
                                  </a:cubicBezTo>
                                  <a:cubicBezTo>
                                    <a:pt x="34" y="55"/>
                                    <a:pt x="34" y="55"/>
                                    <a:pt x="34" y="55"/>
                                  </a:cubicBezTo>
                                  <a:moveTo>
                                    <a:pt x="26" y="54"/>
                                  </a:moveTo>
                                  <a:cubicBezTo>
                                    <a:pt x="26" y="54"/>
                                    <a:pt x="26" y="54"/>
                                    <a:pt x="26" y="54"/>
                                  </a:cubicBezTo>
                                  <a:cubicBezTo>
                                    <a:pt x="26" y="54"/>
                                    <a:pt x="26" y="54"/>
                                    <a:pt x="26" y="54"/>
                                  </a:cubicBezTo>
                                  <a:cubicBezTo>
                                    <a:pt x="26" y="54"/>
                                    <a:pt x="26" y="54"/>
                                    <a:pt x="26" y="54"/>
                                  </a:cubicBezTo>
                                  <a:cubicBezTo>
                                    <a:pt x="26" y="55"/>
                                    <a:pt x="26" y="56"/>
                                    <a:pt x="26" y="58"/>
                                  </a:cubicBezTo>
                                  <a:cubicBezTo>
                                    <a:pt x="25" y="58"/>
                                    <a:pt x="25" y="58"/>
                                    <a:pt x="25" y="58"/>
                                  </a:cubicBezTo>
                                  <a:cubicBezTo>
                                    <a:pt x="25" y="58"/>
                                    <a:pt x="25" y="58"/>
                                    <a:pt x="25" y="58"/>
                                  </a:cubicBezTo>
                                  <a:cubicBezTo>
                                    <a:pt x="25" y="58"/>
                                    <a:pt x="25" y="57"/>
                                    <a:pt x="25" y="56"/>
                                  </a:cubicBezTo>
                                  <a:cubicBezTo>
                                    <a:pt x="25" y="56"/>
                                    <a:pt x="25" y="56"/>
                                    <a:pt x="25" y="56"/>
                                  </a:cubicBezTo>
                                  <a:cubicBezTo>
                                    <a:pt x="25" y="56"/>
                                    <a:pt x="25" y="56"/>
                                    <a:pt x="25" y="56"/>
                                  </a:cubicBezTo>
                                  <a:cubicBezTo>
                                    <a:pt x="25" y="55"/>
                                    <a:pt x="25" y="54"/>
                                    <a:pt x="26" y="54"/>
                                  </a:cubicBezTo>
                                  <a:cubicBezTo>
                                    <a:pt x="26" y="54"/>
                                    <a:pt x="26" y="54"/>
                                    <a:pt x="26" y="54"/>
                                  </a:cubicBezTo>
                                  <a:moveTo>
                                    <a:pt x="22" y="48"/>
                                  </a:moveTo>
                                  <a:cubicBezTo>
                                    <a:pt x="22" y="48"/>
                                    <a:pt x="22" y="48"/>
                                    <a:pt x="22" y="48"/>
                                  </a:cubicBezTo>
                                  <a:cubicBezTo>
                                    <a:pt x="23" y="48"/>
                                    <a:pt x="23" y="48"/>
                                    <a:pt x="24" y="48"/>
                                  </a:cubicBezTo>
                                  <a:cubicBezTo>
                                    <a:pt x="24" y="48"/>
                                    <a:pt x="24" y="48"/>
                                    <a:pt x="24" y="48"/>
                                  </a:cubicBezTo>
                                  <a:cubicBezTo>
                                    <a:pt x="24" y="49"/>
                                    <a:pt x="23" y="51"/>
                                    <a:pt x="23" y="52"/>
                                  </a:cubicBezTo>
                                  <a:cubicBezTo>
                                    <a:pt x="23" y="52"/>
                                    <a:pt x="23" y="51"/>
                                    <a:pt x="23" y="50"/>
                                  </a:cubicBezTo>
                                  <a:cubicBezTo>
                                    <a:pt x="23" y="50"/>
                                    <a:pt x="23" y="50"/>
                                    <a:pt x="23" y="50"/>
                                  </a:cubicBezTo>
                                  <a:cubicBezTo>
                                    <a:pt x="23" y="49"/>
                                    <a:pt x="23" y="48"/>
                                    <a:pt x="22" y="48"/>
                                  </a:cubicBezTo>
                                  <a:moveTo>
                                    <a:pt x="37" y="27"/>
                                  </a:moveTo>
                                  <a:cubicBezTo>
                                    <a:pt x="37" y="27"/>
                                    <a:pt x="37" y="27"/>
                                    <a:pt x="37" y="27"/>
                                  </a:cubicBezTo>
                                  <a:cubicBezTo>
                                    <a:pt x="37" y="27"/>
                                    <a:pt x="37" y="27"/>
                                    <a:pt x="37" y="27"/>
                                  </a:cubicBezTo>
                                  <a:cubicBezTo>
                                    <a:pt x="37" y="27"/>
                                    <a:pt x="37" y="27"/>
                                    <a:pt x="37" y="27"/>
                                  </a:cubicBezTo>
                                  <a:cubicBezTo>
                                    <a:pt x="37" y="32"/>
                                    <a:pt x="36" y="36"/>
                                    <a:pt x="36" y="40"/>
                                  </a:cubicBezTo>
                                  <a:cubicBezTo>
                                    <a:pt x="36" y="40"/>
                                    <a:pt x="36" y="38"/>
                                    <a:pt x="36" y="37"/>
                                  </a:cubicBezTo>
                                  <a:cubicBezTo>
                                    <a:pt x="36" y="34"/>
                                    <a:pt x="36" y="29"/>
                                    <a:pt x="37" y="27"/>
                                  </a:cubicBezTo>
                                  <a:moveTo>
                                    <a:pt x="29" y="28"/>
                                  </a:moveTo>
                                  <a:cubicBezTo>
                                    <a:pt x="29" y="28"/>
                                    <a:pt x="29" y="28"/>
                                    <a:pt x="29" y="28"/>
                                  </a:cubicBezTo>
                                  <a:cubicBezTo>
                                    <a:pt x="29" y="26"/>
                                    <a:pt x="29" y="25"/>
                                    <a:pt x="29" y="24"/>
                                  </a:cubicBezTo>
                                  <a:cubicBezTo>
                                    <a:pt x="30" y="24"/>
                                    <a:pt x="30" y="24"/>
                                    <a:pt x="30" y="24"/>
                                  </a:cubicBezTo>
                                  <a:cubicBezTo>
                                    <a:pt x="30" y="24"/>
                                    <a:pt x="30" y="24"/>
                                    <a:pt x="30" y="24"/>
                                  </a:cubicBezTo>
                                  <a:cubicBezTo>
                                    <a:pt x="29" y="25"/>
                                    <a:pt x="29" y="26"/>
                                    <a:pt x="29" y="28"/>
                                  </a:cubicBezTo>
                                  <a:cubicBezTo>
                                    <a:pt x="29" y="28"/>
                                    <a:pt x="29" y="28"/>
                                    <a:pt x="29" y="28"/>
                                  </a:cubicBezTo>
                                  <a:moveTo>
                                    <a:pt x="32" y="0"/>
                                  </a:moveTo>
                                  <a:cubicBezTo>
                                    <a:pt x="29" y="0"/>
                                    <a:pt x="27" y="0"/>
                                    <a:pt x="25" y="0"/>
                                  </a:cubicBezTo>
                                  <a:cubicBezTo>
                                    <a:pt x="25" y="2"/>
                                    <a:pt x="24" y="4"/>
                                    <a:pt x="24" y="6"/>
                                  </a:cubicBezTo>
                                  <a:cubicBezTo>
                                    <a:pt x="23" y="31"/>
                                    <a:pt x="20" y="59"/>
                                    <a:pt x="19" y="85"/>
                                  </a:cubicBezTo>
                                  <a:cubicBezTo>
                                    <a:pt x="18" y="90"/>
                                    <a:pt x="16" y="100"/>
                                    <a:pt x="16" y="111"/>
                                  </a:cubicBezTo>
                                  <a:cubicBezTo>
                                    <a:pt x="16" y="117"/>
                                    <a:pt x="15" y="123"/>
                                    <a:pt x="15" y="128"/>
                                  </a:cubicBezTo>
                                  <a:cubicBezTo>
                                    <a:pt x="15" y="135"/>
                                    <a:pt x="15" y="141"/>
                                    <a:pt x="12" y="144"/>
                                  </a:cubicBezTo>
                                  <a:cubicBezTo>
                                    <a:pt x="12" y="144"/>
                                    <a:pt x="12" y="144"/>
                                    <a:pt x="12" y="144"/>
                                  </a:cubicBezTo>
                                  <a:cubicBezTo>
                                    <a:pt x="13" y="144"/>
                                    <a:pt x="13" y="144"/>
                                    <a:pt x="13" y="144"/>
                                  </a:cubicBezTo>
                                  <a:cubicBezTo>
                                    <a:pt x="13" y="144"/>
                                    <a:pt x="14" y="144"/>
                                    <a:pt x="14" y="144"/>
                                  </a:cubicBezTo>
                                  <a:cubicBezTo>
                                    <a:pt x="14" y="144"/>
                                    <a:pt x="14" y="144"/>
                                    <a:pt x="14" y="144"/>
                                  </a:cubicBezTo>
                                  <a:cubicBezTo>
                                    <a:pt x="11" y="171"/>
                                    <a:pt x="11" y="182"/>
                                    <a:pt x="8" y="210"/>
                                  </a:cubicBezTo>
                                  <a:cubicBezTo>
                                    <a:pt x="9" y="222"/>
                                    <a:pt x="6" y="238"/>
                                    <a:pt x="5" y="252"/>
                                  </a:cubicBezTo>
                                  <a:cubicBezTo>
                                    <a:pt x="5" y="264"/>
                                    <a:pt x="3" y="279"/>
                                    <a:pt x="2" y="292"/>
                                  </a:cubicBezTo>
                                  <a:cubicBezTo>
                                    <a:pt x="2" y="306"/>
                                    <a:pt x="0" y="332"/>
                                    <a:pt x="0" y="347"/>
                                  </a:cubicBezTo>
                                  <a:cubicBezTo>
                                    <a:pt x="0" y="347"/>
                                    <a:pt x="0" y="347"/>
                                    <a:pt x="0" y="347"/>
                                  </a:cubicBezTo>
                                  <a:cubicBezTo>
                                    <a:pt x="3" y="347"/>
                                    <a:pt x="7" y="347"/>
                                    <a:pt x="10" y="347"/>
                                  </a:cubicBezTo>
                                  <a:cubicBezTo>
                                    <a:pt x="13" y="347"/>
                                    <a:pt x="16" y="347"/>
                                    <a:pt x="18" y="348"/>
                                  </a:cubicBezTo>
                                  <a:cubicBezTo>
                                    <a:pt x="19" y="347"/>
                                    <a:pt x="20" y="346"/>
                                    <a:pt x="21" y="345"/>
                                  </a:cubicBezTo>
                                  <a:cubicBezTo>
                                    <a:pt x="21" y="334"/>
                                    <a:pt x="21" y="324"/>
                                    <a:pt x="22" y="312"/>
                                  </a:cubicBezTo>
                                  <a:cubicBezTo>
                                    <a:pt x="22" y="298"/>
                                    <a:pt x="24" y="284"/>
                                    <a:pt x="25" y="267"/>
                                  </a:cubicBezTo>
                                  <a:cubicBezTo>
                                    <a:pt x="25" y="260"/>
                                    <a:pt x="26" y="244"/>
                                    <a:pt x="26" y="240"/>
                                  </a:cubicBezTo>
                                  <a:cubicBezTo>
                                    <a:pt x="27" y="226"/>
                                    <a:pt x="31" y="211"/>
                                    <a:pt x="31" y="198"/>
                                  </a:cubicBezTo>
                                  <a:cubicBezTo>
                                    <a:pt x="31" y="195"/>
                                    <a:pt x="31" y="194"/>
                                    <a:pt x="31" y="193"/>
                                  </a:cubicBezTo>
                                  <a:cubicBezTo>
                                    <a:pt x="33" y="169"/>
                                    <a:pt x="34" y="147"/>
                                    <a:pt x="37" y="124"/>
                                  </a:cubicBezTo>
                                  <a:cubicBezTo>
                                    <a:pt x="37" y="106"/>
                                    <a:pt x="39" y="82"/>
                                    <a:pt x="40" y="72"/>
                                  </a:cubicBezTo>
                                  <a:cubicBezTo>
                                    <a:pt x="40" y="49"/>
                                    <a:pt x="44" y="23"/>
                                    <a:pt x="44" y="0"/>
                                  </a:cubicBezTo>
                                  <a:cubicBezTo>
                                    <a:pt x="40" y="0"/>
                                    <a:pt x="35" y="0"/>
                                    <a:pt x="32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637"/>
                          <wps:cNvSpPr>
                            <a:spLocks/>
                          </wps:cNvSpPr>
                          <wps:spPr bwMode="auto">
                            <a:xfrm>
                              <a:off x="1353" y="2789"/>
                              <a:ext cx="5" cy="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0 w 1"/>
                                <a:gd name="T3" fmla="*/ 0 h 3"/>
                                <a:gd name="T4" fmla="*/ 0 w 1"/>
                                <a:gd name="T5" fmla="*/ 0 h 3"/>
                                <a:gd name="T6" fmla="*/ 0 w 1"/>
                                <a:gd name="T7" fmla="*/ 0 h 3"/>
                                <a:gd name="T8" fmla="*/ 0 w 1"/>
                                <a:gd name="T9" fmla="*/ 1 h 3"/>
                                <a:gd name="T10" fmla="*/ 0 w 1"/>
                                <a:gd name="T11" fmla="*/ 3 h 3"/>
                                <a:gd name="T12" fmla="*/ 0 w 1"/>
                                <a:gd name="T13" fmla="*/ 3 h 3"/>
                                <a:gd name="T14" fmla="*/ 0 w 1"/>
                                <a:gd name="T15" fmla="*/ 3 h 3"/>
                                <a:gd name="T16" fmla="*/ 0 w 1"/>
                                <a:gd name="T17" fmla="*/ 3 h 3"/>
                                <a:gd name="T18" fmla="*/ 1 w 1"/>
                                <a:gd name="T19" fmla="*/ 1 h 3"/>
                                <a:gd name="T20" fmla="*/ 1 w 1"/>
                                <a:gd name="T21" fmla="*/ 0 h 3"/>
                                <a:gd name="T22" fmla="*/ 1 w 1"/>
                                <a:gd name="T23" fmla="*/ 0 h 3"/>
                                <a:gd name="T24" fmla="*/ 0 w 1"/>
                                <a:gd name="T2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2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638"/>
                          <wps:cNvSpPr>
                            <a:spLocks/>
                          </wps:cNvSpPr>
                          <wps:spPr bwMode="auto">
                            <a:xfrm>
                              <a:off x="1293" y="2730"/>
                              <a:ext cx="6" cy="6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1"/>
                                <a:gd name="T2" fmla="*/ 0 w 1"/>
                                <a:gd name="T3" fmla="*/ 8 h 11"/>
                                <a:gd name="T4" fmla="*/ 0 w 1"/>
                                <a:gd name="T5" fmla="*/ 11 h 11"/>
                                <a:gd name="T6" fmla="*/ 0 w 1"/>
                                <a:gd name="T7" fmla="*/ 9 h 11"/>
                                <a:gd name="T8" fmla="*/ 1 w 1"/>
                                <a:gd name="T9" fmla="*/ 2 h 11"/>
                                <a:gd name="T10" fmla="*/ 0 w 1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11">
                                  <a:moveTo>
                                    <a:pt x="0" y="0"/>
                                  </a:moveTo>
                                  <a:cubicBezTo>
                                    <a:pt x="0" y="2"/>
                                    <a:pt x="0" y="5"/>
                                    <a:pt x="0" y="8"/>
                                  </a:cubicBezTo>
                                  <a:cubicBezTo>
                                    <a:pt x="0" y="9"/>
                                    <a:pt x="0" y="10"/>
                                    <a:pt x="0" y="11"/>
                                  </a:cubicBezTo>
                                  <a:cubicBezTo>
                                    <a:pt x="0" y="10"/>
                                    <a:pt x="0" y="10"/>
                                    <a:pt x="0" y="9"/>
                                  </a:cubicBezTo>
                                  <a:cubicBezTo>
                                    <a:pt x="0" y="7"/>
                                    <a:pt x="1" y="4"/>
                                    <a:pt x="1" y="2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639"/>
                          <wps:cNvSpPr>
                            <a:spLocks/>
                          </wps:cNvSpPr>
                          <wps:spPr bwMode="auto">
                            <a:xfrm>
                              <a:off x="1317" y="2742"/>
                              <a:ext cx="6" cy="18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3"/>
                                <a:gd name="T2" fmla="*/ 0 w 1"/>
                                <a:gd name="T3" fmla="*/ 3 h 3"/>
                                <a:gd name="T4" fmla="*/ 1 w 1"/>
                                <a:gd name="T5" fmla="*/ 3 h 3"/>
                                <a:gd name="T6" fmla="*/ 1 w 1"/>
                                <a:gd name="T7" fmla="*/ 0 h 3"/>
                                <a:gd name="T8" fmla="*/ 1 w 1"/>
                                <a:gd name="T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0" y="2"/>
                                    <a:pt x="0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640"/>
                          <wps:cNvSpPr>
                            <a:spLocks/>
                          </wps:cNvSpPr>
                          <wps:spPr bwMode="auto">
                            <a:xfrm>
                              <a:off x="1323" y="2576"/>
                              <a:ext cx="12" cy="148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25"/>
                                <a:gd name="T2" fmla="*/ 0 w 2"/>
                                <a:gd name="T3" fmla="*/ 15 h 25"/>
                                <a:gd name="T4" fmla="*/ 0 w 2"/>
                                <a:gd name="T5" fmla="*/ 18 h 25"/>
                                <a:gd name="T6" fmla="*/ 0 w 2"/>
                                <a:gd name="T7" fmla="*/ 18 h 25"/>
                                <a:gd name="T8" fmla="*/ 0 w 2"/>
                                <a:gd name="T9" fmla="*/ 18 h 25"/>
                                <a:gd name="T10" fmla="*/ 0 w 2"/>
                                <a:gd name="T11" fmla="*/ 22 h 25"/>
                                <a:gd name="T12" fmla="*/ 0 w 2"/>
                                <a:gd name="T13" fmla="*/ 25 h 25"/>
                                <a:gd name="T14" fmla="*/ 2 w 2"/>
                                <a:gd name="T15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" h="25">
                                  <a:moveTo>
                                    <a:pt x="2" y="0"/>
                                  </a:moveTo>
                                  <a:cubicBezTo>
                                    <a:pt x="1" y="4"/>
                                    <a:pt x="0" y="10"/>
                                    <a:pt x="0" y="15"/>
                                  </a:cubicBezTo>
                                  <a:cubicBezTo>
                                    <a:pt x="0" y="16"/>
                                    <a:pt x="0" y="17"/>
                                    <a:pt x="0" y="18"/>
                                  </a:cubicBezTo>
                                  <a:cubicBezTo>
                                    <a:pt x="0" y="18"/>
                                    <a:pt x="0" y="18"/>
                                    <a:pt x="0" y="18"/>
                                  </a:cubicBezTo>
                                  <a:cubicBezTo>
                                    <a:pt x="0" y="18"/>
                                    <a:pt x="0" y="18"/>
                                    <a:pt x="0" y="18"/>
                                  </a:cubicBezTo>
                                  <a:cubicBezTo>
                                    <a:pt x="0" y="18"/>
                                    <a:pt x="0" y="20"/>
                                    <a:pt x="0" y="22"/>
                                  </a:cubicBezTo>
                                  <a:cubicBezTo>
                                    <a:pt x="0" y="23"/>
                                    <a:pt x="0" y="25"/>
                                    <a:pt x="0" y="25"/>
                                  </a:cubicBezTo>
                                  <a:cubicBezTo>
                                    <a:pt x="1" y="17"/>
                                    <a:pt x="1" y="10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641"/>
                          <wps:cNvSpPr>
                            <a:spLocks/>
                          </wps:cNvSpPr>
                          <wps:spPr bwMode="auto">
                            <a:xfrm>
                              <a:off x="1293" y="2636"/>
                              <a:ext cx="12" cy="8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4"/>
                                <a:gd name="T2" fmla="*/ 0 w 2"/>
                                <a:gd name="T3" fmla="*/ 12 h 14"/>
                                <a:gd name="T4" fmla="*/ 1 w 2"/>
                                <a:gd name="T5" fmla="*/ 14 h 14"/>
                                <a:gd name="T6" fmla="*/ 2 w 2"/>
                                <a:gd name="T7" fmla="*/ 3 h 14"/>
                                <a:gd name="T8" fmla="*/ 2 w 2"/>
                                <a:gd name="T9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14">
                                  <a:moveTo>
                                    <a:pt x="2" y="0"/>
                                  </a:moveTo>
                                  <a:cubicBezTo>
                                    <a:pt x="1" y="4"/>
                                    <a:pt x="0" y="8"/>
                                    <a:pt x="0" y="12"/>
                                  </a:cubicBezTo>
                                  <a:cubicBezTo>
                                    <a:pt x="0" y="13"/>
                                    <a:pt x="0" y="13"/>
                                    <a:pt x="1" y="14"/>
                                  </a:cubicBezTo>
                                  <a:cubicBezTo>
                                    <a:pt x="1" y="11"/>
                                    <a:pt x="2" y="6"/>
                                    <a:pt x="2" y="3"/>
                                  </a:cubicBezTo>
                                  <a:cubicBezTo>
                                    <a:pt x="2" y="2"/>
                                    <a:pt x="2" y="1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642"/>
                          <wps:cNvSpPr>
                            <a:spLocks/>
                          </wps:cNvSpPr>
                          <wps:spPr bwMode="auto">
                            <a:xfrm>
                              <a:off x="1288" y="2647"/>
                              <a:ext cx="5" cy="2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0 w 1"/>
                                <a:gd name="T3" fmla="*/ 3 h 4"/>
                                <a:gd name="T4" fmla="*/ 0 w 1"/>
                                <a:gd name="T5" fmla="*/ 4 h 4"/>
                                <a:gd name="T6" fmla="*/ 1 w 1"/>
                                <a:gd name="T7" fmla="*/ 0 h 4"/>
                                <a:gd name="T8" fmla="*/ 0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2"/>
                                    <a:pt x="0" y="3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643"/>
                          <wps:cNvSpPr>
                            <a:spLocks/>
                          </wps:cNvSpPr>
                          <wps:spPr bwMode="auto">
                            <a:xfrm>
                              <a:off x="1288" y="2618"/>
                              <a:ext cx="5" cy="2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0 w 1"/>
                                <a:gd name="T3" fmla="*/ 0 h 4"/>
                                <a:gd name="T4" fmla="*/ 0 w 1"/>
                                <a:gd name="T5" fmla="*/ 3 h 4"/>
                                <a:gd name="T6" fmla="*/ 0 w 1"/>
                                <a:gd name="T7" fmla="*/ 4 h 4"/>
                                <a:gd name="T8" fmla="*/ 0 w 1"/>
                                <a:gd name="T9" fmla="*/ 3 h 4"/>
                                <a:gd name="T10" fmla="*/ 1 w 1"/>
                                <a:gd name="T11" fmla="*/ 0 h 4"/>
                                <a:gd name="T12" fmla="*/ 0 w 1"/>
                                <a:gd name="T1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2"/>
                                    <a:pt x="0" y="3"/>
                                  </a:cubicBez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3"/>
                                  </a:cubicBezTo>
                                  <a:cubicBezTo>
                                    <a:pt x="0" y="3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644"/>
                          <wps:cNvSpPr>
                            <a:spLocks/>
                          </wps:cNvSpPr>
                          <wps:spPr bwMode="auto">
                            <a:xfrm>
                              <a:off x="1305" y="2600"/>
                              <a:ext cx="12" cy="30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5"/>
                                <a:gd name="T2" fmla="*/ 1 w 2"/>
                                <a:gd name="T3" fmla="*/ 0 h 5"/>
                                <a:gd name="T4" fmla="*/ 0 w 2"/>
                                <a:gd name="T5" fmla="*/ 4 h 5"/>
                                <a:gd name="T6" fmla="*/ 1 w 2"/>
                                <a:gd name="T7" fmla="*/ 5 h 5"/>
                                <a:gd name="T8" fmla="*/ 1 w 2"/>
                                <a:gd name="T9" fmla="*/ 4 h 5"/>
                                <a:gd name="T10" fmla="*/ 2 w 2"/>
                                <a:gd name="T11" fmla="*/ 1 h 5"/>
                                <a:gd name="T12" fmla="*/ 1 w 2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0" y="3"/>
                                    <a:pt x="0" y="4"/>
                                  </a:cubicBezTo>
                                  <a:cubicBezTo>
                                    <a:pt x="0" y="4"/>
                                    <a:pt x="1" y="4"/>
                                    <a:pt x="1" y="5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2" y="2"/>
                                    <a:pt x="2" y="1"/>
                                  </a:cubicBezTo>
                                  <a:cubicBezTo>
                                    <a:pt x="2" y="1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645"/>
                          <wps:cNvSpPr>
                            <a:spLocks/>
                          </wps:cNvSpPr>
                          <wps:spPr bwMode="auto">
                            <a:xfrm>
                              <a:off x="1299" y="2511"/>
                              <a:ext cx="6" cy="2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0 w 1"/>
                                <a:gd name="T3" fmla="*/ 0 h 4"/>
                                <a:gd name="T4" fmla="*/ 0 w 1"/>
                                <a:gd name="T5" fmla="*/ 3 h 4"/>
                                <a:gd name="T6" fmla="*/ 0 w 1"/>
                                <a:gd name="T7" fmla="*/ 4 h 4"/>
                                <a:gd name="T8" fmla="*/ 0 w 1"/>
                                <a:gd name="T9" fmla="*/ 4 h 4"/>
                                <a:gd name="T10" fmla="*/ 1 w 1"/>
                                <a:gd name="T11" fmla="*/ 1 h 4"/>
                                <a:gd name="T12" fmla="*/ 0 w 1"/>
                                <a:gd name="T1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2"/>
                                    <a:pt x="0" y="3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0" y="3"/>
                                    <a:pt x="1" y="2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646"/>
                          <wps:cNvSpPr>
                            <a:spLocks/>
                          </wps:cNvSpPr>
                          <wps:spPr bwMode="auto">
                            <a:xfrm>
                              <a:off x="1353" y="2500"/>
                              <a:ext cx="11" cy="2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4"/>
                                <a:gd name="T2" fmla="*/ 1 w 2"/>
                                <a:gd name="T3" fmla="*/ 0 h 4"/>
                                <a:gd name="T4" fmla="*/ 1 w 2"/>
                                <a:gd name="T5" fmla="*/ 3 h 4"/>
                                <a:gd name="T6" fmla="*/ 1 w 2"/>
                                <a:gd name="T7" fmla="*/ 4 h 4"/>
                                <a:gd name="T8" fmla="*/ 1 w 2"/>
                                <a:gd name="T9" fmla="*/ 4 h 4"/>
                                <a:gd name="T10" fmla="*/ 2 w 2"/>
                                <a:gd name="T11" fmla="*/ 1 h 4"/>
                                <a:gd name="T12" fmla="*/ 1 w 2"/>
                                <a:gd name="T1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1" y="2"/>
                                    <a:pt x="1" y="3"/>
                                  </a:cubicBezTo>
                                  <a:cubicBezTo>
                                    <a:pt x="0" y="4"/>
                                    <a:pt x="1" y="4"/>
                                    <a:pt x="1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2" y="2"/>
                                    <a:pt x="2" y="1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647"/>
                          <wps:cNvSpPr>
                            <a:spLocks/>
                          </wps:cNvSpPr>
                          <wps:spPr bwMode="auto">
                            <a:xfrm>
                              <a:off x="1323" y="2417"/>
                              <a:ext cx="12" cy="77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3"/>
                                <a:gd name="T2" fmla="*/ 2 w 2"/>
                                <a:gd name="T3" fmla="*/ 1 h 13"/>
                                <a:gd name="T4" fmla="*/ 2 w 2"/>
                                <a:gd name="T5" fmla="*/ 1 h 13"/>
                                <a:gd name="T6" fmla="*/ 1 w 2"/>
                                <a:gd name="T7" fmla="*/ 2 h 13"/>
                                <a:gd name="T8" fmla="*/ 1 w 2"/>
                                <a:gd name="T9" fmla="*/ 2 h 13"/>
                                <a:gd name="T10" fmla="*/ 1 w 2"/>
                                <a:gd name="T11" fmla="*/ 2 h 13"/>
                                <a:gd name="T12" fmla="*/ 1 w 2"/>
                                <a:gd name="T13" fmla="*/ 2 h 13"/>
                                <a:gd name="T14" fmla="*/ 1 w 2"/>
                                <a:gd name="T15" fmla="*/ 1 h 13"/>
                                <a:gd name="T16" fmla="*/ 1 w 2"/>
                                <a:gd name="T17" fmla="*/ 3 h 13"/>
                                <a:gd name="T18" fmla="*/ 0 w 2"/>
                                <a:gd name="T19" fmla="*/ 10 h 13"/>
                                <a:gd name="T20" fmla="*/ 1 w 2"/>
                                <a:gd name="T21" fmla="*/ 13 h 13"/>
                                <a:gd name="T22" fmla="*/ 2 w 2"/>
                                <a:gd name="T23" fmla="*/ 0 h 13"/>
                                <a:gd name="T24" fmla="*/ 2 w 2"/>
                                <a:gd name="T25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" h="13">
                                  <a:moveTo>
                                    <a:pt x="2" y="0"/>
                                  </a:moveTo>
                                  <a:cubicBezTo>
                                    <a:pt x="2" y="0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1" y="1"/>
                                    <a:pt x="1" y="1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1"/>
                                  </a:cubicBezTo>
                                  <a:cubicBezTo>
                                    <a:pt x="1" y="2"/>
                                    <a:pt x="1" y="2"/>
                                    <a:pt x="1" y="3"/>
                                  </a:cubicBezTo>
                                  <a:cubicBezTo>
                                    <a:pt x="1" y="5"/>
                                    <a:pt x="0" y="7"/>
                                    <a:pt x="0" y="10"/>
                                  </a:cubicBezTo>
                                  <a:cubicBezTo>
                                    <a:pt x="0" y="11"/>
                                    <a:pt x="0" y="12"/>
                                    <a:pt x="1" y="13"/>
                                  </a:cubicBezTo>
                                  <a:cubicBezTo>
                                    <a:pt x="1" y="9"/>
                                    <a:pt x="2" y="5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648"/>
                          <wps:cNvSpPr>
                            <a:spLocks/>
                          </wps:cNvSpPr>
                          <wps:spPr bwMode="auto">
                            <a:xfrm>
                              <a:off x="1293" y="2429"/>
                              <a:ext cx="6" cy="53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9"/>
                                <a:gd name="T2" fmla="*/ 0 w 1"/>
                                <a:gd name="T3" fmla="*/ 6 h 9"/>
                                <a:gd name="T4" fmla="*/ 0 w 1"/>
                                <a:gd name="T5" fmla="*/ 9 h 9"/>
                                <a:gd name="T6" fmla="*/ 1 w 1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9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0" y="4"/>
                                    <a:pt x="0" y="6"/>
                                  </a:cubicBezTo>
                                  <a:cubicBezTo>
                                    <a:pt x="0" y="7"/>
                                    <a:pt x="0" y="8"/>
                                    <a:pt x="0" y="9"/>
                                  </a:cubicBezTo>
                                  <a:cubicBezTo>
                                    <a:pt x="1" y="6"/>
                                    <a:pt x="1" y="3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649"/>
                          <wps:cNvSpPr>
                            <a:spLocks/>
                          </wps:cNvSpPr>
                          <wps:spPr bwMode="auto">
                            <a:xfrm>
                              <a:off x="1317" y="2370"/>
                              <a:ext cx="12" cy="5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9"/>
                                <a:gd name="T2" fmla="*/ 0 w 2"/>
                                <a:gd name="T3" fmla="*/ 6 h 9"/>
                                <a:gd name="T4" fmla="*/ 1 w 2"/>
                                <a:gd name="T5" fmla="*/ 9 h 9"/>
                                <a:gd name="T6" fmla="*/ 2 w 2"/>
                                <a:gd name="T7" fmla="*/ 2 h 9"/>
                                <a:gd name="T8" fmla="*/ 1 w 2"/>
                                <a:gd name="T9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1" y="0"/>
                                  </a:moveTo>
                                  <a:cubicBezTo>
                                    <a:pt x="1" y="2"/>
                                    <a:pt x="0" y="4"/>
                                    <a:pt x="0" y="6"/>
                                  </a:cubicBezTo>
                                  <a:cubicBezTo>
                                    <a:pt x="0" y="7"/>
                                    <a:pt x="0" y="8"/>
                                    <a:pt x="1" y="9"/>
                                  </a:cubicBezTo>
                                  <a:cubicBezTo>
                                    <a:pt x="1" y="7"/>
                                    <a:pt x="2" y="4"/>
                                    <a:pt x="2" y="2"/>
                                  </a:cubicBezTo>
                                  <a:cubicBezTo>
                                    <a:pt x="2" y="1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650"/>
                          <wps:cNvSpPr>
                            <a:spLocks/>
                          </wps:cNvSpPr>
                          <wps:spPr bwMode="auto">
                            <a:xfrm>
                              <a:off x="1358" y="2299"/>
                              <a:ext cx="6" cy="4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7"/>
                                <a:gd name="T2" fmla="*/ 0 w 1"/>
                                <a:gd name="T3" fmla="*/ 0 h 7"/>
                                <a:gd name="T4" fmla="*/ 0 w 1"/>
                                <a:gd name="T5" fmla="*/ 6 h 7"/>
                                <a:gd name="T6" fmla="*/ 0 w 1"/>
                                <a:gd name="T7" fmla="*/ 7 h 7"/>
                                <a:gd name="T8" fmla="*/ 0 w 1"/>
                                <a:gd name="T9" fmla="*/ 7 h 7"/>
                                <a:gd name="T10" fmla="*/ 1 w 1"/>
                                <a:gd name="T11" fmla="*/ 2 h 7"/>
                                <a:gd name="T12" fmla="*/ 0 w 1"/>
                                <a:gd name="T13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7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2"/>
                                    <a:pt x="0" y="4"/>
                                    <a:pt x="0" y="6"/>
                                  </a:cubicBezTo>
                                  <a:cubicBezTo>
                                    <a:pt x="0" y="6"/>
                                    <a:pt x="0" y="7"/>
                                    <a:pt x="0" y="7"/>
                                  </a:cubicBezTo>
                                  <a:cubicBezTo>
                                    <a:pt x="0" y="7"/>
                                    <a:pt x="0" y="7"/>
                                    <a:pt x="0" y="7"/>
                                  </a:cubicBezTo>
                                  <a:cubicBezTo>
                                    <a:pt x="0" y="6"/>
                                    <a:pt x="1" y="3"/>
                                    <a:pt x="1" y="2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651"/>
                          <wps:cNvSpPr>
                            <a:spLocks/>
                          </wps:cNvSpPr>
                          <wps:spPr bwMode="auto">
                            <a:xfrm>
                              <a:off x="1364" y="2240"/>
                              <a:ext cx="6" cy="29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5"/>
                                <a:gd name="T2" fmla="*/ 1 w 1"/>
                                <a:gd name="T3" fmla="*/ 0 h 5"/>
                                <a:gd name="T4" fmla="*/ 0 w 1"/>
                                <a:gd name="T5" fmla="*/ 4 h 5"/>
                                <a:gd name="T6" fmla="*/ 1 w 1"/>
                                <a:gd name="T7" fmla="*/ 5 h 5"/>
                                <a:gd name="T8" fmla="*/ 1 w 1"/>
                                <a:gd name="T9" fmla="*/ 5 h 5"/>
                                <a:gd name="T10" fmla="*/ 1 w 1"/>
                                <a:gd name="T11" fmla="*/ 1 h 5"/>
                                <a:gd name="T12" fmla="*/ 1 w 1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0" y="3"/>
                                    <a:pt x="0" y="4"/>
                                  </a:cubicBezTo>
                                  <a:cubicBezTo>
                                    <a:pt x="0" y="4"/>
                                    <a:pt x="0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4"/>
                                    <a:pt x="1" y="2"/>
                                    <a:pt x="1" y="1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52"/>
                          <wps:cNvSpPr>
                            <a:spLocks/>
                          </wps:cNvSpPr>
                          <wps:spPr bwMode="auto">
                            <a:xfrm>
                              <a:off x="1305" y="2228"/>
                              <a:ext cx="6" cy="29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5"/>
                                <a:gd name="T2" fmla="*/ 0 w 1"/>
                                <a:gd name="T3" fmla="*/ 1 h 5"/>
                                <a:gd name="T4" fmla="*/ 0 w 1"/>
                                <a:gd name="T5" fmla="*/ 4 h 5"/>
                                <a:gd name="T6" fmla="*/ 0 w 1"/>
                                <a:gd name="T7" fmla="*/ 5 h 5"/>
                                <a:gd name="T8" fmla="*/ 0 w 1"/>
                                <a:gd name="T9" fmla="*/ 5 h 5"/>
                                <a:gd name="T10" fmla="*/ 1 w 1"/>
                                <a:gd name="T11" fmla="*/ 2 h 5"/>
                                <a:gd name="T12" fmla="*/ 0 w 1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0" y="5"/>
                                    <a:pt x="0" y="5"/>
                                  </a:cubicBezTo>
                                  <a:cubicBezTo>
                                    <a:pt x="0" y="5"/>
                                    <a:pt x="0" y="5"/>
                                    <a:pt x="0" y="5"/>
                                  </a:cubicBezTo>
                                  <a:cubicBezTo>
                                    <a:pt x="0" y="4"/>
                                    <a:pt x="1" y="3"/>
                                    <a:pt x="1" y="2"/>
                                  </a:cubicBezTo>
                                  <a:cubicBezTo>
                                    <a:pt x="1" y="1"/>
                                    <a:pt x="1" y="1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653"/>
                          <wps:cNvSpPr>
                            <a:spLocks/>
                          </wps:cNvSpPr>
                          <wps:spPr bwMode="auto">
                            <a:xfrm>
                              <a:off x="1305" y="2175"/>
                              <a:ext cx="6" cy="29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5"/>
                                <a:gd name="T2" fmla="*/ 1 w 1"/>
                                <a:gd name="T3" fmla="*/ 0 h 5"/>
                                <a:gd name="T4" fmla="*/ 0 w 1"/>
                                <a:gd name="T5" fmla="*/ 4 h 5"/>
                                <a:gd name="T6" fmla="*/ 1 w 1"/>
                                <a:gd name="T7" fmla="*/ 5 h 5"/>
                                <a:gd name="T8" fmla="*/ 1 w 1"/>
                                <a:gd name="T9" fmla="*/ 5 h 5"/>
                                <a:gd name="T10" fmla="*/ 1 w 1"/>
                                <a:gd name="T11" fmla="*/ 1 h 5"/>
                                <a:gd name="T12" fmla="*/ 1 w 1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0" y="3"/>
                                    <a:pt x="0" y="4"/>
                                  </a:cubicBezTo>
                                  <a:cubicBezTo>
                                    <a:pt x="0" y="4"/>
                                    <a:pt x="0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4"/>
                                    <a:pt x="1" y="2"/>
                                    <a:pt x="1" y="1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654"/>
                          <wps:cNvSpPr>
                            <a:spLocks/>
                          </wps:cNvSpPr>
                          <wps:spPr bwMode="auto">
                            <a:xfrm>
                              <a:off x="1305" y="2151"/>
                              <a:ext cx="6" cy="18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3"/>
                                <a:gd name="T2" fmla="*/ 1 w 1"/>
                                <a:gd name="T3" fmla="*/ 1 h 3"/>
                                <a:gd name="T4" fmla="*/ 0 w 1"/>
                                <a:gd name="T5" fmla="*/ 2 h 3"/>
                                <a:gd name="T6" fmla="*/ 0 w 1"/>
                                <a:gd name="T7" fmla="*/ 2 h 3"/>
                                <a:gd name="T8" fmla="*/ 1 w 1"/>
                                <a:gd name="T9" fmla="*/ 3 h 3"/>
                                <a:gd name="T10" fmla="*/ 1 w 1"/>
                                <a:gd name="T11" fmla="*/ 3 h 3"/>
                                <a:gd name="T12" fmla="*/ 1 w 1"/>
                                <a:gd name="T13" fmla="*/ 1 h 3"/>
                                <a:gd name="T14" fmla="*/ 1 w 1"/>
                                <a:gd name="T1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2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655"/>
                          <wps:cNvSpPr>
                            <a:spLocks/>
                          </wps:cNvSpPr>
                          <wps:spPr bwMode="auto">
                            <a:xfrm>
                              <a:off x="1394" y="1974"/>
                              <a:ext cx="12" cy="130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22"/>
                                <a:gd name="T2" fmla="*/ 0 w 2"/>
                                <a:gd name="T3" fmla="*/ 19 h 22"/>
                                <a:gd name="T4" fmla="*/ 0 w 2"/>
                                <a:gd name="T5" fmla="*/ 22 h 22"/>
                                <a:gd name="T6" fmla="*/ 2 w 2"/>
                                <a:gd name="T7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22">
                                  <a:moveTo>
                                    <a:pt x="2" y="0"/>
                                  </a:moveTo>
                                  <a:cubicBezTo>
                                    <a:pt x="1" y="4"/>
                                    <a:pt x="0" y="13"/>
                                    <a:pt x="0" y="19"/>
                                  </a:cubicBezTo>
                                  <a:cubicBezTo>
                                    <a:pt x="0" y="20"/>
                                    <a:pt x="0" y="21"/>
                                    <a:pt x="0" y="22"/>
                                  </a:cubicBezTo>
                                  <a:cubicBezTo>
                                    <a:pt x="1" y="14"/>
                                    <a:pt x="2" y="7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656"/>
                          <wps:cNvSpPr>
                            <a:spLocks/>
                          </wps:cNvSpPr>
                          <wps:spPr bwMode="auto">
                            <a:xfrm>
                              <a:off x="1382" y="2039"/>
                              <a:ext cx="6" cy="47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8"/>
                                <a:gd name="T2" fmla="*/ 0 w 1"/>
                                <a:gd name="T3" fmla="*/ 5 h 8"/>
                                <a:gd name="T4" fmla="*/ 0 w 1"/>
                                <a:gd name="T5" fmla="*/ 8 h 8"/>
                                <a:gd name="T6" fmla="*/ 1 w 1"/>
                                <a:gd name="T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8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0" y="3"/>
                                    <a:pt x="0" y="5"/>
                                  </a:cubicBezTo>
                                  <a:cubicBezTo>
                                    <a:pt x="0" y="7"/>
                                    <a:pt x="0" y="8"/>
                                    <a:pt x="0" y="8"/>
                                  </a:cubicBezTo>
                                  <a:cubicBezTo>
                                    <a:pt x="1" y="5"/>
                                    <a:pt x="1" y="2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657"/>
                          <wps:cNvSpPr>
                            <a:spLocks/>
                          </wps:cNvSpPr>
                          <wps:spPr bwMode="auto">
                            <a:xfrm>
                              <a:off x="1418" y="2021"/>
                              <a:ext cx="11" cy="6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1"/>
                                <a:gd name="T2" fmla="*/ 0 w 2"/>
                                <a:gd name="T3" fmla="*/ 8 h 11"/>
                                <a:gd name="T4" fmla="*/ 0 w 2"/>
                                <a:gd name="T5" fmla="*/ 11 h 11"/>
                                <a:gd name="T6" fmla="*/ 2 w 2"/>
                                <a:gd name="T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1">
                                  <a:moveTo>
                                    <a:pt x="2" y="0"/>
                                  </a:moveTo>
                                  <a:cubicBezTo>
                                    <a:pt x="1" y="1"/>
                                    <a:pt x="0" y="5"/>
                                    <a:pt x="0" y="8"/>
                                  </a:cubicBezTo>
                                  <a:cubicBezTo>
                                    <a:pt x="0" y="9"/>
                                    <a:pt x="0" y="10"/>
                                    <a:pt x="0" y="11"/>
                                  </a:cubicBezTo>
                                  <a:cubicBezTo>
                                    <a:pt x="1" y="7"/>
                                    <a:pt x="1" y="4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658"/>
                          <wps:cNvSpPr>
                            <a:spLocks/>
                          </wps:cNvSpPr>
                          <wps:spPr bwMode="auto">
                            <a:xfrm>
                              <a:off x="1323" y="2045"/>
                              <a:ext cx="6" cy="1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0 w 1"/>
                                <a:gd name="T3" fmla="*/ 0 h 2"/>
                                <a:gd name="T4" fmla="*/ 0 w 1"/>
                                <a:gd name="T5" fmla="*/ 0 h 2"/>
                                <a:gd name="T6" fmla="*/ 0 w 1"/>
                                <a:gd name="T7" fmla="*/ 0 h 2"/>
                                <a:gd name="T8" fmla="*/ 0 w 1"/>
                                <a:gd name="T9" fmla="*/ 2 h 2"/>
                                <a:gd name="T10" fmla="*/ 0 w 1"/>
                                <a:gd name="T11" fmla="*/ 2 h 2"/>
                                <a:gd name="T12" fmla="*/ 0 w 1"/>
                                <a:gd name="T13" fmla="*/ 2 h 2"/>
                                <a:gd name="T14" fmla="*/ 1 w 1"/>
                                <a:gd name="T15" fmla="*/ 2 h 2"/>
                                <a:gd name="T16" fmla="*/ 1 w 1"/>
                                <a:gd name="T17" fmla="*/ 2 h 2"/>
                                <a:gd name="T18" fmla="*/ 1 w 1"/>
                                <a:gd name="T19" fmla="*/ 2 h 2"/>
                                <a:gd name="T20" fmla="*/ 1 w 1"/>
                                <a:gd name="T21" fmla="*/ 1 h 2"/>
                                <a:gd name="T22" fmla="*/ 1 w 1"/>
                                <a:gd name="T23" fmla="*/ 0 h 2"/>
                                <a:gd name="T24" fmla="*/ 1 w 1"/>
                                <a:gd name="T2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1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659"/>
                          <wps:cNvSpPr>
                            <a:spLocks/>
                          </wps:cNvSpPr>
                          <wps:spPr bwMode="auto">
                            <a:xfrm>
                              <a:off x="1388" y="2003"/>
                              <a:ext cx="6" cy="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0 w 1"/>
                                <a:gd name="T3" fmla="*/ 3 h 3"/>
                                <a:gd name="T4" fmla="*/ 1 w 1"/>
                                <a:gd name="T5" fmla="*/ 3 h 3"/>
                                <a:gd name="T6" fmla="*/ 1 w 1"/>
                                <a:gd name="T7" fmla="*/ 0 h 3"/>
                                <a:gd name="T8" fmla="*/ 0 w 1"/>
                                <a:gd name="T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2"/>
                                    <a:pt x="0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660"/>
                          <wps:cNvSpPr>
                            <a:spLocks/>
                          </wps:cNvSpPr>
                          <wps:spPr bwMode="auto">
                            <a:xfrm>
                              <a:off x="1423" y="1968"/>
                              <a:ext cx="12" cy="4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7"/>
                                <a:gd name="T2" fmla="*/ 0 w 2"/>
                                <a:gd name="T3" fmla="*/ 0 h 7"/>
                                <a:gd name="T4" fmla="*/ 0 w 2"/>
                                <a:gd name="T5" fmla="*/ 5 h 7"/>
                                <a:gd name="T6" fmla="*/ 0 w 2"/>
                                <a:gd name="T7" fmla="*/ 7 h 7"/>
                                <a:gd name="T8" fmla="*/ 1 w 2"/>
                                <a:gd name="T9" fmla="*/ 6 h 7"/>
                                <a:gd name="T10" fmla="*/ 1 w 2"/>
                                <a:gd name="T11" fmla="*/ 6 h 7"/>
                                <a:gd name="T12" fmla="*/ 1 w 2"/>
                                <a:gd name="T13" fmla="*/ 6 h 7"/>
                                <a:gd name="T14" fmla="*/ 1 w 2"/>
                                <a:gd name="T15" fmla="*/ 6 h 7"/>
                                <a:gd name="T16" fmla="*/ 1 w 2"/>
                                <a:gd name="T17" fmla="*/ 6 h 7"/>
                                <a:gd name="T18" fmla="*/ 0 w 2"/>
                                <a:gd name="T19" fmla="*/ 4 h 7"/>
                                <a:gd name="T20" fmla="*/ 1 w 2"/>
                                <a:gd name="T21" fmla="*/ 3 h 7"/>
                                <a:gd name="T22" fmla="*/ 1 w 2"/>
                                <a:gd name="T23" fmla="*/ 1 h 7"/>
                                <a:gd name="T24" fmla="*/ 2 w 2"/>
                                <a:gd name="T25" fmla="*/ 0 h 7"/>
                                <a:gd name="T26" fmla="*/ 0 w 2"/>
                                <a:gd name="T2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" h="7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3"/>
                                    <a:pt x="0" y="5"/>
                                  </a:cubicBezTo>
                                  <a:cubicBezTo>
                                    <a:pt x="0" y="6"/>
                                    <a:pt x="0" y="6"/>
                                    <a:pt x="0" y="7"/>
                                  </a:cubicBezTo>
                                  <a:cubicBezTo>
                                    <a:pt x="0" y="6"/>
                                    <a:pt x="0" y="6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  <a:cubicBezTo>
                                    <a:pt x="1" y="5"/>
                                    <a:pt x="1" y="4"/>
                                    <a:pt x="0" y="4"/>
                                  </a:cubicBezTo>
                                  <a:cubicBezTo>
                                    <a:pt x="0" y="3"/>
                                    <a:pt x="1" y="3"/>
                                    <a:pt x="1" y="3"/>
                                  </a:cubicBezTo>
                                  <a:cubicBezTo>
                                    <a:pt x="1" y="2"/>
                                    <a:pt x="1" y="2"/>
                                    <a:pt x="1" y="1"/>
                                  </a:cubicBezTo>
                                  <a:cubicBezTo>
                                    <a:pt x="1" y="1"/>
                                    <a:pt x="1" y="0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661"/>
                          <wps:cNvSpPr>
                            <a:spLocks/>
                          </wps:cNvSpPr>
                          <wps:spPr bwMode="auto">
                            <a:xfrm>
                              <a:off x="1382" y="1956"/>
                              <a:ext cx="12" cy="2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4"/>
                                <a:gd name="T2" fmla="*/ 0 w 2"/>
                                <a:gd name="T3" fmla="*/ 4 h 4"/>
                                <a:gd name="T4" fmla="*/ 1 w 2"/>
                                <a:gd name="T5" fmla="*/ 4 h 4"/>
                                <a:gd name="T6" fmla="*/ 2 w 2"/>
                                <a:gd name="T7" fmla="*/ 0 h 4"/>
                                <a:gd name="T8" fmla="*/ 1 w 2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1" y="2"/>
                                    <a:pt x="0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2"/>
                                    <a:pt x="1" y="1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662"/>
                          <wps:cNvSpPr>
                            <a:spLocks/>
                          </wps:cNvSpPr>
                          <wps:spPr bwMode="auto">
                            <a:xfrm>
                              <a:off x="1394" y="1956"/>
                              <a:ext cx="6" cy="1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0 w 1"/>
                                <a:gd name="T3" fmla="*/ 0 h 2"/>
                                <a:gd name="T4" fmla="*/ 0 w 1"/>
                                <a:gd name="T5" fmla="*/ 0 h 2"/>
                                <a:gd name="T6" fmla="*/ 0 w 1"/>
                                <a:gd name="T7" fmla="*/ 0 h 2"/>
                                <a:gd name="T8" fmla="*/ 0 w 1"/>
                                <a:gd name="T9" fmla="*/ 1 h 2"/>
                                <a:gd name="T10" fmla="*/ 0 w 1"/>
                                <a:gd name="T11" fmla="*/ 2 h 2"/>
                                <a:gd name="T12" fmla="*/ 0 w 1"/>
                                <a:gd name="T13" fmla="*/ 2 h 2"/>
                                <a:gd name="T14" fmla="*/ 1 w 1"/>
                                <a:gd name="T15" fmla="*/ 2 h 2"/>
                                <a:gd name="T16" fmla="*/ 1 w 1"/>
                                <a:gd name="T17" fmla="*/ 2 h 2"/>
                                <a:gd name="T18" fmla="*/ 1 w 1"/>
                                <a:gd name="T19" fmla="*/ 2 h 2"/>
                                <a:gd name="T20" fmla="*/ 1 w 1"/>
                                <a:gd name="T2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663"/>
                          <wps:cNvSpPr>
                            <a:spLocks/>
                          </wps:cNvSpPr>
                          <wps:spPr bwMode="auto">
                            <a:xfrm>
                              <a:off x="1400" y="1932"/>
                              <a:ext cx="12" cy="30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5"/>
                                <a:gd name="T2" fmla="*/ 0 w 2"/>
                                <a:gd name="T3" fmla="*/ 3 h 5"/>
                                <a:gd name="T4" fmla="*/ 1 w 2"/>
                                <a:gd name="T5" fmla="*/ 5 h 5"/>
                                <a:gd name="T6" fmla="*/ 1 w 2"/>
                                <a:gd name="T7" fmla="*/ 5 h 5"/>
                                <a:gd name="T8" fmla="*/ 1 w 2"/>
                                <a:gd name="T9" fmla="*/ 5 h 5"/>
                                <a:gd name="T10" fmla="*/ 1 w 2"/>
                                <a:gd name="T11" fmla="*/ 5 h 5"/>
                                <a:gd name="T12" fmla="*/ 2 w 2"/>
                                <a:gd name="T13" fmla="*/ 5 h 5"/>
                                <a:gd name="T14" fmla="*/ 2 w 2"/>
                                <a:gd name="T15" fmla="*/ 5 h 5"/>
                                <a:gd name="T16" fmla="*/ 1 w 2"/>
                                <a:gd name="T17" fmla="*/ 3 h 5"/>
                                <a:gd name="T18" fmla="*/ 2 w 2"/>
                                <a:gd name="T1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2" y="0"/>
                                  </a:moveTo>
                                  <a:cubicBezTo>
                                    <a:pt x="1" y="0"/>
                                    <a:pt x="0" y="2"/>
                                    <a:pt x="0" y="3"/>
                                  </a:cubicBezTo>
                                  <a:cubicBezTo>
                                    <a:pt x="0" y="4"/>
                                    <a:pt x="0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5"/>
                                    <a:pt x="2" y="5"/>
                                    <a:pt x="2" y="5"/>
                                  </a:cubicBez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cubicBezTo>
                                    <a:pt x="1" y="4"/>
                                    <a:pt x="1" y="3"/>
                                    <a:pt x="1" y="3"/>
                                  </a:cubicBezTo>
                                  <a:cubicBezTo>
                                    <a:pt x="1" y="2"/>
                                    <a:pt x="1" y="1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664"/>
                          <wps:cNvSpPr>
                            <a:spLocks/>
                          </wps:cNvSpPr>
                          <wps:spPr bwMode="auto">
                            <a:xfrm>
                              <a:off x="1412" y="1867"/>
                              <a:ext cx="6" cy="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0 w 1"/>
                                <a:gd name="T3" fmla="*/ 3 h 3"/>
                                <a:gd name="T4" fmla="*/ 0 w 1"/>
                                <a:gd name="T5" fmla="*/ 3 h 3"/>
                                <a:gd name="T6" fmla="*/ 1 w 1"/>
                                <a:gd name="T7" fmla="*/ 0 h 3"/>
                                <a:gd name="T8" fmla="*/ 0 w 1"/>
                                <a:gd name="T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2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665"/>
                          <wps:cNvSpPr>
                            <a:spLocks/>
                          </wps:cNvSpPr>
                          <wps:spPr bwMode="auto">
                            <a:xfrm>
                              <a:off x="1353" y="1743"/>
                              <a:ext cx="5" cy="3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6"/>
                                <a:gd name="T2" fmla="*/ 0 w 1"/>
                                <a:gd name="T3" fmla="*/ 6 h 6"/>
                                <a:gd name="T4" fmla="*/ 1 w 1"/>
                                <a:gd name="T5" fmla="*/ 6 h 6"/>
                                <a:gd name="T6" fmla="*/ 1 w 1"/>
                                <a:gd name="T7" fmla="*/ 5 h 6"/>
                                <a:gd name="T8" fmla="*/ 1 w 1"/>
                                <a:gd name="T9" fmla="*/ 3 h 6"/>
                                <a:gd name="T10" fmla="*/ 1 w 1"/>
                                <a:gd name="T11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1" y="0"/>
                                  </a:moveTo>
                                  <a:cubicBezTo>
                                    <a:pt x="0" y="2"/>
                                    <a:pt x="0" y="4"/>
                                    <a:pt x="0" y="6"/>
                                  </a:cubicBezTo>
                                  <a:cubicBezTo>
                                    <a:pt x="0" y="6"/>
                                    <a:pt x="1" y="6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5"/>
                                  </a:cubicBezTo>
                                  <a:cubicBezTo>
                                    <a:pt x="1" y="5"/>
                                    <a:pt x="1" y="4"/>
                                    <a:pt x="1" y="3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666"/>
                          <wps:cNvSpPr>
                            <a:spLocks/>
                          </wps:cNvSpPr>
                          <wps:spPr bwMode="auto">
                            <a:xfrm>
                              <a:off x="1388" y="1731"/>
                              <a:ext cx="12" cy="1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0 w 2"/>
                                <a:gd name="T3" fmla="*/ 0 h 2"/>
                                <a:gd name="T4" fmla="*/ 1 w 2"/>
                                <a:gd name="T5" fmla="*/ 2 h 2"/>
                                <a:gd name="T6" fmla="*/ 2 w 2"/>
                                <a:gd name="T7" fmla="*/ 0 h 2"/>
                                <a:gd name="T8" fmla="*/ 0 w 2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1" y="1"/>
                                    <a:pt x="1" y="2"/>
                                  </a:cubicBezTo>
                                  <a:cubicBezTo>
                                    <a:pt x="1" y="1"/>
                                    <a:pt x="1" y="0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667"/>
                          <wps:cNvSpPr>
                            <a:spLocks/>
                          </wps:cNvSpPr>
                          <wps:spPr bwMode="auto">
                            <a:xfrm>
                              <a:off x="1358" y="1672"/>
                              <a:ext cx="12" cy="36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6"/>
                                <a:gd name="T2" fmla="*/ 0 w 2"/>
                                <a:gd name="T3" fmla="*/ 6 h 6"/>
                                <a:gd name="T4" fmla="*/ 2 w 2"/>
                                <a:gd name="T5" fmla="*/ 6 h 6"/>
                                <a:gd name="T6" fmla="*/ 2 w 2"/>
                                <a:gd name="T7" fmla="*/ 6 h 6"/>
                                <a:gd name="T8" fmla="*/ 2 w 2"/>
                                <a:gd name="T9" fmla="*/ 1 h 6"/>
                                <a:gd name="T10" fmla="*/ 2 w 2"/>
                                <a:gd name="T11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2" y="0"/>
                                  </a:moveTo>
                                  <a:cubicBezTo>
                                    <a:pt x="1" y="2"/>
                                    <a:pt x="2" y="5"/>
                                    <a:pt x="0" y="6"/>
                                  </a:cubicBezTo>
                                  <a:cubicBezTo>
                                    <a:pt x="1" y="6"/>
                                    <a:pt x="1" y="6"/>
                                    <a:pt x="2" y="6"/>
                                  </a:cubicBezTo>
                                  <a:cubicBezTo>
                                    <a:pt x="2" y="6"/>
                                    <a:pt x="2" y="6"/>
                                    <a:pt x="2" y="6"/>
                                  </a:cubicBezTo>
                                  <a:cubicBezTo>
                                    <a:pt x="2" y="4"/>
                                    <a:pt x="2" y="2"/>
                                    <a:pt x="2" y="1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668"/>
                          <wps:cNvSpPr>
                            <a:spLocks/>
                          </wps:cNvSpPr>
                          <wps:spPr bwMode="auto">
                            <a:xfrm>
                              <a:off x="1358" y="1607"/>
                              <a:ext cx="6" cy="48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8"/>
                                <a:gd name="T2" fmla="*/ 1 w 1"/>
                                <a:gd name="T3" fmla="*/ 1 h 8"/>
                                <a:gd name="T4" fmla="*/ 0 w 1"/>
                                <a:gd name="T5" fmla="*/ 6 h 8"/>
                                <a:gd name="T6" fmla="*/ 1 w 1"/>
                                <a:gd name="T7" fmla="*/ 8 h 8"/>
                                <a:gd name="T8" fmla="*/ 1 w 1"/>
                                <a:gd name="T9" fmla="*/ 7 h 8"/>
                                <a:gd name="T10" fmla="*/ 1 w 1"/>
                                <a:gd name="T11" fmla="*/ 2 h 8"/>
                                <a:gd name="T12" fmla="*/ 1 w 1"/>
                                <a:gd name="T13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8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2"/>
                                    <a:pt x="0" y="5"/>
                                    <a:pt x="0" y="6"/>
                                  </a:cubicBezTo>
                                  <a:cubicBezTo>
                                    <a:pt x="0" y="7"/>
                                    <a:pt x="0" y="7"/>
                                    <a:pt x="1" y="8"/>
                                  </a:cubicBezTo>
                                  <a:cubicBezTo>
                                    <a:pt x="1" y="8"/>
                                    <a:pt x="1" y="7"/>
                                    <a:pt x="1" y="7"/>
                                  </a:cubicBezTo>
                                  <a:cubicBezTo>
                                    <a:pt x="1" y="6"/>
                                    <a:pt x="1" y="4"/>
                                    <a:pt x="1" y="2"/>
                                  </a:cubicBezTo>
                                  <a:cubicBezTo>
                                    <a:pt x="1" y="1"/>
                                    <a:pt x="1" y="1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669"/>
                          <wps:cNvSpPr>
                            <a:spLocks/>
                          </wps:cNvSpPr>
                          <wps:spPr bwMode="auto">
                            <a:xfrm>
                              <a:off x="1376" y="1607"/>
                              <a:ext cx="12" cy="2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4"/>
                                <a:gd name="T2" fmla="*/ 1 w 2"/>
                                <a:gd name="T3" fmla="*/ 0 h 4"/>
                                <a:gd name="T4" fmla="*/ 1 w 2"/>
                                <a:gd name="T5" fmla="*/ 0 h 4"/>
                                <a:gd name="T6" fmla="*/ 0 w 2"/>
                                <a:gd name="T7" fmla="*/ 4 h 4"/>
                                <a:gd name="T8" fmla="*/ 1 w 2"/>
                                <a:gd name="T9" fmla="*/ 4 h 4"/>
                                <a:gd name="T10" fmla="*/ 1 w 2"/>
                                <a:gd name="T11" fmla="*/ 4 h 4"/>
                                <a:gd name="T12" fmla="*/ 1 w 2"/>
                                <a:gd name="T13" fmla="*/ 2 h 4"/>
                                <a:gd name="T14" fmla="*/ 1 w 2"/>
                                <a:gd name="T15" fmla="*/ 1 h 4"/>
                                <a:gd name="T16" fmla="*/ 1 w 2"/>
                                <a:gd name="T1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0" y="3"/>
                                    <a:pt x="0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1" y="3"/>
                                    <a:pt x="1" y="2"/>
                                  </a:cubicBezTo>
                                  <a:cubicBezTo>
                                    <a:pt x="2" y="2"/>
                                    <a:pt x="2" y="1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670"/>
                          <wps:cNvSpPr>
                            <a:spLocks/>
                          </wps:cNvSpPr>
                          <wps:spPr bwMode="auto">
                            <a:xfrm>
                              <a:off x="1406" y="1554"/>
                              <a:ext cx="6" cy="1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"/>
                                <a:gd name="T2" fmla="*/ 0 w 1"/>
                                <a:gd name="T3" fmla="*/ 0 h 2"/>
                                <a:gd name="T4" fmla="*/ 0 w 1"/>
                                <a:gd name="T5" fmla="*/ 0 h 2"/>
                                <a:gd name="T6" fmla="*/ 0 w 1"/>
                                <a:gd name="T7" fmla="*/ 0 h 2"/>
                                <a:gd name="T8" fmla="*/ 0 w 1"/>
                                <a:gd name="T9" fmla="*/ 1 h 2"/>
                                <a:gd name="T10" fmla="*/ 0 w 1"/>
                                <a:gd name="T11" fmla="*/ 2 h 2"/>
                                <a:gd name="T12" fmla="*/ 0 w 1"/>
                                <a:gd name="T13" fmla="*/ 2 h 2"/>
                                <a:gd name="T14" fmla="*/ 0 w 1"/>
                                <a:gd name="T15" fmla="*/ 2 h 2"/>
                                <a:gd name="T16" fmla="*/ 0 w 1"/>
                                <a:gd name="T17" fmla="*/ 2 h 2"/>
                                <a:gd name="T18" fmla="*/ 0 w 1"/>
                                <a:gd name="T19" fmla="*/ 2 h 2"/>
                                <a:gd name="T20" fmla="*/ 0 w 1"/>
                                <a:gd name="T21" fmla="*/ 2 h 2"/>
                                <a:gd name="T22" fmla="*/ 1 w 1"/>
                                <a:gd name="T23" fmla="*/ 0 h 2"/>
                                <a:gd name="T24" fmla="*/ 0 w 1"/>
                                <a:gd name="T2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671"/>
                          <wps:cNvSpPr>
                            <a:spLocks/>
                          </wps:cNvSpPr>
                          <wps:spPr bwMode="auto">
                            <a:xfrm>
                              <a:off x="1412" y="1483"/>
                              <a:ext cx="11" cy="4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7"/>
                                <a:gd name="T2" fmla="*/ 1 w 2"/>
                                <a:gd name="T3" fmla="*/ 0 h 7"/>
                                <a:gd name="T4" fmla="*/ 0 w 2"/>
                                <a:gd name="T5" fmla="*/ 5 h 7"/>
                                <a:gd name="T6" fmla="*/ 1 w 2"/>
                                <a:gd name="T7" fmla="*/ 7 h 7"/>
                                <a:gd name="T8" fmla="*/ 1 w 2"/>
                                <a:gd name="T9" fmla="*/ 6 h 7"/>
                                <a:gd name="T10" fmla="*/ 2 w 2"/>
                                <a:gd name="T11" fmla="*/ 1 h 7"/>
                                <a:gd name="T12" fmla="*/ 1 w 2"/>
                                <a:gd name="T13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7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2"/>
                                    <a:pt x="0" y="4"/>
                                    <a:pt x="0" y="5"/>
                                  </a:cubicBezTo>
                                  <a:cubicBezTo>
                                    <a:pt x="0" y="6"/>
                                    <a:pt x="1" y="7"/>
                                    <a:pt x="1" y="7"/>
                                  </a:cubicBezTo>
                                  <a:cubicBezTo>
                                    <a:pt x="1" y="7"/>
                                    <a:pt x="1" y="7"/>
                                    <a:pt x="1" y="6"/>
                                  </a:cubicBezTo>
                                  <a:cubicBezTo>
                                    <a:pt x="1" y="5"/>
                                    <a:pt x="2" y="3"/>
                                    <a:pt x="2" y="1"/>
                                  </a:cubicBezTo>
                                  <a:cubicBezTo>
                                    <a:pt x="2" y="1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672"/>
                          <wps:cNvSpPr>
                            <a:spLocks/>
                          </wps:cNvSpPr>
                          <wps:spPr bwMode="auto">
                            <a:xfrm>
                              <a:off x="1435" y="1477"/>
                              <a:ext cx="6" cy="3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6"/>
                                <a:gd name="T2" fmla="*/ 1 w 1"/>
                                <a:gd name="T3" fmla="*/ 0 h 6"/>
                                <a:gd name="T4" fmla="*/ 0 w 1"/>
                                <a:gd name="T5" fmla="*/ 4 h 6"/>
                                <a:gd name="T6" fmla="*/ 1 w 1"/>
                                <a:gd name="T7" fmla="*/ 6 h 6"/>
                                <a:gd name="T8" fmla="*/ 1 w 1"/>
                                <a:gd name="T9" fmla="*/ 5 h 6"/>
                                <a:gd name="T10" fmla="*/ 1 w 1"/>
                                <a:gd name="T11" fmla="*/ 1 h 6"/>
                                <a:gd name="T12" fmla="*/ 1 w 1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0" y="5"/>
                                    <a:pt x="1" y="6"/>
                                  </a:cubicBezTo>
                                  <a:cubicBezTo>
                                    <a:pt x="1" y="6"/>
                                    <a:pt x="1" y="5"/>
                                    <a:pt x="1" y="5"/>
                                  </a:cubicBezTo>
                                  <a:cubicBezTo>
                                    <a:pt x="1" y="4"/>
                                    <a:pt x="1" y="2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673"/>
                          <wps:cNvSpPr>
                            <a:spLocks/>
                          </wps:cNvSpPr>
                          <wps:spPr bwMode="auto">
                            <a:xfrm>
                              <a:off x="1388" y="1471"/>
                              <a:ext cx="6" cy="18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3"/>
                                <a:gd name="T2" fmla="*/ 0 w 1"/>
                                <a:gd name="T3" fmla="*/ 0 h 3"/>
                                <a:gd name="T4" fmla="*/ 0 w 1"/>
                                <a:gd name="T5" fmla="*/ 1 h 3"/>
                                <a:gd name="T6" fmla="*/ 0 w 1"/>
                                <a:gd name="T7" fmla="*/ 2 h 3"/>
                                <a:gd name="T8" fmla="*/ 0 w 1"/>
                                <a:gd name="T9" fmla="*/ 2 h 3"/>
                                <a:gd name="T10" fmla="*/ 0 w 1"/>
                                <a:gd name="T11" fmla="*/ 3 h 3"/>
                                <a:gd name="T12" fmla="*/ 0 w 1"/>
                                <a:gd name="T13" fmla="*/ 3 h 3"/>
                                <a:gd name="T14" fmla="*/ 1 w 1"/>
                                <a:gd name="T15" fmla="*/ 0 h 3"/>
                                <a:gd name="T16" fmla="*/ 1 w 1"/>
                                <a:gd name="T17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674"/>
                          <wps:cNvSpPr>
                            <a:spLocks/>
                          </wps:cNvSpPr>
                          <wps:spPr bwMode="auto">
                            <a:xfrm>
                              <a:off x="1370" y="1442"/>
                              <a:ext cx="6" cy="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0 w 1"/>
                                <a:gd name="T3" fmla="*/ 1 h 3"/>
                                <a:gd name="T4" fmla="*/ 0 w 1"/>
                                <a:gd name="T5" fmla="*/ 2 h 3"/>
                                <a:gd name="T6" fmla="*/ 1 w 1"/>
                                <a:gd name="T7" fmla="*/ 3 h 3"/>
                                <a:gd name="T8" fmla="*/ 1 w 1"/>
                                <a:gd name="T9" fmla="*/ 0 h 3"/>
                                <a:gd name="T10" fmla="*/ 0 w 1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1" y="3"/>
                                    <a:pt x="1" y="3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675"/>
                          <wps:cNvSpPr>
                            <a:spLocks/>
                          </wps:cNvSpPr>
                          <wps:spPr bwMode="auto">
                            <a:xfrm>
                              <a:off x="1447" y="1336"/>
                              <a:ext cx="12" cy="6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1"/>
                                <a:gd name="T2" fmla="*/ 1 w 2"/>
                                <a:gd name="T3" fmla="*/ 8 h 11"/>
                                <a:gd name="T4" fmla="*/ 1 w 2"/>
                                <a:gd name="T5" fmla="*/ 11 h 11"/>
                                <a:gd name="T6" fmla="*/ 2 w 2"/>
                                <a:gd name="T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1">
                                  <a:moveTo>
                                    <a:pt x="2" y="0"/>
                                  </a:moveTo>
                                  <a:cubicBezTo>
                                    <a:pt x="1" y="2"/>
                                    <a:pt x="1" y="5"/>
                                    <a:pt x="1" y="8"/>
                                  </a:cubicBezTo>
                                  <a:cubicBezTo>
                                    <a:pt x="0" y="10"/>
                                    <a:pt x="1" y="11"/>
                                    <a:pt x="1" y="11"/>
                                  </a:cubicBezTo>
                                  <a:cubicBezTo>
                                    <a:pt x="1" y="8"/>
                                    <a:pt x="2" y="4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676"/>
                          <wps:cNvSpPr>
                            <a:spLocks/>
                          </wps:cNvSpPr>
                          <wps:spPr bwMode="auto">
                            <a:xfrm>
                              <a:off x="1406" y="1318"/>
                              <a:ext cx="6" cy="23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4"/>
                                <a:gd name="T2" fmla="*/ 0 w 1"/>
                                <a:gd name="T3" fmla="*/ 4 h 4"/>
                                <a:gd name="T4" fmla="*/ 1 w 1"/>
                                <a:gd name="T5" fmla="*/ 4 h 4"/>
                                <a:gd name="T6" fmla="*/ 1 w 1"/>
                                <a:gd name="T7" fmla="*/ 0 h 4"/>
                                <a:gd name="T8" fmla="*/ 1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1" y="2"/>
                                    <a:pt x="0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677"/>
                          <wps:cNvSpPr>
                            <a:spLocks/>
                          </wps:cNvSpPr>
                          <wps:spPr bwMode="auto">
                            <a:xfrm>
                              <a:off x="1305" y="2452"/>
                              <a:ext cx="12" cy="71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2"/>
                                <a:gd name="T2" fmla="*/ 1 w 2"/>
                                <a:gd name="T3" fmla="*/ 3 h 12"/>
                                <a:gd name="T4" fmla="*/ 1 w 2"/>
                                <a:gd name="T5" fmla="*/ 6 h 12"/>
                                <a:gd name="T6" fmla="*/ 0 w 2"/>
                                <a:gd name="T7" fmla="*/ 9 h 12"/>
                                <a:gd name="T8" fmla="*/ 1 w 2"/>
                                <a:gd name="T9" fmla="*/ 10 h 12"/>
                                <a:gd name="T10" fmla="*/ 0 w 2"/>
                                <a:gd name="T11" fmla="*/ 11 h 12"/>
                                <a:gd name="T12" fmla="*/ 1 w 2"/>
                                <a:gd name="T13" fmla="*/ 12 h 12"/>
                                <a:gd name="T14" fmla="*/ 1 w 2"/>
                                <a:gd name="T15" fmla="*/ 12 h 12"/>
                                <a:gd name="T16" fmla="*/ 1 w 2"/>
                                <a:gd name="T17" fmla="*/ 12 h 12"/>
                                <a:gd name="T18" fmla="*/ 2 w 2"/>
                                <a:gd name="T19" fmla="*/ 7 h 12"/>
                                <a:gd name="T20" fmla="*/ 1 w 2"/>
                                <a:gd name="T21" fmla="*/ 4 h 12"/>
                                <a:gd name="T22" fmla="*/ 2 w 2"/>
                                <a:gd name="T23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" h="12">
                                  <a:moveTo>
                                    <a:pt x="2" y="0"/>
                                  </a:moveTo>
                                  <a:cubicBezTo>
                                    <a:pt x="1" y="1"/>
                                    <a:pt x="1" y="2"/>
                                    <a:pt x="1" y="3"/>
                                  </a:cubicBezTo>
                                  <a:cubicBezTo>
                                    <a:pt x="1" y="4"/>
                                    <a:pt x="1" y="6"/>
                                    <a:pt x="1" y="6"/>
                                  </a:cubicBezTo>
                                  <a:cubicBezTo>
                                    <a:pt x="1" y="7"/>
                                    <a:pt x="1" y="8"/>
                                    <a:pt x="0" y="9"/>
                                  </a:cubicBezTo>
                                  <a:cubicBezTo>
                                    <a:pt x="1" y="9"/>
                                    <a:pt x="1" y="9"/>
                                    <a:pt x="1" y="10"/>
                                  </a:cubicBezTo>
                                  <a:cubicBezTo>
                                    <a:pt x="1" y="10"/>
                                    <a:pt x="0" y="11"/>
                                    <a:pt x="0" y="11"/>
                                  </a:cubicBezTo>
                                  <a:cubicBezTo>
                                    <a:pt x="0" y="11"/>
                                    <a:pt x="1" y="12"/>
                                    <a:pt x="1" y="12"/>
                                  </a:cubicBezTo>
                                  <a:cubicBezTo>
                                    <a:pt x="1" y="12"/>
                                    <a:pt x="1" y="12"/>
                                    <a:pt x="1" y="12"/>
                                  </a:cubicBezTo>
                                  <a:cubicBezTo>
                                    <a:pt x="1" y="12"/>
                                    <a:pt x="1" y="12"/>
                                    <a:pt x="1" y="12"/>
                                  </a:cubicBezTo>
                                  <a:cubicBezTo>
                                    <a:pt x="1" y="10"/>
                                    <a:pt x="2" y="8"/>
                                    <a:pt x="2" y="7"/>
                                  </a:cubicBezTo>
                                  <a:cubicBezTo>
                                    <a:pt x="2" y="6"/>
                                    <a:pt x="1" y="5"/>
                                    <a:pt x="1" y="4"/>
                                  </a:cubicBezTo>
                                  <a:cubicBezTo>
                                    <a:pt x="1" y="3"/>
                                    <a:pt x="2" y="2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678"/>
                          <wps:cNvSpPr>
                            <a:spLocks/>
                          </wps:cNvSpPr>
                          <wps:spPr bwMode="auto">
                            <a:xfrm>
                              <a:off x="1323" y="2169"/>
                              <a:ext cx="12" cy="6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1"/>
                                <a:gd name="T2" fmla="*/ 1 w 2"/>
                                <a:gd name="T3" fmla="*/ 0 h 11"/>
                                <a:gd name="T4" fmla="*/ 1 w 2"/>
                                <a:gd name="T5" fmla="*/ 2 h 11"/>
                                <a:gd name="T6" fmla="*/ 0 w 2"/>
                                <a:gd name="T7" fmla="*/ 4 h 11"/>
                                <a:gd name="T8" fmla="*/ 1 w 2"/>
                                <a:gd name="T9" fmla="*/ 5 h 11"/>
                                <a:gd name="T10" fmla="*/ 0 w 2"/>
                                <a:gd name="T11" fmla="*/ 10 h 11"/>
                                <a:gd name="T12" fmla="*/ 0 w 2"/>
                                <a:gd name="T13" fmla="*/ 11 h 11"/>
                                <a:gd name="T14" fmla="*/ 2 w 2"/>
                                <a:gd name="T15" fmla="*/ 1 h 11"/>
                                <a:gd name="T16" fmla="*/ 2 w 2"/>
                                <a:gd name="T17" fmla="*/ 0 h 11"/>
                                <a:gd name="T18" fmla="*/ 2 w 2"/>
                                <a:gd name="T19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" h="11">
                                  <a:moveTo>
                                    <a:pt x="2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1" y="2"/>
                                    <a:pt x="1" y="2"/>
                                  </a:cubicBezTo>
                                  <a:cubicBezTo>
                                    <a:pt x="1" y="3"/>
                                    <a:pt x="1" y="3"/>
                                    <a:pt x="0" y="4"/>
                                  </a:cubicBezTo>
                                  <a:cubicBezTo>
                                    <a:pt x="1" y="4"/>
                                    <a:pt x="1" y="5"/>
                                    <a:pt x="1" y="5"/>
                                  </a:cubicBezTo>
                                  <a:cubicBezTo>
                                    <a:pt x="1" y="7"/>
                                    <a:pt x="0" y="9"/>
                                    <a:pt x="0" y="10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2" y="9"/>
                                    <a:pt x="1" y="4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679"/>
                          <wps:cNvSpPr>
                            <a:spLocks noEditPoints="1"/>
                          </wps:cNvSpPr>
                          <wps:spPr bwMode="auto">
                            <a:xfrm>
                              <a:off x="1240" y="1206"/>
                              <a:ext cx="260" cy="1725"/>
                            </a:xfrm>
                            <a:custGeom>
                              <a:avLst/>
                              <a:gdLst>
                                <a:gd name="T0" fmla="*/ 19 w 44"/>
                                <a:gd name="T1" fmla="*/ 271 h 292"/>
                                <a:gd name="T2" fmla="*/ 19 w 44"/>
                                <a:gd name="T3" fmla="*/ 268 h 292"/>
                                <a:gd name="T4" fmla="*/ 14 w 44"/>
                                <a:gd name="T5" fmla="*/ 260 h 292"/>
                                <a:gd name="T6" fmla="*/ 9 w 44"/>
                                <a:gd name="T7" fmla="*/ 267 h 292"/>
                                <a:gd name="T8" fmla="*/ 9 w 44"/>
                                <a:gd name="T9" fmla="*/ 244 h 292"/>
                                <a:gd name="T10" fmla="*/ 10 w 44"/>
                                <a:gd name="T11" fmla="*/ 256 h 292"/>
                                <a:gd name="T12" fmla="*/ 8 w 44"/>
                                <a:gd name="T13" fmla="*/ 243 h 292"/>
                                <a:gd name="T14" fmla="*/ 12 w 44"/>
                                <a:gd name="T15" fmla="*/ 240 h 292"/>
                                <a:gd name="T16" fmla="*/ 16 w 44"/>
                                <a:gd name="T17" fmla="*/ 232 h 292"/>
                                <a:gd name="T18" fmla="*/ 14 w 44"/>
                                <a:gd name="T19" fmla="*/ 247 h 292"/>
                                <a:gd name="T20" fmla="*/ 10 w 44"/>
                                <a:gd name="T21" fmla="*/ 225 h 292"/>
                                <a:gd name="T22" fmla="*/ 20 w 44"/>
                                <a:gd name="T23" fmla="*/ 223 h 292"/>
                                <a:gd name="T24" fmla="*/ 13 w 44"/>
                                <a:gd name="T25" fmla="*/ 211 h 292"/>
                                <a:gd name="T26" fmla="*/ 12 w 44"/>
                                <a:gd name="T27" fmla="*/ 223 h 292"/>
                                <a:gd name="T28" fmla="*/ 12 w 44"/>
                                <a:gd name="T29" fmla="*/ 214 h 292"/>
                                <a:gd name="T30" fmla="*/ 9 w 44"/>
                                <a:gd name="T31" fmla="*/ 213 h 292"/>
                                <a:gd name="T32" fmla="*/ 14 w 44"/>
                                <a:gd name="T33" fmla="*/ 215 h 292"/>
                                <a:gd name="T34" fmla="*/ 16 w 44"/>
                                <a:gd name="T35" fmla="*/ 206 h 292"/>
                                <a:gd name="T36" fmla="*/ 13 w 44"/>
                                <a:gd name="T37" fmla="*/ 203 h 292"/>
                                <a:gd name="T38" fmla="*/ 20 w 44"/>
                                <a:gd name="T39" fmla="*/ 191 h 292"/>
                                <a:gd name="T40" fmla="*/ 22 w 44"/>
                                <a:gd name="T41" fmla="*/ 180 h 292"/>
                                <a:gd name="T42" fmla="*/ 12 w 44"/>
                                <a:gd name="T43" fmla="*/ 175 h 292"/>
                                <a:gd name="T44" fmla="*/ 12 w 44"/>
                                <a:gd name="T45" fmla="*/ 164 h 292"/>
                                <a:gd name="T46" fmla="*/ 12 w 44"/>
                                <a:gd name="T47" fmla="*/ 164 h 292"/>
                                <a:gd name="T48" fmla="*/ 16 w 44"/>
                                <a:gd name="T49" fmla="*/ 164 h 292"/>
                                <a:gd name="T50" fmla="*/ 15 w 44"/>
                                <a:gd name="T51" fmla="*/ 165 h 292"/>
                                <a:gd name="T52" fmla="*/ 12 w 44"/>
                                <a:gd name="T53" fmla="*/ 163 h 292"/>
                                <a:gd name="T54" fmla="*/ 15 w 44"/>
                                <a:gd name="T55" fmla="*/ 142 h 292"/>
                                <a:gd name="T56" fmla="*/ 14 w 44"/>
                                <a:gd name="T57" fmla="*/ 144 h 292"/>
                                <a:gd name="T58" fmla="*/ 14 w 44"/>
                                <a:gd name="T59" fmla="*/ 142 h 292"/>
                                <a:gd name="T60" fmla="*/ 24 w 44"/>
                                <a:gd name="T61" fmla="*/ 146 h 292"/>
                                <a:gd name="T62" fmla="*/ 30 w 44"/>
                                <a:gd name="T63" fmla="*/ 146 h 292"/>
                                <a:gd name="T64" fmla="*/ 26 w 44"/>
                                <a:gd name="T65" fmla="*/ 138 h 292"/>
                                <a:gd name="T66" fmla="*/ 26 w 44"/>
                                <a:gd name="T67" fmla="*/ 149 h 292"/>
                                <a:gd name="T68" fmla="*/ 32 w 44"/>
                                <a:gd name="T69" fmla="*/ 132 h 292"/>
                                <a:gd name="T70" fmla="*/ 32 w 44"/>
                                <a:gd name="T71" fmla="*/ 135 h 292"/>
                                <a:gd name="T72" fmla="*/ 25 w 44"/>
                                <a:gd name="T73" fmla="*/ 127 h 292"/>
                                <a:gd name="T74" fmla="*/ 27 w 44"/>
                                <a:gd name="T75" fmla="*/ 129 h 292"/>
                                <a:gd name="T76" fmla="*/ 26 w 44"/>
                                <a:gd name="T77" fmla="*/ 128 h 292"/>
                                <a:gd name="T78" fmla="*/ 29 w 44"/>
                                <a:gd name="T79" fmla="*/ 123 h 292"/>
                                <a:gd name="T80" fmla="*/ 28 w 44"/>
                                <a:gd name="T81" fmla="*/ 128 h 292"/>
                                <a:gd name="T82" fmla="*/ 30 w 44"/>
                                <a:gd name="T83" fmla="*/ 112 h 292"/>
                                <a:gd name="T84" fmla="*/ 20 w 44"/>
                                <a:gd name="T85" fmla="*/ 96 h 292"/>
                                <a:gd name="T86" fmla="*/ 27 w 44"/>
                                <a:gd name="T87" fmla="*/ 89 h 292"/>
                                <a:gd name="T88" fmla="*/ 22 w 44"/>
                                <a:gd name="T89" fmla="*/ 85 h 292"/>
                                <a:gd name="T90" fmla="*/ 21 w 44"/>
                                <a:gd name="T91" fmla="*/ 75 h 292"/>
                                <a:gd name="T92" fmla="*/ 24 w 44"/>
                                <a:gd name="T93" fmla="*/ 68 h 292"/>
                                <a:gd name="T94" fmla="*/ 24 w 44"/>
                                <a:gd name="T95" fmla="*/ 68 h 292"/>
                                <a:gd name="T96" fmla="*/ 28 w 44"/>
                                <a:gd name="T97" fmla="*/ 61 h 292"/>
                                <a:gd name="T98" fmla="*/ 28 w 44"/>
                                <a:gd name="T99" fmla="*/ 59 h 292"/>
                                <a:gd name="T100" fmla="*/ 31 w 44"/>
                                <a:gd name="T101" fmla="*/ 48 h 292"/>
                                <a:gd name="T102" fmla="*/ 34 w 44"/>
                                <a:gd name="T103" fmla="*/ 46 h 292"/>
                                <a:gd name="T104" fmla="*/ 34 w 44"/>
                                <a:gd name="T105" fmla="*/ 46 h 292"/>
                                <a:gd name="T106" fmla="*/ 25 w 44"/>
                                <a:gd name="T107" fmla="*/ 48 h 292"/>
                                <a:gd name="T108" fmla="*/ 22 w 44"/>
                                <a:gd name="T109" fmla="*/ 40 h 292"/>
                                <a:gd name="T110" fmla="*/ 22 w 44"/>
                                <a:gd name="T111" fmla="*/ 40 h 292"/>
                                <a:gd name="T112" fmla="*/ 37 w 44"/>
                                <a:gd name="T113" fmla="*/ 22 h 292"/>
                                <a:gd name="T114" fmla="*/ 28 w 44"/>
                                <a:gd name="T115" fmla="*/ 23 h 292"/>
                                <a:gd name="T116" fmla="*/ 12 w 44"/>
                                <a:gd name="T117" fmla="*/ 121 h 292"/>
                                <a:gd name="T118" fmla="*/ 2 w 44"/>
                                <a:gd name="T119" fmla="*/ 245 h 292"/>
                                <a:gd name="T120" fmla="*/ 25 w 44"/>
                                <a:gd name="T121" fmla="*/ 224 h 292"/>
                                <a:gd name="T122" fmla="*/ 32 w 44"/>
                                <a:gd name="T123" fmla="*/ 0 h 2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4" h="292">
                                  <a:moveTo>
                                    <a:pt x="19" y="268"/>
                                  </a:moveTo>
                                  <a:cubicBezTo>
                                    <a:pt x="19" y="268"/>
                                    <a:pt x="19" y="268"/>
                                    <a:pt x="19" y="268"/>
                                  </a:cubicBezTo>
                                  <a:cubicBezTo>
                                    <a:pt x="19" y="268"/>
                                    <a:pt x="19" y="268"/>
                                    <a:pt x="20" y="268"/>
                                  </a:cubicBezTo>
                                  <a:cubicBezTo>
                                    <a:pt x="20" y="268"/>
                                    <a:pt x="20" y="268"/>
                                    <a:pt x="20" y="268"/>
                                  </a:cubicBezTo>
                                  <a:cubicBezTo>
                                    <a:pt x="20" y="268"/>
                                    <a:pt x="20" y="269"/>
                                    <a:pt x="20" y="269"/>
                                  </a:cubicBezTo>
                                  <a:cubicBezTo>
                                    <a:pt x="20" y="269"/>
                                    <a:pt x="19" y="270"/>
                                    <a:pt x="19" y="271"/>
                                  </a:cubicBezTo>
                                  <a:cubicBezTo>
                                    <a:pt x="19" y="271"/>
                                    <a:pt x="19" y="271"/>
                                    <a:pt x="19" y="271"/>
                                  </a:cubicBezTo>
                                  <a:cubicBezTo>
                                    <a:pt x="19" y="271"/>
                                    <a:pt x="19" y="271"/>
                                    <a:pt x="19" y="271"/>
                                  </a:cubicBezTo>
                                  <a:cubicBezTo>
                                    <a:pt x="19" y="271"/>
                                    <a:pt x="19" y="271"/>
                                    <a:pt x="19" y="271"/>
                                  </a:cubicBezTo>
                                  <a:cubicBezTo>
                                    <a:pt x="19" y="271"/>
                                    <a:pt x="19" y="271"/>
                                    <a:pt x="19" y="271"/>
                                  </a:cubicBezTo>
                                  <a:cubicBezTo>
                                    <a:pt x="19" y="271"/>
                                    <a:pt x="19" y="271"/>
                                    <a:pt x="19" y="271"/>
                                  </a:cubicBezTo>
                                  <a:cubicBezTo>
                                    <a:pt x="19" y="271"/>
                                    <a:pt x="19" y="270"/>
                                    <a:pt x="19" y="269"/>
                                  </a:cubicBezTo>
                                  <a:cubicBezTo>
                                    <a:pt x="19" y="269"/>
                                    <a:pt x="19" y="268"/>
                                    <a:pt x="19" y="268"/>
                                  </a:cubicBezTo>
                                  <a:cubicBezTo>
                                    <a:pt x="19" y="268"/>
                                    <a:pt x="19" y="268"/>
                                    <a:pt x="19" y="268"/>
                                  </a:cubicBezTo>
                                  <a:cubicBezTo>
                                    <a:pt x="19" y="268"/>
                                    <a:pt x="19" y="268"/>
                                    <a:pt x="19" y="268"/>
                                  </a:cubicBezTo>
                                  <a:cubicBezTo>
                                    <a:pt x="19" y="268"/>
                                    <a:pt x="19" y="268"/>
                                    <a:pt x="19" y="268"/>
                                  </a:cubicBezTo>
                                  <a:cubicBezTo>
                                    <a:pt x="19" y="268"/>
                                    <a:pt x="19" y="268"/>
                                    <a:pt x="19" y="268"/>
                                  </a:cubicBezTo>
                                  <a:moveTo>
                                    <a:pt x="13" y="263"/>
                                  </a:moveTo>
                                  <a:cubicBezTo>
                                    <a:pt x="13" y="263"/>
                                    <a:pt x="13" y="263"/>
                                    <a:pt x="13" y="263"/>
                                  </a:cubicBezTo>
                                  <a:cubicBezTo>
                                    <a:pt x="13" y="262"/>
                                    <a:pt x="14" y="261"/>
                                    <a:pt x="14" y="260"/>
                                  </a:cubicBezTo>
                                  <a:cubicBezTo>
                                    <a:pt x="14" y="260"/>
                                    <a:pt x="14" y="260"/>
                                    <a:pt x="14" y="260"/>
                                  </a:cubicBezTo>
                                  <a:cubicBezTo>
                                    <a:pt x="14" y="260"/>
                                    <a:pt x="14" y="260"/>
                                    <a:pt x="14" y="260"/>
                                  </a:cubicBezTo>
                                  <a:cubicBezTo>
                                    <a:pt x="14" y="261"/>
                                    <a:pt x="14" y="262"/>
                                    <a:pt x="14" y="263"/>
                                  </a:cubicBezTo>
                                  <a:cubicBezTo>
                                    <a:pt x="13" y="263"/>
                                    <a:pt x="13" y="263"/>
                                    <a:pt x="13" y="263"/>
                                  </a:cubicBezTo>
                                  <a:moveTo>
                                    <a:pt x="9" y="266"/>
                                  </a:moveTo>
                                  <a:cubicBezTo>
                                    <a:pt x="9" y="263"/>
                                    <a:pt x="9" y="260"/>
                                    <a:pt x="9" y="258"/>
                                  </a:cubicBezTo>
                                  <a:cubicBezTo>
                                    <a:pt x="10" y="258"/>
                                    <a:pt x="10" y="259"/>
                                    <a:pt x="10" y="260"/>
                                  </a:cubicBezTo>
                                  <a:cubicBezTo>
                                    <a:pt x="10" y="262"/>
                                    <a:pt x="9" y="265"/>
                                    <a:pt x="9" y="267"/>
                                  </a:cubicBezTo>
                                  <a:cubicBezTo>
                                    <a:pt x="9" y="268"/>
                                    <a:pt x="9" y="268"/>
                                    <a:pt x="9" y="269"/>
                                  </a:cubicBezTo>
                                  <a:cubicBezTo>
                                    <a:pt x="9" y="269"/>
                                    <a:pt x="9" y="269"/>
                                    <a:pt x="9" y="269"/>
                                  </a:cubicBezTo>
                                  <a:cubicBezTo>
                                    <a:pt x="9" y="268"/>
                                    <a:pt x="9" y="267"/>
                                    <a:pt x="9" y="266"/>
                                  </a:cubicBezTo>
                                  <a:moveTo>
                                    <a:pt x="8" y="247"/>
                                  </a:moveTo>
                                  <a:cubicBezTo>
                                    <a:pt x="8" y="247"/>
                                    <a:pt x="8" y="247"/>
                                    <a:pt x="8" y="247"/>
                                  </a:cubicBezTo>
                                  <a:cubicBezTo>
                                    <a:pt x="8" y="246"/>
                                    <a:pt x="8" y="245"/>
                                    <a:pt x="8" y="244"/>
                                  </a:cubicBezTo>
                                  <a:cubicBezTo>
                                    <a:pt x="9" y="244"/>
                                    <a:pt x="9" y="244"/>
                                    <a:pt x="9" y="244"/>
                                  </a:cubicBezTo>
                                  <a:cubicBezTo>
                                    <a:pt x="9" y="244"/>
                                    <a:pt x="9" y="244"/>
                                    <a:pt x="9" y="244"/>
                                  </a:cubicBezTo>
                                  <a:cubicBezTo>
                                    <a:pt x="9" y="245"/>
                                    <a:pt x="9" y="246"/>
                                    <a:pt x="8" y="248"/>
                                  </a:cubicBezTo>
                                  <a:cubicBezTo>
                                    <a:pt x="8" y="247"/>
                                    <a:pt x="8" y="247"/>
                                    <a:pt x="8" y="247"/>
                                  </a:cubicBezTo>
                                  <a:moveTo>
                                    <a:pt x="9" y="254"/>
                                  </a:moveTo>
                                  <a:cubicBezTo>
                                    <a:pt x="9" y="250"/>
                                    <a:pt x="10" y="246"/>
                                    <a:pt x="11" y="242"/>
                                  </a:cubicBezTo>
                                  <a:cubicBezTo>
                                    <a:pt x="11" y="243"/>
                                    <a:pt x="11" y="244"/>
                                    <a:pt x="11" y="245"/>
                                  </a:cubicBezTo>
                                  <a:cubicBezTo>
                                    <a:pt x="11" y="248"/>
                                    <a:pt x="10" y="253"/>
                                    <a:pt x="10" y="256"/>
                                  </a:cubicBezTo>
                                  <a:cubicBezTo>
                                    <a:pt x="9" y="255"/>
                                    <a:pt x="9" y="255"/>
                                    <a:pt x="9" y="254"/>
                                  </a:cubicBezTo>
                                  <a:moveTo>
                                    <a:pt x="8" y="239"/>
                                  </a:moveTo>
                                  <a:cubicBezTo>
                                    <a:pt x="8" y="239"/>
                                    <a:pt x="8" y="239"/>
                                    <a:pt x="8" y="239"/>
                                  </a:cubicBezTo>
                                  <a:cubicBezTo>
                                    <a:pt x="9" y="239"/>
                                    <a:pt x="9" y="239"/>
                                    <a:pt x="9" y="239"/>
                                  </a:cubicBezTo>
                                  <a:cubicBezTo>
                                    <a:pt x="9" y="240"/>
                                    <a:pt x="8" y="242"/>
                                    <a:pt x="8" y="242"/>
                                  </a:cubicBezTo>
                                  <a:cubicBezTo>
                                    <a:pt x="8" y="243"/>
                                    <a:pt x="8" y="243"/>
                                    <a:pt x="8" y="243"/>
                                  </a:cubicBezTo>
                                  <a:cubicBezTo>
                                    <a:pt x="8" y="243"/>
                                    <a:pt x="8" y="243"/>
                                    <a:pt x="8" y="243"/>
                                  </a:cubicBezTo>
                                  <a:cubicBezTo>
                                    <a:pt x="8" y="243"/>
                                    <a:pt x="8" y="242"/>
                                    <a:pt x="8" y="242"/>
                                  </a:cubicBezTo>
                                  <a:cubicBezTo>
                                    <a:pt x="8" y="241"/>
                                    <a:pt x="8" y="240"/>
                                    <a:pt x="8" y="239"/>
                                  </a:cubicBezTo>
                                  <a:cubicBezTo>
                                    <a:pt x="8" y="239"/>
                                    <a:pt x="8" y="239"/>
                                    <a:pt x="8" y="239"/>
                                  </a:cubicBezTo>
                                  <a:moveTo>
                                    <a:pt x="12" y="236"/>
                                  </a:moveTo>
                                  <a:cubicBezTo>
                                    <a:pt x="12" y="236"/>
                                    <a:pt x="12" y="236"/>
                                    <a:pt x="12" y="236"/>
                                  </a:cubicBezTo>
                                  <a:cubicBezTo>
                                    <a:pt x="12" y="236"/>
                                    <a:pt x="13" y="237"/>
                                    <a:pt x="13" y="237"/>
                                  </a:cubicBezTo>
                                  <a:cubicBezTo>
                                    <a:pt x="13" y="238"/>
                                    <a:pt x="12" y="239"/>
                                    <a:pt x="12" y="240"/>
                                  </a:cubicBezTo>
                                  <a:cubicBezTo>
                                    <a:pt x="12" y="240"/>
                                    <a:pt x="12" y="240"/>
                                    <a:pt x="12" y="241"/>
                                  </a:cubicBezTo>
                                  <a:cubicBezTo>
                                    <a:pt x="12" y="241"/>
                                    <a:pt x="12" y="241"/>
                                    <a:pt x="12" y="241"/>
                                  </a:cubicBezTo>
                                  <a:cubicBezTo>
                                    <a:pt x="12" y="240"/>
                                    <a:pt x="11" y="240"/>
                                    <a:pt x="11" y="240"/>
                                  </a:cubicBezTo>
                                  <a:cubicBezTo>
                                    <a:pt x="11" y="239"/>
                                    <a:pt x="12" y="237"/>
                                    <a:pt x="12" y="236"/>
                                  </a:cubicBezTo>
                                  <a:cubicBezTo>
                                    <a:pt x="12" y="236"/>
                                    <a:pt x="12" y="236"/>
                                    <a:pt x="12" y="236"/>
                                  </a:cubicBezTo>
                                  <a:moveTo>
                                    <a:pt x="16" y="232"/>
                                  </a:moveTo>
                                  <a:cubicBezTo>
                                    <a:pt x="16" y="232"/>
                                    <a:pt x="16" y="232"/>
                                    <a:pt x="16" y="232"/>
                                  </a:cubicBezTo>
                                  <a:cubicBezTo>
                                    <a:pt x="16" y="232"/>
                                    <a:pt x="16" y="232"/>
                                    <a:pt x="16" y="232"/>
                                  </a:cubicBezTo>
                                  <a:cubicBezTo>
                                    <a:pt x="16" y="232"/>
                                    <a:pt x="16" y="232"/>
                                    <a:pt x="16" y="232"/>
                                  </a:cubicBezTo>
                                  <a:cubicBezTo>
                                    <a:pt x="15" y="242"/>
                                    <a:pt x="15" y="249"/>
                                    <a:pt x="14" y="257"/>
                                  </a:cubicBezTo>
                                  <a:cubicBezTo>
                                    <a:pt x="14" y="257"/>
                                    <a:pt x="14" y="255"/>
                                    <a:pt x="14" y="254"/>
                                  </a:cubicBezTo>
                                  <a:cubicBezTo>
                                    <a:pt x="14" y="252"/>
                                    <a:pt x="14" y="250"/>
                                    <a:pt x="14" y="250"/>
                                  </a:cubicBezTo>
                                  <a:cubicBezTo>
                                    <a:pt x="14" y="250"/>
                                    <a:pt x="14" y="250"/>
                                    <a:pt x="14" y="250"/>
                                  </a:cubicBezTo>
                                  <a:cubicBezTo>
                                    <a:pt x="14" y="249"/>
                                    <a:pt x="14" y="248"/>
                                    <a:pt x="14" y="247"/>
                                  </a:cubicBezTo>
                                  <a:cubicBezTo>
                                    <a:pt x="14" y="242"/>
                                    <a:pt x="15" y="236"/>
                                    <a:pt x="16" y="232"/>
                                  </a:cubicBezTo>
                                  <a:moveTo>
                                    <a:pt x="10" y="221"/>
                                  </a:moveTo>
                                  <a:cubicBezTo>
                                    <a:pt x="10" y="221"/>
                                    <a:pt x="10" y="221"/>
                                    <a:pt x="10" y="221"/>
                                  </a:cubicBezTo>
                                  <a:cubicBezTo>
                                    <a:pt x="11" y="221"/>
                                    <a:pt x="11" y="221"/>
                                    <a:pt x="11" y="222"/>
                                  </a:cubicBezTo>
                                  <a:cubicBezTo>
                                    <a:pt x="11" y="223"/>
                                    <a:pt x="10" y="224"/>
                                    <a:pt x="10" y="225"/>
                                  </a:cubicBezTo>
                                  <a:cubicBezTo>
                                    <a:pt x="10" y="225"/>
                                    <a:pt x="10" y="225"/>
                                    <a:pt x="10" y="225"/>
                                  </a:cubicBezTo>
                                  <a:cubicBezTo>
                                    <a:pt x="10" y="225"/>
                                    <a:pt x="10" y="225"/>
                                    <a:pt x="10" y="225"/>
                                  </a:cubicBezTo>
                                  <a:cubicBezTo>
                                    <a:pt x="10" y="225"/>
                                    <a:pt x="10" y="225"/>
                                    <a:pt x="10" y="224"/>
                                  </a:cubicBezTo>
                                  <a:cubicBezTo>
                                    <a:pt x="10" y="223"/>
                                    <a:pt x="10" y="222"/>
                                    <a:pt x="10" y="221"/>
                                  </a:cubicBezTo>
                                  <a:cubicBezTo>
                                    <a:pt x="10" y="221"/>
                                    <a:pt x="10" y="221"/>
                                    <a:pt x="10" y="221"/>
                                  </a:cubicBezTo>
                                  <a:moveTo>
                                    <a:pt x="20" y="219"/>
                                  </a:moveTo>
                                  <a:cubicBezTo>
                                    <a:pt x="20" y="219"/>
                                    <a:pt x="20" y="219"/>
                                    <a:pt x="20" y="219"/>
                                  </a:cubicBezTo>
                                  <a:cubicBezTo>
                                    <a:pt x="21" y="219"/>
                                    <a:pt x="21" y="219"/>
                                    <a:pt x="21" y="220"/>
                                  </a:cubicBezTo>
                                  <a:cubicBezTo>
                                    <a:pt x="21" y="221"/>
                                    <a:pt x="20" y="222"/>
                                    <a:pt x="20" y="223"/>
                                  </a:cubicBezTo>
                                  <a:cubicBezTo>
                                    <a:pt x="20" y="223"/>
                                    <a:pt x="20" y="223"/>
                                    <a:pt x="20" y="223"/>
                                  </a:cubicBezTo>
                                  <a:cubicBezTo>
                                    <a:pt x="20" y="223"/>
                                    <a:pt x="20" y="223"/>
                                    <a:pt x="20" y="223"/>
                                  </a:cubicBezTo>
                                  <a:cubicBezTo>
                                    <a:pt x="20" y="223"/>
                                    <a:pt x="19" y="223"/>
                                    <a:pt x="20" y="222"/>
                                  </a:cubicBezTo>
                                  <a:cubicBezTo>
                                    <a:pt x="20" y="221"/>
                                    <a:pt x="20" y="220"/>
                                    <a:pt x="20" y="219"/>
                                  </a:cubicBezTo>
                                  <a:cubicBezTo>
                                    <a:pt x="20" y="219"/>
                                    <a:pt x="20" y="219"/>
                                    <a:pt x="20" y="219"/>
                                  </a:cubicBezTo>
                                  <a:moveTo>
                                    <a:pt x="13" y="211"/>
                                  </a:moveTo>
                                  <a:cubicBezTo>
                                    <a:pt x="13" y="211"/>
                                    <a:pt x="13" y="211"/>
                                    <a:pt x="13" y="211"/>
                                  </a:cubicBezTo>
                                  <a:cubicBezTo>
                                    <a:pt x="13" y="211"/>
                                    <a:pt x="13" y="211"/>
                                    <a:pt x="13" y="211"/>
                                  </a:cubicBezTo>
                                  <a:cubicBezTo>
                                    <a:pt x="13" y="211"/>
                                    <a:pt x="13" y="211"/>
                                    <a:pt x="13" y="211"/>
                                  </a:cubicBezTo>
                                  <a:cubicBezTo>
                                    <a:pt x="13" y="213"/>
                                    <a:pt x="12" y="214"/>
                                    <a:pt x="12" y="215"/>
                                  </a:cubicBezTo>
                                  <a:cubicBezTo>
                                    <a:pt x="12" y="216"/>
                                    <a:pt x="13" y="217"/>
                                    <a:pt x="13" y="218"/>
                                  </a:cubicBezTo>
                                  <a:cubicBezTo>
                                    <a:pt x="13" y="219"/>
                                    <a:pt x="12" y="221"/>
                                    <a:pt x="12" y="223"/>
                                  </a:cubicBezTo>
                                  <a:cubicBezTo>
                                    <a:pt x="12" y="223"/>
                                    <a:pt x="12" y="223"/>
                                    <a:pt x="12" y="223"/>
                                  </a:cubicBezTo>
                                  <a:cubicBezTo>
                                    <a:pt x="12" y="223"/>
                                    <a:pt x="12" y="223"/>
                                    <a:pt x="12" y="223"/>
                                  </a:cubicBezTo>
                                  <a:cubicBezTo>
                                    <a:pt x="12" y="223"/>
                                    <a:pt x="12" y="223"/>
                                    <a:pt x="12" y="223"/>
                                  </a:cubicBezTo>
                                  <a:cubicBezTo>
                                    <a:pt x="12" y="223"/>
                                    <a:pt x="11" y="222"/>
                                    <a:pt x="11" y="222"/>
                                  </a:cubicBezTo>
                                  <a:cubicBezTo>
                                    <a:pt x="11" y="222"/>
                                    <a:pt x="12" y="221"/>
                                    <a:pt x="12" y="221"/>
                                  </a:cubicBezTo>
                                  <a:cubicBezTo>
                                    <a:pt x="12" y="220"/>
                                    <a:pt x="12" y="220"/>
                                    <a:pt x="11" y="220"/>
                                  </a:cubicBezTo>
                                  <a:cubicBezTo>
                                    <a:pt x="11" y="220"/>
                                    <a:pt x="11" y="220"/>
                                    <a:pt x="11" y="220"/>
                                  </a:cubicBezTo>
                                  <a:cubicBezTo>
                                    <a:pt x="12" y="219"/>
                                    <a:pt x="12" y="218"/>
                                    <a:pt x="12" y="217"/>
                                  </a:cubicBezTo>
                                  <a:cubicBezTo>
                                    <a:pt x="12" y="217"/>
                                    <a:pt x="12" y="215"/>
                                    <a:pt x="12" y="214"/>
                                  </a:cubicBezTo>
                                  <a:cubicBezTo>
                                    <a:pt x="12" y="213"/>
                                    <a:pt x="12" y="212"/>
                                    <a:pt x="13" y="211"/>
                                  </a:cubicBezTo>
                                  <a:moveTo>
                                    <a:pt x="10" y="207"/>
                                  </a:moveTo>
                                  <a:cubicBezTo>
                                    <a:pt x="10" y="207"/>
                                    <a:pt x="10" y="207"/>
                                    <a:pt x="10" y="207"/>
                                  </a:cubicBezTo>
                                  <a:cubicBezTo>
                                    <a:pt x="10" y="207"/>
                                    <a:pt x="10" y="207"/>
                                    <a:pt x="10" y="207"/>
                                  </a:cubicBezTo>
                                  <a:cubicBezTo>
                                    <a:pt x="10" y="207"/>
                                    <a:pt x="10" y="207"/>
                                    <a:pt x="10" y="207"/>
                                  </a:cubicBezTo>
                                  <a:cubicBezTo>
                                    <a:pt x="10" y="210"/>
                                    <a:pt x="10" y="213"/>
                                    <a:pt x="9" y="216"/>
                                  </a:cubicBezTo>
                                  <a:cubicBezTo>
                                    <a:pt x="9" y="215"/>
                                    <a:pt x="9" y="214"/>
                                    <a:pt x="9" y="213"/>
                                  </a:cubicBezTo>
                                  <a:cubicBezTo>
                                    <a:pt x="9" y="211"/>
                                    <a:pt x="10" y="208"/>
                                    <a:pt x="10" y="207"/>
                                  </a:cubicBezTo>
                                  <a:moveTo>
                                    <a:pt x="16" y="205"/>
                                  </a:moveTo>
                                  <a:cubicBezTo>
                                    <a:pt x="16" y="205"/>
                                    <a:pt x="16" y="205"/>
                                    <a:pt x="16" y="205"/>
                                  </a:cubicBezTo>
                                  <a:cubicBezTo>
                                    <a:pt x="16" y="205"/>
                                    <a:pt x="16" y="205"/>
                                    <a:pt x="16" y="205"/>
                                  </a:cubicBezTo>
                                  <a:cubicBezTo>
                                    <a:pt x="16" y="205"/>
                                    <a:pt x="16" y="205"/>
                                    <a:pt x="16" y="205"/>
                                  </a:cubicBezTo>
                                  <a:cubicBezTo>
                                    <a:pt x="16" y="210"/>
                                    <a:pt x="15" y="214"/>
                                    <a:pt x="15" y="218"/>
                                  </a:cubicBezTo>
                                  <a:cubicBezTo>
                                    <a:pt x="14" y="217"/>
                                    <a:pt x="14" y="216"/>
                                    <a:pt x="14" y="215"/>
                                  </a:cubicBezTo>
                                  <a:cubicBezTo>
                                    <a:pt x="14" y="212"/>
                                    <a:pt x="15" y="210"/>
                                    <a:pt x="15" y="208"/>
                                  </a:cubicBezTo>
                                  <a:cubicBezTo>
                                    <a:pt x="15" y="207"/>
                                    <a:pt x="15" y="207"/>
                                    <a:pt x="15" y="206"/>
                                  </a:cubicBezTo>
                                  <a:cubicBezTo>
                                    <a:pt x="15" y="206"/>
                                    <a:pt x="15" y="206"/>
                                    <a:pt x="15" y="206"/>
                                  </a:cubicBezTo>
                                  <a:cubicBezTo>
                                    <a:pt x="15" y="207"/>
                                    <a:pt x="15" y="207"/>
                                    <a:pt x="15" y="207"/>
                                  </a:cubicBezTo>
                                  <a:cubicBezTo>
                                    <a:pt x="15" y="207"/>
                                    <a:pt x="15" y="207"/>
                                    <a:pt x="15" y="207"/>
                                  </a:cubicBezTo>
                                  <a:cubicBezTo>
                                    <a:pt x="15" y="207"/>
                                    <a:pt x="15" y="207"/>
                                    <a:pt x="15" y="207"/>
                                  </a:cubicBezTo>
                                  <a:cubicBezTo>
                                    <a:pt x="15" y="206"/>
                                    <a:pt x="15" y="206"/>
                                    <a:pt x="16" y="206"/>
                                  </a:cubicBezTo>
                                  <a:cubicBezTo>
                                    <a:pt x="16" y="206"/>
                                    <a:pt x="16" y="206"/>
                                    <a:pt x="16" y="206"/>
                                  </a:cubicBezTo>
                                  <a:cubicBezTo>
                                    <a:pt x="16" y="206"/>
                                    <a:pt x="16" y="205"/>
                                    <a:pt x="16" y="205"/>
                                  </a:cubicBezTo>
                                  <a:moveTo>
                                    <a:pt x="13" y="203"/>
                                  </a:moveTo>
                                  <a:cubicBezTo>
                                    <a:pt x="13" y="201"/>
                                    <a:pt x="14" y="199"/>
                                    <a:pt x="14" y="197"/>
                                  </a:cubicBezTo>
                                  <a:cubicBezTo>
                                    <a:pt x="15" y="197"/>
                                    <a:pt x="15" y="198"/>
                                    <a:pt x="15" y="199"/>
                                  </a:cubicBezTo>
                                  <a:cubicBezTo>
                                    <a:pt x="15" y="201"/>
                                    <a:pt x="14" y="204"/>
                                    <a:pt x="14" y="206"/>
                                  </a:cubicBezTo>
                                  <a:cubicBezTo>
                                    <a:pt x="13" y="205"/>
                                    <a:pt x="13" y="204"/>
                                    <a:pt x="13" y="203"/>
                                  </a:cubicBezTo>
                                  <a:moveTo>
                                    <a:pt x="20" y="185"/>
                                  </a:moveTo>
                                  <a:cubicBezTo>
                                    <a:pt x="20" y="185"/>
                                    <a:pt x="20" y="185"/>
                                    <a:pt x="20" y="185"/>
                                  </a:cubicBezTo>
                                  <a:cubicBezTo>
                                    <a:pt x="21" y="185"/>
                                    <a:pt x="21" y="186"/>
                                    <a:pt x="21" y="187"/>
                                  </a:cubicBezTo>
                                  <a:cubicBezTo>
                                    <a:pt x="21" y="188"/>
                                    <a:pt x="20" y="191"/>
                                    <a:pt x="20" y="192"/>
                                  </a:cubicBezTo>
                                  <a:cubicBezTo>
                                    <a:pt x="20" y="192"/>
                                    <a:pt x="20" y="192"/>
                                    <a:pt x="20" y="192"/>
                                  </a:cubicBezTo>
                                  <a:cubicBezTo>
                                    <a:pt x="20" y="192"/>
                                    <a:pt x="20" y="192"/>
                                    <a:pt x="20" y="192"/>
                                  </a:cubicBezTo>
                                  <a:cubicBezTo>
                                    <a:pt x="20" y="192"/>
                                    <a:pt x="20" y="191"/>
                                    <a:pt x="20" y="191"/>
                                  </a:cubicBezTo>
                                  <a:cubicBezTo>
                                    <a:pt x="20" y="189"/>
                                    <a:pt x="20" y="187"/>
                                    <a:pt x="20" y="185"/>
                                  </a:cubicBezTo>
                                  <a:cubicBezTo>
                                    <a:pt x="20" y="185"/>
                                    <a:pt x="20" y="185"/>
                                    <a:pt x="20" y="185"/>
                                  </a:cubicBezTo>
                                  <a:moveTo>
                                    <a:pt x="22" y="175"/>
                                  </a:moveTo>
                                  <a:cubicBezTo>
                                    <a:pt x="22" y="175"/>
                                    <a:pt x="22" y="175"/>
                                    <a:pt x="22" y="175"/>
                                  </a:cubicBezTo>
                                  <a:cubicBezTo>
                                    <a:pt x="22" y="175"/>
                                    <a:pt x="22" y="176"/>
                                    <a:pt x="22" y="176"/>
                                  </a:cubicBezTo>
                                  <a:cubicBezTo>
                                    <a:pt x="22" y="177"/>
                                    <a:pt x="22" y="179"/>
                                    <a:pt x="22" y="180"/>
                                  </a:cubicBezTo>
                                  <a:cubicBezTo>
                                    <a:pt x="22" y="180"/>
                                    <a:pt x="22" y="180"/>
                                    <a:pt x="22" y="180"/>
                                  </a:cubicBezTo>
                                  <a:cubicBezTo>
                                    <a:pt x="22" y="180"/>
                                    <a:pt x="22" y="180"/>
                                    <a:pt x="22" y="180"/>
                                  </a:cubicBezTo>
                                  <a:cubicBezTo>
                                    <a:pt x="21" y="180"/>
                                    <a:pt x="21" y="179"/>
                                    <a:pt x="21" y="179"/>
                                  </a:cubicBezTo>
                                  <a:cubicBezTo>
                                    <a:pt x="21" y="178"/>
                                    <a:pt x="22" y="176"/>
                                    <a:pt x="22" y="175"/>
                                  </a:cubicBezTo>
                                  <a:cubicBezTo>
                                    <a:pt x="22" y="175"/>
                                    <a:pt x="22" y="175"/>
                                    <a:pt x="22" y="175"/>
                                  </a:cubicBezTo>
                                  <a:moveTo>
                                    <a:pt x="11" y="173"/>
                                  </a:moveTo>
                                  <a:cubicBezTo>
                                    <a:pt x="11" y="173"/>
                                    <a:pt x="11" y="173"/>
                                    <a:pt x="11" y="173"/>
                                  </a:cubicBezTo>
                                  <a:cubicBezTo>
                                    <a:pt x="12" y="174"/>
                                    <a:pt x="12" y="174"/>
                                    <a:pt x="12" y="175"/>
                                  </a:cubicBezTo>
                                  <a:cubicBezTo>
                                    <a:pt x="12" y="176"/>
                                    <a:pt x="11" y="177"/>
                                    <a:pt x="11" y="178"/>
                                  </a:cubicBezTo>
                                  <a:cubicBezTo>
                                    <a:pt x="11" y="178"/>
                                    <a:pt x="11" y="178"/>
                                    <a:pt x="11" y="178"/>
                                  </a:cubicBezTo>
                                  <a:cubicBezTo>
                                    <a:pt x="11" y="178"/>
                                    <a:pt x="11" y="178"/>
                                    <a:pt x="11" y="178"/>
                                  </a:cubicBezTo>
                                  <a:cubicBezTo>
                                    <a:pt x="11" y="178"/>
                                    <a:pt x="11" y="178"/>
                                    <a:pt x="11" y="177"/>
                                  </a:cubicBezTo>
                                  <a:cubicBezTo>
                                    <a:pt x="11" y="176"/>
                                    <a:pt x="11" y="175"/>
                                    <a:pt x="11" y="174"/>
                                  </a:cubicBezTo>
                                  <a:cubicBezTo>
                                    <a:pt x="11" y="174"/>
                                    <a:pt x="11" y="174"/>
                                    <a:pt x="11" y="173"/>
                                  </a:cubicBezTo>
                                  <a:moveTo>
                                    <a:pt x="12" y="164"/>
                                  </a:moveTo>
                                  <a:cubicBezTo>
                                    <a:pt x="12" y="164"/>
                                    <a:pt x="12" y="164"/>
                                    <a:pt x="12" y="164"/>
                                  </a:cubicBezTo>
                                  <a:cubicBezTo>
                                    <a:pt x="12" y="164"/>
                                    <a:pt x="12" y="165"/>
                                    <a:pt x="12" y="165"/>
                                  </a:cubicBezTo>
                                  <a:cubicBezTo>
                                    <a:pt x="12" y="166"/>
                                    <a:pt x="12" y="168"/>
                                    <a:pt x="12" y="169"/>
                                  </a:cubicBezTo>
                                  <a:cubicBezTo>
                                    <a:pt x="12" y="169"/>
                                    <a:pt x="12" y="169"/>
                                    <a:pt x="12" y="169"/>
                                  </a:cubicBezTo>
                                  <a:cubicBezTo>
                                    <a:pt x="12" y="169"/>
                                    <a:pt x="12" y="169"/>
                                    <a:pt x="12" y="169"/>
                                  </a:cubicBezTo>
                                  <a:cubicBezTo>
                                    <a:pt x="11" y="169"/>
                                    <a:pt x="11" y="168"/>
                                    <a:pt x="11" y="168"/>
                                  </a:cubicBezTo>
                                  <a:cubicBezTo>
                                    <a:pt x="11" y="167"/>
                                    <a:pt x="12" y="165"/>
                                    <a:pt x="12" y="164"/>
                                  </a:cubicBezTo>
                                  <a:cubicBezTo>
                                    <a:pt x="12" y="164"/>
                                    <a:pt x="12" y="164"/>
                                    <a:pt x="12" y="164"/>
                                  </a:cubicBezTo>
                                  <a:moveTo>
                                    <a:pt x="16" y="163"/>
                                  </a:moveTo>
                                  <a:cubicBezTo>
                                    <a:pt x="16" y="163"/>
                                    <a:pt x="16" y="163"/>
                                    <a:pt x="16" y="163"/>
                                  </a:cubicBezTo>
                                  <a:cubicBezTo>
                                    <a:pt x="16" y="163"/>
                                    <a:pt x="16" y="163"/>
                                    <a:pt x="16" y="163"/>
                                  </a:cubicBezTo>
                                  <a:cubicBezTo>
                                    <a:pt x="16" y="163"/>
                                    <a:pt x="16" y="163"/>
                                    <a:pt x="16" y="163"/>
                                  </a:cubicBezTo>
                                  <a:cubicBezTo>
                                    <a:pt x="16" y="163"/>
                                    <a:pt x="16" y="163"/>
                                    <a:pt x="16" y="163"/>
                                  </a:cubicBezTo>
                                  <a:cubicBezTo>
                                    <a:pt x="16" y="164"/>
                                    <a:pt x="16" y="164"/>
                                    <a:pt x="16" y="164"/>
                                  </a:cubicBezTo>
                                  <a:cubicBezTo>
                                    <a:pt x="16" y="164"/>
                                    <a:pt x="16" y="164"/>
                                    <a:pt x="16" y="164"/>
                                  </a:cubicBezTo>
                                  <a:cubicBezTo>
                                    <a:pt x="15" y="167"/>
                                    <a:pt x="16" y="172"/>
                                    <a:pt x="14" y="174"/>
                                  </a:cubicBezTo>
                                  <a:cubicBezTo>
                                    <a:pt x="14" y="174"/>
                                    <a:pt x="14" y="174"/>
                                    <a:pt x="14" y="173"/>
                                  </a:cubicBezTo>
                                  <a:cubicBezTo>
                                    <a:pt x="14" y="172"/>
                                    <a:pt x="15" y="170"/>
                                    <a:pt x="15" y="168"/>
                                  </a:cubicBezTo>
                                  <a:cubicBezTo>
                                    <a:pt x="15" y="168"/>
                                    <a:pt x="15" y="167"/>
                                    <a:pt x="14" y="167"/>
                                  </a:cubicBezTo>
                                  <a:cubicBezTo>
                                    <a:pt x="14" y="167"/>
                                    <a:pt x="14" y="167"/>
                                    <a:pt x="14" y="167"/>
                                  </a:cubicBezTo>
                                  <a:cubicBezTo>
                                    <a:pt x="15" y="166"/>
                                    <a:pt x="15" y="166"/>
                                    <a:pt x="15" y="165"/>
                                  </a:cubicBezTo>
                                  <a:cubicBezTo>
                                    <a:pt x="15" y="165"/>
                                    <a:pt x="15" y="164"/>
                                    <a:pt x="15" y="163"/>
                                  </a:cubicBezTo>
                                  <a:cubicBezTo>
                                    <a:pt x="15" y="163"/>
                                    <a:pt x="15" y="163"/>
                                    <a:pt x="16" y="163"/>
                                  </a:cubicBezTo>
                                  <a:moveTo>
                                    <a:pt x="12" y="160"/>
                                  </a:moveTo>
                                  <a:cubicBezTo>
                                    <a:pt x="12" y="160"/>
                                    <a:pt x="12" y="160"/>
                                    <a:pt x="12" y="160"/>
                                  </a:cubicBezTo>
                                  <a:cubicBezTo>
                                    <a:pt x="12" y="160"/>
                                    <a:pt x="12" y="161"/>
                                    <a:pt x="12" y="161"/>
                                  </a:cubicBezTo>
                                  <a:cubicBezTo>
                                    <a:pt x="12" y="161"/>
                                    <a:pt x="12" y="161"/>
                                    <a:pt x="12" y="161"/>
                                  </a:cubicBezTo>
                                  <a:cubicBezTo>
                                    <a:pt x="12" y="161"/>
                                    <a:pt x="12" y="162"/>
                                    <a:pt x="12" y="163"/>
                                  </a:cubicBezTo>
                                  <a:cubicBezTo>
                                    <a:pt x="12" y="163"/>
                                    <a:pt x="12" y="163"/>
                                    <a:pt x="12" y="163"/>
                                  </a:cubicBezTo>
                                  <a:cubicBezTo>
                                    <a:pt x="11" y="163"/>
                                    <a:pt x="11" y="162"/>
                                    <a:pt x="11" y="162"/>
                                  </a:cubicBezTo>
                                  <a:cubicBezTo>
                                    <a:pt x="11" y="162"/>
                                    <a:pt x="11" y="162"/>
                                    <a:pt x="11" y="162"/>
                                  </a:cubicBezTo>
                                  <a:cubicBezTo>
                                    <a:pt x="11" y="161"/>
                                    <a:pt x="11" y="161"/>
                                    <a:pt x="12" y="161"/>
                                  </a:cubicBezTo>
                                  <a:cubicBezTo>
                                    <a:pt x="12" y="160"/>
                                    <a:pt x="12" y="160"/>
                                    <a:pt x="12" y="160"/>
                                  </a:cubicBezTo>
                                  <a:moveTo>
                                    <a:pt x="15" y="142"/>
                                  </a:moveTo>
                                  <a:cubicBezTo>
                                    <a:pt x="15" y="142"/>
                                    <a:pt x="15" y="142"/>
                                    <a:pt x="15" y="142"/>
                                  </a:cubicBezTo>
                                  <a:cubicBezTo>
                                    <a:pt x="15" y="142"/>
                                    <a:pt x="15" y="142"/>
                                    <a:pt x="15" y="142"/>
                                  </a:cubicBezTo>
                                  <a:cubicBezTo>
                                    <a:pt x="15" y="142"/>
                                    <a:pt x="15" y="143"/>
                                    <a:pt x="15" y="143"/>
                                  </a:cubicBezTo>
                                  <a:cubicBezTo>
                                    <a:pt x="15" y="144"/>
                                    <a:pt x="15" y="144"/>
                                    <a:pt x="15" y="144"/>
                                  </a:cubicBezTo>
                                  <a:cubicBezTo>
                                    <a:pt x="15" y="144"/>
                                    <a:pt x="15" y="144"/>
                                    <a:pt x="15" y="144"/>
                                  </a:cubicBezTo>
                                  <a:cubicBezTo>
                                    <a:pt x="15" y="144"/>
                                    <a:pt x="15" y="144"/>
                                    <a:pt x="15" y="144"/>
                                  </a:cubicBezTo>
                                  <a:cubicBezTo>
                                    <a:pt x="15" y="144"/>
                                    <a:pt x="15" y="144"/>
                                    <a:pt x="15" y="144"/>
                                  </a:cubicBezTo>
                                  <a:cubicBezTo>
                                    <a:pt x="15" y="144"/>
                                    <a:pt x="15" y="144"/>
                                    <a:pt x="14" y="144"/>
                                  </a:cubicBezTo>
                                  <a:cubicBezTo>
                                    <a:pt x="14" y="144"/>
                                    <a:pt x="14" y="144"/>
                                    <a:pt x="14" y="144"/>
                                  </a:cubicBezTo>
                                  <a:cubicBezTo>
                                    <a:pt x="14" y="144"/>
                                    <a:pt x="14" y="144"/>
                                    <a:pt x="14" y="144"/>
                                  </a:cubicBezTo>
                                  <a:cubicBezTo>
                                    <a:pt x="14" y="144"/>
                                    <a:pt x="14" y="144"/>
                                    <a:pt x="14" y="144"/>
                                  </a:cubicBezTo>
                                  <a:cubicBezTo>
                                    <a:pt x="14" y="143"/>
                                    <a:pt x="14" y="142"/>
                                    <a:pt x="14" y="142"/>
                                  </a:cubicBezTo>
                                  <a:cubicBezTo>
                                    <a:pt x="14" y="142"/>
                                    <a:pt x="14" y="142"/>
                                    <a:pt x="14" y="142"/>
                                  </a:cubicBezTo>
                                  <a:cubicBezTo>
                                    <a:pt x="14" y="142"/>
                                    <a:pt x="14" y="142"/>
                                    <a:pt x="14" y="142"/>
                                  </a:cubicBezTo>
                                  <a:cubicBezTo>
                                    <a:pt x="14" y="142"/>
                                    <a:pt x="14" y="142"/>
                                    <a:pt x="14" y="142"/>
                                  </a:cubicBezTo>
                                  <a:cubicBezTo>
                                    <a:pt x="14" y="142"/>
                                    <a:pt x="14" y="142"/>
                                    <a:pt x="15" y="142"/>
                                  </a:cubicBezTo>
                                  <a:moveTo>
                                    <a:pt x="25" y="141"/>
                                  </a:moveTo>
                                  <a:cubicBezTo>
                                    <a:pt x="25" y="141"/>
                                    <a:pt x="25" y="141"/>
                                    <a:pt x="25" y="141"/>
                                  </a:cubicBezTo>
                                  <a:cubicBezTo>
                                    <a:pt x="25" y="141"/>
                                    <a:pt x="25" y="141"/>
                                    <a:pt x="25" y="141"/>
                                  </a:cubicBezTo>
                                  <a:cubicBezTo>
                                    <a:pt x="25" y="141"/>
                                    <a:pt x="25" y="141"/>
                                    <a:pt x="25" y="141"/>
                                  </a:cubicBezTo>
                                  <a:cubicBezTo>
                                    <a:pt x="25" y="143"/>
                                    <a:pt x="25" y="146"/>
                                    <a:pt x="24" y="149"/>
                                  </a:cubicBezTo>
                                  <a:cubicBezTo>
                                    <a:pt x="24" y="149"/>
                                    <a:pt x="24" y="148"/>
                                    <a:pt x="24" y="146"/>
                                  </a:cubicBezTo>
                                  <a:cubicBezTo>
                                    <a:pt x="24" y="144"/>
                                    <a:pt x="25" y="141"/>
                                    <a:pt x="25" y="141"/>
                                  </a:cubicBezTo>
                                  <a:moveTo>
                                    <a:pt x="32" y="138"/>
                                  </a:moveTo>
                                  <a:cubicBezTo>
                                    <a:pt x="32" y="138"/>
                                    <a:pt x="32" y="138"/>
                                    <a:pt x="32" y="138"/>
                                  </a:cubicBezTo>
                                  <a:cubicBezTo>
                                    <a:pt x="32" y="138"/>
                                    <a:pt x="32" y="138"/>
                                    <a:pt x="32" y="138"/>
                                  </a:cubicBezTo>
                                  <a:cubicBezTo>
                                    <a:pt x="32" y="138"/>
                                    <a:pt x="32" y="138"/>
                                    <a:pt x="32" y="138"/>
                                  </a:cubicBezTo>
                                  <a:cubicBezTo>
                                    <a:pt x="31" y="142"/>
                                    <a:pt x="31" y="145"/>
                                    <a:pt x="30" y="149"/>
                                  </a:cubicBezTo>
                                  <a:cubicBezTo>
                                    <a:pt x="30" y="148"/>
                                    <a:pt x="30" y="147"/>
                                    <a:pt x="30" y="146"/>
                                  </a:cubicBezTo>
                                  <a:cubicBezTo>
                                    <a:pt x="30" y="143"/>
                                    <a:pt x="31" y="139"/>
                                    <a:pt x="32" y="138"/>
                                  </a:cubicBezTo>
                                  <a:moveTo>
                                    <a:pt x="25" y="138"/>
                                  </a:moveTo>
                                  <a:cubicBezTo>
                                    <a:pt x="25" y="138"/>
                                    <a:pt x="25" y="138"/>
                                    <a:pt x="25" y="138"/>
                                  </a:cubicBezTo>
                                  <a:cubicBezTo>
                                    <a:pt x="25" y="137"/>
                                    <a:pt x="25" y="136"/>
                                    <a:pt x="25" y="135"/>
                                  </a:cubicBezTo>
                                  <a:cubicBezTo>
                                    <a:pt x="26" y="135"/>
                                    <a:pt x="26" y="135"/>
                                    <a:pt x="26" y="135"/>
                                  </a:cubicBezTo>
                                  <a:cubicBezTo>
                                    <a:pt x="26" y="135"/>
                                    <a:pt x="26" y="135"/>
                                    <a:pt x="26" y="135"/>
                                  </a:cubicBezTo>
                                  <a:cubicBezTo>
                                    <a:pt x="26" y="136"/>
                                    <a:pt x="26" y="137"/>
                                    <a:pt x="26" y="138"/>
                                  </a:cubicBezTo>
                                  <a:cubicBezTo>
                                    <a:pt x="25" y="138"/>
                                    <a:pt x="25" y="138"/>
                                    <a:pt x="25" y="138"/>
                                  </a:cubicBezTo>
                                  <a:moveTo>
                                    <a:pt x="28" y="130"/>
                                  </a:moveTo>
                                  <a:cubicBezTo>
                                    <a:pt x="28" y="130"/>
                                    <a:pt x="28" y="130"/>
                                    <a:pt x="28" y="130"/>
                                  </a:cubicBezTo>
                                  <a:cubicBezTo>
                                    <a:pt x="28" y="130"/>
                                    <a:pt x="28" y="130"/>
                                    <a:pt x="28" y="130"/>
                                  </a:cubicBezTo>
                                  <a:cubicBezTo>
                                    <a:pt x="28" y="130"/>
                                    <a:pt x="28" y="130"/>
                                    <a:pt x="28" y="130"/>
                                  </a:cubicBezTo>
                                  <a:cubicBezTo>
                                    <a:pt x="28" y="137"/>
                                    <a:pt x="27" y="144"/>
                                    <a:pt x="26" y="152"/>
                                  </a:cubicBezTo>
                                  <a:cubicBezTo>
                                    <a:pt x="26" y="151"/>
                                    <a:pt x="26" y="150"/>
                                    <a:pt x="26" y="149"/>
                                  </a:cubicBezTo>
                                  <a:cubicBezTo>
                                    <a:pt x="26" y="143"/>
                                    <a:pt x="27" y="134"/>
                                    <a:pt x="28" y="130"/>
                                  </a:cubicBezTo>
                                  <a:moveTo>
                                    <a:pt x="31" y="129"/>
                                  </a:moveTo>
                                  <a:cubicBezTo>
                                    <a:pt x="31" y="129"/>
                                    <a:pt x="31" y="129"/>
                                    <a:pt x="31" y="129"/>
                                  </a:cubicBezTo>
                                  <a:cubicBezTo>
                                    <a:pt x="32" y="129"/>
                                    <a:pt x="32" y="129"/>
                                    <a:pt x="33" y="129"/>
                                  </a:cubicBezTo>
                                  <a:cubicBezTo>
                                    <a:pt x="33" y="129"/>
                                    <a:pt x="33" y="129"/>
                                    <a:pt x="33" y="129"/>
                                  </a:cubicBezTo>
                                  <a:cubicBezTo>
                                    <a:pt x="32" y="129"/>
                                    <a:pt x="32" y="130"/>
                                    <a:pt x="32" y="130"/>
                                  </a:cubicBezTo>
                                  <a:cubicBezTo>
                                    <a:pt x="32" y="131"/>
                                    <a:pt x="32" y="131"/>
                                    <a:pt x="32" y="132"/>
                                  </a:cubicBezTo>
                                  <a:cubicBezTo>
                                    <a:pt x="32" y="132"/>
                                    <a:pt x="32" y="132"/>
                                    <a:pt x="32" y="132"/>
                                  </a:cubicBezTo>
                                  <a:cubicBezTo>
                                    <a:pt x="32" y="132"/>
                                    <a:pt x="31" y="132"/>
                                    <a:pt x="31" y="133"/>
                                  </a:cubicBezTo>
                                  <a:cubicBezTo>
                                    <a:pt x="32" y="133"/>
                                    <a:pt x="32" y="134"/>
                                    <a:pt x="32" y="135"/>
                                  </a:cubicBezTo>
                                  <a:cubicBezTo>
                                    <a:pt x="32" y="135"/>
                                    <a:pt x="32" y="135"/>
                                    <a:pt x="32" y="135"/>
                                  </a:cubicBezTo>
                                  <a:cubicBezTo>
                                    <a:pt x="32" y="135"/>
                                    <a:pt x="32" y="135"/>
                                    <a:pt x="32" y="135"/>
                                  </a:cubicBezTo>
                                  <a:cubicBezTo>
                                    <a:pt x="32" y="135"/>
                                    <a:pt x="32" y="135"/>
                                    <a:pt x="32" y="135"/>
                                  </a:cubicBezTo>
                                  <a:cubicBezTo>
                                    <a:pt x="32" y="135"/>
                                    <a:pt x="32" y="135"/>
                                    <a:pt x="32" y="135"/>
                                  </a:cubicBezTo>
                                  <a:cubicBezTo>
                                    <a:pt x="31" y="135"/>
                                    <a:pt x="31" y="135"/>
                                    <a:pt x="31" y="136"/>
                                  </a:cubicBezTo>
                                  <a:cubicBezTo>
                                    <a:pt x="31" y="135"/>
                                    <a:pt x="31" y="135"/>
                                    <a:pt x="31" y="134"/>
                                  </a:cubicBezTo>
                                  <a:cubicBezTo>
                                    <a:pt x="31" y="132"/>
                                    <a:pt x="31" y="130"/>
                                    <a:pt x="31" y="129"/>
                                  </a:cubicBezTo>
                                  <a:cubicBezTo>
                                    <a:pt x="31" y="129"/>
                                    <a:pt x="31" y="129"/>
                                    <a:pt x="31" y="129"/>
                                  </a:cubicBezTo>
                                  <a:moveTo>
                                    <a:pt x="24" y="131"/>
                                  </a:moveTo>
                                  <a:cubicBezTo>
                                    <a:pt x="24" y="131"/>
                                    <a:pt x="24" y="131"/>
                                    <a:pt x="24" y="131"/>
                                  </a:cubicBezTo>
                                  <a:cubicBezTo>
                                    <a:pt x="25" y="129"/>
                                    <a:pt x="25" y="128"/>
                                    <a:pt x="25" y="127"/>
                                  </a:cubicBezTo>
                                  <a:cubicBezTo>
                                    <a:pt x="26" y="127"/>
                                    <a:pt x="26" y="127"/>
                                    <a:pt x="26" y="127"/>
                                  </a:cubicBezTo>
                                  <a:cubicBezTo>
                                    <a:pt x="26" y="127"/>
                                    <a:pt x="26" y="127"/>
                                    <a:pt x="26" y="127"/>
                                  </a:cubicBezTo>
                                  <a:cubicBezTo>
                                    <a:pt x="25" y="128"/>
                                    <a:pt x="25" y="129"/>
                                    <a:pt x="25" y="131"/>
                                  </a:cubicBezTo>
                                  <a:cubicBezTo>
                                    <a:pt x="24" y="131"/>
                                    <a:pt x="24" y="131"/>
                                    <a:pt x="24" y="131"/>
                                  </a:cubicBezTo>
                                  <a:moveTo>
                                    <a:pt x="27" y="127"/>
                                  </a:moveTo>
                                  <a:cubicBezTo>
                                    <a:pt x="27" y="127"/>
                                    <a:pt x="27" y="127"/>
                                    <a:pt x="27" y="127"/>
                                  </a:cubicBezTo>
                                  <a:cubicBezTo>
                                    <a:pt x="27" y="127"/>
                                    <a:pt x="27" y="128"/>
                                    <a:pt x="27" y="129"/>
                                  </a:cubicBezTo>
                                  <a:cubicBezTo>
                                    <a:pt x="27" y="129"/>
                                    <a:pt x="27" y="129"/>
                                    <a:pt x="27" y="129"/>
                                  </a:cubicBezTo>
                                  <a:cubicBezTo>
                                    <a:pt x="27" y="129"/>
                                    <a:pt x="27" y="129"/>
                                    <a:pt x="27" y="129"/>
                                  </a:cubicBezTo>
                                  <a:cubicBezTo>
                                    <a:pt x="27" y="129"/>
                                    <a:pt x="27" y="129"/>
                                    <a:pt x="27" y="129"/>
                                  </a:cubicBezTo>
                                  <a:cubicBezTo>
                                    <a:pt x="27" y="129"/>
                                    <a:pt x="27" y="129"/>
                                    <a:pt x="26" y="129"/>
                                  </a:cubicBezTo>
                                  <a:cubicBezTo>
                                    <a:pt x="26" y="129"/>
                                    <a:pt x="26" y="129"/>
                                    <a:pt x="26" y="129"/>
                                  </a:cubicBezTo>
                                  <a:cubicBezTo>
                                    <a:pt x="26" y="129"/>
                                    <a:pt x="26" y="129"/>
                                    <a:pt x="26" y="129"/>
                                  </a:cubicBezTo>
                                  <a:cubicBezTo>
                                    <a:pt x="26" y="129"/>
                                    <a:pt x="26" y="129"/>
                                    <a:pt x="26" y="128"/>
                                  </a:cubicBezTo>
                                  <a:cubicBezTo>
                                    <a:pt x="26" y="128"/>
                                    <a:pt x="26" y="127"/>
                                    <a:pt x="26" y="127"/>
                                  </a:cubicBezTo>
                                  <a:cubicBezTo>
                                    <a:pt x="26" y="127"/>
                                    <a:pt x="26" y="127"/>
                                    <a:pt x="26" y="127"/>
                                  </a:cubicBezTo>
                                  <a:cubicBezTo>
                                    <a:pt x="26" y="127"/>
                                    <a:pt x="26" y="127"/>
                                    <a:pt x="26" y="127"/>
                                  </a:cubicBezTo>
                                  <a:cubicBezTo>
                                    <a:pt x="26" y="127"/>
                                    <a:pt x="26" y="127"/>
                                    <a:pt x="26" y="127"/>
                                  </a:cubicBezTo>
                                  <a:cubicBezTo>
                                    <a:pt x="26" y="127"/>
                                    <a:pt x="26" y="127"/>
                                    <a:pt x="27" y="127"/>
                                  </a:cubicBezTo>
                                  <a:moveTo>
                                    <a:pt x="27" y="126"/>
                                  </a:moveTo>
                                  <a:cubicBezTo>
                                    <a:pt x="27" y="125"/>
                                    <a:pt x="28" y="123"/>
                                    <a:pt x="29" y="123"/>
                                  </a:cubicBezTo>
                                  <a:cubicBezTo>
                                    <a:pt x="29" y="123"/>
                                    <a:pt x="29" y="123"/>
                                    <a:pt x="29" y="123"/>
                                  </a:cubicBezTo>
                                  <a:cubicBezTo>
                                    <a:pt x="28" y="124"/>
                                    <a:pt x="28" y="125"/>
                                    <a:pt x="28" y="126"/>
                                  </a:cubicBezTo>
                                  <a:cubicBezTo>
                                    <a:pt x="28" y="126"/>
                                    <a:pt x="28" y="127"/>
                                    <a:pt x="29" y="128"/>
                                  </a:cubicBezTo>
                                  <a:cubicBezTo>
                                    <a:pt x="29" y="128"/>
                                    <a:pt x="29" y="128"/>
                                    <a:pt x="29" y="128"/>
                                  </a:cubicBezTo>
                                  <a:cubicBezTo>
                                    <a:pt x="29" y="128"/>
                                    <a:pt x="29" y="128"/>
                                    <a:pt x="29" y="128"/>
                                  </a:cubicBezTo>
                                  <a:cubicBezTo>
                                    <a:pt x="29" y="128"/>
                                    <a:pt x="28" y="128"/>
                                    <a:pt x="28" y="128"/>
                                  </a:cubicBezTo>
                                  <a:cubicBezTo>
                                    <a:pt x="28" y="128"/>
                                    <a:pt x="28" y="128"/>
                                    <a:pt x="28" y="128"/>
                                  </a:cubicBezTo>
                                  <a:cubicBezTo>
                                    <a:pt x="28" y="128"/>
                                    <a:pt x="28" y="128"/>
                                    <a:pt x="28" y="128"/>
                                  </a:cubicBezTo>
                                  <a:cubicBezTo>
                                    <a:pt x="27" y="128"/>
                                    <a:pt x="27" y="127"/>
                                    <a:pt x="27" y="126"/>
                                  </a:cubicBezTo>
                                  <a:moveTo>
                                    <a:pt x="29" y="115"/>
                                  </a:moveTo>
                                  <a:cubicBezTo>
                                    <a:pt x="29" y="115"/>
                                    <a:pt x="29" y="115"/>
                                    <a:pt x="29" y="115"/>
                                  </a:cubicBezTo>
                                  <a:cubicBezTo>
                                    <a:pt x="29" y="114"/>
                                    <a:pt x="29" y="113"/>
                                    <a:pt x="29" y="112"/>
                                  </a:cubicBezTo>
                                  <a:cubicBezTo>
                                    <a:pt x="30" y="112"/>
                                    <a:pt x="30" y="112"/>
                                    <a:pt x="30" y="112"/>
                                  </a:cubicBezTo>
                                  <a:cubicBezTo>
                                    <a:pt x="30" y="112"/>
                                    <a:pt x="30" y="112"/>
                                    <a:pt x="30" y="112"/>
                                  </a:cubicBezTo>
                                  <a:cubicBezTo>
                                    <a:pt x="30" y="113"/>
                                    <a:pt x="30" y="114"/>
                                    <a:pt x="29" y="115"/>
                                  </a:cubicBezTo>
                                  <a:cubicBezTo>
                                    <a:pt x="29" y="115"/>
                                    <a:pt x="29" y="115"/>
                                    <a:pt x="29" y="115"/>
                                  </a:cubicBezTo>
                                  <a:moveTo>
                                    <a:pt x="19" y="97"/>
                                  </a:moveTo>
                                  <a:cubicBezTo>
                                    <a:pt x="19" y="97"/>
                                    <a:pt x="19" y="97"/>
                                    <a:pt x="19" y="97"/>
                                  </a:cubicBezTo>
                                  <a:cubicBezTo>
                                    <a:pt x="19" y="95"/>
                                    <a:pt x="19" y="93"/>
                                    <a:pt x="20" y="91"/>
                                  </a:cubicBezTo>
                                  <a:cubicBezTo>
                                    <a:pt x="20" y="92"/>
                                    <a:pt x="20" y="93"/>
                                    <a:pt x="20" y="94"/>
                                  </a:cubicBezTo>
                                  <a:cubicBezTo>
                                    <a:pt x="20" y="95"/>
                                    <a:pt x="20" y="96"/>
                                    <a:pt x="20" y="96"/>
                                  </a:cubicBezTo>
                                  <a:cubicBezTo>
                                    <a:pt x="20" y="97"/>
                                    <a:pt x="20" y="97"/>
                                    <a:pt x="20" y="97"/>
                                  </a:cubicBezTo>
                                  <a:cubicBezTo>
                                    <a:pt x="20" y="97"/>
                                    <a:pt x="20" y="97"/>
                                    <a:pt x="20" y="97"/>
                                  </a:cubicBezTo>
                                  <a:cubicBezTo>
                                    <a:pt x="20" y="97"/>
                                    <a:pt x="19" y="97"/>
                                    <a:pt x="19" y="97"/>
                                  </a:cubicBezTo>
                                  <a:moveTo>
                                    <a:pt x="25" y="89"/>
                                  </a:moveTo>
                                  <a:cubicBezTo>
                                    <a:pt x="25" y="89"/>
                                    <a:pt x="25" y="89"/>
                                    <a:pt x="25" y="89"/>
                                  </a:cubicBezTo>
                                  <a:cubicBezTo>
                                    <a:pt x="26" y="89"/>
                                    <a:pt x="26" y="89"/>
                                    <a:pt x="27" y="89"/>
                                  </a:cubicBezTo>
                                  <a:cubicBezTo>
                                    <a:pt x="27" y="89"/>
                                    <a:pt x="27" y="89"/>
                                    <a:pt x="27" y="89"/>
                                  </a:cubicBezTo>
                                  <a:cubicBezTo>
                                    <a:pt x="26" y="89"/>
                                    <a:pt x="26" y="90"/>
                                    <a:pt x="26" y="91"/>
                                  </a:cubicBezTo>
                                  <a:cubicBezTo>
                                    <a:pt x="26" y="90"/>
                                    <a:pt x="25" y="90"/>
                                    <a:pt x="25" y="89"/>
                                  </a:cubicBezTo>
                                  <a:moveTo>
                                    <a:pt x="20" y="85"/>
                                  </a:moveTo>
                                  <a:cubicBezTo>
                                    <a:pt x="20" y="85"/>
                                    <a:pt x="20" y="85"/>
                                    <a:pt x="20" y="85"/>
                                  </a:cubicBezTo>
                                  <a:cubicBezTo>
                                    <a:pt x="22" y="84"/>
                                    <a:pt x="21" y="81"/>
                                    <a:pt x="22" y="79"/>
                                  </a:cubicBezTo>
                                  <a:cubicBezTo>
                                    <a:pt x="22" y="79"/>
                                    <a:pt x="22" y="79"/>
                                    <a:pt x="22" y="80"/>
                                  </a:cubicBezTo>
                                  <a:cubicBezTo>
                                    <a:pt x="22" y="81"/>
                                    <a:pt x="22" y="83"/>
                                    <a:pt x="22" y="85"/>
                                  </a:cubicBezTo>
                                  <a:cubicBezTo>
                                    <a:pt x="22" y="85"/>
                                    <a:pt x="22" y="85"/>
                                    <a:pt x="22" y="85"/>
                                  </a:cubicBezTo>
                                  <a:cubicBezTo>
                                    <a:pt x="22" y="85"/>
                                    <a:pt x="22" y="85"/>
                                    <a:pt x="22" y="85"/>
                                  </a:cubicBezTo>
                                  <a:cubicBezTo>
                                    <a:pt x="21" y="85"/>
                                    <a:pt x="21" y="85"/>
                                    <a:pt x="20" y="85"/>
                                  </a:cubicBezTo>
                                  <a:moveTo>
                                    <a:pt x="21" y="68"/>
                                  </a:moveTo>
                                  <a:cubicBezTo>
                                    <a:pt x="21" y="68"/>
                                    <a:pt x="21" y="68"/>
                                    <a:pt x="21" y="68"/>
                                  </a:cubicBezTo>
                                  <a:cubicBezTo>
                                    <a:pt x="21" y="69"/>
                                    <a:pt x="21" y="69"/>
                                    <a:pt x="21" y="70"/>
                                  </a:cubicBezTo>
                                  <a:cubicBezTo>
                                    <a:pt x="21" y="72"/>
                                    <a:pt x="21" y="74"/>
                                    <a:pt x="21" y="75"/>
                                  </a:cubicBezTo>
                                  <a:cubicBezTo>
                                    <a:pt x="21" y="75"/>
                                    <a:pt x="21" y="76"/>
                                    <a:pt x="21" y="76"/>
                                  </a:cubicBezTo>
                                  <a:cubicBezTo>
                                    <a:pt x="21" y="76"/>
                                    <a:pt x="21" y="76"/>
                                    <a:pt x="21" y="76"/>
                                  </a:cubicBezTo>
                                  <a:cubicBezTo>
                                    <a:pt x="20" y="75"/>
                                    <a:pt x="20" y="75"/>
                                    <a:pt x="20" y="74"/>
                                  </a:cubicBezTo>
                                  <a:cubicBezTo>
                                    <a:pt x="20" y="73"/>
                                    <a:pt x="21" y="70"/>
                                    <a:pt x="21" y="69"/>
                                  </a:cubicBezTo>
                                  <a:cubicBezTo>
                                    <a:pt x="21" y="69"/>
                                    <a:pt x="21" y="69"/>
                                    <a:pt x="21" y="68"/>
                                  </a:cubicBezTo>
                                  <a:moveTo>
                                    <a:pt x="24" y="68"/>
                                  </a:moveTo>
                                  <a:cubicBezTo>
                                    <a:pt x="24" y="68"/>
                                    <a:pt x="24" y="68"/>
                                    <a:pt x="24" y="68"/>
                                  </a:cubicBezTo>
                                  <a:cubicBezTo>
                                    <a:pt x="24" y="68"/>
                                    <a:pt x="24" y="68"/>
                                    <a:pt x="24" y="69"/>
                                  </a:cubicBezTo>
                                  <a:cubicBezTo>
                                    <a:pt x="25" y="69"/>
                                    <a:pt x="25" y="70"/>
                                    <a:pt x="24" y="70"/>
                                  </a:cubicBezTo>
                                  <a:cubicBezTo>
                                    <a:pt x="24" y="71"/>
                                    <a:pt x="24" y="71"/>
                                    <a:pt x="24" y="72"/>
                                  </a:cubicBezTo>
                                  <a:cubicBezTo>
                                    <a:pt x="24" y="72"/>
                                    <a:pt x="24" y="72"/>
                                    <a:pt x="24" y="72"/>
                                  </a:cubicBezTo>
                                  <a:cubicBezTo>
                                    <a:pt x="23" y="72"/>
                                    <a:pt x="23" y="72"/>
                                    <a:pt x="23" y="72"/>
                                  </a:cubicBezTo>
                                  <a:cubicBezTo>
                                    <a:pt x="23" y="71"/>
                                    <a:pt x="24" y="69"/>
                                    <a:pt x="24" y="68"/>
                                  </a:cubicBezTo>
                                  <a:cubicBezTo>
                                    <a:pt x="24" y="68"/>
                                    <a:pt x="24" y="68"/>
                                    <a:pt x="24" y="68"/>
                                  </a:cubicBezTo>
                                  <a:cubicBezTo>
                                    <a:pt x="24" y="68"/>
                                    <a:pt x="24" y="68"/>
                                    <a:pt x="24" y="68"/>
                                  </a:cubicBezTo>
                                  <a:moveTo>
                                    <a:pt x="28" y="59"/>
                                  </a:moveTo>
                                  <a:cubicBezTo>
                                    <a:pt x="28" y="59"/>
                                    <a:pt x="28" y="59"/>
                                    <a:pt x="28" y="59"/>
                                  </a:cubicBezTo>
                                  <a:cubicBezTo>
                                    <a:pt x="29" y="59"/>
                                    <a:pt x="29" y="59"/>
                                    <a:pt x="29" y="59"/>
                                  </a:cubicBezTo>
                                  <a:cubicBezTo>
                                    <a:pt x="29" y="60"/>
                                    <a:pt x="28" y="61"/>
                                    <a:pt x="28" y="61"/>
                                  </a:cubicBezTo>
                                  <a:cubicBezTo>
                                    <a:pt x="28" y="61"/>
                                    <a:pt x="28" y="61"/>
                                    <a:pt x="28" y="61"/>
                                  </a:cubicBezTo>
                                  <a:cubicBezTo>
                                    <a:pt x="28" y="61"/>
                                    <a:pt x="28" y="61"/>
                                    <a:pt x="28" y="61"/>
                                  </a:cubicBezTo>
                                  <a:cubicBezTo>
                                    <a:pt x="28" y="61"/>
                                    <a:pt x="28" y="61"/>
                                    <a:pt x="28" y="61"/>
                                  </a:cubicBezTo>
                                  <a:cubicBezTo>
                                    <a:pt x="28" y="61"/>
                                    <a:pt x="28" y="61"/>
                                    <a:pt x="28" y="61"/>
                                  </a:cubicBezTo>
                                  <a:cubicBezTo>
                                    <a:pt x="28" y="61"/>
                                    <a:pt x="28" y="61"/>
                                    <a:pt x="28" y="61"/>
                                  </a:cubicBezTo>
                                  <a:cubicBezTo>
                                    <a:pt x="28" y="61"/>
                                    <a:pt x="28" y="61"/>
                                    <a:pt x="28" y="61"/>
                                  </a:cubicBezTo>
                                  <a:cubicBezTo>
                                    <a:pt x="28" y="61"/>
                                    <a:pt x="28" y="61"/>
                                    <a:pt x="28" y="61"/>
                                  </a:cubicBezTo>
                                  <a:cubicBezTo>
                                    <a:pt x="28" y="61"/>
                                    <a:pt x="28" y="60"/>
                                    <a:pt x="28" y="60"/>
                                  </a:cubicBezTo>
                                  <a:cubicBezTo>
                                    <a:pt x="28" y="60"/>
                                    <a:pt x="28" y="59"/>
                                    <a:pt x="28" y="59"/>
                                  </a:cubicBezTo>
                                  <a:cubicBezTo>
                                    <a:pt x="28" y="59"/>
                                    <a:pt x="28" y="59"/>
                                    <a:pt x="28" y="59"/>
                                  </a:cubicBezTo>
                                  <a:cubicBezTo>
                                    <a:pt x="28" y="59"/>
                                    <a:pt x="28" y="59"/>
                                    <a:pt x="28" y="59"/>
                                  </a:cubicBezTo>
                                  <a:cubicBezTo>
                                    <a:pt x="28" y="59"/>
                                    <a:pt x="28" y="59"/>
                                    <a:pt x="28" y="59"/>
                                  </a:cubicBezTo>
                                  <a:cubicBezTo>
                                    <a:pt x="28" y="59"/>
                                    <a:pt x="28" y="59"/>
                                    <a:pt x="28" y="59"/>
                                  </a:cubicBezTo>
                                  <a:moveTo>
                                    <a:pt x="30" y="47"/>
                                  </a:moveTo>
                                  <a:cubicBezTo>
                                    <a:pt x="30" y="47"/>
                                    <a:pt x="30" y="47"/>
                                    <a:pt x="30" y="47"/>
                                  </a:cubicBezTo>
                                  <a:cubicBezTo>
                                    <a:pt x="31" y="47"/>
                                    <a:pt x="31" y="48"/>
                                    <a:pt x="31" y="48"/>
                                  </a:cubicBezTo>
                                  <a:cubicBezTo>
                                    <a:pt x="31" y="50"/>
                                    <a:pt x="30" y="52"/>
                                    <a:pt x="30" y="53"/>
                                  </a:cubicBezTo>
                                  <a:cubicBezTo>
                                    <a:pt x="30" y="54"/>
                                    <a:pt x="30" y="54"/>
                                    <a:pt x="30" y="54"/>
                                  </a:cubicBezTo>
                                  <a:cubicBezTo>
                                    <a:pt x="30" y="54"/>
                                    <a:pt x="30" y="54"/>
                                    <a:pt x="30" y="54"/>
                                  </a:cubicBezTo>
                                  <a:cubicBezTo>
                                    <a:pt x="30" y="54"/>
                                    <a:pt x="29" y="53"/>
                                    <a:pt x="29" y="52"/>
                                  </a:cubicBezTo>
                                  <a:cubicBezTo>
                                    <a:pt x="29" y="51"/>
                                    <a:pt x="30" y="49"/>
                                    <a:pt x="30" y="47"/>
                                  </a:cubicBezTo>
                                  <a:cubicBezTo>
                                    <a:pt x="30" y="47"/>
                                    <a:pt x="30" y="47"/>
                                    <a:pt x="30" y="47"/>
                                  </a:cubicBezTo>
                                  <a:moveTo>
                                    <a:pt x="34" y="46"/>
                                  </a:moveTo>
                                  <a:cubicBezTo>
                                    <a:pt x="34" y="46"/>
                                    <a:pt x="34" y="46"/>
                                    <a:pt x="34" y="46"/>
                                  </a:cubicBezTo>
                                  <a:cubicBezTo>
                                    <a:pt x="34" y="46"/>
                                    <a:pt x="34" y="46"/>
                                    <a:pt x="34" y="47"/>
                                  </a:cubicBezTo>
                                  <a:cubicBezTo>
                                    <a:pt x="34" y="48"/>
                                    <a:pt x="34" y="50"/>
                                    <a:pt x="34" y="51"/>
                                  </a:cubicBezTo>
                                  <a:cubicBezTo>
                                    <a:pt x="34" y="51"/>
                                    <a:pt x="34" y="52"/>
                                    <a:pt x="34" y="52"/>
                                  </a:cubicBezTo>
                                  <a:cubicBezTo>
                                    <a:pt x="34" y="52"/>
                                    <a:pt x="34" y="52"/>
                                    <a:pt x="34" y="52"/>
                                  </a:cubicBezTo>
                                  <a:cubicBezTo>
                                    <a:pt x="33" y="51"/>
                                    <a:pt x="33" y="51"/>
                                    <a:pt x="33" y="50"/>
                                  </a:cubicBezTo>
                                  <a:cubicBezTo>
                                    <a:pt x="33" y="49"/>
                                    <a:pt x="34" y="47"/>
                                    <a:pt x="34" y="46"/>
                                  </a:cubicBezTo>
                                  <a:cubicBezTo>
                                    <a:pt x="34" y="46"/>
                                    <a:pt x="34" y="46"/>
                                    <a:pt x="34" y="46"/>
                                  </a:cubicBezTo>
                                  <a:moveTo>
                                    <a:pt x="26" y="45"/>
                                  </a:moveTo>
                                  <a:cubicBezTo>
                                    <a:pt x="26" y="45"/>
                                    <a:pt x="26" y="45"/>
                                    <a:pt x="26" y="45"/>
                                  </a:cubicBezTo>
                                  <a:cubicBezTo>
                                    <a:pt x="26" y="45"/>
                                    <a:pt x="26" y="45"/>
                                    <a:pt x="26" y="45"/>
                                  </a:cubicBezTo>
                                  <a:cubicBezTo>
                                    <a:pt x="26" y="45"/>
                                    <a:pt x="26" y="45"/>
                                    <a:pt x="26" y="45"/>
                                  </a:cubicBezTo>
                                  <a:cubicBezTo>
                                    <a:pt x="26" y="46"/>
                                    <a:pt x="26" y="47"/>
                                    <a:pt x="25" y="48"/>
                                  </a:cubicBezTo>
                                  <a:cubicBezTo>
                                    <a:pt x="25" y="48"/>
                                    <a:pt x="25" y="48"/>
                                    <a:pt x="25" y="48"/>
                                  </a:cubicBezTo>
                                  <a:cubicBezTo>
                                    <a:pt x="25" y="48"/>
                                    <a:pt x="25" y="48"/>
                                    <a:pt x="25" y="48"/>
                                  </a:cubicBezTo>
                                  <a:cubicBezTo>
                                    <a:pt x="25" y="48"/>
                                    <a:pt x="25" y="47"/>
                                    <a:pt x="25" y="47"/>
                                  </a:cubicBezTo>
                                  <a:cubicBezTo>
                                    <a:pt x="25" y="47"/>
                                    <a:pt x="25" y="47"/>
                                    <a:pt x="25" y="47"/>
                                  </a:cubicBezTo>
                                  <a:cubicBezTo>
                                    <a:pt x="25" y="47"/>
                                    <a:pt x="25" y="47"/>
                                    <a:pt x="25" y="46"/>
                                  </a:cubicBezTo>
                                  <a:cubicBezTo>
                                    <a:pt x="25" y="46"/>
                                    <a:pt x="25" y="45"/>
                                    <a:pt x="25" y="45"/>
                                  </a:cubicBezTo>
                                  <a:cubicBezTo>
                                    <a:pt x="25" y="45"/>
                                    <a:pt x="25" y="45"/>
                                    <a:pt x="26" y="45"/>
                                  </a:cubicBezTo>
                                  <a:moveTo>
                                    <a:pt x="22" y="40"/>
                                  </a:moveTo>
                                  <a:cubicBezTo>
                                    <a:pt x="22" y="40"/>
                                    <a:pt x="22" y="40"/>
                                    <a:pt x="22" y="40"/>
                                  </a:cubicBezTo>
                                  <a:cubicBezTo>
                                    <a:pt x="23" y="40"/>
                                    <a:pt x="23" y="40"/>
                                    <a:pt x="23" y="40"/>
                                  </a:cubicBezTo>
                                  <a:cubicBezTo>
                                    <a:pt x="23" y="40"/>
                                    <a:pt x="23" y="40"/>
                                    <a:pt x="23" y="40"/>
                                  </a:cubicBezTo>
                                  <a:cubicBezTo>
                                    <a:pt x="23" y="41"/>
                                    <a:pt x="23" y="42"/>
                                    <a:pt x="23" y="43"/>
                                  </a:cubicBezTo>
                                  <a:cubicBezTo>
                                    <a:pt x="23" y="43"/>
                                    <a:pt x="22" y="42"/>
                                    <a:pt x="22" y="42"/>
                                  </a:cubicBezTo>
                                  <a:cubicBezTo>
                                    <a:pt x="22" y="41"/>
                                    <a:pt x="22" y="41"/>
                                    <a:pt x="22" y="41"/>
                                  </a:cubicBezTo>
                                  <a:cubicBezTo>
                                    <a:pt x="22" y="41"/>
                                    <a:pt x="22" y="40"/>
                                    <a:pt x="22" y="40"/>
                                  </a:cubicBezTo>
                                  <a:moveTo>
                                    <a:pt x="37" y="22"/>
                                  </a:moveTo>
                                  <a:cubicBezTo>
                                    <a:pt x="37" y="22"/>
                                    <a:pt x="37" y="22"/>
                                    <a:pt x="37" y="22"/>
                                  </a:cubicBezTo>
                                  <a:cubicBezTo>
                                    <a:pt x="37" y="22"/>
                                    <a:pt x="37" y="22"/>
                                    <a:pt x="37" y="22"/>
                                  </a:cubicBezTo>
                                  <a:cubicBezTo>
                                    <a:pt x="37" y="22"/>
                                    <a:pt x="37" y="22"/>
                                    <a:pt x="37" y="22"/>
                                  </a:cubicBezTo>
                                  <a:cubicBezTo>
                                    <a:pt x="37" y="26"/>
                                    <a:pt x="36" y="30"/>
                                    <a:pt x="36" y="33"/>
                                  </a:cubicBezTo>
                                  <a:cubicBezTo>
                                    <a:pt x="36" y="33"/>
                                    <a:pt x="35" y="32"/>
                                    <a:pt x="36" y="30"/>
                                  </a:cubicBezTo>
                                  <a:cubicBezTo>
                                    <a:pt x="36" y="27"/>
                                    <a:pt x="36" y="24"/>
                                    <a:pt x="37" y="22"/>
                                  </a:cubicBezTo>
                                  <a:moveTo>
                                    <a:pt x="28" y="23"/>
                                  </a:moveTo>
                                  <a:cubicBezTo>
                                    <a:pt x="28" y="23"/>
                                    <a:pt x="28" y="23"/>
                                    <a:pt x="28" y="23"/>
                                  </a:cubicBezTo>
                                  <a:cubicBezTo>
                                    <a:pt x="29" y="21"/>
                                    <a:pt x="29" y="20"/>
                                    <a:pt x="29" y="19"/>
                                  </a:cubicBezTo>
                                  <a:cubicBezTo>
                                    <a:pt x="29" y="19"/>
                                    <a:pt x="29" y="19"/>
                                    <a:pt x="29" y="19"/>
                                  </a:cubicBezTo>
                                  <a:cubicBezTo>
                                    <a:pt x="29" y="19"/>
                                    <a:pt x="29" y="19"/>
                                    <a:pt x="29" y="19"/>
                                  </a:cubicBezTo>
                                  <a:cubicBezTo>
                                    <a:pt x="29" y="20"/>
                                    <a:pt x="29" y="22"/>
                                    <a:pt x="29" y="23"/>
                                  </a:cubicBezTo>
                                  <a:cubicBezTo>
                                    <a:pt x="28" y="23"/>
                                    <a:pt x="28" y="23"/>
                                    <a:pt x="28" y="23"/>
                                  </a:cubicBezTo>
                                  <a:moveTo>
                                    <a:pt x="32" y="0"/>
                                  </a:moveTo>
                                  <a:cubicBezTo>
                                    <a:pt x="29" y="0"/>
                                    <a:pt x="27" y="0"/>
                                    <a:pt x="25" y="0"/>
                                  </a:cubicBezTo>
                                  <a:cubicBezTo>
                                    <a:pt x="25" y="1"/>
                                    <a:pt x="24" y="3"/>
                                    <a:pt x="23" y="5"/>
                                  </a:cubicBezTo>
                                  <a:cubicBezTo>
                                    <a:pt x="23" y="26"/>
                                    <a:pt x="20" y="49"/>
                                    <a:pt x="18" y="71"/>
                                  </a:cubicBezTo>
                                  <a:cubicBezTo>
                                    <a:pt x="18" y="75"/>
                                    <a:pt x="16" y="83"/>
                                    <a:pt x="16" y="92"/>
                                  </a:cubicBezTo>
                                  <a:cubicBezTo>
                                    <a:pt x="16" y="97"/>
                                    <a:pt x="15" y="102"/>
                                    <a:pt x="15" y="107"/>
                                  </a:cubicBezTo>
                                  <a:cubicBezTo>
                                    <a:pt x="15" y="113"/>
                                    <a:pt x="15" y="118"/>
                                    <a:pt x="12" y="121"/>
                                  </a:cubicBezTo>
                                  <a:cubicBezTo>
                                    <a:pt x="12" y="121"/>
                                    <a:pt x="12" y="121"/>
                                    <a:pt x="12" y="121"/>
                                  </a:cubicBezTo>
                                  <a:cubicBezTo>
                                    <a:pt x="13" y="121"/>
                                    <a:pt x="13" y="121"/>
                                    <a:pt x="13" y="121"/>
                                  </a:cubicBezTo>
                                  <a:cubicBezTo>
                                    <a:pt x="13" y="120"/>
                                    <a:pt x="13" y="120"/>
                                    <a:pt x="14" y="120"/>
                                  </a:cubicBezTo>
                                  <a:cubicBezTo>
                                    <a:pt x="14" y="120"/>
                                    <a:pt x="14" y="120"/>
                                    <a:pt x="14" y="121"/>
                                  </a:cubicBezTo>
                                  <a:cubicBezTo>
                                    <a:pt x="11" y="143"/>
                                    <a:pt x="11" y="152"/>
                                    <a:pt x="8" y="176"/>
                                  </a:cubicBezTo>
                                  <a:cubicBezTo>
                                    <a:pt x="9" y="186"/>
                                    <a:pt x="6" y="200"/>
                                    <a:pt x="5" y="211"/>
                                  </a:cubicBezTo>
                                  <a:cubicBezTo>
                                    <a:pt x="5" y="221"/>
                                    <a:pt x="3" y="233"/>
                                    <a:pt x="2" y="245"/>
                                  </a:cubicBezTo>
                                  <a:cubicBezTo>
                                    <a:pt x="2" y="256"/>
                                    <a:pt x="0" y="278"/>
                                    <a:pt x="0" y="290"/>
                                  </a:cubicBezTo>
                                  <a:cubicBezTo>
                                    <a:pt x="0" y="291"/>
                                    <a:pt x="0" y="291"/>
                                    <a:pt x="0" y="291"/>
                                  </a:cubicBezTo>
                                  <a:cubicBezTo>
                                    <a:pt x="3" y="291"/>
                                    <a:pt x="7" y="290"/>
                                    <a:pt x="10" y="290"/>
                                  </a:cubicBezTo>
                                  <a:cubicBezTo>
                                    <a:pt x="13" y="290"/>
                                    <a:pt x="16" y="291"/>
                                    <a:pt x="18" y="292"/>
                                  </a:cubicBezTo>
                                  <a:cubicBezTo>
                                    <a:pt x="19" y="291"/>
                                    <a:pt x="20" y="290"/>
                                    <a:pt x="21" y="289"/>
                                  </a:cubicBezTo>
                                  <a:cubicBezTo>
                                    <a:pt x="21" y="280"/>
                                    <a:pt x="21" y="271"/>
                                    <a:pt x="22" y="262"/>
                                  </a:cubicBezTo>
                                  <a:cubicBezTo>
                                    <a:pt x="22" y="249"/>
                                    <a:pt x="24" y="237"/>
                                    <a:pt x="25" y="224"/>
                                  </a:cubicBezTo>
                                  <a:cubicBezTo>
                                    <a:pt x="25" y="218"/>
                                    <a:pt x="26" y="204"/>
                                    <a:pt x="26" y="201"/>
                                  </a:cubicBezTo>
                                  <a:cubicBezTo>
                                    <a:pt x="27" y="189"/>
                                    <a:pt x="31" y="176"/>
                                    <a:pt x="31" y="165"/>
                                  </a:cubicBezTo>
                                  <a:cubicBezTo>
                                    <a:pt x="30" y="163"/>
                                    <a:pt x="31" y="163"/>
                                    <a:pt x="31" y="161"/>
                                  </a:cubicBezTo>
                                  <a:cubicBezTo>
                                    <a:pt x="32" y="142"/>
                                    <a:pt x="33" y="123"/>
                                    <a:pt x="36" y="103"/>
                                  </a:cubicBezTo>
                                  <a:cubicBezTo>
                                    <a:pt x="37" y="88"/>
                                    <a:pt x="39" y="68"/>
                                    <a:pt x="40" y="59"/>
                                  </a:cubicBezTo>
                                  <a:cubicBezTo>
                                    <a:pt x="40" y="41"/>
                                    <a:pt x="44" y="18"/>
                                    <a:pt x="44" y="0"/>
                                  </a:cubicBezTo>
                                  <a:cubicBezTo>
                                    <a:pt x="40" y="0"/>
                                    <a:pt x="36" y="0"/>
                                    <a:pt x="32" y="0"/>
                                  </a:cubicBezTo>
                                </a:path>
                              </a:pathLst>
                            </a:custGeom>
                            <a:solidFill>
                              <a:srgbClr val="BE8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680"/>
                          <wps:cNvSpPr>
                            <a:spLocks/>
                          </wps:cNvSpPr>
                          <wps:spPr bwMode="auto">
                            <a:xfrm>
                              <a:off x="3113" y="2417"/>
                              <a:ext cx="6" cy="18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3"/>
                                <a:gd name="T2" fmla="*/ 1 w 1"/>
                                <a:gd name="T3" fmla="*/ 0 h 3"/>
                                <a:gd name="T4" fmla="*/ 0 w 1"/>
                                <a:gd name="T5" fmla="*/ 2 h 3"/>
                                <a:gd name="T6" fmla="*/ 1 w 1"/>
                                <a:gd name="T7" fmla="*/ 3 h 3"/>
                                <a:gd name="T8" fmla="*/ 1 w 1"/>
                                <a:gd name="T9" fmla="*/ 3 h 3"/>
                                <a:gd name="T10" fmla="*/ 1 w 1"/>
                                <a:gd name="T11" fmla="*/ 1 h 3"/>
                                <a:gd name="T12" fmla="*/ 1 w 1"/>
                                <a:gd name="T13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0" y="2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2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681"/>
                          <wps:cNvSpPr>
                            <a:spLocks/>
                          </wps:cNvSpPr>
                          <wps:spPr bwMode="auto">
                            <a:xfrm>
                              <a:off x="3042" y="2358"/>
                              <a:ext cx="6" cy="65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1"/>
                                <a:gd name="T2" fmla="*/ 0 w 1"/>
                                <a:gd name="T3" fmla="*/ 7 h 11"/>
                                <a:gd name="T4" fmla="*/ 1 w 1"/>
                                <a:gd name="T5" fmla="*/ 11 h 11"/>
                                <a:gd name="T6" fmla="*/ 1 w 1"/>
                                <a:gd name="T7" fmla="*/ 8 h 11"/>
                                <a:gd name="T8" fmla="*/ 1 w 1"/>
                                <a:gd name="T9" fmla="*/ 3 h 11"/>
                                <a:gd name="T10" fmla="*/ 1 w 1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11">
                                  <a:moveTo>
                                    <a:pt x="1" y="0"/>
                                  </a:moveTo>
                                  <a:cubicBezTo>
                                    <a:pt x="1" y="2"/>
                                    <a:pt x="0" y="5"/>
                                    <a:pt x="0" y="7"/>
                                  </a:cubicBezTo>
                                  <a:cubicBezTo>
                                    <a:pt x="0" y="9"/>
                                    <a:pt x="0" y="10"/>
                                    <a:pt x="1" y="11"/>
                                  </a:cubicBezTo>
                                  <a:cubicBezTo>
                                    <a:pt x="1" y="10"/>
                                    <a:pt x="1" y="9"/>
                                    <a:pt x="1" y="8"/>
                                  </a:cubicBezTo>
                                  <a:cubicBezTo>
                                    <a:pt x="1" y="7"/>
                                    <a:pt x="1" y="5"/>
                                    <a:pt x="1" y="3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682"/>
                          <wps:cNvSpPr>
                            <a:spLocks/>
                          </wps:cNvSpPr>
                          <wps:spPr bwMode="auto">
                            <a:xfrm>
                              <a:off x="3077" y="2370"/>
                              <a:ext cx="6" cy="17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0 w 1"/>
                                <a:gd name="T3" fmla="*/ 3 h 3"/>
                                <a:gd name="T4" fmla="*/ 0 w 1"/>
                                <a:gd name="T5" fmla="*/ 3 h 3"/>
                                <a:gd name="T6" fmla="*/ 1 w 1"/>
                                <a:gd name="T7" fmla="*/ 0 h 3"/>
                                <a:gd name="T8" fmla="*/ 0 w 1"/>
                                <a:gd name="T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2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683"/>
                          <wps:cNvSpPr>
                            <a:spLocks/>
                          </wps:cNvSpPr>
                          <wps:spPr bwMode="auto">
                            <a:xfrm>
                              <a:off x="3077" y="2216"/>
                              <a:ext cx="12" cy="14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24"/>
                                <a:gd name="T2" fmla="*/ 0 w 2"/>
                                <a:gd name="T3" fmla="*/ 13 h 24"/>
                                <a:gd name="T4" fmla="*/ 0 w 2"/>
                                <a:gd name="T5" fmla="*/ 17 h 24"/>
                                <a:gd name="T6" fmla="*/ 0 w 2"/>
                                <a:gd name="T7" fmla="*/ 17 h 24"/>
                                <a:gd name="T8" fmla="*/ 0 w 2"/>
                                <a:gd name="T9" fmla="*/ 17 h 24"/>
                                <a:gd name="T10" fmla="*/ 0 w 2"/>
                                <a:gd name="T11" fmla="*/ 20 h 24"/>
                                <a:gd name="T12" fmla="*/ 0 w 2"/>
                                <a:gd name="T13" fmla="*/ 24 h 24"/>
                                <a:gd name="T14" fmla="*/ 2 w 2"/>
                                <a:gd name="T1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" h="24">
                                  <a:moveTo>
                                    <a:pt x="2" y="0"/>
                                  </a:moveTo>
                                  <a:cubicBezTo>
                                    <a:pt x="1" y="3"/>
                                    <a:pt x="0" y="9"/>
                                    <a:pt x="0" y="13"/>
                                  </a:cubicBezTo>
                                  <a:cubicBezTo>
                                    <a:pt x="0" y="14"/>
                                    <a:pt x="0" y="16"/>
                                    <a:pt x="0" y="17"/>
                                  </a:cubicBezTo>
                                  <a:cubicBezTo>
                                    <a:pt x="0" y="17"/>
                                    <a:pt x="0" y="17"/>
                                    <a:pt x="0" y="17"/>
                                  </a:cubicBezTo>
                                  <a:cubicBezTo>
                                    <a:pt x="0" y="17"/>
                                    <a:pt x="0" y="17"/>
                                    <a:pt x="0" y="17"/>
                                  </a:cubicBezTo>
                                  <a:cubicBezTo>
                                    <a:pt x="0" y="17"/>
                                    <a:pt x="0" y="19"/>
                                    <a:pt x="0" y="20"/>
                                  </a:cubicBezTo>
                                  <a:cubicBezTo>
                                    <a:pt x="0" y="22"/>
                                    <a:pt x="0" y="23"/>
                                    <a:pt x="0" y="24"/>
                                  </a:cubicBezTo>
                                  <a:cubicBezTo>
                                    <a:pt x="1" y="15"/>
                                    <a:pt x="0" y="9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84"/>
                          <wps:cNvSpPr>
                            <a:spLocks/>
                          </wps:cNvSpPr>
                          <wps:spPr bwMode="auto">
                            <a:xfrm>
                              <a:off x="3042" y="2269"/>
                              <a:ext cx="12" cy="77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3"/>
                                <a:gd name="T2" fmla="*/ 0 w 2"/>
                                <a:gd name="T3" fmla="*/ 11 h 13"/>
                                <a:gd name="T4" fmla="*/ 1 w 2"/>
                                <a:gd name="T5" fmla="*/ 13 h 13"/>
                                <a:gd name="T6" fmla="*/ 1 w 2"/>
                                <a:gd name="T7" fmla="*/ 13 h 13"/>
                                <a:gd name="T8" fmla="*/ 2 w 2"/>
                                <a:gd name="T9" fmla="*/ 3 h 13"/>
                                <a:gd name="T10" fmla="*/ 2 w 2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13">
                                  <a:moveTo>
                                    <a:pt x="2" y="0"/>
                                  </a:moveTo>
                                  <a:cubicBezTo>
                                    <a:pt x="2" y="3"/>
                                    <a:pt x="0" y="7"/>
                                    <a:pt x="0" y="11"/>
                                  </a:cubicBezTo>
                                  <a:cubicBezTo>
                                    <a:pt x="0" y="12"/>
                                    <a:pt x="1" y="13"/>
                                    <a:pt x="1" y="13"/>
                                  </a:cubicBezTo>
                                  <a:cubicBezTo>
                                    <a:pt x="1" y="13"/>
                                    <a:pt x="1" y="13"/>
                                    <a:pt x="1" y="13"/>
                                  </a:cubicBezTo>
                                  <a:cubicBezTo>
                                    <a:pt x="1" y="10"/>
                                    <a:pt x="2" y="6"/>
                                    <a:pt x="2" y="3"/>
                                  </a:cubicBezTo>
                                  <a:cubicBezTo>
                                    <a:pt x="2" y="2"/>
                                    <a:pt x="2" y="1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685"/>
                          <wps:cNvSpPr>
                            <a:spLocks/>
                          </wps:cNvSpPr>
                          <wps:spPr bwMode="auto">
                            <a:xfrm>
                              <a:off x="3036" y="2281"/>
                              <a:ext cx="6" cy="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0 w 1"/>
                                <a:gd name="T3" fmla="*/ 3 h 3"/>
                                <a:gd name="T4" fmla="*/ 0 w 1"/>
                                <a:gd name="T5" fmla="*/ 3 h 3"/>
                                <a:gd name="T6" fmla="*/ 1 w 1"/>
                                <a:gd name="T7" fmla="*/ 0 h 3"/>
                                <a:gd name="T8" fmla="*/ 0 w 1"/>
                                <a:gd name="T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2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686"/>
                          <wps:cNvSpPr>
                            <a:spLocks/>
                          </wps:cNvSpPr>
                          <wps:spPr bwMode="auto">
                            <a:xfrm>
                              <a:off x="3030" y="2251"/>
                              <a:ext cx="12" cy="2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4"/>
                                <a:gd name="T2" fmla="*/ 1 w 2"/>
                                <a:gd name="T3" fmla="*/ 0 h 4"/>
                                <a:gd name="T4" fmla="*/ 0 w 2"/>
                                <a:gd name="T5" fmla="*/ 3 h 4"/>
                                <a:gd name="T6" fmla="*/ 1 w 2"/>
                                <a:gd name="T7" fmla="*/ 4 h 4"/>
                                <a:gd name="T8" fmla="*/ 1 w 2"/>
                                <a:gd name="T9" fmla="*/ 3 h 4"/>
                                <a:gd name="T10" fmla="*/ 2 w 2"/>
                                <a:gd name="T11" fmla="*/ 1 h 4"/>
                                <a:gd name="T12" fmla="*/ 1 w 2"/>
                                <a:gd name="T1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0" y="2"/>
                                    <a:pt x="0" y="3"/>
                                  </a:cubicBezTo>
                                  <a:cubicBezTo>
                                    <a:pt x="0" y="3"/>
                                    <a:pt x="0" y="4"/>
                                    <a:pt x="1" y="4"/>
                                  </a:cubicBezTo>
                                  <a:cubicBezTo>
                                    <a:pt x="1" y="4"/>
                                    <a:pt x="1" y="4"/>
                                    <a:pt x="1" y="3"/>
                                  </a:cubicBezTo>
                                  <a:cubicBezTo>
                                    <a:pt x="1" y="3"/>
                                    <a:pt x="1" y="2"/>
                                    <a:pt x="2" y="1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687"/>
                          <wps:cNvSpPr>
                            <a:spLocks/>
                          </wps:cNvSpPr>
                          <wps:spPr bwMode="auto">
                            <a:xfrm>
                              <a:off x="3060" y="2240"/>
                              <a:ext cx="6" cy="2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0 w 1"/>
                                <a:gd name="T3" fmla="*/ 0 h 4"/>
                                <a:gd name="T4" fmla="*/ 0 w 1"/>
                                <a:gd name="T5" fmla="*/ 3 h 4"/>
                                <a:gd name="T6" fmla="*/ 1 w 1"/>
                                <a:gd name="T7" fmla="*/ 4 h 4"/>
                                <a:gd name="T8" fmla="*/ 0 w 1"/>
                                <a:gd name="T9" fmla="*/ 3 h 4"/>
                                <a:gd name="T10" fmla="*/ 1 w 1"/>
                                <a:gd name="T11" fmla="*/ 1 h 4"/>
                                <a:gd name="T12" fmla="*/ 0 w 1"/>
                                <a:gd name="T1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2"/>
                                    <a:pt x="0" y="3"/>
                                  </a:cubicBezTo>
                                  <a:cubicBezTo>
                                    <a:pt x="0" y="3"/>
                                    <a:pt x="0" y="4"/>
                                    <a:pt x="1" y="4"/>
                                  </a:cubicBezTo>
                                  <a:cubicBezTo>
                                    <a:pt x="0" y="4"/>
                                    <a:pt x="0" y="4"/>
                                    <a:pt x="0" y="3"/>
                                  </a:cubicBezTo>
                                  <a:cubicBezTo>
                                    <a:pt x="0" y="3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688"/>
                          <wps:cNvSpPr>
                            <a:spLocks/>
                          </wps:cNvSpPr>
                          <wps:spPr bwMode="auto">
                            <a:xfrm>
                              <a:off x="3042" y="2151"/>
                              <a:ext cx="6" cy="2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4"/>
                                <a:gd name="T2" fmla="*/ 1 w 1"/>
                                <a:gd name="T3" fmla="*/ 1 h 4"/>
                                <a:gd name="T4" fmla="*/ 0 w 1"/>
                                <a:gd name="T5" fmla="*/ 3 h 4"/>
                                <a:gd name="T6" fmla="*/ 1 w 1"/>
                                <a:gd name="T7" fmla="*/ 4 h 4"/>
                                <a:gd name="T8" fmla="*/ 1 w 1"/>
                                <a:gd name="T9" fmla="*/ 4 h 4"/>
                                <a:gd name="T10" fmla="*/ 1 w 1"/>
                                <a:gd name="T11" fmla="*/ 1 h 4"/>
                                <a:gd name="T12" fmla="*/ 1 w 1"/>
                                <a:gd name="T1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1" y="1"/>
                                    <a:pt x="0" y="2"/>
                                    <a:pt x="0" y="3"/>
                                  </a:cubicBezTo>
                                  <a:cubicBezTo>
                                    <a:pt x="0" y="4"/>
                                    <a:pt x="0" y="4"/>
                                    <a:pt x="1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1" y="2"/>
                                    <a:pt x="1" y="1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689"/>
                          <wps:cNvSpPr>
                            <a:spLocks/>
                          </wps:cNvSpPr>
                          <wps:spPr bwMode="auto">
                            <a:xfrm>
                              <a:off x="3113" y="2139"/>
                              <a:ext cx="6" cy="3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5"/>
                                <a:gd name="T2" fmla="*/ 0 w 1"/>
                                <a:gd name="T3" fmla="*/ 1 h 5"/>
                                <a:gd name="T4" fmla="*/ 0 w 1"/>
                                <a:gd name="T5" fmla="*/ 4 h 5"/>
                                <a:gd name="T6" fmla="*/ 0 w 1"/>
                                <a:gd name="T7" fmla="*/ 5 h 5"/>
                                <a:gd name="T8" fmla="*/ 0 w 1"/>
                                <a:gd name="T9" fmla="*/ 4 h 5"/>
                                <a:gd name="T10" fmla="*/ 1 w 1"/>
                                <a:gd name="T11" fmla="*/ 1 h 5"/>
                                <a:gd name="T12" fmla="*/ 0 w 1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3"/>
                                    <a:pt x="0" y="4"/>
                                  </a:cubicBezTo>
                                  <a:cubicBezTo>
                                    <a:pt x="0" y="4"/>
                                    <a:pt x="0" y="5"/>
                                    <a:pt x="0" y="5"/>
                                  </a:cubicBezTo>
                                  <a:cubicBezTo>
                                    <a:pt x="0" y="5"/>
                                    <a:pt x="0" y="5"/>
                                    <a:pt x="0" y="4"/>
                                  </a:cubicBezTo>
                                  <a:cubicBezTo>
                                    <a:pt x="0" y="4"/>
                                    <a:pt x="1" y="2"/>
                                    <a:pt x="1" y="1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690"/>
                          <wps:cNvSpPr>
                            <a:spLocks/>
                          </wps:cNvSpPr>
                          <wps:spPr bwMode="auto">
                            <a:xfrm>
                              <a:off x="3071" y="2068"/>
                              <a:ext cx="12" cy="71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2"/>
                                <a:gd name="T2" fmla="*/ 2 w 2"/>
                                <a:gd name="T3" fmla="*/ 0 h 12"/>
                                <a:gd name="T4" fmla="*/ 1 w 2"/>
                                <a:gd name="T5" fmla="*/ 0 h 12"/>
                                <a:gd name="T6" fmla="*/ 1 w 2"/>
                                <a:gd name="T7" fmla="*/ 1 h 12"/>
                                <a:gd name="T8" fmla="*/ 1 w 2"/>
                                <a:gd name="T9" fmla="*/ 1 h 12"/>
                                <a:gd name="T10" fmla="*/ 1 w 2"/>
                                <a:gd name="T11" fmla="*/ 1 h 12"/>
                                <a:gd name="T12" fmla="*/ 0 w 2"/>
                                <a:gd name="T13" fmla="*/ 1 h 12"/>
                                <a:gd name="T14" fmla="*/ 1 w 2"/>
                                <a:gd name="T15" fmla="*/ 2 h 12"/>
                                <a:gd name="T16" fmla="*/ 0 w 2"/>
                                <a:gd name="T17" fmla="*/ 8 h 12"/>
                                <a:gd name="T18" fmla="*/ 1 w 2"/>
                                <a:gd name="T19" fmla="*/ 12 h 12"/>
                                <a:gd name="T20" fmla="*/ 2 w 2"/>
                                <a:gd name="T21" fmla="*/ 0 h 12"/>
                                <a:gd name="T22" fmla="*/ 2 w 2"/>
                                <a:gd name="T23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" h="12">
                                  <a:moveTo>
                                    <a:pt x="2" y="0"/>
                                  </a:move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0" y="1"/>
                                  </a:cubicBezTo>
                                  <a:cubicBezTo>
                                    <a:pt x="1" y="1"/>
                                    <a:pt x="1" y="2"/>
                                    <a:pt x="1" y="2"/>
                                  </a:cubicBezTo>
                                  <a:cubicBezTo>
                                    <a:pt x="1" y="4"/>
                                    <a:pt x="0" y="6"/>
                                    <a:pt x="0" y="8"/>
                                  </a:cubicBezTo>
                                  <a:cubicBezTo>
                                    <a:pt x="0" y="9"/>
                                    <a:pt x="0" y="10"/>
                                    <a:pt x="1" y="12"/>
                                  </a:cubicBezTo>
                                  <a:cubicBezTo>
                                    <a:pt x="1" y="8"/>
                                    <a:pt x="2" y="4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691"/>
                          <wps:cNvSpPr>
                            <a:spLocks/>
                          </wps:cNvSpPr>
                          <wps:spPr bwMode="auto">
                            <a:xfrm>
                              <a:off x="3036" y="2074"/>
                              <a:ext cx="6" cy="47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8"/>
                                <a:gd name="T2" fmla="*/ 0 w 1"/>
                                <a:gd name="T3" fmla="*/ 6 h 8"/>
                                <a:gd name="T4" fmla="*/ 1 w 1"/>
                                <a:gd name="T5" fmla="*/ 8 h 8"/>
                                <a:gd name="T6" fmla="*/ 1 w 1"/>
                                <a:gd name="T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8">
                                  <a:moveTo>
                                    <a:pt x="1" y="0"/>
                                  </a:moveTo>
                                  <a:cubicBezTo>
                                    <a:pt x="0" y="1"/>
                                    <a:pt x="0" y="3"/>
                                    <a:pt x="0" y="6"/>
                                  </a:cubicBezTo>
                                  <a:cubicBezTo>
                                    <a:pt x="0" y="7"/>
                                    <a:pt x="0" y="8"/>
                                    <a:pt x="1" y="8"/>
                                  </a:cubicBezTo>
                                  <a:cubicBezTo>
                                    <a:pt x="1" y="5"/>
                                    <a:pt x="1" y="3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692"/>
                          <wps:cNvSpPr>
                            <a:spLocks/>
                          </wps:cNvSpPr>
                          <wps:spPr bwMode="auto">
                            <a:xfrm>
                              <a:off x="3060" y="2021"/>
                              <a:ext cx="11" cy="4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8"/>
                                <a:gd name="T2" fmla="*/ 0 w 2"/>
                                <a:gd name="T3" fmla="*/ 5 h 8"/>
                                <a:gd name="T4" fmla="*/ 2 w 2"/>
                                <a:gd name="T5" fmla="*/ 8 h 8"/>
                                <a:gd name="T6" fmla="*/ 2 w 2"/>
                                <a:gd name="T7" fmla="*/ 8 h 8"/>
                                <a:gd name="T8" fmla="*/ 2 w 2"/>
                                <a:gd name="T9" fmla="*/ 2 h 8"/>
                                <a:gd name="T10" fmla="*/ 1 w 2"/>
                                <a:gd name="T11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0" y="4"/>
                                    <a:pt x="0" y="5"/>
                                  </a:cubicBezTo>
                                  <a:cubicBezTo>
                                    <a:pt x="0" y="7"/>
                                    <a:pt x="1" y="7"/>
                                    <a:pt x="2" y="8"/>
                                  </a:cubicBezTo>
                                  <a:cubicBezTo>
                                    <a:pt x="2" y="8"/>
                                    <a:pt x="2" y="8"/>
                                    <a:pt x="2" y="8"/>
                                  </a:cubicBezTo>
                                  <a:cubicBezTo>
                                    <a:pt x="2" y="6"/>
                                    <a:pt x="2" y="4"/>
                                    <a:pt x="2" y="2"/>
                                  </a:cubicBezTo>
                                  <a:cubicBezTo>
                                    <a:pt x="2" y="1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693"/>
                          <wps:cNvSpPr>
                            <a:spLocks/>
                          </wps:cNvSpPr>
                          <wps:spPr bwMode="auto">
                            <a:xfrm>
                              <a:off x="3107" y="1956"/>
                              <a:ext cx="6" cy="35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6"/>
                                <a:gd name="T2" fmla="*/ 1 w 1"/>
                                <a:gd name="T3" fmla="*/ 0 h 6"/>
                                <a:gd name="T4" fmla="*/ 0 w 1"/>
                                <a:gd name="T5" fmla="*/ 5 h 6"/>
                                <a:gd name="T6" fmla="*/ 1 w 1"/>
                                <a:gd name="T7" fmla="*/ 6 h 6"/>
                                <a:gd name="T8" fmla="*/ 1 w 1"/>
                                <a:gd name="T9" fmla="*/ 6 h 6"/>
                                <a:gd name="T10" fmla="*/ 1 w 1"/>
                                <a:gd name="T11" fmla="*/ 1 h 6"/>
                                <a:gd name="T12" fmla="*/ 1 w 1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2"/>
                                    <a:pt x="0" y="3"/>
                                    <a:pt x="0" y="5"/>
                                  </a:cubicBezTo>
                                  <a:cubicBezTo>
                                    <a:pt x="0" y="6"/>
                                    <a:pt x="0" y="6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  <a:cubicBezTo>
                                    <a:pt x="1" y="5"/>
                                    <a:pt x="1" y="3"/>
                                    <a:pt x="1" y="1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694"/>
                          <wps:cNvSpPr>
                            <a:spLocks/>
                          </wps:cNvSpPr>
                          <wps:spPr bwMode="auto">
                            <a:xfrm>
                              <a:off x="3113" y="1897"/>
                              <a:ext cx="6" cy="29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5"/>
                                <a:gd name="T2" fmla="*/ 1 w 1"/>
                                <a:gd name="T3" fmla="*/ 1 h 5"/>
                                <a:gd name="T4" fmla="*/ 0 w 1"/>
                                <a:gd name="T5" fmla="*/ 4 h 5"/>
                                <a:gd name="T6" fmla="*/ 1 w 1"/>
                                <a:gd name="T7" fmla="*/ 5 h 5"/>
                                <a:gd name="T8" fmla="*/ 1 w 1"/>
                                <a:gd name="T9" fmla="*/ 5 h 5"/>
                                <a:gd name="T10" fmla="*/ 1 w 1"/>
                                <a:gd name="T11" fmla="*/ 1 h 5"/>
                                <a:gd name="T12" fmla="*/ 1 w 1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1" y="1"/>
                                    <a:pt x="0" y="3"/>
                                    <a:pt x="0" y="4"/>
                                  </a:cubicBezTo>
                                  <a:cubicBezTo>
                                    <a:pt x="0" y="4"/>
                                    <a:pt x="0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4"/>
                                    <a:pt x="1" y="2"/>
                                    <a:pt x="1" y="1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695"/>
                          <wps:cNvSpPr>
                            <a:spLocks/>
                          </wps:cNvSpPr>
                          <wps:spPr bwMode="auto">
                            <a:xfrm>
                              <a:off x="3042" y="1885"/>
                              <a:ext cx="6" cy="3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5"/>
                                <a:gd name="T2" fmla="*/ 0 w 1"/>
                                <a:gd name="T3" fmla="*/ 1 h 5"/>
                                <a:gd name="T4" fmla="*/ 0 w 1"/>
                                <a:gd name="T5" fmla="*/ 4 h 5"/>
                                <a:gd name="T6" fmla="*/ 1 w 1"/>
                                <a:gd name="T7" fmla="*/ 5 h 5"/>
                                <a:gd name="T8" fmla="*/ 1 w 1"/>
                                <a:gd name="T9" fmla="*/ 5 h 5"/>
                                <a:gd name="T10" fmla="*/ 1 w 1"/>
                                <a:gd name="T11" fmla="*/ 1 h 5"/>
                                <a:gd name="T12" fmla="*/ 0 w 1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3"/>
                                    <a:pt x="0" y="4"/>
                                  </a:cubicBezTo>
                                  <a:cubicBezTo>
                                    <a:pt x="0" y="4"/>
                                    <a:pt x="0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4"/>
                                    <a:pt x="1" y="2"/>
                                    <a:pt x="1" y="1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696"/>
                          <wps:cNvSpPr>
                            <a:spLocks/>
                          </wps:cNvSpPr>
                          <wps:spPr bwMode="auto">
                            <a:xfrm>
                              <a:off x="3042" y="1838"/>
                              <a:ext cx="6" cy="2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0 w 1"/>
                                <a:gd name="T3" fmla="*/ 0 h 4"/>
                                <a:gd name="T4" fmla="*/ 0 w 1"/>
                                <a:gd name="T5" fmla="*/ 3 h 4"/>
                                <a:gd name="T6" fmla="*/ 1 w 1"/>
                                <a:gd name="T7" fmla="*/ 4 h 4"/>
                                <a:gd name="T8" fmla="*/ 1 w 1"/>
                                <a:gd name="T9" fmla="*/ 4 h 4"/>
                                <a:gd name="T10" fmla="*/ 1 w 1"/>
                                <a:gd name="T11" fmla="*/ 1 h 4"/>
                                <a:gd name="T12" fmla="*/ 0 w 1"/>
                                <a:gd name="T1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2"/>
                                    <a:pt x="0" y="3"/>
                                  </a:cubicBezTo>
                                  <a:cubicBezTo>
                                    <a:pt x="0" y="4"/>
                                    <a:pt x="0" y="4"/>
                                    <a:pt x="1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1" y="2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697"/>
                          <wps:cNvSpPr>
                            <a:spLocks/>
                          </wps:cNvSpPr>
                          <wps:spPr bwMode="auto">
                            <a:xfrm>
                              <a:off x="3042" y="1814"/>
                              <a:ext cx="6" cy="1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0 w 1"/>
                                <a:gd name="T3" fmla="*/ 1 h 2"/>
                                <a:gd name="T4" fmla="*/ 0 w 1"/>
                                <a:gd name="T5" fmla="*/ 1 h 2"/>
                                <a:gd name="T6" fmla="*/ 0 w 1"/>
                                <a:gd name="T7" fmla="*/ 2 h 2"/>
                                <a:gd name="T8" fmla="*/ 0 w 1"/>
                                <a:gd name="T9" fmla="*/ 2 h 2"/>
                                <a:gd name="T10" fmla="*/ 1 w 1"/>
                                <a:gd name="T11" fmla="*/ 2 h 2"/>
                                <a:gd name="T12" fmla="*/ 1 w 1"/>
                                <a:gd name="T13" fmla="*/ 0 h 2"/>
                                <a:gd name="T14" fmla="*/ 1 w 1"/>
                                <a:gd name="T15" fmla="*/ 0 h 2"/>
                                <a:gd name="T16" fmla="*/ 1 w 1"/>
                                <a:gd name="T17" fmla="*/ 0 h 2"/>
                                <a:gd name="T18" fmla="*/ 1 w 1"/>
                                <a:gd name="T1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698"/>
                          <wps:cNvSpPr>
                            <a:spLocks/>
                          </wps:cNvSpPr>
                          <wps:spPr bwMode="auto">
                            <a:xfrm>
                              <a:off x="3142" y="1649"/>
                              <a:ext cx="12" cy="118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20"/>
                                <a:gd name="T2" fmla="*/ 0 w 2"/>
                                <a:gd name="T3" fmla="*/ 16 h 20"/>
                                <a:gd name="T4" fmla="*/ 0 w 2"/>
                                <a:gd name="T5" fmla="*/ 20 h 20"/>
                                <a:gd name="T6" fmla="*/ 2 w 2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20">
                                  <a:moveTo>
                                    <a:pt x="2" y="0"/>
                                  </a:moveTo>
                                  <a:cubicBezTo>
                                    <a:pt x="1" y="4"/>
                                    <a:pt x="0" y="11"/>
                                    <a:pt x="0" y="16"/>
                                  </a:cubicBezTo>
                                  <a:cubicBezTo>
                                    <a:pt x="0" y="18"/>
                                    <a:pt x="0" y="19"/>
                                    <a:pt x="0" y="20"/>
                                  </a:cubicBezTo>
                                  <a:cubicBezTo>
                                    <a:pt x="1" y="13"/>
                                    <a:pt x="1" y="7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699"/>
                          <wps:cNvSpPr>
                            <a:spLocks/>
                          </wps:cNvSpPr>
                          <wps:spPr bwMode="auto">
                            <a:xfrm>
                              <a:off x="3125" y="1708"/>
                              <a:ext cx="11" cy="47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8"/>
                                <a:gd name="T2" fmla="*/ 0 w 2"/>
                                <a:gd name="T3" fmla="*/ 5 h 8"/>
                                <a:gd name="T4" fmla="*/ 1 w 2"/>
                                <a:gd name="T5" fmla="*/ 8 h 8"/>
                                <a:gd name="T6" fmla="*/ 2 w 2"/>
                                <a:gd name="T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2" y="0"/>
                                  </a:moveTo>
                                  <a:cubicBezTo>
                                    <a:pt x="1" y="0"/>
                                    <a:pt x="0" y="3"/>
                                    <a:pt x="0" y="5"/>
                                  </a:cubicBezTo>
                                  <a:cubicBezTo>
                                    <a:pt x="0" y="6"/>
                                    <a:pt x="1" y="7"/>
                                    <a:pt x="1" y="8"/>
                                  </a:cubicBezTo>
                                  <a:cubicBezTo>
                                    <a:pt x="1" y="5"/>
                                    <a:pt x="2" y="2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700"/>
                          <wps:cNvSpPr>
                            <a:spLocks/>
                          </wps:cNvSpPr>
                          <wps:spPr bwMode="auto">
                            <a:xfrm>
                              <a:off x="3172" y="1690"/>
                              <a:ext cx="6" cy="65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1"/>
                                <a:gd name="T2" fmla="*/ 0 w 1"/>
                                <a:gd name="T3" fmla="*/ 7 h 11"/>
                                <a:gd name="T4" fmla="*/ 0 w 1"/>
                                <a:gd name="T5" fmla="*/ 11 h 11"/>
                                <a:gd name="T6" fmla="*/ 1 w 1"/>
                                <a:gd name="T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1">
                                  <a:moveTo>
                                    <a:pt x="1" y="0"/>
                                  </a:moveTo>
                                  <a:cubicBezTo>
                                    <a:pt x="0" y="1"/>
                                    <a:pt x="0" y="5"/>
                                    <a:pt x="0" y="7"/>
                                  </a:cubicBezTo>
                                  <a:cubicBezTo>
                                    <a:pt x="0" y="9"/>
                                    <a:pt x="0" y="10"/>
                                    <a:pt x="0" y="11"/>
                                  </a:cubicBezTo>
                                  <a:cubicBezTo>
                                    <a:pt x="0" y="7"/>
                                    <a:pt x="1" y="4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701"/>
                          <wps:cNvSpPr>
                            <a:spLocks/>
                          </wps:cNvSpPr>
                          <wps:spPr bwMode="auto">
                            <a:xfrm>
                              <a:off x="3060" y="1714"/>
                              <a:ext cx="6" cy="1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"/>
                                <a:gd name="T2" fmla="*/ 0 w 1"/>
                                <a:gd name="T3" fmla="*/ 0 h 2"/>
                                <a:gd name="T4" fmla="*/ 0 w 1"/>
                                <a:gd name="T5" fmla="*/ 0 h 2"/>
                                <a:gd name="T6" fmla="*/ 0 w 1"/>
                                <a:gd name="T7" fmla="*/ 0 h 2"/>
                                <a:gd name="T8" fmla="*/ 0 w 1"/>
                                <a:gd name="T9" fmla="*/ 1 h 2"/>
                                <a:gd name="T10" fmla="*/ 0 w 1"/>
                                <a:gd name="T11" fmla="*/ 2 h 2"/>
                                <a:gd name="T12" fmla="*/ 0 w 1"/>
                                <a:gd name="T13" fmla="*/ 2 h 2"/>
                                <a:gd name="T14" fmla="*/ 0 w 1"/>
                                <a:gd name="T15" fmla="*/ 2 h 2"/>
                                <a:gd name="T16" fmla="*/ 0 w 1"/>
                                <a:gd name="T17" fmla="*/ 2 h 2"/>
                                <a:gd name="T18" fmla="*/ 0 w 1"/>
                                <a:gd name="T19" fmla="*/ 0 h 2"/>
                                <a:gd name="T20" fmla="*/ 0 w 1"/>
                                <a:gd name="T2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1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702"/>
                          <wps:cNvSpPr>
                            <a:spLocks/>
                          </wps:cNvSpPr>
                          <wps:spPr bwMode="auto">
                            <a:xfrm>
                              <a:off x="3131" y="1672"/>
                              <a:ext cx="11" cy="2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4"/>
                                <a:gd name="T2" fmla="*/ 0 w 2"/>
                                <a:gd name="T3" fmla="*/ 3 h 4"/>
                                <a:gd name="T4" fmla="*/ 1 w 2"/>
                                <a:gd name="T5" fmla="*/ 4 h 4"/>
                                <a:gd name="T6" fmla="*/ 2 w 2"/>
                                <a:gd name="T7" fmla="*/ 1 h 4"/>
                                <a:gd name="T8" fmla="*/ 1 w 2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0" y="3"/>
                                    <a:pt x="0" y="3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1" y="2"/>
                                    <a:pt x="2" y="1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703"/>
                          <wps:cNvSpPr>
                            <a:spLocks/>
                          </wps:cNvSpPr>
                          <wps:spPr bwMode="auto">
                            <a:xfrm>
                              <a:off x="3172" y="1643"/>
                              <a:ext cx="12" cy="35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6"/>
                                <a:gd name="T2" fmla="*/ 1 w 2"/>
                                <a:gd name="T3" fmla="*/ 0 h 6"/>
                                <a:gd name="T4" fmla="*/ 0 w 2"/>
                                <a:gd name="T5" fmla="*/ 5 h 6"/>
                                <a:gd name="T6" fmla="*/ 1 w 2"/>
                                <a:gd name="T7" fmla="*/ 6 h 6"/>
                                <a:gd name="T8" fmla="*/ 1 w 2"/>
                                <a:gd name="T9" fmla="*/ 5 h 6"/>
                                <a:gd name="T10" fmla="*/ 1 w 2"/>
                                <a:gd name="T11" fmla="*/ 5 h 6"/>
                                <a:gd name="T12" fmla="*/ 1 w 2"/>
                                <a:gd name="T13" fmla="*/ 5 h 6"/>
                                <a:gd name="T14" fmla="*/ 1 w 2"/>
                                <a:gd name="T15" fmla="*/ 5 h 6"/>
                                <a:gd name="T16" fmla="*/ 2 w 2"/>
                                <a:gd name="T17" fmla="*/ 5 h 6"/>
                                <a:gd name="T18" fmla="*/ 1 w 2"/>
                                <a:gd name="T19" fmla="*/ 3 h 6"/>
                                <a:gd name="T20" fmla="*/ 1 w 2"/>
                                <a:gd name="T21" fmla="*/ 3 h 6"/>
                                <a:gd name="T22" fmla="*/ 1 w 2"/>
                                <a:gd name="T23" fmla="*/ 3 h 6"/>
                                <a:gd name="T24" fmla="*/ 2 w 2"/>
                                <a:gd name="T25" fmla="*/ 3 h 6"/>
                                <a:gd name="T26" fmla="*/ 2 w 2"/>
                                <a:gd name="T27" fmla="*/ 3 h 6"/>
                                <a:gd name="T28" fmla="*/ 2 w 2"/>
                                <a:gd name="T29" fmla="*/ 3 h 6"/>
                                <a:gd name="T30" fmla="*/ 2 w 2"/>
                                <a:gd name="T31" fmla="*/ 3 h 6"/>
                                <a:gd name="T32" fmla="*/ 2 w 2"/>
                                <a:gd name="T33" fmla="*/ 3 h 6"/>
                                <a:gd name="T34" fmla="*/ 1 w 2"/>
                                <a:gd name="T35" fmla="*/ 1 h 6"/>
                                <a:gd name="T36" fmla="*/ 2 w 2"/>
                                <a:gd name="T37" fmla="*/ 0 h 6"/>
                                <a:gd name="T38" fmla="*/ 1 w 2"/>
                                <a:gd name="T39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0" y="3"/>
                                    <a:pt x="0" y="5"/>
                                  </a:cubicBezTo>
                                  <a:cubicBezTo>
                                    <a:pt x="0" y="5"/>
                                    <a:pt x="0" y="6"/>
                                    <a:pt x="1" y="6"/>
                                  </a:cubicBezTo>
                                  <a:cubicBezTo>
                                    <a:pt x="1" y="6"/>
                                    <a:pt x="1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5"/>
                                    <a:pt x="2" y="5"/>
                                    <a:pt x="2" y="5"/>
                                  </a:cubicBezTo>
                                  <a:cubicBezTo>
                                    <a:pt x="2" y="5"/>
                                    <a:pt x="1" y="4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3"/>
                                    <a:pt x="2" y="3"/>
                                    <a:pt x="2" y="3"/>
                                  </a:cubicBez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cubicBezTo>
                                    <a:pt x="2" y="2"/>
                                    <a:pt x="1" y="2"/>
                                    <a:pt x="1" y="1"/>
                                  </a:cubicBezTo>
                                  <a:cubicBezTo>
                                    <a:pt x="1" y="1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704"/>
                          <wps:cNvSpPr>
                            <a:spLocks/>
                          </wps:cNvSpPr>
                          <wps:spPr bwMode="auto">
                            <a:xfrm>
                              <a:off x="3125" y="1631"/>
                              <a:ext cx="11" cy="18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3"/>
                                <a:gd name="T2" fmla="*/ 0 w 2"/>
                                <a:gd name="T3" fmla="*/ 3 h 3"/>
                                <a:gd name="T4" fmla="*/ 1 w 2"/>
                                <a:gd name="T5" fmla="*/ 3 h 3"/>
                                <a:gd name="T6" fmla="*/ 2 w 2"/>
                                <a:gd name="T7" fmla="*/ 0 h 3"/>
                                <a:gd name="T8" fmla="*/ 1 w 2"/>
                                <a:gd name="T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1" y="2"/>
                                    <a:pt x="0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2"/>
                                    <a:pt x="2" y="1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705"/>
                          <wps:cNvSpPr>
                            <a:spLocks/>
                          </wps:cNvSpPr>
                          <wps:spPr bwMode="auto">
                            <a:xfrm>
                              <a:off x="3136" y="1631"/>
                              <a:ext cx="6" cy="1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0 h 2"/>
                                <a:gd name="T6" fmla="*/ 1 w 1"/>
                                <a:gd name="T7" fmla="*/ 0 h 2"/>
                                <a:gd name="T8" fmla="*/ 0 w 1"/>
                                <a:gd name="T9" fmla="*/ 1 h 2"/>
                                <a:gd name="T10" fmla="*/ 0 w 1"/>
                                <a:gd name="T11" fmla="*/ 2 h 2"/>
                                <a:gd name="T12" fmla="*/ 1 w 1"/>
                                <a:gd name="T13" fmla="*/ 2 h 2"/>
                                <a:gd name="T14" fmla="*/ 1 w 1"/>
                                <a:gd name="T15" fmla="*/ 2 h 2"/>
                                <a:gd name="T16" fmla="*/ 1 w 1"/>
                                <a:gd name="T17" fmla="*/ 2 h 2"/>
                                <a:gd name="T18" fmla="*/ 1 w 1"/>
                                <a:gd name="T19" fmla="*/ 0 h 2"/>
                                <a:gd name="T20" fmla="*/ 1 w 1"/>
                                <a:gd name="T2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1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706"/>
                          <wps:cNvSpPr>
                            <a:spLocks/>
                          </wps:cNvSpPr>
                          <wps:spPr bwMode="auto">
                            <a:xfrm>
                              <a:off x="3148" y="1607"/>
                              <a:ext cx="6" cy="3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5"/>
                                <a:gd name="T2" fmla="*/ 0 w 1"/>
                                <a:gd name="T3" fmla="*/ 3 h 5"/>
                                <a:gd name="T4" fmla="*/ 0 w 1"/>
                                <a:gd name="T5" fmla="*/ 5 h 5"/>
                                <a:gd name="T6" fmla="*/ 1 w 1"/>
                                <a:gd name="T7" fmla="*/ 5 h 5"/>
                                <a:gd name="T8" fmla="*/ 1 w 1"/>
                                <a:gd name="T9" fmla="*/ 5 h 5"/>
                                <a:gd name="T10" fmla="*/ 1 w 1"/>
                                <a:gd name="T11" fmla="*/ 5 h 5"/>
                                <a:gd name="T12" fmla="*/ 1 w 1"/>
                                <a:gd name="T13" fmla="*/ 5 h 5"/>
                                <a:gd name="T14" fmla="*/ 1 w 1"/>
                                <a:gd name="T15" fmla="*/ 5 h 5"/>
                                <a:gd name="T16" fmla="*/ 1 w 1"/>
                                <a:gd name="T17" fmla="*/ 3 h 5"/>
                                <a:gd name="T18" fmla="*/ 1 w 1"/>
                                <a:gd name="T1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2"/>
                                    <a:pt x="0" y="3"/>
                                  </a:cubicBezTo>
                                  <a:cubicBezTo>
                                    <a:pt x="0" y="4"/>
                                    <a:pt x="0" y="5"/>
                                    <a:pt x="0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4"/>
                                    <a:pt x="1" y="3"/>
                                    <a:pt x="1" y="3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707"/>
                          <wps:cNvSpPr>
                            <a:spLocks/>
                          </wps:cNvSpPr>
                          <wps:spPr bwMode="auto">
                            <a:xfrm>
                              <a:off x="3154" y="1548"/>
                              <a:ext cx="6" cy="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0 w 1"/>
                                <a:gd name="T3" fmla="*/ 3 h 3"/>
                                <a:gd name="T4" fmla="*/ 1 w 1"/>
                                <a:gd name="T5" fmla="*/ 3 h 3"/>
                                <a:gd name="T6" fmla="*/ 1 w 1"/>
                                <a:gd name="T7" fmla="*/ 0 h 3"/>
                                <a:gd name="T8" fmla="*/ 0 w 1"/>
                                <a:gd name="T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2"/>
                                    <a:pt x="0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708"/>
                          <wps:cNvSpPr>
                            <a:spLocks/>
                          </wps:cNvSpPr>
                          <wps:spPr bwMode="auto">
                            <a:xfrm>
                              <a:off x="3083" y="1430"/>
                              <a:ext cx="12" cy="36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6"/>
                                <a:gd name="T2" fmla="*/ 0 w 2"/>
                                <a:gd name="T3" fmla="*/ 6 h 6"/>
                                <a:gd name="T4" fmla="*/ 1 w 2"/>
                                <a:gd name="T5" fmla="*/ 6 h 6"/>
                                <a:gd name="T6" fmla="*/ 1 w 2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1" y="0"/>
                                  </a:moveTo>
                                  <a:cubicBezTo>
                                    <a:pt x="0" y="2"/>
                                    <a:pt x="0" y="4"/>
                                    <a:pt x="0" y="6"/>
                                  </a:cubicBezTo>
                                  <a:cubicBezTo>
                                    <a:pt x="0" y="6"/>
                                    <a:pt x="1" y="6"/>
                                    <a:pt x="1" y="6"/>
                                  </a:cubicBezTo>
                                  <a:cubicBezTo>
                                    <a:pt x="1" y="4"/>
                                    <a:pt x="2" y="1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709"/>
                          <wps:cNvSpPr>
                            <a:spLocks/>
                          </wps:cNvSpPr>
                          <wps:spPr bwMode="auto">
                            <a:xfrm>
                              <a:off x="3125" y="1418"/>
                              <a:ext cx="11" cy="1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0 w 2"/>
                                <a:gd name="T3" fmla="*/ 0 h 2"/>
                                <a:gd name="T4" fmla="*/ 1 w 2"/>
                                <a:gd name="T5" fmla="*/ 2 h 2"/>
                                <a:gd name="T6" fmla="*/ 2 w 2"/>
                                <a:gd name="T7" fmla="*/ 0 h 2"/>
                                <a:gd name="T8" fmla="*/ 0 w 2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1" y="1"/>
                                    <a:pt x="1" y="2"/>
                                  </a:cubicBezTo>
                                  <a:cubicBezTo>
                                    <a:pt x="1" y="1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710"/>
                          <wps:cNvSpPr>
                            <a:spLocks/>
                          </wps:cNvSpPr>
                          <wps:spPr bwMode="auto">
                            <a:xfrm>
                              <a:off x="3089" y="1359"/>
                              <a:ext cx="12" cy="36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6"/>
                                <a:gd name="T2" fmla="*/ 0 w 2"/>
                                <a:gd name="T3" fmla="*/ 6 h 6"/>
                                <a:gd name="T4" fmla="*/ 2 w 2"/>
                                <a:gd name="T5" fmla="*/ 6 h 6"/>
                                <a:gd name="T6" fmla="*/ 2 w 2"/>
                                <a:gd name="T7" fmla="*/ 6 h 6"/>
                                <a:gd name="T8" fmla="*/ 2 w 2"/>
                                <a:gd name="T9" fmla="*/ 1 h 6"/>
                                <a:gd name="T10" fmla="*/ 2 w 2"/>
                                <a:gd name="T11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2" y="0"/>
                                  </a:moveTo>
                                  <a:cubicBezTo>
                                    <a:pt x="1" y="2"/>
                                    <a:pt x="2" y="5"/>
                                    <a:pt x="0" y="6"/>
                                  </a:cubicBezTo>
                                  <a:cubicBezTo>
                                    <a:pt x="1" y="6"/>
                                    <a:pt x="1" y="6"/>
                                    <a:pt x="2" y="6"/>
                                  </a:cubicBezTo>
                                  <a:cubicBezTo>
                                    <a:pt x="2" y="6"/>
                                    <a:pt x="2" y="6"/>
                                    <a:pt x="2" y="6"/>
                                  </a:cubicBezTo>
                                  <a:cubicBezTo>
                                    <a:pt x="2" y="5"/>
                                    <a:pt x="2" y="3"/>
                                    <a:pt x="2" y="1"/>
                                  </a:cubicBezTo>
                                  <a:cubicBezTo>
                                    <a:pt x="2" y="1"/>
                                    <a:pt x="2" y="0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711"/>
                          <wps:cNvSpPr>
                            <a:spLocks/>
                          </wps:cNvSpPr>
                          <wps:spPr bwMode="auto">
                            <a:xfrm>
                              <a:off x="3089" y="1300"/>
                              <a:ext cx="6" cy="4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7"/>
                                <a:gd name="T2" fmla="*/ 0 w 1"/>
                                <a:gd name="T3" fmla="*/ 1 h 7"/>
                                <a:gd name="T4" fmla="*/ 0 w 1"/>
                                <a:gd name="T5" fmla="*/ 6 h 7"/>
                                <a:gd name="T6" fmla="*/ 0 w 1"/>
                                <a:gd name="T7" fmla="*/ 7 h 7"/>
                                <a:gd name="T8" fmla="*/ 0 w 1"/>
                                <a:gd name="T9" fmla="*/ 7 h 7"/>
                                <a:gd name="T10" fmla="*/ 1 w 1"/>
                                <a:gd name="T11" fmla="*/ 2 h 7"/>
                                <a:gd name="T12" fmla="*/ 0 w 1"/>
                                <a:gd name="T13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7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4"/>
                                    <a:pt x="0" y="6"/>
                                  </a:cubicBezTo>
                                  <a:cubicBezTo>
                                    <a:pt x="0" y="6"/>
                                    <a:pt x="0" y="7"/>
                                    <a:pt x="0" y="7"/>
                                  </a:cubicBezTo>
                                  <a:cubicBezTo>
                                    <a:pt x="0" y="7"/>
                                    <a:pt x="0" y="7"/>
                                    <a:pt x="0" y="7"/>
                                  </a:cubicBezTo>
                                  <a:cubicBezTo>
                                    <a:pt x="0" y="5"/>
                                    <a:pt x="1" y="3"/>
                                    <a:pt x="1" y="2"/>
                                  </a:cubicBezTo>
                                  <a:cubicBezTo>
                                    <a:pt x="1" y="1"/>
                                    <a:pt x="1" y="1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712"/>
                          <wps:cNvSpPr>
                            <a:spLocks/>
                          </wps:cNvSpPr>
                          <wps:spPr bwMode="auto">
                            <a:xfrm>
                              <a:off x="3107" y="1300"/>
                              <a:ext cx="12" cy="2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4"/>
                                <a:gd name="T2" fmla="*/ 1 w 2"/>
                                <a:gd name="T3" fmla="*/ 0 h 4"/>
                                <a:gd name="T4" fmla="*/ 1 w 2"/>
                                <a:gd name="T5" fmla="*/ 0 h 4"/>
                                <a:gd name="T6" fmla="*/ 0 w 2"/>
                                <a:gd name="T7" fmla="*/ 4 h 4"/>
                                <a:gd name="T8" fmla="*/ 1 w 2"/>
                                <a:gd name="T9" fmla="*/ 4 h 4"/>
                                <a:gd name="T10" fmla="*/ 1 w 2"/>
                                <a:gd name="T11" fmla="*/ 4 h 4"/>
                                <a:gd name="T12" fmla="*/ 2 w 2"/>
                                <a:gd name="T13" fmla="*/ 1 h 4"/>
                                <a:gd name="T14" fmla="*/ 1 w 2"/>
                                <a:gd name="T1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1"/>
                                    <a:pt x="0" y="3"/>
                                    <a:pt x="0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2" y="2"/>
                                    <a:pt x="2" y="1"/>
                                  </a:cubicBezTo>
                                  <a:cubicBezTo>
                                    <a:pt x="2" y="1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713"/>
                          <wps:cNvSpPr>
                            <a:spLocks/>
                          </wps:cNvSpPr>
                          <wps:spPr bwMode="auto">
                            <a:xfrm>
                              <a:off x="3136" y="1253"/>
                              <a:ext cx="6" cy="1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0 w 1"/>
                                <a:gd name="T3" fmla="*/ 0 h 2"/>
                                <a:gd name="T4" fmla="*/ 0 w 1"/>
                                <a:gd name="T5" fmla="*/ 0 h 2"/>
                                <a:gd name="T6" fmla="*/ 0 w 1"/>
                                <a:gd name="T7" fmla="*/ 0 h 2"/>
                                <a:gd name="T8" fmla="*/ 0 w 1"/>
                                <a:gd name="T9" fmla="*/ 1 h 2"/>
                                <a:gd name="T10" fmla="*/ 0 w 1"/>
                                <a:gd name="T11" fmla="*/ 2 h 2"/>
                                <a:gd name="T12" fmla="*/ 1 w 1"/>
                                <a:gd name="T13" fmla="*/ 2 h 2"/>
                                <a:gd name="T14" fmla="*/ 1 w 1"/>
                                <a:gd name="T15" fmla="*/ 2 h 2"/>
                                <a:gd name="T16" fmla="*/ 1 w 1"/>
                                <a:gd name="T17" fmla="*/ 2 h 2"/>
                                <a:gd name="T18" fmla="*/ 1 w 1"/>
                                <a:gd name="T19" fmla="*/ 0 h 2"/>
                                <a:gd name="T20" fmla="*/ 1 w 1"/>
                                <a:gd name="T2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714"/>
                          <wps:cNvSpPr>
                            <a:spLocks/>
                          </wps:cNvSpPr>
                          <wps:spPr bwMode="auto">
                            <a:xfrm>
                              <a:off x="3148" y="1182"/>
                              <a:ext cx="6" cy="4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7"/>
                                <a:gd name="T2" fmla="*/ 0 w 1"/>
                                <a:gd name="T3" fmla="*/ 1 h 7"/>
                                <a:gd name="T4" fmla="*/ 0 w 1"/>
                                <a:gd name="T5" fmla="*/ 5 h 7"/>
                                <a:gd name="T6" fmla="*/ 1 w 1"/>
                                <a:gd name="T7" fmla="*/ 7 h 7"/>
                                <a:gd name="T8" fmla="*/ 1 w 1"/>
                                <a:gd name="T9" fmla="*/ 7 h 7"/>
                                <a:gd name="T10" fmla="*/ 1 w 1"/>
                                <a:gd name="T11" fmla="*/ 2 h 7"/>
                                <a:gd name="T12" fmla="*/ 0 w 1"/>
                                <a:gd name="T13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7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4"/>
                                    <a:pt x="0" y="5"/>
                                  </a:cubicBezTo>
                                  <a:cubicBezTo>
                                    <a:pt x="0" y="6"/>
                                    <a:pt x="0" y="7"/>
                                    <a:pt x="1" y="7"/>
                                  </a:cubicBezTo>
                                  <a:cubicBezTo>
                                    <a:pt x="1" y="7"/>
                                    <a:pt x="1" y="7"/>
                                    <a:pt x="1" y="7"/>
                                  </a:cubicBezTo>
                                  <a:cubicBezTo>
                                    <a:pt x="1" y="5"/>
                                    <a:pt x="1" y="3"/>
                                    <a:pt x="1" y="2"/>
                                  </a:cubicBezTo>
                                  <a:cubicBezTo>
                                    <a:pt x="1" y="1"/>
                                    <a:pt x="1" y="1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715"/>
                          <wps:cNvSpPr>
                            <a:spLocks/>
                          </wps:cNvSpPr>
                          <wps:spPr bwMode="auto">
                            <a:xfrm>
                              <a:off x="3172" y="1176"/>
                              <a:ext cx="12" cy="35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6"/>
                                <a:gd name="T2" fmla="*/ 1 w 2"/>
                                <a:gd name="T3" fmla="*/ 1 h 6"/>
                                <a:gd name="T4" fmla="*/ 0 w 2"/>
                                <a:gd name="T5" fmla="*/ 5 h 6"/>
                                <a:gd name="T6" fmla="*/ 1 w 2"/>
                                <a:gd name="T7" fmla="*/ 6 h 6"/>
                                <a:gd name="T8" fmla="*/ 1 w 2"/>
                                <a:gd name="T9" fmla="*/ 6 h 6"/>
                                <a:gd name="T10" fmla="*/ 2 w 2"/>
                                <a:gd name="T11" fmla="*/ 2 h 6"/>
                                <a:gd name="T12" fmla="*/ 1 w 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2"/>
                                    <a:pt x="0" y="3"/>
                                    <a:pt x="0" y="5"/>
                                  </a:cubicBezTo>
                                  <a:cubicBezTo>
                                    <a:pt x="0" y="5"/>
                                    <a:pt x="0" y="6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  <a:cubicBezTo>
                                    <a:pt x="1" y="5"/>
                                    <a:pt x="2" y="3"/>
                                    <a:pt x="2" y="2"/>
                                  </a:cubicBezTo>
                                  <a:cubicBezTo>
                                    <a:pt x="2" y="1"/>
                                    <a:pt x="1" y="1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716"/>
                          <wps:cNvSpPr>
                            <a:spLocks/>
                          </wps:cNvSpPr>
                          <wps:spPr bwMode="auto">
                            <a:xfrm>
                              <a:off x="3113" y="1170"/>
                              <a:ext cx="6" cy="18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3"/>
                                <a:gd name="T2" fmla="*/ 0 w 1"/>
                                <a:gd name="T3" fmla="*/ 1 h 3"/>
                                <a:gd name="T4" fmla="*/ 0 w 1"/>
                                <a:gd name="T5" fmla="*/ 2 h 3"/>
                                <a:gd name="T6" fmla="*/ 0 w 1"/>
                                <a:gd name="T7" fmla="*/ 2 h 3"/>
                                <a:gd name="T8" fmla="*/ 1 w 1"/>
                                <a:gd name="T9" fmla="*/ 3 h 3"/>
                                <a:gd name="T10" fmla="*/ 1 w 1"/>
                                <a:gd name="T11" fmla="*/ 3 h 3"/>
                                <a:gd name="T12" fmla="*/ 1 w 1"/>
                                <a:gd name="T13" fmla="*/ 3 h 3"/>
                                <a:gd name="T14" fmla="*/ 1 w 1"/>
                                <a:gd name="T15" fmla="*/ 0 h 3"/>
                                <a:gd name="T16" fmla="*/ 1 w 1"/>
                                <a:gd name="T17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717"/>
                          <wps:cNvSpPr>
                            <a:spLocks/>
                          </wps:cNvSpPr>
                          <wps:spPr bwMode="auto">
                            <a:xfrm>
                              <a:off x="3095" y="1140"/>
                              <a:ext cx="6" cy="2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1 w 1"/>
                                <a:gd name="T3" fmla="*/ 4 h 4"/>
                                <a:gd name="T4" fmla="*/ 1 w 1"/>
                                <a:gd name="T5" fmla="*/ 1 h 4"/>
                                <a:gd name="T6" fmla="*/ 0 w 1"/>
                                <a:gd name="T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cubicBezTo>
                                    <a:pt x="1" y="1"/>
                                    <a:pt x="0" y="3"/>
                                    <a:pt x="1" y="4"/>
                                  </a:cubicBezTo>
                                  <a:cubicBezTo>
                                    <a:pt x="1" y="3"/>
                                    <a:pt x="1" y="2"/>
                                    <a:pt x="1" y="1"/>
                                  </a:cubicBezTo>
                                  <a:cubicBezTo>
                                    <a:pt x="1" y="1"/>
                                    <a:pt x="0" y="1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718"/>
                          <wps:cNvSpPr>
                            <a:spLocks/>
                          </wps:cNvSpPr>
                          <wps:spPr bwMode="auto">
                            <a:xfrm>
                              <a:off x="3184" y="1052"/>
                              <a:ext cx="12" cy="59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0"/>
                                <a:gd name="T2" fmla="*/ 0 w 2"/>
                                <a:gd name="T3" fmla="*/ 6 h 10"/>
                                <a:gd name="T4" fmla="*/ 1 w 2"/>
                                <a:gd name="T5" fmla="*/ 10 h 10"/>
                                <a:gd name="T6" fmla="*/ 2 w 2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2" y="0"/>
                                  </a:moveTo>
                                  <a:cubicBezTo>
                                    <a:pt x="1" y="1"/>
                                    <a:pt x="0" y="4"/>
                                    <a:pt x="0" y="6"/>
                                  </a:cubicBezTo>
                                  <a:cubicBezTo>
                                    <a:pt x="0" y="8"/>
                                    <a:pt x="1" y="9"/>
                                    <a:pt x="1" y="10"/>
                                  </a:cubicBezTo>
                                  <a:cubicBezTo>
                                    <a:pt x="1" y="6"/>
                                    <a:pt x="2" y="3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719"/>
                          <wps:cNvSpPr>
                            <a:spLocks/>
                          </wps:cNvSpPr>
                          <wps:spPr bwMode="auto">
                            <a:xfrm>
                              <a:off x="3136" y="1028"/>
                              <a:ext cx="6" cy="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0 w 1"/>
                                <a:gd name="T3" fmla="*/ 3 h 3"/>
                                <a:gd name="T4" fmla="*/ 1 w 1"/>
                                <a:gd name="T5" fmla="*/ 3 h 3"/>
                                <a:gd name="T6" fmla="*/ 1 w 1"/>
                                <a:gd name="T7" fmla="*/ 0 h 3"/>
                                <a:gd name="T8" fmla="*/ 0 w 1"/>
                                <a:gd name="T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2"/>
                                    <a:pt x="0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720"/>
                          <wps:cNvSpPr>
                            <a:spLocks/>
                          </wps:cNvSpPr>
                          <wps:spPr bwMode="auto">
                            <a:xfrm>
                              <a:off x="3054" y="2098"/>
                              <a:ext cx="6" cy="65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1"/>
                                <a:gd name="T2" fmla="*/ 0 w 1"/>
                                <a:gd name="T3" fmla="*/ 3 h 11"/>
                                <a:gd name="T4" fmla="*/ 0 w 1"/>
                                <a:gd name="T5" fmla="*/ 6 h 11"/>
                                <a:gd name="T6" fmla="*/ 0 w 1"/>
                                <a:gd name="T7" fmla="*/ 8 h 11"/>
                                <a:gd name="T8" fmla="*/ 0 w 1"/>
                                <a:gd name="T9" fmla="*/ 8 h 11"/>
                                <a:gd name="T10" fmla="*/ 0 w 1"/>
                                <a:gd name="T11" fmla="*/ 9 h 11"/>
                                <a:gd name="T12" fmla="*/ 0 w 1"/>
                                <a:gd name="T13" fmla="*/ 9 h 11"/>
                                <a:gd name="T14" fmla="*/ 0 w 1"/>
                                <a:gd name="T15" fmla="*/ 10 h 11"/>
                                <a:gd name="T16" fmla="*/ 1 w 1"/>
                                <a:gd name="T17" fmla="*/ 11 h 11"/>
                                <a:gd name="T18" fmla="*/ 1 w 1"/>
                                <a:gd name="T19" fmla="*/ 11 h 11"/>
                                <a:gd name="T20" fmla="*/ 1 w 1"/>
                                <a:gd name="T21" fmla="*/ 11 h 11"/>
                                <a:gd name="T22" fmla="*/ 1 w 1"/>
                                <a:gd name="T23" fmla="*/ 7 h 11"/>
                                <a:gd name="T24" fmla="*/ 1 w 1"/>
                                <a:gd name="T25" fmla="*/ 3 h 11"/>
                                <a:gd name="T26" fmla="*/ 1 w 1"/>
                                <a:gd name="T2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" h="11">
                                  <a:moveTo>
                                    <a:pt x="1" y="0"/>
                                  </a:moveTo>
                                  <a:cubicBezTo>
                                    <a:pt x="0" y="1"/>
                                    <a:pt x="0" y="2"/>
                                    <a:pt x="0" y="3"/>
                                  </a:cubicBezTo>
                                  <a:cubicBezTo>
                                    <a:pt x="0" y="4"/>
                                    <a:pt x="0" y="5"/>
                                    <a:pt x="0" y="6"/>
                                  </a:cubicBezTo>
                                  <a:cubicBezTo>
                                    <a:pt x="0" y="7"/>
                                    <a:pt x="0" y="8"/>
                                    <a:pt x="0" y="8"/>
                                  </a:cubicBezTo>
                                  <a:cubicBezTo>
                                    <a:pt x="0" y="8"/>
                                    <a:pt x="0" y="8"/>
                                    <a:pt x="0" y="8"/>
                                  </a:cubicBezTo>
                                  <a:cubicBezTo>
                                    <a:pt x="0" y="8"/>
                                    <a:pt x="0" y="9"/>
                                    <a:pt x="0" y="9"/>
                                  </a:cubicBez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0" y="9"/>
                                    <a:pt x="0" y="10"/>
                                    <a:pt x="0" y="10"/>
                                  </a:cubicBezTo>
                                  <a:cubicBezTo>
                                    <a:pt x="0" y="10"/>
                                    <a:pt x="0" y="11"/>
                                    <a:pt x="1" y="11"/>
                                  </a:cubicBezTo>
                                  <a:cubicBezTo>
                                    <a:pt x="1" y="11"/>
                                    <a:pt x="1" y="11"/>
                                    <a:pt x="1" y="11"/>
                                  </a:cubicBezTo>
                                  <a:cubicBezTo>
                                    <a:pt x="1" y="11"/>
                                    <a:pt x="1" y="11"/>
                                    <a:pt x="1" y="11"/>
                                  </a:cubicBezTo>
                                  <a:cubicBezTo>
                                    <a:pt x="1" y="9"/>
                                    <a:pt x="1" y="8"/>
                                    <a:pt x="1" y="7"/>
                                  </a:cubicBezTo>
                                  <a:cubicBezTo>
                                    <a:pt x="1" y="6"/>
                                    <a:pt x="1" y="5"/>
                                    <a:pt x="1" y="3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721"/>
                          <wps:cNvSpPr>
                            <a:spLocks/>
                          </wps:cNvSpPr>
                          <wps:spPr bwMode="auto">
                            <a:xfrm>
                              <a:off x="3066" y="1832"/>
                              <a:ext cx="11" cy="59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0"/>
                                <a:gd name="T2" fmla="*/ 1 w 2"/>
                                <a:gd name="T3" fmla="*/ 0 h 10"/>
                                <a:gd name="T4" fmla="*/ 0 w 2"/>
                                <a:gd name="T5" fmla="*/ 3 h 10"/>
                                <a:gd name="T6" fmla="*/ 1 w 2"/>
                                <a:gd name="T7" fmla="*/ 5 h 10"/>
                                <a:gd name="T8" fmla="*/ 0 w 2"/>
                                <a:gd name="T9" fmla="*/ 9 h 10"/>
                                <a:gd name="T10" fmla="*/ 0 w 2"/>
                                <a:gd name="T11" fmla="*/ 10 h 10"/>
                                <a:gd name="T12" fmla="*/ 2 w 2"/>
                                <a:gd name="T13" fmla="*/ 0 h 10"/>
                                <a:gd name="T14" fmla="*/ 1 w 2"/>
                                <a:gd name="T15" fmla="*/ 0 h 10"/>
                                <a:gd name="T16" fmla="*/ 1 w 2"/>
                                <a:gd name="T17" fmla="*/ 0 h 10"/>
                                <a:gd name="T18" fmla="*/ 1 w 2"/>
                                <a:gd name="T19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2" y="3"/>
                                    <a:pt x="0" y="3"/>
                                  </a:cubicBezTo>
                                  <a:cubicBezTo>
                                    <a:pt x="0" y="4"/>
                                    <a:pt x="1" y="4"/>
                                    <a:pt x="1" y="5"/>
                                  </a:cubicBezTo>
                                  <a:cubicBezTo>
                                    <a:pt x="1" y="6"/>
                                    <a:pt x="0" y="8"/>
                                    <a:pt x="0" y="9"/>
                                  </a:cubicBezTo>
                                  <a:cubicBezTo>
                                    <a:pt x="0" y="9"/>
                                    <a:pt x="0" y="10"/>
                                    <a:pt x="0" y="10"/>
                                  </a:cubicBezTo>
                                  <a:cubicBezTo>
                                    <a:pt x="2" y="8"/>
                                    <a:pt x="1" y="3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722"/>
                          <wps:cNvSpPr>
                            <a:spLocks noEditPoints="1"/>
                          </wps:cNvSpPr>
                          <wps:spPr bwMode="auto">
                            <a:xfrm>
                              <a:off x="2989" y="922"/>
                              <a:ext cx="254" cy="1625"/>
                            </a:xfrm>
                            <a:custGeom>
                              <a:avLst/>
                              <a:gdLst>
                                <a:gd name="T0" fmla="*/ 21 w 43"/>
                                <a:gd name="T1" fmla="*/ 255 h 275"/>
                                <a:gd name="T2" fmla="*/ 16 w 43"/>
                                <a:gd name="T3" fmla="*/ 245 h 275"/>
                                <a:gd name="T4" fmla="*/ 10 w 43"/>
                                <a:gd name="T5" fmla="*/ 254 h 275"/>
                                <a:gd name="T6" fmla="*/ 9 w 43"/>
                                <a:gd name="T7" fmla="*/ 230 h 275"/>
                                <a:gd name="T8" fmla="*/ 10 w 43"/>
                                <a:gd name="T9" fmla="*/ 241 h 275"/>
                                <a:gd name="T10" fmla="*/ 8 w 43"/>
                                <a:gd name="T11" fmla="*/ 229 h 275"/>
                                <a:gd name="T12" fmla="*/ 13 w 43"/>
                                <a:gd name="T13" fmla="*/ 224 h 275"/>
                                <a:gd name="T14" fmla="*/ 17 w 43"/>
                                <a:gd name="T15" fmla="*/ 219 h 275"/>
                                <a:gd name="T16" fmla="*/ 15 w 43"/>
                                <a:gd name="T17" fmla="*/ 236 h 275"/>
                                <a:gd name="T18" fmla="*/ 10 w 43"/>
                                <a:gd name="T19" fmla="*/ 212 h 275"/>
                                <a:gd name="T20" fmla="*/ 22 w 43"/>
                                <a:gd name="T21" fmla="*/ 207 h 275"/>
                                <a:gd name="T22" fmla="*/ 12 w 43"/>
                                <a:gd name="T23" fmla="*/ 199 h 275"/>
                                <a:gd name="T24" fmla="*/ 12 w 43"/>
                                <a:gd name="T25" fmla="*/ 210 h 275"/>
                                <a:gd name="T26" fmla="*/ 11 w 43"/>
                                <a:gd name="T27" fmla="*/ 207 h 275"/>
                                <a:gd name="T28" fmla="*/ 9 w 43"/>
                                <a:gd name="T29" fmla="*/ 195 h 275"/>
                                <a:gd name="T30" fmla="*/ 16 w 43"/>
                                <a:gd name="T31" fmla="*/ 194 h 275"/>
                                <a:gd name="T32" fmla="*/ 15 w 43"/>
                                <a:gd name="T33" fmla="*/ 195 h 275"/>
                                <a:gd name="T34" fmla="*/ 14 w 43"/>
                                <a:gd name="T35" fmla="*/ 194 h 275"/>
                                <a:gd name="T36" fmla="*/ 21 w 43"/>
                                <a:gd name="T37" fmla="*/ 181 h 275"/>
                                <a:gd name="T38" fmla="*/ 22 w 43"/>
                                <a:gd name="T39" fmla="*/ 165 h 275"/>
                                <a:gd name="T40" fmla="*/ 22 w 43"/>
                                <a:gd name="T41" fmla="*/ 165 h 275"/>
                                <a:gd name="T42" fmla="*/ 9 w 43"/>
                                <a:gd name="T43" fmla="*/ 167 h 275"/>
                                <a:gd name="T44" fmla="*/ 10 w 43"/>
                                <a:gd name="T45" fmla="*/ 159 h 275"/>
                                <a:gd name="T46" fmla="*/ 14 w 43"/>
                                <a:gd name="T47" fmla="*/ 154 h 275"/>
                                <a:gd name="T48" fmla="*/ 14 w 43"/>
                                <a:gd name="T49" fmla="*/ 159 h 275"/>
                                <a:gd name="T50" fmla="*/ 10 w 43"/>
                                <a:gd name="T51" fmla="*/ 151 h 275"/>
                                <a:gd name="T52" fmla="*/ 9 w 43"/>
                                <a:gd name="T53" fmla="*/ 153 h 275"/>
                                <a:gd name="T54" fmla="*/ 12 w 43"/>
                                <a:gd name="T55" fmla="*/ 136 h 275"/>
                                <a:gd name="T56" fmla="*/ 12 w 43"/>
                                <a:gd name="T57" fmla="*/ 134 h 275"/>
                                <a:gd name="T58" fmla="*/ 25 w 43"/>
                                <a:gd name="T59" fmla="*/ 133 h 275"/>
                                <a:gd name="T60" fmla="*/ 32 w 43"/>
                                <a:gd name="T61" fmla="*/ 130 h 275"/>
                                <a:gd name="T62" fmla="*/ 26 w 43"/>
                                <a:gd name="T63" fmla="*/ 128 h 275"/>
                                <a:gd name="T64" fmla="*/ 28 w 43"/>
                                <a:gd name="T65" fmla="*/ 123 h 275"/>
                                <a:gd name="T66" fmla="*/ 33 w 43"/>
                                <a:gd name="T67" fmla="*/ 122 h 275"/>
                                <a:gd name="T68" fmla="*/ 32 w 43"/>
                                <a:gd name="T69" fmla="*/ 125 h 275"/>
                                <a:gd name="T70" fmla="*/ 32 w 43"/>
                                <a:gd name="T71" fmla="*/ 127 h 275"/>
                                <a:gd name="T72" fmla="*/ 24 w 43"/>
                                <a:gd name="T73" fmla="*/ 120 h 275"/>
                                <a:gd name="T74" fmla="*/ 26 w 43"/>
                                <a:gd name="T75" fmla="*/ 120 h 275"/>
                                <a:gd name="T76" fmla="*/ 25 w 43"/>
                                <a:gd name="T77" fmla="*/ 121 h 275"/>
                                <a:gd name="T78" fmla="*/ 28 w 43"/>
                                <a:gd name="T79" fmla="*/ 116 h 275"/>
                                <a:gd name="T80" fmla="*/ 28 w 43"/>
                                <a:gd name="T81" fmla="*/ 121 h 275"/>
                                <a:gd name="T82" fmla="*/ 29 w 43"/>
                                <a:gd name="T83" fmla="*/ 106 h 275"/>
                                <a:gd name="T84" fmla="*/ 17 w 43"/>
                                <a:gd name="T85" fmla="*/ 92 h 275"/>
                                <a:gd name="T86" fmla="*/ 23 w 43"/>
                                <a:gd name="T87" fmla="*/ 84 h 275"/>
                                <a:gd name="T88" fmla="*/ 19 w 43"/>
                                <a:gd name="T89" fmla="*/ 80 h 275"/>
                                <a:gd name="T90" fmla="*/ 17 w 43"/>
                                <a:gd name="T91" fmla="*/ 71 h 275"/>
                                <a:gd name="T92" fmla="*/ 21 w 43"/>
                                <a:gd name="T93" fmla="*/ 68 h 275"/>
                                <a:gd name="T94" fmla="*/ 21 w 43"/>
                                <a:gd name="T95" fmla="*/ 64 h 275"/>
                                <a:gd name="T96" fmla="*/ 26 w 43"/>
                                <a:gd name="T97" fmla="*/ 58 h 275"/>
                                <a:gd name="T98" fmla="*/ 25 w 43"/>
                                <a:gd name="T99" fmla="*/ 56 h 275"/>
                                <a:gd name="T100" fmla="*/ 28 w 43"/>
                                <a:gd name="T101" fmla="*/ 51 h 275"/>
                                <a:gd name="T102" fmla="*/ 32 w 43"/>
                                <a:gd name="T103" fmla="*/ 49 h 275"/>
                                <a:gd name="T104" fmla="*/ 22 w 43"/>
                                <a:gd name="T105" fmla="*/ 42 h 275"/>
                                <a:gd name="T106" fmla="*/ 21 w 43"/>
                                <a:gd name="T107" fmla="*/ 44 h 275"/>
                                <a:gd name="T108" fmla="*/ 19 w 43"/>
                                <a:gd name="T109" fmla="*/ 38 h 275"/>
                                <a:gd name="T110" fmla="*/ 34 w 43"/>
                                <a:gd name="T111" fmla="*/ 32 h 275"/>
                                <a:gd name="T112" fmla="*/ 26 w 43"/>
                                <a:gd name="T113" fmla="*/ 18 h 275"/>
                                <a:gd name="T114" fmla="*/ 12 w 43"/>
                                <a:gd name="T115" fmla="*/ 87 h 275"/>
                                <a:gd name="T116" fmla="*/ 6 w 43"/>
                                <a:gd name="T117" fmla="*/ 165 h 275"/>
                                <a:gd name="T118" fmla="*/ 21 w 43"/>
                                <a:gd name="T119" fmla="*/ 275 h 275"/>
                                <a:gd name="T120" fmla="*/ 37 w 43"/>
                                <a:gd name="T121" fmla="*/ 98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3" h="275">
                                  <a:moveTo>
                                    <a:pt x="22" y="253"/>
                                  </a:moveTo>
                                  <a:cubicBezTo>
                                    <a:pt x="22" y="253"/>
                                    <a:pt x="22" y="253"/>
                                    <a:pt x="22" y="253"/>
                                  </a:cubicBezTo>
                                  <a:cubicBezTo>
                                    <a:pt x="22" y="253"/>
                                    <a:pt x="22" y="253"/>
                                    <a:pt x="22" y="254"/>
                                  </a:cubicBezTo>
                                  <a:cubicBezTo>
                                    <a:pt x="22" y="254"/>
                                    <a:pt x="22" y="255"/>
                                    <a:pt x="22" y="256"/>
                                  </a:cubicBezTo>
                                  <a:cubicBezTo>
                                    <a:pt x="22" y="256"/>
                                    <a:pt x="22" y="256"/>
                                    <a:pt x="22" y="256"/>
                                  </a:cubicBezTo>
                                  <a:cubicBezTo>
                                    <a:pt x="22" y="256"/>
                                    <a:pt x="22" y="256"/>
                                    <a:pt x="22" y="256"/>
                                  </a:cubicBezTo>
                                  <a:cubicBezTo>
                                    <a:pt x="21" y="256"/>
                                    <a:pt x="21" y="256"/>
                                    <a:pt x="21" y="255"/>
                                  </a:cubicBezTo>
                                  <a:cubicBezTo>
                                    <a:pt x="21" y="255"/>
                                    <a:pt x="22" y="254"/>
                                    <a:pt x="22" y="253"/>
                                  </a:cubicBezTo>
                                  <a:cubicBezTo>
                                    <a:pt x="22" y="253"/>
                                    <a:pt x="22" y="253"/>
                                    <a:pt x="22" y="253"/>
                                  </a:cubicBezTo>
                                  <a:moveTo>
                                    <a:pt x="15" y="248"/>
                                  </a:moveTo>
                                  <a:cubicBezTo>
                                    <a:pt x="15" y="248"/>
                                    <a:pt x="15" y="248"/>
                                    <a:pt x="15" y="248"/>
                                  </a:cubicBezTo>
                                  <a:cubicBezTo>
                                    <a:pt x="15" y="247"/>
                                    <a:pt x="15" y="246"/>
                                    <a:pt x="15" y="245"/>
                                  </a:cubicBezTo>
                                  <a:cubicBezTo>
                                    <a:pt x="16" y="245"/>
                                    <a:pt x="16" y="245"/>
                                    <a:pt x="16" y="245"/>
                                  </a:cubicBezTo>
                                  <a:cubicBezTo>
                                    <a:pt x="16" y="245"/>
                                    <a:pt x="16" y="245"/>
                                    <a:pt x="16" y="245"/>
                                  </a:cubicBezTo>
                                  <a:cubicBezTo>
                                    <a:pt x="16" y="246"/>
                                    <a:pt x="16" y="247"/>
                                    <a:pt x="15" y="248"/>
                                  </a:cubicBezTo>
                                  <a:cubicBezTo>
                                    <a:pt x="15" y="248"/>
                                    <a:pt x="15" y="248"/>
                                    <a:pt x="15" y="248"/>
                                  </a:cubicBezTo>
                                  <a:moveTo>
                                    <a:pt x="9" y="250"/>
                                  </a:moveTo>
                                  <a:cubicBezTo>
                                    <a:pt x="9" y="248"/>
                                    <a:pt x="10" y="245"/>
                                    <a:pt x="10" y="243"/>
                                  </a:cubicBezTo>
                                  <a:cubicBezTo>
                                    <a:pt x="10" y="244"/>
                                    <a:pt x="10" y="245"/>
                                    <a:pt x="10" y="246"/>
                                  </a:cubicBezTo>
                                  <a:cubicBezTo>
                                    <a:pt x="10" y="248"/>
                                    <a:pt x="10" y="250"/>
                                    <a:pt x="10" y="251"/>
                                  </a:cubicBezTo>
                                  <a:cubicBezTo>
                                    <a:pt x="10" y="252"/>
                                    <a:pt x="10" y="253"/>
                                    <a:pt x="10" y="254"/>
                                  </a:cubicBezTo>
                                  <a:cubicBezTo>
                                    <a:pt x="10" y="254"/>
                                    <a:pt x="10" y="254"/>
                                    <a:pt x="10" y="254"/>
                                  </a:cubicBezTo>
                                  <a:cubicBezTo>
                                    <a:pt x="9" y="253"/>
                                    <a:pt x="9" y="252"/>
                                    <a:pt x="9" y="250"/>
                                  </a:cubicBezTo>
                                  <a:moveTo>
                                    <a:pt x="8" y="233"/>
                                  </a:moveTo>
                                  <a:cubicBezTo>
                                    <a:pt x="8" y="233"/>
                                    <a:pt x="8" y="233"/>
                                    <a:pt x="8" y="233"/>
                                  </a:cubicBezTo>
                                  <a:cubicBezTo>
                                    <a:pt x="8" y="232"/>
                                    <a:pt x="8" y="231"/>
                                    <a:pt x="8" y="230"/>
                                  </a:cubicBezTo>
                                  <a:cubicBezTo>
                                    <a:pt x="9" y="230"/>
                                    <a:pt x="9" y="230"/>
                                    <a:pt x="9" y="230"/>
                                  </a:cubicBezTo>
                                  <a:cubicBezTo>
                                    <a:pt x="9" y="230"/>
                                    <a:pt x="9" y="230"/>
                                    <a:pt x="9" y="230"/>
                                  </a:cubicBezTo>
                                  <a:cubicBezTo>
                                    <a:pt x="9" y="231"/>
                                    <a:pt x="9" y="232"/>
                                    <a:pt x="8" y="233"/>
                                  </a:cubicBezTo>
                                  <a:cubicBezTo>
                                    <a:pt x="8" y="233"/>
                                    <a:pt x="8" y="233"/>
                                    <a:pt x="8" y="233"/>
                                  </a:cubicBezTo>
                                  <a:moveTo>
                                    <a:pt x="9" y="239"/>
                                  </a:moveTo>
                                  <a:cubicBezTo>
                                    <a:pt x="9" y="235"/>
                                    <a:pt x="11" y="231"/>
                                    <a:pt x="11" y="228"/>
                                  </a:cubicBezTo>
                                  <a:cubicBezTo>
                                    <a:pt x="11" y="229"/>
                                    <a:pt x="11" y="230"/>
                                    <a:pt x="11" y="231"/>
                                  </a:cubicBezTo>
                                  <a:cubicBezTo>
                                    <a:pt x="11" y="234"/>
                                    <a:pt x="10" y="238"/>
                                    <a:pt x="10" y="241"/>
                                  </a:cubicBezTo>
                                  <a:cubicBezTo>
                                    <a:pt x="10" y="241"/>
                                    <a:pt x="10" y="241"/>
                                    <a:pt x="10" y="241"/>
                                  </a:cubicBezTo>
                                  <a:cubicBezTo>
                                    <a:pt x="10" y="241"/>
                                    <a:pt x="10" y="241"/>
                                    <a:pt x="10" y="241"/>
                                  </a:cubicBezTo>
                                  <a:cubicBezTo>
                                    <a:pt x="10" y="241"/>
                                    <a:pt x="9" y="240"/>
                                    <a:pt x="9" y="239"/>
                                  </a:cubicBezTo>
                                  <a:moveTo>
                                    <a:pt x="8" y="225"/>
                                  </a:moveTo>
                                  <a:cubicBezTo>
                                    <a:pt x="8" y="225"/>
                                    <a:pt x="8" y="225"/>
                                    <a:pt x="8" y="225"/>
                                  </a:cubicBezTo>
                                  <a:cubicBezTo>
                                    <a:pt x="8" y="225"/>
                                    <a:pt x="9" y="225"/>
                                    <a:pt x="9" y="226"/>
                                  </a:cubicBezTo>
                                  <a:cubicBezTo>
                                    <a:pt x="8" y="227"/>
                                    <a:pt x="8" y="228"/>
                                    <a:pt x="8" y="228"/>
                                  </a:cubicBezTo>
                                  <a:cubicBezTo>
                                    <a:pt x="8" y="229"/>
                                    <a:pt x="8" y="229"/>
                                    <a:pt x="8" y="229"/>
                                  </a:cubicBezTo>
                                  <a:cubicBezTo>
                                    <a:pt x="8" y="229"/>
                                    <a:pt x="8" y="229"/>
                                    <a:pt x="8" y="229"/>
                                  </a:cubicBezTo>
                                  <a:cubicBezTo>
                                    <a:pt x="7" y="229"/>
                                    <a:pt x="7" y="228"/>
                                    <a:pt x="7" y="228"/>
                                  </a:cubicBezTo>
                                  <a:cubicBezTo>
                                    <a:pt x="7" y="227"/>
                                    <a:pt x="8" y="226"/>
                                    <a:pt x="8" y="225"/>
                                  </a:cubicBezTo>
                                  <a:cubicBezTo>
                                    <a:pt x="8" y="225"/>
                                    <a:pt x="8" y="225"/>
                                    <a:pt x="8" y="225"/>
                                  </a:cubicBezTo>
                                  <a:moveTo>
                                    <a:pt x="12" y="223"/>
                                  </a:moveTo>
                                  <a:cubicBezTo>
                                    <a:pt x="12" y="223"/>
                                    <a:pt x="12" y="223"/>
                                    <a:pt x="12" y="223"/>
                                  </a:cubicBezTo>
                                  <a:cubicBezTo>
                                    <a:pt x="13" y="223"/>
                                    <a:pt x="13" y="223"/>
                                    <a:pt x="13" y="224"/>
                                  </a:cubicBezTo>
                                  <a:cubicBezTo>
                                    <a:pt x="13" y="224"/>
                                    <a:pt x="12" y="226"/>
                                    <a:pt x="12" y="226"/>
                                  </a:cubicBezTo>
                                  <a:cubicBezTo>
                                    <a:pt x="12" y="227"/>
                                    <a:pt x="12" y="227"/>
                                    <a:pt x="13" y="227"/>
                                  </a:cubicBezTo>
                                  <a:cubicBezTo>
                                    <a:pt x="13" y="227"/>
                                    <a:pt x="13" y="227"/>
                                    <a:pt x="13" y="227"/>
                                  </a:cubicBezTo>
                                  <a:cubicBezTo>
                                    <a:pt x="12" y="227"/>
                                    <a:pt x="12" y="226"/>
                                    <a:pt x="12" y="226"/>
                                  </a:cubicBezTo>
                                  <a:cubicBezTo>
                                    <a:pt x="12" y="225"/>
                                    <a:pt x="12" y="224"/>
                                    <a:pt x="12" y="223"/>
                                  </a:cubicBezTo>
                                  <a:cubicBezTo>
                                    <a:pt x="12" y="223"/>
                                    <a:pt x="12" y="223"/>
                                    <a:pt x="12" y="223"/>
                                  </a:cubicBezTo>
                                  <a:moveTo>
                                    <a:pt x="17" y="219"/>
                                  </a:moveTo>
                                  <a:cubicBezTo>
                                    <a:pt x="17" y="219"/>
                                    <a:pt x="17" y="219"/>
                                    <a:pt x="17" y="219"/>
                                  </a:cubicBezTo>
                                  <a:cubicBezTo>
                                    <a:pt x="17" y="219"/>
                                    <a:pt x="17" y="219"/>
                                    <a:pt x="17" y="219"/>
                                  </a:cubicBezTo>
                                  <a:cubicBezTo>
                                    <a:pt x="17" y="219"/>
                                    <a:pt x="17" y="219"/>
                                    <a:pt x="17" y="219"/>
                                  </a:cubicBezTo>
                                  <a:cubicBezTo>
                                    <a:pt x="15" y="228"/>
                                    <a:pt x="16" y="234"/>
                                    <a:pt x="15" y="243"/>
                                  </a:cubicBezTo>
                                  <a:cubicBezTo>
                                    <a:pt x="15" y="242"/>
                                    <a:pt x="15" y="241"/>
                                    <a:pt x="15" y="239"/>
                                  </a:cubicBezTo>
                                  <a:cubicBezTo>
                                    <a:pt x="15" y="238"/>
                                    <a:pt x="15" y="236"/>
                                    <a:pt x="15" y="236"/>
                                  </a:cubicBezTo>
                                  <a:cubicBezTo>
                                    <a:pt x="15" y="236"/>
                                    <a:pt x="15" y="236"/>
                                    <a:pt x="15" y="236"/>
                                  </a:cubicBezTo>
                                  <a:cubicBezTo>
                                    <a:pt x="15" y="235"/>
                                    <a:pt x="15" y="233"/>
                                    <a:pt x="15" y="232"/>
                                  </a:cubicBezTo>
                                  <a:cubicBezTo>
                                    <a:pt x="15" y="228"/>
                                    <a:pt x="16" y="222"/>
                                    <a:pt x="17" y="219"/>
                                  </a:cubicBezTo>
                                  <a:moveTo>
                                    <a:pt x="10" y="208"/>
                                  </a:moveTo>
                                  <a:cubicBezTo>
                                    <a:pt x="10" y="208"/>
                                    <a:pt x="10" y="208"/>
                                    <a:pt x="10" y="208"/>
                                  </a:cubicBezTo>
                                  <a:cubicBezTo>
                                    <a:pt x="10" y="208"/>
                                    <a:pt x="10" y="209"/>
                                    <a:pt x="10" y="209"/>
                                  </a:cubicBezTo>
                                  <a:cubicBezTo>
                                    <a:pt x="10" y="210"/>
                                    <a:pt x="10" y="211"/>
                                    <a:pt x="10" y="212"/>
                                  </a:cubicBezTo>
                                  <a:cubicBezTo>
                                    <a:pt x="10" y="212"/>
                                    <a:pt x="10" y="212"/>
                                    <a:pt x="10" y="212"/>
                                  </a:cubicBezTo>
                                  <a:cubicBezTo>
                                    <a:pt x="10" y="212"/>
                                    <a:pt x="10" y="212"/>
                                    <a:pt x="10" y="212"/>
                                  </a:cubicBezTo>
                                  <a:cubicBezTo>
                                    <a:pt x="9" y="212"/>
                                    <a:pt x="9" y="212"/>
                                    <a:pt x="9" y="211"/>
                                  </a:cubicBezTo>
                                  <a:cubicBezTo>
                                    <a:pt x="9" y="210"/>
                                    <a:pt x="10" y="209"/>
                                    <a:pt x="10" y="209"/>
                                  </a:cubicBezTo>
                                  <a:cubicBezTo>
                                    <a:pt x="10" y="208"/>
                                    <a:pt x="10" y="208"/>
                                    <a:pt x="10" y="208"/>
                                  </a:cubicBezTo>
                                  <a:moveTo>
                                    <a:pt x="21" y="206"/>
                                  </a:moveTo>
                                  <a:cubicBezTo>
                                    <a:pt x="21" y="206"/>
                                    <a:pt x="21" y="206"/>
                                    <a:pt x="21" y="206"/>
                                  </a:cubicBezTo>
                                  <a:cubicBezTo>
                                    <a:pt x="22" y="206"/>
                                    <a:pt x="22" y="207"/>
                                    <a:pt x="22" y="207"/>
                                  </a:cubicBezTo>
                                  <a:cubicBezTo>
                                    <a:pt x="22" y="208"/>
                                    <a:pt x="21" y="210"/>
                                    <a:pt x="21" y="210"/>
                                  </a:cubicBezTo>
                                  <a:cubicBezTo>
                                    <a:pt x="21" y="211"/>
                                    <a:pt x="21" y="211"/>
                                    <a:pt x="21" y="211"/>
                                  </a:cubicBezTo>
                                  <a:cubicBezTo>
                                    <a:pt x="21" y="211"/>
                                    <a:pt x="21" y="211"/>
                                    <a:pt x="21" y="211"/>
                                  </a:cubicBezTo>
                                  <a:cubicBezTo>
                                    <a:pt x="21" y="211"/>
                                    <a:pt x="21" y="210"/>
                                    <a:pt x="21" y="210"/>
                                  </a:cubicBezTo>
                                  <a:cubicBezTo>
                                    <a:pt x="21" y="209"/>
                                    <a:pt x="21" y="207"/>
                                    <a:pt x="21" y="207"/>
                                  </a:cubicBezTo>
                                  <a:cubicBezTo>
                                    <a:pt x="21" y="206"/>
                                    <a:pt x="21" y="206"/>
                                    <a:pt x="21" y="206"/>
                                  </a:cubicBezTo>
                                  <a:moveTo>
                                    <a:pt x="12" y="199"/>
                                  </a:moveTo>
                                  <a:cubicBezTo>
                                    <a:pt x="12" y="199"/>
                                    <a:pt x="12" y="199"/>
                                    <a:pt x="12" y="199"/>
                                  </a:cubicBezTo>
                                  <a:cubicBezTo>
                                    <a:pt x="12" y="199"/>
                                    <a:pt x="12" y="199"/>
                                    <a:pt x="12" y="199"/>
                                  </a:cubicBezTo>
                                  <a:cubicBezTo>
                                    <a:pt x="12" y="199"/>
                                    <a:pt x="12" y="199"/>
                                    <a:pt x="12" y="199"/>
                                  </a:cubicBezTo>
                                  <a:cubicBezTo>
                                    <a:pt x="12" y="200"/>
                                    <a:pt x="12" y="201"/>
                                    <a:pt x="12" y="202"/>
                                  </a:cubicBezTo>
                                  <a:cubicBezTo>
                                    <a:pt x="12" y="204"/>
                                    <a:pt x="12" y="205"/>
                                    <a:pt x="12" y="206"/>
                                  </a:cubicBezTo>
                                  <a:cubicBezTo>
                                    <a:pt x="12" y="207"/>
                                    <a:pt x="12" y="208"/>
                                    <a:pt x="12" y="210"/>
                                  </a:cubicBezTo>
                                  <a:cubicBezTo>
                                    <a:pt x="12" y="210"/>
                                    <a:pt x="12" y="210"/>
                                    <a:pt x="12" y="210"/>
                                  </a:cubicBezTo>
                                  <a:cubicBezTo>
                                    <a:pt x="12" y="210"/>
                                    <a:pt x="12" y="210"/>
                                    <a:pt x="12" y="210"/>
                                  </a:cubicBezTo>
                                  <a:cubicBezTo>
                                    <a:pt x="12" y="210"/>
                                    <a:pt x="12" y="210"/>
                                    <a:pt x="12" y="210"/>
                                  </a:cubicBezTo>
                                  <a:cubicBezTo>
                                    <a:pt x="11" y="210"/>
                                    <a:pt x="11" y="209"/>
                                    <a:pt x="11" y="209"/>
                                  </a:cubicBezTo>
                                  <a:cubicBezTo>
                                    <a:pt x="11" y="209"/>
                                    <a:pt x="11" y="208"/>
                                    <a:pt x="11" y="208"/>
                                  </a:cubicBezTo>
                                  <a:cubicBezTo>
                                    <a:pt x="11" y="208"/>
                                    <a:pt x="11" y="208"/>
                                    <a:pt x="11" y="208"/>
                                  </a:cubicBezTo>
                                  <a:cubicBezTo>
                                    <a:pt x="11" y="208"/>
                                    <a:pt x="11" y="207"/>
                                    <a:pt x="11" y="207"/>
                                  </a:cubicBezTo>
                                  <a:cubicBezTo>
                                    <a:pt x="11" y="207"/>
                                    <a:pt x="11" y="207"/>
                                    <a:pt x="11" y="207"/>
                                  </a:cubicBezTo>
                                  <a:cubicBezTo>
                                    <a:pt x="11" y="207"/>
                                    <a:pt x="11" y="207"/>
                                    <a:pt x="11" y="207"/>
                                  </a:cubicBezTo>
                                  <a:cubicBezTo>
                                    <a:pt x="11" y="207"/>
                                    <a:pt x="11" y="206"/>
                                    <a:pt x="11" y="205"/>
                                  </a:cubicBezTo>
                                  <a:cubicBezTo>
                                    <a:pt x="11" y="204"/>
                                    <a:pt x="11" y="203"/>
                                    <a:pt x="11" y="202"/>
                                  </a:cubicBezTo>
                                  <a:cubicBezTo>
                                    <a:pt x="11" y="201"/>
                                    <a:pt x="11" y="200"/>
                                    <a:pt x="12" y="199"/>
                                  </a:cubicBezTo>
                                  <a:moveTo>
                                    <a:pt x="9" y="195"/>
                                  </a:moveTo>
                                  <a:cubicBezTo>
                                    <a:pt x="9" y="195"/>
                                    <a:pt x="9" y="195"/>
                                    <a:pt x="9" y="195"/>
                                  </a:cubicBezTo>
                                  <a:cubicBezTo>
                                    <a:pt x="9" y="195"/>
                                    <a:pt x="9" y="195"/>
                                    <a:pt x="9" y="195"/>
                                  </a:cubicBezTo>
                                  <a:cubicBezTo>
                                    <a:pt x="9" y="195"/>
                                    <a:pt x="9" y="195"/>
                                    <a:pt x="9" y="195"/>
                                  </a:cubicBezTo>
                                  <a:cubicBezTo>
                                    <a:pt x="9" y="198"/>
                                    <a:pt x="9" y="200"/>
                                    <a:pt x="9" y="203"/>
                                  </a:cubicBezTo>
                                  <a:cubicBezTo>
                                    <a:pt x="8" y="203"/>
                                    <a:pt x="8" y="202"/>
                                    <a:pt x="8" y="201"/>
                                  </a:cubicBezTo>
                                  <a:cubicBezTo>
                                    <a:pt x="8" y="198"/>
                                    <a:pt x="8" y="196"/>
                                    <a:pt x="9" y="195"/>
                                  </a:cubicBezTo>
                                  <a:moveTo>
                                    <a:pt x="16" y="194"/>
                                  </a:moveTo>
                                  <a:cubicBezTo>
                                    <a:pt x="16" y="194"/>
                                    <a:pt x="16" y="194"/>
                                    <a:pt x="16" y="194"/>
                                  </a:cubicBezTo>
                                  <a:cubicBezTo>
                                    <a:pt x="16" y="194"/>
                                    <a:pt x="16" y="194"/>
                                    <a:pt x="16" y="194"/>
                                  </a:cubicBezTo>
                                  <a:cubicBezTo>
                                    <a:pt x="16" y="194"/>
                                    <a:pt x="16" y="194"/>
                                    <a:pt x="16" y="194"/>
                                  </a:cubicBezTo>
                                  <a:cubicBezTo>
                                    <a:pt x="16" y="198"/>
                                    <a:pt x="15" y="202"/>
                                    <a:pt x="15" y="206"/>
                                  </a:cubicBezTo>
                                  <a:cubicBezTo>
                                    <a:pt x="14" y="204"/>
                                    <a:pt x="14" y="203"/>
                                    <a:pt x="14" y="202"/>
                                  </a:cubicBezTo>
                                  <a:cubicBezTo>
                                    <a:pt x="14" y="200"/>
                                    <a:pt x="15" y="198"/>
                                    <a:pt x="15" y="196"/>
                                  </a:cubicBezTo>
                                  <a:cubicBezTo>
                                    <a:pt x="15" y="196"/>
                                    <a:pt x="15" y="195"/>
                                    <a:pt x="14" y="195"/>
                                  </a:cubicBezTo>
                                  <a:cubicBezTo>
                                    <a:pt x="14" y="195"/>
                                    <a:pt x="14" y="195"/>
                                    <a:pt x="14" y="195"/>
                                  </a:cubicBezTo>
                                  <a:cubicBezTo>
                                    <a:pt x="15" y="195"/>
                                    <a:pt x="15" y="195"/>
                                    <a:pt x="15" y="195"/>
                                  </a:cubicBezTo>
                                  <a:cubicBezTo>
                                    <a:pt x="15" y="195"/>
                                    <a:pt x="15" y="195"/>
                                    <a:pt x="15" y="195"/>
                                  </a:cubicBezTo>
                                  <a:cubicBezTo>
                                    <a:pt x="15" y="195"/>
                                    <a:pt x="15" y="194"/>
                                    <a:pt x="15" y="194"/>
                                  </a:cubicBezTo>
                                  <a:cubicBezTo>
                                    <a:pt x="15" y="194"/>
                                    <a:pt x="15" y="194"/>
                                    <a:pt x="16" y="194"/>
                                  </a:cubicBezTo>
                                  <a:moveTo>
                                    <a:pt x="12" y="191"/>
                                  </a:moveTo>
                                  <a:cubicBezTo>
                                    <a:pt x="12" y="190"/>
                                    <a:pt x="13" y="187"/>
                                    <a:pt x="13" y="186"/>
                                  </a:cubicBezTo>
                                  <a:cubicBezTo>
                                    <a:pt x="14" y="186"/>
                                    <a:pt x="14" y="187"/>
                                    <a:pt x="14" y="188"/>
                                  </a:cubicBezTo>
                                  <a:cubicBezTo>
                                    <a:pt x="14" y="190"/>
                                    <a:pt x="14" y="192"/>
                                    <a:pt x="14" y="194"/>
                                  </a:cubicBezTo>
                                  <a:cubicBezTo>
                                    <a:pt x="14" y="194"/>
                                    <a:pt x="14" y="194"/>
                                    <a:pt x="14" y="194"/>
                                  </a:cubicBezTo>
                                  <a:cubicBezTo>
                                    <a:pt x="14" y="194"/>
                                    <a:pt x="14" y="194"/>
                                    <a:pt x="14" y="194"/>
                                  </a:cubicBezTo>
                                  <a:cubicBezTo>
                                    <a:pt x="13" y="193"/>
                                    <a:pt x="12" y="193"/>
                                    <a:pt x="12" y="191"/>
                                  </a:cubicBezTo>
                                  <a:moveTo>
                                    <a:pt x="21" y="175"/>
                                  </a:moveTo>
                                  <a:cubicBezTo>
                                    <a:pt x="21" y="175"/>
                                    <a:pt x="21" y="175"/>
                                    <a:pt x="21" y="175"/>
                                  </a:cubicBezTo>
                                  <a:cubicBezTo>
                                    <a:pt x="21" y="175"/>
                                    <a:pt x="21" y="176"/>
                                    <a:pt x="21" y="176"/>
                                  </a:cubicBezTo>
                                  <a:cubicBezTo>
                                    <a:pt x="21" y="178"/>
                                    <a:pt x="21" y="180"/>
                                    <a:pt x="21" y="181"/>
                                  </a:cubicBezTo>
                                  <a:cubicBezTo>
                                    <a:pt x="21" y="181"/>
                                    <a:pt x="21" y="181"/>
                                    <a:pt x="21" y="181"/>
                                  </a:cubicBezTo>
                                  <a:cubicBezTo>
                                    <a:pt x="21" y="181"/>
                                    <a:pt x="21" y="181"/>
                                    <a:pt x="21" y="181"/>
                                  </a:cubicBezTo>
                                  <a:cubicBezTo>
                                    <a:pt x="20" y="181"/>
                                    <a:pt x="20" y="181"/>
                                    <a:pt x="20" y="180"/>
                                  </a:cubicBezTo>
                                  <a:cubicBezTo>
                                    <a:pt x="20" y="178"/>
                                    <a:pt x="21" y="177"/>
                                    <a:pt x="21" y="175"/>
                                  </a:cubicBezTo>
                                  <a:cubicBezTo>
                                    <a:pt x="21" y="175"/>
                                    <a:pt x="21" y="175"/>
                                    <a:pt x="21" y="175"/>
                                  </a:cubicBezTo>
                                  <a:moveTo>
                                    <a:pt x="22" y="165"/>
                                  </a:moveTo>
                                  <a:cubicBezTo>
                                    <a:pt x="22" y="165"/>
                                    <a:pt x="22" y="165"/>
                                    <a:pt x="22" y="165"/>
                                  </a:cubicBezTo>
                                  <a:cubicBezTo>
                                    <a:pt x="22" y="165"/>
                                    <a:pt x="22" y="166"/>
                                    <a:pt x="22" y="166"/>
                                  </a:cubicBezTo>
                                  <a:cubicBezTo>
                                    <a:pt x="22" y="167"/>
                                    <a:pt x="22" y="169"/>
                                    <a:pt x="22" y="170"/>
                                  </a:cubicBezTo>
                                  <a:cubicBezTo>
                                    <a:pt x="22" y="170"/>
                                    <a:pt x="22" y="170"/>
                                    <a:pt x="22" y="170"/>
                                  </a:cubicBezTo>
                                  <a:cubicBezTo>
                                    <a:pt x="22" y="170"/>
                                    <a:pt x="22" y="170"/>
                                    <a:pt x="22" y="170"/>
                                  </a:cubicBezTo>
                                  <a:cubicBezTo>
                                    <a:pt x="21" y="170"/>
                                    <a:pt x="21" y="169"/>
                                    <a:pt x="21" y="169"/>
                                  </a:cubicBezTo>
                                  <a:cubicBezTo>
                                    <a:pt x="21" y="168"/>
                                    <a:pt x="22" y="166"/>
                                    <a:pt x="22" y="166"/>
                                  </a:cubicBezTo>
                                  <a:cubicBezTo>
                                    <a:pt x="22" y="165"/>
                                    <a:pt x="22" y="165"/>
                                    <a:pt x="22" y="165"/>
                                  </a:cubicBezTo>
                                  <a:moveTo>
                                    <a:pt x="9" y="163"/>
                                  </a:moveTo>
                                  <a:cubicBezTo>
                                    <a:pt x="9" y="163"/>
                                    <a:pt x="9" y="163"/>
                                    <a:pt x="9" y="163"/>
                                  </a:cubicBezTo>
                                  <a:cubicBezTo>
                                    <a:pt x="10" y="163"/>
                                    <a:pt x="10" y="164"/>
                                    <a:pt x="10" y="164"/>
                                  </a:cubicBezTo>
                                  <a:cubicBezTo>
                                    <a:pt x="10" y="165"/>
                                    <a:pt x="10" y="167"/>
                                    <a:pt x="10" y="168"/>
                                  </a:cubicBezTo>
                                  <a:cubicBezTo>
                                    <a:pt x="10" y="168"/>
                                    <a:pt x="10" y="168"/>
                                    <a:pt x="10" y="168"/>
                                  </a:cubicBezTo>
                                  <a:cubicBezTo>
                                    <a:pt x="10" y="168"/>
                                    <a:pt x="10" y="168"/>
                                    <a:pt x="10" y="168"/>
                                  </a:cubicBezTo>
                                  <a:cubicBezTo>
                                    <a:pt x="9" y="168"/>
                                    <a:pt x="9" y="167"/>
                                    <a:pt x="9" y="167"/>
                                  </a:cubicBezTo>
                                  <a:cubicBezTo>
                                    <a:pt x="9" y="166"/>
                                    <a:pt x="9" y="165"/>
                                    <a:pt x="9" y="164"/>
                                  </a:cubicBezTo>
                                  <a:cubicBezTo>
                                    <a:pt x="9" y="164"/>
                                    <a:pt x="9" y="163"/>
                                    <a:pt x="9" y="163"/>
                                  </a:cubicBezTo>
                                  <a:moveTo>
                                    <a:pt x="9" y="155"/>
                                  </a:moveTo>
                                  <a:cubicBezTo>
                                    <a:pt x="9" y="155"/>
                                    <a:pt x="9" y="155"/>
                                    <a:pt x="9" y="155"/>
                                  </a:cubicBezTo>
                                  <a:cubicBezTo>
                                    <a:pt x="10" y="155"/>
                                    <a:pt x="10" y="155"/>
                                    <a:pt x="10" y="156"/>
                                  </a:cubicBezTo>
                                  <a:cubicBezTo>
                                    <a:pt x="10" y="157"/>
                                    <a:pt x="10" y="158"/>
                                    <a:pt x="10" y="159"/>
                                  </a:cubicBezTo>
                                  <a:cubicBezTo>
                                    <a:pt x="10" y="159"/>
                                    <a:pt x="10" y="159"/>
                                    <a:pt x="10" y="159"/>
                                  </a:cubicBezTo>
                                  <a:cubicBezTo>
                                    <a:pt x="10" y="159"/>
                                    <a:pt x="10" y="159"/>
                                    <a:pt x="10" y="159"/>
                                  </a:cubicBezTo>
                                  <a:cubicBezTo>
                                    <a:pt x="9" y="159"/>
                                    <a:pt x="9" y="159"/>
                                    <a:pt x="9" y="158"/>
                                  </a:cubicBezTo>
                                  <a:cubicBezTo>
                                    <a:pt x="9" y="157"/>
                                    <a:pt x="9" y="156"/>
                                    <a:pt x="9" y="155"/>
                                  </a:cubicBezTo>
                                  <a:cubicBezTo>
                                    <a:pt x="9" y="155"/>
                                    <a:pt x="9" y="155"/>
                                    <a:pt x="9" y="155"/>
                                  </a:cubicBezTo>
                                  <a:moveTo>
                                    <a:pt x="14" y="154"/>
                                  </a:moveTo>
                                  <a:cubicBezTo>
                                    <a:pt x="14" y="154"/>
                                    <a:pt x="14" y="154"/>
                                    <a:pt x="14" y="154"/>
                                  </a:cubicBezTo>
                                  <a:cubicBezTo>
                                    <a:pt x="14" y="154"/>
                                    <a:pt x="14" y="154"/>
                                    <a:pt x="14" y="154"/>
                                  </a:cubicBezTo>
                                  <a:cubicBezTo>
                                    <a:pt x="14" y="154"/>
                                    <a:pt x="14" y="154"/>
                                    <a:pt x="14" y="154"/>
                                  </a:cubicBezTo>
                                  <a:cubicBezTo>
                                    <a:pt x="14" y="154"/>
                                    <a:pt x="14" y="154"/>
                                    <a:pt x="14" y="154"/>
                                  </a:cubicBezTo>
                                  <a:cubicBezTo>
                                    <a:pt x="14" y="154"/>
                                    <a:pt x="15" y="154"/>
                                    <a:pt x="15" y="154"/>
                                  </a:cubicBezTo>
                                  <a:cubicBezTo>
                                    <a:pt x="15" y="154"/>
                                    <a:pt x="15" y="154"/>
                                    <a:pt x="15" y="154"/>
                                  </a:cubicBezTo>
                                  <a:cubicBezTo>
                                    <a:pt x="14" y="157"/>
                                    <a:pt x="15" y="162"/>
                                    <a:pt x="13" y="164"/>
                                  </a:cubicBezTo>
                                  <a:cubicBezTo>
                                    <a:pt x="13" y="164"/>
                                    <a:pt x="13" y="163"/>
                                    <a:pt x="13" y="163"/>
                                  </a:cubicBezTo>
                                  <a:cubicBezTo>
                                    <a:pt x="13" y="162"/>
                                    <a:pt x="14" y="160"/>
                                    <a:pt x="14" y="159"/>
                                  </a:cubicBezTo>
                                  <a:cubicBezTo>
                                    <a:pt x="14" y="158"/>
                                    <a:pt x="13" y="158"/>
                                    <a:pt x="13" y="157"/>
                                  </a:cubicBezTo>
                                  <a:cubicBezTo>
                                    <a:pt x="13" y="157"/>
                                    <a:pt x="13" y="157"/>
                                    <a:pt x="13" y="157"/>
                                  </a:cubicBezTo>
                                  <a:cubicBezTo>
                                    <a:pt x="15" y="157"/>
                                    <a:pt x="13" y="154"/>
                                    <a:pt x="14" y="154"/>
                                  </a:cubicBezTo>
                                  <a:cubicBezTo>
                                    <a:pt x="14" y="154"/>
                                    <a:pt x="14" y="154"/>
                                    <a:pt x="14" y="154"/>
                                  </a:cubicBezTo>
                                  <a:moveTo>
                                    <a:pt x="9" y="152"/>
                                  </a:moveTo>
                                  <a:cubicBezTo>
                                    <a:pt x="9" y="152"/>
                                    <a:pt x="9" y="152"/>
                                    <a:pt x="9" y="152"/>
                                  </a:cubicBezTo>
                                  <a:cubicBezTo>
                                    <a:pt x="9" y="152"/>
                                    <a:pt x="9" y="151"/>
                                    <a:pt x="10" y="151"/>
                                  </a:cubicBezTo>
                                  <a:cubicBezTo>
                                    <a:pt x="10" y="151"/>
                                    <a:pt x="10" y="151"/>
                                    <a:pt x="10" y="151"/>
                                  </a:cubicBezTo>
                                  <a:cubicBezTo>
                                    <a:pt x="10" y="151"/>
                                    <a:pt x="10" y="151"/>
                                    <a:pt x="10" y="151"/>
                                  </a:cubicBezTo>
                                  <a:cubicBezTo>
                                    <a:pt x="10" y="151"/>
                                    <a:pt x="10" y="151"/>
                                    <a:pt x="10" y="151"/>
                                  </a:cubicBezTo>
                                  <a:cubicBezTo>
                                    <a:pt x="10" y="151"/>
                                    <a:pt x="10" y="151"/>
                                    <a:pt x="10" y="151"/>
                                  </a:cubicBezTo>
                                  <a:cubicBezTo>
                                    <a:pt x="10" y="152"/>
                                    <a:pt x="10" y="153"/>
                                    <a:pt x="10" y="153"/>
                                  </a:cubicBezTo>
                                  <a:cubicBezTo>
                                    <a:pt x="10" y="153"/>
                                    <a:pt x="9" y="153"/>
                                    <a:pt x="9" y="153"/>
                                  </a:cubicBezTo>
                                  <a:cubicBezTo>
                                    <a:pt x="9" y="153"/>
                                    <a:pt x="9" y="153"/>
                                    <a:pt x="9" y="153"/>
                                  </a:cubicBezTo>
                                  <a:cubicBezTo>
                                    <a:pt x="9" y="153"/>
                                    <a:pt x="9" y="153"/>
                                    <a:pt x="9" y="153"/>
                                  </a:cubicBezTo>
                                  <a:cubicBezTo>
                                    <a:pt x="9" y="153"/>
                                    <a:pt x="9" y="152"/>
                                    <a:pt x="9" y="152"/>
                                  </a:cubicBezTo>
                                  <a:moveTo>
                                    <a:pt x="12" y="134"/>
                                  </a:moveTo>
                                  <a:cubicBezTo>
                                    <a:pt x="12" y="134"/>
                                    <a:pt x="12" y="134"/>
                                    <a:pt x="12" y="134"/>
                                  </a:cubicBezTo>
                                  <a:cubicBezTo>
                                    <a:pt x="12" y="134"/>
                                    <a:pt x="12" y="134"/>
                                    <a:pt x="12" y="134"/>
                                  </a:cubicBezTo>
                                  <a:cubicBezTo>
                                    <a:pt x="13" y="134"/>
                                    <a:pt x="12" y="135"/>
                                    <a:pt x="12" y="136"/>
                                  </a:cubicBezTo>
                                  <a:cubicBezTo>
                                    <a:pt x="12" y="136"/>
                                    <a:pt x="12" y="136"/>
                                    <a:pt x="12" y="136"/>
                                  </a:cubicBezTo>
                                  <a:cubicBezTo>
                                    <a:pt x="12" y="136"/>
                                    <a:pt x="12" y="136"/>
                                    <a:pt x="12" y="136"/>
                                  </a:cubicBezTo>
                                  <a:cubicBezTo>
                                    <a:pt x="12" y="136"/>
                                    <a:pt x="12" y="136"/>
                                    <a:pt x="12" y="136"/>
                                  </a:cubicBezTo>
                                  <a:cubicBezTo>
                                    <a:pt x="12" y="136"/>
                                    <a:pt x="12" y="136"/>
                                    <a:pt x="12" y="136"/>
                                  </a:cubicBezTo>
                                  <a:cubicBezTo>
                                    <a:pt x="12" y="136"/>
                                    <a:pt x="12" y="136"/>
                                    <a:pt x="12" y="136"/>
                                  </a:cubicBezTo>
                                  <a:cubicBezTo>
                                    <a:pt x="12" y="136"/>
                                    <a:pt x="12" y="136"/>
                                    <a:pt x="12" y="135"/>
                                  </a:cubicBezTo>
                                  <a:cubicBezTo>
                                    <a:pt x="12" y="135"/>
                                    <a:pt x="12" y="134"/>
                                    <a:pt x="12" y="134"/>
                                  </a:cubicBezTo>
                                  <a:cubicBezTo>
                                    <a:pt x="12" y="134"/>
                                    <a:pt x="12" y="134"/>
                                    <a:pt x="12" y="134"/>
                                  </a:cubicBezTo>
                                  <a:cubicBezTo>
                                    <a:pt x="12" y="134"/>
                                    <a:pt x="12" y="134"/>
                                    <a:pt x="12" y="134"/>
                                  </a:cubicBezTo>
                                  <a:cubicBezTo>
                                    <a:pt x="12" y="134"/>
                                    <a:pt x="12" y="134"/>
                                    <a:pt x="12" y="134"/>
                                  </a:cubicBezTo>
                                  <a:cubicBezTo>
                                    <a:pt x="12" y="134"/>
                                    <a:pt x="12" y="134"/>
                                    <a:pt x="12" y="134"/>
                                  </a:cubicBezTo>
                                  <a:moveTo>
                                    <a:pt x="25" y="133"/>
                                  </a:moveTo>
                                  <a:cubicBezTo>
                                    <a:pt x="25" y="133"/>
                                    <a:pt x="25" y="133"/>
                                    <a:pt x="25" y="133"/>
                                  </a:cubicBezTo>
                                  <a:cubicBezTo>
                                    <a:pt x="25" y="133"/>
                                    <a:pt x="25" y="133"/>
                                    <a:pt x="25" y="133"/>
                                  </a:cubicBezTo>
                                  <a:cubicBezTo>
                                    <a:pt x="25" y="133"/>
                                    <a:pt x="25" y="133"/>
                                    <a:pt x="25" y="133"/>
                                  </a:cubicBezTo>
                                  <a:cubicBezTo>
                                    <a:pt x="25" y="135"/>
                                    <a:pt x="24" y="138"/>
                                    <a:pt x="24" y="141"/>
                                  </a:cubicBezTo>
                                  <a:cubicBezTo>
                                    <a:pt x="24" y="140"/>
                                    <a:pt x="23" y="139"/>
                                    <a:pt x="23" y="138"/>
                                  </a:cubicBezTo>
                                  <a:cubicBezTo>
                                    <a:pt x="23" y="136"/>
                                    <a:pt x="24" y="133"/>
                                    <a:pt x="25" y="133"/>
                                  </a:cubicBezTo>
                                  <a:moveTo>
                                    <a:pt x="32" y="130"/>
                                  </a:moveTo>
                                  <a:cubicBezTo>
                                    <a:pt x="32" y="130"/>
                                    <a:pt x="32" y="130"/>
                                    <a:pt x="32" y="130"/>
                                  </a:cubicBezTo>
                                  <a:cubicBezTo>
                                    <a:pt x="32" y="130"/>
                                    <a:pt x="32" y="130"/>
                                    <a:pt x="32" y="130"/>
                                  </a:cubicBezTo>
                                  <a:cubicBezTo>
                                    <a:pt x="32" y="130"/>
                                    <a:pt x="32" y="130"/>
                                    <a:pt x="32" y="130"/>
                                  </a:cubicBezTo>
                                  <a:cubicBezTo>
                                    <a:pt x="32" y="134"/>
                                    <a:pt x="31" y="137"/>
                                    <a:pt x="31" y="141"/>
                                  </a:cubicBezTo>
                                  <a:cubicBezTo>
                                    <a:pt x="31" y="140"/>
                                    <a:pt x="31" y="139"/>
                                    <a:pt x="31" y="137"/>
                                  </a:cubicBezTo>
                                  <a:cubicBezTo>
                                    <a:pt x="31" y="135"/>
                                    <a:pt x="31" y="131"/>
                                    <a:pt x="32" y="130"/>
                                  </a:cubicBezTo>
                                  <a:moveTo>
                                    <a:pt x="24" y="130"/>
                                  </a:moveTo>
                                  <a:cubicBezTo>
                                    <a:pt x="24" y="130"/>
                                    <a:pt x="24" y="130"/>
                                    <a:pt x="24" y="130"/>
                                  </a:cubicBezTo>
                                  <a:cubicBezTo>
                                    <a:pt x="24" y="130"/>
                                    <a:pt x="25" y="128"/>
                                    <a:pt x="25" y="127"/>
                                  </a:cubicBezTo>
                                  <a:cubicBezTo>
                                    <a:pt x="26" y="128"/>
                                    <a:pt x="26" y="128"/>
                                    <a:pt x="26" y="128"/>
                                  </a:cubicBezTo>
                                  <a:cubicBezTo>
                                    <a:pt x="26" y="128"/>
                                    <a:pt x="26" y="128"/>
                                    <a:pt x="26" y="128"/>
                                  </a:cubicBezTo>
                                  <a:cubicBezTo>
                                    <a:pt x="25" y="129"/>
                                    <a:pt x="25" y="130"/>
                                    <a:pt x="25" y="131"/>
                                  </a:cubicBezTo>
                                  <a:cubicBezTo>
                                    <a:pt x="24" y="130"/>
                                    <a:pt x="24" y="130"/>
                                    <a:pt x="24" y="130"/>
                                  </a:cubicBezTo>
                                  <a:moveTo>
                                    <a:pt x="28" y="123"/>
                                  </a:moveTo>
                                  <a:cubicBezTo>
                                    <a:pt x="28" y="123"/>
                                    <a:pt x="28" y="123"/>
                                    <a:pt x="28" y="123"/>
                                  </a:cubicBezTo>
                                  <a:cubicBezTo>
                                    <a:pt x="28" y="123"/>
                                    <a:pt x="28" y="123"/>
                                    <a:pt x="28" y="123"/>
                                  </a:cubicBezTo>
                                  <a:cubicBezTo>
                                    <a:pt x="28" y="123"/>
                                    <a:pt x="28" y="123"/>
                                    <a:pt x="28" y="123"/>
                                  </a:cubicBezTo>
                                  <a:cubicBezTo>
                                    <a:pt x="27" y="130"/>
                                    <a:pt x="27" y="136"/>
                                    <a:pt x="26" y="143"/>
                                  </a:cubicBezTo>
                                  <a:cubicBezTo>
                                    <a:pt x="26" y="142"/>
                                    <a:pt x="26" y="141"/>
                                    <a:pt x="26" y="139"/>
                                  </a:cubicBezTo>
                                  <a:cubicBezTo>
                                    <a:pt x="26" y="134"/>
                                    <a:pt x="27" y="127"/>
                                    <a:pt x="28" y="123"/>
                                  </a:cubicBezTo>
                                  <a:moveTo>
                                    <a:pt x="32" y="122"/>
                                  </a:moveTo>
                                  <a:cubicBezTo>
                                    <a:pt x="32" y="122"/>
                                    <a:pt x="32" y="122"/>
                                    <a:pt x="32" y="122"/>
                                  </a:cubicBezTo>
                                  <a:cubicBezTo>
                                    <a:pt x="32" y="122"/>
                                    <a:pt x="33" y="122"/>
                                    <a:pt x="33" y="122"/>
                                  </a:cubicBezTo>
                                  <a:cubicBezTo>
                                    <a:pt x="33" y="122"/>
                                    <a:pt x="33" y="122"/>
                                    <a:pt x="33" y="122"/>
                                  </a:cubicBezTo>
                                  <a:cubicBezTo>
                                    <a:pt x="33" y="122"/>
                                    <a:pt x="32" y="123"/>
                                    <a:pt x="32" y="123"/>
                                  </a:cubicBezTo>
                                  <a:cubicBezTo>
                                    <a:pt x="32" y="124"/>
                                    <a:pt x="33" y="124"/>
                                    <a:pt x="33" y="125"/>
                                  </a:cubicBezTo>
                                  <a:cubicBezTo>
                                    <a:pt x="33" y="125"/>
                                    <a:pt x="33" y="125"/>
                                    <a:pt x="33" y="125"/>
                                  </a:cubicBezTo>
                                  <a:cubicBezTo>
                                    <a:pt x="33" y="125"/>
                                    <a:pt x="33" y="125"/>
                                    <a:pt x="33" y="125"/>
                                  </a:cubicBezTo>
                                  <a:cubicBezTo>
                                    <a:pt x="33" y="125"/>
                                    <a:pt x="33" y="125"/>
                                    <a:pt x="33" y="125"/>
                                  </a:cubicBezTo>
                                  <a:cubicBezTo>
                                    <a:pt x="33" y="125"/>
                                    <a:pt x="33" y="125"/>
                                    <a:pt x="33" y="125"/>
                                  </a:cubicBezTo>
                                  <a:cubicBezTo>
                                    <a:pt x="33" y="125"/>
                                    <a:pt x="32" y="125"/>
                                    <a:pt x="32" y="125"/>
                                  </a:cubicBezTo>
                                  <a:cubicBezTo>
                                    <a:pt x="32" y="125"/>
                                    <a:pt x="32" y="125"/>
                                    <a:pt x="32" y="125"/>
                                  </a:cubicBezTo>
                                  <a:cubicBezTo>
                                    <a:pt x="32" y="125"/>
                                    <a:pt x="32" y="125"/>
                                    <a:pt x="32" y="125"/>
                                  </a:cubicBezTo>
                                  <a:cubicBezTo>
                                    <a:pt x="32" y="126"/>
                                    <a:pt x="33" y="127"/>
                                    <a:pt x="33" y="127"/>
                                  </a:cubicBezTo>
                                  <a:cubicBezTo>
                                    <a:pt x="33" y="127"/>
                                    <a:pt x="33" y="127"/>
                                    <a:pt x="33" y="127"/>
                                  </a:cubicBezTo>
                                  <a:cubicBezTo>
                                    <a:pt x="33" y="127"/>
                                    <a:pt x="32" y="127"/>
                                    <a:pt x="32" y="127"/>
                                  </a:cubicBezTo>
                                  <a:cubicBezTo>
                                    <a:pt x="32" y="127"/>
                                    <a:pt x="32" y="127"/>
                                    <a:pt x="32" y="127"/>
                                  </a:cubicBezTo>
                                  <a:cubicBezTo>
                                    <a:pt x="32" y="127"/>
                                    <a:pt x="32" y="127"/>
                                    <a:pt x="32" y="127"/>
                                  </a:cubicBezTo>
                                  <a:cubicBezTo>
                                    <a:pt x="32" y="127"/>
                                    <a:pt x="32" y="128"/>
                                    <a:pt x="32" y="128"/>
                                  </a:cubicBezTo>
                                  <a:cubicBezTo>
                                    <a:pt x="31" y="128"/>
                                    <a:pt x="31" y="127"/>
                                    <a:pt x="31" y="127"/>
                                  </a:cubicBezTo>
                                  <a:cubicBezTo>
                                    <a:pt x="31" y="125"/>
                                    <a:pt x="32" y="123"/>
                                    <a:pt x="32" y="122"/>
                                  </a:cubicBezTo>
                                  <a:cubicBezTo>
                                    <a:pt x="32" y="122"/>
                                    <a:pt x="32" y="122"/>
                                    <a:pt x="32" y="122"/>
                                  </a:cubicBezTo>
                                  <a:moveTo>
                                    <a:pt x="23" y="123"/>
                                  </a:moveTo>
                                  <a:cubicBezTo>
                                    <a:pt x="23" y="123"/>
                                    <a:pt x="23" y="123"/>
                                    <a:pt x="23" y="123"/>
                                  </a:cubicBezTo>
                                  <a:cubicBezTo>
                                    <a:pt x="24" y="122"/>
                                    <a:pt x="24" y="121"/>
                                    <a:pt x="24" y="120"/>
                                  </a:cubicBezTo>
                                  <a:cubicBezTo>
                                    <a:pt x="25" y="120"/>
                                    <a:pt x="25" y="120"/>
                                    <a:pt x="25" y="120"/>
                                  </a:cubicBezTo>
                                  <a:cubicBezTo>
                                    <a:pt x="25" y="120"/>
                                    <a:pt x="25" y="120"/>
                                    <a:pt x="25" y="120"/>
                                  </a:cubicBezTo>
                                  <a:cubicBezTo>
                                    <a:pt x="25" y="121"/>
                                    <a:pt x="24" y="122"/>
                                    <a:pt x="24" y="123"/>
                                  </a:cubicBezTo>
                                  <a:cubicBezTo>
                                    <a:pt x="23" y="123"/>
                                    <a:pt x="23" y="123"/>
                                    <a:pt x="23" y="123"/>
                                  </a:cubicBezTo>
                                  <a:moveTo>
                                    <a:pt x="26" y="120"/>
                                  </a:moveTo>
                                  <a:cubicBezTo>
                                    <a:pt x="26" y="120"/>
                                    <a:pt x="26" y="120"/>
                                    <a:pt x="26" y="120"/>
                                  </a:cubicBezTo>
                                  <a:cubicBezTo>
                                    <a:pt x="26" y="120"/>
                                    <a:pt x="26" y="120"/>
                                    <a:pt x="26" y="120"/>
                                  </a:cubicBezTo>
                                  <a:cubicBezTo>
                                    <a:pt x="26" y="121"/>
                                    <a:pt x="26" y="121"/>
                                    <a:pt x="26" y="122"/>
                                  </a:cubicBezTo>
                                  <a:cubicBezTo>
                                    <a:pt x="26" y="122"/>
                                    <a:pt x="26" y="122"/>
                                    <a:pt x="26" y="122"/>
                                  </a:cubicBezTo>
                                  <a:cubicBezTo>
                                    <a:pt x="26" y="122"/>
                                    <a:pt x="26" y="122"/>
                                    <a:pt x="26" y="122"/>
                                  </a:cubicBezTo>
                                  <a:cubicBezTo>
                                    <a:pt x="26" y="122"/>
                                    <a:pt x="26" y="122"/>
                                    <a:pt x="26" y="122"/>
                                  </a:cubicBezTo>
                                  <a:cubicBezTo>
                                    <a:pt x="26" y="122"/>
                                    <a:pt x="26" y="122"/>
                                    <a:pt x="26" y="122"/>
                                  </a:cubicBezTo>
                                  <a:cubicBezTo>
                                    <a:pt x="26" y="122"/>
                                    <a:pt x="25" y="122"/>
                                    <a:pt x="25" y="122"/>
                                  </a:cubicBezTo>
                                  <a:cubicBezTo>
                                    <a:pt x="25" y="122"/>
                                    <a:pt x="25" y="122"/>
                                    <a:pt x="25" y="121"/>
                                  </a:cubicBezTo>
                                  <a:cubicBezTo>
                                    <a:pt x="25" y="121"/>
                                    <a:pt x="26" y="120"/>
                                    <a:pt x="26" y="120"/>
                                  </a:cubicBezTo>
                                  <a:cubicBezTo>
                                    <a:pt x="26" y="120"/>
                                    <a:pt x="26" y="120"/>
                                    <a:pt x="26" y="120"/>
                                  </a:cubicBezTo>
                                  <a:cubicBezTo>
                                    <a:pt x="26" y="120"/>
                                    <a:pt x="26" y="120"/>
                                    <a:pt x="26" y="120"/>
                                  </a:cubicBezTo>
                                  <a:cubicBezTo>
                                    <a:pt x="26" y="120"/>
                                    <a:pt x="26" y="120"/>
                                    <a:pt x="26" y="120"/>
                                  </a:cubicBezTo>
                                  <a:cubicBezTo>
                                    <a:pt x="26" y="120"/>
                                    <a:pt x="26" y="120"/>
                                    <a:pt x="26" y="120"/>
                                  </a:cubicBezTo>
                                  <a:moveTo>
                                    <a:pt x="27" y="119"/>
                                  </a:moveTo>
                                  <a:cubicBezTo>
                                    <a:pt x="27" y="118"/>
                                    <a:pt x="27" y="116"/>
                                    <a:pt x="28" y="116"/>
                                  </a:cubicBezTo>
                                  <a:cubicBezTo>
                                    <a:pt x="28" y="116"/>
                                    <a:pt x="28" y="116"/>
                                    <a:pt x="28" y="116"/>
                                  </a:cubicBezTo>
                                  <a:cubicBezTo>
                                    <a:pt x="28" y="117"/>
                                    <a:pt x="28" y="118"/>
                                    <a:pt x="28" y="119"/>
                                  </a:cubicBezTo>
                                  <a:cubicBezTo>
                                    <a:pt x="28" y="119"/>
                                    <a:pt x="28" y="120"/>
                                    <a:pt x="28" y="121"/>
                                  </a:cubicBezTo>
                                  <a:cubicBezTo>
                                    <a:pt x="28" y="121"/>
                                    <a:pt x="28" y="121"/>
                                    <a:pt x="28" y="121"/>
                                  </a:cubicBezTo>
                                  <a:cubicBezTo>
                                    <a:pt x="28" y="121"/>
                                    <a:pt x="28" y="121"/>
                                    <a:pt x="28" y="121"/>
                                  </a:cubicBezTo>
                                  <a:cubicBezTo>
                                    <a:pt x="28" y="121"/>
                                    <a:pt x="28" y="121"/>
                                    <a:pt x="28" y="121"/>
                                  </a:cubicBezTo>
                                  <a:cubicBezTo>
                                    <a:pt x="28" y="121"/>
                                    <a:pt x="28" y="121"/>
                                    <a:pt x="28" y="121"/>
                                  </a:cubicBezTo>
                                  <a:cubicBezTo>
                                    <a:pt x="28" y="121"/>
                                    <a:pt x="28" y="121"/>
                                    <a:pt x="27" y="121"/>
                                  </a:cubicBezTo>
                                  <a:cubicBezTo>
                                    <a:pt x="27" y="121"/>
                                    <a:pt x="27" y="120"/>
                                    <a:pt x="27" y="119"/>
                                  </a:cubicBezTo>
                                  <a:moveTo>
                                    <a:pt x="28" y="109"/>
                                  </a:moveTo>
                                  <a:cubicBezTo>
                                    <a:pt x="28" y="109"/>
                                    <a:pt x="28" y="109"/>
                                    <a:pt x="28" y="109"/>
                                  </a:cubicBezTo>
                                  <a:cubicBezTo>
                                    <a:pt x="28" y="108"/>
                                    <a:pt x="28" y="107"/>
                                    <a:pt x="28" y="106"/>
                                  </a:cubicBezTo>
                                  <a:cubicBezTo>
                                    <a:pt x="29" y="106"/>
                                    <a:pt x="29" y="106"/>
                                    <a:pt x="29" y="106"/>
                                  </a:cubicBezTo>
                                  <a:cubicBezTo>
                                    <a:pt x="29" y="106"/>
                                    <a:pt x="29" y="106"/>
                                    <a:pt x="29" y="106"/>
                                  </a:cubicBezTo>
                                  <a:cubicBezTo>
                                    <a:pt x="29" y="107"/>
                                    <a:pt x="29" y="108"/>
                                    <a:pt x="29" y="109"/>
                                  </a:cubicBezTo>
                                  <a:cubicBezTo>
                                    <a:pt x="28" y="109"/>
                                    <a:pt x="28" y="109"/>
                                    <a:pt x="28" y="109"/>
                                  </a:cubicBezTo>
                                  <a:moveTo>
                                    <a:pt x="16" y="92"/>
                                  </a:moveTo>
                                  <a:cubicBezTo>
                                    <a:pt x="16" y="92"/>
                                    <a:pt x="16" y="92"/>
                                    <a:pt x="16" y="92"/>
                                  </a:cubicBezTo>
                                  <a:cubicBezTo>
                                    <a:pt x="16" y="90"/>
                                    <a:pt x="16" y="88"/>
                                    <a:pt x="17" y="86"/>
                                  </a:cubicBezTo>
                                  <a:cubicBezTo>
                                    <a:pt x="18" y="87"/>
                                    <a:pt x="17" y="90"/>
                                    <a:pt x="17" y="92"/>
                                  </a:cubicBezTo>
                                  <a:cubicBezTo>
                                    <a:pt x="17" y="92"/>
                                    <a:pt x="17" y="92"/>
                                    <a:pt x="17" y="92"/>
                                  </a:cubicBezTo>
                                  <a:cubicBezTo>
                                    <a:pt x="17" y="92"/>
                                    <a:pt x="16" y="92"/>
                                    <a:pt x="16" y="92"/>
                                  </a:cubicBezTo>
                                  <a:moveTo>
                                    <a:pt x="23" y="84"/>
                                  </a:moveTo>
                                  <a:cubicBezTo>
                                    <a:pt x="23" y="84"/>
                                    <a:pt x="23" y="84"/>
                                    <a:pt x="23" y="84"/>
                                  </a:cubicBezTo>
                                  <a:cubicBezTo>
                                    <a:pt x="24" y="84"/>
                                    <a:pt x="24" y="84"/>
                                    <a:pt x="25" y="84"/>
                                  </a:cubicBezTo>
                                  <a:cubicBezTo>
                                    <a:pt x="25" y="84"/>
                                    <a:pt x="25" y="84"/>
                                    <a:pt x="25" y="84"/>
                                  </a:cubicBezTo>
                                  <a:cubicBezTo>
                                    <a:pt x="25" y="84"/>
                                    <a:pt x="24" y="85"/>
                                    <a:pt x="24" y="86"/>
                                  </a:cubicBezTo>
                                  <a:cubicBezTo>
                                    <a:pt x="24" y="85"/>
                                    <a:pt x="23" y="85"/>
                                    <a:pt x="23" y="84"/>
                                  </a:cubicBezTo>
                                  <a:moveTo>
                                    <a:pt x="17" y="80"/>
                                  </a:moveTo>
                                  <a:cubicBezTo>
                                    <a:pt x="17" y="80"/>
                                    <a:pt x="17" y="80"/>
                                    <a:pt x="17" y="80"/>
                                  </a:cubicBezTo>
                                  <a:cubicBezTo>
                                    <a:pt x="19" y="79"/>
                                    <a:pt x="18" y="76"/>
                                    <a:pt x="19" y="74"/>
                                  </a:cubicBezTo>
                                  <a:cubicBezTo>
                                    <a:pt x="19" y="74"/>
                                    <a:pt x="19" y="75"/>
                                    <a:pt x="19" y="75"/>
                                  </a:cubicBezTo>
                                  <a:cubicBezTo>
                                    <a:pt x="19" y="77"/>
                                    <a:pt x="19" y="79"/>
                                    <a:pt x="19" y="80"/>
                                  </a:cubicBezTo>
                                  <a:cubicBezTo>
                                    <a:pt x="19" y="80"/>
                                    <a:pt x="19" y="80"/>
                                    <a:pt x="19" y="80"/>
                                  </a:cubicBezTo>
                                  <a:cubicBezTo>
                                    <a:pt x="19" y="80"/>
                                    <a:pt x="19" y="80"/>
                                    <a:pt x="19" y="80"/>
                                  </a:cubicBezTo>
                                  <a:cubicBezTo>
                                    <a:pt x="18" y="80"/>
                                    <a:pt x="18" y="80"/>
                                    <a:pt x="17" y="80"/>
                                  </a:cubicBezTo>
                                  <a:moveTo>
                                    <a:pt x="17" y="64"/>
                                  </a:moveTo>
                                  <a:cubicBezTo>
                                    <a:pt x="17" y="64"/>
                                    <a:pt x="17" y="64"/>
                                    <a:pt x="17" y="64"/>
                                  </a:cubicBezTo>
                                  <a:cubicBezTo>
                                    <a:pt x="18" y="65"/>
                                    <a:pt x="18" y="65"/>
                                    <a:pt x="18" y="66"/>
                                  </a:cubicBezTo>
                                  <a:cubicBezTo>
                                    <a:pt x="18" y="67"/>
                                    <a:pt x="17" y="69"/>
                                    <a:pt x="17" y="71"/>
                                  </a:cubicBezTo>
                                  <a:cubicBezTo>
                                    <a:pt x="17" y="71"/>
                                    <a:pt x="17" y="71"/>
                                    <a:pt x="17" y="71"/>
                                  </a:cubicBezTo>
                                  <a:cubicBezTo>
                                    <a:pt x="17" y="71"/>
                                    <a:pt x="17" y="71"/>
                                    <a:pt x="17" y="71"/>
                                  </a:cubicBezTo>
                                  <a:cubicBezTo>
                                    <a:pt x="17" y="71"/>
                                    <a:pt x="17" y="70"/>
                                    <a:pt x="17" y="70"/>
                                  </a:cubicBezTo>
                                  <a:cubicBezTo>
                                    <a:pt x="17" y="68"/>
                                    <a:pt x="17" y="66"/>
                                    <a:pt x="17" y="65"/>
                                  </a:cubicBezTo>
                                  <a:cubicBezTo>
                                    <a:pt x="17" y="65"/>
                                    <a:pt x="17" y="65"/>
                                    <a:pt x="17" y="64"/>
                                  </a:cubicBezTo>
                                  <a:moveTo>
                                    <a:pt x="21" y="64"/>
                                  </a:moveTo>
                                  <a:cubicBezTo>
                                    <a:pt x="21" y="64"/>
                                    <a:pt x="21" y="64"/>
                                    <a:pt x="21" y="64"/>
                                  </a:cubicBezTo>
                                  <a:cubicBezTo>
                                    <a:pt x="21" y="64"/>
                                    <a:pt x="22" y="65"/>
                                    <a:pt x="22" y="65"/>
                                  </a:cubicBezTo>
                                  <a:cubicBezTo>
                                    <a:pt x="22" y="66"/>
                                    <a:pt x="21" y="67"/>
                                    <a:pt x="21" y="68"/>
                                  </a:cubicBezTo>
                                  <a:cubicBezTo>
                                    <a:pt x="21" y="68"/>
                                    <a:pt x="21" y="68"/>
                                    <a:pt x="21" y="68"/>
                                  </a:cubicBezTo>
                                  <a:cubicBezTo>
                                    <a:pt x="21" y="68"/>
                                    <a:pt x="21" y="68"/>
                                    <a:pt x="21" y="68"/>
                                  </a:cubicBezTo>
                                  <a:cubicBezTo>
                                    <a:pt x="21" y="68"/>
                                    <a:pt x="21" y="68"/>
                                    <a:pt x="20" y="68"/>
                                  </a:cubicBezTo>
                                  <a:cubicBezTo>
                                    <a:pt x="20" y="68"/>
                                    <a:pt x="20" y="68"/>
                                    <a:pt x="20" y="68"/>
                                  </a:cubicBezTo>
                                  <a:cubicBezTo>
                                    <a:pt x="20" y="67"/>
                                    <a:pt x="20" y="65"/>
                                    <a:pt x="21" y="64"/>
                                  </a:cubicBezTo>
                                  <a:cubicBezTo>
                                    <a:pt x="21" y="64"/>
                                    <a:pt x="21" y="64"/>
                                    <a:pt x="21" y="64"/>
                                  </a:cubicBezTo>
                                  <a:cubicBezTo>
                                    <a:pt x="21" y="64"/>
                                    <a:pt x="21" y="64"/>
                                    <a:pt x="21" y="64"/>
                                  </a:cubicBezTo>
                                  <a:moveTo>
                                    <a:pt x="26" y="56"/>
                                  </a:moveTo>
                                  <a:cubicBezTo>
                                    <a:pt x="26" y="56"/>
                                    <a:pt x="26" y="56"/>
                                    <a:pt x="26" y="56"/>
                                  </a:cubicBezTo>
                                  <a:cubicBezTo>
                                    <a:pt x="26" y="56"/>
                                    <a:pt x="26" y="56"/>
                                    <a:pt x="26" y="56"/>
                                  </a:cubicBezTo>
                                  <a:cubicBezTo>
                                    <a:pt x="26" y="56"/>
                                    <a:pt x="26" y="57"/>
                                    <a:pt x="26" y="58"/>
                                  </a:cubicBezTo>
                                  <a:cubicBezTo>
                                    <a:pt x="26" y="58"/>
                                    <a:pt x="26" y="58"/>
                                    <a:pt x="26" y="58"/>
                                  </a:cubicBezTo>
                                  <a:cubicBezTo>
                                    <a:pt x="26" y="58"/>
                                    <a:pt x="26" y="58"/>
                                    <a:pt x="26" y="58"/>
                                  </a:cubicBezTo>
                                  <a:cubicBezTo>
                                    <a:pt x="26" y="58"/>
                                    <a:pt x="26" y="58"/>
                                    <a:pt x="26" y="58"/>
                                  </a:cubicBezTo>
                                  <a:cubicBezTo>
                                    <a:pt x="26" y="58"/>
                                    <a:pt x="26" y="58"/>
                                    <a:pt x="26" y="58"/>
                                  </a:cubicBezTo>
                                  <a:cubicBezTo>
                                    <a:pt x="25" y="58"/>
                                    <a:pt x="25" y="58"/>
                                    <a:pt x="25" y="58"/>
                                  </a:cubicBezTo>
                                  <a:cubicBezTo>
                                    <a:pt x="25" y="58"/>
                                    <a:pt x="25" y="58"/>
                                    <a:pt x="25" y="57"/>
                                  </a:cubicBezTo>
                                  <a:cubicBezTo>
                                    <a:pt x="25" y="57"/>
                                    <a:pt x="25" y="56"/>
                                    <a:pt x="25" y="56"/>
                                  </a:cubicBezTo>
                                  <a:cubicBezTo>
                                    <a:pt x="25" y="56"/>
                                    <a:pt x="25" y="56"/>
                                    <a:pt x="25" y="56"/>
                                  </a:cubicBezTo>
                                  <a:cubicBezTo>
                                    <a:pt x="25" y="56"/>
                                    <a:pt x="25" y="56"/>
                                    <a:pt x="25" y="56"/>
                                  </a:cubicBezTo>
                                  <a:cubicBezTo>
                                    <a:pt x="25" y="56"/>
                                    <a:pt x="25" y="56"/>
                                    <a:pt x="25" y="56"/>
                                  </a:cubicBezTo>
                                  <a:cubicBezTo>
                                    <a:pt x="25" y="56"/>
                                    <a:pt x="26" y="56"/>
                                    <a:pt x="26" y="56"/>
                                  </a:cubicBezTo>
                                  <a:moveTo>
                                    <a:pt x="27" y="44"/>
                                  </a:moveTo>
                                  <a:cubicBezTo>
                                    <a:pt x="27" y="44"/>
                                    <a:pt x="27" y="44"/>
                                    <a:pt x="27" y="44"/>
                                  </a:cubicBezTo>
                                  <a:cubicBezTo>
                                    <a:pt x="28" y="45"/>
                                    <a:pt x="28" y="45"/>
                                    <a:pt x="28" y="46"/>
                                  </a:cubicBezTo>
                                  <a:cubicBezTo>
                                    <a:pt x="28" y="47"/>
                                    <a:pt x="28" y="49"/>
                                    <a:pt x="28" y="51"/>
                                  </a:cubicBezTo>
                                  <a:cubicBezTo>
                                    <a:pt x="28" y="51"/>
                                    <a:pt x="28" y="51"/>
                                    <a:pt x="28" y="51"/>
                                  </a:cubicBezTo>
                                  <a:cubicBezTo>
                                    <a:pt x="28" y="51"/>
                                    <a:pt x="28" y="51"/>
                                    <a:pt x="28" y="51"/>
                                  </a:cubicBezTo>
                                  <a:cubicBezTo>
                                    <a:pt x="27" y="51"/>
                                    <a:pt x="27" y="50"/>
                                    <a:pt x="27" y="49"/>
                                  </a:cubicBezTo>
                                  <a:cubicBezTo>
                                    <a:pt x="27" y="48"/>
                                    <a:pt x="27" y="46"/>
                                    <a:pt x="27" y="45"/>
                                  </a:cubicBezTo>
                                  <a:cubicBezTo>
                                    <a:pt x="27" y="45"/>
                                    <a:pt x="27" y="45"/>
                                    <a:pt x="27" y="44"/>
                                  </a:cubicBezTo>
                                  <a:moveTo>
                                    <a:pt x="32" y="43"/>
                                  </a:moveTo>
                                  <a:cubicBezTo>
                                    <a:pt x="32" y="43"/>
                                    <a:pt x="32" y="43"/>
                                    <a:pt x="32" y="43"/>
                                  </a:cubicBezTo>
                                  <a:cubicBezTo>
                                    <a:pt x="32" y="44"/>
                                    <a:pt x="33" y="44"/>
                                    <a:pt x="33" y="45"/>
                                  </a:cubicBezTo>
                                  <a:cubicBezTo>
                                    <a:pt x="33" y="46"/>
                                    <a:pt x="32" y="48"/>
                                    <a:pt x="32" y="49"/>
                                  </a:cubicBezTo>
                                  <a:cubicBezTo>
                                    <a:pt x="32" y="49"/>
                                    <a:pt x="32" y="49"/>
                                    <a:pt x="32" y="49"/>
                                  </a:cubicBezTo>
                                  <a:cubicBezTo>
                                    <a:pt x="32" y="49"/>
                                    <a:pt x="32" y="49"/>
                                    <a:pt x="32" y="49"/>
                                  </a:cubicBezTo>
                                  <a:cubicBezTo>
                                    <a:pt x="31" y="49"/>
                                    <a:pt x="31" y="48"/>
                                    <a:pt x="31" y="48"/>
                                  </a:cubicBezTo>
                                  <a:cubicBezTo>
                                    <a:pt x="31" y="46"/>
                                    <a:pt x="32" y="45"/>
                                    <a:pt x="32" y="44"/>
                                  </a:cubicBezTo>
                                  <a:cubicBezTo>
                                    <a:pt x="32" y="44"/>
                                    <a:pt x="32" y="43"/>
                                    <a:pt x="32" y="43"/>
                                  </a:cubicBezTo>
                                  <a:moveTo>
                                    <a:pt x="22" y="42"/>
                                  </a:moveTo>
                                  <a:cubicBezTo>
                                    <a:pt x="22" y="42"/>
                                    <a:pt x="22" y="42"/>
                                    <a:pt x="22" y="42"/>
                                  </a:cubicBezTo>
                                  <a:cubicBezTo>
                                    <a:pt x="22" y="42"/>
                                    <a:pt x="22" y="42"/>
                                    <a:pt x="22" y="42"/>
                                  </a:cubicBezTo>
                                  <a:cubicBezTo>
                                    <a:pt x="22" y="42"/>
                                    <a:pt x="22" y="42"/>
                                    <a:pt x="22" y="42"/>
                                  </a:cubicBezTo>
                                  <a:cubicBezTo>
                                    <a:pt x="22" y="43"/>
                                    <a:pt x="22" y="44"/>
                                    <a:pt x="22" y="45"/>
                                  </a:cubicBezTo>
                                  <a:cubicBezTo>
                                    <a:pt x="22" y="45"/>
                                    <a:pt x="22" y="45"/>
                                    <a:pt x="22" y="45"/>
                                  </a:cubicBezTo>
                                  <a:cubicBezTo>
                                    <a:pt x="22" y="45"/>
                                    <a:pt x="22" y="45"/>
                                    <a:pt x="22" y="45"/>
                                  </a:cubicBezTo>
                                  <a:cubicBezTo>
                                    <a:pt x="22" y="45"/>
                                    <a:pt x="22" y="45"/>
                                    <a:pt x="22" y="45"/>
                                  </a:cubicBezTo>
                                  <a:cubicBezTo>
                                    <a:pt x="21" y="45"/>
                                    <a:pt x="21" y="44"/>
                                    <a:pt x="21" y="44"/>
                                  </a:cubicBezTo>
                                  <a:cubicBezTo>
                                    <a:pt x="21" y="44"/>
                                    <a:pt x="21" y="44"/>
                                    <a:pt x="21" y="44"/>
                                  </a:cubicBezTo>
                                  <a:cubicBezTo>
                                    <a:pt x="21" y="44"/>
                                    <a:pt x="21" y="43"/>
                                    <a:pt x="21" y="43"/>
                                  </a:cubicBezTo>
                                  <a:cubicBezTo>
                                    <a:pt x="21" y="43"/>
                                    <a:pt x="22" y="42"/>
                                    <a:pt x="22" y="42"/>
                                  </a:cubicBezTo>
                                  <a:moveTo>
                                    <a:pt x="18" y="37"/>
                                  </a:moveTo>
                                  <a:cubicBezTo>
                                    <a:pt x="18" y="37"/>
                                    <a:pt x="18" y="37"/>
                                    <a:pt x="18" y="37"/>
                                  </a:cubicBezTo>
                                  <a:cubicBezTo>
                                    <a:pt x="18" y="38"/>
                                    <a:pt x="19" y="38"/>
                                    <a:pt x="19" y="38"/>
                                  </a:cubicBezTo>
                                  <a:cubicBezTo>
                                    <a:pt x="19" y="38"/>
                                    <a:pt x="19" y="38"/>
                                    <a:pt x="19" y="38"/>
                                  </a:cubicBezTo>
                                  <a:cubicBezTo>
                                    <a:pt x="19" y="39"/>
                                    <a:pt x="19" y="40"/>
                                    <a:pt x="19" y="41"/>
                                  </a:cubicBezTo>
                                  <a:cubicBezTo>
                                    <a:pt x="18" y="40"/>
                                    <a:pt x="19" y="38"/>
                                    <a:pt x="18" y="37"/>
                                  </a:cubicBezTo>
                                  <a:moveTo>
                                    <a:pt x="35" y="22"/>
                                  </a:moveTo>
                                  <a:cubicBezTo>
                                    <a:pt x="35" y="22"/>
                                    <a:pt x="35" y="22"/>
                                    <a:pt x="35" y="22"/>
                                  </a:cubicBezTo>
                                  <a:cubicBezTo>
                                    <a:pt x="35" y="22"/>
                                    <a:pt x="35" y="22"/>
                                    <a:pt x="35" y="22"/>
                                  </a:cubicBezTo>
                                  <a:cubicBezTo>
                                    <a:pt x="35" y="22"/>
                                    <a:pt x="35" y="22"/>
                                    <a:pt x="35" y="22"/>
                                  </a:cubicBezTo>
                                  <a:cubicBezTo>
                                    <a:pt x="35" y="25"/>
                                    <a:pt x="34" y="28"/>
                                    <a:pt x="34" y="32"/>
                                  </a:cubicBezTo>
                                  <a:cubicBezTo>
                                    <a:pt x="34" y="31"/>
                                    <a:pt x="33" y="30"/>
                                    <a:pt x="33" y="28"/>
                                  </a:cubicBezTo>
                                  <a:cubicBezTo>
                                    <a:pt x="33" y="26"/>
                                    <a:pt x="34" y="23"/>
                                    <a:pt x="35" y="22"/>
                                  </a:cubicBezTo>
                                  <a:moveTo>
                                    <a:pt x="25" y="21"/>
                                  </a:moveTo>
                                  <a:cubicBezTo>
                                    <a:pt x="25" y="21"/>
                                    <a:pt x="25" y="21"/>
                                    <a:pt x="25" y="21"/>
                                  </a:cubicBezTo>
                                  <a:cubicBezTo>
                                    <a:pt x="25" y="20"/>
                                    <a:pt x="25" y="19"/>
                                    <a:pt x="25" y="18"/>
                                  </a:cubicBezTo>
                                  <a:cubicBezTo>
                                    <a:pt x="26" y="18"/>
                                    <a:pt x="26" y="18"/>
                                    <a:pt x="26" y="18"/>
                                  </a:cubicBezTo>
                                  <a:cubicBezTo>
                                    <a:pt x="26" y="18"/>
                                    <a:pt x="26" y="18"/>
                                    <a:pt x="26" y="18"/>
                                  </a:cubicBezTo>
                                  <a:cubicBezTo>
                                    <a:pt x="26" y="19"/>
                                    <a:pt x="26" y="20"/>
                                    <a:pt x="26" y="21"/>
                                  </a:cubicBezTo>
                                  <a:cubicBezTo>
                                    <a:pt x="25" y="21"/>
                                    <a:pt x="25" y="21"/>
                                    <a:pt x="25" y="21"/>
                                  </a:cubicBezTo>
                                  <a:moveTo>
                                    <a:pt x="22" y="0"/>
                                  </a:moveTo>
                                  <a:cubicBezTo>
                                    <a:pt x="21" y="0"/>
                                    <a:pt x="21" y="0"/>
                                    <a:pt x="20" y="0"/>
                                  </a:cubicBezTo>
                                  <a:cubicBezTo>
                                    <a:pt x="19" y="1"/>
                                    <a:pt x="19" y="3"/>
                                    <a:pt x="18" y="4"/>
                                  </a:cubicBezTo>
                                  <a:cubicBezTo>
                                    <a:pt x="18" y="24"/>
                                    <a:pt x="15" y="46"/>
                                    <a:pt x="14" y="67"/>
                                  </a:cubicBezTo>
                                  <a:cubicBezTo>
                                    <a:pt x="14" y="71"/>
                                    <a:pt x="12" y="78"/>
                                    <a:pt x="12" y="87"/>
                                  </a:cubicBezTo>
                                  <a:cubicBezTo>
                                    <a:pt x="12" y="92"/>
                                    <a:pt x="11" y="96"/>
                                    <a:pt x="11" y="101"/>
                                  </a:cubicBezTo>
                                  <a:cubicBezTo>
                                    <a:pt x="11" y="106"/>
                                    <a:pt x="12" y="111"/>
                                    <a:pt x="8" y="113"/>
                                  </a:cubicBezTo>
                                  <a:cubicBezTo>
                                    <a:pt x="9" y="114"/>
                                    <a:pt x="9" y="114"/>
                                    <a:pt x="9" y="114"/>
                                  </a:cubicBezTo>
                                  <a:cubicBezTo>
                                    <a:pt x="9" y="114"/>
                                    <a:pt x="9" y="114"/>
                                    <a:pt x="10" y="113"/>
                                  </a:cubicBezTo>
                                  <a:cubicBezTo>
                                    <a:pt x="10" y="113"/>
                                    <a:pt x="10" y="113"/>
                                    <a:pt x="10" y="113"/>
                                  </a:cubicBezTo>
                                  <a:cubicBezTo>
                                    <a:pt x="11" y="113"/>
                                    <a:pt x="11" y="113"/>
                                    <a:pt x="11" y="114"/>
                                  </a:cubicBezTo>
                                  <a:cubicBezTo>
                                    <a:pt x="8" y="135"/>
                                    <a:pt x="9" y="144"/>
                                    <a:pt x="6" y="165"/>
                                  </a:cubicBezTo>
                                  <a:cubicBezTo>
                                    <a:pt x="7" y="175"/>
                                    <a:pt x="3" y="188"/>
                                    <a:pt x="3" y="199"/>
                                  </a:cubicBezTo>
                                  <a:cubicBezTo>
                                    <a:pt x="4" y="209"/>
                                    <a:pt x="1" y="220"/>
                                    <a:pt x="1" y="230"/>
                                  </a:cubicBezTo>
                                  <a:cubicBezTo>
                                    <a:pt x="1" y="241"/>
                                    <a:pt x="0" y="262"/>
                                    <a:pt x="0" y="274"/>
                                  </a:cubicBezTo>
                                  <a:cubicBezTo>
                                    <a:pt x="0" y="274"/>
                                    <a:pt x="0" y="274"/>
                                    <a:pt x="0" y="274"/>
                                  </a:cubicBezTo>
                                  <a:cubicBezTo>
                                    <a:pt x="0" y="274"/>
                                    <a:pt x="0" y="274"/>
                                    <a:pt x="0" y="274"/>
                                  </a:cubicBezTo>
                                  <a:cubicBezTo>
                                    <a:pt x="3" y="274"/>
                                    <a:pt x="6" y="274"/>
                                    <a:pt x="10" y="274"/>
                                  </a:cubicBezTo>
                                  <a:cubicBezTo>
                                    <a:pt x="14" y="274"/>
                                    <a:pt x="18" y="274"/>
                                    <a:pt x="21" y="275"/>
                                  </a:cubicBezTo>
                                  <a:cubicBezTo>
                                    <a:pt x="22" y="274"/>
                                    <a:pt x="23" y="273"/>
                                    <a:pt x="24" y="273"/>
                                  </a:cubicBezTo>
                                  <a:cubicBezTo>
                                    <a:pt x="24" y="264"/>
                                    <a:pt x="24" y="256"/>
                                    <a:pt x="24" y="247"/>
                                  </a:cubicBezTo>
                                  <a:cubicBezTo>
                                    <a:pt x="24" y="235"/>
                                    <a:pt x="26" y="224"/>
                                    <a:pt x="27" y="211"/>
                                  </a:cubicBezTo>
                                  <a:cubicBezTo>
                                    <a:pt x="27" y="206"/>
                                    <a:pt x="28" y="193"/>
                                    <a:pt x="28" y="190"/>
                                  </a:cubicBezTo>
                                  <a:cubicBezTo>
                                    <a:pt x="28" y="179"/>
                                    <a:pt x="33" y="167"/>
                                    <a:pt x="32" y="156"/>
                                  </a:cubicBezTo>
                                  <a:cubicBezTo>
                                    <a:pt x="32" y="154"/>
                                    <a:pt x="32" y="154"/>
                                    <a:pt x="32" y="153"/>
                                  </a:cubicBezTo>
                                  <a:cubicBezTo>
                                    <a:pt x="33" y="134"/>
                                    <a:pt x="34" y="116"/>
                                    <a:pt x="37" y="98"/>
                                  </a:cubicBezTo>
                                  <a:cubicBezTo>
                                    <a:pt x="37" y="83"/>
                                    <a:pt x="38" y="65"/>
                                    <a:pt x="40" y="57"/>
                                  </a:cubicBezTo>
                                  <a:cubicBezTo>
                                    <a:pt x="39" y="39"/>
                                    <a:pt x="43" y="18"/>
                                    <a:pt x="42" y="0"/>
                                  </a:cubicBezTo>
                                  <a:cubicBezTo>
                                    <a:pt x="36" y="0"/>
                                    <a:pt x="28" y="0"/>
                                    <a:pt x="22" y="0"/>
                                  </a:cubicBez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723"/>
                          <wps:cNvSpPr>
                            <a:spLocks/>
                          </wps:cNvSpPr>
                          <wps:spPr bwMode="auto">
                            <a:xfrm>
                              <a:off x="4601" y="2647"/>
                              <a:ext cx="6" cy="3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5"/>
                                <a:gd name="T2" fmla="*/ 0 w 1"/>
                                <a:gd name="T3" fmla="*/ 0 h 5"/>
                                <a:gd name="T4" fmla="*/ 0 w 1"/>
                                <a:gd name="T5" fmla="*/ 4 h 5"/>
                                <a:gd name="T6" fmla="*/ 1 w 1"/>
                                <a:gd name="T7" fmla="*/ 5 h 5"/>
                                <a:gd name="T8" fmla="*/ 1 w 1"/>
                                <a:gd name="T9" fmla="*/ 4 h 5"/>
                                <a:gd name="T10" fmla="*/ 1 w 1"/>
                                <a:gd name="T11" fmla="*/ 1 h 5"/>
                                <a:gd name="T12" fmla="*/ 0 w 1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3"/>
                                    <a:pt x="0" y="4"/>
                                  </a:cubicBezTo>
                                  <a:cubicBezTo>
                                    <a:pt x="0" y="4"/>
                                    <a:pt x="0" y="5"/>
                                    <a:pt x="1" y="5"/>
                                  </a:cubicBezTo>
                                  <a:cubicBezTo>
                                    <a:pt x="1" y="5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1" y="2"/>
                                    <a:pt x="1" y="1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724"/>
                          <wps:cNvSpPr>
                            <a:spLocks/>
                          </wps:cNvSpPr>
                          <wps:spPr bwMode="auto">
                            <a:xfrm>
                              <a:off x="4513" y="2571"/>
                              <a:ext cx="12" cy="8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4"/>
                                <a:gd name="T2" fmla="*/ 0 w 2"/>
                                <a:gd name="T3" fmla="*/ 10 h 14"/>
                                <a:gd name="T4" fmla="*/ 1 w 2"/>
                                <a:gd name="T5" fmla="*/ 14 h 14"/>
                                <a:gd name="T6" fmla="*/ 1 w 2"/>
                                <a:gd name="T7" fmla="*/ 12 h 14"/>
                                <a:gd name="T8" fmla="*/ 2 w 2"/>
                                <a:gd name="T9" fmla="*/ 3 h 14"/>
                                <a:gd name="T10" fmla="*/ 2 w 2"/>
                                <a:gd name="T1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14">
                                  <a:moveTo>
                                    <a:pt x="2" y="0"/>
                                  </a:moveTo>
                                  <a:cubicBezTo>
                                    <a:pt x="1" y="3"/>
                                    <a:pt x="0" y="7"/>
                                    <a:pt x="0" y="10"/>
                                  </a:cubicBezTo>
                                  <a:cubicBezTo>
                                    <a:pt x="0" y="11"/>
                                    <a:pt x="0" y="13"/>
                                    <a:pt x="1" y="14"/>
                                  </a:cubicBezTo>
                                  <a:cubicBezTo>
                                    <a:pt x="1" y="13"/>
                                    <a:pt x="1" y="12"/>
                                    <a:pt x="1" y="12"/>
                                  </a:cubicBezTo>
                                  <a:cubicBezTo>
                                    <a:pt x="1" y="9"/>
                                    <a:pt x="2" y="5"/>
                                    <a:pt x="2" y="3"/>
                                  </a:cubicBezTo>
                                  <a:cubicBezTo>
                                    <a:pt x="2" y="2"/>
                                    <a:pt x="2" y="1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725"/>
                          <wps:cNvSpPr>
                            <a:spLocks/>
                          </wps:cNvSpPr>
                          <wps:spPr bwMode="auto">
                            <a:xfrm>
                              <a:off x="4554" y="2588"/>
                              <a:ext cx="12" cy="2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4"/>
                                <a:gd name="T2" fmla="*/ 0 w 2"/>
                                <a:gd name="T3" fmla="*/ 4 h 4"/>
                                <a:gd name="T4" fmla="*/ 1 w 2"/>
                                <a:gd name="T5" fmla="*/ 4 h 4"/>
                                <a:gd name="T6" fmla="*/ 2 w 2"/>
                                <a:gd name="T7" fmla="*/ 0 h 4"/>
                                <a:gd name="T8" fmla="*/ 1 w 2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0"/>
                                  </a:moveTo>
                                  <a:cubicBezTo>
                                    <a:pt x="1" y="2"/>
                                    <a:pt x="0" y="3"/>
                                    <a:pt x="0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2" y="2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726"/>
                          <wps:cNvSpPr>
                            <a:spLocks/>
                          </wps:cNvSpPr>
                          <wps:spPr bwMode="auto">
                            <a:xfrm>
                              <a:off x="4560" y="2393"/>
                              <a:ext cx="24" cy="178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30"/>
                                <a:gd name="T2" fmla="*/ 1 w 4"/>
                                <a:gd name="T3" fmla="*/ 18 h 30"/>
                                <a:gd name="T4" fmla="*/ 1 w 4"/>
                                <a:gd name="T5" fmla="*/ 21 h 30"/>
                                <a:gd name="T6" fmla="*/ 1 w 4"/>
                                <a:gd name="T7" fmla="*/ 21 h 30"/>
                                <a:gd name="T8" fmla="*/ 1 w 4"/>
                                <a:gd name="T9" fmla="*/ 21 h 30"/>
                                <a:gd name="T10" fmla="*/ 0 w 4"/>
                                <a:gd name="T11" fmla="*/ 26 h 30"/>
                                <a:gd name="T12" fmla="*/ 0 w 4"/>
                                <a:gd name="T13" fmla="*/ 30 h 30"/>
                                <a:gd name="T14" fmla="*/ 4 w 4"/>
                                <a:gd name="T15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" h="30">
                                  <a:moveTo>
                                    <a:pt x="4" y="0"/>
                                  </a:moveTo>
                                  <a:cubicBezTo>
                                    <a:pt x="2" y="4"/>
                                    <a:pt x="1" y="12"/>
                                    <a:pt x="1" y="18"/>
                                  </a:cubicBezTo>
                                  <a:cubicBezTo>
                                    <a:pt x="1" y="19"/>
                                    <a:pt x="1" y="20"/>
                                    <a:pt x="1" y="21"/>
                                  </a:cubicBezTo>
                                  <a:cubicBezTo>
                                    <a:pt x="1" y="21"/>
                                    <a:pt x="1" y="21"/>
                                    <a:pt x="1" y="21"/>
                                  </a:cubicBezTo>
                                  <a:cubicBezTo>
                                    <a:pt x="1" y="21"/>
                                    <a:pt x="1" y="21"/>
                                    <a:pt x="1" y="21"/>
                                  </a:cubicBezTo>
                                  <a:cubicBezTo>
                                    <a:pt x="0" y="22"/>
                                    <a:pt x="0" y="24"/>
                                    <a:pt x="0" y="26"/>
                                  </a:cubicBezTo>
                                  <a:cubicBezTo>
                                    <a:pt x="0" y="28"/>
                                    <a:pt x="0" y="29"/>
                                    <a:pt x="0" y="30"/>
                                  </a:cubicBezTo>
                                  <a:cubicBezTo>
                                    <a:pt x="2" y="19"/>
                                    <a:pt x="2" y="11"/>
                                    <a:pt x="4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727"/>
                          <wps:cNvSpPr>
                            <a:spLocks/>
                          </wps:cNvSpPr>
                          <wps:spPr bwMode="auto">
                            <a:xfrm>
                              <a:off x="4519" y="2458"/>
                              <a:ext cx="17" cy="101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17"/>
                                <a:gd name="T2" fmla="*/ 0 w 3"/>
                                <a:gd name="T3" fmla="*/ 14 h 17"/>
                                <a:gd name="T4" fmla="*/ 1 w 3"/>
                                <a:gd name="T5" fmla="*/ 17 h 17"/>
                                <a:gd name="T6" fmla="*/ 3 w 3"/>
                                <a:gd name="T7" fmla="*/ 3 h 17"/>
                                <a:gd name="T8" fmla="*/ 3 w 3"/>
                                <a:gd name="T9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17">
                                  <a:moveTo>
                                    <a:pt x="3" y="0"/>
                                  </a:moveTo>
                                  <a:cubicBezTo>
                                    <a:pt x="3" y="4"/>
                                    <a:pt x="0" y="10"/>
                                    <a:pt x="0" y="14"/>
                                  </a:cubicBezTo>
                                  <a:cubicBezTo>
                                    <a:pt x="0" y="15"/>
                                    <a:pt x="1" y="16"/>
                                    <a:pt x="1" y="17"/>
                                  </a:cubicBezTo>
                                  <a:cubicBezTo>
                                    <a:pt x="1" y="13"/>
                                    <a:pt x="3" y="7"/>
                                    <a:pt x="3" y="3"/>
                                  </a:cubicBezTo>
                                  <a:cubicBezTo>
                                    <a:pt x="3" y="2"/>
                                    <a:pt x="3" y="1"/>
                                    <a:pt x="3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728"/>
                          <wps:cNvSpPr>
                            <a:spLocks/>
                          </wps:cNvSpPr>
                          <wps:spPr bwMode="auto">
                            <a:xfrm>
                              <a:off x="4513" y="2470"/>
                              <a:ext cx="6" cy="2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0 w 1"/>
                                <a:gd name="T3" fmla="*/ 4 h 4"/>
                                <a:gd name="T4" fmla="*/ 1 w 1"/>
                                <a:gd name="T5" fmla="*/ 4 h 4"/>
                                <a:gd name="T6" fmla="*/ 1 w 1"/>
                                <a:gd name="T7" fmla="*/ 1 h 4"/>
                                <a:gd name="T8" fmla="*/ 0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cubicBezTo>
                                    <a:pt x="0" y="2"/>
                                    <a:pt x="0" y="3"/>
                                    <a:pt x="0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1" y="2"/>
                                    <a:pt x="1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729"/>
                          <wps:cNvSpPr>
                            <a:spLocks/>
                          </wps:cNvSpPr>
                          <wps:spPr bwMode="auto">
                            <a:xfrm>
                              <a:off x="4513" y="2435"/>
                              <a:ext cx="6" cy="29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5"/>
                                <a:gd name="T2" fmla="*/ 0 w 1"/>
                                <a:gd name="T3" fmla="*/ 0 h 5"/>
                                <a:gd name="T4" fmla="*/ 0 w 1"/>
                                <a:gd name="T5" fmla="*/ 3 h 5"/>
                                <a:gd name="T6" fmla="*/ 1 w 1"/>
                                <a:gd name="T7" fmla="*/ 5 h 5"/>
                                <a:gd name="T8" fmla="*/ 1 w 1"/>
                                <a:gd name="T9" fmla="*/ 4 h 5"/>
                                <a:gd name="T10" fmla="*/ 1 w 1"/>
                                <a:gd name="T11" fmla="*/ 1 h 5"/>
                                <a:gd name="T12" fmla="*/ 0 w 1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2"/>
                                    <a:pt x="0" y="3"/>
                                  </a:cubicBezTo>
                                  <a:cubicBezTo>
                                    <a:pt x="0" y="4"/>
                                    <a:pt x="0" y="4"/>
                                    <a:pt x="1" y="5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1" y="2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730"/>
                          <wps:cNvSpPr>
                            <a:spLocks/>
                          </wps:cNvSpPr>
                          <wps:spPr bwMode="auto">
                            <a:xfrm>
                              <a:off x="4542" y="2417"/>
                              <a:ext cx="12" cy="29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5"/>
                                <a:gd name="T2" fmla="*/ 1 w 2"/>
                                <a:gd name="T3" fmla="*/ 0 h 5"/>
                                <a:gd name="T4" fmla="*/ 0 w 2"/>
                                <a:gd name="T5" fmla="*/ 4 h 5"/>
                                <a:gd name="T6" fmla="*/ 1 w 2"/>
                                <a:gd name="T7" fmla="*/ 5 h 5"/>
                                <a:gd name="T8" fmla="*/ 1 w 2"/>
                                <a:gd name="T9" fmla="*/ 5 h 5"/>
                                <a:gd name="T10" fmla="*/ 2 w 2"/>
                                <a:gd name="T11" fmla="*/ 1 h 5"/>
                                <a:gd name="T12" fmla="*/ 1 w 2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0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4"/>
                                    <a:pt x="2" y="2"/>
                                    <a:pt x="2" y="1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731"/>
                          <wps:cNvSpPr>
                            <a:spLocks/>
                          </wps:cNvSpPr>
                          <wps:spPr bwMode="auto">
                            <a:xfrm>
                              <a:off x="4531" y="2305"/>
                              <a:ext cx="11" cy="29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5"/>
                                <a:gd name="T2" fmla="*/ 1 w 2"/>
                                <a:gd name="T3" fmla="*/ 1 h 5"/>
                                <a:gd name="T4" fmla="*/ 0 w 2"/>
                                <a:gd name="T5" fmla="*/ 4 h 5"/>
                                <a:gd name="T6" fmla="*/ 1 w 2"/>
                                <a:gd name="T7" fmla="*/ 5 h 5"/>
                                <a:gd name="T8" fmla="*/ 1 w 2"/>
                                <a:gd name="T9" fmla="*/ 5 h 5"/>
                                <a:gd name="T10" fmla="*/ 2 w 2"/>
                                <a:gd name="T11" fmla="*/ 1 h 5"/>
                                <a:gd name="T12" fmla="*/ 1 w 2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2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0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4"/>
                                    <a:pt x="2" y="2"/>
                                    <a:pt x="2" y="1"/>
                                  </a:cubicBezTo>
                                  <a:cubicBezTo>
                                    <a:pt x="2" y="1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732"/>
                          <wps:cNvSpPr>
                            <a:spLocks/>
                          </wps:cNvSpPr>
                          <wps:spPr bwMode="auto">
                            <a:xfrm>
                              <a:off x="4613" y="2293"/>
                              <a:ext cx="12" cy="35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6"/>
                                <a:gd name="T2" fmla="*/ 1 w 2"/>
                                <a:gd name="T3" fmla="*/ 1 h 6"/>
                                <a:gd name="T4" fmla="*/ 0 w 2"/>
                                <a:gd name="T5" fmla="*/ 5 h 6"/>
                                <a:gd name="T6" fmla="*/ 1 w 2"/>
                                <a:gd name="T7" fmla="*/ 6 h 6"/>
                                <a:gd name="T8" fmla="*/ 1 w 2"/>
                                <a:gd name="T9" fmla="*/ 6 h 6"/>
                                <a:gd name="T10" fmla="*/ 2 w 2"/>
                                <a:gd name="T11" fmla="*/ 2 h 6"/>
                                <a:gd name="T12" fmla="*/ 1 w 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2"/>
                                    <a:pt x="0" y="4"/>
                                    <a:pt x="0" y="5"/>
                                  </a:cubicBezTo>
                                  <a:cubicBezTo>
                                    <a:pt x="0" y="6"/>
                                    <a:pt x="0" y="6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  <a:cubicBezTo>
                                    <a:pt x="1" y="5"/>
                                    <a:pt x="2" y="3"/>
                                    <a:pt x="2" y="2"/>
                                  </a:cubicBezTo>
                                  <a:cubicBezTo>
                                    <a:pt x="2" y="1"/>
                                    <a:pt x="2" y="1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733"/>
                          <wps:cNvSpPr>
                            <a:spLocks/>
                          </wps:cNvSpPr>
                          <wps:spPr bwMode="auto">
                            <a:xfrm>
                              <a:off x="4572" y="2198"/>
                              <a:ext cx="18" cy="89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15"/>
                                <a:gd name="T2" fmla="*/ 2 w 3"/>
                                <a:gd name="T3" fmla="*/ 0 h 15"/>
                                <a:gd name="T4" fmla="*/ 2 w 3"/>
                                <a:gd name="T5" fmla="*/ 0 h 15"/>
                                <a:gd name="T6" fmla="*/ 2 w 3"/>
                                <a:gd name="T7" fmla="*/ 1 h 15"/>
                                <a:gd name="T8" fmla="*/ 1 w 3"/>
                                <a:gd name="T9" fmla="*/ 1 h 15"/>
                                <a:gd name="T10" fmla="*/ 1 w 3"/>
                                <a:gd name="T11" fmla="*/ 1 h 15"/>
                                <a:gd name="T12" fmla="*/ 1 w 3"/>
                                <a:gd name="T13" fmla="*/ 1 h 15"/>
                                <a:gd name="T14" fmla="*/ 1 w 3"/>
                                <a:gd name="T15" fmla="*/ 1 h 15"/>
                                <a:gd name="T16" fmla="*/ 1 w 3"/>
                                <a:gd name="T17" fmla="*/ 2 h 15"/>
                                <a:gd name="T18" fmla="*/ 0 w 3"/>
                                <a:gd name="T19" fmla="*/ 11 h 15"/>
                                <a:gd name="T20" fmla="*/ 1 w 3"/>
                                <a:gd name="T21" fmla="*/ 15 h 15"/>
                                <a:gd name="T22" fmla="*/ 3 w 3"/>
                                <a:gd name="T23" fmla="*/ 0 h 15"/>
                                <a:gd name="T24" fmla="*/ 3 w 3"/>
                                <a:gd name="T25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" h="15">
                                  <a:moveTo>
                                    <a:pt x="3" y="0"/>
                                  </a:move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2"/>
                                    <a:pt x="1" y="2"/>
                                  </a:cubicBezTo>
                                  <a:cubicBezTo>
                                    <a:pt x="1" y="5"/>
                                    <a:pt x="0" y="8"/>
                                    <a:pt x="0" y="11"/>
                                  </a:cubicBezTo>
                                  <a:cubicBezTo>
                                    <a:pt x="0" y="13"/>
                                    <a:pt x="0" y="14"/>
                                    <a:pt x="1" y="15"/>
                                  </a:cubicBezTo>
                                  <a:cubicBezTo>
                                    <a:pt x="1" y="10"/>
                                    <a:pt x="2" y="5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734"/>
                          <wps:cNvSpPr>
                            <a:spLocks/>
                          </wps:cNvSpPr>
                          <wps:spPr bwMode="auto">
                            <a:xfrm>
                              <a:off x="4525" y="2204"/>
                              <a:ext cx="17" cy="65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11"/>
                                <a:gd name="T2" fmla="*/ 0 w 3"/>
                                <a:gd name="T3" fmla="*/ 8 h 11"/>
                                <a:gd name="T4" fmla="*/ 1 w 3"/>
                                <a:gd name="T5" fmla="*/ 11 h 11"/>
                                <a:gd name="T6" fmla="*/ 3 w 3"/>
                                <a:gd name="T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11">
                                  <a:moveTo>
                                    <a:pt x="3" y="0"/>
                                  </a:moveTo>
                                  <a:cubicBezTo>
                                    <a:pt x="1" y="1"/>
                                    <a:pt x="0" y="5"/>
                                    <a:pt x="0" y="8"/>
                                  </a:cubicBezTo>
                                  <a:cubicBezTo>
                                    <a:pt x="0" y="9"/>
                                    <a:pt x="0" y="10"/>
                                    <a:pt x="1" y="11"/>
                                  </a:cubicBezTo>
                                  <a:cubicBezTo>
                                    <a:pt x="1" y="7"/>
                                    <a:pt x="2" y="4"/>
                                    <a:pt x="3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735"/>
                          <wps:cNvSpPr>
                            <a:spLocks/>
                          </wps:cNvSpPr>
                          <wps:spPr bwMode="auto">
                            <a:xfrm>
                              <a:off x="4560" y="2139"/>
                              <a:ext cx="18" cy="59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0"/>
                                <a:gd name="T2" fmla="*/ 0 w 3"/>
                                <a:gd name="T3" fmla="*/ 7 h 10"/>
                                <a:gd name="T4" fmla="*/ 2 w 3"/>
                                <a:gd name="T5" fmla="*/ 10 h 10"/>
                                <a:gd name="T6" fmla="*/ 3 w 3"/>
                                <a:gd name="T7" fmla="*/ 2 h 10"/>
                                <a:gd name="T8" fmla="*/ 2 w 3"/>
                                <a:gd name="T9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10">
                                  <a:moveTo>
                                    <a:pt x="2" y="0"/>
                                  </a:moveTo>
                                  <a:cubicBezTo>
                                    <a:pt x="1" y="2"/>
                                    <a:pt x="0" y="5"/>
                                    <a:pt x="0" y="7"/>
                                  </a:cubicBezTo>
                                  <a:cubicBezTo>
                                    <a:pt x="0" y="8"/>
                                    <a:pt x="1" y="9"/>
                                    <a:pt x="2" y="10"/>
                                  </a:cubicBezTo>
                                  <a:cubicBezTo>
                                    <a:pt x="2" y="8"/>
                                    <a:pt x="3" y="5"/>
                                    <a:pt x="3" y="2"/>
                                  </a:cubicBezTo>
                                  <a:cubicBezTo>
                                    <a:pt x="3" y="1"/>
                                    <a:pt x="3" y="0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736"/>
                          <wps:cNvSpPr>
                            <a:spLocks/>
                          </wps:cNvSpPr>
                          <wps:spPr bwMode="auto">
                            <a:xfrm>
                              <a:off x="4619" y="2056"/>
                              <a:ext cx="12" cy="48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8"/>
                                <a:gd name="T2" fmla="*/ 2 w 2"/>
                                <a:gd name="T3" fmla="*/ 0 h 8"/>
                                <a:gd name="T4" fmla="*/ 0 w 2"/>
                                <a:gd name="T5" fmla="*/ 7 h 8"/>
                                <a:gd name="T6" fmla="*/ 1 w 2"/>
                                <a:gd name="T7" fmla="*/ 8 h 8"/>
                                <a:gd name="T8" fmla="*/ 1 w 2"/>
                                <a:gd name="T9" fmla="*/ 8 h 8"/>
                                <a:gd name="T10" fmla="*/ 2 w 2"/>
                                <a:gd name="T11" fmla="*/ 1 h 8"/>
                                <a:gd name="T12" fmla="*/ 2 w 2"/>
                                <a:gd name="T13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2" y="0"/>
                                  </a:move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2"/>
                                    <a:pt x="0" y="5"/>
                                    <a:pt x="0" y="7"/>
                                  </a:cubicBezTo>
                                  <a:cubicBezTo>
                                    <a:pt x="0" y="7"/>
                                    <a:pt x="1" y="8"/>
                                    <a:pt x="1" y="8"/>
                                  </a:cubicBezTo>
                                  <a:cubicBezTo>
                                    <a:pt x="1" y="8"/>
                                    <a:pt x="1" y="8"/>
                                    <a:pt x="1" y="8"/>
                                  </a:cubicBezTo>
                                  <a:cubicBezTo>
                                    <a:pt x="1" y="6"/>
                                    <a:pt x="2" y="3"/>
                                    <a:pt x="2" y="1"/>
                                  </a:cubicBezTo>
                                  <a:cubicBezTo>
                                    <a:pt x="2" y="1"/>
                                    <a:pt x="2" y="0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737"/>
                          <wps:cNvSpPr>
                            <a:spLocks/>
                          </wps:cNvSpPr>
                          <wps:spPr bwMode="auto">
                            <a:xfrm>
                              <a:off x="4637" y="1986"/>
                              <a:ext cx="12" cy="29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5"/>
                                <a:gd name="T2" fmla="*/ 1 w 2"/>
                                <a:gd name="T3" fmla="*/ 0 h 5"/>
                                <a:gd name="T4" fmla="*/ 0 w 2"/>
                                <a:gd name="T5" fmla="*/ 4 h 5"/>
                                <a:gd name="T6" fmla="*/ 1 w 2"/>
                                <a:gd name="T7" fmla="*/ 5 h 5"/>
                                <a:gd name="T8" fmla="*/ 1 w 2"/>
                                <a:gd name="T9" fmla="*/ 5 h 5"/>
                                <a:gd name="T10" fmla="*/ 2 w 2"/>
                                <a:gd name="T11" fmla="*/ 1 h 5"/>
                                <a:gd name="T12" fmla="*/ 1 w 2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0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4"/>
                                    <a:pt x="2" y="2"/>
                                    <a:pt x="2" y="1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738"/>
                          <wps:cNvSpPr>
                            <a:spLocks/>
                          </wps:cNvSpPr>
                          <wps:spPr bwMode="auto">
                            <a:xfrm>
                              <a:off x="4548" y="1968"/>
                              <a:ext cx="12" cy="29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5"/>
                                <a:gd name="T2" fmla="*/ 1 w 2"/>
                                <a:gd name="T3" fmla="*/ 0 h 5"/>
                                <a:gd name="T4" fmla="*/ 0 w 2"/>
                                <a:gd name="T5" fmla="*/ 4 h 5"/>
                                <a:gd name="T6" fmla="*/ 1 w 2"/>
                                <a:gd name="T7" fmla="*/ 5 h 5"/>
                                <a:gd name="T8" fmla="*/ 1 w 2"/>
                                <a:gd name="T9" fmla="*/ 5 h 5"/>
                                <a:gd name="T10" fmla="*/ 2 w 2"/>
                                <a:gd name="T11" fmla="*/ 1 h 5"/>
                                <a:gd name="T12" fmla="*/ 1 w 2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0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4"/>
                                    <a:pt x="2" y="2"/>
                                    <a:pt x="2" y="1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739"/>
                          <wps:cNvSpPr>
                            <a:spLocks/>
                          </wps:cNvSpPr>
                          <wps:spPr bwMode="auto">
                            <a:xfrm>
                              <a:off x="4554" y="1897"/>
                              <a:ext cx="6" cy="35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6"/>
                                <a:gd name="T2" fmla="*/ 1 w 1"/>
                                <a:gd name="T3" fmla="*/ 1 h 6"/>
                                <a:gd name="T4" fmla="*/ 0 w 1"/>
                                <a:gd name="T5" fmla="*/ 5 h 6"/>
                                <a:gd name="T6" fmla="*/ 1 w 1"/>
                                <a:gd name="T7" fmla="*/ 6 h 6"/>
                                <a:gd name="T8" fmla="*/ 1 w 1"/>
                                <a:gd name="T9" fmla="*/ 6 h 6"/>
                                <a:gd name="T10" fmla="*/ 1 w 1"/>
                                <a:gd name="T11" fmla="*/ 2 h 6"/>
                                <a:gd name="T12" fmla="*/ 1 w 1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2"/>
                                    <a:pt x="0" y="4"/>
                                    <a:pt x="0" y="5"/>
                                  </a:cubicBezTo>
                                  <a:cubicBezTo>
                                    <a:pt x="0" y="6"/>
                                    <a:pt x="0" y="6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  <a:cubicBezTo>
                                    <a:pt x="1" y="5"/>
                                    <a:pt x="1" y="3"/>
                                    <a:pt x="1" y="2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740"/>
                          <wps:cNvSpPr>
                            <a:spLocks/>
                          </wps:cNvSpPr>
                          <wps:spPr bwMode="auto">
                            <a:xfrm>
                              <a:off x="4554" y="1873"/>
                              <a:ext cx="6" cy="1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0 w 1"/>
                                <a:gd name="T3" fmla="*/ 1 h 2"/>
                                <a:gd name="T4" fmla="*/ 0 w 1"/>
                                <a:gd name="T5" fmla="*/ 1 h 2"/>
                                <a:gd name="T6" fmla="*/ 0 w 1"/>
                                <a:gd name="T7" fmla="*/ 1 h 2"/>
                                <a:gd name="T8" fmla="*/ 0 w 1"/>
                                <a:gd name="T9" fmla="*/ 2 h 2"/>
                                <a:gd name="T10" fmla="*/ 1 w 1"/>
                                <a:gd name="T11" fmla="*/ 2 h 2"/>
                                <a:gd name="T12" fmla="*/ 1 w 1"/>
                                <a:gd name="T13" fmla="*/ 2 h 2"/>
                                <a:gd name="T14" fmla="*/ 1 w 1"/>
                                <a:gd name="T15" fmla="*/ 0 h 2"/>
                                <a:gd name="T16" fmla="*/ 1 w 1"/>
                                <a:gd name="T17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741"/>
                          <wps:cNvSpPr>
                            <a:spLocks/>
                          </wps:cNvSpPr>
                          <wps:spPr bwMode="auto">
                            <a:xfrm>
                              <a:off x="4678" y="1661"/>
                              <a:ext cx="30" cy="153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0 h 26"/>
                                <a:gd name="T2" fmla="*/ 0 w 5"/>
                                <a:gd name="T3" fmla="*/ 24 h 26"/>
                                <a:gd name="T4" fmla="*/ 0 w 5"/>
                                <a:gd name="T5" fmla="*/ 26 h 26"/>
                                <a:gd name="T6" fmla="*/ 5 w 5"/>
                                <a:gd name="T7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26">
                                  <a:moveTo>
                                    <a:pt x="5" y="0"/>
                                  </a:moveTo>
                                  <a:cubicBezTo>
                                    <a:pt x="2" y="6"/>
                                    <a:pt x="0" y="17"/>
                                    <a:pt x="0" y="24"/>
                                  </a:cubicBezTo>
                                  <a:cubicBezTo>
                                    <a:pt x="0" y="25"/>
                                    <a:pt x="0" y="26"/>
                                    <a:pt x="0" y="26"/>
                                  </a:cubicBezTo>
                                  <a:cubicBezTo>
                                    <a:pt x="2" y="18"/>
                                    <a:pt x="3" y="9"/>
                                    <a:pt x="5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742"/>
                          <wps:cNvSpPr>
                            <a:spLocks/>
                          </wps:cNvSpPr>
                          <wps:spPr bwMode="auto">
                            <a:xfrm>
                              <a:off x="4666" y="1737"/>
                              <a:ext cx="12" cy="59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0"/>
                                <a:gd name="T2" fmla="*/ 0 w 2"/>
                                <a:gd name="T3" fmla="*/ 8 h 10"/>
                                <a:gd name="T4" fmla="*/ 0 w 2"/>
                                <a:gd name="T5" fmla="*/ 10 h 10"/>
                                <a:gd name="T6" fmla="*/ 2 w 2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2" y="0"/>
                                  </a:moveTo>
                                  <a:cubicBezTo>
                                    <a:pt x="1" y="1"/>
                                    <a:pt x="0" y="5"/>
                                    <a:pt x="0" y="8"/>
                                  </a:cubicBezTo>
                                  <a:cubicBezTo>
                                    <a:pt x="0" y="9"/>
                                    <a:pt x="0" y="10"/>
                                    <a:pt x="0" y="10"/>
                                  </a:cubicBezTo>
                                  <a:cubicBezTo>
                                    <a:pt x="1" y="7"/>
                                    <a:pt x="1" y="3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743"/>
                          <wps:cNvSpPr>
                            <a:spLocks/>
                          </wps:cNvSpPr>
                          <wps:spPr bwMode="auto">
                            <a:xfrm>
                              <a:off x="4720" y="1720"/>
                              <a:ext cx="11" cy="76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3"/>
                                <a:gd name="T2" fmla="*/ 0 w 2"/>
                                <a:gd name="T3" fmla="*/ 10 h 13"/>
                                <a:gd name="T4" fmla="*/ 0 w 2"/>
                                <a:gd name="T5" fmla="*/ 13 h 13"/>
                                <a:gd name="T6" fmla="*/ 2 w 2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3">
                                  <a:moveTo>
                                    <a:pt x="2" y="0"/>
                                  </a:moveTo>
                                  <a:cubicBezTo>
                                    <a:pt x="1" y="2"/>
                                    <a:pt x="0" y="7"/>
                                    <a:pt x="0" y="10"/>
                                  </a:cubicBezTo>
                                  <a:cubicBezTo>
                                    <a:pt x="0" y="12"/>
                                    <a:pt x="0" y="13"/>
                                    <a:pt x="0" y="13"/>
                                  </a:cubicBezTo>
                                  <a:cubicBezTo>
                                    <a:pt x="1" y="9"/>
                                    <a:pt x="2" y="5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744"/>
                          <wps:cNvSpPr>
                            <a:spLocks/>
                          </wps:cNvSpPr>
                          <wps:spPr bwMode="auto">
                            <a:xfrm>
                              <a:off x="4584" y="1737"/>
                              <a:ext cx="6" cy="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0 w 1"/>
                                <a:gd name="T3" fmla="*/ 0 h 3"/>
                                <a:gd name="T4" fmla="*/ 0 w 1"/>
                                <a:gd name="T5" fmla="*/ 0 h 3"/>
                                <a:gd name="T6" fmla="*/ 0 w 1"/>
                                <a:gd name="T7" fmla="*/ 1 h 3"/>
                                <a:gd name="T8" fmla="*/ 0 w 1"/>
                                <a:gd name="T9" fmla="*/ 3 h 3"/>
                                <a:gd name="T10" fmla="*/ 0 w 1"/>
                                <a:gd name="T11" fmla="*/ 3 h 3"/>
                                <a:gd name="T12" fmla="*/ 0 w 1"/>
                                <a:gd name="T13" fmla="*/ 3 h 3"/>
                                <a:gd name="T14" fmla="*/ 1 w 1"/>
                                <a:gd name="T15" fmla="*/ 3 h 3"/>
                                <a:gd name="T16" fmla="*/ 1 w 1"/>
                                <a:gd name="T17" fmla="*/ 3 h 3"/>
                                <a:gd name="T18" fmla="*/ 1 w 1"/>
                                <a:gd name="T19" fmla="*/ 1 h 3"/>
                                <a:gd name="T20" fmla="*/ 0 w 1"/>
                                <a:gd name="T2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2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2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745"/>
                          <wps:cNvSpPr>
                            <a:spLocks/>
                          </wps:cNvSpPr>
                          <wps:spPr bwMode="auto">
                            <a:xfrm>
                              <a:off x="4678" y="1696"/>
                              <a:ext cx="6" cy="2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0 w 1"/>
                                <a:gd name="T3" fmla="*/ 4 h 4"/>
                                <a:gd name="T4" fmla="*/ 1 w 1"/>
                                <a:gd name="T5" fmla="*/ 4 h 4"/>
                                <a:gd name="T6" fmla="*/ 1 w 1"/>
                                <a:gd name="T7" fmla="*/ 0 h 4"/>
                                <a:gd name="T8" fmla="*/ 0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3"/>
                                    <a:pt x="0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1" y="2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746"/>
                          <wps:cNvSpPr>
                            <a:spLocks/>
                          </wps:cNvSpPr>
                          <wps:spPr bwMode="auto">
                            <a:xfrm>
                              <a:off x="4725" y="1655"/>
                              <a:ext cx="18" cy="47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0 h 8"/>
                                <a:gd name="T2" fmla="*/ 1 w 3"/>
                                <a:gd name="T3" fmla="*/ 0 h 8"/>
                                <a:gd name="T4" fmla="*/ 0 w 3"/>
                                <a:gd name="T5" fmla="*/ 7 h 8"/>
                                <a:gd name="T6" fmla="*/ 1 w 3"/>
                                <a:gd name="T7" fmla="*/ 8 h 8"/>
                                <a:gd name="T8" fmla="*/ 1 w 3"/>
                                <a:gd name="T9" fmla="*/ 7 h 8"/>
                                <a:gd name="T10" fmla="*/ 1 w 3"/>
                                <a:gd name="T11" fmla="*/ 7 h 8"/>
                                <a:gd name="T12" fmla="*/ 1 w 3"/>
                                <a:gd name="T13" fmla="*/ 7 h 8"/>
                                <a:gd name="T14" fmla="*/ 2 w 3"/>
                                <a:gd name="T15" fmla="*/ 7 h 8"/>
                                <a:gd name="T16" fmla="*/ 2 w 3"/>
                                <a:gd name="T17" fmla="*/ 7 h 8"/>
                                <a:gd name="T18" fmla="*/ 1 w 3"/>
                                <a:gd name="T19" fmla="*/ 4 h 8"/>
                                <a:gd name="T20" fmla="*/ 2 w 3"/>
                                <a:gd name="T21" fmla="*/ 4 h 8"/>
                                <a:gd name="T22" fmla="*/ 2 w 3"/>
                                <a:gd name="T23" fmla="*/ 4 h 8"/>
                                <a:gd name="T24" fmla="*/ 2 w 3"/>
                                <a:gd name="T25" fmla="*/ 4 h 8"/>
                                <a:gd name="T26" fmla="*/ 2 w 3"/>
                                <a:gd name="T27" fmla="*/ 4 h 8"/>
                                <a:gd name="T28" fmla="*/ 2 w 3"/>
                                <a:gd name="T29" fmla="*/ 4 h 8"/>
                                <a:gd name="T30" fmla="*/ 2 w 3"/>
                                <a:gd name="T31" fmla="*/ 2 h 8"/>
                                <a:gd name="T32" fmla="*/ 3 w 3"/>
                                <a:gd name="T33" fmla="*/ 0 h 8"/>
                                <a:gd name="T34" fmla="*/ 1 w 3"/>
                                <a:gd name="T35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" h="8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2"/>
                                    <a:pt x="0" y="5"/>
                                    <a:pt x="0" y="7"/>
                                  </a:cubicBezTo>
                                  <a:cubicBezTo>
                                    <a:pt x="0" y="7"/>
                                    <a:pt x="0" y="8"/>
                                    <a:pt x="1" y="8"/>
                                  </a:cubicBezTo>
                                  <a:cubicBezTo>
                                    <a:pt x="1" y="8"/>
                                    <a:pt x="1" y="7"/>
                                    <a:pt x="1" y="7"/>
                                  </a:cubicBezTo>
                                  <a:cubicBezTo>
                                    <a:pt x="1" y="7"/>
                                    <a:pt x="1" y="7"/>
                                    <a:pt x="1" y="7"/>
                                  </a:cubicBezTo>
                                  <a:cubicBezTo>
                                    <a:pt x="1" y="7"/>
                                    <a:pt x="1" y="7"/>
                                    <a:pt x="1" y="7"/>
                                  </a:cubicBezTo>
                                  <a:cubicBezTo>
                                    <a:pt x="2" y="7"/>
                                    <a:pt x="2" y="7"/>
                                    <a:pt x="2" y="7"/>
                                  </a:cubicBezTo>
                                  <a:cubicBezTo>
                                    <a:pt x="2" y="7"/>
                                    <a:pt x="2" y="7"/>
                                    <a:pt x="2" y="7"/>
                                  </a:cubicBezTo>
                                  <a:cubicBezTo>
                                    <a:pt x="2" y="7"/>
                                    <a:pt x="1" y="5"/>
                                    <a:pt x="1" y="4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2" y="3"/>
                                    <a:pt x="2" y="3"/>
                                    <a:pt x="2" y="2"/>
                                  </a:cubicBezTo>
                                  <a:cubicBezTo>
                                    <a:pt x="2" y="2"/>
                                    <a:pt x="2" y="1"/>
                                    <a:pt x="3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747"/>
                          <wps:cNvSpPr>
                            <a:spLocks/>
                          </wps:cNvSpPr>
                          <wps:spPr bwMode="auto">
                            <a:xfrm>
                              <a:off x="4672" y="1643"/>
                              <a:ext cx="12" cy="2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4"/>
                                <a:gd name="T2" fmla="*/ 0 w 2"/>
                                <a:gd name="T3" fmla="*/ 4 h 4"/>
                                <a:gd name="T4" fmla="*/ 1 w 2"/>
                                <a:gd name="T5" fmla="*/ 4 h 4"/>
                                <a:gd name="T6" fmla="*/ 2 w 2"/>
                                <a:gd name="T7" fmla="*/ 0 h 4"/>
                                <a:gd name="T8" fmla="*/ 1 w 2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0"/>
                                  </a:moveTo>
                                  <a:cubicBezTo>
                                    <a:pt x="0" y="1"/>
                                    <a:pt x="0" y="2"/>
                                    <a:pt x="0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2"/>
                                    <a:pt x="1" y="1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748"/>
                          <wps:cNvSpPr>
                            <a:spLocks/>
                          </wps:cNvSpPr>
                          <wps:spPr bwMode="auto">
                            <a:xfrm>
                              <a:off x="4684" y="1637"/>
                              <a:ext cx="12" cy="18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3"/>
                                <a:gd name="T2" fmla="*/ 1 w 2"/>
                                <a:gd name="T3" fmla="*/ 0 h 3"/>
                                <a:gd name="T4" fmla="*/ 1 w 2"/>
                                <a:gd name="T5" fmla="*/ 0 h 3"/>
                                <a:gd name="T6" fmla="*/ 1 w 2"/>
                                <a:gd name="T7" fmla="*/ 0 h 3"/>
                                <a:gd name="T8" fmla="*/ 0 w 2"/>
                                <a:gd name="T9" fmla="*/ 2 h 3"/>
                                <a:gd name="T10" fmla="*/ 1 w 2"/>
                                <a:gd name="T11" fmla="*/ 3 h 3"/>
                                <a:gd name="T12" fmla="*/ 1 w 2"/>
                                <a:gd name="T13" fmla="*/ 3 h 3"/>
                                <a:gd name="T14" fmla="*/ 1 w 2"/>
                                <a:gd name="T15" fmla="*/ 3 h 3"/>
                                <a:gd name="T16" fmla="*/ 1 w 2"/>
                                <a:gd name="T17" fmla="*/ 3 h 3"/>
                                <a:gd name="T18" fmla="*/ 2 w 2"/>
                                <a:gd name="T19" fmla="*/ 0 h 3"/>
                                <a:gd name="T20" fmla="*/ 1 w 2"/>
                                <a:gd name="T2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0" y="2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2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749"/>
                          <wps:cNvSpPr>
                            <a:spLocks/>
                          </wps:cNvSpPr>
                          <wps:spPr bwMode="auto">
                            <a:xfrm>
                              <a:off x="4696" y="1613"/>
                              <a:ext cx="12" cy="36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6"/>
                                <a:gd name="T2" fmla="*/ 2 w 2"/>
                                <a:gd name="T3" fmla="*/ 0 h 6"/>
                                <a:gd name="T4" fmla="*/ 0 w 2"/>
                                <a:gd name="T5" fmla="*/ 4 h 6"/>
                                <a:gd name="T6" fmla="*/ 1 w 2"/>
                                <a:gd name="T7" fmla="*/ 6 h 6"/>
                                <a:gd name="T8" fmla="*/ 2 w 2"/>
                                <a:gd name="T9" fmla="*/ 5 h 6"/>
                                <a:gd name="T10" fmla="*/ 2 w 2"/>
                                <a:gd name="T11" fmla="*/ 5 h 6"/>
                                <a:gd name="T12" fmla="*/ 2 w 2"/>
                                <a:gd name="T13" fmla="*/ 5 h 6"/>
                                <a:gd name="T14" fmla="*/ 2 w 2"/>
                                <a:gd name="T15" fmla="*/ 5 h 6"/>
                                <a:gd name="T16" fmla="*/ 2 w 2"/>
                                <a:gd name="T17" fmla="*/ 5 h 6"/>
                                <a:gd name="T18" fmla="*/ 2 w 2"/>
                                <a:gd name="T19" fmla="*/ 3 h 6"/>
                                <a:gd name="T20" fmla="*/ 2 w 2"/>
                                <a:gd name="T21" fmla="*/ 0 h 6"/>
                                <a:gd name="T22" fmla="*/ 2 w 2"/>
                                <a:gd name="T2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2" y="0"/>
                                  </a:move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0" y="2"/>
                                    <a:pt x="0" y="4"/>
                                  </a:cubicBezTo>
                                  <a:cubicBezTo>
                                    <a:pt x="0" y="5"/>
                                    <a:pt x="0" y="6"/>
                                    <a:pt x="1" y="6"/>
                                  </a:cubicBezTo>
                                  <a:cubicBezTo>
                                    <a:pt x="1" y="6"/>
                                    <a:pt x="1" y="5"/>
                                    <a:pt x="2" y="5"/>
                                  </a:cubicBez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cubicBezTo>
                                    <a:pt x="2" y="5"/>
                                    <a:pt x="2" y="4"/>
                                    <a:pt x="2" y="3"/>
                                  </a:cubicBezTo>
                                  <a:cubicBezTo>
                                    <a:pt x="2" y="2"/>
                                    <a:pt x="2" y="1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750"/>
                          <wps:cNvSpPr>
                            <a:spLocks/>
                          </wps:cNvSpPr>
                          <wps:spPr bwMode="auto">
                            <a:xfrm>
                              <a:off x="4714" y="1531"/>
                              <a:ext cx="6" cy="2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0 w 1"/>
                                <a:gd name="T3" fmla="*/ 4 h 4"/>
                                <a:gd name="T4" fmla="*/ 1 w 1"/>
                                <a:gd name="T5" fmla="*/ 4 h 4"/>
                                <a:gd name="T6" fmla="*/ 1 w 1"/>
                                <a:gd name="T7" fmla="*/ 1 h 4"/>
                                <a:gd name="T8" fmla="*/ 0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cubicBezTo>
                                    <a:pt x="0" y="2"/>
                                    <a:pt x="0" y="3"/>
                                    <a:pt x="0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3"/>
                                    <a:pt x="1" y="2"/>
                                    <a:pt x="1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751"/>
                          <wps:cNvSpPr>
                            <a:spLocks/>
                          </wps:cNvSpPr>
                          <wps:spPr bwMode="auto">
                            <a:xfrm>
                              <a:off x="4631" y="1377"/>
                              <a:ext cx="12" cy="4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8"/>
                                <a:gd name="T2" fmla="*/ 0 w 2"/>
                                <a:gd name="T3" fmla="*/ 8 h 8"/>
                                <a:gd name="T4" fmla="*/ 2 w 2"/>
                                <a:gd name="T5" fmla="*/ 8 h 8"/>
                                <a:gd name="T6" fmla="*/ 2 w 2"/>
                                <a:gd name="T7" fmla="*/ 7 h 8"/>
                                <a:gd name="T8" fmla="*/ 2 w 2"/>
                                <a:gd name="T9" fmla="*/ 4 h 8"/>
                                <a:gd name="T10" fmla="*/ 1 w 2"/>
                                <a:gd name="T11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1" y="0"/>
                                  </a:moveTo>
                                  <a:cubicBezTo>
                                    <a:pt x="1" y="3"/>
                                    <a:pt x="0" y="5"/>
                                    <a:pt x="0" y="8"/>
                                  </a:cubicBezTo>
                                  <a:cubicBezTo>
                                    <a:pt x="1" y="8"/>
                                    <a:pt x="1" y="8"/>
                                    <a:pt x="2" y="8"/>
                                  </a:cubicBezTo>
                                  <a:cubicBezTo>
                                    <a:pt x="2" y="8"/>
                                    <a:pt x="2" y="7"/>
                                    <a:pt x="2" y="7"/>
                                  </a:cubicBezTo>
                                  <a:cubicBezTo>
                                    <a:pt x="2" y="6"/>
                                    <a:pt x="2" y="5"/>
                                    <a:pt x="2" y="4"/>
                                  </a:cubicBezTo>
                                  <a:cubicBezTo>
                                    <a:pt x="2" y="2"/>
                                    <a:pt x="2" y="1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752"/>
                          <wps:cNvSpPr>
                            <a:spLocks/>
                          </wps:cNvSpPr>
                          <wps:spPr bwMode="auto">
                            <a:xfrm>
                              <a:off x="4684" y="1365"/>
                              <a:ext cx="12" cy="1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0 w 2"/>
                                <a:gd name="T3" fmla="*/ 0 h 2"/>
                                <a:gd name="T4" fmla="*/ 2 w 2"/>
                                <a:gd name="T5" fmla="*/ 2 h 2"/>
                                <a:gd name="T6" fmla="*/ 2 w 2"/>
                                <a:gd name="T7" fmla="*/ 0 h 2"/>
                                <a:gd name="T8" fmla="*/ 0 w 2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1" y="2"/>
                                    <a:pt x="2" y="2"/>
                                  </a:cubicBezTo>
                                  <a:cubicBezTo>
                                    <a:pt x="2" y="1"/>
                                    <a:pt x="2" y="1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753"/>
                          <wps:cNvSpPr>
                            <a:spLocks/>
                          </wps:cNvSpPr>
                          <wps:spPr bwMode="auto">
                            <a:xfrm>
                              <a:off x="4643" y="1288"/>
                              <a:ext cx="23" cy="48"/>
                            </a:xfrm>
                            <a:custGeom>
                              <a:avLst/>
                              <a:gdLst>
                                <a:gd name="T0" fmla="*/ 3 w 4"/>
                                <a:gd name="T1" fmla="*/ 0 h 8"/>
                                <a:gd name="T2" fmla="*/ 0 w 4"/>
                                <a:gd name="T3" fmla="*/ 8 h 8"/>
                                <a:gd name="T4" fmla="*/ 2 w 4"/>
                                <a:gd name="T5" fmla="*/ 8 h 8"/>
                                <a:gd name="T6" fmla="*/ 2 w 4"/>
                                <a:gd name="T7" fmla="*/ 8 h 8"/>
                                <a:gd name="T8" fmla="*/ 3 w 4"/>
                                <a:gd name="T9" fmla="*/ 2 h 8"/>
                                <a:gd name="T10" fmla="*/ 3 w 4"/>
                                <a:gd name="T11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8">
                                  <a:moveTo>
                                    <a:pt x="3" y="0"/>
                                  </a:moveTo>
                                  <a:cubicBezTo>
                                    <a:pt x="2" y="3"/>
                                    <a:pt x="2" y="6"/>
                                    <a:pt x="0" y="8"/>
                                  </a:cubicBezTo>
                                  <a:cubicBezTo>
                                    <a:pt x="1" y="8"/>
                                    <a:pt x="2" y="8"/>
                                    <a:pt x="2" y="8"/>
                                  </a:cubicBezTo>
                                  <a:cubicBezTo>
                                    <a:pt x="2" y="8"/>
                                    <a:pt x="2" y="8"/>
                                    <a:pt x="2" y="8"/>
                                  </a:cubicBezTo>
                                  <a:cubicBezTo>
                                    <a:pt x="2" y="6"/>
                                    <a:pt x="3" y="4"/>
                                    <a:pt x="3" y="2"/>
                                  </a:cubicBezTo>
                                  <a:cubicBezTo>
                                    <a:pt x="4" y="1"/>
                                    <a:pt x="3" y="0"/>
                                    <a:pt x="3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754"/>
                          <wps:cNvSpPr>
                            <a:spLocks/>
                          </wps:cNvSpPr>
                          <wps:spPr bwMode="auto">
                            <a:xfrm>
                              <a:off x="4643" y="1217"/>
                              <a:ext cx="12" cy="48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8"/>
                                <a:gd name="T2" fmla="*/ 2 w 2"/>
                                <a:gd name="T3" fmla="*/ 0 h 8"/>
                                <a:gd name="T4" fmla="*/ 0 w 2"/>
                                <a:gd name="T5" fmla="*/ 7 h 8"/>
                                <a:gd name="T6" fmla="*/ 1 w 2"/>
                                <a:gd name="T7" fmla="*/ 8 h 8"/>
                                <a:gd name="T8" fmla="*/ 1 w 2"/>
                                <a:gd name="T9" fmla="*/ 8 h 8"/>
                                <a:gd name="T10" fmla="*/ 2 w 2"/>
                                <a:gd name="T11" fmla="*/ 1 h 8"/>
                                <a:gd name="T12" fmla="*/ 2 w 2"/>
                                <a:gd name="T13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2" y="0"/>
                                  </a:move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2"/>
                                    <a:pt x="0" y="5"/>
                                    <a:pt x="0" y="7"/>
                                  </a:cubicBezTo>
                                  <a:cubicBezTo>
                                    <a:pt x="0" y="7"/>
                                    <a:pt x="1" y="8"/>
                                    <a:pt x="1" y="8"/>
                                  </a:cubicBezTo>
                                  <a:cubicBezTo>
                                    <a:pt x="1" y="8"/>
                                    <a:pt x="1" y="8"/>
                                    <a:pt x="1" y="8"/>
                                  </a:cubicBezTo>
                                  <a:cubicBezTo>
                                    <a:pt x="1" y="6"/>
                                    <a:pt x="2" y="3"/>
                                    <a:pt x="2" y="1"/>
                                  </a:cubicBezTo>
                                  <a:cubicBezTo>
                                    <a:pt x="2" y="1"/>
                                    <a:pt x="2" y="0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755"/>
                          <wps:cNvSpPr>
                            <a:spLocks/>
                          </wps:cNvSpPr>
                          <wps:spPr bwMode="auto">
                            <a:xfrm>
                              <a:off x="4672" y="1217"/>
                              <a:ext cx="12" cy="2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4"/>
                                <a:gd name="T2" fmla="*/ 0 w 2"/>
                                <a:gd name="T3" fmla="*/ 4 h 4"/>
                                <a:gd name="T4" fmla="*/ 2 w 2"/>
                                <a:gd name="T5" fmla="*/ 4 h 4"/>
                                <a:gd name="T6" fmla="*/ 2 w 2"/>
                                <a:gd name="T7" fmla="*/ 1 h 4"/>
                                <a:gd name="T8" fmla="*/ 1 w 2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0" y="3"/>
                                    <a:pt x="0" y="4"/>
                                  </a:cubicBezTo>
                                  <a:cubicBezTo>
                                    <a:pt x="1" y="4"/>
                                    <a:pt x="1" y="4"/>
                                    <a:pt x="2" y="4"/>
                                  </a:cubicBezTo>
                                  <a:cubicBezTo>
                                    <a:pt x="2" y="3"/>
                                    <a:pt x="2" y="2"/>
                                    <a:pt x="2" y="1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756"/>
                          <wps:cNvSpPr>
                            <a:spLocks/>
                          </wps:cNvSpPr>
                          <wps:spPr bwMode="auto">
                            <a:xfrm>
                              <a:off x="4708" y="1152"/>
                              <a:ext cx="12" cy="18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3"/>
                                <a:gd name="T2" fmla="*/ 1 w 2"/>
                                <a:gd name="T3" fmla="*/ 0 h 3"/>
                                <a:gd name="T4" fmla="*/ 1 w 2"/>
                                <a:gd name="T5" fmla="*/ 0 h 3"/>
                                <a:gd name="T6" fmla="*/ 1 w 2"/>
                                <a:gd name="T7" fmla="*/ 0 h 3"/>
                                <a:gd name="T8" fmla="*/ 1 w 2"/>
                                <a:gd name="T9" fmla="*/ 0 h 3"/>
                                <a:gd name="T10" fmla="*/ 1 w 2"/>
                                <a:gd name="T11" fmla="*/ 3 h 3"/>
                                <a:gd name="T12" fmla="*/ 1 w 2"/>
                                <a:gd name="T13" fmla="*/ 3 h 3"/>
                                <a:gd name="T14" fmla="*/ 2 w 2"/>
                                <a:gd name="T15" fmla="*/ 3 h 3"/>
                                <a:gd name="T16" fmla="*/ 2 w 2"/>
                                <a:gd name="T17" fmla="*/ 3 h 3"/>
                                <a:gd name="T18" fmla="*/ 2 w 2"/>
                                <a:gd name="T19" fmla="*/ 0 h 3"/>
                                <a:gd name="T20" fmla="*/ 1 w 2"/>
                                <a:gd name="T2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0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cubicBezTo>
                                    <a:pt x="2" y="2"/>
                                    <a:pt x="2" y="1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757"/>
                          <wps:cNvSpPr>
                            <a:spLocks/>
                          </wps:cNvSpPr>
                          <wps:spPr bwMode="auto">
                            <a:xfrm>
                              <a:off x="4725" y="1064"/>
                              <a:ext cx="12" cy="53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9"/>
                                <a:gd name="T2" fmla="*/ 2 w 2"/>
                                <a:gd name="T3" fmla="*/ 1 h 9"/>
                                <a:gd name="T4" fmla="*/ 0 w 2"/>
                                <a:gd name="T5" fmla="*/ 7 h 9"/>
                                <a:gd name="T6" fmla="*/ 1 w 2"/>
                                <a:gd name="T7" fmla="*/ 9 h 9"/>
                                <a:gd name="T8" fmla="*/ 1 w 2"/>
                                <a:gd name="T9" fmla="*/ 9 h 9"/>
                                <a:gd name="T10" fmla="*/ 2 w 2"/>
                                <a:gd name="T11" fmla="*/ 2 h 9"/>
                                <a:gd name="T12" fmla="*/ 2 w 2"/>
                                <a:gd name="T13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2" y="0"/>
                                  </a:move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3"/>
                                    <a:pt x="0" y="5"/>
                                    <a:pt x="0" y="7"/>
                                  </a:cubicBezTo>
                                  <a:cubicBezTo>
                                    <a:pt x="0" y="8"/>
                                    <a:pt x="1" y="8"/>
                                    <a:pt x="1" y="9"/>
                                  </a:cubicBezTo>
                                  <a:cubicBezTo>
                                    <a:pt x="1" y="9"/>
                                    <a:pt x="1" y="9"/>
                                    <a:pt x="1" y="9"/>
                                  </a:cubicBezTo>
                                  <a:cubicBezTo>
                                    <a:pt x="1" y="7"/>
                                    <a:pt x="2" y="4"/>
                                    <a:pt x="2" y="2"/>
                                  </a:cubicBezTo>
                                  <a:cubicBezTo>
                                    <a:pt x="2" y="1"/>
                                    <a:pt x="2" y="1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758"/>
                          <wps:cNvSpPr>
                            <a:spLocks/>
                          </wps:cNvSpPr>
                          <wps:spPr bwMode="auto">
                            <a:xfrm>
                              <a:off x="4761" y="1058"/>
                              <a:ext cx="12" cy="4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8"/>
                                <a:gd name="T2" fmla="*/ 1 w 2"/>
                                <a:gd name="T3" fmla="*/ 0 h 8"/>
                                <a:gd name="T4" fmla="*/ 0 w 2"/>
                                <a:gd name="T5" fmla="*/ 6 h 8"/>
                                <a:gd name="T6" fmla="*/ 1 w 2"/>
                                <a:gd name="T7" fmla="*/ 8 h 8"/>
                                <a:gd name="T8" fmla="*/ 1 w 2"/>
                                <a:gd name="T9" fmla="*/ 7 h 8"/>
                                <a:gd name="T10" fmla="*/ 2 w 2"/>
                                <a:gd name="T11" fmla="*/ 2 h 8"/>
                                <a:gd name="T12" fmla="*/ 1 w 2"/>
                                <a:gd name="T13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2"/>
                                    <a:pt x="0" y="4"/>
                                    <a:pt x="0" y="6"/>
                                  </a:cubicBezTo>
                                  <a:cubicBezTo>
                                    <a:pt x="0" y="7"/>
                                    <a:pt x="0" y="7"/>
                                    <a:pt x="1" y="8"/>
                                  </a:cubicBezTo>
                                  <a:cubicBezTo>
                                    <a:pt x="1" y="8"/>
                                    <a:pt x="1" y="7"/>
                                    <a:pt x="1" y="7"/>
                                  </a:cubicBezTo>
                                  <a:cubicBezTo>
                                    <a:pt x="1" y="6"/>
                                    <a:pt x="2" y="3"/>
                                    <a:pt x="2" y="2"/>
                                  </a:cubicBezTo>
                                  <a:cubicBezTo>
                                    <a:pt x="2" y="1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759"/>
                          <wps:cNvSpPr>
                            <a:spLocks/>
                          </wps:cNvSpPr>
                          <wps:spPr bwMode="auto">
                            <a:xfrm>
                              <a:off x="4690" y="1052"/>
                              <a:ext cx="6" cy="18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3"/>
                                <a:gd name="T2" fmla="*/ 0 w 1"/>
                                <a:gd name="T3" fmla="*/ 1 h 3"/>
                                <a:gd name="T4" fmla="*/ 0 w 1"/>
                                <a:gd name="T5" fmla="*/ 2 h 3"/>
                                <a:gd name="T6" fmla="*/ 0 w 1"/>
                                <a:gd name="T7" fmla="*/ 3 h 3"/>
                                <a:gd name="T8" fmla="*/ 1 w 1"/>
                                <a:gd name="T9" fmla="*/ 3 h 3"/>
                                <a:gd name="T10" fmla="*/ 1 w 1"/>
                                <a:gd name="T11" fmla="*/ 3 h 3"/>
                                <a:gd name="T12" fmla="*/ 1 w 1"/>
                                <a:gd name="T13" fmla="*/ 0 h 3"/>
                                <a:gd name="T14" fmla="*/ 1 w 1"/>
                                <a:gd name="T15" fmla="*/ 0 h 3"/>
                                <a:gd name="T16" fmla="*/ 1 w 1"/>
                                <a:gd name="T17" fmla="*/ 0 h 3"/>
                                <a:gd name="T18" fmla="*/ 1 w 1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1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760"/>
                          <wps:cNvSpPr>
                            <a:spLocks/>
                          </wps:cNvSpPr>
                          <wps:spPr bwMode="auto">
                            <a:xfrm>
                              <a:off x="4666" y="1010"/>
                              <a:ext cx="12" cy="24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4"/>
                                <a:gd name="T2" fmla="*/ 1 w 2"/>
                                <a:gd name="T3" fmla="*/ 1 h 4"/>
                                <a:gd name="T4" fmla="*/ 1 w 2"/>
                                <a:gd name="T5" fmla="*/ 3 h 4"/>
                                <a:gd name="T6" fmla="*/ 2 w 2"/>
                                <a:gd name="T7" fmla="*/ 4 h 4"/>
                                <a:gd name="T8" fmla="*/ 2 w 2"/>
                                <a:gd name="T9" fmla="*/ 0 h 4"/>
                                <a:gd name="T10" fmla="*/ 0 w 2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2"/>
                                    <a:pt x="1" y="2"/>
                                    <a:pt x="1" y="3"/>
                                  </a:cubicBezTo>
                                  <a:cubicBezTo>
                                    <a:pt x="1" y="3"/>
                                    <a:pt x="1" y="4"/>
                                    <a:pt x="2" y="4"/>
                                  </a:cubicBezTo>
                                  <a:cubicBezTo>
                                    <a:pt x="2" y="3"/>
                                    <a:pt x="2" y="2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761"/>
                          <wps:cNvSpPr>
                            <a:spLocks/>
                          </wps:cNvSpPr>
                          <wps:spPr bwMode="auto">
                            <a:xfrm>
                              <a:off x="4785" y="892"/>
                              <a:ext cx="17" cy="77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13"/>
                                <a:gd name="T2" fmla="*/ 0 w 3"/>
                                <a:gd name="T3" fmla="*/ 10 h 13"/>
                                <a:gd name="T4" fmla="*/ 0 w 3"/>
                                <a:gd name="T5" fmla="*/ 13 h 13"/>
                                <a:gd name="T6" fmla="*/ 3 w 3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13">
                                  <a:moveTo>
                                    <a:pt x="3" y="0"/>
                                  </a:moveTo>
                                  <a:cubicBezTo>
                                    <a:pt x="1" y="2"/>
                                    <a:pt x="0" y="7"/>
                                    <a:pt x="0" y="10"/>
                                  </a:cubicBezTo>
                                  <a:cubicBezTo>
                                    <a:pt x="0" y="12"/>
                                    <a:pt x="0" y="13"/>
                                    <a:pt x="0" y="13"/>
                                  </a:cubicBezTo>
                                  <a:cubicBezTo>
                                    <a:pt x="1" y="9"/>
                                    <a:pt x="2" y="5"/>
                                    <a:pt x="3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762"/>
                          <wps:cNvSpPr>
                            <a:spLocks/>
                          </wps:cNvSpPr>
                          <wps:spPr bwMode="auto">
                            <a:xfrm>
                              <a:off x="4725" y="869"/>
                              <a:ext cx="12" cy="2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4"/>
                                <a:gd name="T2" fmla="*/ 0 w 2"/>
                                <a:gd name="T3" fmla="*/ 4 h 4"/>
                                <a:gd name="T4" fmla="*/ 1 w 2"/>
                                <a:gd name="T5" fmla="*/ 4 h 4"/>
                                <a:gd name="T6" fmla="*/ 2 w 2"/>
                                <a:gd name="T7" fmla="*/ 0 h 4"/>
                                <a:gd name="T8" fmla="*/ 0 w 2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2"/>
                                    <a:pt x="0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2"/>
                                    <a:pt x="1" y="1"/>
                                    <a:pt x="2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763"/>
                          <wps:cNvSpPr>
                            <a:spLocks/>
                          </wps:cNvSpPr>
                          <wps:spPr bwMode="auto">
                            <a:xfrm>
                              <a:off x="4542" y="2240"/>
                              <a:ext cx="18" cy="82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14"/>
                                <a:gd name="T2" fmla="*/ 1 w 3"/>
                                <a:gd name="T3" fmla="*/ 4 h 14"/>
                                <a:gd name="T4" fmla="*/ 1 w 3"/>
                                <a:gd name="T5" fmla="*/ 7 h 14"/>
                                <a:gd name="T6" fmla="*/ 0 w 3"/>
                                <a:gd name="T7" fmla="*/ 10 h 14"/>
                                <a:gd name="T8" fmla="*/ 1 w 3"/>
                                <a:gd name="T9" fmla="*/ 11 h 14"/>
                                <a:gd name="T10" fmla="*/ 1 w 3"/>
                                <a:gd name="T11" fmla="*/ 13 h 14"/>
                                <a:gd name="T12" fmla="*/ 2 w 3"/>
                                <a:gd name="T13" fmla="*/ 14 h 14"/>
                                <a:gd name="T14" fmla="*/ 2 w 3"/>
                                <a:gd name="T15" fmla="*/ 8 h 14"/>
                                <a:gd name="T16" fmla="*/ 2 w 3"/>
                                <a:gd name="T17" fmla="*/ 5 h 14"/>
                                <a:gd name="T18" fmla="*/ 3 w 3"/>
                                <a:gd name="T19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" h="14">
                                  <a:moveTo>
                                    <a:pt x="3" y="0"/>
                                  </a:moveTo>
                                  <a:cubicBezTo>
                                    <a:pt x="1" y="1"/>
                                    <a:pt x="1" y="2"/>
                                    <a:pt x="1" y="4"/>
                                  </a:cubicBezTo>
                                  <a:cubicBezTo>
                                    <a:pt x="1" y="5"/>
                                    <a:pt x="1" y="6"/>
                                    <a:pt x="1" y="7"/>
                                  </a:cubicBezTo>
                                  <a:cubicBezTo>
                                    <a:pt x="1" y="8"/>
                                    <a:pt x="1" y="9"/>
                                    <a:pt x="0" y="10"/>
                                  </a:cubicBezTo>
                                  <a:cubicBezTo>
                                    <a:pt x="1" y="10"/>
                                    <a:pt x="1" y="11"/>
                                    <a:pt x="1" y="11"/>
                                  </a:cubicBezTo>
                                  <a:cubicBezTo>
                                    <a:pt x="1" y="12"/>
                                    <a:pt x="1" y="12"/>
                                    <a:pt x="1" y="13"/>
                                  </a:cubicBezTo>
                                  <a:cubicBezTo>
                                    <a:pt x="1" y="13"/>
                                    <a:pt x="1" y="14"/>
                                    <a:pt x="2" y="14"/>
                                  </a:cubicBezTo>
                                  <a:cubicBezTo>
                                    <a:pt x="2" y="11"/>
                                    <a:pt x="2" y="9"/>
                                    <a:pt x="2" y="8"/>
                                  </a:cubicBezTo>
                                  <a:cubicBezTo>
                                    <a:pt x="2" y="7"/>
                                    <a:pt x="2" y="6"/>
                                    <a:pt x="2" y="5"/>
                                  </a:cubicBezTo>
                                  <a:cubicBezTo>
                                    <a:pt x="2" y="3"/>
                                    <a:pt x="2" y="2"/>
                                    <a:pt x="3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764"/>
                          <wps:cNvSpPr>
                            <a:spLocks/>
                          </wps:cNvSpPr>
                          <wps:spPr bwMode="auto">
                            <a:xfrm>
                              <a:off x="4578" y="1891"/>
                              <a:ext cx="17" cy="77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3"/>
                                <a:gd name="T2" fmla="*/ 2 w 3"/>
                                <a:gd name="T3" fmla="*/ 0 h 13"/>
                                <a:gd name="T4" fmla="*/ 1 w 3"/>
                                <a:gd name="T5" fmla="*/ 5 h 13"/>
                                <a:gd name="T6" fmla="*/ 1 w 3"/>
                                <a:gd name="T7" fmla="*/ 7 h 13"/>
                                <a:gd name="T8" fmla="*/ 0 w 3"/>
                                <a:gd name="T9" fmla="*/ 13 h 13"/>
                                <a:gd name="T10" fmla="*/ 0 w 3"/>
                                <a:gd name="T11" fmla="*/ 13 h 13"/>
                                <a:gd name="T12" fmla="*/ 3 w 3"/>
                                <a:gd name="T13" fmla="*/ 1 h 13"/>
                                <a:gd name="T14" fmla="*/ 2 w 3"/>
                                <a:gd name="T15" fmla="*/ 1 h 13"/>
                                <a:gd name="T16" fmla="*/ 2 w 3"/>
                                <a:gd name="T17" fmla="*/ 0 h 13"/>
                                <a:gd name="T18" fmla="*/ 2 w 3"/>
                                <a:gd name="T19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" h="13">
                                  <a:moveTo>
                                    <a:pt x="2" y="0"/>
                                  </a:move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3" y="4"/>
                                    <a:pt x="1" y="5"/>
                                  </a:cubicBezTo>
                                  <a:cubicBezTo>
                                    <a:pt x="1" y="5"/>
                                    <a:pt x="1" y="6"/>
                                    <a:pt x="1" y="7"/>
                                  </a:cubicBezTo>
                                  <a:cubicBezTo>
                                    <a:pt x="1" y="8"/>
                                    <a:pt x="0" y="11"/>
                                    <a:pt x="0" y="13"/>
                                  </a:cubicBezTo>
                                  <a:cubicBezTo>
                                    <a:pt x="0" y="13"/>
                                    <a:pt x="0" y="13"/>
                                    <a:pt x="0" y="13"/>
                                  </a:cubicBezTo>
                                  <a:cubicBezTo>
                                    <a:pt x="3" y="11"/>
                                    <a:pt x="2" y="5"/>
                                    <a:pt x="3" y="1"/>
                                  </a:cubicBezTo>
                                  <a:cubicBezTo>
                                    <a:pt x="3" y="1"/>
                                    <a:pt x="2" y="1"/>
                                    <a:pt x="2" y="1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765"/>
                          <wps:cNvSpPr>
                            <a:spLocks noEditPoints="1"/>
                          </wps:cNvSpPr>
                          <wps:spPr bwMode="auto">
                            <a:xfrm>
                              <a:off x="4436" y="721"/>
                              <a:ext cx="425" cy="2098"/>
                            </a:xfrm>
                            <a:custGeom>
                              <a:avLst/>
                              <a:gdLst>
                                <a:gd name="T0" fmla="*/ 28 w 72"/>
                                <a:gd name="T1" fmla="*/ 330 h 355"/>
                                <a:gd name="T2" fmla="*/ 22 w 72"/>
                                <a:gd name="T3" fmla="*/ 316 h 355"/>
                                <a:gd name="T4" fmla="*/ 14 w 72"/>
                                <a:gd name="T5" fmla="*/ 327 h 355"/>
                                <a:gd name="T6" fmla="*/ 14 w 72"/>
                                <a:gd name="T7" fmla="*/ 297 h 355"/>
                                <a:gd name="T8" fmla="*/ 14 w 72"/>
                                <a:gd name="T9" fmla="*/ 308 h 355"/>
                                <a:gd name="T10" fmla="*/ 13 w 72"/>
                                <a:gd name="T11" fmla="*/ 293 h 355"/>
                                <a:gd name="T12" fmla="*/ 19 w 72"/>
                                <a:gd name="T13" fmla="*/ 292 h 355"/>
                                <a:gd name="T14" fmla="*/ 25 w 72"/>
                                <a:gd name="T15" fmla="*/ 283 h 355"/>
                                <a:gd name="T16" fmla="*/ 25 w 72"/>
                                <a:gd name="T17" fmla="*/ 283 h 355"/>
                                <a:gd name="T18" fmla="*/ 16 w 72"/>
                                <a:gd name="T19" fmla="*/ 272 h 355"/>
                                <a:gd name="T20" fmla="*/ 31 w 72"/>
                                <a:gd name="T21" fmla="*/ 272 h 355"/>
                                <a:gd name="T22" fmla="*/ 21 w 72"/>
                                <a:gd name="T23" fmla="*/ 257 h 355"/>
                                <a:gd name="T24" fmla="*/ 18 w 72"/>
                                <a:gd name="T25" fmla="*/ 267 h 355"/>
                                <a:gd name="T26" fmla="*/ 18 w 72"/>
                                <a:gd name="T27" fmla="*/ 251 h 355"/>
                                <a:gd name="T28" fmla="*/ 26 w 72"/>
                                <a:gd name="T29" fmla="*/ 250 h 355"/>
                                <a:gd name="T30" fmla="*/ 24 w 72"/>
                                <a:gd name="T31" fmla="*/ 251 h 355"/>
                                <a:gd name="T32" fmla="*/ 23 w 72"/>
                                <a:gd name="T33" fmla="*/ 240 h 355"/>
                                <a:gd name="T34" fmla="*/ 32 w 72"/>
                                <a:gd name="T35" fmla="*/ 234 h 355"/>
                                <a:gd name="T36" fmla="*/ 35 w 72"/>
                                <a:gd name="T37" fmla="*/ 214 h 355"/>
                                <a:gd name="T38" fmla="*/ 35 w 72"/>
                                <a:gd name="T39" fmla="*/ 214 h 355"/>
                                <a:gd name="T40" fmla="*/ 19 w 72"/>
                                <a:gd name="T41" fmla="*/ 215 h 355"/>
                                <a:gd name="T42" fmla="*/ 21 w 72"/>
                                <a:gd name="T43" fmla="*/ 205 h 355"/>
                                <a:gd name="T44" fmla="*/ 26 w 72"/>
                                <a:gd name="T45" fmla="*/ 198 h 355"/>
                                <a:gd name="T46" fmla="*/ 25 w 72"/>
                                <a:gd name="T47" fmla="*/ 205 h 355"/>
                                <a:gd name="T48" fmla="*/ 21 w 72"/>
                                <a:gd name="T49" fmla="*/ 195 h 355"/>
                                <a:gd name="T50" fmla="*/ 20 w 72"/>
                                <a:gd name="T51" fmla="*/ 196 h 355"/>
                                <a:gd name="T52" fmla="*/ 26 w 72"/>
                                <a:gd name="T53" fmla="*/ 175 h 355"/>
                                <a:gd name="T54" fmla="*/ 25 w 72"/>
                                <a:gd name="T55" fmla="*/ 172 h 355"/>
                                <a:gd name="T56" fmla="*/ 41 w 72"/>
                                <a:gd name="T57" fmla="*/ 172 h 355"/>
                                <a:gd name="T58" fmla="*/ 50 w 72"/>
                                <a:gd name="T59" fmla="*/ 169 h 355"/>
                                <a:gd name="T60" fmla="*/ 42 w 72"/>
                                <a:gd name="T61" fmla="*/ 165 h 355"/>
                                <a:gd name="T62" fmla="*/ 46 w 72"/>
                                <a:gd name="T63" fmla="*/ 159 h 355"/>
                                <a:gd name="T64" fmla="*/ 52 w 72"/>
                                <a:gd name="T65" fmla="*/ 158 h 355"/>
                                <a:gd name="T66" fmla="*/ 50 w 72"/>
                                <a:gd name="T67" fmla="*/ 162 h 355"/>
                                <a:gd name="T68" fmla="*/ 49 w 72"/>
                                <a:gd name="T69" fmla="*/ 165 h 355"/>
                                <a:gd name="T70" fmla="*/ 42 w 72"/>
                                <a:gd name="T71" fmla="*/ 156 h 355"/>
                                <a:gd name="T72" fmla="*/ 43 w 72"/>
                                <a:gd name="T73" fmla="*/ 158 h 355"/>
                                <a:gd name="T74" fmla="*/ 43 w 72"/>
                                <a:gd name="T75" fmla="*/ 155 h 355"/>
                                <a:gd name="T76" fmla="*/ 46 w 72"/>
                                <a:gd name="T77" fmla="*/ 151 h 355"/>
                                <a:gd name="T78" fmla="*/ 45 w 72"/>
                                <a:gd name="T79" fmla="*/ 157 h 355"/>
                                <a:gd name="T80" fmla="*/ 48 w 72"/>
                                <a:gd name="T81" fmla="*/ 138 h 355"/>
                                <a:gd name="T82" fmla="*/ 35 w 72"/>
                                <a:gd name="T83" fmla="*/ 115 h 355"/>
                                <a:gd name="T84" fmla="*/ 44 w 72"/>
                                <a:gd name="T85" fmla="*/ 109 h 355"/>
                                <a:gd name="T86" fmla="*/ 38 w 72"/>
                                <a:gd name="T87" fmla="*/ 98 h 355"/>
                                <a:gd name="T88" fmla="*/ 41 w 72"/>
                                <a:gd name="T89" fmla="*/ 84 h 355"/>
                                <a:gd name="T90" fmla="*/ 36 w 72"/>
                                <a:gd name="T91" fmla="*/ 92 h 355"/>
                                <a:gd name="T92" fmla="*/ 47 w 72"/>
                                <a:gd name="T93" fmla="*/ 73 h 355"/>
                                <a:gd name="T94" fmla="*/ 47 w 72"/>
                                <a:gd name="T95" fmla="*/ 76 h 355"/>
                                <a:gd name="T96" fmla="*/ 51 w 72"/>
                                <a:gd name="T97" fmla="*/ 58 h 355"/>
                                <a:gd name="T98" fmla="*/ 51 w 72"/>
                                <a:gd name="T99" fmla="*/ 59 h 355"/>
                                <a:gd name="T100" fmla="*/ 56 w 72"/>
                                <a:gd name="T101" fmla="*/ 65 h 355"/>
                                <a:gd name="T102" fmla="*/ 44 w 72"/>
                                <a:gd name="T103" fmla="*/ 56 h 355"/>
                                <a:gd name="T104" fmla="*/ 43 w 72"/>
                                <a:gd name="T105" fmla="*/ 59 h 355"/>
                                <a:gd name="T106" fmla="*/ 40 w 72"/>
                                <a:gd name="T107" fmla="*/ 52 h 355"/>
                                <a:gd name="T108" fmla="*/ 59 w 72"/>
                                <a:gd name="T109" fmla="*/ 42 h 355"/>
                                <a:gd name="T110" fmla="*/ 51 w 72"/>
                                <a:gd name="T111" fmla="*/ 25 h 355"/>
                                <a:gd name="T112" fmla="*/ 27 w 72"/>
                                <a:gd name="T113" fmla="*/ 130 h 355"/>
                                <a:gd name="T114" fmla="*/ 9 w 72"/>
                                <a:gd name="T115" fmla="*/ 256 h 355"/>
                                <a:gd name="T116" fmla="*/ 32 w 72"/>
                                <a:gd name="T117" fmla="*/ 319 h 355"/>
                                <a:gd name="T118" fmla="*/ 72 w 72"/>
                                <a:gd name="T119" fmla="*/ 2 h 3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2" h="355">
                                  <a:moveTo>
                                    <a:pt x="28" y="326"/>
                                  </a:moveTo>
                                  <a:cubicBezTo>
                                    <a:pt x="28" y="326"/>
                                    <a:pt x="28" y="326"/>
                                    <a:pt x="28" y="326"/>
                                  </a:cubicBezTo>
                                  <a:cubicBezTo>
                                    <a:pt x="29" y="326"/>
                                    <a:pt x="29" y="327"/>
                                    <a:pt x="29" y="327"/>
                                  </a:cubicBezTo>
                                  <a:cubicBezTo>
                                    <a:pt x="29" y="328"/>
                                    <a:pt x="29" y="329"/>
                                    <a:pt x="29" y="330"/>
                                  </a:cubicBezTo>
                                  <a:cubicBezTo>
                                    <a:pt x="29" y="330"/>
                                    <a:pt x="29" y="331"/>
                                    <a:pt x="29" y="331"/>
                                  </a:cubicBezTo>
                                  <a:cubicBezTo>
                                    <a:pt x="29" y="331"/>
                                    <a:pt x="29" y="331"/>
                                    <a:pt x="29" y="331"/>
                                  </a:cubicBezTo>
                                  <a:cubicBezTo>
                                    <a:pt x="28" y="331"/>
                                    <a:pt x="28" y="330"/>
                                    <a:pt x="28" y="330"/>
                                  </a:cubicBezTo>
                                  <a:cubicBezTo>
                                    <a:pt x="28" y="329"/>
                                    <a:pt x="28" y="327"/>
                                    <a:pt x="28" y="326"/>
                                  </a:cubicBezTo>
                                  <a:cubicBezTo>
                                    <a:pt x="28" y="326"/>
                                    <a:pt x="28" y="326"/>
                                    <a:pt x="28" y="326"/>
                                  </a:cubicBezTo>
                                  <a:moveTo>
                                    <a:pt x="20" y="320"/>
                                  </a:moveTo>
                                  <a:cubicBezTo>
                                    <a:pt x="20" y="320"/>
                                    <a:pt x="20" y="320"/>
                                    <a:pt x="20" y="320"/>
                                  </a:cubicBezTo>
                                  <a:cubicBezTo>
                                    <a:pt x="20" y="319"/>
                                    <a:pt x="21" y="318"/>
                                    <a:pt x="21" y="316"/>
                                  </a:cubicBezTo>
                                  <a:cubicBezTo>
                                    <a:pt x="22" y="316"/>
                                    <a:pt x="22" y="316"/>
                                    <a:pt x="22" y="316"/>
                                  </a:cubicBezTo>
                                  <a:cubicBezTo>
                                    <a:pt x="22" y="316"/>
                                    <a:pt x="22" y="316"/>
                                    <a:pt x="22" y="316"/>
                                  </a:cubicBezTo>
                                  <a:cubicBezTo>
                                    <a:pt x="22" y="318"/>
                                    <a:pt x="21" y="319"/>
                                    <a:pt x="21" y="320"/>
                                  </a:cubicBezTo>
                                  <a:cubicBezTo>
                                    <a:pt x="20" y="320"/>
                                    <a:pt x="20" y="320"/>
                                    <a:pt x="20" y="320"/>
                                  </a:cubicBezTo>
                                  <a:moveTo>
                                    <a:pt x="13" y="323"/>
                                  </a:moveTo>
                                  <a:cubicBezTo>
                                    <a:pt x="13" y="320"/>
                                    <a:pt x="14" y="316"/>
                                    <a:pt x="15" y="313"/>
                                  </a:cubicBezTo>
                                  <a:cubicBezTo>
                                    <a:pt x="15" y="314"/>
                                    <a:pt x="15" y="315"/>
                                    <a:pt x="15" y="316"/>
                                  </a:cubicBezTo>
                                  <a:cubicBezTo>
                                    <a:pt x="15" y="318"/>
                                    <a:pt x="14" y="322"/>
                                    <a:pt x="14" y="325"/>
                                  </a:cubicBezTo>
                                  <a:cubicBezTo>
                                    <a:pt x="14" y="325"/>
                                    <a:pt x="14" y="326"/>
                                    <a:pt x="14" y="327"/>
                                  </a:cubicBezTo>
                                  <a:cubicBezTo>
                                    <a:pt x="14" y="327"/>
                                    <a:pt x="14" y="327"/>
                                    <a:pt x="14" y="327"/>
                                  </a:cubicBezTo>
                                  <a:cubicBezTo>
                                    <a:pt x="13" y="326"/>
                                    <a:pt x="13" y="324"/>
                                    <a:pt x="13" y="323"/>
                                  </a:cubicBezTo>
                                  <a:moveTo>
                                    <a:pt x="13" y="300"/>
                                  </a:moveTo>
                                  <a:cubicBezTo>
                                    <a:pt x="13" y="300"/>
                                    <a:pt x="13" y="300"/>
                                    <a:pt x="13" y="300"/>
                                  </a:cubicBezTo>
                                  <a:cubicBezTo>
                                    <a:pt x="13" y="299"/>
                                    <a:pt x="13" y="298"/>
                                    <a:pt x="13" y="296"/>
                                  </a:cubicBezTo>
                                  <a:cubicBezTo>
                                    <a:pt x="14" y="297"/>
                                    <a:pt x="14" y="297"/>
                                    <a:pt x="14" y="297"/>
                                  </a:cubicBezTo>
                                  <a:cubicBezTo>
                                    <a:pt x="14" y="297"/>
                                    <a:pt x="14" y="297"/>
                                    <a:pt x="14" y="297"/>
                                  </a:cubicBezTo>
                                  <a:cubicBezTo>
                                    <a:pt x="14" y="298"/>
                                    <a:pt x="14" y="299"/>
                                    <a:pt x="14" y="300"/>
                                  </a:cubicBezTo>
                                  <a:cubicBezTo>
                                    <a:pt x="13" y="300"/>
                                    <a:pt x="13" y="300"/>
                                    <a:pt x="13" y="300"/>
                                  </a:cubicBezTo>
                                  <a:moveTo>
                                    <a:pt x="14" y="308"/>
                                  </a:moveTo>
                                  <a:cubicBezTo>
                                    <a:pt x="14" y="304"/>
                                    <a:pt x="17" y="298"/>
                                    <a:pt x="17" y="294"/>
                                  </a:cubicBezTo>
                                  <a:cubicBezTo>
                                    <a:pt x="17" y="295"/>
                                    <a:pt x="17" y="296"/>
                                    <a:pt x="17" y="297"/>
                                  </a:cubicBezTo>
                                  <a:cubicBezTo>
                                    <a:pt x="17" y="301"/>
                                    <a:pt x="15" y="307"/>
                                    <a:pt x="15" y="311"/>
                                  </a:cubicBezTo>
                                  <a:cubicBezTo>
                                    <a:pt x="15" y="310"/>
                                    <a:pt x="14" y="309"/>
                                    <a:pt x="14" y="308"/>
                                  </a:cubicBezTo>
                                  <a:moveTo>
                                    <a:pt x="13" y="290"/>
                                  </a:moveTo>
                                  <a:cubicBezTo>
                                    <a:pt x="13" y="290"/>
                                    <a:pt x="13" y="290"/>
                                    <a:pt x="13" y="290"/>
                                  </a:cubicBezTo>
                                  <a:cubicBezTo>
                                    <a:pt x="14" y="290"/>
                                    <a:pt x="14" y="290"/>
                                    <a:pt x="14" y="291"/>
                                  </a:cubicBezTo>
                                  <a:cubicBezTo>
                                    <a:pt x="14" y="292"/>
                                    <a:pt x="14" y="293"/>
                                    <a:pt x="14" y="294"/>
                                  </a:cubicBezTo>
                                  <a:cubicBezTo>
                                    <a:pt x="14" y="294"/>
                                    <a:pt x="14" y="294"/>
                                    <a:pt x="14" y="295"/>
                                  </a:cubicBezTo>
                                  <a:cubicBezTo>
                                    <a:pt x="14" y="295"/>
                                    <a:pt x="14" y="295"/>
                                    <a:pt x="14" y="295"/>
                                  </a:cubicBezTo>
                                  <a:cubicBezTo>
                                    <a:pt x="13" y="294"/>
                                    <a:pt x="13" y="294"/>
                                    <a:pt x="13" y="293"/>
                                  </a:cubicBezTo>
                                  <a:cubicBezTo>
                                    <a:pt x="13" y="292"/>
                                    <a:pt x="13" y="291"/>
                                    <a:pt x="13" y="290"/>
                                  </a:cubicBezTo>
                                  <a:cubicBezTo>
                                    <a:pt x="13" y="290"/>
                                    <a:pt x="13" y="290"/>
                                    <a:pt x="13" y="290"/>
                                  </a:cubicBezTo>
                                  <a:moveTo>
                                    <a:pt x="19" y="287"/>
                                  </a:moveTo>
                                  <a:cubicBezTo>
                                    <a:pt x="19" y="287"/>
                                    <a:pt x="19" y="287"/>
                                    <a:pt x="19" y="287"/>
                                  </a:cubicBezTo>
                                  <a:cubicBezTo>
                                    <a:pt x="20" y="287"/>
                                    <a:pt x="20" y="287"/>
                                    <a:pt x="20" y="288"/>
                                  </a:cubicBezTo>
                                  <a:cubicBezTo>
                                    <a:pt x="20" y="289"/>
                                    <a:pt x="19" y="291"/>
                                    <a:pt x="19" y="292"/>
                                  </a:cubicBezTo>
                                  <a:cubicBezTo>
                                    <a:pt x="19" y="292"/>
                                    <a:pt x="19" y="292"/>
                                    <a:pt x="19" y="292"/>
                                  </a:cubicBezTo>
                                  <a:cubicBezTo>
                                    <a:pt x="19" y="292"/>
                                    <a:pt x="19" y="292"/>
                                    <a:pt x="19" y="292"/>
                                  </a:cubicBezTo>
                                  <a:cubicBezTo>
                                    <a:pt x="18" y="292"/>
                                    <a:pt x="18" y="292"/>
                                    <a:pt x="18" y="291"/>
                                  </a:cubicBezTo>
                                  <a:cubicBezTo>
                                    <a:pt x="18" y="290"/>
                                    <a:pt x="19" y="288"/>
                                    <a:pt x="19" y="287"/>
                                  </a:cubicBezTo>
                                  <a:cubicBezTo>
                                    <a:pt x="19" y="287"/>
                                    <a:pt x="19" y="287"/>
                                    <a:pt x="19" y="287"/>
                                  </a:cubicBezTo>
                                  <a:moveTo>
                                    <a:pt x="25" y="283"/>
                                  </a:moveTo>
                                  <a:cubicBezTo>
                                    <a:pt x="25" y="283"/>
                                    <a:pt x="25" y="283"/>
                                    <a:pt x="25" y="283"/>
                                  </a:cubicBezTo>
                                  <a:cubicBezTo>
                                    <a:pt x="25" y="283"/>
                                    <a:pt x="25" y="283"/>
                                    <a:pt x="25" y="283"/>
                                  </a:cubicBezTo>
                                  <a:cubicBezTo>
                                    <a:pt x="25" y="283"/>
                                    <a:pt x="25" y="283"/>
                                    <a:pt x="25" y="283"/>
                                  </a:cubicBezTo>
                                  <a:cubicBezTo>
                                    <a:pt x="23" y="294"/>
                                    <a:pt x="23" y="302"/>
                                    <a:pt x="21" y="313"/>
                                  </a:cubicBezTo>
                                  <a:cubicBezTo>
                                    <a:pt x="21" y="312"/>
                                    <a:pt x="21" y="311"/>
                                    <a:pt x="21" y="309"/>
                                  </a:cubicBezTo>
                                  <a:cubicBezTo>
                                    <a:pt x="21" y="307"/>
                                    <a:pt x="21" y="305"/>
                                    <a:pt x="22" y="304"/>
                                  </a:cubicBezTo>
                                  <a:cubicBezTo>
                                    <a:pt x="22" y="304"/>
                                    <a:pt x="22" y="304"/>
                                    <a:pt x="22" y="304"/>
                                  </a:cubicBezTo>
                                  <a:cubicBezTo>
                                    <a:pt x="22" y="303"/>
                                    <a:pt x="22" y="302"/>
                                    <a:pt x="22" y="301"/>
                                  </a:cubicBezTo>
                                  <a:cubicBezTo>
                                    <a:pt x="22" y="295"/>
                                    <a:pt x="23" y="287"/>
                                    <a:pt x="25" y="283"/>
                                  </a:cubicBezTo>
                                  <a:moveTo>
                                    <a:pt x="17" y="268"/>
                                  </a:moveTo>
                                  <a:cubicBezTo>
                                    <a:pt x="17" y="268"/>
                                    <a:pt x="17" y="268"/>
                                    <a:pt x="17" y="268"/>
                                  </a:cubicBezTo>
                                  <a:cubicBezTo>
                                    <a:pt x="18" y="268"/>
                                    <a:pt x="18" y="269"/>
                                    <a:pt x="18" y="269"/>
                                  </a:cubicBezTo>
                                  <a:cubicBezTo>
                                    <a:pt x="18" y="270"/>
                                    <a:pt x="17" y="272"/>
                                    <a:pt x="17" y="273"/>
                                  </a:cubicBezTo>
                                  <a:cubicBezTo>
                                    <a:pt x="17" y="273"/>
                                    <a:pt x="17" y="273"/>
                                    <a:pt x="17" y="273"/>
                                  </a:cubicBezTo>
                                  <a:cubicBezTo>
                                    <a:pt x="17" y="273"/>
                                    <a:pt x="17" y="273"/>
                                    <a:pt x="17" y="273"/>
                                  </a:cubicBezTo>
                                  <a:cubicBezTo>
                                    <a:pt x="16" y="273"/>
                                    <a:pt x="16" y="273"/>
                                    <a:pt x="16" y="272"/>
                                  </a:cubicBezTo>
                                  <a:cubicBezTo>
                                    <a:pt x="16" y="271"/>
                                    <a:pt x="17" y="270"/>
                                    <a:pt x="17" y="269"/>
                                  </a:cubicBezTo>
                                  <a:cubicBezTo>
                                    <a:pt x="17" y="269"/>
                                    <a:pt x="17" y="268"/>
                                    <a:pt x="17" y="268"/>
                                  </a:cubicBezTo>
                                  <a:moveTo>
                                    <a:pt x="31" y="266"/>
                                  </a:moveTo>
                                  <a:cubicBezTo>
                                    <a:pt x="31" y="266"/>
                                    <a:pt x="31" y="266"/>
                                    <a:pt x="31" y="266"/>
                                  </a:cubicBezTo>
                                  <a:cubicBezTo>
                                    <a:pt x="32" y="267"/>
                                    <a:pt x="32" y="267"/>
                                    <a:pt x="32" y="268"/>
                                  </a:cubicBezTo>
                                  <a:cubicBezTo>
                                    <a:pt x="32" y="269"/>
                                    <a:pt x="31" y="271"/>
                                    <a:pt x="31" y="272"/>
                                  </a:cubicBezTo>
                                  <a:cubicBezTo>
                                    <a:pt x="31" y="272"/>
                                    <a:pt x="31" y="272"/>
                                    <a:pt x="31" y="272"/>
                                  </a:cubicBezTo>
                                  <a:cubicBezTo>
                                    <a:pt x="31" y="272"/>
                                    <a:pt x="31" y="272"/>
                                    <a:pt x="31" y="272"/>
                                  </a:cubicBezTo>
                                  <a:cubicBezTo>
                                    <a:pt x="30" y="272"/>
                                    <a:pt x="30" y="272"/>
                                    <a:pt x="30" y="271"/>
                                  </a:cubicBezTo>
                                  <a:cubicBezTo>
                                    <a:pt x="30" y="270"/>
                                    <a:pt x="31" y="268"/>
                                    <a:pt x="31" y="267"/>
                                  </a:cubicBezTo>
                                  <a:cubicBezTo>
                                    <a:pt x="31" y="267"/>
                                    <a:pt x="31" y="266"/>
                                    <a:pt x="31" y="266"/>
                                  </a:cubicBezTo>
                                  <a:moveTo>
                                    <a:pt x="21" y="257"/>
                                  </a:moveTo>
                                  <a:cubicBezTo>
                                    <a:pt x="21" y="257"/>
                                    <a:pt x="21" y="257"/>
                                    <a:pt x="21" y="257"/>
                                  </a:cubicBezTo>
                                  <a:cubicBezTo>
                                    <a:pt x="21" y="257"/>
                                    <a:pt x="21" y="257"/>
                                    <a:pt x="21" y="257"/>
                                  </a:cubicBezTo>
                                  <a:cubicBezTo>
                                    <a:pt x="21" y="257"/>
                                    <a:pt x="21" y="257"/>
                                    <a:pt x="21" y="257"/>
                                  </a:cubicBezTo>
                                  <a:cubicBezTo>
                                    <a:pt x="20" y="259"/>
                                    <a:pt x="20" y="260"/>
                                    <a:pt x="20" y="262"/>
                                  </a:cubicBezTo>
                                  <a:cubicBezTo>
                                    <a:pt x="20" y="263"/>
                                    <a:pt x="20" y="264"/>
                                    <a:pt x="20" y="265"/>
                                  </a:cubicBezTo>
                                  <a:cubicBezTo>
                                    <a:pt x="20" y="266"/>
                                    <a:pt x="20" y="268"/>
                                    <a:pt x="20" y="271"/>
                                  </a:cubicBezTo>
                                  <a:cubicBezTo>
                                    <a:pt x="19" y="271"/>
                                    <a:pt x="19" y="270"/>
                                    <a:pt x="19" y="270"/>
                                  </a:cubicBezTo>
                                  <a:cubicBezTo>
                                    <a:pt x="19" y="269"/>
                                    <a:pt x="19" y="269"/>
                                    <a:pt x="19" y="268"/>
                                  </a:cubicBezTo>
                                  <a:cubicBezTo>
                                    <a:pt x="19" y="268"/>
                                    <a:pt x="19" y="267"/>
                                    <a:pt x="18" y="267"/>
                                  </a:cubicBezTo>
                                  <a:cubicBezTo>
                                    <a:pt x="18" y="267"/>
                                    <a:pt x="18" y="267"/>
                                    <a:pt x="18" y="267"/>
                                  </a:cubicBezTo>
                                  <a:cubicBezTo>
                                    <a:pt x="19" y="266"/>
                                    <a:pt x="19" y="265"/>
                                    <a:pt x="19" y="264"/>
                                  </a:cubicBezTo>
                                  <a:cubicBezTo>
                                    <a:pt x="19" y="263"/>
                                    <a:pt x="19" y="262"/>
                                    <a:pt x="19" y="261"/>
                                  </a:cubicBezTo>
                                  <a:cubicBezTo>
                                    <a:pt x="19" y="259"/>
                                    <a:pt x="19" y="258"/>
                                    <a:pt x="21" y="257"/>
                                  </a:cubicBezTo>
                                  <a:moveTo>
                                    <a:pt x="18" y="251"/>
                                  </a:moveTo>
                                  <a:cubicBezTo>
                                    <a:pt x="18" y="251"/>
                                    <a:pt x="18" y="251"/>
                                    <a:pt x="18" y="251"/>
                                  </a:cubicBezTo>
                                  <a:cubicBezTo>
                                    <a:pt x="18" y="251"/>
                                    <a:pt x="18" y="251"/>
                                    <a:pt x="18" y="251"/>
                                  </a:cubicBezTo>
                                  <a:cubicBezTo>
                                    <a:pt x="18" y="251"/>
                                    <a:pt x="18" y="251"/>
                                    <a:pt x="18" y="251"/>
                                  </a:cubicBezTo>
                                  <a:cubicBezTo>
                                    <a:pt x="17" y="255"/>
                                    <a:pt x="16" y="258"/>
                                    <a:pt x="16" y="262"/>
                                  </a:cubicBezTo>
                                  <a:cubicBezTo>
                                    <a:pt x="15" y="261"/>
                                    <a:pt x="15" y="260"/>
                                    <a:pt x="15" y="259"/>
                                  </a:cubicBezTo>
                                  <a:cubicBezTo>
                                    <a:pt x="15" y="256"/>
                                    <a:pt x="16" y="252"/>
                                    <a:pt x="18" y="251"/>
                                  </a:cubicBezTo>
                                  <a:moveTo>
                                    <a:pt x="26" y="250"/>
                                  </a:moveTo>
                                  <a:cubicBezTo>
                                    <a:pt x="26" y="250"/>
                                    <a:pt x="26" y="250"/>
                                    <a:pt x="26" y="250"/>
                                  </a:cubicBezTo>
                                  <a:cubicBezTo>
                                    <a:pt x="26" y="250"/>
                                    <a:pt x="26" y="250"/>
                                    <a:pt x="26" y="250"/>
                                  </a:cubicBezTo>
                                  <a:cubicBezTo>
                                    <a:pt x="26" y="250"/>
                                    <a:pt x="26" y="250"/>
                                    <a:pt x="26" y="250"/>
                                  </a:cubicBezTo>
                                  <a:cubicBezTo>
                                    <a:pt x="25" y="255"/>
                                    <a:pt x="24" y="260"/>
                                    <a:pt x="24" y="265"/>
                                  </a:cubicBezTo>
                                  <a:cubicBezTo>
                                    <a:pt x="23" y="264"/>
                                    <a:pt x="23" y="263"/>
                                    <a:pt x="23" y="261"/>
                                  </a:cubicBezTo>
                                  <a:cubicBezTo>
                                    <a:pt x="23" y="258"/>
                                    <a:pt x="24" y="255"/>
                                    <a:pt x="24" y="252"/>
                                  </a:cubicBezTo>
                                  <a:cubicBezTo>
                                    <a:pt x="24" y="252"/>
                                    <a:pt x="24" y="251"/>
                                    <a:pt x="24" y="251"/>
                                  </a:cubicBezTo>
                                  <a:cubicBezTo>
                                    <a:pt x="24" y="251"/>
                                    <a:pt x="24" y="251"/>
                                    <a:pt x="24" y="251"/>
                                  </a:cubicBezTo>
                                  <a:cubicBezTo>
                                    <a:pt x="24" y="251"/>
                                    <a:pt x="24" y="251"/>
                                    <a:pt x="24" y="251"/>
                                  </a:cubicBezTo>
                                  <a:cubicBezTo>
                                    <a:pt x="24" y="251"/>
                                    <a:pt x="24" y="251"/>
                                    <a:pt x="24" y="251"/>
                                  </a:cubicBezTo>
                                  <a:cubicBezTo>
                                    <a:pt x="25" y="251"/>
                                    <a:pt x="25" y="251"/>
                                    <a:pt x="25" y="251"/>
                                  </a:cubicBezTo>
                                  <a:cubicBezTo>
                                    <a:pt x="25" y="251"/>
                                    <a:pt x="25" y="251"/>
                                    <a:pt x="25" y="250"/>
                                  </a:cubicBezTo>
                                  <a:cubicBezTo>
                                    <a:pt x="25" y="250"/>
                                    <a:pt x="25" y="250"/>
                                    <a:pt x="25" y="250"/>
                                  </a:cubicBezTo>
                                  <a:cubicBezTo>
                                    <a:pt x="25" y="250"/>
                                    <a:pt x="25" y="250"/>
                                    <a:pt x="26" y="250"/>
                                  </a:cubicBezTo>
                                  <a:moveTo>
                                    <a:pt x="21" y="247"/>
                                  </a:moveTo>
                                  <a:cubicBezTo>
                                    <a:pt x="21" y="245"/>
                                    <a:pt x="22" y="242"/>
                                    <a:pt x="23" y="240"/>
                                  </a:cubicBezTo>
                                  <a:cubicBezTo>
                                    <a:pt x="24" y="240"/>
                                    <a:pt x="24" y="241"/>
                                    <a:pt x="24" y="242"/>
                                  </a:cubicBezTo>
                                  <a:cubicBezTo>
                                    <a:pt x="24" y="245"/>
                                    <a:pt x="23" y="248"/>
                                    <a:pt x="23" y="250"/>
                                  </a:cubicBezTo>
                                  <a:cubicBezTo>
                                    <a:pt x="22" y="249"/>
                                    <a:pt x="21" y="248"/>
                                    <a:pt x="21" y="247"/>
                                  </a:cubicBezTo>
                                  <a:moveTo>
                                    <a:pt x="33" y="226"/>
                                  </a:moveTo>
                                  <a:cubicBezTo>
                                    <a:pt x="33" y="226"/>
                                    <a:pt x="33" y="226"/>
                                    <a:pt x="33" y="226"/>
                                  </a:cubicBezTo>
                                  <a:cubicBezTo>
                                    <a:pt x="33" y="226"/>
                                    <a:pt x="33" y="227"/>
                                    <a:pt x="33" y="227"/>
                                  </a:cubicBezTo>
                                  <a:cubicBezTo>
                                    <a:pt x="33" y="229"/>
                                    <a:pt x="32" y="232"/>
                                    <a:pt x="32" y="234"/>
                                  </a:cubicBezTo>
                                  <a:cubicBezTo>
                                    <a:pt x="32" y="234"/>
                                    <a:pt x="32" y="234"/>
                                    <a:pt x="32" y="234"/>
                                  </a:cubicBezTo>
                                  <a:cubicBezTo>
                                    <a:pt x="32" y="234"/>
                                    <a:pt x="32" y="234"/>
                                    <a:pt x="32" y="234"/>
                                  </a:cubicBezTo>
                                  <a:cubicBezTo>
                                    <a:pt x="32" y="234"/>
                                    <a:pt x="31" y="233"/>
                                    <a:pt x="31" y="233"/>
                                  </a:cubicBezTo>
                                  <a:cubicBezTo>
                                    <a:pt x="31" y="231"/>
                                    <a:pt x="33" y="228"/>
                                    <a:pt x="33" y="226"/>
                                  </a:cubicBezTo>
                                  <a:cubicBezTo>
                                    <a:pt x="33" y="226"/>
                                    <a:pt x="33" y="226"/>
                                    <a:pt x="33" y="226"/>
                                  </a:cubicBezTo>
                                  <a:moveTo>
                                    <a:pt x="35" y="214"/>
                                  </a:moveTo>
                                  <a:cubicBezTo>
                                    <a:pt x="35" y="214"/>
                                    <a:pt x="35" y="214"/>
                                    <a:pt x="35" y="214"/>
                                  </a:cubicBezTo>
                                  <a:cubicBezTo>
                                    <a:pt x="35" y="214"/>
                                    <a:pt x="36" y="214"/>
                                    <a:pt x="36" y="215"/>
                                  </a:cubicBezTo>
                                  <a:cubicBezTo>
                                    <a:pt x="36" y="216"/>
                                    <a:pt x="35" y="218"/>
                                    <a:pt x="35" y="219"/>
                                  </a:cubicBezTo>
                                  <a:cubicBezTo>
                                    <a:pt x="35" y="219"/>
                                    <a:pt x="35" y="219"/>
                                    <a:pt x="35" y="219"/>
                                  </a:cubicBezTo>
                                  <a:cubicBezTo>
                                    <a:pt x="35" y="219"/>
                                    <a:pt x="35" y="219"/>
                                    <a:pt x="35" y="219"/>
                                  </a:cubicBezTo>
                                  <a:cubicBezTo>
                                    <a:pt x="34" y="219"/>
                                    <a:pt x="34" y="219"/>
                                    <a:pt x="34" y="218"/>
                                  </a:cubicBezTo>
                                  <a:cubicBezTo>
                                    <a:pt x="34" y="217"/>
                                    <a:pt x="35" y="215"/>
                                    <a:pt x="35" y="214"/>
                                  </a:cubicBezTo>
                                  <a:cubicBezTo>
                                    <a:pt x="35" y="214"/>
                                    <a:pt x="35" y="214"/>
                                    <a:pt x="35" y="214"/>
                                  </a:cubicBezTo>
                                  <a:moveTo>
                                    <a:pt x="20" y="211"/>
                                  </a:moveTo>
                                  <a:cubicBezTo>
                                    <a:pt x="20" y="211"/>
                                    <a:pt x="20" y="211"/>
                                    <a:pt x="20" y="211"/>
                                  </a:cubicBezTo>
                                  <a:cubicBezTo>
                                    <a:pt x="20" y="211"/>
                                    <a:pt x="21" y="211"/>
                                    <a:pt x="21" y="212"/>
                                  </a:cubicBezTo>
                                  <a:cubicBezTo>
                                    <a:pt x="21" y="213"/>
                                    <a:pt x="20" y="215"/>
                                    <a:pt x="20" y="216"/>
                                  </a:cubicBezTo>
                                  <a:cubicBezTo>
                                    <a:pt x="20" y="216"/>
                                    <a:pt x="20" y="216"/>
                                    <a:pt x="20" y="216"/>
                                  </a:cubicBezTo>
                                  <a:cubicBezTo>
                                    <a:pt x="20" y="216"/>
                                    <a:pt x="20" y="216"/>
                                    <a:pt x="20" y="216"/>
                                  </a:cubicBezTo>
                                  <a:cubicBezTo>
                                    <a:pt x="19" y="216"/>
                                    <a:pt x="19" y="216"/>
                                    <a:pt x="19" y="215"/>
                                  </a:cubicBezTo>
                                  <a:cubicBezTo>
                                    <a:pt x="19" y="214"/>
                                    <a:pt x="20" y="212"/>
                                    <a:pt x="20" y="211"/>
                                  </a:cubicBezTo>
                                  <a:cubicBezTo>
                                    <a:pt x="20" y="211"/>
                                    <a:pt x="20" y="211"/>
                                    <a:pt x="20" y="211"/>
                                  </a:cubicBezTo>
                                  <a:moveTo>
                                    <a:pt x="21" y="199"/>
                                  </a:moveTo>
                                  <a:cubicBezTo>
                                    <a:pt x="21" y="199"/>
                                    <a:pt x="21" y="199"/>
                                    <a:pt x="21" y="199"/>
                                  </a:cubicBezTo>
                                  <a:cubicBezTo>
                                    <a:pt x="21" y="199"/>
                                    <a:pt x="21" y="200"/>
                                    <a:pt x="21" y="201"/>
                                  </a:cubicBezTo>
                                  <a:cubicBezTo>
                                    <a:pt x="21" y="202"/>
                                    <a:pt x="21" y="204"/>
                                    <a:pt x="21" y="205"/>
                                  </a:cubicBezTo>
                                  <a:cubicBezTo>
                                    <a:pt x="21" y="205"/>
                                    <a:pt x="21" y="205"/>
                                    <a:pt x="21" y="205"/>
                                  </a:cubicBezTo>
                                  <a:cubicBezTo>
                                    <a:pt x="21" y="205"/>
                                    <a:pt x="21" y="205"/>
                                    <a:pt x="21" y="205"/>
                                  </a:cubicBezTo>
                                  <a:cubicBezTo>
                                    <a:pt x="20" y="205"/>
                                    <a:pt x="20" y="205"/>
                                    <a:pt x="20" y="204"/>
                                  </a:cubicBezTo>
                                  <a:cubicBezTo>
                                    <a:pt x="20" y="203"/>
                                    <a:pt x="21" y="201"/>
                                    <a:pt x="21" y="200"/>
                                  </a:cubicBezTo>
                                  <a:cubicBezTo>
                                    <a:pt x="21" y="200"/>
                                    <a:pt x="21" y="199"/>
                                    <a:pt x="21" y="199"/>
                                  </a:cubicBezTo>
                                  <a:moveTo>
                                    <a:pt x="26" y="198"/>
                                  </a:moveTo>
                                  <a:cubicBezTo>
                                    <a:pt x="26" y="198"/>
                                    <a:pt x="26" y="198"/>
                                    <a:pt x="26" y="198"/>
                                  </a:cubicBezTo>
                                  <a:cubicBezTo>
                                    <a:pt x="26" y="198"/>
                                    <a:pt x="26" y="198"/>
                                    <a:pt x="26" y="198"/>
                                  </a:cubicBezTo>
                                  <a:cubicBezTo>
                                    <a:pt x="26" y="198"/>
                                    <a:pt x="26" y="198"/>
                                    <a:pt x="26" y="198"/>
                                  </a:cubicBezTo>
                                  <a:cubicBezTo>
                                    <a:pt x="26" y="198"/>
                                    <a:pt x="26" y="198"/>
                                    <a:pt x="26" y="199"/>
                                  </a:cubicBezTo>
                                  <a:cubicBezTo>
                                    <a:pt x="26" y="199"/>
                                    <a:pt x="27" y="199"/>
                                    <a:pt x="27" y="199"/>
                                  </a:cubicBezTo>
                                  <a:cubicBezTo>
                                    <a:pt x="27" y="199"/>
                                    <a:pt x="27" y="199"/>
                                    <a:pt x="27" y="199"/>
                                  </a:cubicBezTo>
                                  <a:cubicBezTo>
                                    <a:pt x="26" y="203"/>
                                    <a:pt x="27" y="209"/>
                                    <a:pt x="24" y="211"/>
                                  </a:cubicBezTo>
                                  <a:cubicBezTo>
                                    <a:pt x="24" y="211"/>
                                    <a:pt x="24" y="211"/>
                                    <a:pt x="24" y="211"/>
                                  </a:cubicBezTo>
                                  <a:cubicBezTo>
                                    <a:pt x="24" y="209"/>
                                    <a:pt x="25" y="206"/>
                                    <a:pt x="25" y="205"/>
                                  </a:cubicBezTo>
                                  <a:cubicBezTo>
                                    <a:pt x="25" y="204"/>
                                    <a:pt x="25" y="203"/>
                                    <a:pt x="25" y="203"/>
                                  </a:cubicBezTo>
                                  <a:cubicBezTo>
                                    <a:pt x="25" y="203"/>
                                    <a:pt x="25" y="203"/>
                                    <a:pt x="25" y="203"/>
                                  </a:cubicBezTo>
                                  <a:cubicBezTo>
                                    <a:pt x="27" y="202"/>
                                    <a:pt x="25" y="198"/>
                                    <a:pt x="26" y="198"/>
                                  </a:cubicBezTo>
                                  <a:cubicBezTo>
                                    <a:pt x="26" y="198"/>
                                    <a:pt x="26" y="198"/>
                                    <a:pt x="26" y="198"/>
                                  </a:cubicBezTo>
                                  <a:moveTo>
                                    <a:pt x="21" y="195"/>
                                  </a:moveTo>
                                  <a:cubicBezTo>
                                    <a:pt x="21" y="195"/>
                                    <a:pt x="21" y="195"/>
                                    <a:pt x="21" y="195"/>
                                  </a:cubicBezTo>
                                  <a:cubicBezTo>
                                    <a:pt x="21" y="195"/>
                                    <a:pt x="21" y="195"/>
                                    <a:pt x="21" y="195"/>
                                  </a:cubicBezTo>
                                  <a:cubicBezTo>
                                    <a:pt x="21" y="195"/>
                                    <a:pt x="21" y="195"/>
                                    <a:pt x="21" y="195"/>
                                  </a:cubicBezTo>
                                  <a:cubicBezTo>
                                    <a:pt x="21" y="196"/>
                                    <a:pt x="21" y="197"/>
                                    <a:pt x="21" y="197"/>
                                  </a:cubicBezTo>
                                  <a:cubicBezTo>
                                    <a:pt x="21" y="197"/>
                                    <a:pt x="21" y="197"/>
                                    <a:pt x="21" y="197"/>
                                  </a:cubicBezTo>
                                  <a:cubicBezTo>
                                    <a:pt x="21" y="197"/>
                                    <a:pt x="21" y="197"/>
                                    <a:pt x="21" y="197"/>
                                  </a:cubicBezTo>
                                  <a:cubicBezTo>
                                    <a:pt x="20" y="197"/>
                                    <a:pt x="20" y="197"/>
                                    <a:pt x="20" y="197"/>
                                  </a:cubicBezTo>
                                  <a:cubicBezTo>
                                    <a:pt x="20" y="197"/>
                                    <a:pt x="20" y="197"/>
                                    <a:pt x="20" y="196"/>
                                  </a:cubicBezTo>
                                  <a:cubicBezTo>
                                    <a:pt x="20" y="196"/>
                                    <a:pt x="20" y="196"/>
                                    <a:pt x="20" y="196"/>
                                  </a:cubicBezTo>
                                  <a:cubicBezTo>
                                    <a:pt x="20" y="196"/>
                                    <a:pt x="20" y="196"/>
                                    <a:pt x="20" y="196"/>
                                  </a:cubicBezTo>
                                  <a:cubicBezTo>
                                    <a:pt x="20" y="195"/>
                                    <a:pt x="20" y="195"/>
                                    <a:pt x="21" y="195"/>
                                  </a:cubicBezTo>
                                  <a:moveTo>
                                    <a:pt x="25" y="172"/>
                                  </a:moveTo>
                                  <a:cubicBezTo>
                                    <a:pt x="25" y="172"/>
                                    <a:pt x="25" y="172"/>
                                    <a:pt x="25" y="172"/>
                                  </a:cubicBezTo>
                                  <a:cubicBezTo>
                                    <a:pt x="26" y="172"/>
                                    <a:pt x="26" y="172"/>
                                    <a:pt x="26" y="173"/>
                                  </a:cubicBezTo>
                                  <a:cubicBezTo>
                                    <a:pt x="26" y="173"/>
                                    <a:pt x="26" y="174"/>
                                    <a:pt x="26" y="175"/>
                                  </a:cubicBezTo>
                                  <a:cubicBezTo>
                                    <a:pt x="26" y="175"/>
                                    <a:pt x="26" y="175"/>
                                    <a:pt x="26" y="175"/>
                                  </a:cubicBezTo>
                                  <a:cubicBezTo>
                                    <a:pt x="26" y="175"/>
                                    <a:pt x="26" y="175"/>
                                    <a:pt x="26" y="175"/>
                                  </a:cubicBezTo>
                                  <a:cubicBezTo>
                                    <a:pt x="25" y="175"/>
                                    <a:pt x="25" y="175"/>
                                    <a:pt x="25" y="175"/>
                                  </a:cubicBezTo>
                                  <a:cubicBezTo>
                                    <a:pt x="25" y="175"/>
                                    <a:pt x="25" y="175"/>
                                    <a:pt x="25" y="175"/>
                                  </a:cubicBezTo>
                                  <a:cubicBezTo>
                                    <a:pt x="25" y="175"/>
                                    <a:pt x="25" y="175"/>
                                    <a:pt x="25" y="175"/>
                                  </a:cubicBezTo>
                                  <a:cubicBezTo>
                                    <a:pt x="25" y="175"/>
                                    <a:pt x="25" y="175"/>
                                    <a:pt x="25" y="175"/>
                                  </a:cubicBezTo>
                                  <a:cubicBezTo>
                                    <a:pt x="25" y="174"/>
                                    <a:pt x="25" y="173"/>
                                    <a:pt x="25" y="173"/>
                                  </a:cubicBezTo>
                                  <a:cubicBezTo>
                                    <a:pt x="25" y="172"/>
                                    <a:pt x="25" y="172"/>
                                    <a:pt x="25" y="172"/>
                                  </a:cubicBezTo>
                                  <a:cubicBezTo>
                                    <a:pt x="25" y="172"/>
                                    <a:pt x="25" y="172"/>
                                    <a:pt x="25" y="172"/>
                                  </a:cubicBezTo>
                                  <a:cubicBezTo>
                                    <a:pt x="25" y="172"/>
                                    <a:pt x="25" y="172"/>
                                    <a:pt x="25" y="172"/>
                                  </a:cubicBezTo>
                                  <a:cubicBezTo>
                                    <a:pt x="25" y="172"/>
                                    <a:pt x="25" y="172"/>
                                    <a:pt x="25" y="172"/>
                                  </a:cubicBezTo>
                                  <a:moveTo>
                                    <a:pt x="41" y="172"/>
                                  </a:moveTo>
                                  <a:cubicBezTo>
                                    <a:pt x="41" y="172"/>
                                    <a:pt x="41" y="172"/>
                                    <a:pt x="41" y="172"/>
                                  </a:cubicBezTo>
                                  <a:cubicBezTo>
                                    <a:pt x="41" y="172"/>
                                    <a:pt x="41" y="172"/>
                                    <a:pt x="41" y="172"/>
                                  </a:cubicBezTo>
                                  <a:cubicBezTo>
                                    <a:pt x="41" y="172"/>
                                    <a:pt x="41" y="172"/>
                                    <a:pt x="41" y="172"/>
                                  </a:cubicBezTo>
                                  <a:cubicBezTo>
                                    <a:pt x="40" y="175"/>
                                    <a:pt x="40" y="179"/>
                                    <a:pt x="39" y="182"/>
                                  </a:cubicBezTo>
                                  <a:cubicBezTo>
                                    <a:pt x="39" y="182"/>
                                    <a:pt x="39" y="181"/>
                                    <a:pt x="39" y="180"/>
                                  </a:cubicBezTo>
                                  <a:cubicBezTo>
                                    <a:pt x="39" y="177"/>
                                    <a:pt x="40" y="173"/>
                                    <a:pt x="41" y="172"/>
                                  </a:cubicBezTo>
                                  <a:moveTo>
                                    <a:pt x="50" y="169"/>
                                  </a:moveTo>
                                  <a:cubicBezTo>
                                    <a:pt x="50" y="169"/>
                                    <a:pt x="50" y="169"/>
                                    <a:pt x="50" y="169"/>
                                  </a:cubicBezTo>
                                  <a:cubicBezTo>
                                    <a:pt x="50" y="169"/>
                                    <a:pt x="50" y="169"/>
                                    <a:pt x="50" y="169"/>
                                  </a:cubicBezTo>
                                  <a:cubicBezTo>
                                    <a:pt x="50" y="169"/>
                                    <a:pt x="50" y="169"/>
                                    <a:pt x="50" y="169"/>
                                  </a:cubicBezTo>
                                  <a:cubicBezTo>
                                    <a:pt x="50" y="174"/>
                                    <a:pt x="49" y="178"/>
                                    <a:pt x="48" y="182"/>
                                  </a:cubicBezTo>
                                  <a:cubicBezTo>
                                    <a:pt x="48" y="182"/>
                                    <a:pt x="48" y="181"/>
                                    <a:pt x="48" y="179"/>
                                  </a:cubicBezTo>
                                  <a:cubicBezTo>
                                    <a:pt x="48" y="176"/>
                                    <a:pt x="49" y="171"/>
                                    <a:pt x="50" y="169"/>
                                  </a:cubicBezTo>
                                  <a:moveTo>
                                    <a:pt x="41" y="169"/>
                                  </a:moveTo>
                                  <a:cubicBezTo>
                                    <a:pt x="41" y="169"/>
                                    <a:pt x="41" y="169"/>
                                    <a:pt x="41" y="169"/>
                                  </a:cubicBezTo>
                                  <a:cubicBezTo>
                                    <a:pt x="41" y="168"/>
                                    <a:pt x="41" y="166"/>
                                    <a:pt x="41" y="165"/>
                                  </a:cubicBezTo>
                                  <a:cubicBezTo>
                                    <a:pt x="42" y="165"/>
                                    <a:pt x="42" y="165"/>
                                    <a:pt x="42" y="165"/>
                                  </a:cubicBezTo>
                                  <a:cubicBezTo>
                                    <a:pt x="42" y="165"/>
                                    <a:pt x="42" y="165"/>
                                    <a:pt x="42" y="165"/>
                                  </a:cubicBezTo>
                                  <a:cubicBezTo>
                                    <a:pt x="42" y="167"/>
                                    <a:pt x="42" y="168"/>
                                    <a:pt x="42" y="169"/>
                                  </a:cubicBezTo>
                                  <a:cubicBezTo>
                                    <a:pt x="41" y="169"/>
                                    <a:pt x="41" y="169"/>
                                    <a:pt x="41" y="169"/>
                                  </a:cubicBezTo>
                                  <a:moveTo>
                                    <a:pt x="46" y="159"/>
                                  </a:moveTo>
                                  <a:cubicBezTo>
                                    <a:pt x="46" y="159"/>
                                    <a:pt x="46" y="159"/>
                                    <a:pt x="46" y="159"/>
                                  </a:cubicBezTo>
                                  <a:cubicBezTo>
                                    <a:pt x="46" y="159"/>
                                    <a:pt x="46" y="159"/>
                                    <a:pt x="46" y="159"/>
                                  </a:cubicBezTo>
                                  <a:cubicBezTo>
                                    <a:pt x="46" y="159"/>
                                    <a:pt x="46" y="159"/>
                                    <a:pt x="46" y="159"/>
                                  </a:cubicBezTo>
                                  <a:cubicBezTo>
                                    <a:pt x="44" y="168"/>
                                    <a:pt x="43" y="177"/>
                                    <a:pt x="41" y="185"/>
                                  </a:cubicBezTo>
                                  <a:cubicBezTo>
                                    <a:pt x="41" y="185"/>
                                    <a:pt x="41" y="184"/>
                                    <a:pt x="41" y="183"/>
                                  </a:cubicBezTo>
                                  <a:cubicBezTo>
                                    <a:pt x="41" y="176"/>
                                    <a:pt x="43" y="165"/>
                                    <a:pt x="46" y="159"/>
                                  </a:cubicBezTo>
                                  <a:moveTo>
                                    <a:pt x="50" y="158"/>
                                  </a:moveTo>
                                  <a:cubicBezTo>
                                    <a:pt x="50" y="158"/>
                                    <a:pt x="50" y="158"/>
                                    <a:pt x="50" y="158"/>
                                  </a:cubicBezTo>
                                  <a:cubicBezTo>
                                    <a:pt x="51" y="158"/>
                                    <a:pt x="51" y="158"/>
                                    <a:pt x="52" y="158"/>
                                  </a:cubicBezTo>
                                  <a:cubicBezTo>
                                    <a:pt x="52" y="158"/>
                                    <a:pt x="52" y="158"/>
                                    <a:pt x="52" y="158"/>
                                  </a:cubicBezTo>
                                  <a:cubicBezTo>
                                    <a:pt x="51" y="159"/>
                                    <a:pt x="51" y="160"/>
                                    <a:pt x="51" y="160"/>
                                  </a:cubicBezTo>
                                  <a:cubicBezTo>
                                    <a:pt x="51" y="161"/>
                                    <a:pt x="51" y="161"/>
                                    <a:pt x="51" y="162"/>
                                  </a:cubicBezTo>
                                  <a:cubicBezTo>
                                    <a:pt x="51" y="162"/>
                                    <a:pt x="51" y="162"/>
                                    <a:pt x="51" y="162"/>
                                  </a:cubicBezTo>
                                  <a:cubicBezTo>
                                    <a:pt x="51" y="162"/>
                                    <a:pt x="51" y="162"/>
                                    <a:pt x="51" y="162"/>
                                  </a:cubicBezTo>
                                  <a:cubicBezTo>
                                    <a:pt x="51" y="162"/>
                                    <a:pt x="51" y="162"/>
                                    <a:pt x="51" y="162"/>
                                  </a:cubicBezTo>
                                  <a:cubicBezTo>
                                    <a:pt x="51" y="162"/>
                                    <a:pt x="51" y="162"/>
                                    <a:pt x="51" y="162"/>
                                  </a:cubicBezTo>
                                  <a:cubicBezTo>
                                    <a:pt x="51" y="162"/>
                                    <a:pt x="51" y="162"/>
                                    <a:pt x="50" y="162"/>
                                  </a:cubicBezTo>
                                  <a:cubicBezTo>
                                    <a:pt x="50" y="163"/>
                                    <a:pt x="51" y="165"/>
                                    <a:pt x="51" y="165"/>
                                  </a:cubicBezTo>
                                  <a:cubicBezTo>
                                    <a:pt x="51" y="165"/>
                                    <a:pt x="51" y="165"/>
                                    <a:pt x="51" y="165"/>
                                  </a:cubicBezTo>
                                  <a:cubicBezTo>
                                    <a:pt x="51" y="165"/>
                                    <a:pt x="51" y="165"/>
                                    <a:pt x="51" y="165"/>
                                  </a:cubicBezTo>
                                  <a:cubicBezTo>
                                    <a:pt x="51" y="165"/>
                                    <a:pt x="51" y="165"/>
                                    <a:pt x="50" y="165"/>
                                  </a:cubicBezTo>
                                  <a:cubicBezTo>
                                    <a:pt x="50" y="165"/>
                                    <a:pt x="50" y="165"/>
                                    <a:pt x="50" y="165"/>
                                  </a:cubicBezTo>
                                  <a:cubicBezTo>
                                    <a:pt x="50" y="165"/>
                                    <a:pt x="50" y="166"/>
                                    <a:pt x="50" y="166"/>
                                  </a:cubicBezTo>
                                  <a:cubicBezTo>
                                    <a:pt x="49" y="166"/>
                                    <a:pt x="49" y="165"/>
                                    <a:pt x="49" y="165"/>
                                  </a:cubicBezTo>
                                  <a:cubicBezTo>
                                    <a:pt x="49" y="163"/>
                                    <a:pt x="50" y="160"/>
                                    <a:pt x="50" y="158"/>
                                  </a:cubicBezTo>
                                  <a:cubicBezTo>
                                    <a:pt x="50" y="158"/>
                                    <a:pt x="50" y="158"/>
                                    <a:pt x="50" y="158"/>
                                  </a:cubicBezTo>
                                  <a:moveTo>
                                    <a:pt x="40" y="160"/>
                                  </a:moveTo>
                                  <a:cubicBezTo>
                                    <a:pt x="40" y="160"/>
                                    <a:pt x="40" y="160"/>
                                    <a:pt x="40" y="160"/>
                                  </a:cubicBezTo>
                                  <a:cubicBezTo>
                                    <a:pt x="40" y="158"/>
                                    <a:pt x="40" y="157"/>
                                    <a:pt x="41" y="156"/>
                                  </a:cubicBezTo>
                                  <a:cubicBezTo>
                                    <a:pt x="42" y="156"/>
                                    <a:pt x="42" y="156"/>
                                    <a:pt x="42" y="156"/>
                                  </a:cubicBezTo>
                                  <a:cubicBezTo>
                                    <a:pt x="42" y="156"/>
                                    <a:pt x="42" y="156"/>
                                    <a:pt x="42" y="156"/>
                                  </a:cubicBezTo>
                                  <a:cubicBezTo>
                                    <a:pt x="41" y="157"/>
                                    <a:pt x="41" y="158"/>
                                    <a:pt x="41" y="160"/>
                                  </a:cubicBezTo>
                                  <a:cubicBezTo>
                                    <a:pt x="40" y="160"/>
                                    <a:pt x="40" y="160"/>
                                    <a:pt x="40" y="160"/>
                                  </a:cubicBezTo>
                                  <a:moveTo>
                                    <a:pt x="43" y="155"/>
                                  </a:moveTo>
                                  <a:cubicBezTo>
                                    <a:pt x="43" y="155"/>
                                    <a:pt x="43" y="155"/>
                                    <a:pt x="43" y="155"/>
                                  </a:cubicBezTo>
                                  <a:cubicBezTo>
                                    <a:pt x="43" y="155"/>
                                    <a:pt x="43" y="155"/>
                                    <a:pt x="44" y="155"/>
                                  </a:cubicBezTo>
                                  <a:cubicBezTo>
                                    <a:pt x="44" y="155"/>
                                    <a:pt x="43" y="157"/>
                                    <a:pt x="43" y="158"/>
                                  </a:cubicBezTo>
                                  <a:cubicBezTo>
                                    <a:pt x="43" y="158"/>
                                    <a:pt x="43" y="158"/>
                                    <a:pt x="43" y="158"/>
                                  </a:cubicBezTo>
                                  <a:cubicBezTo>
                                    <a:pt x="43" y="158"/>
                                    <a:pt x="43" y="158"/>
                                    <a:pt x="43" y="158"/>
                                  </a:cubicBezTo>
                                  <a:cubicBezTo>
                                    <a:pt x="43" y="158"/>
                                    <a:pt x="43" y="158"/>
                                    <a:pt x="43" y="158"/>
                                  </a:cubicBezTo>
                                  <a:cubicBezTo>
                                    <a:pt x="43" y="158"/>
                                    <a:pt x="43" y="158"/>
                                    <a:pt x="43" y="158"/>
                                  </a:cubicBezTo>
                                  <a:cubicBezTo>
                                    <a:pt x="43" y="158"/>
                                    <a:pt x="43" y="158"/>
                                    <a:pt x="43" y="158"/>
                                  </a:cubicBezTo>
                                  <a:cubicBezTo>
                                    <a:pt x="42" y="158"/>
                                    <a:pt x="42" y="158"/>
                                    <a:pt x="42" y="157"/>
                                  </a:cubicBezTo>
                                  <a:cubicBezTo>
                                    <a:pt x="42" y="157"/>
                                    <a:pt x="43" y="156"/>
                                    <a:pt x="43" y="155"/>
                                  </a:cubicBezTo>
                                  <a:cubicBezTo>
                                    <a:pt x="43" y="155"/>
                                    <a:pt x="43" y="155"/>
                                    <a:pt x="43" y="155"/>
                                  </a:cubicBezTo>
                                  <a:cubicBezTo>
                                    <a:pt x="43" y="155"/>
                                    <a:pt x="43" y="155"/>
                                    <a:pt x="43" y="155"/>
                                  </a:cubicBezTo>
                                  <a:cubicBezTo>
                                    <a:pt x="43" y="155"/>
                                    <a:pt x="43" y="155"/>
                                    <a:pt x="43" y="155"/>
                                  </a:cubicBezTo>
                                  <a:cubicBezTo>
                                    <a:pt x="43" y="155"/>
                                    <a:pt x="43" y="155"/>
                                    <a:pt x="43" y="155"/>
                                  </a:cubicBezTo>
                                  <a:moveTo>
                                    <a:pt x="46" y="151"/>
                                  </a:moveTo>
                                  <a:cubicBezTo>
                                    <a:pt x="46" y="151"/>
                                    <a:pt x="46" y="151"/>
                                    <a:pt x="46" y="151"/>
                                  </a:cubicBezTo>
                                  <a:cubicBezTo>
                                    <a:pt x="46" y="151"/>
                                    <a:pt x="46" y="151"/>
                                    <a:pt x="46" y="151"/>
                                  </a:cubicBezTo>
                                  <a:cubicBezTo>
                                    <a:pt x="46" y="151"/>
                                    <a:pt x="46" y="151"/>
                                    <a:pt x="46" y="151"/>
                                  </a:cubicBezTo>
                                  <a:cubicBezTo>
                                    <a:pt x="46" y="152"/>
                                    <a:pt x="46" y="153"/>
                                    <a:pt x="46" y="154"/>
                                  </a:cubicBezTo>
                                  <a:cubicBezTo>
                                    <a:pt x="46" y="155"/>
                                    <a:pt x="46" y="156"/>
                                    <a:pt x="46" y="156"/>
                                  </a:cubicBezTo>
                                  <a:cubicBezTo>
                                    <a:pt x="46" y="156"/>
                                    <a:pt x="46" y="156"/>
                                    <a:pt x="46" y="156"/>
                                  </a:cubicBezTo>
                                  <a:cubicBezTo>
                                    <a:pt x="46" y="156"/>
                                    <a:pt x="46" y="156"/>
                                    <a:pt x="46" y="156"/>
                                  </a:cubicBezTo>
                                  <a:cubicBezTo>
                                    <a:pt x="46" y="156"/>
                                    <a:pt x="46" y="156"/>
                                    <a:pt x="46" y="156"/>
                                  </a:cubicBezTo>
                                  <a:cubicBezTo>
                                    <a:pt x="46" y="156"/>
                                    <a:pt x="46" y="156"/>
                                    <a:pt x="46" y="156"/>
                                  </a:cubicBezTo>
                                  <a:cubicBezTo>
                                    <a:pt x="45" y="156"/>
                                    <a:pt x="45" y="157"/>
                                    <a:pt x="45" y="157"/>
                                  </a:cubicBezTo>
                                  <a:cubicBezTo>
                                    <a:pt x="44" y="157"/>
                                    <a:pt x="44" y="156"/>
                                    <a:pt x="44" y="155"/>
                                  </a:cubicBezTo>
                                  <a:cubicBezTo>
                                    <a:pt x="44" y="153"/>
                                    <a:pt x="45" y="151"/>
                                    <a:pt x="46" y="151"/>
                                  </a:cubicBezTo>
                                  <a:cubicBezTo>
                                    <a:pt x="46" y="151"/>
                                    <a:pt x="46" y="151"/>
                                    <a:pt x="46" y="151"/>
                                  </a:cubicBezTo>
                                  <a:moveTo>
                                    <a:pt x="47" y="141"/>
                                  </a:moveTo>
                                  <a:cubicBezTo>
                                    <a:pt x="47" y="141"/>
                                    <a:pt x="47" y="141"/>
                                    <a:pt x="47" y="141"/>
                                  </a:cubicBezTo>
                                  <a:cubicBezTo>
                                    <a:pt x="47" y="140"/>
                                    <a:pt x="47" y="139"/>
                                    <a:pt x="47" y="137"/>
                                  </a:cubicBezTo>
                                  <a:cubicBezTo>
                                    <a:pt x="48" y="138"/>
                                    <a:pt x="48" y="138"/>
                                    <a:pt x="48" y="138"/>
                                  </a:cubicBezTo>
                                  <a:cubicBezTo>
                                    <a:pt x="48" y="138"/>
                                    <a:pt x="48" y="138"/>
                                    <a:pt x="48" y="138"/>
                                  </a:cubicBezTo>
                                  <a:cubicBezTo>
                                    <a:pt x="48" y="139"/>
                                    <a:pt x="48" y="140"/>
                                    <a:pt x="48" y="141"/>
                                  </a:cubicBezTo>
                                  <a:cubicBezTo>
                                    <a:pt x="47" y="141"/>
                                    <a:pt x="47" y="141"/>
                                    <a:pt x="47" y="141"/>
                                  </a:cubicBezTo>
                                  <a:moveTo>
                                    <a:pt x="33" y="119"/>
                                  </a:moveTo>
                                  <a:cubicBezTo>
                                    <a:pt x="33" y="119"/>
                                    <a:pt x="33" y="119"/>
                                    <a:pt x="33" y="119"/>
                                  </a:cubicBezTo>
                                  <a:cubicBezTo>
                                    <a:pt x="33" y="116"/>
                                    <a:pt x="34" y="114"/>
                                    <a:pt x="34" y="111"/>
                                  </a:cubicBezTo>
                                  <a:cubicBezTo>
                                    <a:pt x="35" y="112"/>
                                    <a:pt x="35" y="113"/>
                                    <a:pt x="35" y="115"/>
                                  </a:cubicBezTo>
                                  <a:cubicBezTo>
                                    <a:pt x="35" y="116"/>
                                    <a:pt x="35" y="117"/>
                                    <a:pt x="35" y="118"/>
                                  </a:cubicBezTo>
                                  <a:cubicBezTo>
                                    <a:pt x="35" y="118"/>
                                    <a:pt x="35" y="119"/>
                                    <a:pt x="35" y="119"/>
                                  </a:cubicBezTo>
                                  <a:cubicBezTo>
                                    <a:pt x="35" y="119"/>
                                    <a:pt x="35" y="119"/>
                                    <a:pt x="35" y="119"/>
                                  </a:cubicBezTo>
                                  <a:cubicBezTo>
                                    <a:pt x="34" y="119"/>
                                    <a:pt x="34" y="119"/>
                                    <a:pt x="33" y="119"/>
                                  </a:cubicBezTo>
                                  <a:moveTo>
                                    <a:pt x="42" y="109"/>
                                  </a:moveTo>
                                  <a:cubicBezTo>
                                    <a:pt x="42" y="109"/>
                                    <a:pt x="42" y="109"/>
                                    <a:pt x="42" y="109"/>
                                  </a:cubicBezTo>
                                  <a:cubicBezTo>
                                    <a:pt x="43" y="109"/>
                                    <a:pt x="44" y="109"/>
                                    <a:pt x="44" y="109"/>
                                  </a:cubicBezTo>
                                  <a:cubicBezTo>
                                    <a:pt x="44" y="109"/>
                                    <a:pt x="44" y="109"/>
                                    <a:pt x="44" y="109"/>
                                  </a:cubicBezTo>
                                  <a:cubicBezTo>
                                    <a:pt x="44" y="110"/>
                                    <a:pt x="44" y="110"/>
                                    <a:pt x="44" y="111"/>
                                  </a:cubicBezTo>
                                  <a:cubicBezTo>
                                    <a:pt x="43" y="111"/>
                                    <a:pt x="42" y="110"/>
                                    <a:pt x="42" y="109"/>
                                  </a:cubicBezTo>
                                  <a:moveTo>
                                    <a:pt x="35" y="104"/>
                                  </a:moveTo>
                                  <a:cubicBezTo>
                                    <a:pt x="35" y="104"/>
                                    <a:pt x="35" y="104"/>
                                    <a:pt x="35" y="104"/>
                                  </a:cubicBezTo>
                                  <a:cubicBezTo>
                                    <a:pt x="37" y="102"/>
                                    <a:pt x="37" y="99"/>
                                    <a:pt x="38" y="96"/>
                                  </a:cubicBezTo>
                                  <a:cubicBezTo>
                                    <a:pt x="38" y="96"/>
                                    <a:pt x="39" y="97"/>
                                    <a:pt x="38" y="98"/>
                                  </a:cubicBezTo>
                                  <a:cubicBezTo>
                                    <a:pt x="38" y="100"/>
                                    <a:pt x="37" y="102"/>
                                    <a:pt x="37" y="104"/>
                                  </a:cubicBezTo>
                                  <a:cubicBezTo>
                                    <a:pt x="37" y="104"/>
                                    <a:pt x="37" y="104"/>
                                    <a:pt x="37" y="104"/>
                                  </a:cubicBezTo>
                                  <a:cubicBezTo>
                                    <a:pt x="37" y="104"/>
                                    <a:pt x="37" y="104"/>
                                    <a:pt x="37" y="104"/>
                                  </a:cubicBezTo>
                                  <a:cubicBezTo>
                                    <a:pt x="37" y="104"/>
                                    <a:pt x="36" y="104"/>
                                    <a:pt x="35" y="104"/>
                                  </a:cubicBezTo>
                                  <a:moveTo>
                                    <a:pt x="40" y="88"/>
                                  </a:moveTo>
                                  <a:cubicBezTo>
                                    <a:pt x="40" y="88"/>
                                    <a:pt x="40" y="88"/>
                                    <a:pt x="40" y="88"/>
                                  </a:cubicBezTo>
                                  <a:cubicBezTo>
                                    <a:pt x="40" y="87"/>
                                    <a:pt x="41" y="85"/>
                                    <a:pt x="41" y="84"/>
                                  </a:cubicBezTo>
                                  <a:cubicBezTo>
                                    <a:pt x="42" y="84"/>
                                    <a:pt x="42" y="84"/>
                                    <a:pt x="42" y="85"/>
                                  </a:cubicBezTo>
                                  <a:cubicBezTo>
                                    <a:pt x="42" y="86"/>
                                    <a:pt x="42" y="87"/>
                                    <a:pt x="42" y="88"/>
                                  </a:cubicBezTo>
                                  <a:cubicBezTo>
                                    <a:pt x="41" y="88"/>
                                    <a:pt x="41" y="88"/>
                                    <a:pt x="40" y="88"/>
                                  </a:cubicBezTo>
                                  <a:moveTo>
                                    <a:pt x="37" y="84"/>
                                  </a:moveTo>
                                  <a:cubicBezTo>
                                    <a:pt x="37" y="84"/>
                                    <a:pt x="37" y="84"/>
                                    <a:pt x="37" y="84"/>
                                  </a:cubicBezTo>
                                  <a:cubicBezTo>
                                    <a:pt x="37" y="84"/>
                                    <a:pt x="37" y="85"/>
                                    <a:pt x="37" y="85"/>
                                  </a:cubicBezTo>
                                  <a:cubicBezTo>
                                    <a:pt x="37" y="87"/>
                                    <a:pt x="36" y="90"/>
                                    <a:pt x="36" y="92"/>
                                  </a:cubicBezTo>
                                  <a:cubicBezTo>
                                    <a:pt x="36" y="92"/>
                                    <a:pt x="36" y="92"/>
                                    <a:pt x="36" y="92"/>
                                  </a:cubicBezTo>
                                  <a:cubicBezTo>
                                    <a:pt x="36" y="92"/>
                                    <a:pt x="36" y="92"/>
                                    <a:pt x="36" y="92"/>
                                  </a:cubicBezTo>
                                  <a:cubicBezTo>
                                    <a:pt x="36" y="92"/>
                                    <a:pt x="35" y="91"/>
                                    <a:pt x="35" y="91"/>
                                  </a:cubicBezTo>
                                  <a:cubicBezTo>
                                    <a:pt x="35" y="89"/>
                                    <a:pt x="37" y="86"/>
                                    <a:pt x="37" y="84"/>
                                  </a:cubicBezTo>
                                  <a:cubicBezTo>
                                    <a:pt x="37" y="84"/>
                                    <a:pt x="37" y="84"/>
                                    <a:pt x="37" y="84"/>
                                  </a:cubicBezTo>
                                  <a:moveTo>
                                    <a:pt x="47" y="73"/>
                                  </a:moveTo>
                                  <a:cubicBezTo>
                                    <a:pt x="47" y="73"/>
                                    <a:pt x="47" y="73"/>
                                    <a:pt x="47" y="73"/>
                                  </a:cubicBezTo>
                                  <a:cubicBezTo>
                                    <a:pt x="48" y="73"/>
                                    <a:pt x="48" y="73"/>
                                    <a:pt x="48" y="73"/>
                                  </a:cubicBezTo>
                                  <a:cubicBezTo>
                                    <a:pt x="48" y="74"/>
                                    <a:pt x="48" y="75"/>
                                    <a:pt x="48" y="76"/>
                                  </a:cubicBezTo>
                                  <a:cubicBezTo>
                                    <a:pt x="48" y="76"/>
                                    <a:pt x="48" y="76"/>
                                    <a:pt x="48" y="76"/>
                                  </a:cubicBezTo>
                                  <a:cubicBezTo>
                                    <a:pt x="48" y="76"/>
                                    <a:pt x="48" y="76"/>
                                    <a:pt x="48" y="76"/>
                                  </a:cubicBezTo>
                                  <a:cubicBezTo>
                                    <a:pt x="48" y="76"/>
                                    <a:pt x="48" y="76"/>
                                    <a:pt x="47" y="76"/>
                                  </a:cubicBezTo>
                                  <a:cubicBezTo>
                                    <a:pt x="47" y="76"/>
                                    <a:pt x="47" y="76"/>
                                    <a:pt x="47" y="76"/>
                                  </a:cubicBezTo>
                                  <a:cubicBezTo>
                                    <a:pt x="47" y="76"/>
                                    <a:pt x="47" y="76"/>
                                    <a:pt x="47" y="76"/>
                                  </a:cubicBezTo>
                                  <a:cubicBezTo>
                                    <a:pt x="46" y="76"/>
                                    <a:pt x="47" y="74"/>
                                    <a:pt x="47" y="73"/>
                                  </a:cubicBezTo>
                                  <a:cubicBezTo>
                                    <a:pt x="47" y="73"/>
                                    <a:pt x="47" y="73"/>
                                    <a:pt x="47" y="73"/>
                                  </a:cubicBezTo>
                                  <a:cubicBezTo>
                                    <a:pt x="47" y="73"/>
                                    <a:pt x="47" y="73"/>
                                    <a:pt x="47" y="73"/>
                                  </a:cubicBezTo>
                                  <a:cubicBezTo>
                                    <a:pt x="47" y="73"/>
                                    <a:pt x="47" y="73"/>
                                    <a:pt x="47" y="73"/>
                                  </a:cubicBezTo>
                                  <a:cubicBezTo>
                                    <a:pt x="47" y="73"/>
                                    <a:pt x="47" y="73"/>
                                    <a:pt x="47" y="73"/>
                                  </a:cubicBezTo>
                                  <a:cubicBezTo>
                                    <a:pt x="47" y="73"/>
                                    <a:pt x="47" y="73"/>
                                    <a:pt x="47" y="73"/>
                                  </a:cubicBezTo>
                                  <a:moveTo>
                                    <a:pt x="51" y="58"/>
                                  </a:moveTo>
                                  <a:cubicBezTo>
                                    <a:pt x="51" y="58"/>
                                    <a:pt x="51" y="58"/>
                                    <a:pt x="51" y="58"/>
                                  </a:cubicBezTo>
                                  <a:cubicBezTo>
                                    <a:pt x="51" y="59"/>
                                    <a:pt x="51" y="59"/>
                                    <a:pt x="51" y="60"/>
                                  </a:cubicBezTo>
                                  <a:cubicBezTo>
                                    <a:pt x="51" y="62"/>
                                    <a:pt x="50" y="65"/>
                                    <a:pt x="50" y="67"/>
                                  </a:cubicBezTo>
                                  <a:cubicBezTo>
                                    <a:pt x="50" y="67"/>
                                    <a:pt x="50" y="67"/>
                                    <a:pt x="50" y="67"/>
                                  </a:cubicBezTo>
                                  <a:cubicBezTo>
                                    <a:pt x="50" y="67"/>
                                    <a:pt x="50" y="67"/>
                                    <a:pt x="50" y="67"/>
                                  </a:cubicBezTo>
                                  <a:cubicBezTo>
                                    <a:pt x="50" y="66"/>
                                    <a:pt x="49" y="66"/>
                                    <a:pt x="49" y="65"/>
                                  </a:cubicBezTo>
                                  <a:cubicBezTo>
                                    <a:pt x="49" y="63"/>
                                    <a:pt x="51" y="61"/>
                                    <a:pt x="51" y="59"/>
                                  </a:cubicBezTo>
                                  <a:cubicBezTo>
                                    <a:pt x="51" y="59"/>
                                    <a:pt x="51" y="59"/>
                                    <a:pt x="51" y="58"/>
                                  </a:cubicBezTo>
                                  <a:moveTo>
                                    <a:pt x="56" y="57"/>
                                  </a:moveTo>
                                  <a:cubicBezTo>
                                    <a:pt x="56" y="57"/>
                                    <a:pt x="56" y="57"/>
                                    <a:pt x="56" y="57"/>
                                  </a:cubicBezTo>
                                  <a:cubicBezTo>
                                    <a:pt x="57" y="57"/>
                                    <a:pt x="57" y="58"/>
                                    <a:pt x="57" y="59"/>
                                  </a:cubicBezTo>
                                  <a:cubicBezTo>
                                    <a:pt x="57" y="60"/>
                                    <a:pt x="56" y="63"/>
                                    <a:pt x="56" y="64"/>
                                  </a:cubicBezTo>
                                  <a:cubicBezTo>
                                    <a:pt x="56" y="64"/>
                                    <a:pt x="56" y="65"/>
                                    <a:pt x="56" y="65"/>
                                  </a:cubicBezTo>
                                  <a:cubicBezTo>
                                    <a:pt x="56" y="65"/>
                                    <a:pt x="56" y="65"/>
                                    <a:pt x="56" y="65"/>
                                  </a:cubicBezTo>
                                  <a:cubicBezTo>
                                    <a:pt x="55" y="64"/>
                                    <a:pt x="55" y="64"/>
                                    <a:pt x="55" y="63"/>
                                  </a:cubicBezTo>
                                  <a:cubicBezTo>
                                    <a:pt x="55" y="61"/>
                                    <a:pt x="56" y="59"/>
                                    <a:pt x="56" y="57"/>
                                  </a:cubicBezTo>
                                  <a:cubicBezTo>
                                    <a:pt x="56" y="57"/>
                                    <a:pt x="56" y="57"/>
                                    <a:pt x="56" y="57"/>
                                  </a:cubicBezTo>
                                  <a:moveTo>
                                    <a:pt x="43" y="58"/>
                                  </a:moveTo>
                                  <a:cubicBezTo>
                                    <a:pt x="43" y="58"/>
                                    <a:pt x="43" y="57"/>
                                    <a:pt x="43" y="57"/>
                                  </a:cubicBezTo>
                                  <a:cubicBezTo>
                                    <a:pt x="43" y="56"/>
                                    <a:pt x="43" y="56"/>
                                    <a:pt x="44" y="56"/>
                                  </a:cubicBezTo>
                                  <a:cubicBezTo>
                                    <a:pt x="44" y="56"/>
                                    <a:pt x="44" y="56"/>
                                    <a:pt x="44" y="56"/>
                                  </a:cubicBezTo>
                                  <a:cubicBezTo>
                                    <a:pt x="44" y="56"/>
                                    <a:pt x="44" y="56"/>
                                    <a:pt x="44" y="56"/>
                                  </a:cubicBezTo>
                                  <a:cubicBezTo>
                                    <a:pt x="44" y="56"/>
                                    <a:pt x="44" y="56"/>
                                    <a:pt x="44" y="56"/>
                                  </a:cubicBezTo>
                                  <a:cubicBezTo>
                                    <a:pt x="44" y="56"/>
                                    <a:pt x="44" y="56"/>
                                    <a:pt x="44" y="56"/>
                                  </a:cubicBezTo>
                                  <a:cubicBezTo>
                                    <a:pt x="44" y="57"/>
                                    <a:pt x="44" y="58"/>
                                    <a:pt x="44" y="59"/>
                                  </a:cubicBezTo>
                                  <a:cubicBezTo>
                                    <a:pt x="44" y="59"/>
                                    <a:pt x="44" y="59"/>
                                    <a:pt x="44" y="59"/>
                                  </a:cubicBezTo>
                                  <a:cubicBezTo>
                                    <a:pt x="44" y="59"/>
                                    <a:pt x="44" y="59"/>
                                    <a:pt x="44" y="59"/>
                                  </a:cubicBezTo>
                                  <a:cubicBezTo>
                                    <a:pt x="44" y="59"/>
                                    <a:pt x="43" y="59"/>
                                    <a:pt x="43" y="59"/>
                                  </a:cubicBezTo>
                                  <a:cubicBezTo>
                                    <a:pt x="43" y="59"/>
                                    <a:pt x="43" y="58"/>
                                    <a:pt x="43" y="58"/>
                                  </a:cubicBezTo>
                                  <a:moveTo>
                                    <a:pt x="39" y="49"/>
                                  </a:moveTo>
                                  <a:cubicBezTo>
                                    <a:pt x="39" y="49"/>
                                    <a:pt x="39" y="49"/>
                                    <a:pt x="39" y="49"/>
                                  </a:cubicBezTo>
                                  <a:cubicBezTo>
                                    <a:pt x="40" y="49"/>
                                    <a:pt x="41" y="49"/>
                                    <a:pt x="41" y="49"/>
                                  </a:cubicBezTo>
                                  <a:cubicBezTo>
                                    <a:pt x="41" y="49"/>
                                    <a:pt x="41" y="49"/>
                                    <a:pt x="41" y="49"/>
                                  </a:cubicBezTo>
                                  <a:cubicBezTo>
                                    <a:pt x="41" y="51"/>
                                    <a:pt x="41" y="52"/>
                                    <a:pt x="41" y="53"/>
                                  </a:cubicBezTo>
                                  <a:cubicBezTo>
                                    <a:pt x="40" y="53"/>
                                    <a:pt x="40" y="52"/>
                                    <a:pt x="40" y="52"/>
                                  </a:cubicBezTo>
                                  <a:cubicBezTo>
                                    <a:pt x="40" y="51"/>
                                    <a:pt x="40" y="51"/>
                                    <a:pt x="40" y="50"/>
                                  </a:cubicBezTo>
                                  <a:cubicBezTo>
                                    <a:pt x="40" y="50"/>
                                    <a:pt x="40" y="49"/>
                                    <a:pt x="39" y="49"/>
                                  </a:cubicBezTo>
                                  <a:moveTo>
                                    <a:pt x="62" y="29"/>
                                  </a:moveTo>
                                  <a:cubicBezTo>
                                    <a:pt x="62" y="29"/>
                                    <a:pt x="62" y="29"/>
                                    <a:pt x="62" y="29"/>
                                  </a:cubicBezTo>
                                  <a:cubicBezTo>
                                    <a:pt x="62" y="29"/>
                                    <a:pt x="62" y="29"/>
                                    <a:pt x="62" y="29"/>
                                  </a:cubicBezTo>
                                  <a:cubicBezTo>
                                    <a:pt x="62" y="29"/>
                                    <a:pt x="62" y="29"/>
                                    <a:pt x="62" y="29"/>
                                  </a:cubicBezTo>
                                  <a:cubicBezTo>
                                    <a:pt x="61" y="34"/>
                                    <a:pt x="60" y="38"/>
                                    <a:pt x="59" y="42"/>
                                  </a:cubicBezTo>
                                  <a:cubicBezTo>
                                    <a:pt x="59" y="42"/>
                                    <a:pt x="59" y="41"/>
                                    <a:pt x="59" y="39"/>
                                  </a:cubicBezTo>
                                  <a:cubicBezTo>
                                    <a:pt x="59" y="36"/>
                                    <a:pt x="60" y="31"/>
                                    <a:pt x="62" y="29"/>
                                  </a:cubicBezTo>
                                  <a:moveTo>
                                    <a:pt x="49" y="29"/>
                                  </a:moveTo>
                                  <a:cubicBezTo>
                                    <a:pt x="49" y="29"/>
                                    <a:pt x="49" y="29"/>
                                    <a:pt x="49" y="29"/>
                                  </a:cubicBezTo>
                                  <a:cubicBezTo>
                                    <a:pt x="49" y="27"/>
                                    <a:pt x="49" y="26"/>
                                    <a:pt x="49" y="25"/>
                                  </a:cubicBezTo>
                                  <a:cubicBezTo>
                                    <a:pt x="51" y="25"/>
                                    <a:pt x="51" y="25"/>
                                    <a:pt x="51" y="25"/>
                                  </a:cubicBezTo>
                                  <a:cubicBezTo>
                                    <a:pt x="51" y="25"/>
                                    <a:pt x="51" y="25"/>
                                    <a:pt x="51" y="25"/>
                                  </a:cubicBezTo>
                                  <a:cubicBezTo>
                                    <a:pt x="50" y="26"/>
                                    <a:pt x="50" y="27"/>
                                    <a:pt x="50" y="29"/>
                                  </a:cubicBezTo>
                                  <a:cubicBezTo>
                                    <a:pt x="49" y="29"/>
                                    <a:pt x="49" y="29"/>
                                    <a:pt x="49" y="29"/>
                                  </a:cubicBezTo>
                                  <a:moveTo>
                                    <a:pt x="45" y="0"/>
                                  </a:moveTo>
                                  <a:cubicBezTo>
                                    <a:pt x="44" y="3"/>
                                    <a:pt x="43" y="4"/>
                                    <a:pt x="42" y="7"/>
                                  </a:cubicBezTo>
                                  <a:cubicBezTo>
                                    <a:pt x="41" y="32"/>
                                    <a:pt x="35" y="60"/>
                                    <a:pt x="33" y="86"/>
                                  </a:cubicBezTo>
                                  <a:cubicBezTo>
                                    <a:pt x="32" y="92"/>
                                    <a:pt x="30" y="101"/>
                                    <a:pt x="29" y="112"/>
                                  </a:cubicBezTo>
                                  <a:cubicBezTo>
                                    <a:pt x="28" y="118"/>
                                    <a:pt x="27" y="125"/>
                                    <a:pt x="27" y="130"/>
                                  </a:cubicBezTo>
                                  <a:cubicBezTo>
                                    <a:pt x="26" y="137"/>
                                    <a:pt x="27" y="143"/>
                                    <a:pt x="22" y="146"/>
                                  </a:cubicBezTo>
                                  <a:cubicBezTo>
                                    <a:pt x="22" y="146"/>
                                    <a:pt x="23" y="147"/>
                                    <a:pt x="23" y="147"/>
                                  </a:cubicBezTo>
                                  <a:cubicBezTo>
                                    <a:pt x="23" y="147"/>
                                    <a:pt x="24" y="146"/>
                                    <a:pt x="24" y="146"/>
                                  </a:cubicBezTo>
                                  <a:cubicBezTo>
                                    <a:pt x="24" y="146"/>
                                    <a:pt x="24" y="146"/>
                                    <a:pt x="25" y="146"/>
                                  </a:cubicBezTo>
                                  <a:cubicBezTo>
                                    <a:pt x="25" y="146"/>
                                    <a:pt x="25" y="146"/>
                                    <a:pt x="25" y="147"/>
                                  </a:cubicBezTo>
                                  <a:cubicBezTo>
                                    <a:pt x="21" y="174"/>
                                    <a:pt x="20" y="185"/>
                                    <a:pt x="15" y="213"/>
                                  </a:cubicBezTo>
                                  <a:cubicBezTo>
                                    <a:pt x="15" y="226"/>
                                    <a:pt x="11" y="242"/>
                                    <a:pt x="9" y="256"/>
                                  </a:cubicBezTo>
                                  <a:cubicBezTo>
                                    <a:pt x="10" y="268"/>
                                    <a:pt x="6" y="283"/>
                                    <a:pt x="4" y="296"/>
                                  </a:cubicBezTo>
                                  <a:cubicBezTo>
                                    <a:pt x="3" y="310"/>
                                    <a:pt x="1" y="337"/>
                                    <a:pt x="0" y="352"/>
                                  </a:cubicBezTo>
                                  <a:cubicBezTo>
                                    <a:pt x="0" y="352"/>
                                    <a:pt x="0" y="352"/>
                                    <a:pt x="0" y="352"/>
                                  </a:cubicBezTo>
                                  <a:cubicBezTo>
                                    <a:pt x="0" y="352"/>
                                    <a:pt x="0" y="352"/>
                                    <a:pt x="0" y="352"/>
                                  </a:cubicBezTo>
                                  <a:cubicBezTo>
                                    <a:pt x="8" y="353"/>
                                    <a:pt x="19" y="352"/>
                                    <a:pt x="26" y="355"/>
                                  </a:cubicBezTo>
                                  <a:cubicBezTo>
                                    <a:pt x="27" y="354"/>
                                    <a:pt x="28" y="353"/>
                                    <a:pt x="30" y="352"/>
                                  </a:cubicBezTo>
                                  <a:cubicBezTo>
                                    <a:pt x="30" y="341"/>
                                    <a:pt x="31" y="330"/>
                                    <a:pt x="32" y="319"/>
                                  </a:cubicBezTo>
                                  <a:cubicBezTo>
                                    <a:pt x="32" y="304"/>
                                    <a:pt x="36" y="290"/>
                                    <a:pt x="38" y="273"/>
                                  </a:cubicBezTo>
                                  <a:cubicBezTo>
                                    <a:pt x="38" y="266"/>
                                    <a:pt x="40" y="249"/>
                                    <a:pt x="41" y="245"/>
                                  </a:cubicBezTo>
                                  <a:cubicBezTo>
                                    <a:pt x="42" y="231"/>
                                    <a:pt x="48" y="216"/>
                                    <a:pt x="48" y="203"/>
                                  </a:cubicBezTo>
                                  <a:cubicBezTo>
                                    <a:pt x="48" y="200"/>
                                    <a:pt x="48" y="199"/>
                                    <a:pt x="49" y="198"/>
                                  </a:cubicBezTo>
                                  <a:cubicBezTo>
                                    <a:pt x="51" y="174"/>
                                    <a:pt x="53" y="151"/>
                                    <a:pt x="58" y="128"/>
                                  </a:cubicBezTo>
                                  <a:cubicBezTo>
                                    <a:pt x="60" y="109"/>
                                    <a:pt x="62" y="85"/>
                                    <a:pt x="65" y="75"/>
                                  </a:cubicBezTo>
                                  <a:cubicBezTo>
                                    <a:pt x="65" y="52"/>
                                    <a:pt x="71" y="25"/>
                                    <a:pt x="72" y="2"/>
                                  </a:cubicBezTo>
                                  <a:cubicBezTo>
                                    <a:pt x="63" y="2"/>
                                    <a:pt x="51" y="0"/>
                                    <a:pt x="45" y="0"/>
                                  </a:cubicBezTo>
                                </a:path>
                              </a:pathLst>
                            </a:custGeom>
                            <a:solidFill>
                              <a:srgbClr val="02A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766"/>
                          <wps:cNvSpPr>
                            <a:spLocks/>
                          </wps:cNvSpPr>
                          <wps:spPr bwMode="auto">
                            <a:xfrm>
                              <a:off x="5848" y="1288"/>
                              <a:ext cx="218" cy="603"/>
                            </a:xfrm>
                            <a:custGeom>
                              <a:avLst/>
                              <a:gdLst>
                                <a:gd name="T0" fmla="*/ 19 w 37"/>
                                <a:gd name="T1" fmla="*/ 81 h 102"/>
                                <a:gd name="T2" fmla="*/ 22 w 37"/>
                                <a:gd name="T3" fmla="*/ 54 h 102"/>
                                <a:gd name="T4" fmla="*/ 23 w 37"/>
                                <a:gd name="T5" fmla="*/ 41 h 102"/>
                                <a:gd name="T6" fmla="*/ 21 w 37"/>
                                <a:gd name="T7" fmla="*/ 29 h 102"/>
                                <a:gd name="T8" fmla="*/ 12 w 37"/>
                                <a:gd name="T9" fmla="*/ 32 h 102"/>
                                <a:gd name="T10" fmla="*/ 11 w 37"/>
                                <a:gd name="T11" fmla="*/ 45 h 102"/>
                                <a:gd name="T12" fmla="*/ 10 w 37"/>
                                <a:gd name="T13" fmla="*/ 64 h 102"/>
                                <a:gd name="T14" fmla="*/ 9 w 37"/>
                                <a:gd name="T15" fmla="*/ 83 h 102"/>
                                <a:gd name="T16" fmla="*/ 14 w 37"/>
                                <a:gd name="T17" fmla="*/ 99 h 102"/>
                                <a:gd name="T18" fmla="*/ 24 w 37"/>
                                <a:gd name="T19" fmla="*/ 95 h 102"/>
                                <a:gd name="T20" fmla="*/ 28 w 37"/>
                                <a:gd name="T21" fmla="*/ 83 h 102"/>
                                <a:gd name="T22" fmla="*/ 29 w 37"/>
                                <a:gd name="T23" fmla="*/ 73 h 102"/>
                                <a:gd name="T24" fmla="*/ 31 w 37"/>
                                <a:gd name="T25" fmla="*/ 35 h 102"/>
                                <a:gd name="T26" fmla="*/ 32 w 37"/>
                                <a:gd name="T27" fmla="*/ 32 h 102"/>
                                <a:gd name="T28" fmla="*/ 33 w 37"/>
                                <a:gd name="T29" fmla="*/ 29 h 102"/>
                                <a:gd name="T30" fmla="*/ 34 w 37"/>
                                <a:gd name="T31" fmla="*/ 16 h 102"/>
                                <a:gd name="T32" fmla="*/ 30 w 37"/>
                                <a:gd name="T33" fmla="*/ 7 h 102"/>
                                <a:gd name="T34" fmla="*/ 20 w 37"/>
                                <a:gd name="T35" fmla="*/ 4 h 102"/>
                                <a:gd name="T36" fmla="*/ 7 w 37"/>
                                <a:gd name="T37" fmla="*/ 30 h 102"/>
                                <a:gd name="T38" fmla="*/ 7 w 37"/>
                                <a:gd name="T39" fmla="*/ 33 h 102"/>
                                <a:gd name="T40" fmla="*/ 1 w 37"/>
                                <a:gd name="T41" fmla="*/ 64 h 102"/>
                                <a:gd name="T42" fmla="*/ 8 w 37"/>
                                <a:gd name="T43" fmla="*/ 16 h 102"/>
                                <a:gd name="T44" fmla="*/ 13 w 37"/>
                                <a:gd name="T45" fmla="*/ 4 h 102"/>
                                <a:gd name="T46" fmla="*/ 19 w 37"/>
                                <a:gd name="T47" fmla="*/ 0 h 102"/>
                                <a:gd name="T48" fmla="*/ 30 w 37"/>
                                <a:gd name="T49" fmla="*/ 4 h 102"/>
                                <a:gd name="T50" fmla="*/ 35 w 37"/>
                                <a:gd name="T51" fmla="*/ 12 h 102"/>
                                <a:gd name="T52" fmla="*/ 36 w 37"/>
                                <a:gd name="T53" fmla="*/ 33 h 102"/>
                                <a:gd name="T54" fmla="*/ 32 w 37"/>
                                <a:gd name="T55" fmla="*/ 66 h 102"/>
                                <a:gd name="T56" fmla="*/ 24 w 37"/>
                                <a:gd name="T57" fmla="*/ 101 h 102"/>
                                <a:gd name="T58" fmla="*/ 9 w 37"/>
                                <a:gd name="T59" fmla="*/ 99 h 102"/>
                                <a:gd name="T60" fmla="*/ 8 w 37"/>
                                <a:gd name="T61" fmla="*/ 66 h 102"/>
                                <a:gd name="T62" fmla="*/ 9 w 37"/>
                                <a:gd name="T63" fmla="*/ 47 h 102"/>
                                <a:gd name="T64" fmla="*/ 14 w 37"/>
                                <a:gd name="T65" fmla="*/ 24 h 102"/>
                                <a:gd name="T66" fmla="*/ 27 w 37"/>
                                <a:gd name="T67" fmla="*/ 35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7" h="102">
                                  <a:moveTo>
                                    <a:pt x="23" y="80"/>
                                  </a:moveTo>
                                  <a:cubicBezTo>
                                    <a:pt x="22" y="81"/>
                                    <a:pt x="21" y="82"/>
                                    <a:pt x="19" y="81"/>
                                  </a:cubicBezTo>
                                  <a:cubicBezTo>
                                    <a:pt x="19" y="76"/>
                                    <a:pt x="21" y="70"/>
                                    <a:pt x="21" y="64"/>
                                  </a:cubicBezTo>
                                  <a:cubicBezTo>
                                    <a:pt x="22" y="61"/>
                                    <a:pt x="22" y="57"/>
                                    <a:pt x="22" y="54"/>
                                  </a:cubicBezTo>
                                  <a:cubicBezTo>
                                    <a:pt x="22" y="51"/>
                                    <a:pt x="23" y="48"/>
                                    <a:pt x="24" y="45"/>
                                  </a:cubicBezTo>
                                  <a:cubicBezTo>
                                    <a:pt x="24" y="44"/>
                                    <a:pt x="23" y="42"/>
                                    <a:pt x="23" y="41"/>
                                  </a:cubicBezTo>
                                  <a:cubicBezTo>
                                    <a:pt x="24" y="38"/>
                                    <a:pt x="25" y="34"/>
                                    <a:pt x="24" y="32"/>
                                  </a:cubicBezTo>
                                  <a:cubicBezTo>
                                    <a:pt x="23" y="31"/>
                                    <a:pt x="22" y="30"/>
                                    <a:pt x="21" y="29"/>
                                  </a:cubicBezTo>
                                  <a:cubicBezTo>
                                    <a:pt x="20" y="29"/>
                                    <a:pt x="18" y="29"/>
                                    <a:pt x="17" y="27"/>
                                  </a:cubicBezTo>
                                  <a:cubicBezTo>
                                    <a:pt x="14" y="27"/>
                                    <a:pt x="14" y="30"/>
                                    <a:pt x="12" y="32"/>
                                  </a:cubicBezTo>
                                  <a:cubicBezTo>
                                    <a:pt x="13" y="34"/>
                                    <a:pt x="11" y="37"/>
                                    <a:pt x="12" y="38"/>
                                  </a:cubicBezTo>
                                  <a:cubicBezTo>
                                    <a:pt x="11" y="41"/>
                                    <a:pt x="11" y="43"/>
                                    <a:pt x="11" y="45"/>
                                  </a:cubicBezTo>
                                  <a:cubicBezTo>
                                    <a:pt x="11" y="46"/>
                                    <a:pt x="10" y="48"/>
                                    <a:pt x="11" y="49"/>
                                  </a:cubicBezTo>
                                  <a:cubicBezTo>
                                    <a:pt x="10" y="54"/>
                                    <a:pt x="10" y="59"/>
                                    <a:pt x="10" y="64"/>
                                  </a:cubicBezTo>
                                  <a:cubicBezTo>
                                    <a:pt x="10" y="65"/>
                                    <a:pt x="10" y="66"/>
                                    <a:pt x="9" y="67"/>
                                  </a:cubicBezTo>
                                  <a:cubicBezTo>
                                    <a:pt x="10" y="72"/>
                                    <a:pt x="8" y="79"/>
                                    <a:pt x="9" y="83"/>
                                  </a:cubicBezTo>
                                  <a:cubicBezTo>
                                    <a:pt x="9" y="89"/>
                                    <a:pt x="10" y="93"/>
                                    <a:pt x="11" y="97"/>
                                  </a:cubicBezTo>
                                  <a:cubicBezTo>
                                    <a:pt x="12" y="97"/>
                                    <a:pt x="13" y="99"/>
                                    <a:pt x="14" y="99"/>
                                  </a:cubicBezTo>
                                  <a:cubicBezTo>
                                    <a:pt x="16" y="100"/>
                                    <a:pt x="17" y="99"/>
                                    <a:pt x="18" y="100"/>
                                  </a:cubicBezTo>
                                  <a:cubicBezTo>
                                    <a:pt x="21" y="100"/>
                                    <a:pt x="22" y="98"/>
                                    <a:pt x="24" y="95"/>
                                  </a:cubicBezTo>
                                  <a:cubicBezTo>
                                    <a:pt x="24" y="94"/>
                                    <a:pt x="25" y="94"/>
                                    <a:pt x="25" y="93"/>
                                  </a:cubicBezTo>
                                  <a:cubicBezTo>
                                    <a:pt x="27" y="90"/>
                                    <a:pt x="27" y="85"/>
                                    <a:pt x="28" y="83"/>
                                  </a:cubicBezTo>
                                  <a:cubicBezTo>
                                    <a:pt x="27" y="81"/>
                                    <a:pt x="29" y="78"/>
                                    <a:pt x="28" y="76"/>
                                  </a:cubicBezTo>
                                  <a:cubicBezTo>
                                    <a:pt x="28" y="75"/>
                                    <a:pt x="29" y="74"/>
                                    <a:pt x="29" y="73"/>
                                  </a:cubicBezTo>
                                  <a:cubicBezTo>
                                    <a:pt x="30" y="67"/>
                                    <a:pt x="30" y="60"/>
                                    <a:pt x="30" y="53"/>
                                  </a:cubicBezTo>
                                  <a:cubicBezTo>
                                    <a:pt x="31" y="47"/>
                                    <a:pt x="32" y="41"/>
                                    <a:pt x="31" y="35"/>
                                  </a:cubicBezTo>
                                  <a:cubicBezTo>
                                    <a:pt x="32" y="34"/>
                                    <a:pt x="32" y="35"/>
                                    <a:pt x="32" y="34"/>
                                  </a:cubicBezTo>
                                  <a:cubicBezTo>
                                    <a:pt x="33" y="33"/>
                                    <a:pt x="32" y="33"/>
                                    <a:pt x="32" y="32"/>
                                  </a:cubicBezTo>
                                  <a:cubicBezTo>
                                    <a:pt x="32" y="31"/>
                                    <a:pt x="32" y="31"/>
                                    <a:pt x="33" y="31"/>
                                  </a:cubicBezTo>
                                  <a:cubicBezTo>
                                    <a:pt x="33" y="30"/>
                                    <a:pt x="32" y="30"/>
                                    <a:pt x="33" y="29"/>
                                  </a:cubicBezTo>
                                  <a:cubicBezTo>
                                    <a:pt x="33" y="29"/>
                                    <a:pt x="33" y="29"/>
                                    <a:pt x="33" y="29"/>
                                  </a:cubicBezTo>
                                  <a:cubicBezTo>
                                    <a:pt x="34" y="25"/>
                                    <a:pt x="34" y="21"/>
                                    <a:pt x="34" y="16"/>
                                  </a:cubicBezTo>
                                  <a:cubicBezTo>
                                    <a:pt x="33" y="16"/>
                                    <a:pt x="34" y="15"/>
                                    <a:pt x="33" y="15"/>
                                  </a:cubicBezTo>
                                  <a:cubicBezTo>
                                    <a:pt x="34" y="11"/>
                                    <a:pt x="31" y="10"/>
                                    <a:pt x="30" y="7"/>
                                  </a:cubicBezTo>
                                  <a:cubicBezTo>
                                    <a:pt x="28" y="6"/>
                                    <a:pt x="27" y="5"/>
                                    <a:pt x="26" y="4"/>
                                  </a:cubicBezTo>
                                  <a:cubicBezTo>
                                    <a:pt x="24" y="3"/>
                                    <a:pt x="22" y="4"/>
                                    <a:pt x="20" y="4"/>
                                  </a:cubicBezTo>
                                  <a:cubicBezTo>
                                    <a:pt x="16" y="5"/>
                                    <a:pt x="13" y="8"/>
                                    <a:pt x="11" y="13"/>
                                  </a:cubicBezTo>
                                  <a:cubicBezTo>
                                    <a:pt x="9" y="19"/>
                                    <a:pt x="8" y="26"/>
                                    <a:pt x="7" y="30"/>
                                  </a:cubicBezTo>
                                  <a:cubicBezTo>
                                    <a:pt x="7" y="31"/>
                                    <a:pt x="6" y="30"/>
                                    <a:pt x="7" y="31"/>
                                  </a:cubicBezTo>
                                  <a:cubicBezTo>
                                    <a:pt x="6" y="32"/>
                                    <a:pt x="7" y="32"/>
                                    <a:pt x="7" y="33"/>
                                  </a:cubicBezTo>
                                  <a:cubicBezTo>
                                    <a:pt x="3" y="43"/>
                                    <a:pt x="5" y="54"/>
                                    <a:pt x="3" y="64"/>
                                  </a:cubicBezTo>
                                  <a:cubicBezTo>
                                    <a:pt x="2" y="64"/>
                                    <a:pt x="2" y="65"/>
                                    <a:pt x="1" y="64"/>
                                  </a:cubicBezTo>
                                  <a:cubicBezTo>
                                    <a:pt x="0" y="57"/>
                                    <a:pt x="2" y="49"/>
                                    <a:pt x="3" y="42"/>
                                  </a:cubicBezTo>
                                  <a:cubicBezTo>
                                    <a:pt x="4" y="33"/>
                                    <a:pt x="5" y="24"/>
                                    <a:pt x="8" y="16"/>
                                  </a:cubicBezTo>
                                  <a:cubicBezTo>
                                    <a:pt x="9" y="11"/>
                                    <a:pt x="10" y="7"/>
                                    <a:pt x="13" y="4"/>
                                  </a:cubicBezTo>
                                  <a:cubicBezTo>
                                    <a:pt x="13" y="4"/>
                                    <a:pt x="13" y="4"/>
                                    <a:pt x="13" y="4"/>
                                  </a:cubicBezTo>
                                  <a:cubicBezTo>
                                    <a:pt x="14" y="3"/>
                                    <a:pt x="15" y="3"/>
                                    <a:pt x="15" y="3"/>
                                  </a:cubicBezTo>
                                  <a:cubicBezTo>
                                    <a:pt x="16" y="1"/>
                                    <a:pt x="17" y="1"/>
                                    <a:pt x="19" y="0"/>
                                  </a:cubicBezTo>
                                  <a:cubicBezTo>
                                    <a:pt x="21" y="0"/>
                                    <a:pt x="25" y="1"/>
                                    <a:pt x="26" y="2"/>
                                  </a:cubicBezTo>
                                  <a:cubicBezTo>
                                    <a:pt x="28" y="2"/>
                                    <a:pt x="28" y="4"/>
                                    <a:pt x="30" y="4"/>
                                  </a:cubicBezTo>
                                  <a:cubicBezTo>
                                    <a:pt x="31" y="6"/>
                                    <a:pt x="32" y="8"/>
                                    <a:pt x="34" y="9"/>
                                  </a:cubicBezTo>
                                  <a:cubicBezTo>
                                    <a:pt x="34" y="10"/>
                                    <a:pt x="34" y="11"/>
                                    <a:pt x="35" y="12"/>
                                  </a:cubicBezTo>
                                  <a:cubicBezTo>
                                    <a:pt x="36" y="16"/>
                                    <a:pt x="36" y="19"/>
                                    <a:pt x="37" y="22"/>
                                  </a:cubicBezTo>
                                  <a:cubicBezTo>
                                    <a:pt x="36" y="25"/>
                                    <a:pt x="36" y="30"/>
                                    <a:pt x="36" y="33"/>
                                  </a:cubicBezTo>
                                  <a:cubicBezTo>
                                    <a:pt x="36" y="34"/>
                                    <a:pt x="34" y="36"/>
                                    <a:pt x="35" y="37"/>
                                  </a:cubicBezTo>
                                  <a:cubicBezTo>
                                    <a:pt x="33" y="47"/>
                                    <a:pt x="33" y="56"/>
                                    <a:pt x="32" y="66"/>
                                  </a:cubicBezTo>
                                  <a:cubicBezTo>
                                    <a:pt x="31" y="72"/>
                                    <a:pt x="31" y="80"/>
                                    <a:pt x="30" y="86"/>
                                  </a:cubicBezTo>
                                  <a:cubicBezTo>
                                    <a:pt x="28" y="91"/>
                                    <a:pt x="27" y="98"/>
                                    <a:pt x="24" y="101"/>
                                  </a:cubicBezTo>
                                  <a:cubicBezTo>
                                    <a:pt x="22" y="101"/>
                                    <a:pt x="20" y="102"/>
                                    <a:pt x="18" y="102"/>
                                  </a:cubicBezTo>
                                  <a:cubicBezTo>
                                    <a:pt x="14" y="102"/>
                                    <a:pt x="12" y="100"/>
                                    <a:pt x="9" y="99"/>
                                  </a:cubicBezTo>
                                  <a:cubicBezTo>
                                    <a:pt x="6" y="93"/>
                                    <a:pt x="6" y="87"/>
                                    <a:pt x="7" y="78"/>
                                  </a:cubicBezTo>
                                  <a:cubicBezTo>
                                    <a:pt x="7" y="74"/>
                                    <a:pt x="7" y="71"/>
                                    <a:pt x="8" y="66"/>
                                  </a:cubicBezTo>
                                  <a:cubicBezTo>
                                    <a:pt x="8" y="61"/>
                                    <a:pt x="8" y="56"/>
                                    <a:pt x="8" y="50"/>
                                  </a:cubicBezTo>
                                  <a:cubicBezTo>
                                    <a:pt x="8" y="49"/>
                                    <a:pt x="9" y="47"/>
                                    <a:pt x="9" y="47"/>
                                  </a:cubicBezTo>
                                  <a:cubicBezTo>
                                    <a:pt x="9" y="44"/>
                                    <a:pt x="10" y="41"/>
                                    <a:pt x="10" y="38"/>
                                  </a:cubicBezTo>
                                  <a:cubicBezTo>
                                    <a:pt x="11" y="33"/>
                                    <a:pt x="10" y="27"/>
                                    <a:pt x="14" y="24"/>
                                  </a:cubicBezTo>
                                  <a:cubicBezTo>
                                    <a:pt x="17" y="24"/>
                                    <a:pt x="20" y="25"/>
                                    <a:pt x="22" y="26"/>
                                  </a:cubicBezTo>
                                  <a:cubicBezTo>
                                    <a:pt x="26" y="28"/>
                                    <a:pt x="27" y="31"/>
                                    <a:pt x="27" y="35"/>
                                  </a:cubicBezTo>
                                  <a:cubicBezTo>
                                    <a:pt x="26" y="50"/>
                                    <a:pt x="23" y="64"/>
                                    <a:pt x="23" y="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767"/>
                          <wps:cNvSpPr>
                            <a:spLocks/>
                          </wps:cNvSpPr>
                          <wps:spPr bwMode="auto">
                            <a:xfrm>
                              <a:off x="3875" y="1796"/>
                              <a:ext cx="159" cy="438"/>
                            </a:xfrm>
                            <a:custGeom>
                              <a:avLst/>
                              <a:gdLst>
                                <a:gd name="T0" fmla="*/ 14 w 27"/>
                                <a:gd name="T1" fmla="*/ 59 h 74"/>
                                <a:gd name="T2" fmla="*/ 16 w 27"/>
                                <a:gd name="T3" fmla="*/ 39 h 74"/>
                                <a:gd name="T4" fmla="*/ 17 w 27"/>
                                <a:gd name="T5" fmla="*/ 30 h 74"/>
                                <a:gd name="T6" fmla="*/ 16 w 27"/>
                                <a:gd name="T7" fmla="*/ 22 h 74"/>
                                <a:gd name="T8" fmla="*/ 9 w 27"/>
                                <a:gd name="T9" fmla="*/ 24 h 74"/>
                                <a:gd name="T10" fmla="*/ 9 w 27"/>
                                <a:gd name="T11" fmla="*/ 33 h 74"/>
                                <a:gd name="T12" fmla="*/ 8 w 27"/>
                                <a:gd name="T13" fmla="*/ 47 h 74"/>
                                <a:gd name="T14" fmla="*/ 7 w 27"/>
                                <a:gd name="T15" fmla="*/ 60 h 74"/>
                                <a:gd name="T16" fmla="*/ 11 w 27"/>
                                <a:gd name="T17" fmla="*/ 72 h 74"/>
                                <a:gd name="T18" fmla="*/ 18 w 27"/>
                                <a:gd name="T19" fmla="*/ 69 h 74"/>
                                <a:gd name="T20" fmla="*/ 20 w 27"/>
                                <a:gd name="T21" fmla="*/ 60 h 74"/>
                                <a:gd name="T22" fmla="*/ 21 w 27"/>
                                <a:gd name="T23" fmla="*/ 53 h 74"/>
                                <a:gd name="T24" fmla="*/ 23 w 27"/>
                                <a:gd name="T25" fmla="*/ 26 h 74"/>
                                <a:gd name="T26" fmla="*/ 24 w 27"/>
                                <a:gd name="T27" fmla="*/ 24 h 74"/>
                                <a:gd name="T28" fmla="*/ 24 w 27"/>
                                <a:gd name="T29" fmla="*/ 22 h 74"/>
                                <a:gd name="T30" fmla="*/ 25 w 27"/>
                                <a:gd name="T31" fmla="*/ 12 h 74"/>
                                <a:gd name="T32" fmla="*/ 22 w 27"/>
                                <a:gd name="T33" fmla="*/ 5 h 74"/>
                                <a:gd name="T34" fmla="*/ 15 w 27"/>
                                <a:gd name="T35" fmla="*/ 3 h 74"/>
                                <a:gd name="T36" fmla="*/ 6 w 27"/>
                                <a:gd name="T37" fmla="*/ 22 h 74"/>
                                <a:gd name="T38" fmla="*/ 5 w 27"/>
                                <a:gd name="T39" fmla="*/ 24 h 74"/>
                                <a:gd name="T40" fmla="*/ 1 w 27"/>
                                <a:gd name="T41" fmla="*/ 47 h 74"/>
                                <a:gd name="T42" fmla="*/ 6 w 27"/>
                                <a:gd name="T43" fmla="*/ 12 h 74"/>
                                <a:gd name="T44" fmla="*/ 10 w 27"/>
                                <a:gd name="T45" fmla="*/ 3 h 74"/>
                                <a:gd name="T46" fmla="*/ 14 w 27"/>
                                <a:gd name="T47" fmla="*/ 1 h 74"/>
                                <a:gd name="T48" fmla="*/ 22 w 27"/>
                                <a:gd name="T49" fmla="*/ 4 h 74"/>
                                <a:gd name="T50" fmla="*/ 26 w 27"/>
                                <a:gd name="T51" fmla="*/ 9 h 74"/>
                                <a:gd name="T52" fmla="*/ 26 w 27"/>
                                <a:gd name="T53" fmla="*/ 24 h 74"/>
                                <a:gd name="T54" fmla="*/ 24 w 27"/>
                                <a:gd name="T55" fmla="*/ 48 h 74"/>
                                <a:gd name="T56" fmla="*/ 17 w 27"/>
                                <a:gd name="T57" fmla="*/ 73 h 74"/>
                                <a:gd name="T58" fmla="*/ 7 w 27"/>
                                <a:gd name="T59" fmla="*/ 71 h 74"/>
                                <a:gd name="T60" fmla="*/ 6 w 27"/>
                                <a:gd name="T61" fmla="*/ 48 h 74"/>
                                <a:gd name="T62" fmla="*/ 7 w 27"/>
                                <a:gd name="T63" fmla="*/ 34 h 74"/>
                                <a:gd name="T64" fmla="*/ 10 w 27"/>
                                <a:gd name="T65" fmla="*/ 18 h 74"/>
                                <a:gd name="T66" fmla="*/ 20 w 27"/>
                                <a:gd name="T67" fmla="*/ 25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7" h="74">
                                  <a:moveTo>
                                    <a:pt x="17" y="58"/>
                                  </a:moveTo>
                                  <a:cubicBezTo>
                                    <a:pt x="16" y="59"/>
                                    <a:pt x="16" y="59"/>
                                    <a:pt x="14" y="59"/>
                                  </a:cubicBezTo>
                                  <a:cubicBezTo>
                                    <a:pt x="14" y="55"/>
                                    <a:pt x="15" y="51"/>
                                    <a:pt x="15" y="47"/>
                                  </a:cubicBezTo>
                                  <a:cubicBezTo>
                                    <a:pt x="17" y="45"/>
                                    <a:pt x="16" y="42"/>
                                    <a:pt x="16" y="39"/>
                                  </a:cubicBezTo>
                                  <a:cubicBezTo>
                                    <a:pt x="17" y="37"/>
                                    <a:pt x="17" y="35"/>
                                    <a:pt x="17" y="33"/>
                                  </a:cubicBezTo>
                                  <a:cubicBezTo>
                                    <a:pt x="18" y="32"/>
                                    <a:pt x="17" y="31"/>
                                    <a:pt x="17" y="30"/>
                                  </a:cubicBezTo>
                                  <a:cubicBezTo>
                                    <a:pt x="18" y="28"/>
                                    <a:pt x="18" y="25"/>
                                    <a:pt x="18" y="24"/>
                                  </a:cubicBezTo>
                                  <a:cubicBezTo>
                                    <a:pt x="17" y="23"/>
                                    <a:pt x="16" y="22"/>
                                    <a:pt x="16" y="22"/>
                                  </a:cubicBezTo>
                                  <a:cubicBezTo>
                                    <a:pt x="15" y="21"/>
                                    <a:pt x="13" y="21"/>
                                    <a:pt x="13" y="20"/>
                                  </a:cubicBezTo>
                                  <a:cubicBezTo>
                                    <a:pt x="10" y="20"/>
                                    <a:pt x="10" y="22"/>
                                    <a:pt x="9" y="24"/>
                                  </a:cubicBezTo>
                                  <a:cubicBezTo>
                                    <a:pt x="10" y="25"/>
                                    <a:pt x="9" y="27"/>
                                    <a:pt x="9" y="28"/>
                                  </a:cubicBezTo>
                                  <a:cubicBezTo>
                                    <a:pt x="9" y="30"/>
                                    <a:pt x="9" y="32"/>
                                    <a:pt x="9" y="33"/>
                                  </a:cubicBezTo>
                                  <a:cubicBezTo>
                                    <a:pt x="9" y="34"/>
                                    <a:pt x="8" y="35"/>
                                    <a:pt x="8" y="36"/>
                                  </a:cubicBezTo>
                                  <a:cubicBezTo>
                                    <a:pt x="8" y="40"/>
                                    <a:pt x="8" y="43"/>
                                    <a:pt x="8" y="47"/>
                                  </a:cubicBezTo>
                                  <a:cubicBezTo>
                                    <a:pt x="8" y="47"/>
                                    <a:pt x="7" y="48"/>
                                    <a:pt x="7" y="49"/>
                                  </a:cubicBezTo>
                                  <a:cubicBezTo>
                                    <a:pt x="7" y="52"/>
                                    <a:pt x="6" y="57"/>
                                    <a:pt x="7" y="60"/>
                                  </a:cubicBezTo>
                                  <a:cubicBezTo>
                                    <a:pt x="7" y="64"/>
                                    <a:pt x="8" y="67"/>
                                    <a:pt x="8" y="70"/>
                                  </a:cubicBezTo>
                                  <a:cubicBezTo>
                                    <a:pt x="9" y="70"/>
                                    <a:pt x="10" y="72"/>
                                    <a:pt x="11" y="72"/>
                                  </a:cubicBezTo>
                                  <a:cubicBezTo>
                                    <a:pt x="12" y="72"/>
                                    <a:pt x="13" y="72"/>
                                    <a:pt x="13" y="72"/>
                                  </a:cubicBezTo>
                                  <a:cubicBezTo>
                                    <a:pt x="16" y="72"/>
                                    <a:pt x="16" y="71"/>
                                    <a:pt x="18" y="69"/>
                                  </a:cubicBezTo>
                                  <a:cubicBezTo>
                                    <a:pt x="18" y="68"/>
                                    <a:pt x="19" y="68"/>
                                    <a:pt x="19" y="67"/>
                                  </a:cubicBezTo>
                                  <a:cubicBezTo>
                                    <a:pt x="20" y="65"/>
                                    <a:pt x="20" y="62"/>
                                    <a:pt x="20" y="60"/>
                                  </a:cubicBezTo>
                                  <a:cubicBezTo>
                                    <a:pt x="20" y="59"/>
                                    <a:pt x="21" y="56"/>
                                    <a:pt x="21" y="55"/>
                                  </a:cubicBezTo>
                                  <a:cubicBezTo>
                                    <a:pt x="21" y="54"/>
                                    <a:pt x="21" y="54"/>
                                    <a:pt x="21" y="53"/>
                                  </a:cubicBezTo>
                                  <a:cubicBezTo>
                                    <a:pt x="22" y="48"/>
                                    <a:pt x="22" y="43"/>
                                    <a:pt x="22" y="39"/>
                                  </a:cubicBezTo>
                                  <a:cubicBezTo>
                                    <a:pt x="23" y="34"/>
                                    <a:pt x="24" y="30"/>
                                    <a:pt x="23" y="26"/>
                                  </a:cubicBezTo>
                                  <a:cubicBezTo>
                                    <a:pt x="23" y="25"/>
                                    <a:pt x="24" y="25"/>
                                    <a:pt x="24" y="25"/>
                                  </a:cubicBezTo>
                                  <a:cubicBezTo>
                                    <a:pt x="24" y="24"/>
                                    <a:pt x="23" y="24"/>
                                    <a:pt x="24" y="24"/>
                                  </a:cubicBezTo>
                                  <a:cubicBezTo>
                                    <a:pt x="24" y="23"/>
                                    <a:pt x="24" y="23"/>
                                    <a:pt x="24" y="23"/>
                                  </a:cubicBezTo>
                                  <a:cubicBezTo>
                                    <a:pt x="25" y="22"/>
                                    <a:pt x="24" y="22"/>
                                    <a:pt x="24" y="22"/>
                                  </a:cubicBezTo>
                                  <a:cubicBezTo>
                                    <a:pt x="24" y="21"/>
                                    <a:pt x="24" y="22"/>
                                    <a:pt x="24" y="21"/>
                                  </a:cubicBezTo>
                                  <a:cubicBezTo>
                                    <a:pt x="25" y="18"/>
                                    <a:pt x="25" y="15"/>
                                    <a:pt x="25" y="12"/>
                                  </a:cubicBezTo>
                                  <a:cubicBezTo>
                                    <a:pt x="25" y="12"/>
                                    <a:pt x="25" y="12"/>
                                    <a:pt x="24" y="12"/>
                                  </a:cubicBezTo>
                                  <a:cubicBezTo>
                                    <a:pt x="25" y="9"/>
                                    <a:pt x="23" y="7"/>
                                    <a:pt x="22" y="5"/>
                                  </a:cubicBezTo>
                                  <a:cubicBezTo>
                                    <a:pt x="21" y="5"/>
                                    <a:pt x="20" y="4"/>
                                    <a:pt x="20" y="4"/>
                                  </a:cubicBezTo>
                                  <a:cubicBezTo>
                                    <a:pt x="18" y="3"/>
                                    <a:pt x="16" y="3"/>
                                    <a:pt x="15" y="3"/>
                                  </a:cubicBezTo>
                                  <a:cubicBezTo>
                                    <a:pt x="12" y="4"/>
                                    <a:pt x="10" y="6"/>
                                    <a:pt x="9" y="10"/>
                                  </a:cubicBezTo>
                                  <a:cubicBezTo>
                                    <a:pt x="7" y="14"/>
                                    <a:pt x="6" y="19"/>
                                    <a:pt x="6" y="22"/>
                                  </a:cubicBezTo>
                                  <a:cubicBezTo>
                                    <a:pt x="6" y="23"/>
                                    <a:pt x="5" y="22"/>
                                    <a:pt x="5" y="23"/>
                                  </a:cubicBezTo>
                                  <a:cubicBezTo>
                                    <a:pt x="5" y="24"/>
                                    <a:pt x="6" y="24"/>
                                    <a:pt x="5" y="24"/>
                                  </a:cubicBezTo>
                                  <a:cubicBezTo>
                                    <a:pt x="3" y="32"/>
                                    <a:pt x="4" y="39"/>
                                    <a:pt x="3" y="47"/>
                                  </a:cubicBezTo>
                                  <a:cubicBezTo>
                                    <a:pt x="2" y="46"/>
                                    <a:pt x="2" y="47"/>
                                    <a:pt x="1" y="47"/>
                                  </a:cubicBezTo>
                                  <a:cubicBezTo>
                                    <a:pt x="0" y="42"/>
                                    <a:pt x="2" y="36"/>
                                    <a:pt x="2" y="30"/>
                                  </a:cubicBezTo>
                                  <a:cubicBezTo>
                                    <a:pt x="3" y="25"/>
                                    <a:pt x="4" y="18"/>
                                    <a:pt x="6" y="12"/>
                                  </a:cubicBezTo>
                                  <a:cubicBezTo>
                                    <a:pt x="7" y="9"/>
                                    <a:pt x="8" y="6"/>
                                    <a:pt x="10" y="4"/>
                                  </a:cubicBezTo>
                                  <a:cubicBezTo>
                                    <a:pt x="10" y="3"/>
                                    <a:pt x="10" y="3"/>
                                    <a:pt x="10" y="3"/>
                                  </a:cubicBezTo>
                                  <a:cubicBezTo>
                                    <a:pt x="11" y="3"/>
                                    <a:pt x="11" y="3"/>
                                    <a:pt x="11" y="3"/>
                                  </a:cubicBezTo>
                                  <a:cubicBezTo>
                                    <a:pt x="12" y="1"/>
                                    <a:pt x="13" y="2"/>
                                    <a:pt x="14" y="1"/>
                                  </a:cubicBezTo>
                                  <a:cubicBezTo>
                                    <a:pt x="15" y="0"/>
                                    <a:pt x="18" y="1"/>
                                    <a:pt x="19" y="2"/>
                                  </a:cubicBezTo>
                                  <a:cubicBezTo>
                                    <a:pt x="20" y="2"/>
                                    <a:pt x="21" y="3"/>
                                    <a:pt x="22" y="4"/>
                                  </a:cubicBezTo>
                                  <a:cubicBezTo>
                                    <a:pt x="23" y="5"/>
                                    <a:pt x="24" y="6"/>
                                    <a:pt x="25" y="7"/>
                                  </a:cubicBezTo>
                                  <a:cubicBezTo>
                                    <a:pt x="25" y="8"/>
                                    <a:pt x="25" y="9"/>
                                    <a:pt x="26" y="9"/>
                                  </a:cubicBezTo>
                                  <a:cubicBezTo>
                                    <a:pt x="26" y="12"/>
                                    <a:pt x="26" y="14"/>
                                    <a:pt x="27" y="17"/>
                                  </a:cubicBezTo>
                                  <a:cubicBezTo>
                                    <a:pt x="26" y="18"/>
                                    <a:pt x="26" y="22"/>
                                    <a:pt x="26" y="24"/>
                                  </a:cubicBezTo>
                                  <a:cubicBezTo>
                                    <a:pt x="26" y="25"/>
                                    <a:pt x="25" y="27"/>
                                    <a:pt x="26" y="27"/>
                                  </a:cubicBezTo>
                                  <a:cubicBezTo>
                                    <a:pt x="24" y="35"/>
                                    <a:pt x="24" y="41"/>
                                    <a:pt x="24" y="48"/>
                                  </a:cubicBezTo>
                                  <a:cubicBezTo>
                                    <a:pt x="23" y="52"/>
                                    <a:pt x="22" y="58"/>
                                    <a:pt x="22" y="63"/>
                                  </a:cubicBezTo>
                                  <a:cubicBezTo>
                                    <a:pt x="21" y="66"/>
                                    <a:pt x="20" y="71"/>
                                    <a:pt x="17" y="73"/>
                                  </a:cubicBezTo>
                                  <a:cubicBezTo>
                                    <a:pt x="16" y="73"/>
                                    <a:pt x="15" y="74"/>
                                    <a:pt x="14" y="74"/>
                                  </a:cubicBezTo>
                                  <a:cubicBezTo>
                                    <a:pt x="11" y="74"/>
                                    <a:pt x="9" y="73"/>
                                    <a:pt x="7" y="71"/>
                                  </a:cubicBezTo>
                                  <a:cubicBezTo>
                                    <a:pt x="5" y="68"/>
                                    <a:pt x="5" y="63"/>
                                    <a:pt x="6" y="57"/>
                                  </a:cubicBezTo>
                                  <a:cubicBezTo>
                                    <a:pt x="6" y="54"/>
                                    <a:pt x="6" y="52"/>
                                    <a:pt x="6" y="48"/>
                                  </a:cubicBezTo>
                                  <a:cubicBezTo>
                                    <a:pt x="6" y="45"/>
                                    <a:pt x="6" y="41"/>
                                    <a:pt x="7" y="37"/>
                                  </a:cubicBezTo>
                                  <a:cubicBezTo>
                                    <a:pt x="7" y="36"/>
                                    <a:pt x="7" y="35"/>
                                    <a:pt x="7" y="34"/>
                                  </a:cubicBezTo>
                                  <a:cubicBezTo>
                                    <a:pt x="7" y="32"/>
                                    <a:pt x="8" y="30"/>
                                    <a:pt x="8" y="28"/>
                                  </a:cubicBezTo>
                                  <a:cubicBezTo>
                                    <a:pt x="9" y="25"/>
                                    <a:pt x="8" y="20"/>
                                    <a:pt x="10" y="18"/>
                                  </a:cubicBezTo>
                                  <a:cubicBezTo>
                                    <a:pt x="13" y="18"/>
                                    <a:pt x="15" y="19"/>
                                    <a:pt x="17" y="19"/>
                                  </a:cubicBezTo>
                                  <a:cubicBezTo>
                                    <a:pt x="19" y="21"/>
                                    <a:pt x="20" y="23"/>
                                    <a:pt x="20" y="25"/>
                                  </a:cubicBezTo>
                                  <a:cubicBezTo>
                                    <a:pt x="19" y="36"/>
                                    <a:pt x="17" y="47"/>
                                    <a:pt x="17" y="5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768"/>
                          <wps:cNvSpPr>
                            <a:spLocks/>
                          </wps:cNvSpPr>
                          <wps:spPr bwMode="auto">
                            <a:xfrm>
                              <a:off x="6438" y="2222"/>
                              <a:ext cx="6" cy="1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2 h 2"/>
                                <a:gd name="T2" fmla="*/ 0 w 1"/>
                                <a:gd name="T3" fmla="*/ 0 h 2"/>
                                <a:gd name="T4" fmla="*/ 1 w 1"/>
                                <a:gd name="T5" fmla="*/ 0 h 2"/>
                                <a:gd name="T6" fmla="*/ 0 w 1"/>
                                <a:gd name="T7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2"/>
                                  </a:moveTo>
                                  <a:cubicBezTo>
                                    <a:pt x="0" y="2"/>
                                    <a:pt x="0" y="1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0" y="1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769"/>
                          <wps:cNvSpPr>
                            <a:spLocks/>
                          </wps:cNvSpPr>
                          <wps:spPr bwMode="auto">
                            <a:xfrm>
                              <a:off x="6545" y="786"/>
                              <a:ext cx="12" cy="6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1 h 1"/>
                                <a:gd name="T2" fmla="*/ 1 w 2"/>
                                <a:gd name="T3" fmla="*/ 0 h 1"/>
                                <a:gd name="T4" fmla="*/ 1 w 2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1" y="1"/>
                                  </a:moveTo>
                                  <a:cubicBezTo>
                                    <a:pt x="0" y="1"/>
                                    <a:pt x="1" y="0"/>
                                    <a:pt x="1" y="0"/>
                                  </a:cubicBezTo>
                                  <a:cubicBezTo>
                                    <a:pt x="2" y="0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770"/>
                          <wps:cNvSpPr>
                            <a:spLocks/>
                          </wps:cNvSpPr>
                          <wps:spPr bwMode="auto">
                            <a:xfrm>
                              <a:off x="6492" y="774"/>
                              <a:ext cx="11" cy="18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3 h 3"/>
                                <a:gd name="T2" fmla="*/ 1 w 2"/>
                                <a:gd name="T3" fmla="*/ 0 h 3"/>
                                <a:gd name="T4" fmla="*/ 1 w 2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3"/>
                                  </a:moveTo>
                                  <a:cubicBezTo>
                                    <a:pt x="0" y="2"/>
                                    <a:pt x="1" y="1"/>
                                    <a:pt x="1" y="0"/>
                                  </a:cubicBezTo>
                                  <a:cubicBezTo>
                                    <a:pt x="2" y="0"/>
                                    <a:pt x="1" y="2"/>
                                    <a:pt x="1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771"/>
                          <wps:cNvSpPr>
                            <a:spLocks/>
                          </wps:cNvSpPr>
                          <wps:spPr bwMode="auto">
                            <a:xfrm>
                              <a:off x="6527" y="733"/>
                              <a:ext cx="12" cy="2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4 h 4"/>
                                <a:gd name="T2" fmla="*/ 1 w 2"/>
                                <a:gd name="T3" fmla="*/ 0 h 4"/>
                                <a:gd name="T4" fmla="*/ 1 w 2"/>
                                <a:gd name="T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1" y="4"/>
                                  </a:moveTo>
                                  <a:cubicBezTo>
                                    <a:pt x="0" y="3"/>
                                    <a:pt x="1" y="1"/>
                                    <a:pt x="1" y="0"/>
                                  </a:cubicBezTo>
                                  <a:cubicBezTo>
                                    <a:pt x="2" y="1"/>
                                    <a:pt x="1" y="3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772"/>
                          <wps:cNvSpPr>
                            <a:spLocks/>
                          </wps:cNvSpPr>
                          <wps:spPr bwMode="auto">
                            <a:xfrm>
                              <a:off x="6527" y="620"/>
                              <a:ext cx="6" cy="7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2 h 12"/>
                                <a:gd name="T2" fmla="*/ 1 w 1"/>
                                <a:gd name="T3" fmla="*/ 0 h 12"/>
                                <a:gd name="T4" fmla="*/ 0 w 1"/>
                                <a:gd name="T5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2">
                                  <a:moveTo>
                                    <a:pt x="0" y="12"/>
                                  </a:moveTo>
                                  <a:cubicBezTo>
                                    <a:pt x="0" y="8"/>
                                    <a:pt x="0" y="2"/>
                                    <a:pt x="1" y="0"/>
                                  </a:cubicBezTo>
                                  <a:cubicBezTo>
                                    <a:pt x="1" y="4"/>
                                    <a:pt x="0" y="6"/>
                                    <a:pt x="0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773"/>
                          <wps:cNvSpPr>
                            <a:spLocks/>
                          </wps:cNvSpPr>
                          <wps:spPr bwMode="auto">
                            <a:xfrm>
                              <a:off x="6533" y="632"/>
                              <a:ext cx="6" cy="48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8 h 8"/>
                                <a:gd name="T2" fmla="*/ 1 w 1"/>
                                <a:gd name="T3" fmla="*/ 0 h 8"/>
                                <a:gd name="T4" fmla="*/ 1 w 1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8">
                                  <a:moveTo>
                                    <a:pt x="1" y="8"/>
                                  </a:moveTo>
                                  <a:cubicBezTo>
                                    <a:pt x="0" y="6"/>
                                    <a:pt x="0" y="2"/>
                                    <a:pt x="1" y="0"/>
                                  </a:cubicBezTo>
                                  <a:cubicBezTo>
                                    <a:pt x="1" y="3"/>
                                    <a:pt x="1" y="6"/>
                                    <a:pt x="1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774"/>
                          <wps:cNvSpPr>
                            <a:spLocks/>
                          </wps:cNvSpPr>
                          <wps:spPr bwMode="auto">
                            <a:xfrm>
                              <a:off x="6539" y="620"/>
                              <a:ext cx="12" cy="60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10 h 10"/>
                                <a:gd name="T2" fmla="*/ 2 w 2"/>
                                <a:gd name="T3" fmla="*/ 0 h 10"/>
                                <a:gd name="T4" fmla="*/ 1 w 2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1" y="10"/>
                                  </a:moveTo>
                                  <a:cubicBezTo>
                                    <a:pt x="0" y="7"/>
                                    <a:pt x="1" y="2"/>
                                    <a:pt x="2" y="0"/>
                                  </a:cubicBezTo>
                                  <a:cubicBezTo>
                                    <a:pt x="2" y="5"/>
                                    <a:pt x="1" y="5"/>
                                    <a:pt x="1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775"/>
                          <wps:cNvSpPr>
                            <a:spLocks/>
                          </wps:cNvSpPr>
                          <wps:spPr bwMode="auto">
                            <a:xfrm>
                              <a:off x="6503" y="609"/>
                              <a:ext cx="12" cy="65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11 h 11"/>
                                <a:gd name="T2" fmla="*/ 1 w 2"/>
                                <a:gd name="T3" fmla="*/ 0 h 11"/>
                                <a:gd name="T4" fmla="*/ 1 w 2"/>
                                <a:gd name="T5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1">
                                  <a:moveTo>
                                    <a:pt x="1" y="11"/>
                                  </a:moveTo>
                                  <a:cubicBezTo>
                                    <a:pt x="0" y="8"/>
                                    <a:pt x="1" y="4"/>
                                    <a:pt x="1" y="0"/>
                                  </a:cubicBezTo>
                                  <a:cubicBezTo>
                                    <a:pt x="2" y="3"/>
                                    <a:pt x="1" y="7"/>
                                    <a:pt x="1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776"/>
                          <wps:cNvSpPr>
                            <a:spLocks/>
                          </wps:cNvSpPr>
                          <wps:spPr bwMode="auto">
                            <a:xfrm>
                              <a:off x="6515" y="650"/>
                              <a:ext cx="1" cy="12"/>
                            </a:xfrm>
                            <a:custGeom>
                              <a:avLst/>
                              <a:gdLst>
                                <a:gd name="T0" fmla="*/ 2 h 2"/>
                                <a:gd name="T1" fmla="*/ 0 h 2"/>
                                <a:gd name="T2" fmla="*/ 2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2"/>
                                  </a:moveTo>
                                  <a:cubicBezTo>
                                    <a:pt x="0" y="2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777"/>
                          <wps:cNvSpPr>
                            <a:spLocks/>
                          </wps:cNvSpPr>
                          <wps:spPr bwMode="auto">
                            <a:xfrm>
                              <a:off x="6515" y="638"/>
                              <a:ext cx="1" cy="6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1 h 1"/>
                                <a:gd name="T2" fmla="*/ 0 h 1"/>
                                <a:gd name="T3" fmla="*/ 0 h 1"/>
                                <a:gd name="T4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778"/>
                          <wps:cNvSpPr>
                            <a:spLocks/>
                          </wps:cNvSpPr>
                          <wps:spPr bwMode="auto">
                            <a:xfrm>
                              <a:off x="6521" y="555"/>
                              <a:ext cx="6" cy="2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 h 4"/>
                                <a:gd name="T2" fmla="*/ 1 w 1"/>
                                <a:gd name="T3" fmla="*/ 0 h 4"/>
                                <a:gd name="T4" fmla="*/ 0 w 1"/>
                                <a:gd name="T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4"/>
                                  </a:moveTo>
                                  <a:cubicBezTo>
                                    <a:pt x="0" y="4"/>
                                    <a:pt x="0" y="0"/>
                                    <a:pt x="1" y="0"/>
                                  </a:cubicBezTo>
                                  <a:cubicBezTo>
                                    <a:pt x="1" y="1"/>
                                    <a:pt x="0" y="3"/>
                                    <a:pt x="0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779"/>
                          <wps:cNvSpPr>
                            <a:spLocks/>
                          </wps:cNvSpPr>
                          <wps:spPr bwMode="auto">
                            <a:xfrm>
                              <a:off x="6486" y="538"/>
                              <a:ext cx="12" cy="1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3 h 3"/>
                                <a:gd name="T2" fmla="*/ 1 w 2"/>
                                <a:gd name="T3" fmla="*/ 0 h 3"/>
                                <a:gd name="T4" fmla="*/ 1 w 2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3"/>
                                  </a:moveTo>
                                  <a:cubicBezTo>
                                    <a:pt x="0" y="3"/>
                                    <a:pt x="1" y="1"/>
                                    <a:pt x="1" y="0"/>
                                  </a:cubicBezTo>
                                  <a:cubicBezTo>
                                    <a:pt x="2" y="0"/>
                                    <a:pt x="1" y="2"/>
                                    <a:pt x="1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780"/>
                          <wps:cNvSpPr>
                            <a:spLocks/>
                          </wps:cNvSpPr>
                          <wps:spPr bwMode="auto">
                            <a:xfrm>
                              <a:off x="6521" y="520"/>
                              <a:ext cx="12" cy="18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3 h 3"/>
                                <a:gd name="T2" fmla="*/ 1 w 2"/>
                                <a:gd name="T3" fmla="*/ 0 h 3"/>
                                <a:gd name="T4" fmla="*/ 1 w 2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3"/>
                                  </a:moveTo>
                                  <a:cubicBezTo>
                                    <a:pt x="0" y="3"/>
                                    <a:pt x="1" y="1"/>
                                    <a:pt x="1" y="0"/>
                                  </a:cubicBezTo>
                                  <a:cubicBezTo>
                                    <a:pt x="2" y="1"/>
                                    <a:pt x="1" y="2"/>
                                    <a:pt x="1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781"/>
                          <wps:cNvSpPr>
                            <a:spLocks/>
                          </wps:cNvSpPr>
                          <wps:spPr bwMode="auto">
                            <a:xfrm>
                              <a:off x="6492" y="520"/>
                              <a:ext cx="1" cy="12"/>
                            </a:xfrm>
                            <a:custGeom>
                              <a:avLst/>
                              <a:gdLst>
                                <a:gd name="T0" fmla="*/ 2 h 2"/>
                                <a:gd name="T1" fmla="*/ 2 h 2"/>
                                <a:gd name="T2" fmla="*/ 0 h 2"/>
                                <a:gd name="T3" fmla="*/ 0 h 2"/>
                                <a:gd name="T4" fmla="*/ 2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2"/>
                                  </a:move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782"/>
                          <wps:cNvSpPr>
                            <a:spLocks/>
                          </wps:cNvSpPr>
                          <wps:spPr bwMode="auto">
                            <a:xfrm>
                              <a:off x="6551" y="520"/>
                              <a:ext cx="6" cy="1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2 h 2"/>
                                <a:gd name="T2" fmla="*/ 0 w 1"/>
                                <a:gd name="T3" fmla="*/ 0 h 2"/>
                                <a:gd name="T4" fmla="*/ 0 w 1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2"/>
                                  </a:moveTo>
                                  <a:cubicBezTo>
                                    <a:pt x="0" y="2"/>
                                    <a:pt x="0" y="1"/>
                                    <a:pt x="0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783"/>
                          <wps:cNvSpPr>
                            <a:spLocks/>
                          </wps:cNvSpPr>
                          <wps:spPr bwMode="auto">
                            <a:xfrm>
                              <a:off x="6509" y="490"/>
                              <a:ext cx="6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0 w 1"/>
                                <a:gd name="T3" fmla="*/ 1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1" y="0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784"/>
                          <wps:cNvSpPr>
                            <a:spLocks/>
                          </wps:cNvSpPr>
                          <wps:spPr bwMode="auto">
                            <a:xfrm>
                              <a:off x="6551" y="473"/>
                              <a:ext cx="12" cy="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1 w 2"/>
                                <a:gd name="T3" fmla="*/ 0 h 2"/>
                                <a:gd name="T4" fmla="*/ 2 w 2"/>
                                <a:gd name="T5" fmla="*/ 1 h 2"/>
                                <a:gd name="T6" fmla="*/ 1 w 2"/>
                                <a:gd name="T7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0" y="2"/>
                                    <a:pt x="1" y="1"/>
                                    <a:pt x="1" y="0"/>
                                  </a:cubicBezTo>
                                  <a:cubicBezTo>
                                    <a:pt x="2" y="0"/>
                                    <a:pt x="1" y="1"/>
                                    <a:pt x="2" y="1"/>
                                  </a:cubicBezTo>
                                  <a:cubicBezTo>
                                    <a:pt x="2" y="1"/>
                                    <a:pt x="1" y="1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785"/>
                          <wps:cNvSpPr>
                            <a:spLocks/>
                          </wps:cNvSpPr>
                          <wps:spPr bwMode="auto">
                            <a:xfrm>
                              <a:off x="6515" y="425"/>
                              <a:ext cx="12" cy="36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6 h 6"/>
                                <a:gd name="T2" fmla="*/ 1 w 2"/>
                                <a:gd name="T3" fmla="*/ 0 h 6"/>
                                <a:gd name="T4" fmla="*/ 2 w 2"/>
                                <a:gd name="T5" fmla="*/ 2 h 6"/>
                                <a:gd name="T6" fmla="*/ 2 w 2"/>
                                <a:gd name="T7" fmla="*/ 3 h 6"/>
                                <a:gd name="T8" fmla="*/ 1 w 2"/>
                                <a:gd name="T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1" y="6"/>
                                  </a:moveTo>
                                  <a:cubicBezTo>
                                    <a:pt x="0" y="5"/>
                                    <a:pt x="1" y="2"/>
                                    <a:pt x="1" y="0"/>
                                  </a:cubicBezTo>
                                  <a:cubicBezTo>
                                    <a:pt x="2" y="0"/>
                                    <a:pt x="1" y="2"/>
                                    <a:pt x="2" y="2"/>
                                  </a:cubicBezTo>
                                  <a:cubicBezTo>
                                    <a:pt x="1" y="2"/>
                                    <a:pt x="1" y="3"/>
                                    <a:pt x="2" y="3"/>
                                  </a:cubicBezTo>
                                  <a:cubicBezTo>
                                    <a:pt x="1" y="3"/>
                                    <a:pt x="1" y="5"/>
                                    <a:pt x="1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786"/>
                          <wps:cNvSpPr>
                            <a:spLocks/>
                          </wps:cNvSpPr>
                          <wps:spPr bwMode="auto">
                            <a:xfrm>
                              <a:off x="6503" y="378"/>
                              <a:ext cx="12" cy="8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14 h 14"/>
                                <a:gd name="T2" fmla="*/ 1 w 2"/>
                                <a:gd name="T3" fmla="*/ 10 h 14"/>
                                <a:gd name="T4" fmla="*/ 2 w 2"/>
                                <a:gd name="T5" fmla="*/ 0 h 14"/>
                                <a:gd name="T6" fmla="*/ 1 w 2"/>
                                <a:gd name="T7" fmla="*/ 7 h 14"/>
                                <a:gd name="T8" fmla="*/ 1 w 2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14">
                                  <a:moveTo>
                                    <a:pt x="1" y="14"/>
                                  </a:moveTo>
                                  <a:cubicBezTo>
                                    <a:pt x="0" y="13"/>
                                    <a:pt x="0" y="11"/>
                                    <a:pt x="1" y="10"/>
                                  </a:cubicBezTo>
                                  <a:cubicBezTo>
                                    <a:pt x="0" y="8"/>
                                    <a:pt x="2" y="4"/>
                                    <a:pt x="2" y="0"/>
                                  </a:cubicBezTo>
                                  <a:cubicBezTo>
                                    <a:pt x="2" y="1"/>
                                    <a:pt x="2" y="6"/>
                                    <a:pt x="1" y="7"/>
                                  </a:cubicBezTo>
                                  <a:cubicBezTo>
                                    <a:pt x="2" y="9"/>
                                    <a:pt x="0" y="11"/>
                                    <a:pt x="1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787"/>
                          <wps:cNvSpPr>
                            <a:spLocks/>
                          </wps:cNvSpPr>
                          <wps:spPr bwMode="auto">
                            <a:xfrm>
                              <a:off x="6539" y="437"/>
                              <a:ext cx="12" cy="6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1 h 1"/>
                                <a:gd name="T2" fmla="*/ 1 w 2"/>
                                <a:gd name="T3" fmla="*/ 0 h 1"/>
                                <a:gd name="T4" fmla="*/ 1 w 2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1" y="1"/>
                                  </a:moveTo>
                                  <a:cubicBezTo>
                                    <a:pt x="0" y="1"/>
                                    <a:pt x="1" y="0"/>
                                    <a:pt x="1" y="0"/>
                                  </a:cubicBezTo>
                                  <a:cubicBezTo>
                                    <a:pt x="2" y="0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788"/>
                          <wps:cNvSpPr>
                            <a:spLocks/>
                          </wps:cNvSpPr>
                          <wps:spPr bwMode="auto">
                            <a:xfrm>
                              <a:off x="6557" y="402"/>
                              <a:ext cx="6" cy="4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7 h 7"/>
                                <a:gd name="T2" fmla="*/ 1 w 1"/>
                                <a:gd name="T3" fmla="*/ 0 h 7"/>
                                <a:gd name="T4" fmla="*/ 0 w 1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7">
                                  <a:moveTo>
                                    <a:pt x="0" y="7"/>
                                  </a:moveTo>
                                  <a:cubicBezTo>
                                    <a:pt x="0" y="6"/>
                                    <a:pt x="0" y="1"/>
                                    <a:pt x="1" y="0"/>
                                  </a:cubicBezTo>
                                  <a:cubicBezTo>
                                    <a:pt x="0" y="2"/>
                                    <a:pt x="0" y="5"/>
                                    <a:pt x="0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789"/>
                          <wps:cNvSpPr>
                            <a:spLocks/>
                          </wps:cNvSpPr>
                          <wps:spPr bwMode="auto">
                            <a:xfrm>
                              <a:off x="6527" y="396"/>
                              <a:ext cx="6" cy="29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5 h 5"/>
                                <a:gd name="T2" fmla="*/ 1 w 1"/>
                                <a:gd name="T3" fmla="*/ 0 h 5"/>
                                <a:gd name="T4" fmla="*/ 1 w 1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1" y="5"/>
                                  </a:moveTo>
                                  <a:cubicBezTo>
                                    <a:pt x="0" y="4"/>
                                    <a:pt x="0" y="1"/>
                                    <a:pt x="1" y="0"/>
                                  </a:cubicBezTo>
                                  <a:cubicBezTo>
                                    <a:pt x="1" y="2"/>
                                    <a:pt x="1" y="3"/>
                                    <a:pt x="1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790"/>
                          <wps:cNvSpPr>
                            <a:spLocks/>
                          </wps:cNvSpPr>
                          <wps:spPr bwMode="auto">
                            <a:xfrm>
                              <a:off x="6545" y="378"/>
                              <a:ext cx="12" cy="4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8 h 8"/>
                                <a:gd name="T2" fmla="*/ 0 w 2"/>
                                <a:gd name="T3" fmla="*/ 8 h 8"/>
                                <a:gd name="T4" fmla="*/ 0 w 2"/>
                                <a:gd name="T5" fmla="*/ 4 h 8"/>
                                <a:gd name="T6" fmla="*/ 2 w 2"/>
                                <a:gd name="T7" fmla="*/ 0 h 8"/>
                                <a:gd name="T8" fmla="*/ 1 w 2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1" y="8"/>
                                  </a:moveTo>
                                  <a:cubicBezTo>
                                    <a:pt x="0" y="8"/>
                                    <a:pt x="0" y="8"/>
                                    <a:pt x="0" y="8"/>
                                  </a:cubicBezTo>
                                  <a:cubicBezTo>
                                    <a:pt x="0" y="5"/>
                                    <a:pt x="1" y="5"/>
                                    <a:pt x="0" y="4"/>
                                  </a:cubicBezTo>
                                  <a:cubicBezTo>
                                    <a:pt x="1" y="3"/>
                                    <a:pt x="0" y="0"/>
                                    <a:pt x="2" y="0"/>
                                  </a:cubicBezTo>
                                  <a:cubicBezTo>
                                    <a:pt x="1" y="2"/>
                                    <a:pt x="1" y="6"/>
                                    <a:pt x="1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791"/>
                          <wps:cNvSpPr>
                            <a:spLocks/>
                          </wps:cNvSpPr>
                          <wps:spPr bwMode="auto">
                            <a:xfrm>
                              <a:off x="6521" y="402"/>
                              <a:ext cx="12" cy="18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3 h 3"/>
                                <a:gd name="T2" fmla="*/ 1 w 2"/>
                                <a:gd name="T3" fmla="*/ 0 h 3"/>
                                <a:gd name="T4" fmla="*/ 1 w 2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3"/>
                                  </a:moveTo>
                                  <a:cubicBezTo>
                                    <a:pt x="0" y="3"/>
                                    <a:pt x="1" y="1"/>
                                    <a:pt x="1" y="0"/>
                                  </a:cubicBezTo>
                                  <a:cubicBezTo>
                                    <a:pt x="2" y="0"/>
                                    <a:pt x="1" y="2"/>
                                    <a:pt x="1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792"/>
                          <wps:cNvSpPr>
                            <a:spLocks/>
                          </wps:cNvSpPr>
                          <wps:spPr bwMode="auto">
                            <a:xfrm>
                              <a:off x="6509" y="384"/>
                              <a:ext cx="12" cy="30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5 h 5"/>
                                <a:gd name="T2" fmla="*/ 2 w 2"/>
                                <a:gd name="T3" fmla="*/ 0 h 5"/>
                                <a:gd name="T4" fmla="*/ 2 w 2"/>
                                <a:gd name="T5" fmla="*/ 2 h 5"/>
                                <a:gd name="T6" fmla="*/ 1 w 2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1" y="5"/>
                                  </a:moveTo>
                                  <a:cubicBezTo>
                                    <a:pt x="1" y="4"/>
                                    <a:pt x="0" y="0"/>
                                    <a:pt x="2" y="0"/>
                                  </a:cubicBezTo>
                                  <a:cubicBezTo>
                                    <a:pt x="1" y="0"/>
                                    <a:pt x="2" y="1"/>
                                    <a:pt x="2" y="2"/>
                                  </a:cubicBezTo>
                                  <a:cubicBezTo>
                                    <a:pt x="1" y="2"/>
                                    <a:pt x="2" y="4"/>
                                    <a:pt x="1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793"/>
                          <wps:cNvSpPr>
                            <a:spLocks/>
                          </wps:cNvSpPr>
                          <wps:spPr bwMode="auto">
                            <a:xfrm>
                              <a:off x="6557" y="372"/>
                              <a:ext cx="6" cy="3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5 h 5"/>
                                <a:gd name="T2" fmla="*/ 1 w 1"/>
                                <a:gd name="T3" fmla="*/ 0 h 5"/>
                                <a:gd name="T4" fmla="*/ 1 w 1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5">
                                  <a:moveTo>
                                    <a:pt x="1" y="5"/>
                                  </a:moveTo>
                                  <a:cubicBezTo>
                                    <a:pt x="0" y="4"/>
                                    <a:pt x="0" y="1"/>
                                    <a:pt x="1" y="0"/>
                                  </a:cubicBezTo>
                                  <a:cubicBezTo>
                                    <a:pt x="1" y="2"/>
                                    <a:pt x="1" y="3"/>
                                    <a:pt x="1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794"/>
                          <wps:cNvSpPr>
                            <a:spLocks/>
                          </wps:cNvSpPr>
                          <wps:spPr bwMode="auto">
                            <a:xfrm>
                              <a:off x="6503" y="390"/>
                              <a:ext cx="6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0 h 1"/>
                                <a:gd name="T4" fmla="*/ 1 w 1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0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795"/>
                          <wps:cNvSpPr>
                            <a:spLocks/>
                          </wps:cNvSpPr>
                          <wps:spPr bwMode="auto">
                            <a:xfrm>
                              <a:off x="6521" y="378"/>
                              <a:ext cx="6" cy="1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2 h 2"/>
                                <a:gd name="T2" fmla="*/ 1 w 1"/>
                                <a:gd name="T3" fmla="*/ 0 h 2"/>
                                <a:gd name="T4" fmla="*/ 1 w 1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2"/>
                                  </a:moveTo>
                                  <a:cubicBezTo>
                                    <a:pt x="0" y="2"/>
                                    <a:pt x="0" y="0"/>
                                    <a:pt x="1" y="0"/>
                                  </a:cubicBezTo>
                                  <a:cubicBezTo>
                                    <a:pt x="1" y="1"/>
                                    <a:pt x="1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796"/>
                          <wps:cNvSpPr>
                            <a:spLocks/>
                          </wps:cNvSpPr>
                          <wps:spPr bwMode="auto">
                            <a:xfrm>
                              <a:off x="6563" y="372"/>
                              <a:ext cx="11" cy="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1 w 2"/>
                                <a:gd name="T3" fmla="*/ 0 h 2"/>
                                <a:gd name="T4" fmla="*/ 1 w 2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0" y="2"/>
                                    <a:pt x="1" y="0"/>
                                    <a:pt x="1" y="0"/>
                                  </a:cubicBezTo>
                                  <a:cubicBezTo>
                                    <a:pt x="2" y="0"/>
                                    <a:pt x="1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797"/>
                          <wps:cNvSpPr>
                            <a:spLocks/>
                          </wps:cNvSpPr>
                          <wps:spPr bwMode="auto">
                            <a:xfrm>
                              <a:off x="6515" y="355"/>
                              <a:ext cx="6" cy="23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4 h 4"/>
                                <a:gd name="T2" fmla="*/ 0 w 1"/>
                                <a:gd name="T3" fmla="*/ 4 h 4"/>
                                <a:gd name="T4" fmla="*/ 1 w 1"/>
                                <a:gd name="T5" fmla="*/ 0 h 4"/>
                                <a:gd name="T6" fmla="*/ 1 w 1"/>
                                <a:gd name="T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4"/>
                                  </a:move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1" y="4"/>
                                    <a:pt x="0" y="1"/>
                                    <a:pt x="1" y="0"/>
                                  </a:cubicBezTo>
                                  <a:cubicBezTo>
                                    <a:pt x="1" y="2"/>
                                    <a:pt x="1" y="3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798"/>
                          <wps:cNvSpPr>
                            <a:spLocks/>
                          </wps:cNvSpPr>
                          <wps:spPr bwMode="auto">
                            <a:xfrm>
                              <a:off x="6545" y="307"/>
                              <a:ext cx="12" cy="18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3 h 3"/>
                                <a:gd name="T2" fmla="*/ 1 w 2"/>
                                <a:gd name="T3" fmla="*/ 0 h 3"/>
                                <a:gd name="T4" fmla="*/ 1 w 2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3"/>
                                  </a:moveTo>
                                  <a:cubicBezTo>
                                    <a:pt x="0" y="3"/>
                                    <a:pt x="1" y="1"/>
                                    <a:pt x="1" y="0"/>
                                  </a:cubicBezTo>
                                  <a:cubicBezTo>
                                    <a:pt x="2" y="0"/>
                                    <a:pt x="1" y="2"/>
                                    <a:pt x="1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799"/>
                          <wps:cNvSpPr>
                            <a:spLocks/>
                          </wps:cNvSpPr>
                          <wps:spPr bwMode="auto">
                            <a:xfrm>
                              <a:off x="6521" y="284"/>
                              <a:ext cx="6" cy="35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6 h 6"/>
                                <a:gd name="T2" fmla="*/ 0 w 1"/>
                                <a:gd name="T3" fmla="*/ 2 h 6"/>
                                <a:gd name="T4" fmla="*/ 1 w 1"/>
                                <a:gd name="T5" fmla="*/ 0 h 6"/>
                                <a:gd name="T6" fmla="*/ 1 w 1"/>
                                <a:gd name="T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1" y="6"/>
                                  </a:moveTo>
                                  <a:cubicBezTo>
                                    <a:pt x="0" y="5"/>
                                    <a:pt x="1" y="2"/>
                                    <a:pt x="0" y="2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  <a:cubicBezTo>
                                    <a:pt x="1" y="2"/>
                                    <a:pt x="1" y="4"/>
                                    <a:pt x="1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800"/>
                          <wps:cNvSpPr>
                            <a:spLocks/>
                          </wps:cNvSpPr>
                          <wps:spPr bwMode="auto">
                            <a:xfrm>
                              <a:off x="6533" y="272"/>
                              <a:ext cx="6" cy="1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2 h 2"/>
                                <a:gd name="T2" fmla="*/ 0 w 1"/>
                                <a:gd name="T3" fmla="*/ 0 h 2"/>
                                <a:gd name="T4" fmla="*/ 1 w 1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2"/>
                                  </a:moveTo>
                                  <a:cubicBezTo>
                                    <a:pt x="0" y="2"/>
                                    <a:pt x="1" y="1"/>
                                    <a:pt x="0" y="0"/>
                                  </a:cubicBezTo>
                                  <a:cubicBezTo>
                                    <a:pt x="1" y="0"/>
                                    <a:pt x="0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801"/>
                          <wps:cNvSpPr>
                            <a:spLocks/>
                          </wps:cNvSpPr>
                          <wps:spPr bwMode="auto">
                            <a:xfrm>
                              <a:off x="6503" y="219"/>
                              <a:ext cx="6" cy="35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6 h 6"/>
                                <a:gd name="T2" fmla="*/ 0 w 1"/>
                                <a:gd name="T3" fmla="*/ 4 h 6"/>
                                <a:gd name="T4" fmla="*/ 1 w 1"/>
                                <a:gd name="T5" fmla="*/ 0 h 6"/>
                                <a:gd name="T6" fmla="*/ 1 w 1"/>
                                <a:gd name="T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1" y="6"/>
                                  </a:moveTo>
                                  <a:cubicBezTo>
                                    <a:pt x="0" y="6"/>
                                    <a:pt x="1" y="4"/>
                                    <a:pt x="0" y="4"/>
                                  </a:cubicBezTo>
                                  <a:cubicBezTo>
                                    <a:pt x="1" y="3"/>
                                    <a:pt x="0" y="0"/>
                                    <a:pt x="1" y="0"/>
                                  </a:cubicBezTo>
                                  <a:cubicBezTo>
                                    <a:pt x="1" y="2"/>
                                    <a:pt x="1" y="4"/>
                                    <a:pt x="1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802"/>
                          <wps:cNvSpPr>
                            <a:spLocks/>
                          </wps:cNvSpPr>
                          <wps:spPr bwMode="auto">
                            <a:xfrm>
                              <a:off x="6568" y="230"/>
                              <a:ext cx="12" cy="18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3 h 3"/>
                                <a:gd name="T2" fmla="*/ 1 w 2"/>
                                <a:gd name="T3" fmla="*/ 0 h 3"/>
                                <a:gd name="T4" fmla="*/ 1 w 2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3"/>
                                  </a:moveTo>
                                  <a:cubicBezTo>
                                    <a:pt x="0" y="3"/>
                                    <a:pt x="1" y="1"/>
                                    <a:pt x="1" y="0"/>
                                  </a:cubicBezTo>
                                  <a:cubicBezTo>
                                    <a:pt x="2" y="0"/>
                                    <a:pt x="1" y="2"/>
                                    <a:pt x="1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803"/>
                          <wps:cNvSpPr>
                            <a:spLocks/>
                          </wps:cNvSpPr>
                          <wps:spPr bwMode="auto">
                            <a:xfrm>
                              <a:off x="6539" y="195"/>
                              <a:ext cx="1" cy="12"/>
                            </a:xfrm>
                            <a:custGeom>
                              <a:avLst/>
                              <a:gdLst>
                                <a:gd name="T0" fmla="*/ 2 h 2"/>
                                <a:gd name="T1" fmla="*/ 2 h 2"/>
                                <a:gd name="T2" fmla="*/ 0 h 2"/>
                                <a:gd name="T3" fmla="*/ 0 h 2"/>
                                <a:gd name="T4" fmla="*/ 2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2"/>
                                  </a:move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804"/>
                          <wps:cNvSpPr>
                            <a:spLocks/>
                          </wps:cNvSpPr>
                          <wps:spPr bwMode="auto">
                            <a:xfrm>
                              <a:off x="6515" y="189"/>
                              <a:ext cx="6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0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805"/>
                          <wps:cNvSpPr>
                            <a:spLocks/>
                          </wps:cNvSpPr>
                          <wps:spPr bwMode="auto">
                            <a:xfrm>
                              <a:off x="6563" y="124"/>
                              <a:ext cx="5" cy="4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7 h 7"/>
                                <a:gd name="T2" fmla="*/ 0 w 1"/>
                                <a:gd name="T3" fmla="*/ 0 h 7"/>
                                <a:gd name="T4" fmla="*/ 0 w 1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7">
                                  <a:moveTo>
                                    <a:pt x="0" y="7"/>
                                  </a:moveTo>
                                  <a:cubicBezTo>
                                    <a:pt x="0" y="5"/>
                                    <a:pt x="0" y="2"/>
                                    <a:pt x="0" y="0"/>
                                  </a:cubicBezTo>
                                  <a:cubicBezTo>
                                    <a:pt x="1" y="1"/>
                                    <a:pt x="0" y="4"/>
                                    <a:pt x="0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806"/>
                          <wps:cNvSpPr>
                            <a:spLocks/>
                          </wps:cNvSpPr>
                          <wps:spPr bwMode="auto">
                            <a:xfrm>
                              <a:off x="6521" y="154"/>
                              <a:ext cx="6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0 h 1"/>
                                <a:gd name="T4" fmla="*/ 1 w 1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0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16" name="Freeform 807"/>
                        <wps:cNvSpPr>
                          <a:spLocks/>
                        </wps:cNvSpPr>
                        <wps:spPr bwMode="auto">
                          <a:xfrm>
                            <a:off x="6397" y="112"/>
                            <a:ext cx="59" cy="42"/>
                          </a:xfrm>
                          <a:custGeom>
                            <a:avLst/>
                            <a:gdLst>
                              <a:gd name="T0" fmla="*/ 5 w 10"/>
                              <a:gd name="T1" fmla="*/ 6 h 7"/>
                              <a:gd name="T2" fmla="*/ 4 w 10"/>
                              <a:gd name="T3" fmla="*/ 6 h 7"/>
                              <a:gd name="T4" fmla="*/ 4 w 10"/>
                              <a:gd name="T5" fmla="*/ 5 h 7"/>
                              <a:gd name="T6" fmla="*/ 0 w 10"/>
                              <a:gd name="T7" fmla="*/ 7 h 7"/>
                              <a:gd name="T8" fmla="*/ 9 w 10"/>
                              <a:gd name="T9" fmla="*/ 0 h 7"/>
                              <a:gd name="T10" fmla="*/ 10 w 10"/>
                              <a:gd name="T11" fmla="*/ 1 h 7"/>
                              <a:gd name="T12" fmla="*/ 8 w 10"/>
                              <a:gd name="T13" fmla="*/ 3 h 7"/>
                              <a:gd name="T14" fmla="*/ 5 w 10"/>
                              <a:gd name="T15" fmla="*/ 6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5" y="6"/>
                                </a:move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3" y="5"/>
                                  <a:pt x="2" y="7"/>
                                  <a:pt x="0" y="7"/>
                                </a:cubicBezTo>
                                <a:cubicBezTo>
                                  <a:pt x="3" y="4"/>
                                  <a:pt x="6" y="2"/>
                                  <a:pt x="9" y="0"/>
                                </a:cubicBezTo>
                                <a:cubicBezTo>
                                  <a:pt x="9" y="1"/>
                                  <a:pt x="10" y="1"/>
                                  <a:pt x="10" y="1"/>
                                </a:cubicBezTo>
                                <a:cubicBezTo>
                                  <a:pt x="9" y="2"/>
                                  <a:pt x="8" y="2"/>
                                  <a:pt x="8" y="3"/>
                                </a:cubicBezTo>
                                <a:cubicBezTo>
                                  <a:pt x="7" y="4"/>
                                  <a:pt x="5" y="4"/>
                                  <a:pt x="5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808"/>
                        <wps:cNvSpPr>
                          <a:spLocks/>
                        </wps:cNvSpPr>
                        <wps:spPr bwMode="auto">
                          <a:xfrm>
                            <a:off x="6533" y="106"/>
                            <a:ext cx="6" cy="30"/>
                          </a:xfrm>
                          <a:custGeom>
                            <a:avLst/>
                            <a:gdLst>
                              <a:gd name="T0" fmla="*/ 0 w 1"/>
                              <a:gd name="T1" fmla="*/ 5 h 5"/>
                              <a:gd name="T2" fmla="*/ 1 w 1"/>
                              <a:gd name="T3" fmla="*/ 0 h 5"/>
                              <a:gd name="T4" fmla="*/ 0 w 1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0" y="5"/>
                                </a:moveTo>
                                <a:cubicBezTo>
                                  <a:pt x="0" y="4"/>
                                  <a:pt x="0" y="0"/>
                                  <a:pt x="1" y="0"/>
                                </a:cubicBezTo>
                                <a:cubicBezTo>
                                  <a:pt x="1" y="1"/>
                                  <a:pt x="0" y="3"/>
                                  <a:pt x="0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809"/>
                        <wps:cNvSpPr>
                          <a:spLocks/>
                        </wps:cNvSpPr>
                        <wps:spPr bwMode="auto">
                          <a:xfrm>
                            <a:off x="6521" y="47"/>
                            <a:ext cx="12" cy="6"/>
                          </a:xfrm>
                          <a:custGeom>
                            <a:avLst/>
                            <a:gdLst>
                              <a:gd name="T0" fmla="*/ 1 w 2"/>
                              <a:gd name="T1" fmla="*/ 1 h 1"/>
                              <a:gd name="T2" fmla="*/ 2 w 2"/>
                              <a:gd name="T3" fmla="*/ 0 h 1"/>
                              <a:gd name="T4" fmla="*/ 1 w 2"/>
                              <a:gd name="T5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1"/>
                                </a:moveTo>
                                <a:cubicBezTo>
                                  <a:pt x="0" y="1"/>
                                  <a:pt x="1" y="0"/>
                                  <a:pt x="2" y="0"/>
                                </a:cubicBezTo>
                                <a:cubicBezTo>
                                  <a:pt x="2" y="1"/>
                                  <a:pt x="1" y="0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810"/>
                        <wps:cNvSpPr>
                          <a:spLocks/>
                        </wps:cNvSpPr>
                        <wps:spPr bwMode="auto">
                          <a:xfrm>
                            <a:off x="6557" y="24"/>
                            <a:ext cx="11" cy="11"/>
                          </a:xfrm>
                          <a:custGeom>
                            <a:avLst/>
                            <a:gdLst>
                              <a:gd name="T0" fmla="*/ 2 w 2"/>
                              <a:gd name="T1" fmla="*/ 2 h 2"/>
                              <a:gd name="T2" fmla="*/ 0 w 2"/>
                              <a:gd name="T3" fmla="*/ 0 h 2"/>
                              <a:gd name="T4" fmla="*/ 2 w 2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2"/>
                                </a:moveTo>
                                <a:cubicBezTo>
                                  <a:pt x="1" y="1"/>
                                  <a:pt x="0" y="1"/>
                                  <a:pt x="0" y="0"/>
                                </a:cubicBezTo>
                                <a:cubicBezTo>
                                  <a:pt x="1" y="0"/>
                                  <a:pt x="2" y="1"/>
                                  <a:pt x="2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811"/>
                        <wps:cNvSpPr>
                          <a:spLocks/>
                        </wps:cNvSpPr>
                        <wps:spPr bwMode="auto">
                          <a:xfrm>
                            <a:off x="6533" y="12"/>
                            <a:ext cx="18" cy="12"/>
                          </a:xfrm>
                          <a:custGeom>
                            <a:avLst/>
                            <a:gdLst>
                              <a:gd name="T0" fmla="*/ 1 w 3"/>
                              <a:gd name="T1" fmla="*/ 2 h 2"/>
                              <a:gd name="T2" fmla="*/ 2 w 3"/>
                              <a:gd name="T3" fmla="*/ 0 h 2"/>
                              <a:gd name="T4" fmla="*/ 1 w 3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1" y="2"/>
                                </a:moveTo>
                                <a:cubicBezTo>
                                  <a:pt x="0" y="2"/>
                                  <a:pt x="2" y="0"/>
                                  <a:pt x="2" y="0"/>
                                </a:cubicBezTo>
                                <a:cubicBezTo>
                                  <a:pt x="3" y="1"/>
                                  <a:pt x="2" y="1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812"/>
                        <wps:cNvSpPr>
                          <a:spLocks/>
                        </wps:cNvSpPr>
                        <wps:spPr bwMode="auto">
                          <a:xfrm>
                            <a:off x="6545" y="544"/>
                            <a:ext cx="12" cy="17"/>
                          </a:xfrm>
                          <a:custGeom>
                            <a:avLst/>
                            <a:gdLst>
                              <a:gd name="T0" fmla="*/ 2 w 2"/>
                              <a:gd name="T1" fmla="*/ 2 h 3"/>
                              <a:gd name="T2" fmla="*/ 1 w 2"/>
                              <a:gd name="T3" fmla="*/ 2 h 3"/>
                              <a:gd name="T4" fmla="*/ 1 w 2"/>
                              <a:gd name="T5" fmla="*/ 0 h 3"/>
                              <a:gd name="T6" fmla="*/ 2 w 2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2"/>
                                </a:moveTo>
                                <a:cubicBezTo>
                                  <a:pt x="1" y="3"/>
                                  <a:pt x="1" y="2"/>
                                  <a:pt x="1" y="2"/>
                                </a:cubicBezTo>
                                <a:cubicBezTo>
                                  <a:pt x="1" y="1"/>
                                  <a:pt x="0" y="0"/>
                                  <a:pt x="1" y="0"/>
                                </a:cubicBezTo>
                                <a:cubicBezTo>
                                  <a:pt x="1" y="1"/>
                                  <a:pt x="1" y="2"/>
                                  <a:pt x="2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813"/>
                        <wps:cNvSpPr>
                          <a:spLocks/>
                        </wps:cNvSpPr>
                        <wps:spPr bwMode="auto">
                          <a:xfrm>
                            <a:off x="6533" y="372"/>
                            <a:ext cx="18" cy="83"/>
                          </a:xfrm>
                          <a:custGeom>
                            <a:avLst/>
                            <a:gdLst>
                              <a:gd name="T0" fmla="*/ 1 w 3"/>
                              <a:gd name="T1" fmla="*/ 14 h 14"/>
                              <a:gd name="T2" fmla="*/ 2 w 3"/>
                              <a:gd name="T3" fmla="*/ 0 h 14"/>
                              <a:gd name="T4" fmla="*/ 2 w 3"/>
                              <a:gd name="T5" fmla="*/ 2 h 14"/>
                              <a:gd name="T6" fmla="*/ 1 w 3"/>
                              <a:gd name="T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14">
                                <a:moveTo>
                                  <a:pt x="1" y="14"/>
                                </a:moveTo>
                                <a:cubicBezTo>
                                  <a:pt x="0" y="9"/>
                                  <a:pt x="2" y="4"/>
                                  <a:pt x="2" y="0"/>
                                </a:cubicBezTo>
                                <a:cubicBezTo>
                                  <a:pt x="3" y="0"/>
                                  <a:pt x="2" y="1"/>
                                  <a:pt x="2" y="2"/>
                                </a:cubicBezTo>
                                <a:cubicBezTo>
                                  <a:pt x="2" y="5"/>
                                  <a:pt x="2" y="11"/>
                                  <a:pt x="1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814"/>
                        <wps:cNvSpPr>
                          <a:spLocks/>
                        </wps:cNvSpPr>
                        <wps:spPr bwMode="auto">
                          <a:xfrm>
                            <a:off x="6521" y="272"/>
                            <a:ext cx="6" cy="12"/>
                          </a:xfrm>
                          <a:custGeom>
                            <a:avLst/>
                            <a:gdLst>
                              <a:gd name="T0" fmla="*/ 1 w 1"/>
                              <a:gd name="T1" fmla="*/ 2 h 2"/>
                              <a:gd name="T2" fmla="*/ 1 w 1"/>
                              <a:gd name="T3" fmla="*/ 0 h 2"/>
                              <a:gd name="T4" fmla="*/ 1 w 1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2"/>
                                </a:moveTo>
                                <a:cubicBezTo>
                                  <a:pt x="1" y="2"/>
                                  <a:pt x="0" y="0"/>
                                  <a:pt x="1" y="0"/>
                                </a:cubicBezTo>
                                <a:cubicBezTo>
                                  <a:pt x="1" y="1"/>
                                  <a:pt x="1" y="1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815"/>
                        <wps:cNvSpPr>
                          <a:spLocks/>
                        </wps:cNvSpPr>
                        <wps:spPr bwMode="auto">
                          <a:xfrm>
                            <a:off x="6675" y="248"/>
                            <a:ext cx="12" cy="18"/>
                          </a:xfrm>
                          <a:custGeom>
                            <a:avLst/>
                            <a:gdLst>
                              <a:gd name="T0" fmla="*/ 2 w 2"/>
                              <a:gd name="T1" fmla="*/ 3 h 3"/>
                              <a:gd name="T2" fmla="*/ 0 w 2"/>
                              <a:gd name="T3" fmla="*/ 0 h 3"/>
                              <a:gd name="T4" fmla="*/ 2 w 2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3"/>
                                </a:moveTo>
                                <a:cubicBezTo>
                                  <a:pt x="1" y="2"/>
                                  <a:pt x="1" y="1"/>
                                  <a:pt x="0" y="0"/>
                                </a:cubicBezTo>
                                <a:cubicBezTo>
                                  <a:pt x="1" y="1"/>
                                  <a:pt x="2" y="2"/>
                                  <a:pt x="2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816"/>
                        <wps:cNvSpPr>
                          <a:spLocks/>
                        </wps:cNvSpPr>
                        <wps:spPr bwMode="auto">
                          <a:xfrm>
                            <a:off x="6657" y="254"/>
                            <a:ext cx="12" cy="12"/>
                          </a:xfrm>
                          <a:custGeom>
                            <a:avLst/>
                            <a:gdLst>
                              <a:gd name="T0" fmla="*/ 2 w 2"/>
                              <a:gd name="T1" fmla="*/ 2 h 2"/>
                              <a:gd name="T2" fmla="*/ 0 w 2"/>
                              <a:gd name="T3" fmla="*/ 0 h 2"/>
                              <a:gd name="T4" fmla="*/ 2 w 2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2"/>
                                </a:moveTo>
                                <a:cubicBezTo>
                                  <a:pt x="1" y="2"/>
                                  <a:pt x="0" y="1"/>
                                  <a:pt x="0" y="0"/>
                                </a:cubicBezTo>
                                <a:cubicBezTo>
                                  <a:pt x="1" y="1"/>
                                  <a:pt x="1" y="1"/>
                                  <a:pt x="2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817"/>
                        <wps:cNvSpPr>
                          <a:spLocks/>
                        </wps:cNvSpPr>
                        <wps:spPr bwMode="auto">
                          <a:xfrm>
                            <a:off x="6710" y="248"/>
                            <a:ext cx="12" cy="18"/>
                          </a:xfrm>
                          <a:custGeom>
                            <a:avLst/>
                            <a:gdLst>
                              <a:gd name="T0" fmla="*/ 2 w 2"/>
                              <a:gd name="T1" fmla="*/ 3 h 3"/>
                              <a:gd name="T2" fmla="*/ 0 w 2"/>
                              <a:gd name="T3" fmla="*/ 0 h 3"/>
                              <a:gd name="T4" fmla="*/ 2 w 2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3"/>
                                </a:moveTo>
                                <a:cubicBezTo>
                                  <a:pt x="1" y="2"/>
                                  <a:pt x="1" y="1"/>
                                  <a:pt x="0" y="0"/>
                                </a:cubicBezTo>
                                <a:cubicBezTo>
                                  <a:pt x="1" y="0"/>
                                  <a:pt x="1" y="2"/>
                                  <a:pt x="2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818"/>
                        <wps:cNvSpPr>
                          <a:spLocks/>
                        </wps:cNvSpPr>
                        <wps:spPr bwMode="auto">
                          <a:xfrm>
                            <a:off x="6645" y="230"/>
                            <a:ext cx="12" cy="24"/>
                          </a:xfrm>
                          <a:custGeom>
                            <a:avLst/>
                            <a:gdLst>
                              <a:gd name="T0" fmla="*/ 2 w 2"/>
                              <a:gd name="T1" fmla="*/ 4 h 4"/>
                              <a:gd name="T2" fmla="*/ 0 w 2"/>
                              <a:gd name="T3" fmla="*/ 0 h 4"/>
                              <a:gd name="T4" fmla="*/ 2 w 2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2" y="4"/>
                                </a:moveTo>
                                <a:cubicBezTo>
                                  <a:pt x="1" y="3"/>
                                  <a:pt x="0" y="2"/>
                                  <a:pt x="0" y="0"/>
                                </a:cubicBezTo>
                                <a:cubicBezTo>
                                  <a:pt x="1" y="1"/>
                                  <a:pt x="2" y="3"/>
                                  <a:pt x="2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819"/>
                        <wps:cNvSpPr>
                          <a:spLocks/>
                        </wps:cNvSpPr>
                        <wps:spPr bwMode="auto">
                          <a:xfrm>
                            <a:off x="6391" y="177"/>
                            <a:ext cx="12" cy="12"/>
                          </a:xfrm>
                          <a:custGeom>
                            <a:avLst/>
                            <a:gdLst>
                              <a:gd name="T0" fmla="*/ 0 w 2"/>
                              <a:gd name="T1" fmla="*/ 2 h 2"/>
                              <a:gd name="T2" fmla="*/ 2 w 2"/>
                              <a:gd name="T3" fmla="*/ 0 h 2"/>
                              <a:gd name="T4" fmla="*/ 0 w 2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2"/>
                                </a:moveTo>
                                <a:cubicBezTo>
                                  <a:pt x="0" y="2"/>
                                  <a:pt x="1" y="1"/>
                                  <a:pt x="2" y="0"/>
                                </a:cubicBezTo>
                                <a:cubicBezTo>
                                  <a:pt x="2" y="1"/>
                                  <a:pt x="1" y="2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820"/>
                        <wps:cNvSpPr>
                          <a:spLocks noEditPoints="1"/>
                        </wps:cNvSpPr>
                        <wps:spPr bwMode="auto">
                          <a:xfrm>
                            <a:off x="6403" y="130"/>
                            <a:ext cx="53" cy="41"/>
                          </a:xfrm>
                          <a:custGeom>
                            <a:avLst/>
                            <a:gdLst>
                              <a:gd name="T0" fmla="*/ 7 w 9"/>
                              <a:gd name="T1" fmla="*/ 1 h 7"/>
                              <a:gd name="T2" fmla="*/ 7 w 9"/>
                              <a:gd name="T3" fmla="*/ 1 h 7"/>
                              <a:gd name="T4" fmla="*/ 8 w 9"/>
                              <a:gd name="T5" fmla="*/ 0 h 7"/>
                              <a:gd name="T6" fmla="*/ 9 w 9"/>
                              <a:gd name="T7" fmla="*/ 0 h 7"/>
                              <a:gd name="T8" fmla="*/ 9 w 9"/>
                              <a:gd name="T9" fmla="*/ 1 h 7"/>
                              <a:gd name="T10" fmla="*/ 8 w 9"/>
                              <a:gd name="T11" fmla="*/ 1 h 7"/>
                              <a:gd name="T12" fmla="*/ 9 w 9"/>
                              <a:gd name="T13" fmla="*/ 2 h 7"/>
                              <a:gd name="T14" fmla="*/ 4 w 9"/>
                              <a:gd name="T15" fmla="*/ 5 h 7"/>
                              <a:gd name="T16" fmla="*/ 0 w 9"/>
                              <a:gd name="T17" fmla="*/ 7 h 7"/>
                              <a:gd name="T18" fmla="*/ 1 w 9"/>
                              <a:gd name="T19" fmla="*/ 6 h 7"/>
                              <a:gd name="T20" fmla="*/ 1 w 9"/>
                              <a:gd name="T21" fmla="*/ 4 h 7"/>
                              <a:gd name="T22" fmla="*/ 3 w 9"/>
                              <a:gd name="T23" fmla="*/ 4 h 7"/>
                              <a:gd name="T24" fmla="*/ 3 w 9"/>
                              <a:gd name="T25" fmla="*/ 3 h 7"/>
                              <a:gd name="T26" fmla="*/ 7 w 9"/>
                              <a:gd name="T27" fmla="*/ 1 h 7"/>
                              <a:gd name="T28" fmla="*/ 1 w 9"/>
                              <a:gd name="T29" fmla="*/ 5 h 7"/>
                              <a:gd name="T30" fmla="*/ 2 w 9"/>
                              <a:gd name="T31" fmla="*/ 6 h 7"/>
                              <a:gd name="T32" fmla="*/ 2 w 9"/>
                              <a:gd name="T33" fmla="*/ 5 h 7"/>
                              <a:gd name="T34" fmla="*/ 2 w 9"/>
                              <a:gd name="T35" fmla="*/ 5 h 7"/>
                              <a:gd name="T36" fmla="*/ 1 w 9"/>
                              <a:gd name="T37" fmla="*/ 5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" h="7">
                                <a:moveTo>
                                  <a:pt x="7" y="1"/>
                                </a:moveTo>
                                <a:cubicBezTo>
                                  <a:pt x="8" y="1"/>
                                  <a:pt x="7" y="1"/>
                                  <a:pt x="7" y="1"/>
                                </a:cubicBezTo>
                                <a:cubicBezTo>
                                  <a:pt x="7" y="1"/>
                                  <a:pt x="8" y="1"/>
                                  <a:pt x="8" y="0"/>
                                </a:cubicBezTo>
                                <a:cubicBezTo>
                                  <a:pt x="8" y="1"/>
                                  <a:pt x="8" y="1"/>
                                  <a:pt x="9" y="0"/>
                                </a:cubicBezTo>
                                <a:cubicBezTo>
                                  <a:pt x="9" y="1"/>
                                  <a:pt x="9" y="1"/>
                                  <a:pt x="9" y="1"/>
                                </a:cubicBezTo>
                                <a:cubicBezTo>
                                  <a:pt x="8" y="1"/>
                                  <a:pt x="8" y="1"/>
                                  <a:pt x="8" y="1"/>
                                </a:cubicBezTo>
                                <a:cubicBezTo>
                                  <a:pt x="8" y="2"/>
                                  <a:pt x="9" y="1"/>
                                  <a:pt x="9" y="2"/>
                                </a:cubicBezTo>
                                <a:cubicBezTo>
                                  <a:pt x="8" y="3"/>
                                  <a:pt x="5" y="3"/>
                                  <a:pt x="4" y="5"/>
                                </a:cubicBezTo>
                                <a:cubicBezTo>
                                  <a:pt x="2" y="6"/>
                                  <a:pt x="2" y="7"/>
                                  <a:pt x="0" y="7"/>
                                </a:cubicBezTo>
                                <a:cubicBezTo>
                                  <a:pt x="0" y="7"/>
                                  <a:pt x="1" y="6"/>
                                  <a:pt x="1" y="6"/>
                                </a:cubicBezTo>
                                <a:cubicBezTo>
                                  <a:pt x="1" y="6"/>
                                  <a:pt x="0" y="5"/>
                                  <a:pt x="1" y="4"/>
                                </a:cubicBezTo>
                                <a:cubicBezTo>
                                  <a:pt x="2" y="5"/>
                                  <a:pt x="2" y="4"/>
                                  <a:pt x="3" y="4"/>
                                </a:cubicBezTo>
                                <a:cubicBezTo>
                                  <a:pt x="3" y="3"/>
                                  <a:pt x="2" y="4"/>
                                  <a:pt x="3" y="3"/>
                                </a:cubicBezTo>
                                <a:cubicBezTo>
                                  <a:pt x="4" y="4"/>
                                  <a:pt x="6" y="2"/>
                                  <a:pt x="7" y="1"/>
                                </a:cubicBezTo>
                                <a:close/>
                                <a:moveTo>
                                  <a:pt x="1" y="5"/>
                                </a:moveTo>
                                <a:cubicBezTo>
                                  <a:pt x="1" y="5"/>
                                  <a:pt x="2" y="5"/>
                                  <a:pt x="2" y="6"/>
                                </a:cubicBezTo>
                                <a:cubicBezTo>
                                  <a:pt x="2" y="6"/>
                                  <a:pt x="2" y="5"/>
                                  <a:pt x="2" y="5"/>
                                </a:cubicBezTo>
                                <a:cubicBezTo>
                                  <a:pt x="2" y="5"/>
                                  <a:pt x="2" y="6"/>
                                  <a:pt x="2" y="5"/>
                                </a:cubicBezTo>
                                <a:cubicBezTo>
                                  <a:pt x="2" y="5"/>
                                  <a:pt x="2" y="5"/>
                                  <a:pt x="1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821"/>
                        <wps:cNvSpPr>
                          <a:spLocks/>
                        </wps:cNvSpPr>
                        <wps:spPr bwMode="auto">
                          <a:xfrm>
                            <a:off x="6409" y="160"/>
                            <a:ext cx="6" cy="5"/>
                          </a:xfrm>
                          <a:custGeom>
                            <a:avLst/>
                            <a:gdLst>
                              <a:gd name="T0" fmla="*/ 1 w 1"/>
                              <a:gd name="T1" fmla="*/ 0 h 1"/>
                              <a:gd name="T2" fmla="*/ 1 w 1"/>
                              <a:gd name="T3" fmla="*/ 0 h 1"/>
                              <a:gd name="T4" fmla="*/ 1 w 1"/>
                              <a:gd name="T5" fmla="*/ 1 h 1"/>
                              <a:gd name="T6" fmla="*/ 0 w 1"/>
                              <a:gd name="T7" fmla="*/ 0 h 1"/>
                              <a:gd name="T8" fmla="*/ 1 w 1"/>
                              <a:gd name="T9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cubicBezTo>
                                  <a:pt x="1" y="1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1"/>
                                  <a:pt x="1" y="1"/>
                                </a:cubicBezTo>
                                <a:cubicBezTo>
                                  <a:pt x="1" y="0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822"/>
                        <wps:cNvSpPr>
                          <a:spLocks noEditPoints="1"/>
                        </wps:cNvSpPr>
                        <wps:spPr bwMode="auto">
                          <a:xfrm>
                            <a:off x="6143" y="6"/>
                            <a:ext cx="697" cy="2316"/>
                          </a:xfrm>
                          <a:custGeom>
                            <a:avLst/>
                            <a:gdLst>
                              <a:gd name="T0" fmla="*/ 45 w 118"/>
                              <a:gd name="T1" fmla="*/ 265 h 392"/>
                              <a:gd name="T2" fmla="*/ 56 w 118"/>
                              <a:gd name="T3" fmla="*/ 110 h 392"/>
                              <a:gd name="T4" fmla="*/ 61 w 118"/>
                              <a:gd name="T5" fmla="*/ 20 h 392"/>
                              <a:gd name="T6" fmla="*/ 21 w 118"/>
                              <a:gd name="T7" fmla="*/ 53 h 392"/>
                              <a:gd name="T8" fmla="*/ 13 w 118"/>
                              <a:gd name="T9" fmla="*/ 44 h 392"/>
                              <a:gd name="T10" fmla="*/ 34 w 118"/>
                              <a:gd name="T11" fmla="*/ 28 h 392"/>
                              <a:gd name="T12" fmla="*/ 67 w 118"/>
                              <a:gd name="T13" fmla="*/ 0 h 392"/>
                              <a:gd name="T14" fmla="*/ 99 w 118"/>
                              <a:gd name="T15" fmla="*/ 41 h 392"/>
                              <a:gd name="T16" fmla="*/ 97 w 118"/>
                              <a:gd name="T17" fmla="*/ 60 h 392"/>
                              <a:gd name="T18" fmla="*/ 74 w 118"/>
                              <a:gd name="T19" fmla="*/ 25 h 392"/>
                              <a:gd name="T20" fmla="*/ 72 w 118"/>
                              <a:gd name="T21" fmla="*/ 119 h 392"/>
                              <a:gd name="T22" fmla="*/ 68 w 118"/>
                              <a:gd name="T23" fmla="*/ 219 h 392"/>
                              <a:gd name="T24" fmla="*/ 63 w 118"/>
                              <a:gd name="T25" fmla="*/ 286 h 392"/>
                              <a:gd name="T26" fmla="*/ 51 w 118"/>
                              <a:gd name="T27" fmla="*/ 392 h 392"/>
                              <a:gd name="T28" fmla="*/ 49 w 118"/>
                              <a:gd name="T29" fmla="*/ 235 h 392"/>
                              <a:gd name="T30" fmla="*/ 41 w 118"/>
                              <a:gd name="T31" fmla="*/ 375 h 392"/>
                              <a:gd name="T32" fmla="*/ 66 w 118"/>
                              <a:gd name="T33" fmla="*/ 233 h 392"/>
                              <a:gd name="T34" fmla="*/ 69 w 118"/>
                              <a:gd name="T35" fmla="*/ 137 h 392"/>
                              <a:gd name="T36" fmla="*/ 63 w 118"/>
                              <a:gd name="T37" fmla="*/ 121 h 392"/>
                              <a:gd name="T38" fmla="*/ 69 w 118"/>
                              <a:gd name="T39" fmla="*/ 132 h 392"/>
                              <a:gd name="T40" fmla="*/ 65 w 118"/>
                              <a:gd name="T41" fmla="*/ 116 h 392"/>
                              <a:gd name="T42" fmla="*/ 62 w 118"/>
                              <a:gd name="T43" fmla="*/ 102 h 392"/>
                              <a:gd name="T44" fmla="*/ 63 w 118"/>
                              <a:gd name="T45" fmla="*/ 108 h 392"/>
                              <a:gd name="T46" fmla="*/ 70 w 118"/>
                              <a:gd name="T47" fmla="*/ 93 h 392"/>
                              <a:gd name="T48" fmla="*/ 59 w 118"/>
                              <a:gd name="T49" fmla="*/ 87 h 392"/>
                              <a:gd name="T50" fmla="*/ 63 w 118"/>
                              <a:gd name="T51" fmla="*/ 82 h 392"/>
                              <a:gd name="T52" fmla="*/ 65 w 118"/>
                              <a:gd name="T53" fmla="*/ 74 h 392"/>
                              <a:gd name="T54" fmla="*/ 62 w 118"/>
                              <a:gd name="T55" fmla="*/ 77 h 392"/>
                              <a:gd name="T56" fmla="*/ 68 w 118"/>
                              <a:gd name="T57" fmla="*/ 73 h 392"/>
                              <a:gd name="T58" fmla="*/ 113 w 118"/>
                              <a:gd name="T59" fmla="*/ 73 h 392"/>
                              <a:gd name="T60" fmla="*/ 68 w 118"/>
                              <a:gd name="T61" fmla="*/ 67 h 392"/>
                              <a:gd name="T62" fmla="*/ 102 w 118"/>
                              <a:gd name="T63" fmla="*/ 66 h 392"/>
                              <a:gd name="T64" fmla="*/ 71 w 118"/>
                              <a:gd name="T65" fmla="*/ 67 h 392"/>
                              <a:gd name="T66" fmla="*/ 65 w 118"/>
                              <a:gd name="T67" fmla="*/ 63 h 392"/>
                              <a:gd name="T68" fmla="*/ 72 w 118"/>
                              <a:gd name="T69" fmla="*/ 64 h 392"/>
                              <a:gd name="T70" fmla="*/ 2 w 118"/>
                              <a:gd name="T71" fmla="*/ 59 h 392"/>
                              <a:gd name="T72" fmla="*/ 10 w 118"/>
                              <a:gd name="T73" fmla="*/ 55 h 392"/>
                              <a:gd name="T74" fmla="*/ 65 w 118"/>
                              <a:gd name="T75" fmla="*/ 47 h 392"/>
                              <a:gd name="T76" fmla="*/ 16 w 118"/>
                              <a:gd name="T77" fmla="*/ 48 h 392"/>
                              <a:gd name="T78" fmla="*/ 24 w 118"/>
                              <a:gd name="T79" fmla="*/ 46 h 392"/>
                              <a:gd name="T80" fmla="*/ 21 w 118"/>
                              <a:gd name="T81" fmla="*/ 45 h 392"/>
                              <a:gd name="T82" fmla="*/ 17 w 118"/>
                              <a:gd name="T83" fmla="*/ 44 h 392"/>
                              <a:gd name="T84" fmla="*/ 87 w 118"/>
                              <a:gd name="T85" fmla="*/ 42 h 392"/>
                              <a:gd name="T86" fmla="*/ 34 w 118"/>
                              <a:gd name="T87" fmla="*/ 39 h 392"/>
                              <a:gd name="T88" fmla="*/ 34 w 118"/>
                              <a:gd name="T89" fmla="*/ 39 h 392"/>
                              <a:gd name="T90" fmla="*/ 87 w 118"/>
                              <a:gd name="T91" fmla="*/ 42 h 392"/>
                              <a:gd name="T92" fmla="*/ 36 w 118"/>
                              <a:gd name="T93" fmla="*/ 32 h 392"/>
                              <a:gd name="T94" fmla="*/ 67 w 118"/>
                              <a:gd name="T95" fmla="*/ 32 h 392"/>
                              <a:gd name="T96" fmla="*/ 34 w 118"/>
                              <a:gd name="T97" fmla="*/ 31 h 392"/>
                              <a:gd name="T98" fmla="*/ 47 w 118"/>
                              <a:gd name="T99" fmla="*/ 24 h 392"/>
                              <a:gd name="T100" fmla="*/ 53 w 118"/>
                              <a:gd name="T101" fmla="*/ 22 h 392"/>
                              <a:gd name="T102" fmla="*/ 71 w 118"/>
                              <a:gd name="T103" fmla="*/ 20 h 392"/>
                              <a:gd name="T104" fmla="*/ 47 w 118"/>
                              <a:gd name="T105" fmla="*/ 23 h 392"/>
                              <a:gd name="T106" fmla="*/ 44 w 118"/>
                              <a:gd name="T107" fmla="*/ 22 h 392"/>
                              <a:gd name="T108" fmla="*/ 67 w 118"/>
                              <a:gd name="T109" fmla="*/ 17 h 392"/>
                              <a:gd name="T110" fmla="*/ 79 w 118"/>
                              <a:gd name="T111" fmla="*/ 13 h 392"/>
                              <a:gd name="T112" fmla="*/ 69 w 118"/>
                              <a:gd name="T113" fmla="*/ 13 h 392"/>
                              <a:gd name="T114" fmla="*/ 68 w 118"/>
                              <a:gd name="T115" fmla="*/ 1 h 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18" h="392">
                                <a:moveTo>
                                  <a:pt x="39" y="389"/>
                                </a:moveTo>
                                <a:cubicBezTo>
                                  <a:pt x="40" y="370"/>
                                  <a:pt x="41" y="352"/>
                                  <a:pt x="41" y="336"/>
                                </a:cubicBezTo>
                                <a:cubicBezTo>
                                  <a:pt x="41" y="333"/>
                                  <a:pt x="41" y="326"/>
                                  <a:pt x="42" y="324"/>
                                </a:cubicBezTo>
                                <a:cubicBezTo>
                                  <a:pt x="42" y="313"/>
                                  <a:pt x="41" y="301"/>
                                  <a:pt x="43" y="291"/>
                                </a:cubicBezTo>
                                <a:cubicBezTo>
                                  <a:pt x="43" y="290"/>
                                  <a:pt x="43" y="290"/>
                                  <a:pt x="43" y="290"/>
                                </a:cubicBezTo>
                                <a:cubicBezTo>
                                  <a:pt x="44" y="289"/>
                                  <a:pt x="43" y="287"/>
                                  <a:pt x="43" y="287"/>
                                </a:cubicBezTo>
                                <a:cubicBezTo>
                                  <a:pt x="43" y="283"/>
                                  <a:pt x="44" y="277"/>
                                  <a:pt x="45" y="273"/>
                                </a:cubicBezTo>
                                <a:cubicBezTo>
                                  <a:pt x="44" y="270"/>
                                  <a:pt x="46" y="266"/>
                                  <a:pt x="45" y="265"/>
                                </a:cubicBezTo>
                                <a:cubicBezTo>
                                  <a:pt x="48" y="244"/>
                                  <a:pt x="49" y="222"/>
                                  <a:pt x="51" y="200"/>
                                </a:cubicBezTo>
                                <a:cubicBezTo>
                                  <a:pt x="50" y="198"/>
                                  <a:pt x="51" y="197"/>
                                  <a:pt x="51" y="195"/>
                                </a:cubicBezTo>
                                <a:cubicBezTo>
                                  <a:pt x="51" y="194"/>
                                  <a:pt x="51" y="194"/>
                                  <a:pt x="51" y="193"/>
                                </a:cubicBezTo>
                                <a:cubicBezTo>
                                  <a:pt x="51" y="190"/>
                                  <a:pt x="52" y="185"/>
                                  <a:pt x="53" y="180"/>
                                </a:cubicBezTo>
                                <a:cubicBezTo>
                                  <a:pt x="53" y="176"/>
                                  <a:pt x="53" y="170"/>
                                  <a:pt x="54" y="164"/>
                                </a:cubicBezTo>
                                <a:cubicBezTo>
                                  <a:pt x="54" y="163"/>
                                  <a:pt x="54" y="163"/>
                                  <a:pt x="54" y="162"/>
                                </a:cubicBezTo>
                                <a:cubicBezTo>
                                  <a:pt x="54" y="149"/>
                                  <a:pt x="57" y="133"/>
                                  <a:pt x="56" y="118"/>
                                </a:cubicBezTo>
                                <a:cubicBezTo>
                                  <a:pt x="56" y="116"/>
                                  <a:pt x="57" y="113"/>
                                  <a:pt x="56" y="110"/>
                                </a:cubicBezTo>
                                <a:cubicBezTo>
                                  <a:pt x="56" y="109"/>
                                  <a:pt x="57" y="109"/>
                                  <a:pt x="57" y="108"/>
                                </a:cubicBezTo>
                                <a:cubicBezTo>
                                  <a:pt x="56" y="105"/>
                                  <a:pt x="57" y="101"/>
                                  <a:pt x="57" y="98"/>
                                </a:cubicBezTo>
                                <a:cubicBezTo>
                                  <a:pt x="57" y="96"/>
                                  <a:pt x="57" y="95"/>
                                  <a:pt x="57" y="93"/>
                                </a:cubicBezTo>
                                <a:cubicBezTo>
                                  <a:pt x="57" y="88"/>
                                  <a:pt x="58" y="80"/>
                                  <a:pt x="58" y="76"/>
                                </a:cubicBezTo>
                                <a:cubicBezTo>
                                  <a:pt x="58" y="72"/>
                                  <a:pt x="60" y="67"/>
                                  <a:pt x="59" y="63"/>
                                </a:cubicBezTo>
                                <a:cubicBezTo>
                                  <a:pt x="59" y="58"/>
                                  <a:pt x="59" y="45"/>
                                  <a:pt x="60" y="39"/>
                                </a:cubicBezTo>
                                <a:cubicBezTo>
                                  <a:pt x="60" y="36"/>
                                  <a:pt x="61" y="33"/>
                                  <a:pt x="59" y="32"/>
                                </a:cubicBezTo>
                                <a:cubicBezTo>
                                  <a:pt x="61" y="29"/>
                                  <a:pt x="60" y="24"/>
                                  <a:pt x="61" y="20"/>
                                </a:cubicBezTo>
                                <a:cubicBezTo>
                                  <a:pt x="58" y="22"/>
                                  <a:pt x="57" y="24"/>
                                  <a:pt x="54" y="25"/>
                                </a:cubicBezTo>
                                <a:cubicBezTo>
                                  <a:pt x="52" y="29"/>
                                  <a:pt x="47" y="30"/>
                                  <a:pt x="44" y="34"/>
                                </a:cubicBezTo>
                                <a:cubicBezTo>
                                  <a:pt x="44" y="34"/>
                                  <a:pt x="43" y="34"/>
                                  <a:pt x="43" y="34"/>
                                </a:cubicBezTo>
                                <a:cubicBezTo>
                                  <a:pt x="41" y="37"/>
                                  <a:pt x="37" y="39"/>
                                  <a:pt x="35" y="42"/>
                                </a:cubicBezTo>
                                <a:cubicBezTo>
                                  <a:pt x="31" y="43"/>
                                  <a:pt x="30" y="47"/>
                                  <a:pt x="26" y="49"/>
                                </a:cubicBezTo>
                                <a:cubicBezTo>
                                  <a:pt x="26" y="49"/>
                                  <a:pt x="26" y="50"/>
                                  <a:pt x="25" y="50"/>
                                </a:cubicBezTo>
                                <a:cubicBezTo>
                                  <a:pt x="25" y="50"/>
                                  <a:pt x="25" y="51"/>
                                  <a:pt x="24" y="50"/>
                                </a:cubicBezTo>
                                <a:cubicBezTo>
                                  <a:pt x="23" y="52"/>
                                  <a:pt x="22" y="52"/>
                                  <a:pt x="21" y="53"/>
                                </a:cubicBezTo>
                                <a:cubicBezTo>
                                  <a:pt x="17" y="55"/>
                                  <a:pt x="16" y="59"/>
                                  <a:pt x="12" y="61"/>
                                </a:cubicBezTo>
                                <a:cubicBezTo>
                                  <a:pt x="11" y="63"/>
                                  <a:pt x="9" y="64"/>
                                  <a:pt x="7" y="65"/>
                                </a:cubicBezTo>
                                <a:cubicBezTo>
                                  <a:pt x="7" y="65"/>
                                  <a:pt x="6" y="65"/>
                                  <a:pt x="6" y="66"/>
                                </a:cubicBezTo>
                                <a:cubicBezTo>
                                  <a:pt x="4" y="63"/>
                                  <a:pt x="2" y="61"/>
                                  <a:pt x="0" y="59"/>
                                </a:cubicBezTo>
                                <a:cubicBezTo>
                                  <a:pt x="1" y="58"/>
                                  <a:pt x="0" y="58"/>
                                  <a:pt x="0" y="57"/>
                                </a:cubicBezTo>
                                <a:cubicBezTo>
                                  <a:pt x="0" y="56"/>
                                  <a:pt x="1" y="56"/>
                                  <a:pt x="1" y="55"/>
                                </a:cubicBezTo>
                                <a:cubicBezTo>
                                  <a:pt x="5" y="53"/>
                                  <a:pt x="7" y="49"/>
                                  <a:pt x="11" y="47"/>
                                </a:cubicBezTo>
                                <a:cubicBezTo>
                                  <a:pt x="11" y="46"/>
                                  <a:pt x="13" y="46"/>
                                  <a:pt x="13" y="44"/>
                                </a:cubicBezTo>
                                <a:cubicBezTo>
                                  <a:pt x="16" y="44"/>
                                  <a:pt x="16" y="41"/>
                                  <a:pt x="18" y="41"/>
                                </a:cubicBezTo>
                                <a:cubicBezTo>
                                  <a:pt x="20" y="39"/>
                                  <a:pt x="21" y="38"/>
                                  <a:pt x="23" y="37"/>
                                </a:cubicBezTo>
                                <a:cubicBezTo>
                                  <a:pt x="24" y="36"/>
                                  <a:pt x="23" y="35"/>
                                  <a:pt x="25" y="36"/>
                                </a:cubicBezTo>
                                <a:cubicBezTo>
                                  <a:pt x="25" y="35"/>
                                  <a:pt x="25" y="35"/>
                                  <a:pt x="25" y="34"/>
                                </a:cubicBezTo>
                                <a:cubicBezTo>
                                  <a:pt x="26" y="34"/>
                                  <a:pt x="26" y="34"/>
                                  <a:pt x="26" y="33"/>
                                </a:cubicBezTo>
                                <a:cubicBezTo>
                                  <a:pt x="27" y="34"/>
                                  <a:pt x="27" y="33"/>
                                  <a:pt x="28" y="33"/>
                                </a:cubicBezTo>
                                <a:cubicBezTo>
                                  <a:pt x="28" y="32"/>
                                  <a:pt x="29" y="33"/>
                                  <a:pt x="29" y="32"/>
                                </a:cubicBezTo>
                                <a:cubicBezTo>
                                  <a:pt x="31" y="31"/>
                                  <a:pt x="31" y="28"/>
                                  <a:pt x="34" y="28"/>
                                </a:cubicBezTo>
                                <a:cubicBezTo>
                                  <a:pt x="35" y="26"/>
                                  <a:pt x="37" y="26"/>
                                  <a:pt x="37" y="24"/>
                                </a:cubicBezTo>
                                <a:cubicBezTo>
                                  <a:pt x="38" y="25"/>
                                  <a:pt x="39" y="23"/>
                                  <a:pt x="39" y="23"/>
                                </a:cubicBezTo>
                                <a:cubicBezTo>
                                  <a:pt x="40" y="23"/>
                                  <a:pt x="41" y="23"/>
                                  <a:pt x="41" y="22"/>
                                </a:cubicBezTo>
                                <a:cubicBezTo>
                                  <a:pt x="43" y="21"/>
                                  <a:pt x="43" y="19"/>
                                  <a:pt x="46" y="19"/>
                                </a:cubicBezTo>
                                <a:cubicBezTo>
                                  <a:pt x="49" y="15"/>
                                  <a:pt x="53" y="13"/>
                                  <a:pt x="56" y="9"/>
                                </a:cubicBezTo>
                                <a:cubicBezTo>
                                  <a:pt x="57" y="9"/>
                                  <a:pt x="57" y="8"/>
                                  <a:pt x="57" y="8"/>
                                </a:cubicBezTo>
                                <a:cubicBezTo>
                                  <a:pt x="59" y="7"/>
                                  <a:pt x="60" y="6"/>
                                  <a:pt x="61" y="4"/>
                                </a:cubicBezTo>
                                <a:cubicBezTo>
                                  <a:pt x="64" y="4"/>
                                  <a:pt x="65" y="1"/>
                                  <a:pt x="67" y="0"/>
                                </a:cubicBezTo>
                                <a:cubicBezTo>
                                  <a:pt x="69" y="0"/>
                                  <a:pt x="69" y="1"/>
                                  <a:pt x="70" y="0"/>
                                </a:cubicBezTo>
                                <a:cubicBezTo>
                                  <a:pt x="71" y="2"/>
                                  <a:pt x="73" y="3"/>
                                  <a:pt x="73" y="5"/>
                                </a:cubicBezTo>
                                <a:cubicBezTo>
                                  <a:pt x="74" y="6"/>
                                  <a:pt x="75" y="6"/>
                                  <a:pt x="75" y="7"/>
                                </a:cubicBezTo>
                                <a:cubicBezTo>
                                  <a:pt x="75" y="8"/>
                                  <a:pt x="76" y="7"/>
                                  <a:pt x="76" y="8"/>
                                </a:cubicBezTo>
                                <a:cubicBezTo>
                                  <a:pt x="78" y="12"/>
                                  <a:pt x="81" y="15"/>
                                  <a:pt x="83" y="19"/>
                                </a:cubicBezTo>
                                <a:cubicBezTo>
                                  <a:pt x="87" y="23"/>
                                  <a:pt x="89" y="29"/>
                                  <a:pt x="93" y="33"/>
                                </a:cubicBezTo>
                                <a:cubicBezTo>
                                  <a:pt x="92" y="34"/>
                                  <a:pt x="94" y="33"/>
                                  <a:pt x="93" y="35"/>
                                </a:cubicBezTo>
                                <a:cubicBezTo>
                                  <a:pt x="96" y="36"/>
                                  <a:pt x="96" y="40"/>
                                  <a:pt x="99" y="41"/>
                                </a:cubicBezTo>
                                <a:cubicBezTo>
                                  <a:pt x="100" y="46"/>
                                  <a:pt x="104" y="48"/>
                                  <a:pt x="105" y="52"/>
                                </a:cubicBezTo>
                                <a:cubicBezTo>
                                  <a:pt x="107" y="53"/>
                                  <a:pt x="107" y="55"/>
                                  <a:pt x="109" y="56"/>
                                </a:cubicBezTo>
                                <a:cubicBezTo>
                                  <a:pt x="110" y="59"/>
                                  <a:pt x="112" y="62"/>
                                  <a:pt x="115" y="64"/>
                                </a:cubicBezTo>
                                <a:cubicBezTo>
                                  <a:pt x="115" y="67"/>
                                  <a:pt x="117" y="68"/>
                                  <a:pt x="118" y="69"/>
                                </a:cubicBezTo>
                                <a:cubicBezTo>
                                  <a:pt x="116" y="73"/>
                                  <a:pt x="113" y="73"/>
                                  <a:pt x="111" y="76"/>
                                </a:cubicBezTo>
                                <a:cubicBezTo>
                                  <a:pt x="110" y="76"/>
                                  <a:pt x="110" y="77"/>
                                  <a:pt x="109" y="77"/>
                                </a:cubicBezTo>
                                <a:cubicBezTo>
                                  <a:pt x="107" y="73"/>
                                  <a:pt x="104" y="71"/>
                                  <a:pt x="102" y="67"/>
                                </a:cubicBezTo>
                                <a:cubicBezTo>
                                  <a:pt x="100" y="65"/>
                                  <a:pt x="98" y="63"/>
                                  <a:pt x="97" y="60"/>
                                </a:cubicBezTo>
                                <a:cubicBezTo>
                                  <a:pt x="95" y="59"/>
                                  <a:pt x="94" y="58"/>
                                  <a:pt x="93" y="56"/>
                                </a:cubicBezTo>
                                <a:cubicBezTo>
                                  <a:pt x="93" y="55"/>
                                  <a:pt x="93" y="55"/>
                                  <a:pt x="94" y="55"/>
                                </a:cubicBezTo>
                                <a:cubicBezTo>
                                  <a:pt x="91" y="52"/>
                                  <a:pt x="90" y="48"/>
                                  <a:pt x="87" y="45"/>
                                </a:cubicBezTo>
                                <a:cubicBezTo>
                                  <a:pt x="87" y="44"/>
                                  <a:pt x="86" y="44"/>
                                  <a:pt x="86" y="43"/>
                                </a:cubicBezTo>
                                <a:cubicBezTo>
                                  <a:pt x="83" y="40"/>
                                  <a:pt x="82" y="35"/>
                                  <a:pt x="79" y="32"/>
                                </a:cubicBezTo>
                                <a:cubicBezTo>
                                  <a:pt x="79" y="31"/>
                                  <a:pt x="78" y="32"/>
                                  <a:pt x="78" y="31"/>
                                </a:cubicBezTo>
                                <a:cubicBezTo>
                                  <a:pt x="78" y="30"/>
                                  <a:pt x="78" y="30"/>
                                  <a:pt x="77" y="29"/>
                                </a:cubicBezTo>
                                <a:cubicBezTo>
                                  <a:pt x="77" y="27"/>
                                  <a:pt x="75" y="26"/>
                                  <a:pt x="74" y="25"/>
                                </a:cubicBezTo>
                                <a:cubicBezTo>
                                  <a:pt x="73" y="25"/>
                                  <a:pt x="73" y="28"/>
                                  <a:pt x="74" y="28"/>
                                </a:cubicBezTo>
                                <a:cubicBezTo>
                                  <a:pt x="74" y="31"/>
                                  <a:pt x="74" y="34"/>
                                  <a:pt x="74" y="37"/>
                                </a:cubicBezTo>
                                <a:cubicBezTo>
                                  <a:pt x="74" y="53"/>
                                  <a:pt x="74" y="68"/>
                                  <a:pt x="74" y="84"/>
                                </a:cubicBezTo>
                                <a:cubicBezTo>
                                  <a:pt x="74" y="85"/>
                                  <a:pt x="73" y="85"/>
                                  <a:pt x="73" y="85"/>
                                </a:cubicBezTo>
                                <a:cubicBezTo>
                                  <a:pt x="74" y="89"/>
                                  <a:pt x="73" y="92"/>
                                  <a:pt x="74" y="96"/>
                                </a:cubicBezTo>
                                <a:cubicBezTo>
                                  <a:pt x="74" y="97"/>
                                  <a:pt x="73" y="99"/>
                                  <a:pt x="73" y="101"/>
                                </a:cubicBezTo>
                                <a:cubicBezTo>
                                  <a:pt x="73" y="106"/>
                                  <a:pt x="73" y="112"/>
                                  <a:pt x="73" y="116"/>
                                </a:cubicBezTo>
                                <a:cubicBezTo>
                                  <a:pt x="73" y="117"/>
                                  <a:pt x="72" y="119"/>
                                  <a:pt x="72" y="119"/>
                                </a:cubicBezTo>
                                <a:cubicBezTo>
                                  <a:pt x="72" y="125"/>
                                  <a:pt x="72" y="135"/>
                                  <a:pt x="72" y="142"/>
                                </a:cubicBezTo>
                                <a:cubicBezTo>
                                  <a:pt x="72" y="143"/>
                                  <a:pt x="71" y="143"/>
                                  <a:pt x="71" y="144"/>
                                </a:cubicBezTo>
                                <a:cubicBezTo>
                                  <a:pt x="72" y="149"/>
                                  <a:pt x="70" y="156"/>
                                  <a:pt x="71" y="161"/>
                                </a:cubicBezTo>
                                <a:cubicBezTo>
                                  <a:pt x="70" y="164"/>
                                  <a:pt x="72" y="171"/>
                                  <a:pt x="70" y="177"/>
                                </a:cubicBezTo>
                                <a:cubicBezTo>
                                  <a:pt x="71" y="180"/>
                                  <a:pt x="70" y="186"/>
                                  <a:pt x="69" y="190"/>
                                </a:cubicBezTo>
                                <a:cubicBezTo>
                                  <a:pt x="70" y="194"/>
                                  <a:pt x="70" y="201"/>
                                  <a:pt x="68" y="206"/>
                                </a:cubicBezTo>
                                <a:cubicBezTo>
                                  <a:pt x="69" y="207"/>
                                  <a:pt x="69" y="209"/>
                                  <a:pt x="68" y="210"/>
                                </a:cubicBezTo>
                                <a:cubicBezTo>
                                  <a:pt x="69" y="212"/>
                                  <a:pt x="68" y="218"/>
                                  <a:pt x="68" y="219"/>
                                </a:cubicBezTo>
                                <a:cubicBezTo>
                                  <a:pt x="68" y="220"/>
                                  <a:pt x="68" y="220"/>
                                  <a:pt x="68" y="221"/>
                                </a:cubicBezTo>
                                <a:cubicBezTo>
                                  <a:pt x="66" y="227"/>
                                  <a:pt x="68" y="235"/>
                                  <a:pt x="67" y="241"/>
                                </a:cubicBezTo>
                                <a:cubicBezTo>
                                  <a:pt x="66" y="242"/>
                                  <a:pt x="66" y="242"/>
                                  <a:pt x="66" y="243"/>
                                </a:cubicBezTo>
                                <a:cubicBezTo>
                                  <a:pt x="66" y="247"/>
                                  <a:pt x="65" y="253"/>
                                  <a:pt x="65" y="257"/>
                                </a:cubicBezTo>
                                <a:cubicBezTo>
                                  <a:pt x="65" y="258"/>
                                  <a:pt x="65" y="258"/>
                                  <a:pt x="65" y="258"/>
                                </a:cubicBezTo>
                                <a:cubicBezTo>
                                  <a:pt x="65" y="259"/>
                                  <a:pt x="64" y="260"/>
                                  <a:pt x="65" y="261"/>
                                </a:cubicBezTo>
                                <a:cubicBezTo>
                                  <a:pt x="63" y="267"/>
                                  <a:pt x="65" y="277"/>
                                  <a:pt x="63" y="283"/>
                                </a:cubicBezTo>
                                <a:cubicBezTo>
                                  <a:pt x="64" y="284"/>
                                  <a:pt x="63" y="285"/>
                                  <a:pt x="63" y="286"/>
                                </a:cubicBezTo>
                                <a:cubicBezTo>
                                  <a:pt x="62" y="294"/>
                                  <a:pt x="62" y="305"/>
                                  <a:pt x="61" y="313"/>
                                </a:cubicBezTo>
                                <a:cubicBezTo>
                                  <a:pt x="61" y="319"/>
                                  <a:pt x="61" y="335"/>
                                  <a:pt x="60" y="342"/>
                                </a:cubicBezTo>
                                <a:cubicBezTo>
                                  <a:pt x="60" y="343"/>
                                  <a:pt x="60" y="346"/>
                                  <a:pt x="59" y="348"/>
                                </a:cubicBezTo>
                                <a:cubicBezTo>
                                  <a:pt x="60" y="352"/>
                                  <a:pt x="58" y="359"/>
                                  <a:pt x="59" y="363"/>
                                </a:cubicBezTo>
                                <a:cubicBezTo>
                                  <a:pt x="59" y="367"/>
                                  <a:pt x="58" y="375"/>
                                  <a:pt x="58" y="380"/>
                                </a:cubicBezTo>
                                <a:cubicBezTo>
                                  <a:pt x="58" y="381"/>
                                  <a:pt x="59" y="381"/>
                                  <a:pt x="58" y="382"/>
                                </a:cubicBezTo>
                                <a:cubicBezTo>
                                  <a:pt x="58" y="383"/>
                                  <a:pt x="58" y="388"/>
                                  <a:pt x="58" y="390"/>
                                </a:cubicBezTo>
                                <a:cubicBezTo>
                                  <a:pt x="56" y="391"/>
                                  <a:pt x="53" y="391"/>
                                  <a:pt x="51" y="392"/>
                                </a:cubicBezTo>
                                <a:cubicBezTo>
                                  <a:pt x="50" y="392"/>
                                  <a:pt x="51" y="391"/>
                                  <a:pt x="51" y="391"/>
                                </a:cubicBezTo>
                                <a:cubicBezTo>
                                  <a:pt x="50" y="392"/>
                                  <a:pt x="50" y="392"/>
                                  <a:pt x="50" y="392"/>
                                </a:cubicBezTo>
                                <a:cubicBezTo>
                                  <a:pt x="49" y="392"/>
                                  <a:pt x="49" y="391"/>
                                  <a:pt x="48" y="391"/>
                                </a:cubicBezTo>
                                <a:cubicBezTo>
                                  <a:pt x="46" y="390"/>
                                  <a:pt x="42" y="390"/>
                                  <a:pt x="39" y="389"/>
                                </a:cubicBezTo>
                                <a:close/>
                                <a:moveTo>
                                  <a:pt x="52" y="186"/>
                                </a:moveTo>
                                <a:cubicBezTo>
                                  <a:pt x="53" y="187"/>
                                  <a:pt x="53" y="187"/>
                                  <a:pt x="53" y="187"/>
                                </a:cubicBezTo>
                                <a:cubicBezTo>
                                  <a:pt x="52" y="193"/>
                                  <a:pt x="51" y="206"/>
                                  <a:pt x="51" y="211"/>
                                </a:cubicBezTo>
                                <a:cubicBezTo>
                                  <a:pt x="51" y="218"/>
                                  <a:pt x="50" y="226"/>
                                  <a:pt x="49" y="235"/>
                                </a:cubicBezTo>
                                <a:cubicBezTo>
                                  <a:pt x="48" y="238"/>
                                  <a:pt x="48" y="242"/>
                                  <a:pt x="48" y="244"/>
                                </a:cubicBezTo>
                                <a:cubicBezTo>
                                  <a:pt x="47" y="249"/>
                                  <a:pt x="47" y="257"/>
                                  <a:pt x="46" y="262"/>
                                </a:cubicBezTo>
                                <a:cubicBezTo>
                                  <a:pt x="46" y="264"/>
                                  <a:pt x="45" y="265"/>
                                  <a:pt x="46" y="267"/>
                                </a:cubicBezTo>
                                <a:cubicBezTo>
                                  <a:pt x="45" y="284"/>
                                  <a:pt x="42" y="300"/>
                                  <a:pt x="43" y="318"/>
                                </a:cubicBezTo>
                                <a:cubicBezTo>
                                  <a:pt x="43" y="319"/>
                                  <a:pt x="42" y="319"/>
                                  <a:pt x="42" y="319"/>
                                </a:cubicBezTo>
                                <a:cubicBezTo>
                                  <a:pt x="42" y="324"/>
                                  <a:pt x="42" y="329"/>
                                  <a:pt x="42" y="334"/>
                                </a:cubicBezTo>
                                <a:cubicBezTo>
                                  <a:pt x="42" y="337"/>
                                  <a:pt x="42" y="343"/>
                                  <a:pt x="42" y="348"/>
                                </a:cubicBezTo>
                                <a:cubicBezTo>
                                  <a:pt x="42" y="353"/>
                                  <a:pt x="41" y="366"/>
                                  <a:pt x="41" y="375"/>
                                </a:cubicBezTo>
                                <a:cubicBezTo>
                                  <a:pt x="40" y="380"/>
                                  <a:pt x="40" y="386"/>
                                  <a:pt x="41" y="388"/>
                                </a:cubicBezTo>
                                <a:cubicBezTo>
                                  <a:pt x="46" y="390"/>
                                  <a:pt x="51" y="390"/>
                                  <a:pt x="57" y="390"/>
                                </a:cubicBezTo>
                                <a:cubicBezTo>
                                  <a:pt x="58" y="380"/>
                                  <a:pt x="57" y="365"/>
                                  <a:pt x="58" y="358"/>
                                </a:cubicBezTo>
                                <a:cubicBezTo>
                                  <a:pt x="58" y="348"/>
                                  <a:pt x="59" y="334"/>
                                  <a:pt x="60" y="324"/>
                                </a:cubicBezTo>
                                <a:cubicBezTo>
                                  <a:pt x="60" y="313"/>
                                  <a:pt x="60" y="302"/>
                                  <a:pt x="62" y="293"/>
                                </a:cubicBezTo>
                                <a:cubicBezTo>
                                  <a:pt x="64" y="280"/>
                                  <a:pt x="62" y="265"/>
                                  <a:pt x="64" y="250"/>
                                </a:cubicBezTo>
                                <a:cubicBezTo>
                                  <a:pt x="65" y="247"/>
                                  <a:pt x="65" y="238"/>
                                  <a:pt x="66" y="234"/>
                                </a:cubicBezTo>
                                <a:cubicBezTo>
                                  <a:pt x="66" y="233"/>
                                  <a:pt x="66" y="233"/>
                                  <a:pt x="66" y="233"/>
                                </a:cubicBezTo>
                                <a:cubicBezTo>
                                  <a:pt x="67" y="227"/>
                                  <a:pt x="66" y="216"/>
                                  <a:pt x="68" y="211"/>
                                </a:cubicBezTo>
                                <a:cubicBezTo>
                                  <a:pt x="68" y="201"/>
                                  <a:pt x="68" y="188"/>
                                  <a:pt x="70" y="178"/>
                                </a:cubicBezTo>
                                <a:cubicBezTo>
                                  <a:pt x="69" y="178"/>
                                  <a:pt x="69" y="177"/>
                                  <a:pt x="69" y="176"/>
                                </a:cubicBezTo>
                                <a:cubicBezTo>
                                  <a:pt x="70" y="173"/>
                                  <a:pt x="70" y="163"/>
                                  <a:pt x="70" y="157"/>
                                </a:cubicBezTo>
                                <a:cubicBezTo>
                                  <a:pt x="70" y="155"/>
                                  <a:pt x="70" y="151"/>
                                  <a:pt x="70" y="147"/>
                                </a:cubicBezTo>
                                <a:cubicBezTo>
                                  <a:pt x="71" y="144"/>
                                  <a:pt x="71" y="140"/>
                                  <a:pt x="71" y="137"/>
                                </a:cubicBezTo>
                                <a:cubicBezTo>
                                  <a:pt x="70" y="136"/>
                                  <a:pt x="71" y="132"/>
                                  <a:pt x="70" y="131"/>
                                </a:cubicBezTo>
                                <a:cubicBezTo>
                                  <a:pt x="70" y="133"/>
                                  <a:pt x="70" y="135"/>
                                  <a:pt x="69" y="137"/>
                                </a:cubicBezTo>
                                <a:cubicBezTo>
                                  <a:pt x="70" y="137"/>
                                  <a:pt x="70" y="139"/>
                                  <a:pt x="69" y="139"/>
                                </a:cubicBezTo>
                                <a:cubicBezTo>
                                  <a:pt x="68" y="135"/>
                                  <a:pt x="68" y="132"/>
                                  <a:pt x="68" y="127"/>
                                </a:cubicBezTo>
                                <a:cubicBezTo>
                                  <a:pt x="67" y="128"/>
                                  <a:pt x="68" y="126"/>
                                  <a:pt x="67" y="126"/>
                                </a:cubicBezTo>
                                <a:cubicBezTo>
                                  <a:pt x="65" y="130"/>
                                  <a:pt x="67" y="132"/>
                                  <a:pt x="65" y="135"/>
                                </a:cubicBezTo>
                                <a:cubicBezTo>
                                  <a:pt x="65" y="131"/>
                                  <a:pt x="66" y="127"/>
                                  <a:pt x="66" y="123"/>
                                </a:cubicBezTo>
                                <a:cubicBezTo>
                                  <a:pt x="65" y="123"/>
                                  <a:pt x="65" y="124"/>
                                  <a:pt x="64" y="124"/>
                                </a:cubicBezTo>
                                <a:cubicBezTo>
                                  <a:pt x="63" y="126"/>
                                  <a:pt x="64" y="130"/>
                                  <a:pt x="63" y="130"/>
                                </a:cubicBezTo>
                                <a:cubicBezTo>
                                  <a:pt x="62" y="129"/>
                                  <a:pt x="64" y="123"/>
                                  <a:pt x="63" y="121"/>
                                </a:cubicBezTo>
                                <a:cubicBezTo>
                                  <a:pt x="61" y="125"/>
                                  <a:pt x="62" y="130"/>
                                  <a:pt x="61" y="135"/>
                                </a:cubicBezTo>
                                <a:cubicBezTo>
                                  <a:pt x="61" y="135"/>
                                  <a:pt x="60" y="136"/>
                                  <a:pt x="59" y="137"/>
                                </a:cubicBezTo>
                                <a:cubicBezTo>
                                  <a:pt x="59" y="136"/>
                                  <a:pt x="59" y="135"/>
                                  <a:pt x="58" y="134"/>
                                </a:cubicBezTo>
                                <a:cubicBezTo>
                                  <a:pt x="58" y="135"/>
                                  <a:pt x="57" y="134"/>
                                  <a:pt x="57" y="134"/>
                                </a:cubicBezTo>
                                <a:cubicBezTo>
                                  <a:pt x="55" y="152"/>
                                  <a:pt x="55" y="169"/>
                                  <a:pt x="52" y="186"/>
                                </a:cubicBezTo>
                                <a:close/>
                                <a:moveTo>
                                  <a:pt x="69" y="132"/>
                                </a:moveTo>
                                <a:cubicBezTo>
                                  <a:pt x="69" y="132"/>
                                  <a:pt x="68" y="133"/>
                                  <a:pt x="69" y="133"/>
                                </a:cubicBezTo>
                                <a:cubicBezTo>
                                  <a:pt x="69" y="133"/>
                                  <a:pt x="70" y="132"/>
                                  <a:pt x="69" y="132"/>
                                </a:cubicBezTo>
                                <a:close/>
                                <a:moveTo>
                                  <a:pt x="60" y="130"/>
                                </a:moveTo>
                                <a:cubicBezTo>
                                  <a:pt x="60" y="131"/>
                                  <a:pt x="59" y="132"/>
                                  <a:pt x="60" y="133"/>
                                </a:cubicBezTo>
                                <a:cubicBezTo>
                                  <a:pt x="60" y="132"/>
                                  <a:pt x="61" y="130"/>
                                  <a:pt x="60" y="130"/>
                                </a:cubicBezTo>
                                <a:close/>
                                <a:moveTo>
                                  <a:pt x="66" y="123"/>
                                </a:moveTo>
                                <a:cubicBezTo>
                                  <a:pt x="66" y="124"/>
                                  <a:pt x="65" y="126"/>
                                  <a:pt x="66" y="127"/>
                                </a:cubicBezTo>
                                <a:cubicBezTo>
                                  <a:pt x="66" y="126"/>
                                  <a:pt x="67" y="124"/>
                                  <a:pt x="66" y="123"/>
                                </a:cubicBezTo>
                                <a:close/>
                                <a:moveTo>
                                  <a:pt x="66" y="104"/>
                                </a:moveTo>
                                <a:cubicBezTo>
                                  <a:pt x="65" y="106"/>
                                  <a:pt x="65" y="112"/>
                                  <a:pt x="65" y="116"/>
                                </a:cubicBezTo>
                                <a:cubicBezTo>
                                  <a:pt x="65" y="110"/>
                                  <a:pt x="66" y="108"/>
                                  <a:pt x="66" y="104"/>
                                </a:cubicBezTo>
                                <a:close/>
                                <a:moveTo>
                                  <a:pt x="67" y="106"/>
                                </a:moveTo>
                                <a:cubicBezTo>
                                  <a:pt x="66" y="108"/>
                                  <a:pt x="66" y="112"/>
                                  <a:pt x="67" y="114"/>
                                </a:cubicBezTo>
                                <a:cubicBezTo>
                                  <a:pt x="67" y="112"/>
                                  <a:pt x="67" y="109"/>
                                  <a:pt x="67" y="106"/>
                                </a:cubicBezTo>
                                <a:close/>
                                <a:moveTo>
                                  <a:pt x="69" y="104"/>
                                </a:moveTo>
                                <a:cubicBezTo>
                                  <a:pt x="68" y="106"/>
                                  <a:pt x="67" y="111"/>
                                  <a:pt x="68" y="114"/>
                                </a:cubicBezTo>
                                <a:cubicBezTo>
                                  <a:pt x="68" y="109"/>
                                  <a:pt x="69" y="109"/>
                                  <a:pt x="69" y="104"/>
                                </a:cubicBezTo>
                                <a:close/>
                                <a:moveTo>
                                  <a:pt x="62" y="102"/>
                                </a:moveTo>
                                <a:cubicBezTo>
                                  <a:pt x="62" y="106"/>
                                  <a:pt x="61" y="110"/>
                                  <a:pt x="62" y="113"/>
                                </a:cubicBezTo>
                                <a:cubicBezTo>
                                  <a:pt x="62" y="109"/>
                                  <a:pt x="63" y="105"/>
                                  <a:pt x="62" y="102"/>
                                </a:cubicBezTo>
                                <a:close/>
                                <a:moveTo>
                                  <a:pt x="63" y="109"/>
                                </a:moveTo>
                                <a:cubicBezTo>
                                  <a:pt x="63" y="109"/>
                                  <a:pt x="63" y="111"/>
                                  <a:pt x="63" y="111"/>
                                </a:cubicBezTo>
                                <a:cubicBezTo>
                                  <a:pt x="63" y="110"/>
                                  <a:pt x="63" y="110"/>
                                  <a:pt x="63" y="109"/>
                                </a:cubicBezTo>
                                <a:close/>
                                <a:moveTo>
                                  <a:pt x="63" y="107"/>
                                </a:moveTo>
                                <a:cubicBezTo>
                                  <a:pt x="63" y="107"/>
                                  <a:pt x="63" y="107"/>
                                  <a:pt x="63" y="107"/>
                                </a:cubicBezTo>
                                <a:cubicBezTo>
                                  <a:pt x="63" y="107"/>
                                  <a:pt x="63" y="108"/>
                                  <a:pt x="63" y="108"/>
                                </a:cubicBezTo>
                                <a:cubicBezTo>
                                  <a:pt x="63" y="108"/>
                                  <a:pt x="63" y="108"/>
                                  <a:pt x="63" y="108"/>
                                </a:cubicBezTo>
                                <a:cubicBezTo>
                                  <a:pt x="63" y="108"/>
                                  <a:pt x="63" y="107"/>
                                  <a:pt x="63" y="107"/>
                                </a:cubicBezTo>
                                <a:close/>
                                <a:moveTo>
                                  <a:pt x="65" y="93"/>
                                </a:moveTo>
                                <a:cubicBezTo>
                                  <a:pt x="64" y="93"/>
                                  <a:pt x="64" y="97"/>
                                  <a:pt x="64" y="97"/>
                                </a:cubicBezTo>
                                <a:cubicBezTo>
                                  <a:pt x="64" y="96"/>
                                  <a:pt x="65" y="94"/>
                                  <a:pt x="65" y="93"/>
                                </a:cubicBezTo>
                                <a:close/>
                                <a:moveTo>
                                  <a:pt x="69" y="91"/>
                                </a:moveTo>
                                <a:cubicBezTo>
                                  <a:pt x="68" y="91"/>
                                  <a:pt x="69" y="92"/>
                                  <a:pt x="69" y="93"/>
                                </a:cubicBezTo>
                                <a:cubicBezTo>
                                  <a:pt x="69" y="93"/>
                                  <a:pt x="69" y="94"/>
                                  <a:pt x="70" y="93"/>
                                </a:cubicBezTo>
                                <a:cubicBezTo>
                                  <a:pt x="69" y="93"/>
                                  <a:pt x="69" y="92"/>
                                  <a:pt x="69" y="91"/>
                                </a:cubicBezTo>
                                <a:close/>
                                <a:moveTo>
                                  <a:pt x="59" y="90"/>
                                </a:moveTo>
                                <a:cubicBezTo>
                                  <a:pt x="59" y="91"/>
                                  <a:pt x="58" y="93"/>
                                  <a:pt x="59" y="93"/>
                                </a:cubicBezTo>
                                <a:cubicBezTo>
                                  <a:pt x="59" y="92"/>
                                  <a:pt x="60" y="90"/>
                                  <a:pt x="59" y="90"/>
                                </a:cubicBezTo>
                                <a:close/>
                                <a:moveTo>
                                  <a:pt x="65" y="87"/>
                                </a:moveTo>
                                <a:cubicBezTo>
                                  <a:pt x="65" y="88"/>
                                  <a:pt x="64" y="90"/>
                                  <a:pt x="65" y="90"/>
                                </a:cubicBezTo>
                                <a:cubicBezTo>
                                  <a:pt x="65" y="89"/>
                                  <a:pt x="66" y="88"/>
                                  <a:pt x="65" y="87"/>
                                </a:cubicBezTo>
                                <a:close/>
                                <a:moveTo>
                                  <a:pt x="59" y="87"/>
                                </a:moveTo>
                                <a:cubicBezTo>
                                  <a:pt x="59" y="87"/>
                                  <a:pt x="59" y="87"/>
                                  <a:pt x="59" y="87"/>
                                </a:cubicBezTo>
                                <a:cubicBezTo>
                                  <a:pt x="59" y="88"/>
                                  <a:pt x="59" y="89"/>
                                  <a:pt x="59" y="89"/>
                                </a:cubicBezTo>
                                <a:cubicBezTo>
                                  <a:pt x="59" y="89"/>
                                  <a:pt x="59" y="89"/>
                                  <a:pt x="59" y="89"/>
                                </a:cubicBezTo>
                                <a:cubicBezTo>
                                  <a:pt x="59" y="89"/>
                                  <a:pt x="59" y="88"/>
                                  <a:pt x="59" y="87"/>
                                </a:cubicBezTo>
                                <a:close/>
                                <a:moveTo>
                                  <a:pt x="69" y="87"/>
                                </a:moveTo>
                                <a:cubicBezTo>
                                  <a:pt x="69" y="88"/>
                                  <a:pt x="69" y="89"/>
                                  <a:pt x="69" y="89"/>
                                </a:cubicBezTo>
                                <a:cubicBezTo>
                                  <a:pt x="69" y="88"/>
                                  <a:pt x="70" y="87"/>
                                  <a:pt x="69" y="87"/>
                                </a:cubicBezTo>
                                <a:close/>
                                <a:moveTo>
                                  <a:pt x="63" y="82"/>
                                </a:moveTo>
                                <a:cubicBezTo>
                                  <a:pt x="62" y="82"/>
                                  <a:pt x="62" y="83"/>
                                  <a:pt x="62" y="83"/>
                                </a:cubicBezTo>
                                <a:cubicBezTo>
                                  <a:pt x="63" y="83"/>
                                  <a:pt x="63" y="83"/>
                                  <a:pt x="63" y="83"/>
                                </a:cubicBezTo>
                                <a:cubicBezTo>
                                  <a:pt x="63" y="83"/>
                                  <a:pt x="63" y="83"/>
                                  <a:pt x="63" y="82"/>
                                </a:cubicBezTo>
                                <a:close/>
                                <a:moveTo>
                                  <a:pt x="71" y="80"/>
                                </a:moveTo>
                                <a:cubicBezTo>
                                  <a:pt x="70" y="80"/>
                                  <a:pt x="71" y="79"/>
                                  <a:pt x="70" y="79"/>
                                </a:cubicBezTo>
                                <a:cubicBezTo>
                                  <a:pt x="70" y="80"/>
                                  <a:pt x="69" y="81"/>
                                  <a:pt x="70" y="81"/>
                                </a:cubicBezTo>
                                <a:cubicBezTo>
                                  <a:pt x="70" y="80"/>
                                  <a:pt x="71" y="80"/>
                                  <a:pt x="71" y="80"/>
                                </a:cubicBezTo>
                                <a:close/>
                                <a:moveTo>
                                  <a:pt x="65" y="74"/>
                                </a:moveTo>
                                <a:cubicBezTo>
                                  <a:pt x="64" y="74"/>
                                  <a:pt x="64" y="73"/>
                                  <a:pt x="65" y="73"/>
                                </a:cubicBezTo>
                                <a:cubicBezTo>
                                  <a:pt x="64" y="73"/>
                                  <a:pt x="65" y="71"/>
                                  <a:pt x="64" y="71"/>
                                </a:cubicBezTo>
                                <a:cubicBezTo>
                                  <a:pt x="64" y="73"/>
                                  <a:pt x="63" y="76"/>
                                  <a:pt x="64" y="77"/>
                                </a:cubicBezTo>
                                <a:cubicBezTo>
                                  <a:pt x="64" y="76"/>
                                  <a:pt x="64" y="74"/>
                                  <a:pt x="65" y="74"/>
                                </a:cubicBezTo>
                                <a:close/>
                                <a:moveTo>
                                  <a:pt x="62" y="70"/>
                                </a:moveTo>
                                <a:cubicBezTo>
                                  <a:pt x="63" y="69"/>
                                  <a:pt x="63" y="64"/>
                                  <a:pt x="63" y="63"/>
                                </a:cubicBezTo>
                                <a:cubicBezTo>
                                  <a:pt x="63" y="67"/>
                                  <a:pt x="61" y="71"/>
                                  <a:pt x="62" y="73"/>
                                </a:cubicBezTo>
                                <a:cubicBezTo>
                                  <a:pt x="61" y="74"/>
                                  <a:pt x="61" y="76"/>
                                  <a:pt x="62" y="77"/>
                                </a:cubicBezTo>
                                <a:cubicBezTo>
                                  <a:pt x="61" y="74"/>
                                  <a:pt x="63" y="72"/>
                                  <a:pt x="62" y="70"/>
                                </a:cubicBezTo>
                                <a:close/>
                                <a:moveTo>
                                  <a:pt x="68" y="64"/>
                                </a:moveTo>
                                <a:cubicBezTo>
                                  <a:pt x="68" y="63"/>
                                  <a:pt x="69" y="62"/>
                                  <a:pt x="68" y="62"/>
                                </a:cubicBezTo>
                                <a:cubicBezTo>
                                  <a:pt x="68" y="66"/>
                                  <a:pt x="66" y="71"/>
                                  <a:pt x="67" y="76"/>
                                </a:cubicBezTo>
                                <a:cubicBezTo>
                                  <a:pt x="68" y="73"/>
                                  <a:pt x="68" y="67"/>
                                  <a:pt x="68" y="64"/>
                                </a:cubicBezTo>
                                <a:close/>
                                <a:moveTo>
                                  <a:pt x="68" y="73"/>
                                </a:moveTo>
                                <a:cubicBezTo>
                                  <a:pt x="68" y="73"/>
                                  <a:pt x="67" y="74"/>
                                  <a:pt x="68" y="74"/>
                                </a:cubicBezTo>
                                <a:cubicBezTo>
                                  <a:pt x="68" y="74"/>
                                  <a:pt x="69" y="73"/>
                                  <a:pt x="68" y="73"/>
                                </a:cubicBezTo>
                                <a:close/>
                                <a:moveTo>
                                  <a:pt x="71" y="67"/>
                                </a:moveTo>
                                <a:cubicBezTo>
                                  <a:pt x="70" y="68"/>
                                  <a:pt x="70" y="73"/>
                                  <a:pt x="70" y="74"/>
                                </a:cubicBezTo>
                                <a:cubicBezTo>
                                  <a:pt x="70" y="72"/>
                                  <a:pt x="70" y="69"/>
                                  <a:pt x="71" y="67"/>
                                </a:cubicBezTo>
                                <a:close/>
                                <a:moveTo>
                                  <a:pt x="110" y="75"/>
                                </a:moveTo>
                                <a:cubicBezTo>
                                  <a:pt x="109" y="75"/>
                                  <a:pt x="109" y="75"/>
                                  <a:pt x="109" y="75"/>
                                </a:cubicBezTo>
                                <a:cubicBezTo>
                                  <a:pt x="109" y="75"/>
                                  <a:pt x="109" y="76"/>
                                  <a:pt x="110" y="76"/>
                                </a:cubicBezTo>
                                <a:cubicBezTo>
                                  <a:pt x="109" y="75"/>
                                  <a:pt x="110" y="75"/>
                                  <a:pt x="110" y="75"/>
                                </a:cubicBezTo>
                                <a:close/>
                                <a:moveTo>
                                  <a:pt x="113" y="73"/>
                                </a:moveTo>
                                <a:cubicBezTo>
                                  <a:pt x="112" y="73"/>
                                  <a:pt x="112" y="73"/>
                                  <a:pt x="112" y="73"/>
                                </a:cubicBezTo>
                                <a:cubicBezTo>
                                  <a:pt x="112" y="73"/>
                                  <a:pt x="112" y="74"/>
                                  <a:pt x="112" y="73"/>
                                </a:cubicBezTo>
                                <a:cubicBezTo>
                                  <a:pt x="112" y="73"/>
                                  <a:pt x="113" y="73"/>
                                  <a:pt x="113" y="73"/>
                                </a:cubicBezTo>
                                <a:close/>
                                <a:moveTo>
                                  <a:pt x="66" y="66"/>
                                </a:moveTo>
                                <a:cubicBezTo>
                                  <a:pt x="65" y="67"/>
                                  <a:pt x="65" y="70"/>
                                  <a:pt x="66" y="71"/>
                                </a:cubicBezTo>
                                <a:cubicBezTo>
                                  <a:pt x="66" y="69"/>
                                  <a:pt x="66" y="68"/>
                                  <a:pt x="66" y="66"/>
                                </a:cubicBezTo>
                                <a:close/>
                                <a:moveTo>
                                  <a:pt x="70" y="63"/>
                                </a:moveTo>
                                <a:cubicBezTo>
                                  <a:pt x="68" y="63"/>
                                  <a:pt x="69" y="66"/>
                                  <a:pt x="68" y="67"/>
                                </a:cubicBezTo>
                                <a:cubicBezTo>
                                  <a:pt x="69" y="68"/>
                                  <a:pt x="68" y="68"/>
                                  <a:pt x="68" y="71"/>
                                </a:cubicBezTo>
                                <a:cubicBezTo>
                                  <a:pt x="69" y="71"/>
                                  <a:pt x="69" y="71"/>
                                  <a:pt x="69" y="71"/>
                                </a:cubicBezTo>
                                <a:cubicBezTo>
                                  <a:pt x="69" y="69"/>
                                  <a:pt x="69" y="65"/>
                                  <a:pt x="70" y="63"/>
                                </a:cubicBezTo>
                                <a:close/>
                                <a:moveTo>
                                  <a:pt x="65" y="67"/>
                                </a:moveTo>
                                <a:cubicBezTo>
                                  <a:pt x="65" y="68"/>
                                  <a:pt x="64" y="70"/>
                                  <a:pt x="65" y="70"/>
                                </a:cubicBezTo>
                                <a:cubicBezTo>
                                  <a:pt x="65" y="69"/>
                                  <a:pt x="66" y="67"/>
                                  <a:pt x="65" y="67"/>
                                </a:cubicBezTo>
                                <a:close/>
                                <a:moveTo>
                                  <a:pt x="101" y="63"/>
                                </a:moveTo>
                                <a:cubicBezTo>
                                  <a:pt x="101" y="65"/>
                                  <a:pt x="103" y="64"/>
                                  <a:pt x="102" y="66"/>
                                </a:cubicBezTo>
                                <a:cubicBezTo>
                                  <a:pt x="104" y="67"/>
                                  <a:pt x="105" y="70"/>
                                  <a:pt x="107" y="72"/>
                                </a:cubicBezTo>
                                <a:cubicBezTo>
                                  <a:pt x="105" y="69"/>
                                  <a:pt x="103" y="66"/>
                                  <a:pt x="101" y="63"/>
                                </a:cubicBezTo>
                                <a:close/>
                                <a:moveTo>
                                  <a:pt x="64" y="66"/>
                                </a:moveTo>
                                <a:cubicBezTo>
                                  <a:pt x="64" y="65"/>
                                  <a:pt x="63" y="64"/>
                                  <a:pt x="64" y="64"/>
                                </a:cubicBezTo>
                                <a:cubicBezTo>
                                  <a:pt x="62" y="64"/>
                                  <a:pt x="63" y="68"/>
                                  <a:pt x="63" y="69"/>
                                </a:cubicBezTo>
                                <a:cubicBezTo>
                                  <a:pt x="64" y="68"/>
                                  <a:pt x="63" y="66"/>
                                  <a:pt x="64" y="66"/>
                                </a:cubicBezTo>
                                <a:close/>
                                <a:moveTo>
                                  <a:pt x="71" y="62"/>
                                </a:moveTo>
                                <a:cubicBezTo>
                                  <a:pt x="70" y="63"/>
                                  <a:pt x="70" y="66"/>
                                  <a:pt x="71" y="67"/>
                                </a:cubicBezTo>
                                <a:cubicBezTo>
                                  <a:pt x="71" y="65"/>
                                  <a:pt x="71" y="64"/>
                                  <a:pt x="71" y="62"/>
                                </a:cubicBezTo>
                                <a:close/>
                                <a:moveTo>
                                  <a:pt x="62" y="65"/>
                                </a:moveTo>
                                <a:cubicBezTo>
                                  <a:pt x="62" y="65"/>
                                  <a:pt x="61" y="66"/>
                                  <a:pt x="62" y="66"/>
                                </a:cubicBezTo>
                                <a:cubicBezTo>
                                  <a:pt x="62" y="66"/>
                                  <a:pt x="62" y="65"/>
                                  <a:pt x="62" y="65"/>
                                </a:cubicBezTo>
                                <a:close/>
                                <a:moveTo>
                                  <a:pt x="9" y="61"/>
                                </a:moveTo>
                                <a:cubicBezTo>
                                  <a:pt x="8" y="60"/>
                                  <a:pt x="6" y="62"/>
                                  <a:pt x="7" y="63"/>
                                </a:cubicBezTo>
                                <a:cubicBezTo>
                                  <a:pt x="7" y="62"/>
                                  <a:pt x="8" y="62"/>
                                  <a:pt x="9" y="61"/>
                                </a:cubicBezTo>
                                <a:close/>
                                <a:moveTo>
                                  <a:pt x="65" y="63"/>
                                </a:moveTo>
                                <a:cubicBezTo>
                                  <a:pt x="64" y="63"/>
                                  <a:pt x="64" y="65"/>
                                  <a:pt x="65" y="65"/>
                                </a:cubicBezTo>
                                <a:cubicBezTo>
                                  <a:pt x="65" y="65"/>
                                  <a:pt x="65" y="64"/>
                                  <a:pt x="65" y="63"/>
                                </a:cubicBezTo>
                                <a:close/>
                                <a:moveTo>
                                  <a:pt x="6" y="60"/>
                                </a:moveTo>
                                <a:cubicBezTo>
                                  <a:pt x="5" y="60"/>
                                  <a:pt x="5" y="60"/>
                                  <a:pt x="5" y="60"/>
                                </a:cubicBezTo>
                                <a:cubicBezTo>
                                  <a:pt x="5" y="61"/>
                                  <a:pt x="5" y="62"/>
                                  <a:pt x="6" y="61"/>
                                </a:cubicBezTo>
                                <a:cubicBezTo>
                                  <a:pt x="5" y="61"/>
                                  <a:pt x="6" y="61"/>
                                  <a:pt x="6" y="60"/>
                                </a:cubicBezTo>
                                <a:close/>
                                <a:moveTo>
                                  <a:pt x="72" y="62"/>
                                </a:moveTo>
                                <a:cubicBezTo>
                                  <a:pt x="72" y="62"/>
                                  <a:pt x="71" y="64"/>
                                  <a:pt x="72" y="64"/>
                                </a:cubicBezTo>
                                <a:cubicBezTo>
                                  <a:pt x="72" y="64"/>
                                  <a:pt x="73" y="62"/>
                                  <a:pt x="72" y="62"/>
                                </a:cubicBezTo>
                                <a:close/>
                                <a:moveTo>
                                  <a:pt x="64" y="59"/>
                                </a:moveTo>
                                <a:cubicBezTo>
                                  <a:pt x="63" y="60"/>
                                  <a:pt x="64" y="63"/>
                                  <a:pt x="63" y="63"/>
                                </a:cubicBezTo>
                                <a:cubicBezTo>
                                  <a:pt x="64" y="63"/>
                                  <a:pt x="64" y="63"/>
                                  <a:pt x="64" y="63"/>
                                </a:cubicBezTo>
                                <a:cubicBezTo>
                                  <a:pt x="64" y="62"/>
                                  <a:pt x="64" y="61"/>
                                  <a:pt x="64" y="59"/>
                                </a:cubicBezTo>
                                <a:close/>
                                <a:moveTo>
                                  <a:pt x="4" y="59"/>
                                </a:moveTo>
                                <a:cubicBezTo>
                                  <a:pt x="3" y="59"/>
                                  <a:pt x="3" y="58"/>
                                  <a:pt x="2" y="58"/>
                                </a:cubicBezTo>
                                <a:cubicBezTo>
                                  <a:pt x="2" y="59"/>
                                  <a:pt x="2" y="59"/>
                                  <a:pt x="2" y="59"/>
                                </a:cubicBezTo>
                                <a:cubicBezTo>
                                  <a:pt x="3" y="59"/>
                                  <a:pt x="2" y="60"/>
                                  <a:pt x="3" y="60"/>
                                </a:cubicBezTo>
                                <a:cubicBezTo>
                                  <a:pt x="3" y="59"/>
                                  <a:pt x="4" y="60"/>
                                  <a:pt x="4" y="59"/>
                                </a:cubicBezTo>
                                <a:close/>
                                <a:moveTo>
                                  <a:pt x="105" y="63"/>
                                </a:moveTo>
                                <a:cubicBezTo>
                                  <a:pt x="105" y="64"/>
                                  <a:pt x="105" y="64"/>
                                  <a:pt x="106" y="64"/>
                                </a:cubicBezTo>
                                <a:cubicBezTo>
                                  <a:pt x="105" y="64"/>
                                  <a:pt x="105" y="63"/>
                                  <a:pt x="105" y="63"/>
                                </a:cubicBezTo>
                                <a:close/>
                                <a:moveTo>
                                  <a:pt x="10" y="55"/>
                                </a:moveTo>
                                <a:cubicBezTo>
                                  <a:pt x="9" y="55"/>
                                  <a:pt x="8" y="56"/>
                                  <a:pt x="8" y="57"/>
                                </a:cubicBezTo>
                                <a:cubicBezTo>
                                  <a:pt x="9" y="57"/>
                                  <a:pt x="9" y="55"/>
                                  <a:pt x="10" y="55"/>
                                </a:cubicBezTo>
                                <a:close/>
                                <a:moveTo>
                                  <a:pt x="12" y="55"/>
                                </a:moveTo>
                                <a:cubicBezTo>
                                  <a:pt x="11" y="55"/>
                                  <a:pt x="11" y="56"/>
                                  <a:pt x="10" y="56"/>
                                </a:cubicBezTo>
                                <a:cubicBezTo>
                                  <a:pt x="10" y="57"/>
                                  <a:pt x="10" y="57"/>
                                  <a:pt x="10" y="57"/>
                                </a:cubicBezTo>
                                <a:cubicBezTo>
                                  <a:pt x="11" y="57"/>
                                  <a:pt x="12" y="56"/>
                                  <a:pt x="12" y="55"/>
                                </a:cubicBezTo>
                                <a:close/>
                                <a:moveTo>
                                  <a:pt x="69" y="51"/>
                                </a:moveTo>
                                <a:cubicBezTo>
                                  <a:pt x="69" y="52"/>
                                  <a:pt x="68" y="54"/>
                                  <a:pt x="69" y="54"/>
                                </a:cubicBezTo>
                                <a:cubicBezTo>
                                  <a:pt x="69" y="53"/>
                                  <a:pt x="70" y="51"/>
                                  <a:pt x="69" y="51"/>
                                </a:cubicBezTo>
                                <a:close/>
                                <a:moveTo>
                                  <a:pt x="65" y="47"/>
                                </a:moveTo>
                                <a:cubicBezTo>
                                  <a:pt x="65" y="47"/>
                                  <a:pt x="65" y="48"/>
                                  <a:pt x="64" y="49"/>
                                </a:cubicBezTo>
                                <a:cubicBezTo>
                                  <a:pt x="65" y="49"/>
                                  <a:pt x="64" y="52"/>
                                  <a:pt x="65" y="53"/>
                                </a:cubicBezTo>
                                <a:cubicBezTo>
                                  <a:pt x="65" y="51"/>
                                  <a:pt x="65" y="49"/>
                                  <a:pt x="65" y="47"/>
                                </a:cubicBezTo>
                                <a:close/>
                                <a:moveTo>
                                  <a:pt x="18" y="47"/>
                                </a:moveTo>
                                <a:cubicBezTo>
                                  <a:pt x="18" y="49"/>
                                  <a:pt x="16" y="49"/>
                                  <a:pt x="16" y="50"/>
                                </a:cubicBezTo>
                                <a:cubicBezTo>
                                  <a:pt x="17" y="49"/>
                                  <a:pt x="18" y="48"/>
                                  <a:pt x="18" y="47"/>
                                </a:cubicBezTo>
                                <a:close/>
                                <a:moveTo>
                                  <a:pt x="16" y="49"/>
                                </a:moveTo>
                                <a:cubicBezTo>
                                  <a:pt x="16" y="48"/>
                                  <a:pt x="16" y="48"/>
                                  <a:pt x="16" y="48"/>
                                </a:cubicBezTo>
                                <a:cubicBezTo>
                                  <a:pt x="19" y="46"/>
                                  <a:pt x="21" y="44"/>
                                  <a:pt x="23" y="42"/>
                                </a:cubicBezTo>
                                <a:cubicBezTo>
                                  <a:pt x="20" y="44"/>
                                  <a:pt x="17" y="47"/>
                                  <a:pt x="14" y="50"/>
                                </a:cubicBezTo>
                                <a:cubicBezTo>
                                  <a:pt x="15" y="50"/>
                                  <a:pt x="15" y="49"/>
                                  <a:pt x="16" y="49"/>
                                </a:cubicBezTo>
                                <a:close/>
                                <a:moveTo>
                                  <a:pt x="20" y="47"/>
                                </a:moveTo>
                                <a:cubicBezTo>
                                  <a:pt x="20" y="47"/>
                                  <a:pt x="20" y="48"/>
                                  <a:pt x="19" y="47"/>
                                </a:cubicBezTo>
                                <a:cubicBezTo>
                                  <a:pt x="19" y="48"/>
                                  <a:pt x="19" y="48"/>
                                  <a:pt x="19" y="48"/>
                                </a:cubicBezTo>
                                <a:cubicBezTo>
                                  <a:pt x="20" y="48"/>
                                  <a:pt x="20" y="48"/>
                                  <a:pt x="20" y="47"/>
                                </a:cubicBezTo>
                                <a:close/>
                                <a:moveTo>
                                  <a:pt x="24" y="46"/>
                                </a:moveTo>
                                <a:cubicBezTo>
                                  <a:pt x="22" y="46"/>
                                  <a:pt x="22" y="48"/>
                                  <a:pt x="23" y="48"/>
                                </a:cubicBezTo>
                                <a:cubicBezTo>
                                  <a:pt x="23" y="47"/>
                                  <a:pt x="24" y="48"/>
                                  <a:pt x="24" y="46"/>
                                </a:cubicBezTo>
                                <a:close/>
                                <a:moveTo>
                                  <a:pt x="23" y="45"/>
                                </a:moveTo>
                                <a:cubicBezTo>
                                  <a:pt x="22" y="45"/>
                                  <a:pt x="22" y="46"/>
                                  <a:pt x="21" y="47"/>
                                </a:cubicBezTo>
                                <a:cubicBezTo>
                                  <a:pt x="22" y="46"/>
                                  <a:pt x="23" y="46"/>
                                  <a:pt x="23" y="45"/>
                                </a:cubicBezTo>
                                <a:close/>
                                <a:moveTo>
                                  <a:pt x="21" y="45"/>
                                </a:moveTo>
                                <a:cubicBezTo>
                                  <a:pt x="21" y="45"/>
                                  <a:pt x="20" y="46"/>
                                  <a:pt x="20" y="46"/>
                                </a:cubicBezTo>
                                <a:cubicBezTo>
                                  <a:pt x="21" y="46"/>
                                  <a:pt x="21" y="46"/>
                                  <a:pt x="21" y="45"/>
                                </a:cubicBezTo>
                                <a:close/>
                                <a:moveTo>
                                  <a:pt x="66" y="45"/>
                                </a:moveTo>
                                <a:cubicBezTo>
                                  <a:pt x="67" y="46"/>
                                  <a:pt x="66" y="47"/>
                                  <a:pt x="67" y="47"/>
                                </a:cubicBezTo>
                                <a:cubicBezTo>
                                  <a:pt x="66" y="47"/>
                                  <a:pt x="67" y="45"/>
                                  <a:pt x="66" y="45"/>
                                </a:cubicBezTo>
                                <a:close/>
                                <a:moveTo>
                                  <a:pt x="65" y="45"/>
                                </a:moveTo>
                                <a:cubicBezTo>
                                  <a:pt x="64" y="45"/>
                                  <a:pt x="65" y="47"/>
                                  <a:pt x="65" y="47"/>
                                </a:cubicBezTo>
                                <a:cubicBezTo>
                                  <a:pt x="65" y="46"/>
                                  <a:pt x="65" y="46"/>
                                  <a:pt x="65" y="45"/>
                                </a:cubicBezTo>
                                <a:close/>
                                <a:moveTo>
                                  <a:pt x="18" y="42"/>
                                </a:moveTo>
                                <a:cubicBezTo>
                                  <a:pt x="18" y="43"/>
                                  <a:pt x="17" y="43"/>
                                  <a:pt x="17" y="44"/>
                                </a:cubicBezTo>
                                <a:cubicBezTo>
                                  <a:pt x="17" y="44"/>
                                  <a:pt x="17" y="44"/>
                                  <a:pt x="17" y="44"/>
                                </a:cubicBezTo>
                                <a:cubicBezTo>
                                  <a:pt x="17" y="43"/>
                                  <a:pt x="18" y="43"/>
                                  <a:pt x="18" y="42"/>
                                </a:cubicBezTo>
                                <a:close/>
                                <a:moveTo>
                                  <a:pt x="90" y="41"/>
                                </a:moveTo>
                                <a:cubicBezTo>
                                  <a:pt x="91" y="42"/>
                                  <a:pt x="91" y="43"/>
                                  <a:pt x="92" y="44"/>
                                </a:cubicBezTo>
                                <a:cubicBezTo>
                                  <a:pt x="92" y="43"/>
                                  <a:pt x="91" y="42"/>
                                  <a:pt x="90" y="41"/>
                                </a:cubicBezTo>
                                <a:close/>
                                <a:moveTo>
                                  <a:pt x="87" y="42"/>
                                </a:moveTo>
                                <a:cubicBezTo>
                                  <a:pt x="87" y="43"/>
                                  <a:pt x="88" y="44"/>
                                  <a:pt x="89" y="44"/>
                                </a:cubicBezTo>
                                <a:cubicBezTo>
                                  <a:pt x="88" y="43"/>
                                  <a:pt x="88" y="43"/>
                                  <a:pt x="87" y="42"/>
                                </a:cubicBezTo>
                                <a:close/>
                                <a:moveTo>
                                  <a:pt x="96" y="41"/>
                                </a:moveTo>
                                <a:cubicBezTo>
                                  <a:pt x="97" y="42"/>
                                  <a:pt x="97" y="43"/>
                                  <a:pt x="98" y="44"/>
                                </a:cubicBezTo>
                                <a:cubicBezTo>
                                  <a:pt x="97" y="43"/>
                                  <a:pt x="97" y="41"/>
                                  <a:pt x="96" y="41"/>
                                </a:cubicBezTo>
                                <a:close/>
                                <a:moveTo>
                                  <a:pt x="62" y="36"/>
                                </a:moveTo>
                                <a:cubicBezTo>
                                  <a:pt x="61" y="36"/>
                                  <a:pt x="62" y="39"/>
                                  <a:pt x="61" y="40"/>
                                </a:cubicBezTo>
                                <a:cubicBezTo>
                                  <a:pt x="62" y="40"/>
                                  <a:pt x="61" y="42"/>
                                  <a:pt x="62" y="42"/>
                                </a:cubicBezTo>
                                <a:cubicBezTo>
                                  <a:pt x="62" y="40"/>
                                  <a:pt x="62" y="38"/>
                                  <a:pt x="62" y="36"/>
                                </a:cubicBezTo>
                                <a:close/>
                                <a:moveTo>
                                  <a:pt x="34" y="39"/>
                                </a:moveTo>
                                <a:cubicBezTo>
                                  <a:pt x="34" y="38"/>
                                  <a:pt x="34" y="38"/>
                                  <a:pt x="34" y="38"/>
                                </a:cubicBezTo>
                                <a:cubicBezTo>
                                  <a:pt x="36" y="37"/>
                                  <a:pt x="38" y="35"/>
                                  <a:pt x="40" y="33"/>
                                </a:cubicBezTo>
                                <a:cubicBezTo>
                                  <a:pt x="39" y="33"/>
                                  <a:pt x="39" y="34"/>
                                  <a:pt x="38" y="34"/>
                                </a:cubicBezTo>
                                <a:cubicBezTo>
                                  <a:pt x="37" y="36"/>
                                  <a:pt x="35" y="37"/>
                                  <a:pt x="34" y="37"/>
                                </a:cubicBezTo>
                                <a:cubicBezTo>
                                  <a:pt x="34" y="37"/>
                                  <a:pt x="35" y="37"/>
                                  <a:pt x="35" y="37"/>
                                </a:cubicBezTo>
                                <a:cubicBezTo>
                                  <a:pt x="34" y="37"/>
                                  <a:pt x="34" y="39"/>
                                  <a:pt x="33" y="38"/>
                                </a:cubicBezTo>
                                <a:cubicBezTo>
                                  <a:pt x="33" y="40"/>
                                  <a:pt x="31" y="39"/>
                                  <a:pt x="31" y="40"/>
                                </a:cubicBezTo>
                                <a:cubicBezTo>
                                  <a:pt x="32" y="40"/>
                                  <a:pt x="32" y="39"/>
                                  <a:pt x="34" y="39"/>
                                </a:cubicBezTo>
                                <a:close/>
                                <a:moveTo>
                                  <a:pt x="25" y="37"/>
                                </a:moveTo>
                                <a:cubicBezTo>
                                  <a:pt x="23" y="37"/>
                                  <a:pt x="23" y="38"/>
                                  <a:pt x="22" y="39"/>
                                </a:cubicBezTo>
                                <a:cubicBezTo>
                                  <a:pt x="23" y="39"/>
                                  <a:pt x="24" y="38"/>
                                  <a:pt x="25" y="37"/>
                                </a:cubicBezTo>
                                <a:close/>
                                <a:moveTo>
                                  <a:pt x="73" y="38"/>
                                </a:moveTo>
                                <a:cubicBezTo>
                                  <a:pt x="73" y="39"/>
                                  <a:pt x="72" y="41"/>
                                  <a:pt x="73" y="41"/>
                                </a:cubicBezTo>
                                <a:cubicBezTo>
                                  <a:pt x="73" y="40"/>
                                  <a:pt x="74" y="38"/>
                                  <a:pt x="73" y="38"/>
                                </a:cubicBezTo>
                                <a:close/>
                                <a:moveTo>
                                  <a:pt x="85" y="38"/>
                                </a:moveTo>
                                <a:cubicBezTo>
                                  <a:pt x="85" y="40"/>
                                  <a:pt x="86" y="41"/>
                                  <a:pt x="87" y="42"/>
                                </a:cubicBezTo>
                                <a:cubicBezTo>
                                  <a:pt x="87" y="41"/>
                                  <a:pt x="86" y="39"/>
                                  <a:pt x="85" y="38"/>
                                </a:cubicBezTo>
                                <a:close/>
                                <a:moveTo>
                                  <a:pt x="33" y="36"/>
                                </a:moveTo>
                                <a:cubicBezTo>
                                  <a:pt x="34" y="36"/>
                                  <a:pt x="34" y="36"/>
                                  <a:pt x="35" y="35"/>
                                </a:cubicBezTo>
                                <a:cubicBezTo>
                                  <a:pt x="33" y="36"/>
                                  <a:pt x="31" y="37"/>
                                  <a:pt x="30" y="38"/>
                                </a:cubicBezTo>
                                <a:cubicBezTo>
                                  <a:pt x="31" y="39"/>
                                  <a:pt x="31" y="39"/>
                                  <a:pt x="31" y="39"/>
                                </a:cubicBezTo>
                                <a:cubicBezTo>
                                  <a:pt x="31" y="37"/>
                                  <a:pt x="33" y="38"/>
                                  <a:pt x="33" y="36"/>
                                </a:cubicBezTo>
                                <a:close/>
                                <a:moveTo>
                                  <a:pt x="36" y="34"/>
                                </a:moveTo>
                                <a:cubicBezTo>
                                  <a:pt x="35" y="33"/>
                                  <a:pt x="36" y="33"/>
                                  <a:pt x="36" y="32"/>
                                </a:cubicBezTo>
                                <a:cubicBezTo>
                                  <a:pt x="35" y="34"/>
                                  <a:pt x="31" y="35"/>
                                  <a:pt x="31" y="37"/>
                                </a:cubicBezTo>
                                <a:cubicBezTo>
                                  <a:pt x="32" y="35"/>
                                  <a:pt x="34" y="34"/>
                                  <a:pt x="36" y="34"/>
                                </a:cubicBezTo>
                                <a:close/>
                                <a:moveTo>
                                  <a:pt x="29" y="33"/>
                                </a:moveTo>
                                <a:cubicBezTo>
                                  <a:pt x="28" y="33"/>
                                  <a:pt x="28" y="33"/>
                                  <a:pt x="28" y="33"/>
                                </a:cubicBezTo>
                                <a:cubicBezTo>
                                  <a:pt x="28" y="34"/>
                                  <a:pt x="27" y="34"/>
                                  <a:pt x="27" y="34"/>
                                </a:cubicBezTo>
                                <a:cubicBezTo>
                                  <a:pt x="28" y="34"/>
                                  <a:pt x="28" y="34"/>
                                  <a:pt x="29" y="33"/>
                                </a:cubicBezTo>
                                <a:close/>
                                <a:moveTo>
                                  <a:pt x="67" y="32"/>
                                </a:moveTo>
                                <a:cubicBezTo>
                                  <a:pt x="67" y="32"/>
                                  <a:pt x="67" y="32"/>
                                  <a:pt x="67" y="32"/>
                                </a:cubicBezTo>
                                <a:cubicBezTo>
                                  <a:pt x="67" y="33"/>
                                  <a:pt x="67" y="34"/>
                                  <a:pt x="67" y="34"/>
                                </a:cubicBezTo>
                                <a:cubicBezTo>
                                  <a:pt x="67" y="34"/>
                                  <a:pt x="67" y="34"/>
                                  <a:pt x="67" y="34"/>
                                </a:cubicBezTo>
                                <a:cubicBezTo>
                                  <a:pt x="67" y="34"/>
                                  <a:pt x="67" y="33"/>
                                  <a:pt x="67" y="32"/>
                                </a:cubicBezTo>
                                <a:close/>
                                <a:moveTo>
                                  <a:pt x="35" y="31"/>
                                </a:moveTo>
                                <a:cubicBezTo>
                                  <a:pt x="36" y="29"/>
                                  <a:pt x="38" y="29"/>
                                  <a:pt x="38" y="28"/>
                                </a:cubicBezTo>
                                <a:cubicBezTo>
                                  <a:pt x="37" y="28"/>
                                  <a:pt x="37" y="29"/>
                                  <a:pt x="35" y="29"/>
                                </a:cubicBezTo>
                                <a:cubicBezTo>
                                  <a:pt x="35" y="30"/>
                                  <a:pt x="35" y="30"/>
                                  <a:pt x="34" y="30"/>
                                </a:cubicBezTo>
                                <a:cubicBezTo>
                                  <a:pt x="34" y="31"/>
                                  <a:pt x="34" y="31"/>
                                  <a:pt x="34" y="31"/>
                                </a:cubicBezTo>
                                <a:cubicBezTo>
                                  <a:pt x="34" y="31"/>
                                  <a:pt x="34" y="30"/>
                                  <a:pt x="35" y="31"/>
                                </a:cubicBezTo>
                                <a:close/>
                                <a:moveTo>
                                  <a:pt x="44" y="29"/>
                                </a:moveTo>
                                <a:cubicBezTo>
                                  <a:pt x="43" y="30"/>
                                  <a:pt x="42" y="31"/>
                                  <a:pt x="42" y="31"/>
                                </a:cubicBezTo>
                                <a:cubicBezTo>
                                  <a:pt x="43" y="31"/>
                                  <a:pt x="44" y="30"/>
                                  <a:pt x="44" y="29"/>
                                </a:cubicBezTo>
                                <a:close/>
                                <a:moveTo>
                                  <a:pt x="63" y="31"/>
                                </a:moveTo>
                                <a:cubicBezTo>
                                  <a:pt x="63" y="31"/>
                                  <a:pt x="63" y="32"/>
                                  <a:pt x="63" y="32"/>
                                </a:cubicBezTo>
                                <a:cubicBezTo>
                                  <a:pt x="63" y="32"/>
                                  <a:pt x="64" y="31"/>
                                  <a:pt x="63" y="31"/>
                                </a:cubicBezTo>
                                <a:close/>
                                <a:moveTo>
                                  <a:pt x="47" y="24"/>
                                </a:moveTo>
                                <a:cubicBezTo>
                                  <a:pt x="46" y="25"/>
                                  <a:pt x="47" y="24"/>
                                  <a:pt x="47" y="25"/>
                                </a:cubicBezTo>
                                <a:cubicBezTo>
                                  <a:pt x="46" y="25"/>
                                  <a:pt x="46" y="26"/>
                                  <a:pt x="45" y="25"/>
                                </a:cubicBezTo>
                                <a:cubicBezTo>
                                  <a:pt x="44" y="26"/>
                                  <a:pt x="45" y="27"/>
                                  <a:pt x="45" y="27"/>
                                </a:cubicBezTo>
                                <a:cubicBezTo>
                                  <a:pt x="45" y="27"/>
                                  <a:pt x="44" y="28"/>
                                  <a:pt x="44" y="28"/>
                                </a:cubicBezTo>
                                <a:cubicBezTo>
                                  <a:pt x="46" y="28"/>
                                  <a:pt x="46" y="27"/>
                                  <a:pt x="48" y="26"/>
                                </a:cubicBezTo>
                                <a:cubicBezTo>
                                  <a:pt x="49" y="24"/>
                                  <a:pt x="52" y="24"/>
                                  <a:pt x="53" y="23"/>
                                </a:cubicBezTo>
                                <a:cubicBezTo>
                                  <a:pt x="53" y="22"/>
                                  <a:pt x="52" y="23"/>
                                  <a:pt x="52" y="22"/>
                                </a:cubicBezTo>
                                <a:cubicBezTo>
                                  <a:pt x="53" y="22"/>
                                  <a:pt x="53" y="22"/>
                                  <a:pt x="53" y="22"/>
                                </a:cubicBezTo>
                                <a:cubicBezTo>
                                  <a:pt x="53" y="21"/>
                                  <a:pt x="53" y="21"/>
                                  <a:pt x="53" y="21"/>
                                </a:cubicBezTo>
                                <a:cubicBezTo>
                                  <a:pt x="52" y="22"/>
                                  <a:pt x="52" y="22"/>
                                  <a:pt x="52" y="21"/>
                                </a:cubicBezTo>
                                <a:cubicBezTo>
                                  <a:pt x="52" y="22"/>
                                  <a:pt x="51" y="22"/>
                                  <a:pt x="51" y="22"/>
                                </a:cubicBezTo>
                                <a:cubicBezTo>
                                  <a:pt x="51" y="22"/>
                                  <a:pt x="52" y="22"/>
                                  <a:pt x="51" y="22"/>
                                </a:cubicBezTo>
                                <a:cubicBezTo>
                                  <a:pt x="50" y="23"/>
                                  <a:pt x="48" y="25"/>
                                  <a:pt x="47" y="24"/>
                                </a:cubicBezTo>
                                <a:close/>
                                <a:moveTo>
                                  <a:pt x="71" y="20"/>
                                </a:moveTo>
                                <a:cubicBezTo>
                                  <a:pt x="71" y="22"/>
                                  <a:pt x="71" y="25"/>
                                  <a:pt x="71" y="27"/>
                                </a:cubicBezTo>
                                <a:cubicBezTo>
                                  <a:pt x="71" y="24"/>
                                  <a:pt x="72" y="21"/>
                                  <a:pt x="71" y="20"/>
                                </a:cubicBezTo>
                                <a:close/>
                                <a:moveTo>
                                  <a:pt x="65" y="25"/>
                                </a:moveTo>
                                <a:cubicBezTo>
                                  <a:pt x="65" y="25"/>
                                  <a:pt x="64" y="26"/>
                                  <a:pt x="65" y="26"/>
                                </a:cubicBezTo>
                                <a:cubicBezTo>
                                  <a:pt x="65" y="26"/>
                                  <a:pt x="65" y="25"/>
                                  <a:pt x="65" y="25"/>
                                </a:cubicBezTo>
                                <a:close/>
                                <a:moveTo>
                                  <a:pt x="51" y="21"/>
                                </a:moveTo>
                                <a:cubicBezTo>
                                  <a:pt x="51" y="20"/>
                                  <a:pt x="52" y="20"/>
                                  <a:pt x="53" y="19"/>
                                </a:cubicBezTo>
                                <a:cubicBezTo>
                                  <a:pt x="53" y="19"/>
                                  <a:pt x="52" y="19"/>
                                  <a:pt x="52" y="18"/>
                                </a:cubicBezTo>
                                <a:cubicBezTo>
                                  <a:pt x="49" y="20"/>
                                  <a:pt x="46" y="22"/>
                                  <a:pt x="43" y="25"/>
                                </a:cubicBezTo>
                                <a:cubicBezTo>
                                  <a:pt x="45" y="25"/>
                                  <a:pt x="46" y="23"/>
                                  <a:pt x="47" y="23"/>
                                </a:cubicBezTo>
                                <a:cubicBezTo>
                                  <a:pt x="47" y="23"/>
                                  <a:pt x="47" y="23"/>
                                  <a:pt x="47" y="24"/>
                                </a:cubicBezTo>
                                <a:cubicBezTo>
                                  <a:pt x="48" y="24"/>
                                  <a:pt x="48" y="24"/>
                                  <a:pt x="48" y="24"/>
                                </a:cubicBezTo>
                                <a:cubicBezTo>
                                  <a:pt x="48" y="22"/>
                                  <a:pt x="50" y="22"/>
                                  <a:pt x="51" y="21"/>
                                </a:cubicBezTo>
                                <a:close/>
                                <a:moveTo>
                                  <a:pt x="44" y="24"/>
                                </a:moveTo>
                                <a:cubicBezTo>
                                  <a:pt x="44" y="23"/>
                                  <a:pt x="44" y="23"/>
                                  <a:pt x="44" y="23"/>
                                </a:cubicBezTo>
                                <a:cubicBezTo>
                                  <a:pt x="46" y="22"/>
                                  <a:pt x="48" y="21"/>
                                  <a:pt x="49" y="19"/>
                                </a:cubicBezTo>
                                <a:cubicBezTo>
                                  <a:pt x="48" y="19"/>
                                  <a:pt x="47" y="20"/>
                                  <a:pt x="47" y="21"/>
                                </a:cubicBezTo>
                                <a:cubicBezTo>
                                  <a:pt x="46" y="21"/>
                                  <a:pt x="45" y="23"/>
                                  <a:pt x="44" y="22"/>
                                </a:cubicBezTo>
                                <a:cubicBezTo>
                                  <a:pt x="44" y="23"/>
                                  <a:pt x="43" y="23"/>
                                  <a:pt x="43" y="23"/>
                                </a:cubicBezTo>
                                <a:cubicBezTo>
                                  <a:pt x="43" y="24"/>
                                  <a:pt x="42" y="25"/>
                                  <a:pt x="43" y="24"/>
                                </a:cubicBezTo>
                                <a:lnTo>
                                  <a:pt x="44" y="24"/>
                                </a:lnTo>
                                <a:close/>
                                <a:moveTo>
                                  <a:pt x="56" y="21"/>
                                </a:moveTo>
                                <a:cubicBezTo>
                                  <a:pt x="55" y="21"/>
                                  <a:pt x="55" y="23"/>
                                  <a:pt x="54" y="23"/>
                                </a:cubicBezTo>
                                <a:cubicBezTo>
                                  <a:pt x="54" y="23"/>
                                  <a:pt x="53" y="23"/>
                                  <a:pt x="53" y="24"/>
                                </a:cubicBezTo>
                                <a:cubicBezTo>
                                  <a:pt x="55" y="23"/>
                                  <a:pt x="56" y="23"/>
                                  <a:pt x="56" y="21"/>
                                </a:cubicBezTo>
                                <a:close/>
                                <a:moveTo>
                                  <a:pt x="67" y="17"/>
                                </a:moveTo>
                                <a:cubicBezTo>
                                  <a:pt x="66" y="17"/>
                                  <a:pt x="66" y="21"/>
                                  <a:pt x="66" y="22"/>
                                </a:cubicBezTo>
                                <a:cubicBezTo>
                                  <a:pt x="66" y="20"/>
                                  <a:pt x="67" y="18"/>
                                  <a:pt x="67" y="17"/>
                                </a:cubicBezTo>
                                <a:close/>
                                <a:moveTo>
                                  <a:pt x="72" y="14"/>
                                </a:moveTo>
                                <a:cubicBezTo>
                                  <a:pt x="72" y="15"/>
                                  <a:pt x="73" y="16"/>
                                  <a:pt x="73" y="17"/>
                                </a:cubicBezTo>
                                <a:cubicBezTo>
                                  <a:pt x="73" y="16"/>
                                  <a:pt x="73" y="16"/>
                                  <a:pt x="73" y="16"/>
                                </a:cubicBezTo>
                                <a:cubicBezTo>
                                  <a:pt x="73" y="15"/>
                                  <a:pt x="73" y="14"/>
                                  <a:pt x="72" y="14"/>
                                </a:cubicBezTo>
                                <a:close/>
                                <a:moveTo>
                                  <a:pt x="80" y="15"/>
                                </a:moveTo>
                                <a:cubicBezTo>
                                  <a:pt x="79" y="15"/>
                                  <a:pt x="79" y="14"/>
                                  <a:pt x="79" y="13"/>
                                </a:cubicBezTo>
                                <a:cubicBezTo>
                                  <a:pt x="78" y="13"/>
                                  <a:pt x="78" y="13"/>
                                  <a:pt x="77" y="13"/>
                                </a:cubicBezTo>
                                <a:cubicBezTo>
                                  <a:pt x="78" y="14"/>
                                  <a:pt x="79" y="16"/>
                                  <a:pt x="80" y="17"/>
                                </a:cubicBezTo>
                                <a:cubicBezTo>
                                  <a:pt x="80" y="16"/>
                                  <a:pt x="79" y="16"/>
                                  <a:pt x="80" y="15"/>
                                </a:cubicBezTo>
                                <a:close/>
                                <a:moveTo>
                                  <a:pt x="64" y="11"/>
                                </a:moveTo>
                                <a:cubicBezTo>
                                  <a:pt x="64" y="12"/>
                                  <a:pt x="63" y="12"/>
                                  <a:pt x="62" y="13"/>
                                </a:cubicBezTo>
                                <a:cubicBezTo>
                                  <a:pt x="63" y="13"/>
                                  <a:pt x="64" y="12"/>
                                  <a:pt x="64" y="11"/>
                                </a:cubicBezTo>
                                <a:close/>
                                <a:moveTo>
                                  <a:pt x="68" y="12"/>
                                </a:moveTo>
                                <a:cubicBezTo>
                                  <a:pt x="68" y="12"/>
                                  <a:pt x="70" y="13"/>
                                  <a:pt x="69" y="13"/>
                                </a:cubicBezTo>
                                <a:cubicBezTo>
                                  <a:pt x="69" y="12"/>
                                  <a:pt x="69" y="12"/>
                                  <a:pt x="68" y="12"/>
                                </a:cubicBezTo>
                                <a:close/>
                                <a:moveTo>
                                  <a:pt x="66" y="7"/>
                                </a:moveTo>
                                <a:cubicBezTo>
                                  <a:pt x="65" y="7"/>
                                  <a:pt x="64" y="8"/>
                                  <a:pt x="65" y="8"/>
                                </a:cubicBezTo>
                                <a:cubicBezTo>
                                  <a:pt x="65" y="7"/>
                                  <a:pt x="66" y="8"/>
                                  <a:pt x="66" y="7"/>
                                </a:cubicBezTo>
                                <a:close/>
                                <a:moveTo>
                                  <a:pt x="70" y="3"/>
                                </a:moveTo>
                                <a:cubicBezTo>
                                  <a:pt x="70" y="4"/>
                                  <a:pt x="71" y="4"/>
                                  <a:pt x="72" y="5"/>
                                </a:cubicBezTo>
                                <a:cubicBezTo>
                                  <a:pt x="72" y="4"/>
                                  <a:pt x="71" y="3"/>
                                  <a:pt x="70" y="3"/>
                                </a:cubicBezTo>
                                <a:close/>
                                <a:moveTo>
                                  <a:pt x="68" y="1"/>
                                </a:moveTo>
                                <a:cubicBezTo>
                                  <a:pt x="68" y="1"/>
                                  <a:pt x="66" y="3"/>
                                  <a:pt x="67" y="3"/>
                                </a:cubicBezTo>
                                <a:cubicBezTo>
                                  <a:pt x="68" y="2"/>
                                  <a:pt x="69" y="2"/>
                                  <a:pt x="68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823"/>
                        <wps:cNvSpPr>
                          <a:spLocks/>
                        </wps:cNvSpPr>
                        <wps:spPr bwMode="auto">
                          <a:xfrm>
                            <a:off x="6391" y="118"/>
                            <a:ext cx="42" cy="36"/>
                          </a:xfrm>
                          <a:custGeom>
                            <a:avLst/>
                            <a:gdLst>
                              <a:gd name="T0" fmla="*/ 1 w 7"/>
                              <a:gd name="T1" fmla="*/ 5 h 6"/>
                              <a:gd name="T2" fmla="*/ 1 w 7"/>
                              <a:gd name="T3" fmla="*/ 4 h 6"/>
                              <a:gd name="T4" fmla="*/ 2 w 7"/>
                              <a:gd name="T5" fmla="*/ 3 h 6"/>
                              <a:gd name="T6" fmla="*/ 5 w 7"/>
                              <a:gd name="T7" fmla="*/ 2 h 6"/>
                              <a:gd name="T8" fmla="*/ 7 w 7"/>
                              <a:gd name="T9" fmla="*/ 0 h 6"/>
                              <a:gd name="T10" fmla="*/ 2 w 7"/>
                              <a:gd name="T11" fmla="*/ 4 h 6"/>
                              <a:gd name="T12" fmla="*/ 2 w 7"/>
                              <a:gd name="T13" fmla="*/ 5 h 6"/>
                              <a:gd name="T14" fmla="*/ 1 w 7"/>
                              <a:gd name="T15" fmla="*/ 5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1" y="5"/>
                                </a:moveTo>
                                <a:cubicBezTo>
                                  <a:pt x="0" y="6"/>
                                  <a:pt x="1" y="5"/>
                                  <a:pt x="1" y="4"/>
                                </a:cubicBezTo>
                                <a:cubicBezTo>
                                  <a:pt x="1" y="4"/>
                                  <a:pt x="2" y="4"/>
                                  <a:pt x="2" y="3"/>
                                </a:cubicBezTo>
                                <a:cubicBezTo>
                                  <a:pt x="3" y="4"/>
                                  <a:pt x="4" y="2"/>
                                  <a:pt x="5" y="2"/>
                                </a:cubicBezTo>
                                <a:cubicBezTo>
                                  <a:pt x="5" y="1"/>
                                  <a:pt x="6" y="0"/>
                                  <a:pt x="7" y="0"/>
                                </a:cubicBezTo>
                                <a:cubicBezTo>
                                  <a:pt x="6" y="2"/>
                                  <a:pt x="4" y="3"/>
                                  <a:pt x="2" y="4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lnTo>
                                  <a:pt x="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824"/>
                        <wps:cNvSpPr>
                          <a:spLocks/>
                        </wps:cNvSpPr>
                        <wps:spPr bwMode="auto">
                          <a:xfrm>
                            <a:off x="6456" y="130"/>
                            <a:ext cx="18" cy="18"/>
                          </a:xfrm>
                          <a:custGeom>
                            <a:avLst/>
                            <a:gdLst>
                              <a:gd name="T0" fmla="*/ 0 w 3"/>
                              <a:gd name="T1" fmla="*/ 3 h 3"/>
                              <a:gd name="T2" fmla="*/ 1 w 3"/>
                              <a:gd name="T3" fmla="*/ 2 h 3"/>
                              <a:gd name="T4" fmla="*/ 3 w 3"/>
                              <a:gd name="T5" fmla="*/ 0 h 3"/>
                              <a:gd name="T6" fmla="*/ 0 w 3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3"/>
                                </a:moveTo>
                                <a:cubicBezTo>
                                  <a:pt x="0" y="2"/>
                                  <a:pt x="1" y="2"/>
                                  <a:pt x="1" y="2"/>
                                </a:cubicBezTo>
                                <a:cubicBezTo>
                                  <a:pt x="2" y="2"/>
                                  <a:pt x="2" y="0"/>
                                  <a:pt x="3" y="0"/>
                                </a:cubicBezTo>
                                <a:cubicBezTo>
                                  <a:pt x="3" y="2"/>
                                  <a:pt x="2" y="2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825"/>
                        <wps:cNvSpPr>
                          <a:spLocks/>
                        </wps:cNvSpPr>
                        <wps:spPr bwMode="auto">
                          <a:xfrm>
                            <a:off x="6568" y="89"/>
                            <a:ext cx="6" cy="17"/>
                          </a:xfrm>
                          <a:custGeom>
                            <a:avLst/>
                            <a:gdLst>
                              <a:gd name="T0" fmla="*/ 1 w 1"/>
                              <a:gd name="T1" fmla="*/ 2 h 3"/>
                              <a:gd name="T2" fmla="*/ 1 w 1"/>
                              <a:gd name="T3" fmla="*/ 3 h 3"/>
                              <a:gd name="T4" fmla="*/ 0 w 1"/>
                              <a:gd name="T5" fmla="*/ 0 h 3"/>
                              <a:gd name="T6" fmla="*/ 1 w 1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2"/>
                                </a:moveTo>
                                <a:cubicBezTo>
                                  <a:pt x="1" y="2"/>
                                  <a:pt x="1" y="2"/>
                                  <a:pt x="1" y="3"/>
                                </a:cubicBezTo>
                                <a:cubicBezTo>
                                  <a:pt x="1" y="2"/>
                                  <a:pt x="0" y="1"/>
                                  <a:pt x="0" y="0"/>
                                </a:cubicBezTo>
                                <a:cubicBezTo>
                                  <a:pt x="1" y="0"/>
                                  <a:pt x="1" y="1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826"/>
                        <wps:cNvSpPr>
                          <a:spLocks/>
                        </wps:cNvSpPr>
                        <wps:spPr bwMode="auto">
                          <a:xfrm>
                            <a:off x="6598" y="83"/>
                            <a:ext cx="18" cy="23"/>
                          </a:xfrm>
                          <a:custGeom>
                            <a:avLst/>
                            <a:gdLst>
                              <a:gd name="T0" fmla="*/ 3 w 3"/>
                              <a:gd name="T1" fmla="*/ 4 h 4"/>
                              <a:gd name="T2" fmla="*/ 0 w 3"/>
                              <a:gd name="T3" fmla="*/ 0 h 4"/>
                              <a:gd name="T4" fmla="*/ 2 w 3"/>
                              <a:gd name="T5" fmla="*/ 0 h 4"/>
                              <a:gd name="T6" fmla="*/ 3 w 3"/>
                              <a:gd name="T7" fmla="*/ 2 h 4"/>
                              <a:gd name="T8" fmla="*/ 3 w 3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3" y="4"/>
                                </a:moveTo>
                                <a:cubicBezTo>
                                  <a:pt x="2" y="3"/>
                                  <a:pt x="1" y="1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2" y="1"/>
                                  <a:pt x="2" y="2"/>
                                  <a:pt x="3" y="2"/>
                                </a:cubicBezTo>
                                <a:cubicBezTo>
                                  <a:pt x="2" y="3"/>
                                  <a:pt x="3" y="3"/>
                                  <a:pt x="3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827"/>
                        <wps:cNvSpPr>
                          <a:spLocks/>
                        </wps:cNvSpPr>
                        <wps:spPr bwMode="auto">
                          <a:xfrm>
                            <a:off x="6509" y="71"/>
                            <a:ext cx="12" cy="12"/>
                          </a:xfrm>
                          <a:custGeom>
                            <a:avLst/>
                            <a:gdLst>
                              <a:gd name="T0" fmla="*/ 0 w 2"/>
                              <a:gd name="T1" fmla="*/ 2 h 2"/>
                              <a:gd name="T2" fmla="*/ 2 w 2"/>
                              <a:gd name="T3" fmla="*/ 0 h 2"/>
                              <a:gd name="T4" fmla="*/ 0 w 2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2"/>
                                </a:moveTo>
                                <a:cubicBezTo>
                                  <a:pt x="1" y="1"/>
                                  <a:pt x="2" y="1"/>
                                  <a:pt x="2" y="0"/>
                                </a:cubicBezTo>
                                <a:cubicBezTo>
                                  <a:pt x="2" y="1"/>
                                  <a:pt x="1" y="2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828"/>
                        <wps:cNvSpPr>
                          <a:spLocks/>
                        </wps:cNvSpPr>
                        <wps:spPr bwMode="auto">
                          <a:xfrm>
                            <a:off x="6545" y="77"/>
                            <a:ext cx="12" cy="6"/>
                          </a:xfrm>
                          <a:custGeom>
                            <a:avLst/>
                            <a:gdLst>
                              <a:gd name="T0" fmla="*/ 1 w 2"/>
                              <a:gd name="T1" fmla="*/ 1 h 1"/>
                              <a:gd name="T2" fmla="*/ 0 w 2"/>
                              <a:gd name="T3" fmla="*/ 0 h 1"/>
                              <a:gd name="T4" fmla="*/ 1 w 2"/>
                              <a:gd name="T5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1"/>
                                </a:moveTo>
                                <a:cubicBezTo>
                                  <a:pt x="2" y="1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829"/>
                        <wps:cNvSpPr>
                          <a:spLocks/>
                        </wps:cNvSpPr>
                        <wps:spPr bwMode="auto">
                          <a:xfrm>
                            <a:off x="1689" y="2766"/>
                            <a:ext cx="6" cy="5"/>
                          </a:xfrm>
                          <a:custGeom>
                            <a:avLst/>
                            <a:gdLst>
                              <a:gd name="T0" fmla="*/ 1 w 1"/>
                              <a:gd name="T1" fmla="*/ 1 h 1"/>
                              <a:gd name="T2" fmla="*/ 0 w 1"/>
                              <a:gd name="T3" fmla="*/ 0 h 1"/>
                              <a:gd name="T4" fmla="*/ 1 w 1"/>
                              <a:gd name="T5" fmla="*/ 0 h 1"/>
                              <a:gd name="T6" fmla="*/ 1 w 1"/>
                              <a:gd name="T7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830"/>
                        <wps:cNvSpPr>
                          <a:spLocks/>
                        </wps:cNvSpPr>
                        <wps:spPr bwMode="auto">
                          <a:xfrm>
                            <a:off x="1813" y="1206"/>
                            <a:ext cx="6" cy="5"/>
                          </a:xfrm>
                          <a:custGeom>
                            <a:avLst/>
                            <a:gdLst>
                              <a:gd name="T0" fmla="*/ 0 w 1"/>
                              <a:gd name="T1" fmla="*/ 1 h 1"/>
                              <a:gd name="T2" fmla="*/ 0 w 1"/>
                              <a:gd name="T3" fmla="*/ 0 h 1"/>
                              <a:gd name="T4" fmla="*/ 0 w 1"/>
                              <a:gd name="T5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0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831"/>
                        <wps:cNvSpPr>
                          <a:spLocks/>
                        </wps:cNvSpPr>
                        <wps:spPr bwMode="auto">
                          <a:xfrm>
                            <a:off x="1754" y="1194"/>
                            <a:ext cx="6" cy="17"/>
                          </a:xfrm>
                          <a:custGeom>
                            <a:avLst/>
                            <a:gdLst>
                              <a:gd name="T0" fmla="*/ 1 w 1"/>
                              <a:gd name="T1" fmla="*/ 3 h 3"/>
                              <a:gd name="T2" fmla="*/ 0 w 1"/>
                              <a:gd name="T3" fmla="*/ 0 h 3"/>
                              <a:gd name="T4" fmla="*/ 1 w 1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3"/>
                                </a:moveTo>
                                <a:cubicBezTo>
                                  <a:pt x="0" y="3"/>
                                  <a:pt x="1" y="1"/>
                                  <a:pt x="0" y="0"/>
                                </a:cubicBezTo>
                                <a:cubicBezTo>
                                  <a:pt x="1" y="0"/>
                                  <a:pt x="1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832"/>
                        <wps:cNvSpPr>
                          <a:spLocks/>
                        </wps:cNvSpPr>
                        <wps:spPr bwMode="auto">
                          <a:xfrm>
                            <a:off x="1790" y="1152"/>
                            <a:ext cx="11" cy="24"/>
                          </a:xfrm>
                          <a:custGeom>
                            <a:avLst/>
                            <a:gdLst>
                              <a:gd name="T0" fmla="*/ 1 w 2"/>
                              <a:gd name="T1" fmla="*/ 4 h 4"/>
                              <a:gd name="T2" fmla="*/ 1 w 2"/>
                              <a:gd name="T3" fmla="*/ 0 h 4"/>
                              <a:gd name="T4" fmla="*/ 1 w 2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4"/>
                                </a:moveTo>
                                <a:cubicBezTo>
                                  <a:pt x="0" y="3"/>
                                  <a:pt x="1" y="1"/>
                                  <a:pt x="1" y="0"/>
                                </a:cubicBezTo>
                                <a:cubicBezTo>
                                  <a:pt x="2" y="0"/>
                                  <a:pt x="1" y="2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833"/>
                        <wps:cNvSpPr>
                          <a:spLocks/>
                        </wps:cNvSpPr>
                        <wps:spPr bwMode="auto">
                          <a:xfrm>
                            <a:off x="1784" y="1028"/>
                            <a:ext cx="12" cy="71"/>
                          </a:xfrm>
                          <a:custGeom>
                            <a:avLst/>
                            <a:gdLst>
                              <a:gd name="T0" fmla="*/ 1 w 2"/>
                              <a:gd name="T1" fmla="*/ 12 h 12"/>
                              <a:gd name="T2" fmla="*/ 2 w 2"/>
                              <a:gd name="T3" fmla="*/ 0 h 12"/>
                              <a:gd name="T4" fmla="*/ 1 w 2"/>
                              <a:gd name="T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12">
                                <a:moveTo>
                                  <a:pt x="1" y="12"/>
                                </a:moveTo>
                                <a:cubicBezTo>
                                  <a:pt x="0" y="8"/>
                                  <a:pt x="1" y="2"/>
                                  <a:pt x="2" y="0"/>
                                </a:cubicBezTo>
                                <a:cubicBezTo>
                                  <a:pt x="2" y="5"/>
                                  <a:pt x="1" y="7"/>
                                  <a:pt x="1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834"/>
                        <wps:cNvSpPr>
                          <a:spLocks/>
                        </wps:cNvSpPr>
                        <wps:spPr bwMode="auto">
                          <a:xfrm>
                            <a:off x="1796" y="1040"/>
                            <a:ext cx="5" cy="53"/>
                          </a:xfrm>
                          <a:custGeom>
                            <a:avLst/>
                            <a:gdLst>
                              <a:gd name="T0" fmla="*/ 1 w 1"/>
                              <a:gd name="T1" fmla="*/ 9 h 9"/>
                              <a:gd name="T2" fmla="*/ 1 w 1"/>
                              <a:gd name="T3" fmla="*/ 0 h 9"/>
                              <a:gd name="T4" fmla="*/ 1 w 1"/>
                              <a:gd name="T5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9">
                                <a:moveTo>
                                  <a:pt x="1" y="9"/>
                                </a:moveTo>
                                <a:cubicBezTo>
                                  <a:pt x="0" y="7"/>
                                  <a:pt x="0" y="2"/>
                                  <a:pt x="1" y="0"/>
                                </a:cubicBezTo>
                                <a:cubicBezTo>
                                  <a:pt x="1" y="3"/>
                                  <a:pt x="1" y="6"/>
                                  <a:pt x="1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835"/>
                        <wps:cNvSpPr>
                          <a:spLocks/>
                        </wps:cNvSpPr>
                        <wps:spPr bwMode="auto">
                          <a:xfrm>
                            <a:off x="1801" y="1028"/>
                            <a:ext cx="12" cy="59"/>
                          </a:xfrm>
                          <a:custGeom>
                            <a:avLst/>
                            <a:gdLst>
                              <a:gd name="T0" fmla="*/ 1 w 2"/>
                              <a:gd name="T1" fmla="*/ 10 h 10"/>
                              <a:gd name="T2" fmla="*/ 2 w 2"/>
                              <a:gd name="T3" fmla="*/ 0 h 10"/>
                              <a:gd name="T4" fmla="*/ 1 w 2"/>
                              <a:gd name="T5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10">
                                <a:moveTo>
                                  <a:pt x="1" y="10"/>
                                </a:moveTo>
                                <a:cubicBezTo>
                                  <a:pt x="0" y="7"/>
                                  <a:pt x="1" y="2"/>
                                  <a:pt x="2" y="0"/>
                                </a:cubicBezTo>
                                <a:cubicBezTo>
                                  <a:pt x="2" y="5"/>
                                  <a:pt x="1" y="6"/>
                                  <a:pt x="1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836"/>
                        <wps:cNvSpPr>
                          <a:spLocks/>
                        </wps:cNvSpPr>
                        <wps:spPr bwMode="auto">
                          <a:xfrm>
                            <a:off x="1760" y="1016"/>
                            <a:ext cx="12" cy="65"/>
                          </a:xfrm>
                          <a:custGeom>
                            <a:avLst/>
                            <a:gdLst>
                              <a:gd name="T0" fmla="*/ 1 w 2"/>
                              <a:gd name="T1" fmla="*/ 11 h 11"/>
                              <a:gd name="T2" fmla="*/ 2 w 2"/>
                              <a:gd name="T3" fmla="*/ 0 h 11"/>
                              <a:gd name="T4" fmla="*/ 1 w 2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11">
                                <a:moveTo>
                                  <a:pt x="1" y="11"/>
                                </a:moveTo>
                                <a:cubicBezTo>
                                  <a:pt x="0" y="9"/>
                                  <a:pt x="2" y="4"/>
                                  <a:pt x="2" y="0"/>
                                </a:cubicBezTo>
                                <a:cubicBezTo>
                                  <a:pt x="2" y="3"/>
                                  <a:pt x="1" y="8"/>
                                  <a:pt x="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837"/>
                        <wps:cNvSpPr>
                          <a:spLocks/>
                        </wps:cNvSpPr>
                        <wps:spPr bwMode="auto">
                          <a:xfrm>
                            <a:off x="1772" y="1058"/>
                            <a:ext cx="6" cy="12"/>
                          </a:xfrm>
                          <a:custGeom>
                            <a:avLst/>
                            <a:gdLst>
                              <a:gd name="T0" fmla="*/ 1 w 1"/>
                              <a:gd name="T1" fmla="*/ 2 h 2"/>
                              <a:gd name="T2" fmla="*/ 1 w 1"/>
                              <a:gd name="T3" fmla="*/ 1 h 2"/>
                              <a:gd name="T4" fmla="*/ 1 w 1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2"/>
                                </a:moveTo>
                                <a:cubicBezTo>
                                  <a:pt x="0" y="2"/>
                                  <a:pt x="0" y="0"/>
                                  <a:pt x="1" y="1"/>
                                </a:cubicBezTo>
                                <a:cubicBezTo>
                                  <a:pt x="1" y="1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838"/>
                        <wps:cNvSpPr>
                          <a:spLocks/>
                        </wps:cNvSpPr>
                        <wps:spPr bwMode="auto">
                          <a:xfrm>
                            <a:off x="1778" y="1046"/>
                            <a:ext cx="1" cy="12"/>
                          </a:xfrm>
                          <a:custGeom>
                            <a:avLst/>
                            <a:gdLst>
                              <a:gd name="T0" fmla="*/ 2 h 2"/>
                              <a:gd name="T1" fmla="*/ 2 h 2"/>
                              <a:gd name="T2" fmla="*/ 0 h 2"/>
                              <a:gd name="T3" fmla="*/ 0 h 2"/>
                              <a:gd name="T4" fmla="*/ 2 h 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2">
                                <a:moveTo>
                                  <a:pt x="0" y="2"/>
                                </a:move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1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839"/>
                        <wps:cNvSpPr>
                          <a:spLocks/>
                        </wps:cNvSpPr>
                        <wps:spPr bwMode="auto">
                          <a:xfrm>
                            <a:off x="1778" y="957"/>
                            <a:ext cx="6" cy="30"/>
                          </a:xfrm>
                          <a:custGeom>
                            <a:avLst/>
                            <a:gdLst>
                              <a:gd name="T0" fmla="*/ 1 w 1"/>
                              <a:gd name="T1" fmla="*/ 5 h 5"/>
                              <a:gd name="T2" fmla="*/ 1 w 1"/>
                              <a:gd name="T3" fmla="*/ 0 h 5"/>
                              <a:gd name="T4" fmla="*/ 1 w 1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1" y="5"/>
                                </a:moveTo>
                                <a:cubicBezTo>
                                  <a:pt x="0" y="4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1" y="3"/>
                                  <a:pt x="1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840"/>
                        <wps:cNvSpPr>
                          <a:spLocks/>
                        </wps:cNvSpPr>
                        <wps:spPr bwMode="auto">
                          <a:xfrm>
                            <a:off x="1748" y="940"/>
                            <a:ext cx="6" cy="17"/>
                          </a:xfrm>
                          <a:custGeom>
                            <a:avLst/>
                            <a:gdLst>
                              <a:gd name="T0" fmla="*/ 1 w 1"/>
                              <a:gd name="T1" fmla="*/ 3 h 3"/>
                              <a:gd name="T2" fmla="*/ 0 w 1"/>
                              <a:gd name="T3" fmla="*/ 0 h 3"/>
                              <a:gd name="T4" fmla="*/ 1 w 1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3"/>
                                </a:moveTo>
                                <a:cubicBezTo>
                                  <a:pt x="0" y="3"/>
                                  <a:pt x="0" y="1"/>
                                  <a:pt x="0" y="0"/>
                                </a:cubicBezTo>
                                <a:cubicBezTo>
                                  <a:pt x="1" y="0"/>
                                  <a:pt x="0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841"/>
                        <wps:cNvSpPr>
                          <a:spLocks/>
                        </wps:cNvSpPr>
                        <wps:spPr bwMode="auto">
                          <a:xfrm>
                            <a:off x="1784" y="922"/>
                            <a:ext cx="12" cy="18"/>
                          </a:xfrm>
                          <a:custGeom>
                            <a:avLst/>
                            <a:gdLst>
                              <a:gd name="T0" fmla="*/ 1 w 2"/>
                              <a:gd name="T1" fmla="*/ 3 h 3"/>
                              <a:gd name="T2" fmla="*/ 1 w 2"/>
                              <a:gd name="T3" fmla="*/ 0 h 3"/>
                              <a:gd name="T4" fmla="*/ 1 w 2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3"/>
                                </a:moveTo>
                                <a:cubicBezTo>
                                  <a:pt x="0" y="3"/>
                                  <a:pt x="1" y="1"/>
                                  <a:pt x="1" y="0"/>
                                </a:cubicBezTo>
                                <a:cubicBezTo>
                                  <a:pt x="2" y="0"/>
                                  <a:pt x="1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842"/>
                        <wps:cNvSpPr>
                          <a:spLocks/>
                        </wps:cNvSpPr>
                        <wps:spPr bwMode="auto">
                          <a:xfrm>
                            <a:off x="1748" y="922"/>
                            <a:ext cx="6" cy="12"/>
                          </a:xfrm>
                          <a:custGeom>
                            <a:avLst/>
                            <a:gdLst>
                              <a:gd name="T0" fmla="*/ 1 w 1"/>
                              <a:gd name="T1" fmla="*/ 2 h 2"/>
                              <a:gd name="T2" fmla="*/ 0 w 1"/>
                              <a:gd name="T3" fmla="*/ 2 h 2"/>
                              <a:gd name="T4" fmla="*/ 0 w 1"/>
                              <a:gd name="T5" fmla="*/ 0 h 2"/>
                              <a:gd name="T6" fmla="*/ 1 w 1"/>
                              <a:gd name="T7" fmla="*/ 0 h 2"/>
                              <a:gd name="T8" fmla="*/ 1 w 1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2"/>
                                </a:move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1" y="1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843"/>
                        <wps:cNvSpPr>
                          <a:spLocks/>
                        </wps:cNvSpPr>
                        <wps:spPr bwMode="auto">
                          <a:xfrm>
                            <a:off x="1813" y="922"/>
                            <a:ext cx="6" cy="12"/>
                          </a:xfrm>
                          <a:custGeom>
                            <a:avLst/>
                            <a:gdLst>
                              <a:gd name="T0" fmla="*/ 1 w 1"/>
                              <a:gd name="T1" fmla="*/ 1 h 2"/>
                              <a:gd name="T2" fmla="*/ 0 w 1"/>
                              <a:gd name="T3" fmla="*/ 0 h 2"/>
                              <a:gd name="T4" fmla="*/ 1 w 1"/>
                              <a:gd name="T5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1"/>
                                </a:move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ubicBezTo>
                                  <a:pt x="1" y="0"/>
                                  <a:pt x="1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844"/>
                        <wps:cNvSpPr>
                          <a:spLocks/>
                        </wps:cNvSpPr>
                        <wps:spPr bwMode="auto">
                          <a:xfrm>
                            <a:off x="1772" y="886"/>
                            <a:ext cx="6" cy="12"/>
                          </a:xfrm>
                          <a:custGeom>
                            <a:avLst/>
                            <a:gdLst>
                              <a:gd name="T0" fmla="*/ 1 w 1"/>
                              <a:gd name="T1" fmla="*/ 2 h 2"/>
                              <a:gd name="T2" fmla="*/ 0 w 1"/>
                              <a:gd name="T3" fmla="*/ 2 h 2"/>
                              <a:gd name="T4" fmla="*/ 1 w 1"/>
                              <a:gd name="T5" fmla="*/ 0 h 2"/>
                              <a:gd name="T6" fmla="*/ 1 w 1"/>
                              <a:gd name="T7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2"/>
                                </a:move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0" y="0"/>
                                  <a:pt x="1" y="0"/>
                                </a:cubicBezTo>
                                <a:cubicBezTo>
                                  <a:pt x="1" y="1"/>
                                  <a:pt x="1" y="1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845"/>
                        <wps:cNvSpPr>
                          <a:spLocks/>
                        </wps:cNvSpPr>
                        <wps:spPr bwMode="auto">
                          <a:xfrm>
                            <a:off x="1819" y="869"/>
                            <a:ext cx="6" cy="11"/>
                          </a:xfrm>
                          <a:custGeom>
                            <a:avLst/>
                            <a:gdLst>
                              <a:gd name="T0" fmla="*/ 1 w 1"/>
                              <a:gd name="T1" fmla="*/ 2 h 2"/>
                              <a:gd name="T2" fmla="*/ 0 w 1"/>
                              <a:gd name="T3" fmla="*/ 0 h 2"/>
                              <a:gd name="T4" fmla="*/ 1 w 1"/>
                              <a:gd name="T5" fmla="*/ 1 h 2"/>
                              <a:gd name="T6" fmla="*/ 1 w 1"/>
                              <a:gd name="T7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2"/>
                                </a:move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ubicBezTo>
                                  <a:pt x="1" y="0"/>
                                  <a:pt x="0" y="1"/>
                                  <a:pt x="1" y="1"/>
                                </a:cubicBezTo>
                                <a:cubicBezTo>
                                  <a:pt x="1" y="1"/>
                                  <a:pt x="0" y="1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846"/>
                        <wps:cNvSpPr>
                          <a:spLocks/>
                        </wps:cNvSpPr>
                        <wps:spPr bwMode="auto">
                          <a:xfrm>
                            <a:off x="1778" y="821"/>
                            <a:ext cx="12" cy="30"/>
                          </a:xfrm>
                          <a:custGeom>
                            <a:avLst/>
                            <a:gdLst>
                              <a:gd name="T0" fmla="*/ 1 w 2"/>
                              <a:gd name="T1" fmla="*/ 5 h 5"/>
                              <a:gd name="T2" fmla="*/ 1 w 2"/>
                              <a:gd name="T3" fmla="*/ 0 h 5"/>
                              <a:gd name="T4" fmla="*/ 2 w 2"/>
                              <a:gd name="T5" fmla="*/ 1 h 5"/>
                              <a:gd name="T6" fmla="*/ 2 w 2"/>
                              <a:gd name="T7" fmla="*/ 2 h 5"/>
                              <a:gd name="T8" fmla="*/ 1 w 2"/>
                              <a:gd name="T9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1" y="5"/>
                                </a:moveTo>
                                <a:cubicBezTo>
                                  <a:pt x="0" y="4"/>
                                  <a:pt x="1" y="1"/>
                                  <a:pt x="1" y="0"/>
                                </a:cubicBezTo>
                                <a:cubicBezTo>
                                  <a:pt x="2" y="0"/>
                                  <a:pt x="1" y="1"/>
                                  <a:pt x="2" y="1"/>
                                </a:cubicBezTo>
                                <a:cubicBezTo>
                                  <a:pt x="1" y="1"/>
                                  <a:pt x="1" y="2"/>
                                  <a:pt x="2" y="2"/>
                                </a:cubicBezTo>
                                <a:cubicBezTo>
                                  <a:pt x="1" y="3"/>
                                  <a:pt x="1" y="4"/>
                                  <a:pt x="1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847"/>
                        <wps:cNvSpPr>
                          <a:spLocks/>
                        </wps:cNvSpPr>
                        <wps:spPr bwMode="auto">
                          <a:xfrm>
                            <a:off x="1760" y="762"/>
                            <a:ext cx="18" cy="89"/>
                          </a:xfrm>
                          <a:custGeom>
                            <a:avLst/>
                            <a:gdLst>
                              <a:gd name="T0" fmla="*/ 1 w 3"/>
                              <a:gd name="T1" fmla="*/ 15 h 15"/>
                              <a:gd name="T2" fmla="*/ 1 w 3"/>
                              <a:gd name="T3" fmla="*/ 12 h 15"/>
                              <a:gd name="T4" fmla="*/ 2 w 3"/>
                              <a:gd name="T5" fmla="*/ 0 h 15"/>
                              <a:gd name="T6" fmla="*/ 2 w 3"/>
                              <a:gd name="T7" fmla="*/ 8 h 15"/>
                              <a:gd name="T8" fmla="*/ 1 w 3"/>
                              <a:gd name="T9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15">
                                <a:moveTo>
                                  <a:pt x="1" y="15"/>
                                </a:moveTo>
                                <a:cubicBezTo>
                                  <a:pt x="0" y="15"/>
                                  <a:pt x="0" y="13"/>
                                  <a:pt x="1" y="12"/>
                                </a:cubicBezTo>
                                <a:cubicBezTo>
                                  <a:pt x="1" y="9"/>
                                  <a:pt x="2" y="5"/>
                                  <a:pt x="2" y="0"/>
                                </a:cubicBezTo>
                                <a:cubicBezTo>
                                  <a:pt x="3" y="2"/>
                                  <a:pt x="3" y="7"/>
                                  <a:pt x="2" y="8"/>
                                </a:cubicBezTo>
                                <a:cubicBezTo>
                                  <a:pt x="3" y="10"/>
                                  <a:pt x="1" y="13"/>
                                  <a:pt x="1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848"/>
                        <wps:cNvSpPr>
                          <a:spLocks/>
                        </wps:cNvSpPr>
                        <wps:spPr bwMode="auto">
                          <a:xfrm>
                            <a:off x="1807" y="827"/>
                            <a:ext cx="6" cy="12"/>
                          </a:xfrm>
                          <a:custGeom>
                            <a:avLst/>
                            <a:gdLst>
                              <a:gd name="T0" fmla="*/ 0 w 1"/>
                              <a:gd name="T1" fmla="*/ 2 h 2"/>
                              <a:gd name="T2" fmla="*/ 0 w 1"/>
                              <a:gd name="T3" fmla="*/ 0 h 2"/>
                              <a:gd name="T4" fmla="*/ 0 w 1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2"/>
                                </a:moveTo>
                                <a:cubicBezTo>
                                  <a:pt x="0" y="2"/>
                                  <a:pt x="0" y="1"/>
                                  <a:pt x="0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849"/>
                        <wps:cNvSpPr>
                          <a:spLocks/>
                        </wps:cNvSpPr>
                        <wps:spPr bwMode="auto">
                          <a:xfrm>
                            <a:off x="1819" y="792"/>
                            <a:ext cx="6" cy="41"/>
                          </a:xfrm>
                          <a:custGeom>
                            <a:avLst/>
                            <a:gdLst>
                              <a:gd name="T0" fmla="*/ 1 w 1"/>
                              <a:gd name="T1" fmla="*/ 7 h 7"/>
                              <a:gd name="T2" fmla="*/ 1 w 1"/>
                              <a:gd name="T3" fmla="*/ 0 h 7"/>
                              <a:gd name="T4" fmla="*/ 1 w 1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">
                                <a:moveTo>
                                  <a:pt x="1" y="7"/>
                                </a:moveTo>
                                <a:cubicBezTo>
                                  <a:pt x="0" y="6"/>
                                  <a:pt x="0" y="1"/>
                                  <a:pt x="1" y="0"/>
                                </a:cubicBezTo>
                                <a:cubicBezTo>
                                  <a:pt x="1" y="2"/>
                                  <a:pt x="1" y="5"/>
                                  <a:pt x="1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850"/>
                        <wps:cNvSpPr>
                          <a:spLocks/>
                        </wps:cNvSpPr>
                        <wps:spPr bwMode="auto">
                          <a:xfrm>
                            <a:off x="1790" y="786"/>
                            <a:ext cx="6" cy="29"/>
                          </a:xfrm>
                          <a:custGeom>
                            <a:avLst/>
                            <a:gdLst>
                              <a:gd name="T0" fmla="*/ 1 w 1"/>
                              <a:gd name="T1" fmla="*/ 5 h 5"/>
                              <a:gd name="T2" fmla="*/ 1 w 1"/>
                              <a:gd name="T3" fmla="*/ 0 h 5"/>
                              <a:gd name="T4" fmla="*/ 1 w 1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1" y="5"/>
                                </a:moveTo>
                                <a:cubicBezTo>
                                  <a:pt x="0" y="4"/>
                                  <a:pt x="0" y="0"/>
                                  <a:pt x="1" y="0"/>
                                </a:cubicBezTo>
                                <a:cubicBezTo>
                                  <a:pt x="1" y="2"/>
                                  <a:pt x="1" y="3"/>
                                  <a:pt x="1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851"/>
                        <wps:cNvSpPr>
                          <a:spLocks/>
                        </wps:cNvSpPr>
                        <wps:spPr bwMode="auto">
                          <a:xfrm>
                            <a:off x="1807" y="762"/>
                            <a:ext cx="12" cy="53"/>
                          </a:xfrm>
                          <a:custGeom>
                            <a:avLst/>
                            <a:gdLst>
                              <a:gd name="T0" fmla="*/ 1 w 2"/>
                              <a:gd name="T1" fmla="*/ 9 h 9"/>
                              <a:gd name="T2" fmla="*/ 0 w 2"/>
                              <a:gd name="T3" fmla="*/ 9 h 9"/>
                              <a:gd name="T4" fmla="*/ 0 w 2"/>
                              <a:gd name="T5" fmla="*/ 4 h 9"/>
                              <a:gd name="T6" fmla="*/ 2 w 2"/>
                              <a:gd name="T7" fmla="*/ 0 h 9"/>
                              <a:gd name="T8" fmla="*/ 1 w 2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1" y="9"/>
                                </a:moveTo>
                                <a:cubicBezTo>
                                  <a:pt x="0" y="9"/>
                                  <a:pt x="0" y="9"/>
                                  <a:pt x="0" y="9"/>
                                </a:cubicBezTo>
                                <a:cubicBezTo>
                                  <a:pt x="0" y="6"/>
                                  <a:pt x="1" y="6"/>
                                  <a:pt x="0" y="4"/>
                                </a:cubicBezTo>
                                <a:cubicBezTo>
                                  <a:pt x="2" y="4"/>
                                  <a:pt x="0" y="0"/>
                                  <a:pt x="2" y="0"/>
                                </a:cubicBezTo>
                                <a:cubicBezTo>
                                  <a:pt x="1" y="2"/>
                                  <a:pt x="1" y="7"/>
                                  <a:pt x="1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852"/>
                        <wps:cNvSpPr>
                          <a:spLocks/>
                        </wps:cNvSpPr>
                        <wps:spPr bwMode="auto">
                          <a:xfrm>
                            <a:off x="1784" y="792"/>
                            <a:ext cx="12" cy="18"/>
                          </a:xfrm>
                          <a:custGeom>
                            <a:avLst/>
                            <a:gdLst>
                              <a:gd name="T0" fmla="*/ 1 w 2"/>
                              <a:gd name="T1" fmla="*/ 3 h 3"/>
                              <a:gd name="T2" fmla="*/ 1 w 2"/>
                              <a:gd name="T3" fmla="*/ 0 h 3"/>
                              <a:gd name="T4" fmla="*/ 1 w 2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3"/>
                                </a:moveTo>
                                <a:cubicBezTo>
                                  <a:pt x="0" y="3"/>
                                  <a:pt x="1" y="1"/>
                                  <a:pt x="1" y="0"/>
                                </a:cubicBezTo>
                                <a:cubicBezTo>
                                  <a:pt x="2" y="0"/>
                                  <a:pt x="1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853"/>
                        <wps:cNvSpPr>
                          <a:spLocks/>
                        </wps:cNvSpPr>
                        <wps:spPr bwMode="auto">
                          <a:xfrm>
                            <a:off x="1772" y="768"/>
                            <a:ext cx="12" cy="36"/>
                          </a:xfrm>
                          <a:custGeom>
                            <a:avLst/>
                            <a:gdLst>
                              <a:gd name="T0" fmla="*/ 1 w 2"/>
                              <a:gd name="T1" fmla="*/ 6 h 6"/>
                              <a:gd name="T2" fmla="*/ 2 w 2"/>
                              <a:gd name="T3" fmla="*/ 0 h 6"/>
                              <a:gd name="T4" fmla="*/ 2 w 2"/>
                              <a:gd name="T5" fmla="*/ 3 h 6"/>
                              <a:gd name="T6" fmla="*/ 1 w 2"/>
                              <a:gd name="T7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1" y="6"/>
                                </a:moveTo>
                                <a:cubicBezTo>
                                  <a:pt x="0" y="5"/>
                                  <a:pt x="0" y="0"/>
                                  <a:pt x="2" y="0"/>
                                </a:cubicBezTo>
                                <a:cubicBezTo>
                                  <a:pt x="1" y="1"/>
                                  <a:pt x="1" y="2"/>
                                  <a:pt x="2" y="3"/>
                                </a:cubicBezTo>
                                <a:cubicBezTo>
                                  <a:pt x="1" y="3"/>
                                  <a:pt x="1" y="5"/>
                                  <a:pt x="1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854"/>
                        <wps:cNvSpPr>
                          <a:spLocks/>
                        </wps:cNvSpPr>
                        <wps:spPr bwMode="auto">
                          <a:xfrm>
                            <a:off x="1819" y="762"/>
                            <a:ext cx="6" cy="24"/>
                          </a:xfrm>
                          <a:custGeom>
                            <a:avLst/>
                            <a:gdLst>
                              <a:gd name="T0" fmla="*/ 1 w 1"/>
                              <a:gd name="T1" fmla="*/ 4 h 4"/>
                              <a:gd name="T2" fmla="*/ 1 w 1"/>
                              <a:gd name="T3" fmla="*/ 0 h 4"/>
                              <a:gd name="T4" fmla="*/ 1 w 1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1" y="4"/>
                                </a:moveTo>
                                <a:cubicBezTo>
                                  <a:pt x="0" y="4"/>
                                  <a:pt x="0" y="0"/>
                                  <a:pt x="1" y="0"/>
                                </a:cubicBezTo>
                                <a:cubicBezTo>
                                  <a:pt x="1" y="1"/>
                                  <a:pt x="1" y="3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855"/>
                        <wps:cNvSpPr>
                          <a:spLocks/>
                        </wps:cNvSpPr>
                        <wps:spPr bwMode="auto">
                          <a:xfrm>
                            <a:off x="1766" y="774"/>
                            <a:ext cx="6" cy="12"/>
                          </a:xfrm>
                          <a:custGeom>
                            <a:avLst/>
                            <a:gdLst>
                              <a:gd name="T0" fmla="*/ 1 w 1"/>
                              <a:gd name="T1" fmla="*/ 2 h 2"/>
                              <a:gd name="T2" fmla="*/ 0 w 1"/>
                              <a:gd name="T3" fmla="*/ 1 h 2"/>
                              <a:gd name="T4" fmla="*/ 1 w 1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2"/>
                                </a:moveTo>
                                <a:cubicBezTo>
                                  <a:pt x="0" y="2"/>
                                  <a:pt x="0" y="1"/>
                                  <a:pt x="0" y="1"/>
                                </a:cubicBezTo>
                                <a:cubicBezTo>
                                  <a:pt x="1" y="0"/>
                                  <a:pt x="0" y="1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856"/>
                        <wps:cNvSpPr>
                          <a:spLocks/>
                        </wps:cNvSpPr>
                        <wps:spPr bwMode="auto">
                          <a:xfrm>
                            <a:off x="1784" y="768"/>
                            <a:ext cx="6" cy="12"/>
                          </a:xfrm>
                          <a:custGeom>
                            <a:avLst/>
                            <a:gdLst>
                              <a:gd name="T0" fmla="*/ 1 w 1"/>
                              <a:gd name="T1" fmla="*/ 2 h 2"/>
                              <a:gd name="T2" fmla="*/ 1 w 1"/>
                              <a:gd name="T3" fmla="*/ 0 h 2"/>
                              <a:gd name="T4" fmla="*/ 1 w 1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2"/>
                                </a:moveTo>
                                <a:cubicBezTo>
                                  <a:pt x="0" y="2"/>
                                  <a:pt x="0" y="0"/>
                                  <a:pt x="1" y="0"/>
                                </a:cubicBezTo>
                                <a:cubicBezTo>
                                  <a:pt x="1" y="1"/>
                                  <a:pt x="1" y="1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857"/>
                        <wps:cNvSpPr>
                          <a:spLocks/>
                        </wps:cNvSpPr>
                        <wps:spPr bwMode="auto">
                          <a:xfrm>
                            <a:off x="1831" y="756"/>
                            <a:ext cx="6" cy="18"/>
                          </a:xfrm>
                          <a:custGeom>
                            <a:avLst/>
                            <a:gdLst>
                              <a:gd name="T0" fmla="*/ 1 w 1"/>
                              <a:gd name="T1" fmla="*/ 3 h 3"/>
                              <a:gd name="T2" fmla="*/ 0 w 1"/>
                              <a:gd name="T3" fmla="*/ 0 h 3"/>
                              <a:gd name="T4" fmla="*/ 1 w 1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3"/>
                                </a:moveTo>
                                <a:cubicBezTo>
                                  <a:pt x="0" y="3"/>
                                  <a:pt x="0" y="1"/>
                                  <a:pt x="0" y="0"/>
                                </a:cubicBezTo>
                                <a:cubicBezTo>
                                  <a:pt x="1" y="0"/>
                                  <a:pt x="0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858"/>
                        <wps:cNvSpPr>
                          <a:spLocks/>
                        </wps:cNvSpPr>
                        <wps:spPr bwMode="auto">
                          <a:xfrm>
                            <a:off x="1778" y="739"/>
                            <a:ext cx="6" cy="29"/>
                          </a:xfrm>
                          <a:custGeom>
                            <a:avLst/>
                            <a:gdLst>
                              <a:gd name="T0" fmla="*/ 1 w 1"/>
                              <a:gd name="T1" fmla="*/ 5 h 5"/>
                              <a:gd name="T2" fmla="*/ 0 w 1"/>
                              <a:gd name="T3" fmla="*/ 5 h 5"/>
                              <a:gd name="T4" fmla="*/ 1 w 1"/>
                              <a:gd name="T5" fmla="*/ 0 h 5"/>
                              <a:gd name="T6" fmla="*/ 1 w 1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1" y="5"/>
                                </a:moveTo>
                                <a:cubicBezTo>
                                  <a:pt x="0" y="5"/>
                                  <a:pt x="0" y="5"/>
                                  <a:pt x="0" y="5"/>
                                </a:cubicBezTo>
                                <a:cubicBezTo>
                                  <a:pt x="1" y="4"/>
                                  <a:pt x="0" y="1"/>
                                  <a:pt x="1" y="0"/>
                                </a:cubicBezTo>
                                <a:cubicBezTo>
                                  <a:pt x="1" y="2"/>
                                  <a:pt x="1" y="3"/>
                                  <a:pt x="1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859"/>
                        <wps:cNvSpPr>
                          <a:spLocks/>
                        </wps:cNvSpPr>
                        <wps:spPr bwMode="auto">
                          <a:xfrm>
                            <a:off x="1807" y="691"/>
                            <a:ext cx="12" cy="18"/>
                          </a:xfrm>
                          <a:custGeom>
                            <a:avLst/>
                            <a:gdLst>
                              <a:gd name="T0" fmla="*/ 1 w 2"/>
                              <a:gd name="T1" fmla="*/ 3 h 3"/>
                              <a:gd name="T2" fmla="*/ 1 w 2"/>
                              <a:gd name="T3" fmla="*/ 0 h 3"/>
                              <a:gd name="T4" fmla="*/ 1 w 2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3"/>
                                </a:moveTo>
                                <a:cubicBezTo>
                                  <a:pt x="0" y="3"/>
                                  <a:pt x="1" y="1"/>
                                  <a:pt x="1" y="0"/>
                                </a:cubicBezTo>
                                <a:cubicBezTo>
                                  <a:pt x="2" y="0"/>
                                  <a:pt x="1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860"/>
                        <wps:cNvSpPr>
                          <a:spLocks/>
                        </wps:cNvSpPr>
                        <wps:spPr bwMode="auto">
                          <a:xfrm>
                            <a:off x="1784" y="668"/>
                            <a:ext cx="6" cy="29"/>
                          </a:xfrm>
                          <a:custGeom>
                            <a:avLst/>
                            <a:gdLst>
                              <a:gd name="T0" fmla="*/ 1 w 1"/>
                              <a:gd name="T1" fmla="*/ 5 h 5"/>
                              <a:gd name="T2" fmla="*/ 0 w 1"/>
                              <a:gd name="T3" fmla="*/ 1 h 5"/>
                              <a:gd name="T4" fmla="*/ 1 w 1"/>
                              <a:gd name="T5" fmla="*/ 0 h 5"/>
                              <a:gd name="T6" fmla="*/ 1 w 1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1" y="5"/>
                                </a:moveTo>
                                <a:cubicBezTo>
                                  <a:pt x="0" y="5"/>
                                  <a:pt x="1" y="2"/>
                                  <a:pt x="0" y="1"/>
                                </a:cubicBezTo>
                                <a:cubicBezTo>
                                  <a:pt x="1" y="1"/>
                                  <a:pt x="1" y="0"/>
                                  <a:pt x="1" y="0"/>
                                </a:cubicBezTo>
                                <a:cubicBezTo>
                                  <a:pt x="1" y="2"/>
                                  <a:pt x="1" y="3"/>
                                  <a:pt x="1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861"/>
                        <wps:cNvSpPr>
                          <a:spLocks/>
                        </wps:cNvSpPr>
                        <wps:spPr bwMode="auto">
                          <a:xfrm>
                            <a:off x="1796" y="650"/>
                            <a:ext cx="5" cy="18"/>
                          </a:xfrm>
                          <a:custGeom>
                            <a:avLst/>
                            <a:gdLst>
                              <a:gd name="T0" fmla="*/ 1 w 1"/>
                              <a:gd name="T1" fmla="*/ 3 h 3"/>
                              <a:gd name="T2" fmla="*/ 0 w 1"/>
                              <a:gd name="T3" fmla="*/ 0 h 3"/>
                              <a:gd name="T4" fmla="*/ 1 w 1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3"/>
                                </a:moveTo>
                                <a:cubicBezTo>
                                  <a:pt x="0" y="3"/>
                                  <a:pt x="1" y="1"/>
                                  <a:pt x="0" y="0"/>
                                </a:cubicBezTo>
                                <a:cubicBezTo>
                                  <a:pt x="1" y="0"/>
                                  <a:pt x="0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862"/>
                        <wps:cNvSpPr>
                          <a:spLocks/>
                        </wps:cNvSpPr>
                        <wps:spPr bwMode="auto">
                          <a:xfrm>
                            <a:off x="1760" y="591"/>
                            <a:ext cx="12" cy="41"/>
                          </a:xfrm>
                          <a:custGeom>
                            <a:avLst/>
                            <a:gdLst>
                              <a:gd name="T0" fmla="*/ 2 w 2"/>
                              <a:gd name="T1" fmla="*/ 7 h 7"/>
                              <a:gd name="T2" fmla="*/ 1 w 2"/>
                              <a:gd name="T3" fmla="*/ 4 h 7"/>
                              <a:gd name="T4" fmla="*/ 2 w 2"/>
                              <a:gd name="T5" fmla="*/ 0 h 7"/>
                              <a:gd name="T6" fmla="*/ 2 w 2"/>
                              <a:gd name="T7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7">
                                <a:moveTo>
                                  <a:pt x="2" y="7"/>
                                </a:moveTo>
                                <a:cubicBezTo>
                                  <a:pt x="0" y="7"/>
                                  <a:pt x="2" y="4"/>
                                  <a:pt x="1" y="4"/>
                                </a:cubicBezTo>
                                <a:cubicBezTo>
                                  <a:pt x="1" y="4"/>
                                  <a:pt x="0" y="1"/>
                                  <a:pt x="2" y="0"/>
                                </a:cubicBezTo>
                                <a:cubicBezTo>
                                  <a:pt x="2" y="2"/>
                                  <a:pt x="2" y="4"/>
                                  <a:pt x="2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863"/>
                        <wps:cNvSpPr>
                          <a:spLocks/>
                        </wps:cNvSpPr>
                        <wps:spPr bwMode="auto">
                          <a:xfrm>
                            <a:off x="1831" y="603"/>
                            <a:ext cx="12" cy="23"/>
                          </a:xfrm>
                          <a:custGeom>
                            <a:avLst/>
                            <a:gdLst>
                              <a:gd name="T0" fmla="*/ 1 w 2"/>
                              <a:gd name="T1" fmla="*/ 4 h 4"/>
                              <a:gd name="T2" fmla="*/ 1 w 2"/>
                              <a:gd name="T3" fmla="*/ 0 h 4"/>
                              <a:gd name="T4" fmla="*/ 1 w 2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4"/>
                                </a:moveTo>
                                <a:cubicBezTo>
                                  <a:pt x="0" y="4"/>
                                  <a:pt x="1" y="1"/>
                                  <a:pt x="1" y="0"/>
                                </a:cubicBezTo>
                                <a:cubicBezTo>
                                  <a:pt x="2" y="1"/>
                                  <a:pt x="1" y="3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864"/>
                        <wps:cNvSpPr>
                          <a:spLocks/>
                        </wps:cNvSpPr>
                        <wps:spPr bwMode="auto">
                          <a:xfrm>
                            <a:off x="1796" y="567"/>
                            <a:ext cx="5" cy="12"/>
                          </a:xfrm>
                          <a:custGeom>
                            <a:avLst/>
                            <a:gdLst>
                              <a:gd name="T0" fmla="*/ 1 w 1"/>
                              <a:gd name="T1" fmla="*/ 2 h 2"/>
                              <a:gd name="T2" fmla="*/ 0 w 1"/>
                              <a:gd name="T3" fmla="*/ 2 h 2"/>
                              <a:gd name="T4" fmla="*/ 1 w 1"/>
                              <a:gd name="T5" fmla="*/ 0 h 2"/>
                              <a:gd name="T6" fmla="*/ 1 w 1"/>
                              <a:gd name="T7" fmla="*/ 0 h 2"/>
                              <a:gd name="T8" fmla="*/ 1 w 1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2"/>
                                </a:move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1" y="2"/>
                                  <a:pt x="1" y="1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865"/>
                        <wps:cNvSpPr>
                          <a:spLocks/>
                        </wps:cNvSpPr>
                        <wps:spPr bwMode="auto">
                          <a:xfrm>
                            <a:off x="1772" y="561"/>
                            <a:ext cx="12" cy="6"/>
                          </a:xfrm>
                          <a:custGeom>
                            <a:avLst/>
                            <a:gdLst>
                              <a:gd name="T0" fmla="*/ 1 w 2"/>
                              <a:gd name="T1" fmla="*/ 1 h 1"/>
                              <a:gd name="T2" fmla="*/ 1 w 2"/>
                              <a:gd name="T3" fmla="*/ 0 h 1"/>
                              <a:gd name="T4" fmla="*/ 1 w 2"/>
                              <a:gd name="T5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1"/>
                                </a:moveTo>
                                <a:cubicBezTo>
                                  <a:pt x="0" y="1"/>
                                  <a:pt x="1" y="0"/>
                                  <a:pt x="1" y="0"/>
                                </a:cubicBezTo>
                                <a:cubicBezTo>
                                  <a:pt x="2" y="0"/>
                                  <a:pt x="1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866"/>
                        <wps:cNvSpPr>
                          <a:spLocks/>
                        </wps:cNvSpPr>
                        <wps:spPr bwMode="auto">
                          <a:xfrm>
                            <a:off x="1825" y="490"/>
                            <a:ext cx="6" cy="42"/>
                          </a:xfrm>
                          <a:custGeom>
                            <a:avLst/>
                            <a:gdLst>
                              <a:gd name="T0" fmla="*/ 0 w 1"/>
                              <a:gd name="T1" fmla="*/ 7 h 7"/>
                              <a:gd name="T2" fmla="*/ 0 w 1"/>
                              <a:gd name="T3" fmla="*/ 0 h 7"/>
                              <a:gd name="T4" fmla="*/ 0 w 1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">
                                <a:moveTo>
                                  <a:pt x="0" y="7"/>
                                </a:moveTo>
                                <a:cubicBezTo>
                                  <a:pt x="0" y="5"/>
                                  <a:pt x="0" y="2"/>
                                  <a:pt x="0" y="0"/>
                                </a:cubicBezTo>
                                <a:cubicBezTo>
                                  <a:pt x="1" y="1"/>
                                  <a:pt x="0" y="5"/>
                                  <a:pt x="0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867"/>
                        <wps:cNvSpPr>
                          <a:spLocks/>
                        </wps:cNvSpPr>
                        <wps:spPr bwMode="auto">
                          <a:xfrm>
                            <a:off x="1784" y="520"/>
                            <a:ext cx="6" cy="12"/>
                          </a:xfrm>
                          <a:custGeom>
                            <a:avLst/>
                            <a:gdLst>
                              <a:gd name="T0" fmla="*/ 1 w 1"/>
                              <a:gd name="T1" fmla="*/ 2 h 2"/>
                              <a:gd name="T2" fmla="*/ 0 w 1"/>
                              <a:gd name="T3" fmla="*/ 0 h 2"/>
                              <a:gd name="T4" fmla="*/ 1 w 1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2"/>
                                </a:moveTo>
                                <a:cubicBezTo>
                                  <a:pt x="0" y="2"/>
                                  <a:pt x="1" y="1"/>
                                  <a:pt x="0" y="0"/>
                                </a:cubicBezTo>
                                <a:cubicBezTo>
                                  <a:pt x="1" y="0"/>
                                  <a:pt x="1" y="1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868"/>
                        <wps:cNvSpPr>
                          <a:spLocks/>
                        </wps:cNvSpPr>
                        <wps:spPr bwMode="auto">
                          <a:xfrm>
                            <a:off x="1654" y="479"/>
                            <a:ext cx="59" cy="41"/>
                          </a:xfrm>
                          <a:custGeom>
                            <a:avLst/>
                            <a:gdLst>
                              <a:gd name="T0" fmla="*/ 4 w 10"/>
                              <a:gd name="T1" fmla="*/ 6 h 7"/>
                              <a:gd name="T2" fmla="*/ 3 w 10"/>
                              <a:gd name="T3" fmla="*/ 6 h 7"/>
                              <a:gd name="T4" fmla="*/ 4 w 10"/>
                              <a:gd name="T5" fmla="*/ 6 h 7"/>
                              <a:gd name="T6" fmla="*/ 0 w 10"/>
                              <a:gd name="T7" fmla="*/ 7 h 7"/>
                              <a:gd name="T8" fmla="*/ 9 w 10"/>
                              <a:gd name="T9" fmla="*/ 0 h 7"/>
                              <a:gd name="T10" fmla="*/ 10 w 10"/>
                              <a:gd name="T11" fmla="*/ 1 h 7"/>
                              <a:gd name="T12" fmla="*/ 8 w 10"/>
                              <a:gd name="T13" fmla="*/ 3 h 7"/>
                              <a:gd name="T14" fmla="*/ 4 w 10"/>
                              <a:gd name="T15" fmla="*/ 6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4" y="6"/>
                                </a:move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3" y="6"/>
                                  <a:pt x="4" y="6"/>
                                  <a:pt x="4" y="6"/>
                                </a:cubicBezTo>
                                <a:cubicBezTo>
                                  <a:pt x="2" y="5"/>
                                  <a:pt x="1" y="7"/>
                                  <a:pt x="0" y="7"/>
                                </a:cubicBezTo>
                                <a:cubicBezTo>
                                  <a:pt x="2" y="5"/>
                                  <a:pt x="6" y="2"/>
                                  <a:pt x="9" y="0"/>
                                </a:cubicBezTo>
                                <a:cubicBezTo>
                                  <a:pt x="9" y="1"/>
                                  <a:pt x="10" y="1"/>
                                  <a:pt x="10" y="1"/>
                                </a:cubicBezTo>
                                <a:cubicBezTo>
                                  <a:pt x="9" y="2"/>
                                  <a:pt x="8" y="2"/>
                                  <a:pt x="8" y="3"/>
                                </a:cubicBezTo>
                                <a:cubicBezTo>
                                  <a:pt x="6" y="4"/>
                                  <a:pt x="5" y="4"/>
                                  <a:pt x="4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869"/>
                        <wps:cNvSpPr>
                          <a:spLocks/>
                        </wps:cNvSpPr>
                        <wps:spPr bwMode="auto">
                          <a:xfrm>
                            <a:off x="1796" y="467"/>
                            <a:ext cx="5" cy="35"/>
                          </a:xfrm>
                          <a:custGeom>
                            <a:avLst/>
                            <a:gdLst>
                              <a:gd name="T0" fmla="*/ 0 w 1"/>
                              <a:gd name="T1" fmla="*/ 6 h 6"/>
                              <a:gd name="T2" fmla="*/ 1 w 1"/>
                              <a:gd name="T3" fmla="*/ 0 h 6"/>
                              <a:gd name="T4" fmla="*/ 0 w 1"/>
                              <a:gd name="T5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">
                                <a:moveTo>
                                  <a:pt x="0" y="6"/>
                                </a:moveTo>
                                <a:cubicBezTo>
                                  <a:pt x="0" y="5"/>
                                  <a:pt x="0" y="1"/>
                                  <a:pt x="1" y="0"/>
                                </a:cubicBezTo>
                                <a:cubicBezTo>
                                  <a:pt x="0" y="2"/>
                                  <a:pt x="0" y="4"/>
                                  <a:pt x="0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870"/>
                        <wps:cNvSpPr>
                          <a:spLocks/>
                        </wps:cNvSpPr>
                        <wps:spPr bwMode="auto">
                          <a:xfrm>
                            <a:off x="1784" y="402"/>
                            <a:ext cx="12" cy="12"/>
                          </a:xfrm>
                          <a:custGeom>
                            <a:avLst/>
                            <a:gdLst>
                              <a:gd name="T0" fmla="*/ 1 w 2"/>
                              <a:gd name="T1" fmla="*/ 2 h 2"/>
                              <a:gd name="T2" fmla="*/ 2 w 2"/>
                              <a:gd name="T3" fmla="*/ 1 h 2"/>
                              <a:gd name="T4" fmla="*/ 1 w 2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cubicBezTo>
                                  <a:pt x="0" y="2"/>
                                  <a:pt x="1" y="0"/>
                                  <a:pt x="2" y="1"/>
                                </a:cubicBezTo>
                                <a:cubicBezTo>
                                  <a:pt x="2" y="2"/>
                                  <a:pt x="1" y="1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871"/>
                        <wps:cNvSpPr>
                          <a:spLocks/>
                        </wps:cNvSpPr>
                        <wps:spPr bwMode="auto">
                          <a:xfrm>
                            <a:off x="1819" y="378"/>
                            <a:ext cx="12" cy="18"/>
                          </a:xfrm>
                          <a:custGeom>
                            <a:avLst/>
                            <a:gdLst>
                              <a:gd name="T0" fmla="*/ 2 w 2"/>
                              <a:gd name="T1" fmla="*/ 3 h 3"/>
                              <a:gd name="T2" fmla="*/ 0 w 2"/>
                              <a:gd name="T3" fmla="*/ 0 h 3"/>
                              <a:gd name="T4" fmla="*/ 2 w 2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3"/>
                                </a:moveTo>
                                <a:cubicBezTo>
                                  <a:pt x="1" y="2"/>
                                  <a:pt x="0" y="2"/>
                                  <a:pt x="0" y="0"/>
                                </a:cubicBezTo>
                                <a:cubicBezTo>
                                  <a:pt x="1" y="1"/>
                                  <a:pt x="2" y="1"/>
                                  <a:pt x="2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872"/>
                        <wps:cNvSpPr>
                          <a:spLocks/>
                        </wps:cNvSpPr>
                        <wps:spPr bwMode="auto">
                          <a:xfrm>
                            <a:off x="1796" y="372"/>
                            <a:ext cx="17" cy="12"/>
                          </a:xfrm>
                          <a:custGeom>
                            <a:avLst/>
                            <a:gdLst>
                              <a:gd name="T0" fmla="*/ 1 w 3"/>
                              <a:gd name="T1" fmla="*/ 2 h 2"/>
                              <a:gd name="T2" fmla="*/ 2 w 3"/>
                              <a:gd name="T3" fmla="*/ 0 h 2"/>
                              <a:gd name="T4" fmla="*/ 1 w 3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1" y="2"/>
                                </a:moveTo>
                                <a:cubicBezTo>
                                  <a:pt x="0" y="1"/>
                                  <a:pt x="2" y="0"/>
                                  <a:pt x="2" y="0"/>
                                </a:cubicBezTo>
                                <a:cubicBezTo>
                                  <a:pt x="3" y="1"/>
                                  <a:pt x="2" y="1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873"/>
                        <wps:cNvSpPr>
                          <a:spLocks/>
                        </wps:cNvSpPr>
                        <wps:spPr bwMode="auto">
                          <a:xfrm>
                            <a:off x="1813" y="945"/>
                            <a:ext cx="6" cy="18"/>
                          </a:xfrm>
                          <a:custGeom>
                            <a:avLst/>
                            <a:gdLst>
                              <a:gd name="T0" fmla="*/ 1 w 1"/>
                              <a:gd name="T1" fmla="*/ 2 h 3"/>
                              <a:gd name="T2" fmla="*/ 0 w 1"/>
                              <a:gd name="T3" fmla="*/ 2 h 3"/>
                              <a:gd name="T4" fmla="*/ 1 w 1"/>
                              <a:gd name="T5" fmla="*/ 0 h 3"/>
                              <a:gd name="T6" fmla="*/ 1 w 1"/>
                              <a:gd name="T7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2"/>
                                </a:moveTo>
                                <a:cubicBezTo>
                                  <a:pt x="0" y="3"/>
                                  <a:pt x="1" y="2"/>
                                  <a:pt x="0" y="2"/>
                                </a:cubicBezTo>
                                <a:cubicBezTo>
                                  <a:pt x="0" y="1"/>
                                  <a:pt x="0" y="0"/>
                                  <a:pt x="1" y="0"/>
                                </a:cubicBezTo>
                                <a:cubicBezTo>
                                  <a:pt x="0" y="1"/>
                                  <a:pt x="0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874"/>
                        <wps:cNvSpPr>
                          <a:spLocks/>
                        </wps:cNvSpPr>
                        <wps:spPr bwMode="auto">
                          <a:xfrm>
                            <a:off x="1796" y="756"/>
                            <a:ext cx="17" cy="89"/>
                          </a:xfrm>
                          <a:custGeom>
                            <a:avLst/>
                            <a:gdLst>
                              <a:gd name="T0" fmla="*/ 1 w 3"/>
                              <a:gd name="T1" fmla="*/ 15 h 15"/>
                              <a:gd name="T2" fmla="*/ 2 w 3"/>
                              <a:gd name="T3" fmla="*/ 0 h 15"/>
                              <a:gd name="T4" fmla="*/ 3 w 3"/>
                              <a:gd name="T5" fmla="*/ 3 h 15"/>
                              <a:gd name="T6" fmla="*/ 1 w 3"/>
                              <a:gd name="T7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15">
                                <a:moveTo>
                                  <a:pt x="1" y="15"/>
                                </a:moveTo>
                                <a:cubicBezTo>
                                  <a:pt x="0" y="11"/>
                                  <a:pt x="2" y="5"/>
                                  <a:pt x="2" y="0"/>
                                </a:cubicBezTo>
                                <a:cubicBezTo>
                                  <a:pt x="3" y="1"/>
                                  <a:pt x="3" y="2"/>
                                  <a:pt x="3" y="3"/>
                                </a:cubicBezTo>
                                <a:cubicBezTo>
                                  <a:pt x="2" y="6"/>
                                  <a:pt x="2" y="12"/>
                                  <a:pt x="1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875"/>
                        <wps:cNvSpPr>
                          <a:spLocks/>
                        </wps:cNvSpPr>
                        <wps:spPr bwMode="auto">
                          <a:xfrm>
                            <a:off x="1784" y="650"/>
                            <a:ext cx="6" cy="12"/>
                          </a:xfrm>
                          <a:custGeom>
                            <a:avLst/>
                            <a:gdLst>
                              <a:gd name="T0" fmla="*/ 1 w 1"/>
                              <a:gd name="T1" fmla="*/ 2 h 2"/>
                              <a:gd name="T2" fmla="*/ 1 w 1"/>
                              <a:gd name="T3" fmla="*/ 0 h 2"/>
                              <a:gd name="T4" fmla="*/ 1 w 1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2"/>
                                </a:moveTo>
                                <a:cubicBezTo>
                                  <a:pt x="0" y="2"/>
                                  <a:pt x="0" y="0"/>
                                  <a:pt x="1" y="0"/>
                                </a:cubicBezTo>
                                <a:cubicBezTo>
                                  <a:pt x="1" y="1"/>
                                  <a:pt x="1" y="1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876"/>
                        <wps:cNvSpPr>
                          <a:spLocks/>
                        </wps:cNvSpPr>
                        <wps:spPr bwMode="auto">
                          <a:xfrm>
                            <a:off x="1949" y="626"/>
                            <a:ext cx="12" cy="18"/>
                          </a:xfrm>
                          <a:custGeom>
                            <a:avLst/>
                            <a:gdLst>
                              <a:gd name="T0" fmla="*/ 2 w 2"/>
                              <a:gd name="T1" fmla="*/ 3 h 3"/>
                              <a:gd name="T2" fmla="*/ 0 w 2"/>
                              <a:gd name="T3" fmla="*/ 0 h 3"/>
                              <a:gd name="T4" fmla="*/ 2 w 2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3"/>
                                </a:moveTo>
                                <a:cubicBezTo>
                                  <a:pt x="1" y="2"/>
                                  <a:pt x="1" y="1"/>
                                  <a:pt x="0" y="0"/>
                                </a:cubicBezTo>
                                <a:cubicBezTo>
                                  <a:pt x="1" y="1"/>
                                  <a:pt x="2" y="2"/>
                                  <a:pt x="2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877"/>
                        <wps:cNvSpPr>
                          <a:spLocks/>
                        </wps:cNvSpPr>
                        <wps:spPr bwMode="auto">
                          <a:xfrm>
                            <a:off x="1931" y="632"/>
                            <a:ext cx="6" cy="12"/>
                          </a:xfrm>
                          <a:custGeom>
                            <a:avLst/>
                            <a:gdLst>
                              <a:gd name="T0" fmla="*/ 1 w 1"/>
                              <a:gd name="T1" fmla="*/ 2 h 2"/>
                              <a:gd name="T2" fmla="*/ 0 w 1"/>
                              <a:gd name="T3" fmla="*/ 0 h 2"/>
                              <a:gd name="T4" fmla="*/ 1 w 1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2"/>
                                </a:moveTo>
                                <a:cubicBezTo>
                                  <a:pt x="1" y="2"/>
                                  <a:pt x="0" y="1"/>
                                  <a:pt x="0" y="0"/>
                                </a:cubicBezTo>
                                <a:cubicBezTo>
                                  <a:pt x="1" y="1"/>
                                  <a:pt x="1" y="1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878"/>
                        <wps:cNvSpPr>
                          <a:spLocks/>
                        </wps:cNvSpPr>
                        <wps:spPr bwMode="auto">
                          <a:xfrm>
                            <a:off x="1985" y="620"/>
                            <a:ext cx="17" cy="24"/>
                          </a:xfrm>
                          <a:custGeom>
                            <a:avLst/>
                            <a:gdLst>
                              <a:gd name="T0" fmla="*/ 3 w 3"/>
                              <a:gd name="T1" fmla="*/ 4 h 4"/>
                              <a:gd name="T2" fmla="*/ 0 w 3"/>
                              <a:gd name="T3" fmla="*/ 0 h 4"/>
                              <a:gd name="T4" fmla="*/ 3 w 3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3" y="4"/>
                                </a:moveTo>
                                <a:cubicBezTo>
                                  <a:pt x="1" y="3"/>
                                  <a:pt x="1" y="2"/>
                                  <a:pt x="0" y="0"/>
                                </a:cubicBezTo>
                                <a:cubicBezTo>
                                  <a:pt x="2" y="1"/>
                                  <a:pt x="2" y="3"/>
                                  <a:pt x="3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879"/>
                        <wps:cNvSpPr>
                          <a:spLocks/>
                        </wps:cNvSpPr>
                        <wps:spPr bwMode="auto">
                          <a:xfrm>
                            <a:off x="1914" y="603"/>
                            <a:ext cx="17" cy="29"/>
                          </a:xfrm>
                          <a:custGeom>
                            <a:avLst/>
                            <a:gdLst>
                              <a:gd name="T0" fmla="*/ 3 w 3"/>
                              <a:gd name="T1" fmla="*/ 5 h 5"/>
                              <a:gd name="T2" fmla="*/ 0 w 3"/>
                              <a:gd name="T3" fmla="*/ 0 h 5"/>
                              <a:gd name="T4" fmla="*/ 3 w 3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5"/>
                                </a:moveTo>
                                <a:cubicBezTo>
                                  <a:pt x="2" y="4"/>
                                  <a:pt x="1" y="2"/>
                                  <a:pt x="0" y="0"/>
                                </a:cubicBezTo>
                                <a:cubicBezTo>
                                  <a:pt x="1" y="2"/>
                                  <a:pt x="2" y="3"/>
                                  <a:pt x="3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880"/>
                        <wps:cNvSpPr>
                          <a:spLocks/>
                        </wps:cNvSpPr>
                        <wps:spPr bwMode="auto">
                          <a:xfrm>
                            <a:off x="1642" y="550"/>
                            <a:ext cx="12" cy="11"/>
                          </a:xfrm>
                          <a:custGeom>
                            <a:avLst/>
                            <a:gdLst>
                              <a:gd name="T0" fmla="*/ 0 w 2"/>
                              <a:gd name="T1" fmla="*/ 2 h 2"/>
                              <a:gd name="T2" fmla="*/ 2 w 2"/>
                              <a:gd name="T3" fmla="*/ 0 h 2"/>
                              <a:gd name="T4" fmla="*/ 0 w 2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2"/>
                                </a:moveTo>
                                <a:cubicBezTo>
                                  <a:pt x="0" y="2"/>
                                  <a:pt x="1" y="0"/>
                                  <a:pt x="2" y="0"/>
                                </a:cubicBezTo>
                                <a:cubicBezTo>
                                  <a:pt x="2" y="1"/>
                                  <a:pt x="1" y="2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881"/>
                        <wps:cNvSpPr>
                          <a:spLocks noEditPoints="1"/>
                        </wps:cNvSpPr>
                        <wps:spPr bwMode="auto">
                          <a:xfrm>
                            <a:off x="1654" y="496"/>
                            <a:ext cx="59" cy="48"/>
                          </a:xfrm>
                          <a:custGeom>
                            <a:avLst/>
                            <a:gdLst>
                              <a:gd name="T0" fmla="*/ 8 w 10"/>
                              <a:gd name="T1" fmla="*/ 2 h 8"/>
                              <a:gd name="T2" fmla="*/ 8 w 10"/>
                              <a:gd name="T3" fmla="*/ 1 h 8"/>
                              <a:gd name="T4" fmla="*/ 9 w 10"/>
                              <a:gd name="T5" fmla="*/ 0 h 8"/>
                              <a:gd name="T6" fmla="*/ 10 w 10"/>
                              <a:gd name="T7" fmla="*/ 0 h 8"/>
                              <a:gd name="T8" fmla="*/ 10 w 10"/>
                              <a:gd name="T9" fmla="*/ 1 h 8"/>
                              <a:gd name="T10" fmla="*/ 9 w 10"/>
                              <a:gd name="T11" fmla="*/ 1 h 8"/>
                              <a:gd name="T12" fmla="*/ 10 w 10"/>
                              <a:gd name="T13" fmla="*/ 2 h 8"/>
                              <a:gd name="T14" fmla="*/ 4 w 10"/>
                              <a:gd name="T15" fmla="*/ 6 h 8"/>
                              <a:gd name="T16" fmla="*/ 0 w 10"/>
                              <a:gd name="T17" fmla="*/ 8 h 8"/>
                              <a:gd name="T18" fmla="*/ 1 w 10"/>
                              <a:gd name="T19" fmla="*/ 7 h 8"/>
                              <a:gd name="T20" fmla="*/ 1 w 10"/>
                              <a:gd name="T21" fmla="*/ 5 h 8"/>
                              <a:gd name="T22" fmla="*/ 3 w 10"/>
                              <a:gd name="T23" fmla="*/ 4 h 8"/>
                              <a:gd name="T24" fmla="*/ 3 w 10"/>
                              <a:gd name="T25" fmla="*/ 3 h 8"/>
                              <a:gd name="T26" fmla="*/ 8 w 10"/>
                              <a:gd name="T27" fmla="*/ 2 h 8"/>
                              <a:gd name="T28" fmla="*/ 1 w 10"/>
                              <a:gd name="T29" fmla="*/ 5 h 8"/>
                              <a:gd name="T30" fmla="*/ 2 w 10"/>
                              <a:gd name="T31" fmla="*/ 6 h 8"/>
                              <a:gd name="T32" fmla="*/ 3 w 10"/>
                              <a:gd name="T33" fmla="*/ 5 h 8"/>
                              <a:gd name="T34" fmla="*/ 2 w 10"/>
                              <a:gd name="T35" fmla="*/ 6 h 8"/>
                              <a:gd name="T36" fmla="*/ 1 w 10"/>
                              <a:gd name="T37" fmla="*/ 5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8" y="2"/>
                                </a:moveTo>
                                <a:cubicBezTo>
                                  <a:pt x="8" y="1"/>
                                  <a:pt x="7" y="1"/>
                                  <a:pt x="8" y="1"/>
                                </a:cubicBezTo>
                                <a:cubicBezTo>
                                  <a:pt x="8" y="1"/>
                                  <a:pt x="9" y="2"/>
                                  <a:pt x="9" y="0"/>
                                </a:cubicBezTo>
                                <a:cubicBezTo>
                                  <a:pt x="9" y="1"/>
                                  <a:pt x="9" y="1"/>
                                  <a:pt x="10" y="0"/>
                                </a:cubicBezTo>
                                <a:cubicBezTo>
                                  <a:pt x="10" y="1"/>
                                  <a:pt x="10" y="1"/>
                                  <a:pt x="10" y="1"/>
                                </a:cubicBezTo>
                                <a:cubicBezTo>
                                  <a:pt x="9" y="1"/>
                                  <a:pt x="9" y="1"/>
                                  <a:pt x="9" y="1"/>
                                </a:cubicBezTo>
                                <a:cubicBezTo>
                                  <a:pt x="9" y="2"/>
                                  <a:pt x="9" y="2"/>
                                  <a:pt x="10" y="2"/>
                                </a:cubicBezTo>
                                <a:cubicBezTo>
                                  <a:pt x="8" y="4"/>
                                  <a:pt x="5" y="3"/>
                                  <a:pt x="4" y="6"/>
                                </a:cubicBezTo>
                                <a:cubicBezTo>
                                  <a:pt x="3" y="6"/>
                                  <a:pt x="2" y="8"/>
                                  <a:pt x="0" y="8"/>
                                </a:cubicBezTo>
                                <a:cubicBezTo>
                                  <a:pt x="0" y="7"/>
                                  <a:pt x="1" y="7"/>
                                  <a:pt x="1" y="7"/>
                                </a:cubicBezTo>
                                <a:cubicBezTo>
                                  <a:pt x="1" y="6"/>
                                  <a:pt x="1" y="6"/>
                                  <a:pt x="1" y="5"/>
                                </a:cubicBezTo>
                                <a:cubicBezTo>
                                  <a:pt x="2" y="5"/>
                                  <a:pt x="2" y="4"/>
                                  <a:pt x="3" y="4"/>
                                </a:cubicBezTo>
                                <a:cubicBezTo>
                                  <a:pt x="4" y="4"/>
                                  <a:pt x="3" y="4"/>
                                  <a:pt x="3" y="3"/>
                                </a:cubicBezTo>
                                <a:cubicBezTo>
                                  <a:pt x="4" y="4"/>
                                  <a:pt x="6" y="2"/>
                                  <a:pt x="8" y="2"/>
                                </a:cubicBezTo>
                                <a:close/>
                                <a:moveTo>
                                  <a:pt x="1" y="5"/>
                                </a:moveTo>
                                <a:cubicBezTo>
                                  <a:pt x="1" y="6"/>
                                  <a:pt x="2" y="6"/>
                                  <a:pt x="2" y="6"/>
                                </a:cubicBezTo>
                                <a:cubicBezTo>
                                  <a:pt x="2" y="6"/>
                                  <a:pt x="3" y="6"/>
                                  <a:pt x="3" y="5"/>
                                </a:cubicBezTo>
                                <a:cubicBezTo>
                                  <a:pt x="2" y="5"/>
                                  <a:pt x="3" y="6"/>
                                  <a:pt x="2" y="6"/>
                                </a:cubicBezTo>
                                <a:cubicBezTo>
                                  <a:pt x="2" y="5"/>
                                  <a:pt x="2" y="5"/>
                                  <a:pt x="1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882"/>
                        <wps:cNvSpPr>
                          <a:spLocks/>
                        </wps:cNvSpPr>
                        <wps:spPr bwMode="auto">
                          <a:xfrm>
                            <a:off x="1660" y="526"/>
                            <a:ext cx="12" cy="6"/>
                          </a:xfrm>
                          <a:custGeom>
                            <a:avLst/>
                            <a:gdLst>
                              <a:gd name="T0" fmla="*/ 1 w 2"/>
                              <a:gd name="T1" fmla="*/ 1 h 1"/>
                              <a:gd name="T2" fmla="*/ 2 w 2"/>
                              <a:gd name="T3" fmla="*/ 0 h 1"/>
                              <a:gd name="T4" fmla="*/ 1 w 2"/>
                              <a:gd name="T5" fmla="*/ 1 h 1"/>
                              <a:gd name="T6" fmla="*/ 0 w 2"/>
                              <a:gd name="T7" fmla="*/ 0 h 1"/>
                              <a:gd name="T8" fmla="*/ 1 w 2"/>
                              <a:gd name="T9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1"/>
                                </a:moveTo>
                                <a:cubicBezTo>
                                  <a:pt x="2" y="1"/>
                                  <a:pt x="1" y="0"/>
                                  <a:pt x="2" y="0"/>
                                </a:cubicBezTo>
                                <a:cubicBezTo>
                                  <a:pt x="2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0" y="1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883"/>
                        <wps:cNvSpPr>
                          <a:spLocks noEditPoints="1"/>
                        </wps:cNvSpPr>
                        <wps:spPr bwMode="auto">
                          <a:xfrm>
                            <a:off x="1388" y="414"/>
                            <a:ext cx="721" cy="2399"/>
                          </a:xfrm>
                          <a:custGeom>
                            <a:avLst/>
                            <a:gdLst>
                              <a:gd name="T0" fmla="*/ 47 w 122"/>
                              <a:gd name="T1" fmla="*/ 275 h 406"/>
                              <a:gd name="T2" fmla="*/ 58 w 122"/>
                              <a:gd name="T3" fmla="*/ 114 h 406"/>
                              <a:gd name="T4" fmla="*/ 63 w 122"/>
                              <a:gd name="T5" fmla="*/ 22 h 406"/>
                              <a:gd name="T6" fmla="*/ 23 w 122"/>
                              <a:gd name="T7" fmla="*/ 56 h 406"/>
                              <a:gd name="T8" fmla="*/ 14 w 122"/>
                              <a:gd name="T9" fmla="*/ 46 h 406"/>
                              <a:gd name="T10" fmla="*/ 36 w 122"/>
                              <a:gd name="T11" fmla="*/ 30 h 406"/>
                              <a:gd name="T12" fmla="*/ 70 w 122"/>
                              <a:gd name="T13" fmla="*/ 1 h 406"/>
                              <a:gd name="T14" fmla="*/ 102 w 122"/>
                              <a:gd name="T15" fmla="*/ 44 h 406"/>
                              <a:gd name="T16" fmla="*/ 101 w 122"/>
                              <a:gd name="T17" fmla="*/ 63 h 406"/>
                              <a:gd name="T18" fmla="*/ 77 w 122"/>
                              <a:gd name="T19" fmla="*/ 26 h 406"/>
                              <a:gd name="T20" fmla="*/ 75 w 122"/>
                              <a:gd name="T21" fmla="*/ 124 h 406"/>
                              <a:gd name="T22" fmla="*/ 70 w 122"/>
                              <a:gd name="T23" fmla="*/ 227 h 406"/>
                              <a:gd name="T24" fmla="*/ 66 w 122"/>
                              <a:gd name="T25" fmla="*/ 297 h 406"/>
                              <a:gd name="T26" fmla="*/ 53 w 122"/>
                              <a:gd name="T27" fmla="*/ 406 h 406"/>
                              <a:gd name="T28" fmla="*/ 51 w 122"/>
                              <a:gd name="T29" fmla="*/ 244 h 406"/>
                              <a:gd name="T30" fmla="*/ 42 w 122"/>
                              <a:gd name="T31" fmla="*/ 389 h 406"/>
                              <a:gd name="T32" fmla="*/ 68 w 122"/>
                              <a:gd name="T33" fmla="*/ 241 h 406"/>
                              <a:gd name="T34" fmla="*/ 72 w 122"/>
                              <a:gd name="T35" fmla="*/ 142 h 406"/>
                              <a:gd name="T36" fmla="*/ 65 w 122"/>
                              <a:gd name="T37" fmla="*/ 126 h 406"/>
                              <a:gd name="T38" fmla="*/ 72 w 122"/>
                              <a:gd name="T39" fmla="*/ 137 h 406"/>
                              <a:gd name="T40" fmla="*/ 68 w 122"/>
                              <a:gd name="T41" fmla="*/ 120 h 406"/>
                              <a:gd name="T42" fmla="*/ 64 w 122"/>
                              <a:gd name="T43" fmla="*/ 107 h 406"/>
                              <a:gd name="T44" fmla="*/ 65 w 122"/>
                              <a:gd name="T45" fmla="*/ 113 h 406"/>
                              <a:gd name="T46" fmla="*/ 72 w 122"/>
                              <a:gd name="T47" fmla="*/ 97 h 406"/>
                              <a:gd name="T48" fmla="*/ 62 w 122"/>
                              <a:gd name="T49" fmla="*/ 91 h 406"/>
                              <a:gd name="T50" fmla="*/ 66 w 122"/>
                              <a:gd name="T51" fmla="*/ 86 h 406"/>
                              <a:gd name="T52" fmla="*/ 67 w 122"/>
                              <a:gd name="T53" fmla="*/ 77 h 406"/>
                              <a:gd name="T54" fmla="*/ 64 w 122"/>
                              <a:gd name="T55" fmla="*/ 80 h 406"/>
                              <a:gd name="T56" fmla="*/ 71 w 122"/>
                              <a:gd name="T57" fmla="*/ 76 h 406"/>
                              <a:gd name="T58" fmla="*/ 117 w 122"/>
                              <a:gd name="T59" fmla="*/ 76 h 406"/>
                              <a:gd name="T60" fmla="*/ 71 w 122"/>
                              <a:gd name="T61" fmla="*/ 70 h 406"/>
                              <a:gd name="T62" fmla="*/ 106 w 122"/>
                              <a:gd name="T63" fmla="*/ 69 h 406"/>
                              <a:gd name="T64" fmla="*/ 73 w 122"/>
                              <a:gd name="T65" fmla="*/ 70 h 406"/>
                              <a:gd name="T66" fmla="*/ 67 w 122"/>
                              <a:gd name="T67" fmla="*/ 66 h 406"/>
                              <a:gd name="T68" fmla="*/ 75 w 122"/>
                              <a:gd name="T69" fmla="*/ 67 h 406"/>
                              <a:gd name="T70" fmla="*/ 2 w 122"/>
                              <a:gd name="T71" fmla="*/ 62 h 406"/>
                              <a:gd name="T72" fmla="*/ 11 w 122"/>
                              <a:gd name="T73" fmla="*/ 57 h 406"/>
                              <a:gd name="T74" fmla="*/ 68 w 122"/>
                              <a:gd name="T75" fmla="*/ 50 h 406"/>
                              <a:gd name="T76" fmla="*/ 17 w 122"/>
                              <a:gd name="T77" fmla="*/ 51 h 406"/>
                              <a:gd name="T78" fmla="*/ 25 w 122"/>
                              <a:gd name="T79" fmla="*/ 49 h 406"/>
                              <a:gd name="T80" fmla="*/ 23 w 122"/>
                              <a:gd name="T81" fmla="*/ 47 h 406"/>
                              <a:gd name="T82" fmla="*/ 17 w 122"/>
                              <a:gd name="T83" fmla="*/ 46 h 406"/>
                              <a:gd name="T84" fmla="*/ 91 w 122"/>
                              <a:gd name="T85" fmla="*/ 45 h 406"/>
                              <a:gd name="T86" fmla="*/ 35 w 122"/>
                              <a:gd name="T87" fmla="*/ 41 h 406"/>
                              <a:gd name="T88" fmla="*/ 35 w 122"/>
                              <a:gd name="T89" fmla="*/ 41 h 406"/>
                              <a:gd name="T90" fmla="*/ 91 w 122"/>
                              <a:gd name="T91" fmla="*/ 44 h 406"/>
                              <a:gd name="T92" fmla="*/ 38 w 122"/>
                              <a:gd name="T93" fmla="*/ 34 h 406"/>
                              <a:gd name="T94" fmla="*/ 69 w 122"/>
                              <a:gd name="T95" fmla="*/ 34 h 406"/>
                              <a:gd name="T96" fmla="*/ 35 w 122"/>
                              <a:gd name="T97" fmla="*/ 33 h 406"/>
                              <a:gd name="T98" fmla="*/ 49 w 122"/>
                              <a:gd name="T99" fmla="*/ 26 h 406"/>
                              <a:gd name="T100" fmla="*/ 55 w 122"/>
                              <a:gd name="T101" fmla="*/ 24 h 406"/>
                              <a:gd name="T102" fmla="*/ 74 w 122"/>
                              <a:gd name="T103" fmla="*/ 21 h 406"/>
                              <a:gd name="T104" fmla="*/ 49 w 122"/>
                              <a:gd name="T105" fmla="*/ 25 h 406"/>
                              <a:gd name="T106" fmla="*/ 45 w 122"/>
                              <a:gd name="T107" fmla="*/ 24 h 406"/>
                              <a:gd name="T108" fmla="*/ 69 w 122"/>
                              <a:gd name="T109" fmla="*/ 18 h 406"/>
                              <a:gd name="T110" fmla="*/ 82 w 122"/>
                              <a:gd name="T111" fmla="*/ 15 h 406"/>
                              <a:gd name="T112" fmla="*/ 72 w 122"/>
                              <a:gd name="T113" fmla="*/ 14 h 406"/>
                              <a:gd name="T114" fmla="*/ 71 w 122"/>
                              <a:gd name="T115" fmla="*/ 2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41" y="403"/>
                                </a:moveTo>
                                <a:cubicBezTo>
                                  <a:pt x="42" y="383"/>
                                  <a:pt x="43" y="365"/>
                                  <a:pt x="43" y="348"/>
                                </a:cubicBezTo>
                                <a:cubicBezTo>
                                  <a:pt x="43" y="345"/>
                                  <a:pt x="43" y="338"/>
                                  <a:pt x="43" y="335"/>
                                </a:cubicBezTo>
                                <a:cubicBezTo>
                                  <a:pt x="44" y="325"/>
                                  <a:pt x="43" y="312"/>
                                  <a:pt x="45" y="301"/>
                                </a:cubicBezTo>
                                <a:cubicBezTo>
                                  <a:pt x="45" y="301"/>
                                  <a:pt x="45" y="301"/>
                                  <a:pt x="45" y="301"/>
                                </a:cubicBezTo>
                                <a:cubicBezTo>
                                  <a:pt x="46" y="299"/>
                                  <a:pt x="45" y="298"/>
                                  <a:pt x="45" y="297"/>
                                </a:cubicBezTo>
                                <a:cubicBezTo>
                                  <a:pt x="45" y="293"/>
                                  <a:pt x="46" y="287"/>
                                  <a:pt x="47" y="283"/>
                                </a:cubicBezTo>
                                <a:cubicBezTo>
                                  <a:pt x="46" y="280"/>
                                  <a:pt x="48" y="276"/>
                                  <a:pt x="47" y="275"/>
                                </a:cubicBezTo>
                                <a:cubicBezTo>
                                  <a:pt x="50" y="253"/>
                                  <a:pt x="51" y="230"/>
                                  <a:pt x="53" y="208"/>
                                </a:cubicBezTo>
                                <a:cubicBezTo>
                                  <a:pt x="52" y="206"/>
                                  <a:pt x="53" y="204"/>
                                  <a:pt x="54" y="202"/>
                                </a:cubicBezTo>
                                <a:cubicBezTo>
                                  <a:pt x="54" y="202"/>
                                  <a:pt x="53" y="201"/>
                                  <a:pt x="53" y="201"/>
                                </a:cubicBezTo>
                                <a:cubicBezTo>
                                  <a:pt x="53" y="197"/>
                                  <a:pt x="55" y="192"/>
                                  <a:pt x="55" y="187"/>
                                </a:cubicBezTo>
                                <a:cubicBezTo>
                                  <a:pt x="55" y="183"/>
                                  <a:pt x="55" y="176"/>
                                  <a:pt x="56" y="170"/>
                                </a:cubicBezTo>
                                <a:cubicBezTo>
                                  <a:pt x="56" y="169"/>
                                  <a:pt x="56" y="169"/>
                                  <a:pt x="56" y="168"/>
                                </a:cubicBezTo>
                                <a:cubicBezTo>
                                  <a:pt x="56" y="155"/>
                                  <a:pt x="59" y="138"/>
                                  <a:pt x="58" y="123"/>
                                </a:cubicBezTo>
                                <a:cubicBezTo>
                                  <a:pt x="58" y="121"/>
                                  <a:pt x="59" y="117"/>
                                  <a:pt x="58" y="114"/>
                                </a:cubicBezTo>
                                <a:cubicBezTo>
                                  <a:pt x="59" y="114"/>
                                  <a:pt x="59" y="114"/>
                                  <a:pt x="59" y="113"/>
                                </a:cubicBezTo>
                                <a:cubicBezTo>
                                  <a:pt x="58" y="110"/>
                                  <a:pt x="59" y="105"/>
                                  <a:pt x="59" y="102"/>
                                </a:cubicBezTo>
                                <a:cubicBezTo>
                                  <a:pt x="59" y="100"/>
                                  <a:pt x="59" y="99"/>
                                  <a:pt x="60" y="97"/>
                                </a:cubicBezTo>
                                <a:cubicBezTo>
                                  <a:pt x="59" y="92"/>
                                  <a:pt x="60" y="83"/>
                                  <a:pt x="61" y="80"/>
                                </a:cubicBezTo>
                                <a:cubicBezTo>
                                  <a:pt x="60" y="75"/>
                                  <a:pt x="62" y="70"/>
                                  <a:pt x="61" y="66"/>
                                </a:cubicBezTo>
                                <a:cubicBezTo>
                                  <a:pt x="62" y="61"/>
                                  <a:pt x="61" y="47"/>
                                  <a:pt x="63" y="41"/>
                                </a:cubicBezTo>
                                <a:cubicBezTo>
                                  <a:pt x="62" y="38"/>
                                  <a:pt x="63" y="35"/>
                                  <a:pt x="62" y="34"/>
                                </a:cubicBezTo>
                                <a:cubicBezTo>
                                  <a:pt x="63" y="31"/>
                                  <a:pt x="62" y="26"/>
                                  <a:pt x="63" y="22"/>
                                </a:cubicBezTo>
                                <a:cubicBezTo>
                                  <a:pt x="61" y="23"/>
                                  <a:pt x="59" y="25"/>
                                  <a:pt x="57" y="26"/>
                                </a:cubicBezTo>
                                <a:cubicBezTo>
                                  <a:pt x="54" y="31"/>
                                  <a:pt x="49" y="32"/>
                                  <a:pt x="46" y="36"/>
                                </a:cubicBezTo>
                                <a:cubicBezTo>
                                  <a:pt x="46" y="36"/>
                                  <a:pt x="45" y="36"/>
                                  <a:pt x="45" y="36"/>
                                </a:cubicBezTo>
                                <a:cubicBezTo>
                                  <a:pt x="43" y="39"/>
                                  <a:pt x="39" y="41"/>
                                  <a:pt x="37" y="44"/>
                                </a:cubicBezTo>
                                <a:cubicBezTo>
                                  <a:pt x="33" y="46"/>
                                  <a:pt x="31" y="49"/>
                                  <a:pt x="27" y="51"/>
                                </a:cubicBezTo>
                                <a:cubicBezTo>
                                  <a:pt x="27" y="52"/>
                                  <a:pt x="27" y="52"/>
                                  <a:pt x="27" y="53"/>
                                </a:cubicBezTo>
                                <a:cubicBezTo>
                                  <a:pt x="26" y="52"/>
                                  <a:pt x="26" y="53"/>
                                  <a:pt x="25" y="53"/>
                                </a:cubicBezTo>
                                <a:cubicBezTo>
                                  <a:pt x="25" y="54"/>
                                  <a:pt x="23" y="54"/>
                                  <a:pt x="23" y="56"/>
                                </a:cubicBezTo>
                                <a:cubicBezTo>
                                  <a:pt x="18" y="57"/>
                                  <a:pt x="17" y="62"/>
                                  <a:pt x="12" y="63"/>
                                </a:cubicBezTo>
                                <a:cubicBezTo>
                                  <a:pt x="11" y="66"/>
                                  <a:pt x="9" y="67"/>
                                  <a:pt x="8" y="68"/>
                                </a:cubicBezTo>
                                <a:cubicBezTo>
                                  <a:pt x="7" y="69"/>
                                  <a:pt x="6" y="68"/>
                                  <a:pt x="7" y="69"/>
                                </a:cubicBezTo>
                                <a:cubicBezTo>
                                  <a:pt x="5" y="66"/>
                                  <a:pt x="3" y="64"/>
                                  <a:pt x="0" y="62"/>
                                </a:cubicBezTo>
                                <a:cubicBezTo>
                                  <a:pt x="1" y="61"/>
                                  <a:pt x="0" y="61"/>
                                  <a:pt x="0" y="60"/>
                                </a:cubicBezTo>
                                <a:cubicBezTo>
                                  <a:pt x="0" y="59"/>
                                  <a:pt x="2" y="59"/>
                                  <a:pt x="1" y="58"/>
                                </a:cubicBezTo>
                                <a:cubicBezTo>
                                  <a:pt x="6" y="56"/>
                                  <a:pt x="8" y="51"/>
                                  <a:pt x="12" y="49"/>
                                </a:cubicBezTo>
                                <a:cubicBezTo>
                                  <a:pt x="12" y="48"/>
                                  <a:pt x="14" y="48"/>
                                  <a:pt x="14" y="46"/>
                                </a:cubicBezTo>
                                <a:cubicBezTo>
                                  <a:pt x="17" y="46"/>
                                  <a:pt x="17" y="43"/>
                                  <a:pt x="19" y="43"/>
                                </a:cubicBezTo>
                                <a:cubicBezTo>
                                  <a:pt x="21" y="41"/>
                                  <a:pt x="22" y="40"/>
                                  <a:pt x="24" y="39"/>
                                </a:cubicBezTo>
                                <a:cubicBezTo>
                                  <a:pt x="25" y="38"/>
                                  <a:pt x="25" y="37"/>
                                  <a:pt x="26" y="38"/>
                                </a:cubicBezTo>
                                <a:cubicBezTo>
                                  <a:pt x="26" y="37"/>
                                  <a:pt x="26" y="37"/>
                                  <a:pt x="26" y="36"/>
                                </a:cubicBezTo>
                                <a:cubicBezTo>
                                  <a:pt x="27" y="36"/>
                                  <a:pt x="27" y="36"/>
                                  <a:pt x="27" y="35"/>
                                </a:cubicBezTo>
                                <a:cubicBezTo>
                                  <a:pt x="28" y="36"/>
                                  <a:pt x="28" y="35"/>
                                  <a:pt x="29" y="35"/>
                                </a:cubicBezTo>
                                <a:cubicBezTo>
                                  <a:pt x="29" y="34"/>
                                  <a:pt x="30" y="34"/>
                                  <a:pt x="30" y="34"/>
                                </a:cubicBezTo>
                                <a:cubicBezTo>
                                  <a:pt x="33" y="33"/>
                                  <a:pt x="33" y="30"/>
                                  <a:pt x="36" y="30"/>
                                </a:cubicBezTo>
                                <a:cubicBezTo>
                                  <a:pt x="36" y="28"/>
                                  <a:pt x="38" y="28"/>
                                  <a:pt x="39" y="26"/>
                                </a:cubicBezTo>
                                <a:cubicBezTo>
                                  <a:pt x="40" y="26"/>
                                  <a:pt x="40" y="25"/>
                                  <a:pt x="41" y="24"/>
                                </a:cubicBezTo>
                                <a:cubicBezTo>
                                  <a:pt x="42" y="24"/>
                                  <a:pt x="42" y="24"/>
                                  <a:pt x="43" y="24"/>
                                </a:cubicBezTo>
                                <a:cubicBezTo>
                                  <a:pt x="45" y="23"/>
                                  <a:pt x="45" y="20"/>
                                  <a:pt x="47" y="20"/>
                                </a:cubicBezTo>
                                <a:cubicBezTo>
                                  <a:pt x="51" y="16"/>
                                  <a:pt x="55" y="15"/>
                                  <a:pt x="58" y="10"/>
                                </a:cubicBezTo>
                                <a:cubicBezTo>
                                  <a:pt x="59" y="11"/>
                                  <a:pt x="59" y="9"/>
                                  <a:pt x="59" y="9"/>
                                </a:cubicBezTo>
                                <a:cubicBezTo>
                                  <a:pt x="61" y="8"/>
                                  <a:pt x="63" y="7"/>
                                  <a:pt x="64" y="5"/>
                                </a:cubicBezTo>
                                <a:cubicBezTo>
                                  <a:pt x="66" y="4"/>
                                  <a:pt x="68" y="2"/>
                                  <a:pt x="70" y="1"/>
                                </a:cubicBezTo>
                                <a:cubicBezTo>
                                  <a:pt x="71" y="0"/>
                                  <a:pt x="71" y="1"/>
                                  <a:pt x="73" y="1"/>
                                </a:cubicBezTo>
                                <a:cubicBezTo>
                                  <a:pt x="73" y="3"/>
                                  <a:pt x="76" y="4"/>
                                  <a:pt x="76" y="6"/>
                                </a:cubicBezTo>
                                <a:cubicBezTo>
                                  <a:pt x="77" y="7"/>
                                  <a:pt x="77" y="7"/>
                                  <a:pt x="78" y="8"/>
                                </a:cubicBezTo>
                                <a:cubicBezTo>
                                  <a:pt x="78" y="9"/>
                                  <a:pt x="79" y="9"/>
                                  <a:pt x="79" y="9"/>
                                </a:cubicBezTo>
                                <a:cubicBezTo>
                                  <a:pt x="81" y="13"/>
                                  <a:pt x="84" y="16"/>
                                  <a:pt x="86" y="20"/>
                                </a:cubicBezTo>
                                <a:cubicBezTo>
                                  <a:pt x="90" y="24"/>
                                  <a:pt x="92" y="31"/>
                                  <a:pt x="96" y="34"/>
                                </a:cubicBezTo>
                                <a:cubicBezTo>
                                  <a:pt x="96" y="36"/>
                                  <a:pt x="97" y="35"/>
                                  <a:pt x="97" y="37"/>
                                </a:cubicBezTo>
                                <a:cubicBezTo>
                                  <a:pt x="99" y="38"/>
                                  <a:pt x="100" y="42"/>
                                  <a:pt x="102" y="44"/>
                                </a:cubicBezTo>
                                <a:cubicBezTo>
                                  <a:pt x="104" y="48"/>
                                  <a:pt x="108" y="51"/>
                                  <a:pt x="109" y="55"/>
                                </a:cubicBezTo>
                                <a:cubicBezTo>
                                  <a:pt x="111" y="56"/>
                                  <a:pt x="111" y="58"/>
                                  <a:pt x="113" y="59"/>
                                </a:cubicBezTo>
                                <a:cubicBezTo>
                                  <a:pt x="114" y="62"/>
                                  <a:pt x="116" y="65"/>
                                  <a:pt x="119" y="67"/>
                                </a:cubicBezTo>
                                <a:cubicBezTo>
                                  <a:pt x="119" y="70"/>
                                  <a:pt x="121" y="71"/>
                                  <a:pt x="122" y="73"/>
                                </a:cubicBezTo>
                                <a:cubicBezTo>
                                  <a:pt x="120" y="76"/>
                                  <a:pt x="117" y="77"/>
                                  <a:pt x="115" y="80"/>
                                </a:cubicBezTo>
                                <a:cubicBezTo>
                                  <a:pt x="114" y="80"/>
                                  <a:pt x="114" y="81"/>
                                  <a:pt x="113" y="81"/>
                                </a:cubicBezTo>
                                <a:cubicBezTo>
                                  <a:pt x="111" y="77"/>
                                  <a:pt x="107" y="74"/>
                                  <a:pt x="106" y="70"/>
                                </a:cubicBezTo>
                                <a:cubicBezTo>
                                  <a:pt x="104" y="68"/>
                                  <a:pt x="102" y="66"/>
                                  <a:pt x="101" y="63"/>
                                </a:cubicBezTo>
                                <a:cubicBezTo>
                                  <a:pt x="99" y="62"/>
                                  <a:pt x="98" y="60"/>
                                  <a:pt x="97" y="59"/>
                                </a:cubicBezTo>
                                <a:cubicBezTo>
                                  <a:pt x="96" y="58"/>
                                  <a:pt x="97" y="57"/>
                                  <a:pt x="97" y="57"/>
                                </a:cubicBezTo>
                                <a:cubicBezTo>
                                  <a:pt x="95" y="54"/>
                                  <a:pt x="93" y="50"/>
                                  <a:pt x="91" y="48"/>
                                </a:cubicBezTo>
                                <a:cubicBezTo>
                                  <a:pt x="91" y="46"/>
                                  <a:pt x="89" y="46"/>
                                  <a:pt x="90" y="45"/>
                                </a:cubicBezTo>
                                <a:cubicBezTo>
                                  <a:pt x="86" y="42"/>
                                  <a:pt x="85" y="37"/>
                                  <a:pt x="82" y="34"/>
                                </a:cubicBezTo>
                                <a:cubicBezTo>
                                  <a:pt x="82" y="33"/>
                                  <a:pt x="81" y="33"/>
                                  <a:pt x="81" y="33"/>
                                </a:cubicBezTo>
                                <a:cubicBezTo>
                                  <a:pt x="81" y="32"/>
                                  <a:pt x="81" y="31"/>
                                  <a:pt x="80" y="31"/>
                                </a:cubicBezTo>
                                <a:cubicBezTo>
                                  <a:pt x="80" y="29"/>
                                  <a:pt x="78" y="28"/>
                                  <a:pt x="77" y="26"/>
                                </a:cubicBezTo>
                                <a:cubicBezTo>
                                  <a:pt x="76" y="26"/>
                                  <a:pt x="76" y="29"/>
                                  <a:pt x="77" y="30"/>
                                </a:cubicBezTo>
                                <a:cubicBezTo>
                                  <a:pt x="77" y="33"/>
                                  <a:pt x="77" y="36"/>
                                  <a:pt x="77" y="39"/>
                                </a:cubicBezTo>
                                <a:cubicBezTo>
                                  <a:pt x="77" y="56"/>
                                  <a:pt x="76" y="71"/>
                                  <a:pt x="77" y="88"/>
                                </a:cubicBezTo>
                                <a:cubicBezTo>
                                  <a:pt x="77" y="89"/>
                                  <a:pt x="76" y="88"/>
                                  <a:pt x="76" y="89"/>
                                </a:cubicBezTo>
                                <a:cubicBezTo>
                                  <a:pt x="77" y="93"/>
                                  <a:pt x="76" y="96"/>
                                  <a:pt x="76" y="100"/>
                                </a:cubicBezTo>
                                <a:cubicBezTo>
                                  <a:pt x="77" y="101"/>
                                  <a:pt x="76" y="103"/>
                                  <a:pt x="76" y="105"/>
                                </a:cubicBezTo>
                                <a:cubicBezTo>
                                  <a:pt x="75" y="110"/>
                                  <a:pt x="76" y="116"/>
                                  <a:pt x="76" y="121"/>
                                </a:cubicBezTo>
                                <a:cubicBezTo>
                                  <a:pt x="76" y="122"/>
                                  <a:pt x="75" y="123"/>
                                  <a:pt x="75" y="124"/>
                                </a:cubicBezTo>
                                <a:cubicBezTo>
                                  <a:pt x="75" y="130"/>
                                  <a:pt x="75" y="140"/>
                                  <a:pt x="75" y="148"/>
                                </a:cubicBezTo>
                                <a:cubicBezTo>
                                  <a:pt x="75" y="149"/>
                                  <a:pt x="74" y="149"/>
                                  <a:pt x="74" y="150"/>
                                </a:cubicBezTo>
                                <a:cubicBezTo>
                                  <a:pt x="75" y="155"/>
                                  <a:pt x="73" y="162"/>
                                  <a:pt x="74" y="167"/>
                                </a:cubicBezTo>
                                <a:cubicBezTo>
                                  <a:pt x="73" y="170"/>
                                  <a:pt x="75" y="178"/>
                                  <a:pt x="73" y="183"/>
                                </a:cubicBezTo>
                                <a:cubicBezTo>
                                  <a:pt x="73" y="187"/>
                                  <a:pt x="73" y="193"/>
                                  <a:pt x="72" y="197"/>
                                </a:cubicBezTo>
                                <a:cubicBezTo>
                                  <a:pt x="72" y="201"/>
                                  <a:pt x="72" y="208"/>
                                  <a:pt x="71" y="214"/>
                                </a:cubicBezTo>
                                <a:cubicBezTo>
                                  <a:pt x="71" y="215"/>
                                  <a:pt x="72" y="217"/>
                                  <a:pt x="71" y="218"/>
                                </a:cubicBezTo>
                                <a:cubicBezTo>
                                  <a:pt x="72" y="220"/>
                                  <a:pt x="70" y="226"/>
                                  <a:pt x="70" y="227"/>
                                </a:cubicBezTo>
                                <a:cubicBezTo>
                                  <a:pt x="70" y="228"/>
                                  <a:pt x="71" y="228"/>
                                  <a:pt x="70" y="229"/>
                                </a:cubicBezTo>
                                <a:cubicBezTo>
                                  <a:pt x="69" y="235"/>
                                  <a:pt x="70" y="244"/>
                                  <a:pt x="69" y="250"/>
                                </a:cubicBezTo>
                                <a:cubicBezTo>
                                  <a:pt x="69" y="251"/>
                                  <a:pt x="69" y="251"/>
                                  <a:pt x="69" y="252"/>
                                </a:cubicBezTo>
                                <a:cubicBezTo>
                                  <a:pt x="68" y="256"/>
                                  <a:pt x="68" y="263"/>
                                  <a:pt x="67" y="267"/>
                                </a:cubicBezTo>
                                <a:cubicBezTo>
                                  <a:pt x="68" y="268"/>
                                  <a:pt x="68" y="268"/>
                                  <a:pt x="68" y="268"/>
                                </a:cubicBezTo>
                                <a:cubicBezTo>
                                  <a:pt x="68" y="269"/>
                                  <a:pt x="67" y="269"/>
                                  <a:pt x="68" y="270"/>
                                </a:cubicBezTo>
                                <a:cubicBezTo>
                                  <a:pt x="66" y="277"/>
                                  <a:pt x="67" y="287"/>
                                  <a:pt x="65" y="293"/>
                                </a:cubicBezTo>
                                <a:cubicBezTo>
                                  <a:pt x="66" y="294"/>
                                  <a:pt x="66" y="296"/>
                                  <a:pt x="66" y="297"/>
                                </a:cubicBezTo>
                                <a:cubicBezTo>
                                  <a:pt x="65" y="305"/>
                                  <a:pt x="65" y="316"/>
                                  <a:pt x="63" y="324"/>
                                </a:cubicBezTo>
                                <a:cubicBezTo>
                                  <a:pt x="63" y="330"/>
                                  <a:pt x="63" y="347"/>
                                  <a:pt x="62" y="354"/>
                                </a:cubicBezTo>
                                <a:cubicBezTo>
                                  <a:pt x="62" y="356"/>
                                  <a:pt x="62" y="358"/>
                                  <a:pt x="61" y="360"/>
                                </a:cubicBezTo>
                                <a:cubicBezTo>
                                  <a:pt x="62" y="364"/>
                                  <a:pt x="60" y="372"/>
                                  <a:pt x="61" y="376"/>
                                </a:cubicBezTo>
                                <a:cubicBezTo>
                                  <a:pt x="61" y="380"/>
                                  <a:pt x="60" y="388"/>
                                  <a:pt x="60" y="394"/>
                                </a:cubicBezTo>
                                <a:cubicBezTo>
                                  <a:pt x="60" y="394"/>
                                  <a:pt x="61" y="395"/>
                                  <a:pt x="61" y="396"/>
                                </a:cubicBezTo>
                                <a:cubicBezTo>
                                  <a:pt x="61" y="397"/>
                                  <a:pt x="60" y="402"/>
                                  <a:pt x="60" y="404"/>
                                </a:cubicBezTo>
                                <a:cubicBezTo>
                                  <a:pt x="58" y="405"/>
                                  <a:pt x="55" y="405"/>
                                  <a:pt x="53" y="406"/>
                                </a:cubicBezTo>
                                <a:cubicBezTo>
                                  <a:pt x="53" y="406"/>
                                  <a:pt x="53" y="405"/>
                                  <a:pt x="53" y="405"/>
                                </a:cubicBezTo>
                                <a:cubicBezTo>
                                  <a:pt x="52" y="406"/>
                                  <a:pt x="52" y="406"/>
                                  <a:pt x="52" y="406"/>
                                </a:cubicBezTo>
                                <a:cubicBezTo>
                                  <a:pt x="51" y="406"/>
                                  <a:pt x="51" y="405"/>
                                  <a:pt x="50" y="405"/>
                                </a:cubicBezTo>
                                <a:cubicBezTo>
                                  <a:pt x="47" y="404"/>
                                  <a:pt x="44" y="404"/>
                                  <a:pt x="41" y="403"/>
                                </a:cubicBezTo>
                                <a:close/>
                                <a:moveTo>
                                  <a:pt x="54" y="193"/>
                                </a:moveTo>
                                <a:cubicBezTo>
                                  <a:pt x="54" y="194"/>
                                  <a:pt x="55" y="194"/>
                                  <a:pt x="55" y="195"/>
                                </a:cubicBezTo>
                                <a:cubicBezTo>
                                  <a:pt x="54" y="200"/>
                                  <a:pt x="53" y="214"/>
                                  <a:pt x="53" y="219"/>
                                </a:cubicBezTo>
                                <a:cubicBezTo>
                                  <a:pt x="53" y="226"/>
                                  <a:pt x="52" y="235"/>
                                  <a:pt x="51" y="244"/>
                                </a:cubicBezTo>
                                <a:cubicBezTo>
                                  <a:pt x="50" y="247"/>
                                  <a:pt x="50" y="251"/>
                                  <a:pt x="50" y="253"/>
                                </a:cubicBezTo>
                                <a:cubicBezTo>
                                  <a:pt x="49" y="258"/>
                                  <a:pt x="49" y="266"/>
                                  <a:pt x="48" y="272"/>
                                </a:cubicBezTo>
                                <a:cubicBezTo>
                                  <a:pt x="48" y="273"/>
                                  <a:pt x="47" y="275"/>
                                  <a:pt x="48" y="276"/>
                                </a:cubicBezTo>
                                <a:cubicBezTo>
                                  <a:pt x="47" y="294"/>
                                  <a:pt x="44" y="311"/>
                                  <a:pt x="45" y="330"/>
                                </a:cubicBezTo>
                                <a:cubicBezTo>
                                  <a:pt x="45" y="330"/>
                                  <a:pt x="44" y="330"/>
                                  <a:pt x="44" y="331"/>
                                </a:cubicBezTo>
                                <a:cubicBezTo>
                                  <a:pt x="44" y="336"/>
                                  <a:pt x="44" y="341"/>
                                  <a:pt x="44" y="346"/>
                                </a:cubicBezTo>
                                <a:cubicBezTo>
                                  <a:pt x="44" y="350"/>
                                  <a:pt x="43" y="356"/>
                                  <a:pt x="43" y="360"/>
                                </a:cubicBezTo>
                                <a:cubicBezTo>
                                  <a:pt x="43" y="366"/>
                                  <a:pt x="43" y="379"/>
                                  <a:pt x="42" y="389"/>
                                </a:cubicBezTo>
                                <a:cubicBezTo>
                                  <a:pt x="42" y="394"/>
                                  <a:pt x="41" y="400"/>
                                  <a:pt x="43" y="402"/>
                                </a:cubicBezTo>
                                <a:cubicBezTo>
                                  <a:pt x="47" y="404"/>
                                  <a:pt x="53" y="404"/>
                                  <a:pt x="59" y="404"/>
                                </a:cubicBezTo>
                                <a:cubicBezTo>
                                  <a:pt x="60" y="393"/>
                                  <a:pt x="60" y="379"/>
                                  <a:pt x="61" y="371"/>
                                </a:cubicBezTo>
                                <a:cubicBezTo>
                                  <a:pt x="60" y="360"/>
                                  <a:pt x="61" y="346"/>
                                  <a:pt x="63" y="335"/>
                                </a:cubicBezTo>
                                <a:cubicBezTo>
                                  <a:pt x="62" y="325"/>
                                  <a:pt x="63" y="313"/>
                                  <a:pt x="64" y="303"/>
                                </a:cubicBezTo>
                                <a:cubicBezTo>
                                  <a:pt x="66" y="290"/>
                                  <a:pt x="65" y="275"/>
                                  <a:pt x="67" y="259"/>
                                </a:cubicBezTo>
                                <a:cubicBezTo>
                                  <a:pt x="67" y="257"/>
                                  <a:pt x="68" y="246"/>
                                  <a:pt x="69" y="243"/>
                                </a:cubicBezTo>
                                <a:cubicBezTo>
                                  <a:pt x="69" y="242"/>
                                  <a:pt x="68" y="242"/>
                                  <a:pt x="68" y="241"/>
                                </a:cubicBezTo>
                                <a:cubicBezTo>
                                  <a:pt x="70" y="235"/>
                                  <a:pt x="69" y="224"/>
                                  <a:pt x="70" y="219"/>
                                </a:cubicBezTo>
                                <a:cubicBezTo>
                                  <a:pt x="70" y="209"/>
                                  <a:pt x="71" y="195"/>
                                  <a:pt x="72" y="185"/>
                                </a:cubicBezTo>
                                <a:cubicBezTo>
                                  <a:pt x="72" y="184"/>
                                  <a:pt x="72" y="184"/>
                                  <a:pt x="72" y="183"/>
                                </a:cubicBezTo>
                                <a:cubicBezTo>
                                  <a:pt x="72" y="179"/>
                                  <a:pt x="72" y="170"/>
                                  <a:pt x="73" y="163"/>
                                </a:cubicBezTo>
                                <a:cubicBezTo>
                                  <a:pt x="72" y="161"/>
                                  <a:pt x="73" y="157"/>
                                  <a:pt x="73" y="153"/>
                                </a:cubicBezTo>
                                <a:cubicBezTo>
                                  <a:pt x="73" y="149"/>
                                  <a:pt x="73" y="145"/>
                                  <a:pt x="74" y="143"/>
                                </a:cubicBezTo>
                                <a:cubicBezTo>
                                  <a:pt x="73" y="141"/>
                                  <a:pt x="74" y="138"/>
                                  <a:pt x="73" y="136"/>
                                </a:cubicBezTo>
                                <a:cubicBezTo>
                                  <a:pt x="72" y="138"/>
                                  <a:pt x="73" y="140"/>
                                  <a:pt x="72" y="142"/>
                                </a:cubicBezTo>
                                <a:cubicBezTo>
                                  <a:pt x="73" y="143"/>
                                  <a:pt x="73" y="145"/>
                                  <a:pt x="71" y="145"/>
                                </a:cubicBezTo>
                                <a:cubicBezTo>
                                  <a:pt x="71" y="140"/>
                                  <a:pt x="71" y="137"/>
                                  <a:pt x="71" y="132"/>
                                </a:cubicBezTo>
                                <a:cubicBezTo>
                                  <a:pt x="69" y="133"/>
                                  <a:pt x="71" y="131"/>
                                  <a:pt x="70" y="131"/>
                                </a:cubicBezTo>
                                <a:cubicBezTo>
                                  <a:pt x="68" y="135"/>
                                  <a:pt x="70" y="138"/>
                                  <a:pt x="68" y="140"/>
                                </a:cubicBezTo>
                                <a:cubicBezTo>
                                  <a:pt x="67" y="137"/>
                                  <a:pt x="68" y="132"/>
                                  <a:pt x="68" y="128"/>
                                </a:cubicBezTo>
                                <a:cubicBezTo>
                                  <a:pt x="67" y="128"/>
                                  <a:pt x="67" y="129"/>
                                  <a:pt x="66" y="129"/>
                                </a:cubicBezTo>
                                <a:cubicBezTo>
                                  <a:pt x="66" y="131"/>
                                  <a:pt x="67" y="135"/>
                                  <a:pt x="65" y="136"/>
                                </a:cubicBezTo>
                                <a:cubicBezTo>
                                  <a:pt x="65" y="134"/>
                                  <a:pt x="66" y="128"/>
                                  <a:pt x="65" y="126"/>
                                </a:cubicBezTo>
                                <a:cubicBezTo>
                                  <a:pt x="64" y="130"/>
                                  <a:pt x="64" y="135"/>
                                  <a:pt x="64" y="140"/>
                                </a:cubicBezTo>
                                <a:cubicBezTo>
                                  <a:pt x="63" y="141"/>
                                  <a:pt x="62" y="142"/>
                                  <a:pt x="61" y="143"/>
                                </a:cubicBezTo>
                                <a:cubicBezTo>
                                  <a:pt x="61" y="142"/>
                                  <a:pt x="61" y="140"/>
                                  <a:pt x="61" y="140"/>
                                </a:cubicBezTo>
                                <a:cubicBezTo>
                                  <a:pt x="60" y="140"/>
                                  <a:pt x="60" y="139"/>
                                  <a:pt x="59" y="139"/>
                                </a:cubicBezTo>
                                <a:cubicBezTo>
                                  <a:pt x="57" y="158"/>
                                  <a:pt x="57" y="175"/>
                                  <a:pt x="54" y="193"/>
                                </a:cubicBezTo>
                                <a:close/>
                                <a:moveTo>
                                  <a:pt x="72" y="137"/>
                                </a:moveTo>
                                <a:cubicBezTo>
                                  <a:pt x="72" y="137"/>
                                  <a:pt x="71" y="139"/>
                                  <a:pt x="72" y="138"/>
                                </a:cubicBezTo>
                                <a:cubicBezTo>
                                  <a:pt x="72" y="138"/>
                                  <a:pt x="72" y="137"/>
                                  <a:pt x="72" y="137"/>
                                </a:cubicBezTo>
                                <a:close/>
                                <a:moveTo>
                                  <a:pt x="62" y="135"/>
                                </a:moveTo>
                                <a:cubicBezTo>
                                  <a:pt x="63" y="136"/>
                                  <a:pt x="62" y="138"/>
                                  <a:pt x="63" y="138"/>
                                </a:cubicBezTo>
                                <a:cubicBezTo>
                                  <a:pt x="62" y="137"/>
                                  <a:pt x="63" y="135"/>
                                  <a:pt x="62" y="135"/>
                                </a:cubicBezTo>
                                <a:close/>
                                <a:moveTo>
                                  <a:pt x="68" y="128"/>
                                </a:moveTo>
                                <a:cubicBezTo>
                                  <a:pt x="69" y="129"/>
                                  <a:pt x="68" y="132"/>
                                  <a:pt x="69" y="132"/>
                                </a:cubicBezTo>
                                <a:cubicBezTo>
                                  <a:pt x="68" y="131"/>
                                  <a:pt x="69" y="129"/>
                                  <a:pt x="68" y="128"/>
                                </a:cubicBezTo>
                                <a:close/>
                                <a:moveTo>
                                  <a:pt x="69" y="108"/>
                                </a:moveTo>
                                <a:cubicBezTo>
                                  <a:pt x="68" y="110"/>
                                  <a:pt x="67" y="116"/>
                                  <a:pt x="68" y="120"/>
                                </a:cubicBezTo>
                                <a:cubicBezTo>
                                  <a:pt x="68" y="115"/>
                                  <a:pt x="68" y="113"/>
                                  <a:pt x="69" y="108"/>
                                </a:cubicBezTo>
                                <a:close/>
                                <a:moveTo>
                                  <a:pt x="70" y="110"/>
                                </a:moveTo>
                                <a:cubicBezTo>
                                  <a:pt x="69" y="112"/>
                                  <a:pt x="69" y="117"/>
                                  <a:pt x="69" y="119"/>
                                </a:cubicBezTo>
                                <a:cubicBezTo>
                                  <a:pt x="69" y="116"/>
                                  <a:pt x="70" y="113"/>
                                  <a:pt x="70" y="110"/>
                                </a:cubicBezTo>
                                <a:close/>
                                <a:moveTo>
                                  <a:pt x="72" y="108"/>
                                </a:moveTo>
                                <a:cubicBezTo>
                                  <a:pt x="71" y="111"/>
                                  <a:pt x="70" y="116"/>
                                  <a:pt x="71" y="118"/>
                                </a:cubicBezTo>
                                <a:cubicBezTo>
                                  <a:pt x="71" y="114"/>
                                  <a:pt x="72" y="113"/>
                                  <a:pt x="72" y="108"/>
                                </a:cubicBezTo>
                                <a:close/>
                                <a:moveTo>
                                  <a:pt x="64" y="107"/>
                                </a:moveTo>
                                <a:cubicBezTo>
                                  <a:pt x="64" y="110"/>
                                  <a:pt x="63" y="115"/>
                                  <a:pt x="64" y="117"/>
                                </a:cubicBezTo>
                                <a:cubicBezTo>
                                  <a:pt x="64" y="114"/>
                                  <a:pt x="65" y="109"/>
                                  <a:pt x="64" y="107"/>
                                </a:cubicBezTo>
                                <a:close/>
                                <a:moveTo>
                                  <a:pt x="66" y="114"/>
                                </a:moveTo>
                                <a:cubicBezTo>
                                  <a:pt x="65" y="113"/>
                                  <a:pt x="65" y="116"/>
                                  <a:pt x="66" y="115"/>
                                </a:cubicBezTo>
                                <a:cubicBezTo>
                                  <a:pt x="66" y="115"/>
                                  <a:pt x="66" y="114"/>
                                  <a:pt x="66" y="114"/>
                                </a:cubicBezTo>
                                <a:close/>
                                <a:moveTo>
                                  <a:pt x="66" y="111"/>
                                </a:moveTo>
                                <a:cubicBezTo>
                                  <a:pt x="65" y="111"/>
                                  <a:pt x="65" y="111"/>
                                  <a:pt x="65" y="111"/>
                                </a:cubicBezTo>
                                <a:cubicBezTo>
                                  <a:pt x="65" y="112"/>
                                  <a:pt x="65" y="112"/>
                                  <a:pt x="65" y="113"/>
                                </a:cubicBezTo>
                                <a:cubicBezTo>
                                  <a:pt x="66" y="113"/>
                                  <a:pt x="66" y="113"/>
                                  <a:pt x="66" y="113"/>
                                </a:cubicBezTo>
                                <a:cubicBezTo>
                                  <a:pt x="66" y="112"/>
                                  <a:pt x="66" y="112"/>
                                  <a:pt x="66" y="111"/>
                                </a:cubicBezTo>
                                <a:close/>
                                <a:moveTo>
                                  <a:pt x="67" y="97"/>
                                </a:moveTo>
                                <a:cubicBezTo>
                                  <a:pt x="66" y="97"/>
                                  <a:pt x="66" y="101"/>
                                  <a:pt x="67" y="102"/>
                                </a:cubicBezTo>
                                <a:cubicBezTo>
                                  <a:pt x="67" y="100"/>
                                  <a:pt x="67" y="98"/>
                                  <a:pt x="67" y="97"/>
                                </a:cubicBezTo>
                                <a:close/>
                                <a:moveTo>
                                  <a:pt x="72" y="95"/>
                                </a:moveTo>
                                <a:cubicBezTo>
                                  <a:pt x="71" y="95"/>
                                  <a:pt x="72" y="96"/>
                                  <a:pt x="71" y="97"/>
                                </a:cubicBezTo>
                                <a:cubicBezTo>
                                  <a:pt x="72" y="97"/>
                                  <a:pt x="72" y="98"/>
                                  <a:pt x="72" y="97"/>
                                </a:cubicBezTo>
                                <a:cubicBezTo>
                                  <a:pt x="72" y="97"/>
                                  <a:pt x="72" y="96"/>
                                  <a:pt x="72" y="95"/>
                                </a:cubicBezTo>
                                <a:close/>
                                <a:moveTo>
                                  <a:pt x="61" y="94"/>
                                </a:moveTo>
                                <a:cubicBezTo>
                                  <a:pt x="61" y="95"/>
                                  <a:pt x="61" y="97"/>
                                  <a:pt x="62" y="97"/>
                                </a:cubicBezTo>
                                <a:cubicBezTo>
                                  <a:pt x="61" y="96"/>
                                  <a:pt x="62" y="94"/>
                                  <a:pt x="61" y="94"/>
                                </a:cubicBezTo>
                                <a:close/>
                                <a:moveTo>
                                  <a:pt x="67" y="91"/>
                                </a:moveTo>
                                <a:cubicBezTo>
                                  <a:pt x="68" y="92"/>
                                  <a:pt x="67" y="94"/>
                                  <a:pt x="68" y="94"/>
                                </a:cubicBezTo>
                                <a:cubicBezTo>
                                  <a:pt x="68" y="93"/>
                                  <a:pt x="68" y="91"/>
                                  <a:pt x="67" y="91"/>
                                </a:cubicBezTo>
                                <a:close/>
                                <a:moveTo>
                                  <a:pt x="62" y="91"/>
                                </a:moveTo>
                                <a:cubicBezTo>
                                  <a:pt x="61" y="91"/>
                                  <a:pt x="61" y="91"/>
                                  <a:pt x="61" y="91"/>
                                </a:cubicBezTo>
                                <a:cubicBezTo>
                                  <a:pt x="61" y="92"/>
                                  <a:pt x="61" y="92"/>
                                  <a:pt x="61" y="93"/>
                                </a:cubicBezTo>
                                <a:cubicBezTo>
                                  <a:pt x="62" y="93"/>
                                  <a:pt x="62" y="93"/>
                                  <a:pt x="62" y="93"/>
                                </a:cubicBezTo>
                                <a:cubicBezTo>
                                  <a:pt x="62" y="92"/>
                                  <a:pt x="62" y="92"/>
                                  <a:pt x="62" y="91"/>
                                </a:cubicBezTo>
                                <a:close/>
                                <a:moveTo>
                                  <a:pt x="72" y="91"/>
                                </a:moveTo>
                                <a:cubicBezTo>
                                  <a:pt x="72" y="92"/>
                                  <a:pt x="71" y="93"/>
                                  <a:pt x="72" y="93"/>
                                </a:cubicBezTo>
                                <a:cubicBezTo>
                                  <a:pt x="72" y="92"/>
                                  <a:pt x="73" y="91"/>
                                  <a:pt x="72" y="91"/>
                                </a:cubicBezTo>
                                <a:close/>
                                <a:moveTo>
                                  <a:pt x="66" y="86"/>
                                </a:moveTo>
                                <a:cubicBezTo>
                                  <a:pt x="65" y="86"/>
                                  <a:pt x="64" y="86"/>
                                  <a:pt x="65" y="87"/>
                                </a:cubicBezTo>
                                <a:cubicBezTo>
                                  <a:pt x="65" y="87"/>
                                  <a:pt x="65" y="87"/>
                                  <a:pt x="65" y="87"/>
                                </a:cubicBezTo>
                                <a:cubicBezTo>
                                  <a:pt x="65" y="87"/>
                                  <a:pt x="65" y="86"/>
                                  <a:pt x="66" y="86"/>
                                </a:cubicBezTo>
                                <a:close/>
                                <a:moveTo>
                                  <a:pt x="74" y="83"/>
                                </a:moveTo>
                                <a:cubicBezTo>
                                  <a:pt x="73" y="83"/>
                                  <a:pt x="73" y="83"/>
                                  <a:pt x="73" y="83"/>
                                </a:cubicBezTo>
                                <a:cubicBezTo>
                                  <a:pt x="73" y="83"/>
                                  <a:pt x="72" y="85"/>
                                  <a:pt x="73" y="85"/>
                                </a:cubicBezTo>
                                <a:cubicBezTo>
                                  <a:pt x="73" y="84"/>
                                  <a:pt x="74" y="84"/>
                                  <a:pt x="74" y="83"/>
                                </a:cubicBezTo>
                                <a:close/>
                                <a:moveTo>
                                  <a:pt x="67" y="77"/>
                                </a:moveTo>
                                <a:cubicBezTo>
                                  <a:pt x="67" y="77"/>
                                  <a:pt x="67" y="76"/>
                                  <a:pt x="67" y="76"/>
                                </a:cubicBezTo>
                                <a:cubicBezTo>
                                  <a:pt x="67" y="76"/>
                                  <a:pt x="67" y="75"/>
                                  <a:pt x="67" y="75"/>
                                </a:cubicBezTo>
                                <a:cubicBezTo>
                                  <a:pt x="67" y="76"/>
                                  <a:pt x="66" y="79"/>
                                  <a:pt x="67" y="80"/>
                                </a:cubicBezTo>
                                <a:cubicBezTo>
                                  <a:pt x="67" y="79"/>
                                  <a:pt x="67" y="77"/>
                                  <a:pt x="67" y="77"/>
                                </a:cubicBezTo>
                                <a:close/>
                                <a:moveTo>
                                  <a:pt x="65" y="74"/>
                                </a:moveTo>
                                <a:cubicBezTo>
                                  <a:pt x="65" y="72"/>
                                  <a:pt x="66" y="67"/>
                                  <a:pt x="65" y="66"/>
                                </a:cubicBezTo>
                                <a:cubicBezTo>
                                  <a:pt x="65" y="70"/>
                                  <a:pt x="64" y="74"/>
                                  <a:pt x="64" y="77"/>
                                </a:cubicBezTo>
                                <a:cubicBezTo>
                                  <a:pt x="63" y="77"/>
                                  <a:pt x="63" y="80"/>
                                  <a:pt x="64" y="80"/>
                                </a:cubicBezTo>
                                <a:cubicBezTo>
                                  <a:pt x="64" y="77"/>
                                  <a:pt x="66" y="75"/>
                                  <a:pt x="65" y="74"/>
                                </a:cubicBezTo>
                                <a:close/>
                                <a:moveTo>
                                  <a:pt x="71" y="67"/>
                                </a:moveTo>
                                <a:cubicBezTo>
                                  <a:pt x="71" y="66"/>
                                  <a:pt x="71" y="65"/>
                                  <a:pt x="71" y="65"/>
                                </a:cubicBezTo>
                                <a:cubicBezTo>
                                  <a:pt x="70" y="69"/>
                                  <a:pt x="68" y="75"/>
                                  <a:pt x="69" y="79"/>
                                </a:cubicBezTo>
                                <a:cubicBezTo>
                                  <a:pt x="70" y="76"/>
                                  <a:pt x="71" y="71"/>
                                  <a:pt x="71" y="67"/>
                                </a:cubicBezTo>
                                <a:close/>
                                <a:moveTo>
                                  <a:pt x="71" y="76"/>
                                </a:moveTo>
                                <a:cubicBezTo>
                                  <a:pt x="71" y="77"/>
                                  <a:pt x="70" y="78"/>
                                  <a:pt x="71" y="77"/>
                                </a:cubicBezTo>
                                <a:cubicBezTo>
                                  <a:pt x="71" y="77"/>
                                  <a:pt x="71" y="76"/>
                                  <a:pt x="71" y="76"/>
                                </a:cubicBezTo>
                                <a:close/>
                                <a:moveTo>
                                  <a:pt x="73" y="70"/>
                                </a:moveTo>
                                <a:cubicBezTo>
                                  <a:pt x="73" y="71"/>
                                  <a:pt x="72" y="76"/>
                                  <a:pt x="73" y="77"/>
                                </a:cubicBezTo>
                                <a:cubicBezTo>
                                  <a:pt x="73" y="75"/>
                                  <a:pt x="73" y="72"/>
                                  <a:pt x="73" y="70"/>
                                </a:cubicBezTo>
                                <a:close/>
                                <a:moveTo>
                                  <a:pt x="114" y="78"/>
                                </a:moveTo>
                                <a:cubicBezTo>
                                  <a:pt x="113" y="78"/>
                                  <a:pt x="113" y="78"/>
                                  <a:pt x="113" y="78"/>
                                </a:cubicBezTo>
                                <a:cubicBezTo>
                                  <a:pt x="113" y="78"/>
                                  <a:pt x="113" y="79"/>
                                  <a:pt x="114" y="79"/>
                                </a:cubicBezTo>
                                <a:cubicBezTo>
                                  <a:pt x="113" y="78"/>
                                  <a:pt x="114" y="79"/>
                                  <a:pt x="114" y="78"/>
                                </a:cubicBezTo>
                                <a:close/>
                                <a:moveTo>
                                  <a:pt x="117" y="76"/>
                                </a:moveTo>
                                <a:cubicBezTo>
                                  <a:pt x="116" y="76"/>
                                  <a:pt x="116" y="76"/>
                                  <a:pt x="116" y="76"/>
                                </a:cubicBezTo>
                                <a:cubicBezTo>
                                  <a:pt x="116" y="76"/>
                                  <a:pt x="116" y="77"/>
                                  <a:pt x="116" y="77"/>
                                </a:cubicBezTo>
                                <a:cubicBezTo>
                                  <a:pt x="116" y="76"/>
                                  <a:pt x="117" y="77"/>
                                  <a:pt x="117" y="76"/>
                                </a:cubicBezTo>
                                <a:close/>
                                <a:moveTo>
                                  <a:pt x="69" y="69"/>
                                </a:moveTo>
                                <a:cubicBezTo>
                                  <a:pt x="68" y="70"/>
                                  <a:pt x="68" y="73"/>
                                  <a:pt x="68" y="74"/>
                                </a:cubicBezTo>
                                <a:cubicBezTo>
                                  <a:pt x="68" y="72"/>
                                  <a:pt x="69" y="71"/>
                                  <a:pt x="69" y="69"/>
                                </a:cubicBezTo>
                                <a:close/>
                                <a:moveTo>
                                  <a:pt x="72" y="66"/>
                                </a:moveTo>
                                <a:cubicBezTo>
                                  <a:pt x="71" y="66"/>
                                  <a:pt x="72" y="69"/>
                                  <a:pt x="71" y="70"/>
                                </a:cubicBezTo>
                                <a:cubicBezTo>
                                  <a:pt x="72" y="71"/>
                                  <a:pt x="71" y="71"/>
                                  <a:pt x="71" y="74"/>
                                </a:cubicBezTo>
                                <a:cubicBezTo>
                                  <a:pt x="71" y="74"/>
                                  <a:pt x="71" y="74"/>
                                  <a:pt x="71" y="74"/>
                                </a:cubicBezTo>
                                <a:cubicBezTo>
                                  <a:pt x="72" y="72"/>
                                  <a:pt x="71" y="68"/>
                                  <a:pt x="72" y="66"/>
                                </a:cubicBezTo>
                                <a:close/>
                                <a:moveTo>
                                  <a:pt x="67" y="70"/>
                                </a:moveTo>
                                <a:cubicBezTo>
                                  <a:pt x="67" y="71"/>
                                  <a:pt x="67" y="73"/>
                                  <a:pt x="68" y="73"/>
                                </a:cubicBezTo>
                                <a:cubicBezTo>
                                  <a:pt x="67" y="72"/>
                                  <a:pt x="68" y="70"/>
                                  <a:pt x="67" y="70"/>
                                </a:cubicBezTo>
                                <a:close/>
                                <a:moveTo>
                                  <a:pt x="105" y="66"/>
                                </a:moveTo>
                                <a:cubicBezTo>
                                  <a:pt x="105" y="68"/>
                                  <a:pt x="106" y="67"/>
                                  <a:pt x="106" y="69"/>
                                </a:cubicBezTo>
                                <a:cubicBezTo>
                                  <a:pt x="108" y="70"/>
                                  <a:pt x="109" y="74"/>
                                  <a:pt x="111" y="75"/>
                                </a:cubicBezTo>
                                <a:cubicBezTo>
                                  <a:pt x="109" y="72"/>
                                  <a:pt x="107" y="69"/>
                                  <a:pt x="105" y="66"/>
                                </a:cubicBezTo>
                                <a:close/>
                                <a:moveTo>
                                  <a:pt x="66" y="69"/>
                                </a:moveTo>
                                <a:cubicBezTo>
                                  <a:pt x="66" y="68"/>
                                  <a:pt x="66" y="67"/>
                                  <a:pt x="67" y="67"/>
                                </a:cubicBezTo>
                                <a:cubicBezTo>
                                  <a:pt x="65" y="67"/>
                                  <a:pt x="65" y="71"/>
                                  <a:pt x="66" y="72"/>
                                </a:cubicBezTo>
                                <a:cubicBezTo>
                                  <a:pt x="66" y="71"/>
                                  <a:pt x="65" y="69"/>
                                  <a:pt x="66" y="69"/>
                                </a:cubicBezTo>
                                <a:close/>
                                <a:moveTo>
                                  <a:pt x="74" y="65"/>
                                </a:moveTo>
                                <a:cubicBezTo>
                                  <a:pt x="73" y="66"/>
                                  <a:pt x="73" y="69"/>
                                  <a:pt x="73" y="70"/>
                                </a:cubicBezTo>
                                <a:cubicBezTo>
                                  <a:pt x="73" y="68"/>
                                  <a:pt x="74" y="67"/>
                                  <a:pt x="74" y="65"/>
                                </a:cubicBezTo>
                                <a:close/>
                                <a:moveTo>
                                  <a:pt x="64" y="68"/>
                                </a:moveTo>
                                <a:cubicBezTo>
                                  <a:pt x="64" y="68"/>
                                  <a:pt x="64" y="69"/>
                                  <a:pt x="64" y="69"/>
                                </a:cubicBezTo>
                                <a:cubicBezTo>
                                  <a:pt x="64" y="69"/>
                                  <a:pt x="65" y="68"/>
                                  <a:pt x="64" y="68"/>
                                </a:cubicBezTo>
                                <a:close/>
                                <a:moveTo>
                                  <a:pt x="9" y="64"/>
                                </a:moveTo>
                                <a:cubicBezTo>
                                  <a:pt x="9" y="63"/>
                                  <a:pt x="6" y="65"/>
                                  <a:pt x="8" y="66"/>
                                </a:cubicBezTo>
                                <a:cubicBezTo>
                                  <a:pt x="8" y="65"/>
                                  <a:pt x="9" y="65"/>
                                  <a:pt x="9" y="64"/>
                                </a:cubicBezTo>
                                <a:close/>
                                <a:moveTo>
                                  <a:pt x="67" y="66"/>
                                </a:moveTo>
                                <a:cubicBezTo>
                                  <a:pt x="67" y="66"/>
                                  <a:pt x="67" y="68"/>
                                  <a:pt x="67" y="68"/>
                                </a:cubicBezTo>
                                <a:cubicBezTo>
                                  <a:pt x="67" y="68"/>
                                  <a:pt x="67" y="67"/>
                                  <a:pt x="67" y="66"/>
                                </a:cubicBezTo>
                                <a:close/>
                                <a:moveTo>
                                  <a:pt x="7" y="63"/>
                                </a:moveTo>
                                <a:cubicBezTo>
                                  <a:pt x="6" y="63"/>
                                  <a:pt x="6" y="63"/>
                                  <a:pt x="6" y="63"/>
                                </a:cubicBezTo>
                                <a:cubicBezTo>
                                  <a:pt x="6" y="64"/>
                                  <a:pt x="5" y="64"/>
                                  <a:pt x="6" y="64"/>
                                </a:cubicBezTo>
                                <a:cubicBezTo>
                                  <a:pt x="6" y="64"/>
                                  <a:pt x="7" y="64"/>
                                  <a:pt x="7" y="63"/>
                                </a:cubicBezTo>
                                <a:close/>
                                <a:moveTo>
                                  <a:pt x="75" y="65"/>
                                </a:moveTo>
                                <a:cubicBezTo>
                                  <a:pt x="75" y="65"/>
                                  <a:pt x="74" y="67"/>
                                  <a:pt x="75" y="67"/>
                                </a:cubicBezTo>
                                <a:cubicBezTo>
                                  <a:pt x="75" y="66"/>
                                  <a:pt x="76" y="65"/>
                                  <a:pt x="75" y="65"/>
                                </a:cubicBezTo>
                                <a:close/>
                                <a:moveTo>
                                  <a:pt x="67" y="62"/>
                                </a:moveTo>
                                <a:cubicBezTo>
                                  <a:pt x="66" y="63"/>
                                  <a:pt x="67" y="66"/>
                                  <a:pt x="66" y="66"/>
                                </a:cubicBezTo>
                                <a:cubicBezTo>
                                  <a:pt x="67" y="66"/>
                                  <a:pt x="67" y="66"/>
                                  <a:pt x="67" y="66"/>
                                </a:cubicBezTo>
                                <a:cubicBezTo>
                                  <a:pt x="67" y="65"/>
                                  <a:pt x="67" y="63"/>
                                  <a:pt x="67" y="62"/>
                                </a:cubicBezTo>
                                <a:close/>
                                <a:moveTo>
                                  <a:pt x="4" y="62"/>
                                </a:moveTo>
                                <a:cubicBezTo>
                                  <a:pt x="3" y="61"/>
                                  <a:pt x="3" y="61"/>
                                  <a:pt x="2" y="61"/>
                                </a:cubicBezTo>
                                <a:cubicBezTo>
                                  <a:pt x="2" y="62"/>
                                  <a:pt x="2" y="62"/>
                                  <a:pt x="2" y="62"/>
                                </a:cubicBezTo>
                                <a:cubicBezTo>
                                  <a:pt x="3" y="62"/>
                                  <a:pt x="3" y="63"/>
                                  <a:pt x="3" y="63"/>
                                </a:cubicBezTo>
                                <a:cubicBezTo>
                                  <a:pt x="3" y="62"/>
                                  <a:pt x="4" y="62"/>
                                  <a:pt x="4" y="62"/>
                                </a:cubicBezTo>
                                <a:close/>
                                <a:moveTo>
                                  <a:pt x="109" y="66"/>
                                </a:moveTo>
                                <a:cubicBezTo>
                                  <a:pt x="109" y="67"/>
                                  <a:pt x="109" y="67"/>
                                  <a:pt x="110" y="67"/>
                                </a:cubicBezTo>
                                <a:cubicBezTo>
                                  <a:pt x="109" y="67"/>
                                  <a:pt x="109" y="66"/>
                                  <a:pt x="109" y="66"/>
                                </a:cubicBezTo>
                                <a:close/>
                                <a:moveTo>
                                  <a:pt x="11" y="57"/>
                                </a:moveTo>
                                <a:cubicBezTo>
                                  <a:pt x="10" y="58"/>
                                  <a:pt x="9" y="58"/>
                                  <a:pt x="8" y="60"/>
                                </a:cubicBezTo>
                                <a:cubicBezTo>
                                  <a:pt x="10" y="60"/>
                                  <a:pt x="10" y="58"/>
                                  <a:pt x="11" y="57"/>
                                </a:cubicBezTo>
                                <a:close/>
                                <a:moveTo>
                                  <a:pt x="13" y="58"/>
                                </a:moveTo>
                                <a:cubicBezTo>
                                  <a:pt x="12" y="58"/>
                                  <a:pt x="12" y="59"/>
                                  <a:pt x="11" y="59"/>
                                </a:cubicBezTo>
                                <a:cubicBezTo>
                                  <a:pt x="11" y="60"/>
                                  <a:pt x="11" y="60"/>
                                  <a:pt x="11" y="60"/>
                                </a:cubicBezTo>
                                <a:cubicBezTo>
                                  <a:pt x="11" y="59"/>
                                  <a:pt x="13" y="58"/>
                                  <a:pt x="13" y="58"/>
                                </a:cubicBezTo>
                                <a:close/>
                                <a:moveTo>
                                  <a:pt x="71" y="54"/>
                                </a:moveTo>
                                <a:cubicBezTo>
                                  <a:pt x="72" y="55"/>
                                  <a:pt x="71" y="57"/>
                                  <a:pt x="72" y="57"/>
                                </a:cubicBezTo>
                                <a:cubicBezTo>
                                  <a:pt x="71" y="56"/>
                                  <a:pt x="72" y="54"/>
                                  <a:pt x="71" y="54"/>
                                </a:cubicBezTo>
                                <a:close/>
                                <a:moveTo>
                                  <a:pt x="68" y="50"/>
                                </a:moveTo>
                                <a:cubicBezTo>
                                  <a:pt x="67" y="50"/>
                                  <a:pt x="67" y="51"/>
                                  <a:pt x="67" y="51"/>
                                </a:cubicBezTo>
                                <a:cubicBezTo>
                                  <a:pt x="68" y="52"/>
                                  <a:pt x="67" y="55"/>
                                  <a:pt x="68" y="55"/>
                                </a:cubicBezTo>
                                <a:cubicBezTo>
                                  <a:pt x="68" y="53"/>
                                  <a:pt x="68" y="52"/>
                                  <a:pt x="68" y="50"/>
                                </a:cubicBezTo>
                                <a:close/>
                                <a:moveTo>
                                  <a:pt x="19" y="50"/>
                                </a:moveTo>
                                <a:cubicBezTo>
                                  <a:pt x="18" y="51"/>
                                  <a:pt x="17" y="51"/>
                                  <a:pt x="17" y="52"/>
                                </a:cubicBezTo>
                                <a:cubicBezTo>
                                  <a:pt x="18" y="52"/>
                                  <a:pt x="19" y="51"/>
                                  <a:pt x="19" y="50"/>
                                </a:cubicBezTo>
                                <a:close/>
                                <a:moveTo>
                                  <a:pt x="17" y="52"/>
                                </a:moveTo>
                                <a:cubicBezTo>
                                  <a:pt x="17" y="51"/>
                                  <a:pt x="17" y="51"/>
                                  <a:pt x="17" y="51"/>
                                </a:cubicBezTo>
                                <a:cubicBezTo>
                                  <a:pt x="20" y="49"/>
                                  <a:pt x="22" y="47"/>
                                  <a:pt x="25" y="45"/>
                                </a:cubicBezTo>
                                <a:cubicBezTo>
                                  <a:pt x="21" y="47"/>
                                  <a:pt x="18" y="49"/>
                                  <a:pt x="15" y="52"/>
                                </a:cubicBezTo>
                                <a:cubicBezTo>
                                  <a:pt x="16" y="52"/>
                                  <a:pt x="16" y="51"/>
                                  <a:pt x="17" y="52"/>
                                </a:cubicBezTo>
                                <a:close/>
                                <a:moveTo>
                                  <a:pt x="22" y="50"/>
                                </a:moveTo>
                                <a:cubicBezTo>
                                  <a:pt x="21" y="49"/>
                                  <a:pt x="21" y="50"/>
                                  <a:pt x="20" y="50"/>
                                </a:cubicBezTo>
                                <a:cubicBezTo>
                                  <a:pt x="20" y="51"/>
                                  <a:pt x="20" y="51"/>
                                  <a:pt x="20" y="51"/>
                                </a:cubicBezTo>
                                <a:cubicBezTo>
                                  <a:pt x="21" y="51"/>
                                  <a:pt x="21" y="50"/>
                                  <a:pt x="22" y="50"/>
                                </a:cubicBezTo>
                                <a:close/>
                                <a:moveTo>
                                  <a:pt x="25" y="49"/>
                                </a:moveTo>
                                <a:cubicBezTo>
                                  <a:pt x="24" y="48"/>
                                  <a:pt x="23" y="50"/>
                                  <a:pt x="24" y="51"/>
                                </a:cubicBezTo>
                                <a:cubicBezTo>
                                  <a:pt x="24" y="50"/>
                                  <a:pt x="25" y="50"/>
                                  <a:pt x="25" y="49"/>
                                </a:cubicBezTo>
                                <a:close/>
                                <a:moveTo>
                                  <a:pt x="24" y="47"/>
                                </a:moveTo>
                                <a:cubicBezTo>
                                  <a:pt x="23" y="47"/>
                                  <a:pt x="23" y="48"/>
                                  <a:pt x="22" y="49"/>
                                </a:cubicBezTo>
                                <a:cubicBezTo>
                                  <a:pt x="23" y="49"/>
                                  <a:pt x="24" y="48"/>
                                  <a:pt x="24" y="47"/>
                                </a:cubicBezTo>
                                <a:close/>
                                <a:moveTo>
                                  <a:pt x="23" y="47"/>
                                </a:moveTo>
                                <a:cubicBezTo>
                                  <a:pt x="22" y="48"/>
                                  <a:pt x="21" y="48"/>
                                  <a:pt x="21" y="49"/>
                                </a:cubicBezTo>
                                <a:cubicBezTo>
                                  <a:pt x="22" y="48"/>
                                  <a:pt x="22" y="48"/>
                                  <a:pt x="23" y="47"/>
                                </a:cubicBezTo>
                                <a:close/>
                                <a:moveTo>
                                  <a:pt x="69" y="47"/>
                                </a:moveTo>
                                <a:cubicBezTo>
                                  <a:pt x="69" y="48"/>
                                  <a:pt x="68" y="50"/>
                                  <a:pt x="69" y="50"/>
                                </a:cubicBezTo>
                                <a:cubicBezTo>
                                  <a:pt x="69" y="49"/>
                                  <a:pt x="70" y="47"/>
                                  <a:pt x="69" y="47"/>
                                </a:cubicBezTo>
                                <a:close/>
                                <a:moveTo>
                                  <a:pt x="68" y="47"/>
                                </a:moveTo>
                                <a:cubicBezTo>
                                  <a:pt x="67" y="47"/>
                                  <a:pt x="67" y="49"/>
                                  <a:pt x="68" y="49"/>
                                </a:cubicBezTo>
                                <a:cubicBezTo>
                                  <a:pt x="68" y="49"/>
                                  <a:pt x="67" y="48"/>
                                  <a:pt x="68" y="47"/>
                                </a:cubicBezTo>
                                <a:close/>
                                <a:moveTo>
                                  <a:pt x="19" y="45"/>
                                </a:moveTo>
                                <a:cubicBezTo>
                                  <a:pt x="19" y="45"/>
                                  <a:pt x="18" y="46"/>
                                  <a:pt x="17" y="46"/>
                                </a:cubicBezTo>
                                <a:cubicBezTo>
                                  <a:pt x="18" y="46"/>
                                  <a:pt x="18" y="46"/>
                                  <a:pt x="18" y="46"/>
                                </a:cubicBezTo>
                                <a:cubicBezTo>
                                  <a:pt x="18" y="45"/>
                                  <a:pt x="19" y="46"/>
                                  <a:pt x="19" y="45"/>
                                </a:cubicBezTo>
                                <a:close/>
                                <a:moveTo>
                                  <a:pt x="93" y="44"/>
                                </a:moveTo>
                                <a:cubicBezTo>
                                  <a:pt x="94" y="45"/>
                                  <a:pt x="95" y="46"/>
                                  <a:pt x="96" y="47"/>
                                </a:cubicBezTo>
                                <a:cubicBezTo>
                                  <a:pt x="95" y="45"/>
                                  <a:pt x="94" y="44"/>
                                  <a:pt x="93" y="44"/>
                                </a:cubicBezTo>
                                <a:close/>
                                <a:moveTo>
                                  <a:pt x="91" y="45"/>
                                </a:moveTo>
                                <a:cubicBezTo>
                                  <a:pt x="91" y="46"/>
                                  <a:pt x="91" y="46"/>
                                  <a:pt x="92" y="46"/>
                                </a:cubicBezTo>
                                <a:cubicBezTo>
                                  <a:pt x="92" y="46"/>
                                  <a:pt x="91" y="45"/>
                                  <a:pt x="91" y="45"/>
                                </a:cubicBezTo>
                                <a:close/>
                                <a:moveTo>
                                  <a:pt x="100" y="43"/>
                                </a:moveTo>
                                <a:cubicBezTo>
                                  <a:pt x="100" y="44"/>
                                  <a:pt x="101" y="45"/>
                                  <a:pt x="102" y="46"/>
                                </a:cubicBezTo>
                                <a:cubicBezTo>
                                  <a:pt x="101" y="45"/>
                                  <a:pt x="101" y="44"/>
                                  <a:pt x="100" y="43"/>
                                </a:cubicBezTo>
                                <a:close/>
                                <a:moveTo>
                                  <a:pt x="65" y="38"/>
                                </a:moveTo>
                                <a:cubicBezTo>
                                  <a:pt x="63" y="38"/>
                                  <a:pt x="64" y="41"/>
                                  <a:pt x="64" y="42"/>
                                </a:cubicBezTo>
                                <a:cubicBezTo>
                                  <a:pt x="65" y="42"/>
                                  <a:pt x="63" y="44"/>
                                  <a:pt x="64" y="44"/>
                                </a:cubicBezTo>
                                <a:cubicBezTo>
                                  <a:pt x="65" y="42"/>
                                  <a:pt x="65" y="40"/>
                                  <a:pt x="65" y="38"/>
                                </a:cubicBezTo>
                                <a:close/>
                                <a:moveTo>
                                  <a:pt x="35" y="41"/>
                                </a:moveTo>
                                <a:cubicBezTo>
                                  <a:pt x="35" y="40"/>
                                  <a:pt x="35" y="40"/>
                                  <a:pt x="35" y="40"/>
                                </a:cubicBezTo>
                                <a:cubicBezTo>
                                  <a:pt x="38" y="39"/>
                                  <a:pt x="40" y="37"/>
                                  <a:pt x="42" y="35"/>
                                </a:cubicBezTo>
                                <a:cubicBezTo>
                                  <a:pt x="41" y="35"/>
                                  <a:pt x="41" y="36"/>
                                  <a:pt x="39" y="36"/>
                                </a:cubicBezTo>
                                <a:cubicBezTo>
                                  <a:pt x="39" y="38"/>
                                  <a:pt x="37" y="39"/>
                                  <a:pt x="36" y="39"/>
                                </a:cubicBezTo>
                                <a:cubicBezTo>
                                  <a:pt x="35" y="39"/>
                                  <a:pt x="36" y="39"/>
                                  <a:pt x="36" y="40"/>
                                </a:cubicBezTo>
                                <a:cubicBezTo>
                                  <a:pt x="35" y="40"/>
                                  <a:pt x="35" y="41"/>
                                  <a:pt x="34" y="40"/>
                                </a:cubicBezTo>
                                <a:cubicBezTo>
                                  <a:pt x="34" y="42"/>
                                  <a:pt x="33" y="41"/>
                                  <a:pt x="33" y="42"/>
                                </a:cubicBezTo>
                                <a:cubicBezTo>
                                  <a:pt x="34" y="42"/>
                                  <a:pt x="34" y="41"/>
                                  <a:pt x="35" y="41"/>
                                </a:cubicBezTo>
                                <a:close/>
                                <a:moveTo>
                                  <a:pt x="26" y="39"/>
                                </a:moveTo>
                                <a:cubicBezTo>
                                  <a:pt x="25" y="40"/>
                                  <a:pt x="24" y="40"/>
                                  <a:pt x="23" y="41"/>
                                </a:cubicBezTo>
                                <a:cubicBezTo>
                                  <a:pt x="24" y="41"/>
                                  <a:pt x="25" y="40"/>
                                  <a:pt x="26" y="39"/>
                                </a:cubicBezTo>
                                <a:close/>
                                <a:moveTo>
                                  <a:pt x="75" y="40"/>
                                </a:moveTo>
                                <a:cubicBezTo>
                                  <a:pt x="76" y="41"/>
                                  <a:pt x="75" y="43"/>
                                  <a:pt x="76" y="44"/>
                                </a:cubicBezTo>
                                <a:cubicBezTo>
                                  <a:pt x="75" y="43"/>
                                  <a:pt x="76" y="40"/>
                                  <a:pt x="75" y="40"/>
                                </a:cubicBezTo>
                                <a:close/>
                                <a:moveTo>
                                  <a:pt x="88" y="40"/>
                                </a:moveTo>
                                <a:cubicBezTo>
                                  <a:pt x="88" y="42"/>
                                  <a:pt x="89" y="43"/>
                                  <a:pt x="91" y="44"/>
                                </a:cubicBezTo>
                                <a:cubicBezTo>
                                  <a:pt x="90" y="43"/>
                                  <a:pt x="89" y="41"/>
                                  <a:pt x="88" y="40"/>
                                </a:cubicBezTo>
                                <a:close/>
                                <a:moveTo>
                                  <a:pt x="35" y="38"/>
                                </a:moveTo>
                                <a:cubicBezTo>
                                  <a:pt x="36" y="38"/>
                                  <a:pt x="36" y="38"/>
                                  <a:pt x="36" y="37"/>
                                </a:cubicBezTo>
                                <a:cubicBezTo>
                                  <a:pt x="34" y="38"/>
                                  <a:pt x="33" y="39"/>
                                  <a:pt x="31" y="41"/>
                                </a:cubicBezTo>
                                <a:cubicBezTo>
                                  <a:pt x="32" y="41"/>
                                  <a:pt x="32" y="41"/>
                                  <a:pt x="32" y="41"/>
                                </a:cubicBezTo>
                                <a:cubicBezTo>
                                  <a:pt x="32" y="39"/>
                                  <a:pt x="35" y="40"/>
                                  <a:pt x="35" y="38"/>
                                </a:cubicBezTo>
                                <a:close/>
                                <a:moveTo>
                                  <a:pt x="37" y="36"/>
                                </a:moveTo>
                                <a:cubicBezTo>
                                  <a:pt x="37" y="35"/>
                                  <a:pt x="38" y="35"/>
                                  <a:pt x="38" y="34"/>
                                </a:cubicBezTo>
                                <a:cubicBezTo>
                                  <a:pt x="36" y="36"/>
                                  <a:pt x="32" y="37"/>
                                  <a:pt x="32" y="39"/>
                                </a:cubicBezTo>
                                <a:cubicBezTo>
                                  <a:pt x="34" y="37"/>
                                  <a:pt x="35" y="36"/>
                                  <a:pt x="37" y="36"/>
                                </a:cubicBezTo>
                                <a:close/>
                                <a:moveTo>
                                  <a:pt x="30" y="35"/>
                                </a:moveTo>
                                <a:cubicBezTo>
                                  <a:pt x="29" y="35"/>
                                  <a:pt x="29" y="35"/>
                                  <a:pt x="29" y="35"/>
                                </a:cubicBezTo>
                                <a:cubicBezTo>
                                  <a:pt x="30" y="36"/>
                                  <a:pt x="29" y="36"/>
                                  <a:pt x="29" y="36"/>
                                </a:cubicBezTo>
                                <a:cubicBezTo>
                                  <a:pt x="29" y="36"/>
                                  <a:pt x="30" y="36"/>
                                  <a:pt x="30" y="35"/>
                                </a:cubicBezTo>
                                <a:close/>
                                <a:moveTo>
                                  <a:pt x="70" y="34"/>
                                </a:moveTo>
                                <a:cubicBezTo>
                                  <a:pt x="69" y="34"/>
                                  <a:pt x="69" y="34"/>
                                  <a:pt x="69" y="34"/>
                                </a:cubicBezTo>
                                <a:cubicBezTo>
                                  <a:pt x="69" y="35"/>
                                  <a:pt x="69" y="36"/>
                                  <a:pt x="69" y="36"/>
                                </a:cubicBezTo>
                                <a:cubicBezTo>
                                  <a:pt x="70" y="36"/>
                                  <a:pt x="70" y="36"/>
                                  <a:pt x="70" y="36"/>
                                </a:cubicBezTo>
                                <a:cubicBezTo>
                                  <a:pt x="70" y="36"/>
                                  <a:pt x="70" y="35"/>
                                  <a:pt x="70" y="34"/>
                                </a:cubicBezTo>
                                <a:close/>
                                <a:moveTo>
                                  <a:pt x="37" y="33"/>
                                </a:moveTo>
                                <a:cubicBezTo>
                                  <a:pt x="37" y="31"/>
                                  <a:pt x="39" y="31"/>
                                  <a:pt x="40" y="30"/>
                                </a:cubicBezTo>
                                <a:cubicBezTo>
                                  <a:pt x="38" y="30"/>
                                  <a:pt x="38" y="31"/>
                                  <a:pt x="36" y="31"/>
                                </a:cubicBezTo>
                                <a:cubicBezTo>
                                  <a:pt x="37" y="32"/>
                                  <a:pt x="36" y="32"/>
                                  <a:pt x="36" y="32"/>
                                </a:cubicBezTo>
                                <a:cubicBezTo>
                                  <a:pt x="36" y="33"/>
                                  <a:pt x="35" y="33"/>
                                  <a:pt x="35" y="33"/>
                                </a:cubicBezTo>
                                <a:cubicBezTo>
                                  <a:pt x="36" y="33"/>
                                  <a:pt x="36" y="32"/>
                                  <a:pt x="37" y="33"/>
                                </a:cubicBezTo>
                                <a:close/>
                                <a:moveTo>
                                  <a:pt x="46" y="31"/>
                                </a:moveTo>
                                <a:cubicBezTo>
                                  <a:pt x="45" y="32"/>
                                  <a:pt x="44" y="33"/>
                                  <a:pt x="44" y="33"/>
                                </a:cubicBezTo>
                                <a:cubicBezTo>
                                  <a:pt x="45" y="33"/>
                                  <a:pt x="46" y="32"/>
                                  <a:pt x="46" y="31"/>
                                </a:cubicBezTo>
                                <a:close/>
                                <a:moveTo>
                                  <a:pt x="65" y="33"/>
                                </a:moveTo>
                                <a:cubicBezTo>
                                  <a:pt x="66" y="33"/>
                                  <a:pt x="65" y="34"/>
                                  <a:pt x="66" y="34"/>
                                </a:cubicBezTo>
                                <a:cubicBezTo>
                                  <a:pt x="66" y="34"/>
                                  <a:pt x="66" y="33"/>
                                  <a:pt x="65" y="33"/>
                                </a:cubicBezTo>
                                <a:close/>
                                <a:moveTo>
                                  <a:pt x="49" y="26"/>
                                </a:moveTo>
                                <a:cubicBezTo>
                                  <a:pt x="48" y="26"/>
                                  <a:pt x="49" y="26"/>
                                  <a:pt x="49" y="27"/>
                                </a:cubicBezTo>
                                <a:cubicBezTo>
                                  <a:pt x="48" y="27"/>
                                  <a:pt x="48" y="27"/>
                                  <a:pt x="47" y="27"/>
                                </a:cubicBezTo>
                                <a:cubicBezTo>
                                  <a:pt x="46" y="28"/>
                                  <a:pt x="47" y="28"/>
                                  <a:pt x="47" y="29"/>
                                </a:cubicBezTo>
                                <a:cubicBezTo>
                                  <a:pt x="46" y="29"/>
                                  <a:pt x="46" y="29"/>
                                  <a:pt x="46" y="30"/>
                                </a:cubicBezTo>
                                <a:cubicBezTo>
                                  <a:pt x="48" y="30"/>
                                  <a:pt x="48" y="29"/>
                                  <a:pt x="50" y="28"/>
                                </a:cubicBezTo>
                                <a:cubicBezTo>
                                  <a:pt x="51" y="26"/>
                                  <a:pt x="54" y="26"/>
                                  <a:pt x="55" y="24"/>
                                </a:cubicBezTo>
                                <a:cubicBezTo>
                                  <a:pt x="55" y="24"/>
                                  <a:pt x="54" y="24"/>
                                  <a:pt x="54" y="24"/>
                                </a:cubicBezTo>
                                <a:cubicBezTo>
                                  <a:pt x="55" y="24"/>
                                  <a:pt x="55" y="24"/>
                                  <a:pt x="55" y="24"/>
                                </a:cubicBezTo>
                                <a:cubicBezTo>
                                  <a:pt x="55" y="23"/>
                                  <a:pt x="55" y="23"/>
                                  <a:pt x="55" y="23"/>
                                </a:cubicBezTo>
                                <a:cubicBezTo>
                                  <a:pt x="54" y="23"/>
                                  <a:pt x="55" y="23"/>
                                  <a:pt x="54" y="23"/>
                                </a:cubicBezTo>
                                <a:cubicBezTo>
                                  <a:pt x="54" y="24"/>
                                  <a:pt x="54" y="23"/>
                                  <a:pt x="53" y="23"/>
                                </a:cubicBezTo>
                                <a:cubicBezTo>
                                  <a:pt x="53" y="24"/>
                                  <a:pt x="54" y="23"/>
                                  <a:pt x="53" y="24"/>
                                </a:cubicBezTo>
                                <a:cubicBezTo>
                                  <a:pt x="52" y="24"/>
                                  <a:pt x="50" y="27"/>
                                  <a:pt x="49" y="26"/>
                                </a:cubicBezTo>
                                <a:close/>
                                <a:moveTo>
                                  <a:pt x="74" y="21"/>
                                </a:moveTo>
                                <a:cubicBezTo>
                                  <a:pt x="73" y="24"/>
                                  <a:pt x="74" y="27"/>
                                  <a:pt x="74" y="28"/>
                                </a:cubicBezTo>
                                <a:cubicBezTo>
                                  <a:pt x="74" y="26"/>
                                  <a:pt x="75" y="23"/>
                                  <a:pt x="74" y="21"/>
                                </a:cubicBezTo>
                                <a:close/>
                                <a:moveTo>
                                  <a:pt x="67" y="26"/>
                                </a:moveTo>
                                <a:cubicBezTo>
                                  <a:pt x="67" y="27"/>
                                  <a:pt x="67" y="28"/>
                                  <a:pt x="68" y="28"/>
                                </a:cubicBezTo>
                                <a:cubicBezTo>
                                  <a:pt x="67" y="27"/>
                                  <a:pt x="68" y="26"/>
                                  <a:pt x="67" y="26"/>
                                </a:cubicBezTo>
                                <a:close/>
                                <a:moveTo>
                                  <a:pt x="53" y="23"/>
                                </a:moveTo>
                                <a:cubicBezTo>
                                  <a:pt x="53" y="21"/>
                                  <a:pt x="54" y="22"/>
                                  <a:pt x="55" y="21"/>
                                </a:cubicBezTo>
                                <a:cubicBezTo>
                                  <a:pt x="55" y="20"/>
                                  <a:pt x="54" y="20"/>
                                  <a:pt x="54" y="20"/>
                                </a:cubicBezTo>
                                <a:cubicBezTo>
                                  <a:pt x="51" y="22"/>
                                  <a:pt x="48" y="24"/>
                                  <a:pt x="45" y="27"/>
                                </a:cubicBezTo>
                                <a:cubicBezTo>
                                  <a:pt x="47" y="27"/>
                                  <a:pt x="48" y="24"/>
                                  <a:pt x="49" y="25"/>
                                </a:cubicBezTo>
                                <a:cubicBezTo>
                                  <a:pt x="49" y="25"/>
                                  <a:pt x="49" y="25"/>
                                  <a:pt x="49" y="25"/>
                                </a:cubicBezTo>
                                <a:cubicBezTo>
                                  <a:pt x="50" y="25"/>
                                  <a:pt x="50" y="25"/>
                                  <a:pt x="50" y="25"/>
                                </a:cubicBezTo>
                                <a:cubicBezTo>
                                  <a:pt x="50" y="24"/>
                                  <a:pt x="52" y="23"/>
                                  <a:pt x="53" y="23"/>
                                </a:cubicBezTo>
                                <a:close/>
                                <a:moveTo>
                                  <a:pt x="45" y="26"/>
                                </a:moveTo>
                                <a:cubicBezTo>
                                  <a:pt x="46" y="25"/>
                                  <a:pt x="46" y="25"/>
                                  <a:pt x="46" y="25"/>
                                </a:cubicBezTo>
                                <a:cubicBezTo>
                                  <a:pt x="48" y="24"/>
                                  <a:pt x="50" y="23"/>
                                  <a:pt x="51" y="20"/>
                                </a:cubicBezTo>
                                <a:cubicBezTo>
                                  <a:pt x="50" y="21"/>
                                  <a:pt x="49" y="21"/>
                                  <a:pt x="49" y="22"/>
                                </a:cubicBezTo>
                                <a:cubicBezTo>
                                  <a:pt x="47" y="22"/>
                                  <a:pt x="47" y="24"/>
                                  <a:pt x="45" y="24"/>
                                </a:cubicBezTo>
                                <a:cubicBezTo>
                                  <a:pt x="46" y="25"/>
                                  <a:pt x="45" y="25"/>
                                  <a:pt x="45" y="25"/>
                                </a:cubicBezTo>
                                <a:cubicBezTo>
                                  <a:pt x="45" y="25"/>
                                  <a:pt x="44" y="26"/>
                                  <a:pt x="44" y="26"/>
                                </a:cubicBezTo>
                                <a:lnTo>
                                  <a:pt x="45" y="26"/>
                                </a:lnTo>
                                <a:close/>
                                <a:moveTo>
                                  <a:pt x="59" y="23"/>
                                </a:moveTo>
                                <a:cubicBezTo>
                                  <a:pt x="58" y="23"/>
                                  <a:pt x="58" y="24"/>
                                  <a:pt x="56" y="24"/>
                                </a:cubicBezTo>
                                <a:cubicBezTo>
                                  <a:pt x="56" y="25"/>
                                  <a:pt x="56" y="25"/>
                                  <a:pt x="55" y="26"/>
                                </a:cubicBezTo>
                                <a:cubicBezTo>
                                  <a:pt x="57" y="25"/>
                                  <a:pt x="58" y="25"/>
                                  <a:pt x="59" y="23"/>
                                </a:cubicBezTo>
                                <a:close/>
                                <a:moveTo>
                                  <a:pt x="69" y="18"/>
                                </a:moveTo>
                                <a:cubicBezTo>
                                  <a:pt x="68" y="19"/>
                                  <a:pt x="68" y="22"/>
                                  <a:pt x="69" y="23"/>
                                </a:cubicBezTo>
                                <a:cubicBezTo>
                                  <a:pt x="69" y="21"/>
                                  <a:pt x="69" y="20"/>
                                  <a:pt x="69" y="18"/>
                                </a:cubicBezTo>
                                <a:close/>
                                <a:moveTo>
                                  <a:pt x="75" y="15"/>
                                </a:moveTo>
                                <a:cubicBezTo>
                                  <a:pt x="75" y="17"/>
                                  <a:pt x="75" y="18"/>
                                  <a:pt x="76" y="18"/>
                                </a:cubicBezTo>
                                <a:cubicBezTo>
                                  <a:pt x="76" y="18"/>
                                  <a:pt x="76" y="17"/>
                                  <a:pt x="76" y="17"/>
                                </a:cubicBezTo>
                                <a:cubicBezTo>
                                  <a:pt x="75" y="17"/>
                                  <a:pt x="75" y="16"/>
                                  <a:pt x="75" y="15"/>
                                </a:cubicBezTo>
                                <a:close/>
                                <a:moveTo>
                                  <a:pt x="83" y="17"/>
                                </a:moveTo>
                                <a:cubicBezTo>
                                  <a:pt x="82" y="16"/>
                                  <a:pt x="82" y="16"/>
                                  <a:pt x="82" y="15"/>
                                </a:cubicBezTo>
                                <a:cubicBezTo>
                                  <a:pt x="81" y="15"/>
                                  <a:pt x="81" y="14"/>
                                  <a:pt x="80" y="14"/>
                                </a:cubicBezTo>
                                <a:cubicBezTo>
                                  <a:pt x="81" y="15"/>
                                  <a:pt x="82" y="17"/>
                                  <a:pt x="83" y="18"/>
                                </a:cubicBezTo>
                                <a:cubicBezTo>
                                  <a:pt x="83" y="18"/>
                                  <a:pt x="82" y="18"/>
                                  <a:pt x="83" y="17"/>
                                </a:cubicBezTo>
                                <a:close/>
                                <a:moveTo>
                                  <a:pt x="67" y="13"/>
                                </a:moveTo>
                                <a:cubicBezTo>
                                  <a:pt x="66" y="13"/>
                                  <a:pt x="65" y="14"/>
                                  <a:pt x="65" y="15"/>
                                </a:cubicBezTo>
                                <a:cubicBezTo>
                                  <a:pt x="66" y="14"/>
                                  <a:pt x="67" y="14"/>
                                  <a:pt x="67" y="13"/>
                                </a:cubicBezTo>
                                <a:close/>
                                <a:moveTo>
                                  <a:pt x="71" y="13"/>
                                </a:moveTo>
                                <a:cubicBezTo>
                                  <a:pt x="71" y="13"/>
                                  <a:pt x="72" y="14"/>
                                  <a:pt x="72" y="14"/>
                                </a:cubicBezTo>
                                <a:cubicBezTo>
                                  <a:pt x="71" y="14"/>
                                  <a:pt x="71" y="13"/>
                                  <a:pt x="71" y="13"/>
                                </a:cubicBezTo>
                                <a:close/>
                                <a:moveTo>
                                  <a:pt x="68" y="8"/>
                                </a:moveTo>
                                <a:cubicBezTo>
                                  <a:pt x="68" y="8"/>
                                  <a:pt x="67" y="9"/>
                                  <a:pt x="68" y="9"/>
                                </a:cubicBezTo>
                                <a:cubicBezTo>
                                  <a:pt x="68" y="8"/>
                                  <a:pt x="68" y="9"/>
                                  <a:pt x="68" y="8"/>
                                </a:cubicBezTo>
                                <a:close/>
                                <a:moveTo>
                                  <a:pt x="73" y="4"/>
                                </a:moveTo>
                                <a:cubicBezTo>
                                  <a:pt x="73" y="5"/>
                                  <a:pt x="74" y="5"/>
                                  <a:pt x="74" y="6"/>
                                </a:cubicBezTo>
                                <a:cubicBezTo>
                                  <a:pt x="74" y="5"/>
                                  <a:pt x="73" y="4"/>
                                  <a:pt x="73" y="4"/>
                                </a:cubicBezTo>
                                <a:close/>
                                <a:moveTo>
                                  <a:pt x="71" y="2"/>
                                </a:moveTo>
                                <a:cubicBezTo>
                                  <a:pt x="71" y="2"/>
                                  <a:pt x="69" y="3"/>
                                  <a:pt x="70" y="4"/>
                                </a:cubicBezTo>
                                <a:cubicBezTo>
                                  <a:pt x="70" y="3"/>
                                  <a:pt x="71" y="3"/>
                                  <a:pt x="7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884"/>
                        <wps:cNvSpPr>
                          <a:spLocks/>
                        </wps:cNvSpPr>
                        <wps:spPr bwMode="auto">
                          <a:xfrm>
                            <a:off x="1642" y="485"/>
                            <a:ext cx="41" cy="35"/>
                          </a:xfrm>
                          <a:custGeom>
                            <a:avLst/>
                            <a:gdLst>
                              <a:gd name="T0" fmla="*/ 1 w 7"/>
                              <a:gd name="T1" fmla="*/ 6 h 6"/>
                              <a:gd name="T2" fmla="*/ 1 w 7"/>
                              <a:gd name="T3" fmla="*/ 4 h 6"/>
                              <a:gd name="T4" fmla="*/ 2 w 7"/>
                              <a:gd name="T5" fmla="*/ 4 h 6"/>
                              <a:gd name="T6" fmla="*/ 6 w 7"/>
                              <a:gd name="T7" fmla="*/ 2 h 6"/>
                              <a:gd name="T8" fmla="*/ 7 w 7"/>
                              <a:gd name="T9" fmla="*/ 0 h 6"/>
                              <a:gd name="T10" fmla="*/ 2 w 7"/>
                              <a:gd name="T11" fmla="*/ 4 h 6"/>
                              <a:gd name="T12" fmla="*/ 2 w 7"/>
                              <a:gd name="T13" fmla="*/ 5 h 6"/>
                              <a:gd name="T14" fmla="*/ 1 w 7"/>
                              <a:gd name="T15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1" y="6"/>
                                </a:moveTo>
                                <a:cubicBezTo>
                                  <a:pt x="0" y="6"/>
                                  <a:pt x="1" y="5"/>
                                  <a:pt x="1" y="4"/>
                                </a:cubicBezTo>
                                <a:cubicBezTo>
                                  <a:pt x="1" y="4"/>
                                  <a:pt x="2" y="4"/>
                                  <a:pt x="2" y="4"/>
                                </a:cubicBezTo>
                                <a:cubicBezTo>
                                  <a:pt x="4" y="4"/>
                                  <a:pt x="4" y="2"/>
                                  <a:pt x="6" y="2"/>
                                </a:cubicBezTo>
                                <a:cubicBezTo>
                                  <a:pt x="6" y="1"/>
                                  <a:pt x="7" y="0"/>
                                  <a:pt x="7" y="0"/>
                                </a:cubicBezTo>
                                <a:cubicBezTo>
                                  <a:pt x="6" y="2"/>
                                  <a:pt x="4" y="4"/>
                                  <a:pt x="2" y="4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1" y="5"/>
                                  <a:pt x="1" y="5"/>
                                  <a:pt x="1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885"/>
                        <wps:cNvSpPr>
                          <a:spLocks/>
                        </wps:cNvSpPr>
                        <wps:spPr bwMode="auto">
                          <a:xfrm>
                            <a:off x="1713" y="502"/>
                            <a:ext cx="18" cy="12"/>
                          </a:xfrm>
                          <a:custGeom>
                            <a:avLst/>
                            <a:gdLst>
                              <a:gd name="T0" fmla="*/ 0 w 3"/>
                              <a:gd name="T1" fmla="*/ 2 h 2"/>
                              <a:gd name="T2" fmla="*/ 1 w 3"/>
                              <a:gd name="T3" fmla="*/ 1 h 2"/>
                              <a:gd name="T4" fmla="*/ 3 w 3"/>
                              <a:gd name="T5" fmla="*/ 0 h 2"/>
                              <a:gd name="T6" fmla="*/ 0 w 3"/>
                              <a:gd name="T7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2"/>
                                </a:moveTo>
                                <a:cubicBezTo>
                                  <a:pt x="0" y="2"/>
                                  <a:pt x="1" y="2"/>
                                  <a:pt x="1" y="1"/>
                                </a:cubicBezTo>
                                <a:cubicBezTo>
                                  <a:pt x="2" y="1"/>
                                  <a:pt x="2" y="0"/>
                                  <a:pt x="3" y="0"/>
                                </a:cubicBezTo>
                                <a:cubicBezTo>
                                  <a:pt x="3" y="1"/>
                                  <a:pt x="2" y="2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886"/>
                        <wps:cNvSpPr>
                          <a:spLocks/>
                        </wps:cNvSpPr>
                        <wps:spPr bwMode="auto">
                          <a:xfrm>
                            <a:off x="1831" y="455"/>
                            <a:ext cx="12" cy="18"/>
                          </a:xfrm>
                          <a:custGeom>
                            <a:avLst/>
                            <a:gdLst>
                              <a:gd name="T0" fmla="*/ 2 w 2"/>
                              <a:gd name="T1" fmla="*/ 1 h 3"/>
                              <a:gd name="T2" fmla="*/ 2 w 2"/>
                              <a:gd name="T3" fmla="*/ 3 h 3"/>
                              <a:gd name="T4" fmla="*/ 0 w 2"/>
                              <a:gd name="T5" fmla="*/ 0 h 3"/>
                              <a:gd name="T6" fmla="*/ 2 w 2"/>
                              <a:gd name="T7" fmla="*/ 1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1"/>
                                </a:moveTo>
                                <a:cubicBezTo>
                                  <a:pt x="2" y="2"/>
                                  <a:pt x="2" y="2"/>
                                  <a:pt x="2" y="3"/>
                                </a:cubicBezTo>
                                <a:cubicBezTo>
                                  <a:pt x="1" y="2"/>
                                  <a:pt x="1" y="1"/>
                                  <a:pt x="0" y="0"/>
                                </a:cubicBezTo>
                                <a:cubicBezTo>
                                  <a:pt x="1" y="0"/>
                                  <a:pt x="1" y="1"/>
                                  <a:pt x="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887"/>
                        <wps:cNvSpPr>
                          <a:spLocks/>
                        </wps:cNvSpPr>
                        <wps:spPr bwMode="auto">
                          <a:xfrm>
                            <a:off x="1866" y="443"/>
                            <a:ext cx="18" cy="30"/>
                          </a:xfrm>
                          <a:custGeom>
                            <a:avLst/>
                            <a:gdLst>
                              <a:gd name="T0" fmla="*/ 3 w 3"/>
                              <a:gd name="T1" fmla="*/ 5 h 5"/>
                              <a:gd name="T2" fmla="*/ 0 w 3"/>
                              <a:gd name="T3" fmla="*/ 0 h 5"/>
                              <a:gd name="T4" fmla="*/ 2 w 3"/>
                              <a:gd name="T5" fmla="*/ 1 h 5"/>
                              <a:gd name="T6" fmla="*/ 3 w 3"/>
                              <a:gd name="T7" fmla="*/ 3 h 5"/>
                              <a:gd name="T8" fmla="*/ 3 w 3"/>
                              <a:gd name="T9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5"/>
                                </a:moveTo>
                                <a:cubicBezTo>
                                  <a:pt x="2" y="4"/>
                                  <a:pt x="1" y="2"/>
                                  <a:pt x="0" y="0"/>
                                </a:cubicBezTo>
                                <a:cubicBezTo>
                                  <a:pt x="1" y="0"/>
                                  <a:pt x="1" y="1"/>
                                  <a:pt x="2" y="1"/>
                                </a:cubicBezTo>
                                <a:cubicBezTo>
                                  <a:pt x="2" y="2"/>
                                  <a:pt x="2" y="3"/>
                                  <a:pt x="3" y="3"/>
                                </a:cubicBezTo>
                                <a:cubicBezTo>
                                  <a:pt x="2" y="4"/>
                                  <a:pt x="3" y="4"/>
                                  <a:pt x="3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888"/>
                        <wps:cNvSpPr>
                          <a:spLocks/>
                        </wps:cNvSpPr>
                        <wps:spPr bwMode="auto">
                          <a:xfrm>
                            <a:off x="1772" y="437"/>
                            <a:ext cx="12" cy="12"/>
                          </a:xfrm>
                          <a:custGeom>
                            <a:avLst/>
                            <a:gdLst>
                              <a:gd name="T0" fmla="*/ 0 w 2"/>
                              <a:gd name="T1" fmla="*/ 2 h 2"/>
                              <a:gd name="T2" fmla="*/ 2 w 2"/>
                              <a:gd name="T3" fmla="*/ 0 h 2"/>
                              <a:gd name="T4" fmla="*/ 0 w 2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2"/>
                                </a:moveTo>
                                <a:cubicBezTo>
                                  <a:pt x="0" y="1"/>
                                  <a:pt x="1" y="0"/>
                                  <a:pt x="2" y="0"/>
                                </a:cubicBezTo>
                                <a:cubicBezTo>
                                  <a:pt x="2" y="1"/>
                                  <a:pt x="1" y="1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889"/>
                        <wps:cNvSpPr>
                          <a:spLocks/>
                        </wps:cNvSpPr>
                        <wps:spPr bwMode="auto">
                          <a:xfrm>
                            <a:off x="1807" y="437"/>
                            <a:ext cx="12" cy="6"/>
                          </a:xfrm>
                          <a:custGeom>
                            <a:avLst/>
                            <a:gdLst>
                              <a:gd name="T0" fmla="*/ 1 w 2"/>
                              <a:gd name="T1" fmla="*/ 1 h 1"/>
                              <a:gd name="T2" fmla="*/ 0 w 2"/>
                              <a:gd name="T3" fmla="*/ 0 h 1"/>
                              <a:gd name="T4" fmla="*/ 1 w 2"/>
                              <a:gd name="T5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1"/>
                                </a:moveTo>
                                <a:cubicBezTo>
                                  <a:pt x="2" y="1"/>
                                  <a:pt x="0" y="1"/>
                                  <a:pt x="0" y="0"/>
                                </a:cubicBezTo>
                                <a:cubicBezTo>
                                  <a:pt x="1" y="0"/>
                                  <a:pt x="1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7.1pt;margin-top:117.35pt;width:288.6pt;height:119.65pt;z-index:251659264" coordorigin="-6,6" coordsize="6846,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">
                <v:group id="Group 3" o:spid="_x0000_s1027" style="position:absolute;left:797;top:685;width:5482;height:2199" coordorigin="797,685" coordsize="5482,2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4" o:spid="_x0000_s1028" style="position:absolute;left:5151;top:1601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Mvrr4A&#10;AADbAAAADwAAAGRycy9kb3ducmV2LnhtbERPTWsCMRC9F/wPYQRvNbEHKatRVJR6K13F87AZd1c3&#10;k5BE3f77piB4m8f7nPmyt524U4itYw2TsQJBXDnTcq3heNi9f4KICdlg55g0/FKE5WLwNsfCuAf/&#10;0L1MtcghHAvU0KTkCylj1ZDFOHaeOHNnFyymDEMtTcBHDred/FBqKi22nBsa9LRpqLqWN6thuy6P&#10;nq72YL6+b9tTUCt/UbXWo2G/moFI1KeX+Onemzx/Cv+/5APk4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ezL66+AAAA2wAAAA8AAAAAAAAAAAAAAAAAmAIAAGRycy9kb3ducmV2&#10;LnhtbFBLBQYAAAAABAAEAPUAAACDAwAAAAA=&#10;" path="m2,2c1,2,1,2,,2,,1,1,,2,1v,,,1,,1xe" fillcolor="#ed1c24" stroked="f">
                    <v:path arrowok="t" o:connecttype="custom" o:connectlocs="12,12;0,12;12,6;12,12" o:connectangles="0,0,0,0"/>
                  </v:shape>
                  <v:shape id="Freeform 5" o:spid="_x0000_s1029" style="position:absolute;left:5068;top:1578;width:18;height:1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zysEA&#10;AADbAAAADwAAAGRycy9kb3ducmV2LnhtbERPzWrCQBC+F3yHZQQvRTcVaSW6ipQq3myjDzBkxySY&#10;nQ3ZaZL26V2h0Nt8fL+z3g6uVh21ofJs4GWWgCLOva24MHA576dLUEGQLdaeycAPBdhuRk9rTK3v&#10;+Yu6TAoVQzikaKAUaVKtQ16SwzDzDXHkrr51KBG2hbYt9jHc1XqeJK/aYcWxocSG3kvKb9m3M/Cc&#10;YfHb61PfHQ6L41w+b+KvH8ZMxsNuBUpokH/xn/to4/w3ePwSD9C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lc8rBAAAA2wAAAA8AAAAAAAAAAAAAAAAAmAIAAGRycy9kb3du&#10;cmV2LnhtbFBLBQYAAAAABAAEAPUAAACGAwAAAAA=&#10;" path="m,1c,,2,1,2,,3,2,1,1,,1xe" fillcolor="#ed1c24" stroked="f">
                    <v:path arrowok="t" o:connecttype="custom" o:connectlocs="0,6;12,0;0,6" o:connectangles="0,0,0"/>
                  </v:shape>
                  <v:shape id="Freeform 6" o:spid="_x0000_s1030" style="position:absolute;left:5027;top:1566;width:12;height: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LudMUA&#10;AADbAAAADwAAAGRycy9kb3ducmV2LnhtbESPT0/CQBDF7yZ8h82QcJMtxD+ksBAxYvQomAC3sTt2&#10;i93Z2l1o/fbOwcTbTN6b936zWPW+VhdqYxXYwGScgSIugq24NPC+21zPQMWEbLEOTAZ+KMJqObha&#10;YG5Dx2902aZSSQjHHA24lJpc61g48hjHoSEW7TO0HpOsbalti52E+1pPs+xOe6xYGhw29Oio+Nqe&#10;vYHd95MOB3dz+njed/cFrl83x9mtMaNh/zAHlahP/+a/6xcr+AIrv8gA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u50xQAAANsAAAAPAAAAAAAAAAAAAAAAAJgCAABkcnMv&#10;ZG93bnJldi54bWxQSwUGAAAAAAQABAD1AAAAigMAAAAA&#10;" path="m2,1c1,1,1,1,,1,,1,1,,1,v,,1,,1,1xe" fillcolor="#ed1c24" stroked="f">
                    <v:path arrowok="t" o:connecttype="custom" o:connectlocs="12,6;0,6;6,0;12,6" o:connectangles="0,0,0,0"/>
                  </v:shape>
                  <v:shape id="Freeform 7" o:spid="_x0000_s1031" style="position:absolute;left:4997;top:1554;width:12;height: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5L78MA&#10;AADbAAAADwAAAGRycy9kb3ducmV2LnhtbERPyU7DMBC9V+IfrEHi1jggoG2oE9GKInrsIhVuQzzE&#10;gXgcYtOEv8dIlXqbp7fOvBhsI47U+dqxguskBUFcOl1zpWC/W42nIHxA1tg4JgW/5KHIL0ZzzLTr&#10;eUPHbahEDGGfoQITQptJ6UtDFn3iWuLIfbjOYoiwq6TusI/htpE3aXovLdYcGwy2tDRUfm1/rILd&#10;95N0r+b28/350E9KXKxXb9M7pa4uh8cHEIGGcBaf3C86zp/B/y/xA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5L78MAAADbAAAADwAAAAAAAAAAAAAAAACYAgAAZHJzL2Rv&#10;d25yZXYueG1sUEsFBgAAAAAEAAQA9QAAAIgDAAAAAA==&#10;" path="m2,1c1,1,1,1,,1,,1,,,,,1,,2,1,2,1xe" fillcolor="#ed1c24" stroked="f">
                    <v:path arrowok="t" o:connecttype="custom" o:connectlocs="12,6;0,6;0,0;12,6" o:connectangles="0,0,0,0"/>
                  </v:shape>
                  <v:shape id="Freeform 8" o:spid="_x0000_s1032" style="position:absolute;left:5039;top:1531;width:17;height:11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AhA8AA&#10;AADbAAAADwAAAGRycy9kb3ducmV2LnhtbERPzWrCQBC+F3yHZQQvRTeGUkp0FREVb21TH2DIjkkw&#10;OxuyYxJ9+u6h0OPH97/ejq5RPXWh9mxguUhAERfe1lwauPwc5x+ggiBbbDyTgQcF2G4mL2vMrB/4&#10;m/pcShVDOGRooBJpM61DUZHDsPAtceSuvnMoEXalth0OMdw1Ok2Sd+2w5thQYUv7iopbfncGXnMs&#10;n4P+HPrT6e2cytdN/PVgzGw67laghEb5F/+5z9ZAGtfHL/EH6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AhA8AAAADbAAAADwAAAAAAAAAAAAAAAACYAgAAZHJzL2Rvd25y&#10;ZXYueG1sUEsFBgAAAAAEAAQA9QAAAIUDAAAAAA==&#10;" path="m3,2c2,2,1,1,,1,1,,3,1,3,2xe" fillcolor="#ed1c24" stroked="f">
                    <v:path arrowok="t" o:connecttype="custom" o:connectlocs="17,11;0,6;17,11" o:connectangles="0,0,0"/>
                  </v:shape>
                  <v:shape id="Freeform 9" o:spid="_x0000_s1033" style="position:absolute;left:5033;top:1507;width:23;height:18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GCVMQA&#10;AADbAAAADwAAAGRycy9kb3ducmV2LnhtbESPT4vCMBTE7wt+h/AEL4umVlakGkWEXZWe/ANeH82z&#10;rTYvtYlav71ZWNjjMDO/YWaL1lTiQY0rLSsYDiIQxJnVJecKjofv/gSE88gaK8uk4EUOFvPOxwwT&#10;bZ+8o8fe5yJA2CWooPC+TqR0WUEG3cDWxME728agD7LJpW7wGeCmknEUjaXBksNCgTWtCsqu+7tR&#10;kI7idXW7XY4/o1Sf2vPnNt34L6V63XY5BeGp9f/hv/ZGK4iH8Ps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BglTEAAAA2wAAAA8AAAAAAAAAAAAAAAAAmAIAAGRycy9k&#10;b3ducmV2LnhtbFBLBQYAAAAABAAEAPUAAACJAwAAAAA=&#10;" path="m4,3c3,3,2,3,1,3,2,2,2,2,2,2,2,1,,2,,1,2,,2,2,4,2v,,,1,,1xe" fillcolor="#ed1c24" stroked="f">
                    <v:path arrowok="t" o:connecttype="custom" o:connectlocs="23,18;6,18;12,12;0,6;23,12;23,18" o:connectangles="0,0,0,0,0,0"/>
                  </v:shape>
                  <v:shape id="Freeform 10" o:spid="_x0000_s1034" style="position:absolute;left:5133;top:1513;width:12;height: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lbcAA&#10;AADbAAAADwAAAGRycy9kb3ducmV2LnhtbESPQYvCMBSE7wv+h/AEb2tqhUWraRFF8KpV8Phonm2x&#10;eSlNrNVfbxYW9jjMzDfMOhtMI3rqXG1ZwWwagSAurK65VHDO998LEM4ja2wsk4IXOcjS0dcaE22f&#10;fKT+5EsRIOwSVFB53yZSuqIig25qW+Lg3Wxn0AfZlVJ3+Axw08g4in6kwZrDQoUtbSsq7qeHUTC3&#10;9Q5tnl9Lbi9o3u9l0cdLpSbjYbMC4Wnw/+G/9kEriGP4/RJ+gE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pNlbcAAAADbAAAADwAAAAAAAAAAAAAAAACYAgAAZHJzL2Rvd25y&#10;ZXYueG1sUEsFBgAAAAAEAAQA9QAAAIUDAAAAAA==&#10;" path="m2,1v,,-1,,-2,c,,2,1,2,r,1xe" fillcolor="#ed1c24" stroked="f">
                    <v:path arrowok="t" o:connecttype="custom" o:connectlocs="12,6;0,6;12,0;12,6" o:connectangles="0,0,0,0"/>
                  </v:shape>
                  <v:shape id="Freeform 11" o:spid="_x0000_s1035" style="position:absolute;left:5068;top:1495;width:18;height:1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K/dMMA&#10;AADbAAAADwAAAGRycy9kb3ducmV2LnhtbESPUWvCQBCE3wv+h2MFX4pempYi0VOkqPjWNvoDltya&#10;BHN7IbcmaX99r1Do4zAz3zDr7ega1VMXas8GnhYJKOLC25pLA5fzYb4EFQTZYuOZDHxRgO1m8rDG&#10;zPqBP6nPpVQRwiFDA5VIm2kdioochoVviaN39Z1DibIrte1wiHDX6DRJXrXDmuNChS29VVTc8rsz&#10;8Jhj+T3o96E/Hl9OqXzcxF/3xsym424FSmiU//Bf+2QNpM/w+yX+AL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K/dMMAAADbAAAADwAAAAAAAAAAAAAAAACYAgAAZHJzL2Rv&#10;d25yZXYueG1sUEsFBgAAAAAEAAQA9QAAAIgDAAAAAA==&#10;" path="m2,2c2,2,2,1,,1,,,1,,1,,2,,3,1,2,2xe" fillcolor="#ed1c24" stroked="f">
                    <v:path arrowok="t" o:connecttype="custom" o:connectlocs="12,12;0,6;6,0;12,12" o:connectangles="0,0,0,0"/>
                  </v:shape>
                  <v:shape id="Freeform 12" o:spid="_x0000_s1036" style="position:absolute;left:4991;top:1448;width:18;height:29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7HY8YA&#10;AADbAAAADwAAAGRycy9kb3ducmV2LnhtbESP3WrCQBSE7wu+w3KE3pmNoRSbuooo/kBF2tRAe3fI&#10;nibB7NmQXTV9+64g9HKYmW+Y6bw3jbhQ52rLCsZRDIK4sLrmUsHxcz2agHAeWWNjmRT8koP5bPAw&#10;xVTbK3/QJfOlCBB2KSqovG9TKV1RkUEX2ZY4eD+2M+iD7EqpO7wGuGlkEsfP0mDNYaHClpYVFafs&#10;bBR8N5N99pKsjoc3Ohdf2/d8mW9ypR6H/eIVhKfe/4fv7Z1WkDzB7Uv4AX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7HY8YAAADbAAAADwAAAAAAAAAAAAAAAACYAgAAZHJz&#10;L2Rvd25yZXYueG1sUEsFBgAAAAAEAAQA9QAAAIsDAAAAAA==&#10;" path="m2,5c,4,1,1,1,v2,,,3,1,5xe" fillcolor="#ed1c24" stroked="f">
                    <v:path arrowok="t" o:connecttype="custom" o:connectlocs="12,29;6,0;12,29" o:connectangles="0,0,0"/>
                  </v:shape>
                  <v:shape id="Freeform 13" o:spid="_x0000_s1037" style="position:absolute;left:5151;top:1460;width:12;height:17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/7iMUA&#10;AADbAAAADwAAAGRycy9kb3ducmV2LnhtbESPQWvCQBSE7wX/w/IKXopuKlRLdJVaUIoi2OjB4zP7&#10;mgSzb9PsGuO/dwXB4zAz3zCTWWtK0VDtCssK3vsRCOLU6oIzBfvdovcJwnlkjaVlUnAlB7Np52WC&#10;sbYX/qUm8ZkIEHYxKsi9r2IpXZqTQde3FXHw/mxt0AdZZ1LXeAlwU8pBFA2lwYLDQo4VfeeUnpKz&#10;UXAYzotk/Ya42rbN/zKZj/xoc1Sq+9p+jUF4av0z/Gj/aAWDD7h/CT9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3/uIxQAAANsAAAAPAAAAAAAAAAAAAAAAAJgCAABkcnMv&#10;ZG93bnJldi54bWxQSwUGAAAAAAQABAD1AAAAigMAAAAA&#10;" path="m1,3c,2,,2,,,1,1,1,1,2,1,1,1,1,2,1,3xe" fillcolor="#ed1c24" stroked="f">
                    <v:path arrowok="t" o:connecttype="custom" o:connectlocs="6,17;0,0;12,6;6,17" o:connectangles="0,0,0,0"/>
                  </v:shape>
                  <v:shape id="Freeform 14" o:spid="_x0000_s1038" style="position:absolute;left:5009;top:1436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IBucUA&#10;AADbAAAADwAAAGRycy9kb3ducmV2LnhtbESPzWrDMBCE74W8g9hAb7WcFEJwohjTtKGHXur8QG+L&#10;tbbcWitjqYnz9lUhkOMwM98w63y0nTjT4FvHCmZJCoK4crrlRsFh//a0BOEDssbOMSm4kod8M3lY&#10;Y6bdhT/pXIZGRAj7DBWYEPpMSl8ZsugT1xNHr3aDxRDl0Eg94CXCbSfnabqQFluOCwZ7ejFU/ZS/&#10;VsH3tt7Z+rnbH3fFR1udvkp6NVelHqdjsQIRaAz38K39rhXMF/D/Jf4A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gG5xQAAANsAAAAPAAAAAAAAAAAAAAAAAJgCAABkcnMv&#10;ZG93bnJldi54bWxQSwUGAAAAAAQABAD1AAAAigMAAAAA&#10;" path="m1,3c,3,,3,,3,,2,,1,,,1,,1,,1,v,1,,2,,3xe" fillcolor="#ed1c24" stroked="f">
                    <v:path arrowok="t" o:connecttype="custom" o:connectlocs="6,18;0,18;0,0;6,0;6,18" o:connectangles="0,0,0,0,0"/>
                  </v:shape>
                  <v:shape id="Freeform 15" o:spid="_x0000_s1039" style="position:absolute;left:5074;top:1389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NAiMEA&#10;AADbAAAADwAAAGRycy9kb3ducmV2LnhtbESPQWsCMRSE7wX/Q3hCbzXRQytbo6hY6k26iufH5nV3&#10;dfMSkqjrvzeFgsdhZr5hZoveduJKIbaONYxHCgRx5UzLtYbD/uttCiImZIOdY9JwpwiL+eBlhoVx&#10;N/6ha5lqkSEcC9TQpOQLKWPVkMU4cp44e78uWExZhlqagLcMt52cKPUuLbacFxr0tG6oOpcXq2Gz&#10;Kg+eznZvvneXzTGopT+pWuvXYb/8BJGoT8/wf3trNEw+4O9L/g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TQIjBAAAA2wAAAA8AAAAAAAAAAAAAAAAAmAIAAGRycy9kb3du&#10;cmV2LnhtbFBLBQYAAAAABAAEAPUAAACGAwAAAAA=&#10;" path="m1,2c,2,1,1,,,2,,1,1,1,2xe" fillcolor="#ed1c24" stroked="f">
                    <v:path arrowok="t" o:connecttype="custom" o:connectlocs="6,12;0,0;6,12" o:connectangles="0,0,0"/>
                  </v:shape>
                  <v:shape id="Freeform 16" o:spid="_x0000_s1040" style="position:absolute;left:5050;top:1347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RK78IA&#10;AADbAAAADwAAAGRycy9kb3ducmV2LnhtbERPPW/CMBDdkfofrKvUDRxQVaqAQbRqpEwtDSxsp/hI&#10;DPE5jd0k/ff1gMT49L7X29E2oqfOG8cK5rMEBHHptOFKwfGQTV9B+ICssXFMCv7Iw3bzMFljqt3A&#10;39QXoRIxhH2KCuoQ2lRKX9Zk0c9cSxy5s+sshgi7SuoOhxhuG7lIkhdp0XBsqLGl95rKa/FrFXwa&#10;83VaGrvLnvcfzYneDvn4c1Hq6XHcrUAEGsNdfHPnWsEijo1f4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tErvwgAAANsAAAAPAAAAAAAAAAAAAAAAAJgCAABkcnMvZG93&#10;bnJldi54bWxQSwUGAAAAAAQABAD1AAAAhwMAAAAA&#10;" path="m2,4c1,4,1,4,,4,,4,,3,,3,1,2,,2,,,,,1,,1,v,2,,4,1,4xe" fillcolor="#ed1c24" stroked="f">
                    <v:path arrowok="t" o:connecttype="custom" o:connectlocs="12,24;0,24;0,18;0,0;6,0;12,24" o:connectangles="0,0,0,0,0,0"/>
                  </v:shape>
                  <v:shape id="Freeform 17" o:spid="_x0000_s1041" style="position:absolute;left:5109;top:1318;width:18;height:29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9o/cUA&#10;AADbAAAADwAAAGRycy9kb3ducmV2LnhtbESPQWvCQBSE74X+h+UJ3urGHERTVxFLtVARmxrQ2yP7&#10;TEKzb0N21fjvXUHocZiZb5jpvDO1uFDrKssKhoMIBHFudcWFgv3v59sYhPPIGmvLpOBGDuaz15cp&#10;Jtpe+YcuqS9EgLBLUEHpfZNI6fKSDLqBbYiDd7KtQR9kW0jd4jXATS3jKBpJgxWHhRIbWpaU/6Vn&#10;o+BYjzfpJP7Yb7/pnB/Wu2yZrTKl+r1u8Q7CU+f/w8/2l1YQT+DxJfwA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2j9xQAAANsAAAAPAAAAAAAAAAAAAAAAAJgCAABkcnMv&#10;ZG93bnJldi54bWxQSwUGAAAAAAQABAD1AAAAigMAAAAA&#10;" path="m2,5c,5,1,2,1,,2,1,3,3,2,5xe" fillcolor="#ed1c24" stroked="f">
                    <v:path arrowok="t" o:connecttype="custom" o:connectlocs="12,29;6,0;12,29" o:connectangles="0,0,0"/>
                  </v:shape>
                  <v:shape id="Freeform 18" o:spid="_x0000_s1042" style="position:absolute;left:5027;top:1312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vQNMAA&#10;AADbAAAADwAAAGRycy9kb3ducmV2LnhtbERPz48BMRS+S/wPzZO4rQ42yFCCkDitXVzcXqbPTJm+&#10;jmkx+99vD5s4fvl+zxaNLcWTam8cK+j3EhDEmdOGcwWn4/ZjAsIHZI2lY1LwSx4W83Zrhql2L/6h&#10;5yHkIoawT1FBEUKVSumzgiz6nquII3dxtcUQYZ1LXeMrhttSDpJkJC0ajg0FVrQuKLsdHlbBlzH7&#10;89jY5fbze1OeaXXcNferUt1Os5yCCNSEt/jfvdMKhnF9/BJ/gJ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vQNMAAAADbAAAADwAAAAAAAAAAAAAAAACYAgAAZHJzL2Rvd25y&#10;ZXYueG1sUEsFBgAAAAAEAAQA9QAAAIUDAAAAAA==&#10;" path="m1,4c,4,1,2,1,v1,,,3,,4xe" fillcolor="#ed1c24" stroked="f">
                    <v:path arrowok="t" o:connecttype="custom" o:connectlocs="6,24;6,0;6,24" o:connectangles="0,0,0"/>
                  </v:shape>
                  <v:shape id="Freeform 19" o:spid="_x0000_s1043" style="position:absolute;left:5098;top:1300;width:17;height:18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rxAcAA&#10;AADbAAAADwAAAGRycy9kb3ducmV2LnhtbESPQavCMBCE7w/8D2EFLw9NVRSpRhFB8CbWXrwtzdoW&#10;m01toq3/3giCx2FmvmFWm85U4kmNKy0rGI8iEMSZ1SXnCtLzfrgA4TyyxsoyKXiRg82697fCWNuW&#10;T/RMfC4ChF2MCgrv61hKlxVk0I1sTRy8q20M+iCbXOoG2wA3lZxE0VwaLDksFFjTrqDsljyMgn3k&#10;T0dK7bSdmTopd3e62PRfqUG/2y5BeOr8L/xtH7SC6Rg+X8IP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rrxAcAAAADbAAAADwAAAAAAAAAAAAAAAACYAgAAZHJzL2Rvd25y&#10;ZXYueG1sUEsFBgAAAAAEAAQA9QAAAIUDAAAAAA==&#10;" path="m2,3c,3,2,1,1,,3,,2,2,2,3xe" fillcolor="#ed1c24" stroked="f">
                    <v:path arrowok="t" o:connecttype="custom" o:connectlocs="11,18;6,0;11,18" o:connectangles="0,0,0"/>
                  </v:shape>
                  <v:shape id="Freeform 20" o:spid="_x0000_s1044" style="position:absolute;left:5074;top:1300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cYTcUA&#10;AADdAAAADwAAAGRycy9kb3ducmV2LnhtbERPTWvCQBC9C/0PyxS8iNlYxJTUVVSoiCK0sYcep9lp&#10;Epqdjdk1xn/fLQi9zeN9znzZm1p01LrKsoJJFIMgzq2uuFDwcXodP4NwHlljbZkU3MjBcvEwmGOq&#10;7ZXfqct8IUIIuxQVlN43qZQuL8mgi2xDHLhv2xr0AbaF1C1eQ7ip5VMcz6TBikNDiQ1tSsp/sotR&#10;8DlbV9lhhLh/67vzNlsnPjl+KTV87FcvIDz1/l98d+90mJ9Mp/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VxhNxQAAAN0AAAAPAAAAAAAAAAAAAAAAAJgCAABkcnMv&#10;ZG93bnJldi54bWxQSwUGAAAAAAQABAD1AAAAigMAAAAA&#10;" path="m2,3c1,3,,2,1,,2,1,2,2,2,3xe" fillcolor="#ed1c24" stroked="f">
                    <v:path arrowok="t" o:connecttype="custom" o:connectlocs="12,18;6,0;12,18" o:connectangles="0,0,0"/>
                  </v:shape>
                  <v:shape id="Freeform 21" o:spid="_x0000_s1045" style="position:absolute;left:5080;top:1265;width:12;height:35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VNsYA&#10;AADdAAAADwAAAGRycy9kb3ducmV2LnhtbERP22oCMRB9L/gPYYS+1eyKtmU1ihWkRUTqpcXHYTPu&#10;Lt1M1k3U+PeNUOjbHM51xtNganGh1lWWFaS9BARxbnXFhYL9bvH0CsJ5ZI21ZVJwIwfTSedhjJm2&#10;V97QZesLEUPYZaig9L7JpHR5SQZdzzbEkTva1qCPsC2kbvEaw00t+0nyLA1WHBtKbGheUv6zPRsF&#10;s8/1221+el+l6fk73RzC1zIcaqUeu2E2AuEp+H/xn/tDx/kvgyHcv4kny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gVNsYAAADdAAAADwAAAAAAAAAAAAAAAACYAgAAZHJz&#10;L2Rvd25yZXYueG1sUEsFBgAAAAAEAAQA9QAAAIsDAAAAAA==&#10;" path="m1,5c,6,1,3,,4,1,3,,,2,,1,2,1,3,1,5xe" fillcolor="#ed1c24" stroked="f">
                    <v:path arrowok="t" o:connecttype="custom" o:connectlocs="6,29;0,23;12,0;6,29" o:connectangles="0,0,0,0"/>
                  </v:shape>
                  <v:shape id="Freeform 22" o:spid="_x0000_s1046" style="position:absolute;left:5056;top:1265;width:12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SOMQA&#10;AADdAAAADwAAAGRycy9kb3ducmV2LnhtbERPS2vCQBC+F/wPyxS81U1LUEldQywKObX1cfE2ZKfJ&#10;anY2ZldN/323UOhtPr7nLPLBtuJGvTeOFTxPEhDEldOGawWH/eZpDsIHZI2tY1LwTR7y5ehhgZl2&#10;d97SbRdqEUPYZ6igCaHLpPRVQxb9xHXEkftyvcUQYV9L3eM9httWviTJVFo0HBsa7Oitoeq8u1oF&#10;78Z8HGfGFpv0c90eabUvh8tJqfHjULyCCDSEf/Gfu9Rx/iydwu838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D0jjEAAAA3QAAAA8AAAAAAAAAAAAAAAAAmAIAAGRycy9k&#10;b3ducmV2LnhtbFBLBQYAAAAABAAEAPUAAACJAwAAAAA=&#10;" path="m1,4c,3,,2,,,1,1,1,2,2,3,1,3,1,4,1,4xe" fillcolor="#ed1c24" stroked="f">
                    <v:path arrowok="t" o:connecttype="custom" o:connectlocs="6,23;0,0;12,17;6,23" o:connectangles="0,0,0,0"/>
                  </v:shape>
                  <v:shape id="Freeform 23" o:spid="_x0000_s1047" style="position:absolute;left:4974;top:1211;width:17;height:2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dmHMMA&#10;AADbAAAADwAAAGRycy9kb3ducmV2LnhtbESPT4vCMBTE74LfITxhb5qqrEg1igiCLnvxH3h8Ns+2&#10;2LyUJtt2/fRGEDwOM/MbZr5sTSFqqlxuWcFwEIEgTqzOOVVwOm76UxDOI2ssLJOCf3KwXHQ7c4y1&#10;bXhP9cGnIkDYxagg876MpXRJRgbdwJbEwbvZyqAPskqlrrAJcFPIURRNpMGcw0KGJa0zSu6HP6Pg&#10;2p4f+vtx/d1dCjRl/dNE412j1FevXc1AeGr9J/xub7WC8Qhe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dmHMMAAADbAAAADwAAAAAAAAAAAAAAAACYAgAAZHJzL2Rv&#10;d25yZXYueG1sUEsFBgAAAAAEAAQA9QAAAIgDAAAAAA==&#10;" path="m2,4c,4,2,1,2,v1,,,3,,4xe" fillcolor="#ed1c24" stroked="f">
                    <v:path arrowok="t" o:connecttype="custom" o:connectlocs="11,24;11,0;11,24" o:connectangles="0,0,0"/>
                  </v:shape>
                  <v:shape id="Freeform 24" o:spid="_x0000_s1048" style="position:absolute;left:5027;top:1176;width:12;height:35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VN8UA&#10;AADbAAAADwAAAGRycy9kb3ducmV2LnhtbESP3WoCMRSE7wu+QziCdzW7CqVsjaKCKKWU+tPi5WFz&#10;uru4OVk3UePbG0HwcpiZb5jRJJhanKl1lWUFaT8BQZxbXXGhYLddvL6DcB5ZY22ZFFzJwWTceRlh&#10;pu2F13Te+EJECLsMFZTeN5mULi/JoOvbhjh6/7Y16KNsC6lbvES4qeUgSd6kwYrjQokNzUvKD5uT&#10;UTD9+Z5d58flV5qe/tL1Pvx+hn2tVK8bph8gPAX/DD/aK61gOIT7l/gD5Pg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JU3xQAAANsAAAAPAAAAAAAAAAAAAAAAAJgCAABkcnMv&#10;ZG93bnJldi54bWxQSwUGAAAAAAQABAD1AAAAigMAAAAA&#10;" path="m1,6c1,4,,2,,,2,1,2,3,1,6xe" fillcolor="#ed1c24" stroked="f">
                    <v:path arrowok="t" o:connecttype="custom" o:connectlocs="6,35;0,0;6,35" o:connectangles="0,0,0"/>
                  </v:shape>
                  <v:shape id="Freeform 25" o:spid="_x0000_s1049" style="position:absolute;left:4985;top:1158;width:12;height:42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CgxsEA&#10;AADbAAAADwAAAGRycy9kb3ducmV2LnhtbESPQWsCMRSE7wX/Q3iCt5pVSymrUVQQ9abWi7fH5pks&#10;bl7WTdT135uC0OMwM98wk1nrKnGnJpSeFQz6GQjiwuuSjYLj7+rzB0SIyBorz6TgSQFm087HBHPt&#10;H7yn+yEakSAcclRgY6xzKUNhyWHo+5o4eWffOIxJNkbqBh8J7io5zLJv6bDktGCxpqWl4nK4OQX1&#10;RprddmCOpydfr87GhdyvF0r1uu18DCJSG//D7/ZGKxh9wd+X9AP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goMbBAAAA2wAAAA8AAAAAAAAAAAAAAAAAmAIAAGRycy9kb3du&#10;cmV2LnhtbFBLBQYAAAAABAAEAPUAAACGAwAAAAA=&#10;" path="m1,7c,6,1,,2,v,2,,4,-1,7xe" fillcolor="#ed1c24" stroked="f">
                    <v:path arrowok="t" o:connecttype="custom" o:connectlocs="6,42;12,0;6,42" o:connectangles="0,0,0"/>
                  </v:shape>
                  <v:shape id="Freeform 26" o:spid="_x0000_s1050" style="position:absolute;left:5044;top:1182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tucIA&#10;AADbAAAADwAAAGRycy9kb3ducmV2LnhtbESPQWsCMRSE7wX/Q3iCt5rY0iKrUbRY7K10Fc+PzXN3&#10;dfMSkqjbf98UBI/DzHzDzJe97cSVQmwda5iMFQjiypmWaw373efzFERMyAY7x6ThlyIsF4OnORbG&#10;3fiHrmWqRYZwLFBDk5IvpIxVQxbj2Hni7B1dsJiyDLU0AW8Zbjv5otS7tNhyXmjQ00dD1bm8WA2b&#10;dbn3dLY7s/2+bA5BrfxJ1VqPhv1qBiJRnx7he/vLaHh9g/8v+Q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1O25wgAAANsAAAAPAAAAAAAAAAAAAAAAAJgCAABkcnMvZG93&#10;bnJldi54bWxQSwUGAAAAAAQABAD1AAAAhwMAAAAA&#10;" path="m1,2c,2,1,1,1,v1,,,1,,2xe" fillcolor="#ed1c24" stroked="f">
                    <v:path arrowok="t" o:connecttype="custom" o:connectlocs="6,12;6,0;6,12" o:connectangles="0,0,0"/>
                  </v:shape>
                  <v:shape id="Freeform 27" o:spid="_x0000_s1051" style="position:absolute;left:5210;top:1146;width:6;height:48;visibility:visible;mso-wrap-style:square;v-text-anchor:top" coordsize="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6zesYA&#10;AADbAAAADwAAAGRycy9kb3ducmV2LnhtbESPQUsDMRSE74L/ITzBi7RZFbZl27SUiuKhBd0Wen3d&#10;PDeLm5c1id3tv28KgsdhZr5h5svBtuJEPjSOFTyOMxDEldMN1wr2u9fRFESIyBpbx6TgTAGWi9ub&#10;ORba9fxJpzLWIkE4FKjAxNgVUobKkMUwdh1x8r6ctxiT9LXUHvsEt618yrJcWmw4LRjsaG2o+i5/&#10;rYJs//ZwfDlsN978lJN8Nf1YD9teqfu7YTUDEWmI/+G/9rtW8JzD9Uv6AX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6zesYAAADbAAAADwAAAAAAAAAAAAAAAACYAgAAZHJz&#10;L2Rvd25yZXYueG1sUEsFBgAAAAAEAAQA9QAAAIsDAAAAAA==&#10;" path="m1,8c,7,,1,1,v,3,,5,,8xe" fillcolor="#ed1c24" stroked="f">
                    <v:path arrowok="t" o:connecttype="custom" o:connectlocs="6,48;6,0;6,48" o:connectangles="0,0,0"/>
                  </v:shape>
                  <v:shape id="Freeform 28" o:spid="_x0000_s1052" style="position:absolute;left:5168;top:1176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WucUA&#10;AADbAAAADwAAAGRycy9kb3ducmV2LnhtbESPQWvCQBSE70L/w/IKXkQ3WjCSukoVlGIpaPTQ42v2&#10;NQnNvo3ZNcZ/7wqFHoeZ+YaZLztTiZYaV1pWMB5FIIgzq0vOFZyOm+EMhPPIGivLpOBGDpaLp94c&#10;E22vfKA29bkIEHYJKii8rxMpXVaQQTeyNXHwfmxj0AfZ5FI3eA1wU8lJFE2lwZLDQoE1rQvKftOL&#10;UfA1XZXpxwBxt+/a8zZdxT7+/Faq/9y9vYLw1Pn/8F/7XSt4ieHxJfw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Fa5xQAAANsAAAAPAAAAAAAAAAAAAAAAAJgCAABkcnMv&#10;ZG93bnJldi54bWxQSwUGAAAAAAQABAD1AAAAigMAAAAA&#10;" path="m2,3c1,3,2,1,,2,1,1,1,1,2,v,1,,2,,3xe" fillcolor="#ed1c24" stroked="f">
                    <v:path arrowok="t" o:connecttype="custom" o:connectlocs="12,18;0,12;12,0;12,18" o:connectangles="0,0,0,0"/>
                  </v:shape>
                  <v:shape id="Freeform 29" o:spid="_x0000_s1053" style="position:absolute;left:5033;top:1135;width:6;height:17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mjcEA&#10;AADbAAAADwAAAGRycy9kb3ducmV2LnhtbERPy4rCMBTdC/MP4Q6403QURKpRZGaUWczG+gB3l+a2&#10;qTY3pYla/94sBJeH854vO1uLG7W+cqzga5iAIM6drrhUsN+tB1MQPiBrrB2Tggd5WC4+enNMtbvz&#10;lm5ZKEUMYZ+iAhNCk0rpc0MW/dA1xJErXGsxRNiWUrd4j+G2lqMkmUiLFccGgw19G8ov2dUqOP8U&#10;G1uM691hs/qv8uMpo1/zUKr/2a1mIAJ14S1+uf+0gnEcG7/EH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opo3BAAAA2wAAAA8AAAAAAAAAAAAAAAAAmAIAAGRycy9kb3du&#10;cmV2LnhtbFBLBQYAAAAABAAEAPUAAACGAwAAAAA=&#10;" path="m1,3c,3,,,1,1v,1,,1,,2xe" fillcolor="#ed1c24" stroked="f">
                    <v:path arrowok="t" o:connecttype="custom" o:connectlocs="6,17;6,6;6,17" o:connectangles="0,0,0"/>
                  </v:shape>
                  <v:shape id="Freeform 30" o:spid="_x0000_s1054" style="position:absolute;left:5027;top:1123;width:12;height:17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tnUMYA&#10;AADbAAAADwAAAGRycy9kb3ducmV2LnhtbESPQWvCQBSE74L/YXkFL8VstKA2uooWlFIptKkHj8/s&#10;axLMvk2za0z/vVsoeBxm5htmsepMJVpqXGlZwSiKQRBnVpecKzh8bYczEM4ja6wsk4JfcrBa9nsL&#10;TLS98ie1qc9FgLBLUEHhfZ1I6bKCDLrI1sTB+7aNQR9kk0vd4DXATSXHcTyRBksOCwXW9FJQdk4v&#10;RsFxsinT/SPi20fX/uzSzdRP309KDR669RyEp87fw//tV63g6Rn+voQf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tnUMYAAADbAAAADwAAAAAAAAAAAAAAAACYAgAAZHJz&#10;L2Rvd25yZXYueG1sUEsFBgAAAAAEAAQA9QAAAIsDAAAAAA==&#10;" path="m1,2c,3,,1,,,2,,1,2,1,2xe" fillcolor="#ed1c24" stroked="f">
                    <v:path arrowok="t" o:connecttype="custom" o:connectlocs="6,11;0,0;6,11" o:connectangles="0,0,0"/>
                  </v:shape>
                  <v:shape id="Freeform 31" o:spid="_x0000_s1055" style="position:absolute;left:5003;top:1111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Z9sIA&#10;AADbAAAADwAAAGRycy9kb3ducmV2LnhtbERPz2vCMBS+D/Y/hDfwNtNNGaOaFtlUdthl7RS8PZrX&#10;ptq8lCbT+t+bw8Djx/d7mY+2E2cafOtYwcs0AUFcOd1yo+C33Dy/g/ABWWPnmBRcyUOePT4sMdXu&#10;wj90LkIjYgj7FBWYEPpUSl8ZsuinrieOXO0GiyHCoZF6wEsMt518TZI3abHl2GCwpw9D1an4swqO&#10;n/XW1rOu3G1X3221PxS0NlelJk/jagEi0Bju4n/3l1Ywj+vjl/gDZ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2Nn2wgAAANsAAAAPAAAAAAAAAAAAAAAAAJgCAABkcnMvZG93&#10;bnJldi54bWxQSwUGAAAAAAQABAD1AAAAhwMAAAAA&#10;" path="m1,3c,3,,3,,3,,2,,1,,,1,,1,,1,v,1,,2,,3xe" fillcolor="#ed1c24" stroked="f">
                    <v:path arrowok="t" o:connecttype="custom" o:connectlocs="6,18;0,18;0,0;6,0;6,18" o:connectangles="0,0,0,0,0"/>
                  </v:shape>
                  <v:shape id="Freeform 32" o:spid="_x0000_s1056" style="position:absolute;left:5086;top:1070;width:6;height:23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Aib8MA&#10;AADbAAAADwAAAGRycy9kb3ducmV2LnhtbESPQWvCQBSE7wX/w/IEL0U3kVJKdBO0VCretOL5kX1m&#10;g9m3YXeN6b/vFgo9DjPzDbOuRtuJgXxoHSvIFxkI4trplhsF56/d/A1EiMgaO8ek4JsCVOXkaY2F&#10;dg8+0nCKjUgQDgUqMDH2hZShNmQxLFxPnLyr8xZjkr6R2uMjwW0nl1n2Ki22nBYM9vRuqL6d7lbB&#10;/RgvA41d/nkw/fIje/aH7d4rNZuOmxWISGP8D/+191rBSw6/X9IPk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Aib8MAAADbAAAADwAAAAAAAAAAAAAAAACYAgAAZHJzL2Rv&#10;d25yZXYueG1sUEsFBgAAAAAEAAQA9QAAAIgDAAAAAA==&#10;" path="m1,4c,4,1,2,,2,1,2,,,1,1v,1,,2,,3xe" fillcolor="#ed1c24" stroked="f">
                    <v:path arrowok="t" o:connecttype="custom" o:connectlocs="6,23;0,12;6,6;6,23" o:connectangles="0,0,0,0"/>
                  </v:shape>
                  <v:shape id="Freeform 33" o:spid="_x0000_s1057" style="position:absolute;left:4997;top:1022;width:6;height:48;visibility:visible;mso-wrap-style:square;v-text-anchor:top" coordsize="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PGBMYA&#10;AADbAAAADwAAAGRycy9kb3ducmV2LnhtbESPQUvDQBSE7wX/w/IEL2I3llJLzKaUitKDhRoLvb5m&#10;n9lg9m3cXZv4711B6HGYmW+YYjXaTpzJh9axgvtpBoK4drrlRsHh/fluCSJEZI2dY1LwQwFW5dWk&#10;wFy7gd/oXMVGJAiHHBWYGPtcylAbshimridO3ofzFmOSvpHa45DgtpOzLFtIiy2nBYM9bQzVn9W3&#10;VZAdXm5PT8fdqzdf1cNivdxvxt2g1M31uH4EEWmMl/B/e6sVzGfw9yX9AF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PGBMYAAADbAAAADwAAAAAAAAAAAAAAAACYAgAAZHJz&#10;L2Rvd25yZXYueG1sUEsFBgAAAAAEAAQA9QAAAIsDAAAAAA==&#10;" path="m1,8c,7,,1,1,v,3,,5,,8xe" fillcolor="#ed1c24" stroked="f">
                    <v:path arrowok="t" o:connecttype="custom" o:connectlocs="6,48;6,0;6,48" o:connectangles="0,0,0"/>
                  </v:shape>
                  <v:shape id="Freeform 34" o:spid="_x0000_s1058" style="position:absolute;left:5056;top:1046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89PsUA&#10;AADbAAAADwAAAGRycy9kb3ducmV2LnhtbESPQWvCQBSE74L/YXlCb3VTFVtSN0FFwVOrsRdvj+xr&#10;sm32bcxuNf33XaHgcZiZb5hF3ttGXKjzxrGCp3ECgrh02nCl4OO4fXwB4QOyxsYxKfglD3k2HCww&#10;1e7KB7oUoRIRwj5FBXUIbSqlL2uy6MeuJY7ep+sshii7SuoOrxFuGzlJkrm0aDgu1NjSuqbyu/ix&#10;Ct6MeT89G7vczvab5kSr464/fyn1MOqXryAC9eEe/m/vtILZFG5f4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z0+xQAAANsAAAAPAAAAAAAAAAAAAAAAAJgCAABkcnMv&#10;ZG93bnJldi54bWxQSwUGAAAAAAQABAD1AAAAigMAAAAA&#10;" path="m1,4c,4,1,1,1,v1,,,3,,4xe" fillcolor="#ed1c24" stroked="f">
                    <v:path arrowok="t" o:connecttype="custom" o:connectlocs="6,24;6,0;6,24" o:connectangles="0,0,0"/>
                  </v:shape>
                  <v:shape id="Freeform 35" o:spid="_x0000_s1059" style="position:absolute;left:5009;top:1010;width:12;height:54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/02MQA&#10;AADbAAAADwAAAGRycy9kb3ducmV2LnhtbESP3WoCMRSE74W+QzgF79xsRYLdGqUtKr0Q/OsDHDZn&#10;f+jmZNnEdX37RhC8HGbmG2axGmwjeup87VjDW5KCIM6dqbnU8HveTOYgfEA22DgmDTfysFq+jBaY&#10;GXflI/WnUIoIYZ+hhiqENpPS5xVZ9IlriaNXuM5iiLIrpenwGuG2kdM0VdJizXGhwpa+K8r/Ther&#10;oT+rtbod9vmgvtbbafte7BQVWo9fh88PEIGG8Aw/2j9Gw2wG9y/x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P9NjEAAAA2wAAAA8AAAAAAAAAAAAAAAAAmAIAAGRycy9k&#10;b3ducmV2LnhtbFBLBQYAAAAABAAEAPUAAACJAwAAAAA=&#10;" path="m1,9c,8,,2,2,,2,3,1,6,1,9xe" fillcolor="#ed1c24" stroked="f">
                    <v:path arrowok="t" o:connecttype="custom" o:connectlocs="6,54;12,0;6,54" o:connectangles="0,0,0"/>
                  </v:shape>
                  <v:shape id="Freeform 36" o:spid="_x0000_s1060" style="position:absolute;left:5039;top:993;width:17;height:41;visibility:visible;mso-wrap-style:square;v-text-anchor:top" coordsize="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xmUcYA&#10;AADbAAAADwAAAGRycy9kb3ducmV2LnhtbESPQWvCQBSE70L/w/IEL6Fu1Fo0uoooYim0UNsK3h7Z&#10;ZxKafRuya4z/3hUKHoeZ+YaZL1tTioZqV1hWMOjHIIhTqwvOFPx8b58nIJxH1lhaJgVXcrBcPHXm&#10;mGh74S9q9j4TAcIuQQW591UipUtzMuj6tiIO3snWBn2QdSZ1jZcAN6UcxvGrNFhwWMixonVO6d/+&#10;bBQcNx9NFP0WU/m+O0Sfo4kfp0OtVK/brmYgPLX+Ef5vv2kFL2O4fw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xmUcYAAADbAAAADwAAAAAAAAAAAAAAAACYAgAAZHJz&#10;L2Rvd25yZXYueG1sUEsFBgAAAAAEAAQA9QAAAIsDAAAAAA==&#10;" path="m2,7c,6,2,2,1,v2,1,,5,1,7xe" fillcolor="#ed1c24" stroked="f">
                    <v:path arrowok="t" o:connecttype="custom" o:connectlocs="11,41;6,0;11,41" o:connectangles="0,0,0"/>
                  </v:shape>
                  <v:shape id="Freeform 37" o:spid="_x0000_s1061" style="position:absolute;left:5103;top:1005;width:12;height:17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KAX8UA&#10;AADbAAAADwAAAGRycy9kb3ducmV2LnhtbESPQWvCQBSE70L/w/IKXkQ3SomSukoVlGIpaPTQ42v2&#10;NQnNvo3ZNcZ/7wqFHoeZ+YaZLztTiZYaV1pWMB5FIIgzq0vOFZyOm+EMhPPIGivLpOBGDpaLp94c&#10;E22vfKA29bkIEHYJKii8rxMpXVaQQTeyNXHwfmxj0AfZ5FI3eA1wU8lJFMXSYMlhocCa1gVlv+nF&#10;KPiKV2X6MUDc7bv2vE1XUz/9/Faq/9y9vYLw1Pn/8F/7XSt4ieHxJfw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0oBfxQAAANsAAAAPAAAAAAAAAAAAAAAAAJgCAABkcnMv&#10;ZG93bnJldi54bWxQSwUGAAAAAAQABAD1AAAAigMAAAAA&#10;" path="m1,3c,3,,3,,3,1,2,2,,1,3xe" fillcolor="#ed1c24" stroked="f">
                    <v:path arrowok="t" o:connecttype="custom" o:connectlocs="6,17;0,17;6,17" o:connectangles="0,0,0"/>
                  </v:shape>
                  <v:shape id="Freeform 38" o:spid="_x0000_s1062" style="position:absolute;left:5163;top:981;width:11;height:41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RNzMEA&#10;AADbAAAADwAAAGRycy9kb3ducmV2LnhtbESPQWsCMRSE7wX/Q3iCt5pVpC2rUVQQ9abWi7fH5pks&#10;bl7WTdT135uC0OMwM98wk1nrKnGnJpSeFQz6GQjiwuuSjYLj7+rzB0SIyBorz6TgSQFm087HBHPt&#10;H7yn+yEakSAcclRgY6xzKUNhyWHo+5o4eWffOIxJNkbqBh8J7io5zLIv6bDktGCxpqWl4nK4OQX1&#10;RprddmCOpydfr87GhdyvF0r1uu18DCJSG//D7/ZGKxh9w9+X9AP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0TczBAAAA2wAAAA8AAAAAAAAAAAAAAAAAmAIAAGRycy9kb3du&#10;cmV2LnhtbFBLBQYAAAAABAAEAPUAAACGAwAAAAA=&#10;" path="m2,7c1,7,1,7,1,7,,4,2,,1,5,2,6,2,6,2,7xe" fillcolor="#ed1c24" stroked="f">
                    <v:path arrowok="t" o:connecttype="custom" o:connectlocs="11,41;6,41;6,29;11,41" o:connectangles="0,0,0,0"/>
                  </v:shape>
                  <v:shape id="Freeform 39" o:spid="_x0000_s1063" style="position:absolute;left:5092;top:969;width:17;height:36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yNqLsA&#10;AADbAAAADwAAAGRycy9kb3ducmV2LnhtbERPSwrCMBDdC94hjOBOU0VEqqmoKLgTrQcYmrEfm0lt&#10;otbbm4Xg8vH+q3VnavGi1pWWFUzGEQjizOqScwXX9DBagHAeWWNtmRR8yME66fdWGGv75jO9Lj4X&#10;IYRdjAoK75tYSpcVZNCNbUMcuJttDfoA21zqFt8h3NRyGkVzabDk0FBgQ7uCsvvlaRT4R7qlU7c9&#10;Ms+yqGqqdP+ZpEoNB91mCcJT5//in/uoFczC2PAl/ACZfA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f8jai7AAAA2wAAAA8AAAAAAAAAAAAAAAAAmAIAAGRycy9kb3ducmV2Lnht&#10;bFBLBQYAAAAABAAEAPUAAACAAwAAAAA=&#10;" path="m2,6c,5,2,2,2,v1,,,1,1,1c2,2,2,4,2,6xe" fillcolor="#ed1c24" stroked="f">
                    <v:path arrowok="t" o:connecttype="custom" o:connectlocs="11,36;11,0;17,6;11,36" o:connectangles="0,0,0,0"/>
                  </v:shape>
                  <v:shape id="Freeform 40" o:spid="_x0000_s1064" style="position:absolute;left:5068;top:963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0ULcYA&#10;AADbAAAADwAAAGRycy9kb3ducmV2LnhtbESPQWvCQBSE74L/YXkFL8VslKI2uooWlFIptKkHj8/s&#10;axLMvk2za0z/vVsoeBxm5htmsepMJVpqXGlZwSiKQRBnVpecKzh8bYczEM4ja6wsk4JfcrBa9nsL&#10;TLS98ie1qc9FgLBLUEHhfZ1I6bKCDLrI1sTB+7aNQR9kk0vd4DXATSXHcTyRBksOCwXW9FJQdk4v&#10;RsFxsinT/SPi20fX/uzSzdRP309KDR669RyEp87fw//tV63g6Rn+voQf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0ULcYAAADbAAAADwAAAAAAAAAAAAAAAACYAgAAZHJz&#10;L2Rvd25yZXYueG1sUEsFBgAAAAAEAAQA9QAAAIsDAAAAAA==&#10;" path="m1,3c,3,1,1,1,v1,,,2,,3xe" fillcolor="#ed1c24" stroked="f">
                    <v:path arrowok="t" o:connecttype="custom" o:connectlocs="6,18;6,0;6,18" o:connectangles="0,0,0"/>
                  </v:shape>
                  <v:shape id="Freeform 41" o:spid="_x0000_s1065" style="position:absolute;left:5074;top:869;width:12;height:71;visibility:visible;mso-wrap-style:square;v-text-anchor:top" coordsize="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5VlcAA&#10;AADbAAAADwAAAGRycy9kb3ducmV2LnhtbERPy2oCMRTdC/2HcAvdaaYWS5kapVhaZ+HGsdDtJbnO&#10;jJ3cDEnm4d+bhdDl4bzX28m2YiAfGscKnhcZCGLtTMOVgp/T1/wNRIjIBlvHpOBKAbabh9kac+NG&#10;PtJQxkqkEA45Kqhj7HIpg67JYli4jjhxZ+ctxgR9JY3HMYXbVi6z7FVabDg11NjRrib9V/ZWAV7i&#10;5w7N79Lvv1/K/iB1cXRaqafH6eMdRKQp/ovv7sIoWKX16Uv6AXJ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j5VlcAAAADbAAAADwAAAAAAAAAAAAAAAACYAgAAZHJzL2Rvd25y&#10;ZXYueG1sUEsFBgAAAAAEAAQA9QAAAIUDAAAAAA==&#10;" path="m1,12c,9,1,2,2,v,4,,8,-1,12xe" fillcolor="#ed1c24" stroked="f">
                    <v:path arrowok="t" o:connecttype="custom" o:connectlocs="6,71;12,0;6,71" o:connectangles="0,0,0"/>
                  </v:shape>
                  <v:shape id="Freeform 42" o:spid="_x0000_s1066" style="position:absolute;left:5003;top:845;width:12;height:35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lLe8UA&#10;AADbAAAADwAAAGRycy9kb3ducmV2LnhtbESPQWsCMRSE70L/Q3gFb5pNwVK2RrFCaSmlVK3i8bF5&#10;7i5uXrabqPHfG0HwOMzMN8x4Gm0jjtT52rEGNcxAEBfO1Fxq+Fu9D15A+IBssHFMGs7kYTp56I0x&#10;N+7ECzouQykShH2OGqoQ2lxKX1Rk0Q9dS5y8nesshiS7UpoOTwluG/mUZc/SYs1pocKW5hUV++XB&#10;apj9/ryd5/8f30odNmqxjeuvuG207j/G2SuIQDHcw7f2p9EwUnD9kn6An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Ut7xQAAANsAAAAPAAAAAAAAAAAAAAAAAJgCAABkcnMv&#10;ZG93bnJldi54bWxQSwUGAAAAAAQABAD1AAAAigMAAAAA&#10;" path="m1,6c,5,,2,,,2,1,1,4,1,6xe" fillcolor="#ed1c24" stroked="f">
                    <v:path arrowok="t" o:connecttype="custom" o:connectlocs="6,35;0,0;6,35" o:connectangles="0,0,0"/>
                  </v:shape>
                  <v:shape id="Freeform 43" o:spid="_x0000_s1067" style="position:absolute;left:5174;top:845;width:18;height:2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iDvMIA&#10;AADbAAAADwAAAGRycy9kb3ducmV2LnhtbESPQYvCMBSE7wv+h/AWvGm6irJUo4ggqHhRV/D4bJ5t&#10;sXkpTWyrv94Iwh6HmfmGmc5bU4iaKpdbVvDTj0AQJ1bnnCr4O656vyCcR9ZYWCYFD3Iwn3W+phhr&#10;2/Ce6oNPRYCwi1FB5n0ZS+mSjAy6vi2Jg3e1lUEfZJVKXWET4KaQgygaS4M5h4UMS1pmlNwOd6Pg&#10;0p6eevS87DbnAk1Zb5touGmU6n63iwkIT63/D3/aa61gNID3l/AD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IO8wgAAANsAAAAPAAAAAAAAAAAAAAAAAJgCAABkcnMvZG93&#10;bnJldi54bWxQSwUGAAAAAAQABAD1AAAAhwMAAAAA&#10;" path="m2,4v,,-1,,-1,c1,3,,,2,v1,,,3,,4xe" fillcolor="#ed1c24" stroked="f">
                    <v:path arrowok="t" o:connecttype="custom" o:connectlocs="12,24;6,24;12,0;12,24" o:connectangles="0,0,0,0"/>
                  </v:shape>
                  <v:shape id="Freeform 44" o:spid="_x0000_s1068" style="position:absolute;left:5121;top:804;width:12;height:59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Bk58MA&#10;AADbAAAADwAAAGRycy9kb3ducmV2LnhtbESPzarCMBSE94LvEI7g7pqq3ItUo4goCK6sP+ju0Bzb&#10;YnNSmqjVp78RBJfDzHzDTGaNKcWdaldYVtDvRSCIU6sLzhTsd6ufEQjnkTWWlknBkxzMpu3WBGNt&#10;H7yle+IzESDsYlSQe1/FUro0J4OuZyvi4F1sbdAHWWdS1/gIcFPKQRT9SYMFh4UcK1rklF6Tm1EQ&#10;Hfl52m3m55dPt8vjaljaZH1Qqttp5mMQnhr/DX/aa63gdwjvL+EHy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Bk58MAAADbAAAADwAAAAAAAAAAAAAAAACYAgAAZHJzL2Rv&#10;d25yZXYueG1sUEsFBgAAAAAEAAQA9QAAAIgDAAAAAA==&#10;" path="m1,10c,8,,2,2,,1,3,1,7,1,10xe" fillcolor="#ed1c24" stroked="f">
                    <v:path arrowok="t" o:connecttype="custom" o:connectlocs="6,59;12,0;6,59" o:connectangles="0,0,0"/>
                  </v:shape>
                  <v:shape id="Freeform 45" o:spid="_x0000_s1069" style="position:absolute;left:5133;top:827;width:12;height:30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fcbsMA&#10;AADbAAAADwAAAGRycy9kb3ducmV2LnhtbESPW2vCQBSE3wv+h+UIfasbL1WJriKC1DfrDfTtkD0m&#10;0ezZmF1N+u+7hYKPw8x8w0znjSnEkyqXW1bQ7UQgiBOrc04VHParjzEI55E1FpZJwQ85mM9ab1OM&#10;ta15S8+dT0WAsItRQeZ9GUvpkowMuo4tiYN3sZVBH2SVSl1hHeCmkL0oGkqDOYeFDEtaZpTcdg+j&#10;YMRfR9d83zcPPXBXrvF86qdnpd7bzWICwlPjX+H/9lor+BzA35fwA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fcbsMAAADbAAAADwAAAAAAAAAAAAAAAACYAgAAZHJzL2Rv&#10;d25yZXYueG1sUEsFBgAAAAAEAAQA9QAAAIgDAAAAAA==&#10;" path="m1,5c,5,1,2,1,v1,1,,4,,5xe" fillcolor="#ed1c24" stroked="f">
                    <v:path arrowok="t" o:connecttype="custom" o:connectlocs="6,30;6,0;6,30" o:connectangles="0,0,0"/>
                  </v:shape>
                  <v:shape id="Freeform 46" o:spid="_x0000_s1070" style="position:absolute;left:5015;top:821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OWDMUA&#10;AADbAAAADwAAAGRycy9kb3ducmV2LnhtbESPQWvCQBSE74L/YXlCb3VTUVtSN0FFwVOrsRdvj+xr&#10;sm32bcxuNf33XaHgcZiZb5hF3ttGXKjzxrGCp3ECgrh02nCl4OO4fXwB4QOyxsYxKfglD3k2HCww&#10;1e7KB7oUoRIRwj5FBXUIbSqlL2uy6MeuJY7ep+sshii7SuoOrxFuGzlJkrm0aDgu1NjSuqbyu/ix&#10;Ct6MeT89G7vcTveb5kSr464/fyn1MOqXryAC9eEe/m/vtILZDG5f4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5YMxQAAANsAAAAPAAAAAAAAAAAAAAAAAJgCAABkcnMv&#10;ZG93bnJldi54bWxQSwUGAAAAAAQABAD1AAAAigMAAAAA&#10;" path="m1,4c,4,1,1,1,v1,,,3,,4xe" fillcolor="#ed1c24" stroked="f">
                    <v:path arrowok="t" o:connecttype="custom" o:connectlocs="6,24;6,0;6,24" o:connectangles="0,0,0"/>
                  </v:shape>
                  <v:shape id="Freeform 47" o:spid="_x0000_s1071" style="position:absolute;left:5168;top:833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WgsUA&#10;AADbAAAADwAAAGRycy9kb3ducmV2LnhtbESPQWvCQBSE70L/w/IKXkQ3Co2SukoVlGIpaPTQ42v2&#10;NQnNvo3ZNcZ/7wqFHoeZ+YaZLztTiZYaV1pWMB5FIIgzq0vOFZyOm+EMhPPIGivLpOBGDpaLp94c&#10;E22vfKA29bkIEHYJKii8rxMpXVaQQTeyNXHwfmxj0AfZ5FI3eA1wU8lJFMXSYMlhocCa1gVlv+nF&#10;KPiKV2X6MUDc7bv2vE1XUz/9/Faq/9y9vYLw1Pn/8F/7XSt4ieHxJfw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xaCxQAAANsAAAAPAAAAAAAAAAAAAAAAAJgCAABkcnMv&#10;ZG93bnJldi54bWxQSwUGAAAAAAQABAD1AAAAigMAAAAA&#10;" path="m1,3c,3,1,1,1,v1,,,2,,3xe" fillcolor="#ed1c24" stroked="f">
                    <v:path arrowok="t" o:connecttype="custom" o:connectlocs="6,18;6,0;6,18" o:connectangles="0,0,0"/>
                  </v:shape>
                  <v:shape id="Freeform 48" o:spid="_x0000_s1072" style="position:absolute;left:4997;top:827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Uz9cIA&#10;AADbAAAADwAAAGRycy9kb3ducmV2LnhtbESPQWsCMRSE7wX/Q3iCt5pYaCurUbRY7K10Fc+PzXN3&#10;dfMSkqjbf98UBI/DzHzDzJe97cSVQmwda5iMFQjiypmWaw373efzFERMyAY7x6ThlyIsF4OnORbG&#10;3fiHrmWqRYZwLFBDk5IvpIxVQxbj2Hni7B1dsJiyDLU0AW8Zbjv5otSbtNhyXmjQ00dD1bm8WA2b&#10;dbn3dLY7s/2+bA5BrfxJ1VqPhv1qBiJRnx7he/vLaHh9h/8v+Q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lTP1wgAAANsAAAAPAAAAAAAAAAAAAAAAAJgCAABkcnMvZG93&#10;bnJldi54bWxQSwUGAAAAAAQABAD1AAAAhwMAAAAA&#10;" path="m1,2c,2,1,1,1,v1,,,1,,2xe" fillcolor="#ed1c24" stroked="f">
                    <v:path arrowok="t" o:connecttype="custom" o:connectlocs="6,12;6,0;6,12" o:connectangles="0,0,0"/>
                  </v:shape>
                  <v:shape id="Freeform 49" o:spid="_x0000_s1073" style="position:absolute;left:5180;top:815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qnh74A&#10;AADbAAAADwAAAGRycy9kb3ducmV2LnhtbERPTWsCMRC9F/wPYQRvNbHQUlajqFjqrXQVz8Nm3F3d&#10;TEISdf335iB4fLzv2aK3nbhSiK1jDZOxAkFcOdNyrWG/+3n/BhETssHOMWm4U4TFfPA2w8K4G//T&#10;tUy1yCEcC9TQpOQLKWPVkMU4dp44c0cXLKYMQy1NwFsOt538UOpLWmw5NzToad1QdS4vVsNmVe49&#10;ne3O/P5dNoeglv6kaq1Hw345BZGoTy/x0701Gj7z2Pwl/wA5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8Kp4e+AAAA2wAAAA8AAAAAAAAAAAAAAAAAmAIAAGRycy9kb3ducmV2&#10;LnhtbFBLBQYAAAAABAAEAPUAAACDAwAAAAA=&#10;" path="m2,2c1,2,1,2,,2,,1,,1,,,1,,1,1,2,2xe" fillcolor="#ed1c24" stroked="f">
                    <v:path arrowok="t" o:connecttype="custom" o:connectlocs="12,12;0,12;0,0;12,12" o:connectangles="0,0,0,0"/>
                  </v:shape>
                  <v:shape id="Freeform 50" o:spid="_x0000_s1074" style="position:absolute;left:5133;top:733;width:24;height:35;visibility:visible;mso-wrap-style:square;v-text-anchor:top" coordsize="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MGs8QA&#10;AADbAAAADwAAAGRycy9kb3ducmV2LnhtbESPQWvCQBSE74L/YXlCb7pR26KpawhKSxFKqYrnR/Y1&#10;Ce6+DdltTPvr3YLgcZiZb5hV1lsjOmp97VjBdJKAIC6crrlUcDy8jhcgfEDWaByTgl/ykK2HgxWm&#10;2l34i7p9KEWEsE9RQRVCk0rpi4os+olriKP37VqLIcq2lLrFS4RbI2dJ8iwt1hwXKmxoU1Fx3v9Y&#10;BfPFyZyp82+77fbxz5qmkx/5p1IPoz5/ARGoD/fwrf2uFTwt4f9L/AF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DBrPEAAAA2wAAAA8AAAAAAAAAAAAAAAAAmAIAAGRycy9k&#10;b3ducmV2LnhtbFBLBQYAAAAABAAEAPUAAACJAwAAAAA=&#10;" path="m1,6c,5,1,1,3,,4,2,1,4,1,6xe" fillcolor="#ed1c24" stroked="f">
                    <v:path arrowok="t" o:connecttype="custom" o:connectlocs="6,35;18,0;6,35" o:connectangles="0,0,0"/>
                  </v:shape>
                  <v:shape id="Freeform 51" o:spid="_x0000_s1075" style="position:absolute;left:5216;top:709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Lh0MMA&#10;AADbAAAADwAAAGRycy9kb3ducmV2LnhtbERPTWvCQBC9C/6HZQQvUjf2EEvMGhqhRSwFTXvwOM1O&#10;k9DsbJpdY/rvuwfB4+N9p9loWjFQ7xrLClbLCARxaXXDlYLPj5eHJxDOI2tsLZOCP3KQbaeTFBNt&#10;r3yiofCVCCHsElRQe98lUrqyJoNuaTviwH3b3qAPsK+k7vEawk0rH6MolgYbDg01drSrqfwpLkbB&#10;Oc6b4m2BeDiOw+9rka/9+v1LqflsfN6A8DT6u/jm3msFcVgfvoQf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Lh0MMAAADbAAAADwAAAAAAAAAAAAAAAACYAgAAZHJzL2Rv&#10;d25yZXYueG1sUEsFBgAAAAAEAAQA9QAAAIgDAAAAAA==&#10;" path="m2,3c1,2,,2,1,v,,1,,1,c2,1,2,2,2,3xe" fillcolor="#ed1c24" stroked="f">
                    <v:path arrowok="t" o:connecttype="custom" o:connectlocs="12,18;6,0;12,0;12,18" o:connectangles="0,0,0,0"/>
                  </v:shape>
                  <v:shape id="Freeform 52" o:spid="_x0000_s1076" style="position:absolute;left:4956;top:691;width:289;height:958;visibility:visible;mso-wrap-style:square;v-text-anchor:top" coordsize="4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QUsEA&#10;AADbAAAADwAAAGRycy9kb3ducmV2LnhtbESPy2rDMBBF94X+g5hCd7WUUkxwo4S2UHADWeTxARNr&#10;aptaIyOpfvx9FAhkebmPw11tJtuJgXxoHWtYZAoEceVMy7WG0/H7ZQkiRGSDnWPSMFOAzfrxYYWF&#10;cSPvaTjEWqQRDgVqaGLsCylD1ZDFkLmeOHm/zluMSfpaGo9jGredfFUqlxZbToQGe/pqqPo7/NsE&#10;efvsq6h+vNnuJlkrPs/l7LV+fpo+3kFEmuI9fGuXRkO+gOuX9APk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UEFLBAAAA2wAAAA8AAAAAAAAAAAAAAAAAmAIAAGRycy9kb3du&#10;cmV2LnhtbFBLBQYAAAAABAAEAPUAAACGAwAAAAA=&#10;" path="m41,162v-5,-3,-12,-2,-19,-4c14,156,5,158,2,154v,-2,,-5,,-8c2,139,2,131,2,126v,-4,1,-9,,-12c2,110,3,105,2,103,3,82,2,70,2,50,4,34,,21,1,3,19,3,30,,49,2,47,24,47,48,47,70v-2,2,,3,-1,5c47,93,43,120,43,141v1,2,-1,1,,3c44,148,42,155,42,161v,,-1,,-1,1xm35,155v-1,-1,-2,,-2,1c34,156,34,156,35,156v,,,-1,,-1xm21,150v,1,-2,,-2,1c20,151,22,152,21,150xm13,148v,,-1,1,-1,1c13,149,13,149,14,149v,-1,-1,-1,-1,-1xm7,146v,,,1,,1c8,147,8,147,9,147v,,-1,-1,-2,-1xm14,143v1,,2,1,3,1c17,143,15,142,14,143xm17,140v-2,,-2,-2,-4,-1c13,140,15,139,15,140v-1,1,-1,1,-1,1c15,141,16,141,17,141v,,,-1,,-1xm32,139v,1,-2,,-2,1c31,140,32,140,32,140r,-1xm28,138v-2,,-1,-1,-2,-1c26,138,27,138,25,138v,1,1,2,2,2c26,138,27,139,28,138xm20,136v,,-1,,-1,1c21,137,21,138,21,138v1,-1,,-2,-1,-2xm7,128v,1,-1,4,1,5c7,131,9,128,7,128xm35,131v-1,,-1,,-2,-1c33,132,33,132,34,133v,-1,,-2,1,-2xm10,126v-1,,-1,,-1,c9,127,9,128,9,129v1,,1,,1,c10,128,10,127,10,126xm20,118v1,1,,2,1,2c21,119,22,118,20,118xm17,111v,,-1,,-1,c16,113,17,113,16,114v,,,1,,1c17,115,17,115,18,115v-1,,-1,-2,-1,-4xm27,106v,2,-1,5,1,5c29,109,28,107,27,106xm13,105v,2,-1,4,,4c13,108,14,105,13,105xm25,103v1,1,-1,3,1,3c26,105,27,103,25,103xm21,103v-1,2,,3,1,3c22,105,22,104,21,103xm23,97v-2,,-1,3,-2,4c22,100,21,103,22,102v,-2,,-3,1,-5xm19,100c18,99,18,98,17,97v,2,,3,1,4c18,101,18,100,19,100xm5,88v,1,-2,4,,4c5,91,6,88,5,88xm13,88v-1,1,-1,2,-1,3c12,91,12,92,13,92v-1,-2,,-2,,-4xm35,88v1,,1,,1,c36,88,36,89,37,89v,-1,-1,-2,-2,-1xm12,82v,2,1,4,1,6c14,85,14,83,12,82xm11,76v-2,,-1,4,-1,4c9,81,10,85,9,87v1,,2,-1,3,-2c10,82,11,81,11,76xm7,79v-1,,-2,6,-1,7c7,83,7,81,7,79xm16,83v,1,-1,2,,2c16,84,17,83,16,83xm44,77v-1,1,-1,7,,8c44,82,44,80,44,77xm38,82v-1,1,-1,1,-2,2c38,83,37,85,38,85v,-1,,-2,,-3xm34,75v1,1,,3,,4c36,79,35,77,35,75v-1,1,,-1,-1,xm24,73v1,2,,5,2,6c25,77,25,75,24,73xm14,76v-1,-1,-1,2,,2c14,77,14,77,14,76xm12,73v,1,,3,1,2c13,75,14,73,12,73xm9,71v-1,,-1,,-1,c8,72,8,73,8,74v1,,1,,1,c9,73,9,72,9,71xm23,65v-1,-1,,1,-1,1c23,66,22,68,23,68v,-1,,-2,,-3xm35,61v,2,,4,1,5c36,64,36,63,35,61xm8,56v-1,1,-1,7,,8c8,61,8,59,8,56xm18,60v,1,-1,4,,4c18,63,19,60,18,60xm11,54v-2,2,-2,8,-1,9c10,60,11,57,11,54xm15,51v1,2,-1,6,1,7c15,56,17,52,15,51xm25,56v1,,1,,1,c27,53,26,55,25,56xm36,54v1,-5,-1,-1,,2c36,56,36,56,37,56v,-1,,-1,-1,-2xm26,48v-1,,,-1,-1,-1c25,49,23,52,25,53v,-2,,-4,1,-5xm20,46v,1,-1,3,,3c20,48,21,46,20,46xm22,30v-1,2,-2,9,-1,12c22,38,22,34,22,30xm8,26v,2,,5,1,6c9,30,10,27,8,26xm39,26v-2,,-1,3,-1,4c38,30,39,30,39,30v,-1,1,-4,,-4xm30,19v-2,2,-2,8,-1,10c29,26,29,22,30,19xm31,23v,2,-1,5,,5c31,27,32,24,31,23xm11,22v,1,-1,4,,4c11,25,12,22,11,22xm37,24v,1,-1,3,,3c37,26,38,24,37,24xm8,23v,1,-1,2,,2c8,24,9,23,8,23xm38,21v,1,,1,,2c39,23,39,23,40,23,39,22,39,21,38,21xm33,7v-2,1,-3,5,-2,6c31,11,34,9,33,7xm46,3v,,-1,,-1,c44,5,45,5,46,6v,-1,,-2,,-3xe" fillcolor="#ed1c24" stroked="f">
                    <v:path arrowok="t" o:connecttype="custom" o:connectlocs="12,863;12,296;271,444;242,958;206,917;77,875;41,863;83,846;77,822;100,828;189,822;159,828;124,816;41,757;206,775;59,763;118,698;94,680;165,656;77,621;124,609;124,597;100,574;29,544;77,544;218,526;71,485;71,503;41,467;260,455;212,497;201,467;153,467;83,449;53,420;53,420;136,384;47,331;106,378;65,319;147,331;212,331;147,278;118,290;130,177;230,154;177,112;183,166;65,130;47,136;224,136;183,77;271,35" o:connectangles="0,0,0,0,0,0,0,0,0,0,0,0,0,0,0,0,0,0,0,0,0,0,0,0,0,0,0,0,0,0,0,0,0,0,0,0,0,0,0,0,0,0,0,0,0,0,0,0,0,0,0,0,0"/>
                    <o:lock v:ext="edit" verticies="t"/>
                  </v:shape>
                  <v:shape id="Freeform 53" o:spid="_x0000_s1077" style="position:absolute;left:797;top:1926;width:284;height:958;visibility:visible;mso-wrap-style:square;v-text-anchor:top" coordsize="4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GHcMA&#10;AADbAAAADwAAAGRycy9kb3ducmV2LnhtbESPzWrDMBCE74W8g9hCb41UH9LgRAmJIbSUXpr4kONi&#10;bSwTa2Us1Xby9FWh0OMwPx+z3k6uFQP1ofGs4WWuQBBX3jRcayhPh+cliBCRDbaeScONAmw3s4c1&#10;5saP/EXDMdYijXDIUYONsculDJUlh2HuO+LkXXzvMCbZ19L0OKZx18pMqYV02HAiWOyosFRdj98u&#10;cas34z8Vh4/dsri/nku139tS66fHabcCEWmK/+G/9rvRsMjg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EGHcMAAADbAAAADwAAAAAAAAAAAAAAAACYAgAAZHJzL2Rv&#10;d25yZXYueG1sUEsFBgAAAAAEAAQA9QAAAIgDAAAAAA==&#10;" path="m41,162v-5,-3,-13,-2,-19,-4c14,156,5,158,1,155v,-3,1,-6,1,-9c2,139,2,132,1,126v,-4,2,-9,,-12c1,110,3,105,1,103,2,82,2,70,2,50,3,34,,21,1,3,18,3,30,,48,2,46,24,47,48,46,70v-1,2,,3,-1,5c46,93,43,120,43,141v,2,-1,1,-1,3c43,148,42,155,42,161v-1,,-1,,-1,1xm34,155v-1,-1,-1,,-2,1c33,156,34,156,34,156v,,,-1,,-1xm21,151v-1,,-2,-1,-2,c20,151,21,152,21,151xm12,148v,,,1,,1c12,149,13,149,13,149v,-1,,-1,-1,-1xm7,146v,,,1,,1c7,147,8,147,8,147v,,,-1,-1,-1xm14,143v1,,1,1,3,1c17,143,14,142,14,143xm16,140v-2,,-1,-2,-3,-1c12,140,14,139,14,140v,1,,1,,1c15,141,15,141,16,141v,,,-1,,-1xm32,139v-1,1,-2,,-2,1c30,140,31,140,32,140r,-1xm27,138v-1,,-1,-1,-2,-1c26,138,27,139,24,138v1,1,1,2,3,2c25,138,27,139,27,138xm20,136v-1,,-2,,-2,1c20,137,20,138,21,138v,-1,,-2,-1,-2xm7,128v,1,-2,4,,5c7,131,8,128,7,128xm34,131v,,-1,,-1,c32,132,33,132,34,133v,-1,,-2,,-2xm10,126v-1,,-1,,-1,c9,127,9,128,9,129v,,,,,c9,128,9,127,10,126xm20,118v,1,-1,2,,2c20,119,21,118,20,118xm17,112v-1,-1,-1,-1,-2,-1c15,113,16,113,15,114v1,,1,1,1,1c16,115,17,115,17,115v-1,,-1,-2,,-3xm27,106v,2,-1,5,1,5c28,109,28,107,27,106xm12,105v1,2,-1,4,1,4c13,108,14,106,12,105xm25,103v,1,-1,3,,3c25,105,26,103,25,103xm20,103v,2,,3,1,3c22,105,21,104,20,103xm22,97v-1,,,3,-2,4c22,100,20,103,22,102v,-1,,-3,,-5xm18,101v-1,-2,,-3,-2,-4c16,99,16,100,17,101v,,1,-1,1,xm4,88v,1,-1,4,,4c4,91,5,88,4,88xm13,88v-1,1,-1,2,-2,3c12,91,12,92,13,92v-2,-2,,-2,,-4xm35,88v1,,1,,1,c36,88,35,89,36,89v1,-1,-1,-2,-1,-1xm12,82v,2,,4,1,6c13,85,13,83,12,82xm10,76v-1,,-1,4,,4c8,81,9,85,9,87v1,,1,-1,2,-2c9,82,10,81,10,76xm6,79v-1,1,-1,6,,7c6,83,6,81,6,79xm15,83v,1,-1,3,1,2c15,85,16,83,15,83xm44,78v-2,,-2,6,-1,7c43,83,44,80,44,78xm37,82v-1,1,-1,1,-1,2c37,83,36,85,37,85v,-1,,-2,,-3xm34,75v,1,,3,,4c35,79,34,77,35,75v-1,1,-1,-1,-1,xm24,73v,2,,5,2,6c25,77,25,75,24,73xm14,76v-1,,-2,2,,2c14,77,14,77,14,76xm12,73v,1,-1,3,,2c12,75,13,73,12,73xm8,71v,,,,,c8,72,8,73,7,74v1,,1,,1,c8,73,8,72,8,71xm23,65v-1,-1,-1,1,-2,1c22,66,21,68,23,68v,-1,,-2,,-3xm35,61v,2,-1,4,1,5c35,64,35,63,35,61xm8,56c7,57,6,63,7,64,8,61,8,59,8,56xm17,60v1,1,-1,4,1,4c18,63,19,60,17,60xm10,54v-1,2,-1,8,,9c10,60,10,57,10,54xm15,51v,2,-2,6,,7c15,56,16,52,15,51xm25,56v1,,1,,1,c26,53,25,55,25,56xm36,54v,-5,-1,-1,,2c36,56,36,56,36,56v1,-1,,-1,,-2xm25,48v-1,,,-1,-1,-1c24,49,23,52,24,53v,-2,,-4,1,-5xm19,46v,1,-1,3,1,3c19,48,20,46,19,46xm22,30v-2,2,-2,10,-1,12c21,38,21,34,22,30xm8,26v,2,-1,5,1,6c9,30,9,27,8,26xm38,26v-1,,,3,-1,4c38,30,38,30,39,30v-1,-1,1,-4,-1,-4xm29,19v-1,2,-2,8,-1,10c29,26,29,22,29,19xm30,23v1,2,-1,5,1,5c30,27,32,24,30,23xm10,22v1,1,-1,4,1,4c10,25,12,22,10,22xm36,24v,1,-1,3,,3c36,26,37,24,36,24xm7,23v,1,-1,2,1,2c7,24,8,23,7,23xm38,21v,1,,1,,2c38,23,39,23,39,23v,-1,,-2,-1,-2xm32,8v-1,,-3,4,-1,6c31,12,34,9,32,8xm46,3v-1,,-1,,-2,c44,5,45,5,45,6,46,5,46,4,46,3xe" fillcolor="#ed1c24" stroked="f">
                    <v:path arrowok="t" o:connecttype="custom" o:connectlocs="12,863;12,296;266,444;243,958;201,917;71,875;41,863;83,846;77,822;95,828;189,822;160,828;124,816;41,757;201,775;53,763;118,698;95,680;166,656;71,621;118,609;118,597;95,574;24,544;77,544;213,526;71,485;65,503;36,467;260,461;213,497;201,467;154,467;83,449;47,420;47,420;136,384;47,331;107,378;59,319;148,331;213,331;142,278;118,290;130,177;225,154;172,112;183,166;59,130;41,136;225,136;183,83;266,35" o:connectangles="0,0,0,0,0,0,0,0,0,0,0,0,0,0,0,0,0,0,0,0,0,0,0,0,0,0,0,0,0,0,0,0,0,0,0,0,0,0,0,0,0,0,0,0,0,0,0,0,0,0,0,0,0"/>
                    <o:lock v:ext="edit" verticies="t"/>
                  </v:shape>
                  <v:shape id="Freeform 54" o:spid="_x0000_s1078" style="position:absolute;left:5103;top:1501;width:18;height:18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l8MAA&#10;AADbAAAADwAAAGRycy9kb3ducmV2LnhtbESPQavCMBCE7w/8D2EFLw9NVRSpRhFB8CbWXrwtzdoW&#10;m01toq3/3giCx2FmvmFWm85U4kmNKy0rGI8iEMSZ1SXnCtLzfrgA4TyyxsoyKXiRg82697fCWNuW&#10;T/RMfC4ChF2MCgrv61hKlxVk0I1sTRy8q20M+iCbXOoG2wA3lZxE0VwaLDksFFjTrqDsljyMgn3k&#10;T0dK7bSdmTopd3e62PRfqUG/2y5BeOr8L/xtH7SC+RQ+X8IP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fl8MAAAADbAAAADwAAAAAAAAAAAAAAAACYAgAAZHJzL2Rvd25y&#10;ZXYueG1sUEsFBgAAAAAEAAQA9QAAAIUDAAAAAA==&#10;" path="m2,3c1,3,,2,,1,2,1,1,1,1,v1,,,1,2,1c2,2,1,1,2,3xe" fillcolor="#ed1c24" stroked="f">
                    <v:path arrowok="t" o:connecttype="custom" o:connectlocs="12,18;0,6;6,0;18,6;12,18" o:connectangles="0,0,0,0,0"/>
                  </v:shape>
                  <v:shape id="Freeform 55" o:spid="_x0000_s1079" style="position:absolute;left:5027;top:1211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Ldl8EA&#10;AADbAAAADwAAAGRycy9kb3ducmV2LnhtbESPQYvCMBSE78L+h/AWvIimishSjbKKsuJNXTw/mmdT&#10;tnkpSaz1328EweMwM98wi1Vna9GSD5VjBeNRBoK4cLriUsHveTf8AhEissbaMSl4UIDV8qO3wFy7&#10;Ox+pPcVSJAiHHBWYGJtcylAYshhGriFO3tV5izFJX0rt8Z7gtpaTLJtJixWnBYMNbQwVf6ebVXA7&#10;xktLXT3+OZhmss0G/rDee6X6n933HESkLr7Dr/ZeK5hN4fkl/QC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S3ZfBAAAA2wAAAA8AAAAAAAAAAAAAAAAAmAIAAGRycy9kb3du&#10;cmV2LnhtbFBLBQYAAAAABAAEAPUAAACGAwAAAAA=&#10;" path="m1,4c,4,,3,,3,,2,,1,1,,1,2,,2,1,4xe" fillcolor="#ed1c24" stroked="f">
                    <v:path arrowok="t" o:connecttype="custom" o:connectlocs="6,24;0,18;6,0;6,24" o:connectangles="0,0,0,0"/>
                  </v:shape>
                  <v:shape id="Freeform 56" o:spid="_x0000_s1080" style="position:absolute;left:5163;top:1206;width:11;height:11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fCpMEA&#10;AADbAAAADwAAAGRycy9kb3ducmV2LnhtbESPQWsCMRSE74L/IbyCN01aUMpqFCsWe5Ou4vmxee5u&#10;3byEJOr67xuh0OMwM98wi1VvO3GjEFvHGl4nCgRx5UzLtYbj4XP8DiImZIOdY9LwoAir5XCwwMK4&#10;O3/TrUy1yBCOBWpoUvKFlLFqyGKcOE+cvbMLFlOWoZYm4D3DbSfflJpJiy3nhQY9bRqqLuXVath+&#10;lEdPF3swu/11ewpq7X9UrfXopV/PQSTq03/4r/1lNMym8PySf4B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nwqTBAAAA2wAAAA8AAAAAAAAAAAAAAAAAmAIAAGRycy9kb3du&#10;cmV2LnhtbFBLBQYAAAAABAAEAPUAAACGAwAAAAA=&#10;" path="m2,2c1,2,1,1,1,1,,1,,1,,1,1,,2,1,2,2xe" fillcolor="#ed1c24" stroked="f">
                    <v:path arrowok="t" o:connecttype="custom" o:connectlocs="11,11;6,6;0,6;11,11" o:connectangles="0,0,0,0"/>
                  </v:shape>
                  <v:shape id="Freeform 57" o:spid="_x0000_s1081" style="position:absolute;left:5009;top:1140;width:18;height:66;visibility:visible;mso-wrap-style:square;v-text-anchor:top" coordsize="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Z8cQA&#10;AADbAAAADwAAAGRycy9kb3ducmV2LnhtbESP0UoDMRRE3wv+Q7iCb21Swa2uTYuISin40OoHXDe3&#10;m7WbmyWJu9u/bwpCH4eZOcMs16NrRU8hNp41zGcKBHHlTcO1hu+v9+kjiJiQDbaeScOJIqxXN5Ml&#10;lsYPvKN+n2qRIRxL1GBT6kopY2XJYZz5jjh7Bx8cpixDLU3AIcNdK++VKqTDhvOCxY5eLVXH/Z/T&#10;cFT+c/P7MLzN49OH3YbDz6JXQeu72/HlGUSiMV3D/+2N0VAUcPmSf4Bcn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c2fHEAAAA2wAAAA8AAAAAAAAAAAAAAAAAmAIAAGRycy9k&#10;b3ducmV2LnhtbFBLBQYAAAAABAAEAPUAAACJAwAAAAA=&#10;" path="m3,9c2,10,1,11,,11,1,9,,5,1,4,1,4,,,2,,2,5,1,6,3,9xe" fillcolor="#ed1c24" stroked="f">
                    <v:path arrowok="t" o:connecttype="custom" o:connectlocs="18,54;0,66;6,24;12,0;18,54" o:connectangles="0,0,0,0,0"/>
                  </v:shape>
                  <v:shape id="Freeform 58" o:spid="_x0000_s1082" style="position:absolute;left:5157;top:1129;width:11;height:29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IpMQA&#10;AADbAAAADwAAAGRycy9kb3ducmV2LnhtbESPQWvCQBSE70L/w/IK3symKrFEVymFUm/WtAVze2Rf&#10;k7TZtzG7mvjv3YLgcZiZb5jVZjCNOFPnassKnqIYBHFhdc2lgq/Pt8kzCOeRNTaWScGFHGzWD6MV&#10;ptr2vKdz5ksRIOxSVFB536ZSuqIigy6yLXHwfmxn0AfZlVJ32Ae4aeQ0jhNpsOawUGFLrxUVf9nJ&#10;KFjw+7cbPo67k567X+4xP8zKXKnx4/CyBOFp8Pfwrb3VCpIF/H8JP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JiKTEAAAA2wAAAA8AAAAAAAAAAAAAAAAAmAIAAGRycy9k&#10;b3ducmV2LnhtbFBLBQYAAAAABAAEAPUAAACJAwAAAAA=&#10;" path="m1,1c1,3,2,5,,5,,4,1,2,,1,1,,,2,1,1xe" fillcolor="#ed1c24" stroked="f">
                    <v:path arrowok="t" o:connecttype="custom" o:connectlocs="6,6;0,29;0,6;6,6" o:connectangles="0,0,0,0"/>
                  </v:shape>
                  <v:shape id="Freeform 59" o:spid="_x0000_s1083" style="position:absolute;left:5098;top:1123;width:11;height:35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8oW8EA&#10;AADbAAAADwAAAGRycy9kb3ducmV2LnhtbERPTYvCMBC9C/sfwgjeNK0Hka5RVFgUEVl1d/E4NGNb&#10;bCa1iRr/vTkseHy878ksmFrcqXWVZQXpIAFBnFtdcaHg5/jVH4NwHlljbZkUPMnBbPrRmWCm7YP3&#10;dD/4QsQQdhkqKL1vMildXpJBN7ANceTOtjXoI2wLqVt8xHBTy2GSjKTBimNDiQ0tS8ovh5tRMP/e&#10;LZ7L62qbpre/dH8Kv5twqpXqdcP8E4Sn4N/if/daKxjFsfFL/AFy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PKFvBAAAA2wAAAA8AAAAAAAAAAAAAAAAAmAIAAGRycy9kb3du&#10;cmV2LnhtbFBLBQYAAAAABAAEAPUAAACGAwAAAAA=&#10;" path="m2,6c,5,1,2,,,1,2,1,4,2,6xe" fillcolor="#ed1c24" stroked="f">
                    <v:path arrowok="t" o:connecttype="custom" o:connectlocs="11,35;0,0;11,35" o:connectangles="0,0,0"/>
                  </v:shape>
                  <v:shape id="Freeform 60" o:spid="_x0000_s1084" style="position:absolute;left:5163;top:1052;width:5;height:29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615cUA&#10;AADbAAAADwAAAGRycy9kb3ducmV2LnhtbESPQWvCQBSE74L/YXmCF9FNFUIbXaUUI3ooWGvr9ZF9&#10;JqHZtyG7avTXuwXB4zAz3zCzRWsqcabGlZYVvIwiEMSZ1SXnCvbf6fAVhPPIGivLpOBKDhbzbmeG&#10;ibYX/qLzzuciQNglqKDwvk6kdFlBBt3I1sTBO9rGoA+yyaVu8BLgppLjKIqlwZLDQoE1fRSU/e1O&#10;RsFyk8Y/nwd7/V0OJpiujtXptk2V6vfa9ykIT61/hh/ttVYQv8H/l/AD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rXlxQAAANsAAAAPAAAAAAAAAAAAAAAAAJgCAABkcnMv&#10;ZG93bnJldi54bWxQSwUGAAAAAAQABAD1AAAAigMAAAAA&#10;" path="m1,5c,4,,2,,,1,2,1,3,1,5xe" fillcolor="#ed1c24" stroked="f">
                    <v:path arrowok="t" o:connecttype="custom" o:connectlocs="5,29;0,0;5,29" o:connectangles="0,0,0"/>
                  </v:shape>
                  <v:shape id="Freeform 61" o:spid="_x0000_s1085" style="position:absolute;left:5990;top:715;width:5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jgCr8A&#10;AADbAAAADwAAAGRycy9kb3ducmV2LnhtbERPu27CMBTdK/EP1q3EVpwyFJRiUHg0zZq0S7er+JJE&#10;xNeRbUj4+3pAYjw6781uMr24kfOdZQXviwQEcW11x42C35+vtzUIH5A19pZJwZ087Lazlw2m2o5c&#10;0q0KjYgh7FNU0IYwpFL6uiWDfmEH4sidrTMYInSN1A7HGG56uUySD2mw49jQ4kCHlupLdTUKrnty&#10;x748y9wUZspPy78s+x6Umr9O2SeIQFN4ih/uQitYxfXxS/wBcvs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OOAKvwAAANsAAAAPAAAAAAAAAAAAAAAAAJgCAABkcnMvZG93bnJl&#10;di54bWxQSwUGAAAAAAQABAD1AAAAhAMAAAAA&#10;" path="m,c1,,,1,1,1,,1,,1,,xe" fillcolor="black" stroked="f">
                    <v:path arrowok="t" o:connecttype="custom" o:connectlocs="0,0;5,6;0,0" o:connectangles="0,0,0"/>
                  </v:shape>
                  <v:shape id="Freeform 62" o:spid="_x0000_s1086" style="position:absolute;left:6013;top:721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MCSMIA&#10;AADbAAAADwAAAGRycy9kb3ducmV2LnhtbESP0YrCMBRE3xf8h3AF39ZUQVeqUUpB8WERV/2AS3Nt&#10;is1NaaJWv34jCD4OM3OGWaw6W4sbtb5yrGA0TEAQF05XXCo4HdffMxA+IGusHZOCB3lYLXtfC0y1&#10;u/Mf3Q6hFBHCPkUFJoQmldIXhiz6oWuIo3d2rcUQZVtK3eI9wm0tx0kylRYrjgsGG8oNFZfD1Sqo&#10;ttkx2+82k0tAZ5752f5u8rFSg36XzUEE6sIn/G5vtYKfEby+xB8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gwJIwgAAANsAAAAPAAAAAAAAAAAAAAAAAJgCAABkcnMvZG93&#10;bnJldi54bWxQSwUGAAAAAAQABAD1AAAAhwMAAAAA&#10;" path="m1,v1,1,,2,,3c,3,1,1,1,xe" fillcolor="black" stroked="f">
                    <v:path arrowok="t" o:connecttype="custom" o:connectlocs="6,0;6,18;6,0" o:connectangles="0,0,0"/>
                  </v:shape>
                  <v:rect id="Rectangle 63" o:spid="_x0000_s1087" style="position:absolute;left:6007;top:733;width:1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7wLsYA&#10;AADbAAAADwAAAGRycy9kb3ducmV2LnhtbESPT2sCMRTE7wW/Q3iCt5p1qX+6NYoWBC+Fqj3U23Pz&#10;3F3cvKxJ1LWfvikIPQ4z8xtmOm9NLa7kfGVZwaCfgCDOra64UPC1Wz1PQPiArLG2TAru5GE+6zxN&#10;MdP2xhu6bkMhIoR9hgrKEJpMSp+XZND3bUMcvaN1BkOUrpDa4S3CTS3TJBlJgxXHhRIbei8pP20v&#10;RsHydbI8f77wx8/msKf99+E0TF2iVK/bLt5ABGrDf/jRXmsF4xT+vsQf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7wLsYAAADbAAAADwAAAAAAAAAAAAAAAACYAgAAZHJz&#10;L2Rvd25yZXYueG1sUEsFBgAAAAAEAAQA9QAAAIsDAAAAAA==&#10;" fillcolor="black" stroked="f"/>
                  <v:shape id="Freeform 64" o:spid="_x0000_s1088" style="position:absolute;left:6001;top:739;width:6;height:41;visibility:visible;mso-wrap-style:square;v-text-anchor:top" coordsize="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nN8UA&#10;AADbAAAADwAAAGRycy9kb3ducmV2LnhtbESPQWsCMRSE74X+h/AEbzW7Fq1sjVKlggcvaqF4e25e&#10;N4ubl3UTdfXXG0HocZiZb5jxtLWVOFPjS8cK0l4Cgjh3uuRCwc928TYC4QOyxsoxKbiSh+nk9WWM&#10;mXYXXtN5EwoRIewzVGBCqDMpfW7Iou+5mjh6f66xGKJsCqkbvES4rWQ/SYbSYslxwWBNc0P5YXOy&#10;Co672e9qsL6lR59e99/z0TaszE2pbqf9+gQRqA3/4Wd7qRV8vMPjS/wB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Wc3xQAAANsAAAAPAAAAAAAAAAAAAAAAAJgCAABkcnMv&#10;ZG93bnJldi54bWxQSwUGAAAAAAQABAD1AAAAigMAAAAA&#10;" path="m1,v,1,,2,,2c1,4,1,6,,7,1,5,1,3,1,xe" fillcolor="black" stroked="f">
                    <v:path arrowok="t" o:connecttype="custom" o:connectlocs="6,0;6,12;0,41;6,0" o:connectangles="0,0,0,0"/>
                  </v:shape>
                  <v:shape id="Freeform 65" o:spid="_x0000_s1089" style="position:absolute;left:6013;top:745;width:6;height:23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kUgcUA&#10;AADbAAAADwAAAGRycy9kb3ducmV2LnhtbESPzWrDMBCE74W8g9hAb40cU5rUjRJCf2gPhWA3pNfF&#10;2lgm1sqV1Nh9+6pQyHGYmW+Y1Wa0nTiTD61jBfNZBoK4drrlRsH+4+VmCSJEZI2dY1LwQwE268nV&#10;CgvtBi7pXMVGJAiHAhWYGPtCylAbshhmridO3tF5izFJ30jtcUhw28k8y+6kxZbTgsGeHg3Vp+rb&#10;Koi798P98KxNbn1VPpXhc/GVvyp1PR23DyAijfES/m+/aQWLW/j7kn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RSBxQAAANsAAAAPAAAAAAAAAAAAAAAAAJgCAABkcnMv&#10;ZG93bnJldi54bWxQSwUGAAAAAAQABAD1AAAAigMAAAAA&#10;" path="m1,v,1,,2,,4c,3,1,1,1,xe" fillcolor="black" stroked="f">
                    <v:path arrowok="t" o:connecttype="custom" o:connectlocs="6,0;6,23;6,0" o:connectangles="0,0,0"/>
                  </v:shape>
                  <v:rect id="Rectangle 66" o:spid="_x0000_s1090" style="position:absolute;left:6019;top:756;width:6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doWsYA&#10;AADbAAAADwAAAGRycy9kb3ducmV2LnhtbESPT2vCQBTE74V+h+UVvNVNRa2mWaUKhV4K/jvo7Zl9&#10;TYLZt3F3G9N+elcQehxm5jdMNu9MLVpyvrKs4KWfgCDOra64ULDbfjxPQPiArLG2TAp+ycN89viQ&#10;YarthdfUbkIhIoR9igrKEJpUSp+XZND3bUMcvW/rDIYoXSG1w0uEm1oOkmQsDVYcF0psaFlSftr8&#10;GAWL6WRxXg356299PNBhfzyNBi5RqvfUvb+BCNSF//C9/akVvI7g9iX+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doWsYAAADbAAAADwAAAAAAAAAAAAAAAACYAgAAZHJz&#10;L2Rvd25yZXYueG1sUEsFBgAAAAAEAAQA9QAAAIsDAAAAAA==&#10;" fillcolor="black" stroked="f"/>
                  <v:shape id="Freeform 67" o:spid="_x0000_s1091" style="position:absolute;left:6019;top:768;width:6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3d5cAA&#10;AADbAAAADwAAAGRycy9kb3ducmV2LnhtbESPS6vCMBSE94L/IRzBnaa6UOk1Sq/vrY/N3R2aY1tu&#10;c1KSqPXfG0FwOczMN8x82Zpa3Mn5yrKC0TABQZxbXXGh4HLeDmYgfEDWWFsmBU/ysFx0O3NMtX3w&#10;ke6nUIgIYZ+igjKEJpXS5yUZ9EPbEEfvap3BEKUrpHb4iHBTy3GSTKTBiuNCiQ2tSsr/Tzej4PZL&#10;bl0fr3JnDqbdbcZ/WbZvlOr32uwHRKA2fMOf9kErmE7g/SX+A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53d5cAAAADbAAAADwAAAAAAAAAAAAAAAACYAgAAZHJzL2Rvd25y&#10;ZXYueG1sUEsFBgAAAAAEAAQA9QAAAIUDAAAAAA==&#10;" path="m1,v,,,,,1c,1,1,,1,xe" fillcolor="black" stroked="f">
                    <v:path arrowok="t" o:connecttype="custom" o:connectlocs="6,0;6,6;6,0" o:connectangles="0,0,0"/>
                  </v:shape>
                  <v:shape id="Freeform 68" o:spid="_x0000_s1092" style="position:absolute;left:6013;top:768;width:6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F4fsMA&#10;AADbAAAADwAAAGRycy9kb3ducmV2LnhtbESPwWrDMBBE74H8g9hCbolcH5riRjZukqa+Ou2lt8Xa&#10;2KbWykhy4vx9VSj0OMzMG2ZXzGYQV3K+t6zgcZOAIG6s7rlV8Pnxtn4G4QOyxsEyKbiThyJfLnaY&#10;aXvjmq7n0IoIYZ+hgi6EMZPSNx0Z9Bs7EkfvYp3BEKVrpXZ4i3AzyDRJnqTBnuNChyPtO2q+z5NR&#10;ML2SOwz1RZ5MZebTMf0qy/dRqdXDXL6ACDSH//Bfu9IKtlv4/RJ/gM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F4fsMAAADbAAAADwAAAAAAAAAAAAAAAACYAgAAZHJzL2Rv&#10;d25yZXYueG1sUEsFBgAAAAAEAAQA9QAAAIgDAAAAAA==&#10;" path="m,c1,,,1,,1,,1,,,,xe" fillcolor="black" stroked="f">
                    <v:path arrowok="t" o:connecttype="custom" o:connectlocs="0,0;0,6;0,0" o:connectangles="0,0,0"/>
                  </v:shape>
                  <v:shape id="Freeform 69" o:spid="_x0000_s1093" style="position:absolute;left:6019;top:792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Z/jMMA&#10;AADbAAAADwAAAGRycy9kb3ducmV2LnhtbERPTW+CQBC9N/E/bMakt7pgUzDoYoylSRNO0vbgbWRH&#10;oGVnCbsq/ffdg0mPL+97s51ML640us6ygngRgSCure64UfD58fa0AuE8ssbeMin4JQfbfPawwUzb&#10;Gx/oWvlGhBB2GSpovR8yKV3dkkG3sANx4M52NOgDHBupR7yFcNPLZRQl0mDHoaHFgfYt1T/VxSh4&#10;sTs+R2WSJsfnovz6PhWX17hQ6nE+7dYgPE3+X3x3v2sFaRgbvoQf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Z/jMMAAADbAAAADwAAAAAAAAAAAAAAAACYAgAAZHJzL2Rv&#10;d25yZXYueG1sUEsFBgAAAAAEAAQA9QAAAIgDAAAAAA==&#10;" path="m,c1,,,1,,2,,2,,1,,xe" fillcolor="black" stroked="f">
                    <v:path arrowok="t" o:connecttype="custom" o:connectlocs="0,0;0,12;0,0" o:connectangles="0,0,0"/>
                  </v:shape>
                  <v:shape id="Freeform 70" o:spid="_x0000_s1094" style="position:absolute;left:5990;top:798;width:5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JJl8MA&#10;AADbAAAADwAAAGRycy9kb3ducmV2LnhtbESPwW7CMBBE75X4B2uRuDUOHGgbMCi0kOZKyoXbKl6S&#10;iHgd2QbSv68rVepxNDNvNOvtaHpxJ+c7ywrmSQqCuLa640bB6evw/ArCB2SNvWVS8E0etpvJ0xoz&#10;bR98pHsVGhEh7DNU0IYwZFL6uiWDPrEDcfQu1hkMUbpGaoePCDe9XKTpUhrsOC60ONB7S/W1uhkF&#10;tx25j/54kYUpzVjsF+c8/xyUmk3HfAUi0Bj+w3/tUit4eYPfL/E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JJl8MAAADbAAAADwAAAAAAAAAAAAAAAACYAgAAZHJzL2Rv&#10;d25yZXYueG1sUEsFBgAAAAAEAAQA9QAAAIgDAAAAAA==&#10;" path="m1,v,,,1,,1c,1,1,,1,xe" fillcolor="black" stroked="f">
                    <v:path arrowok="t" o:connecttype="custom" o:connectlocs="5,0;5,6;5,0" o:connectangles="0,0,0"/>
                  </v:shape>
                  <v:shape id="Freeform 71" o:spid="_x0000_s1095" style="position:absolute;left:6007;top:804;width:6;height:23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dipcEA&#10;AADbAAAADwAAAGRycy9kb3ducmV2LnhtbERPz0/CMBS+m/A/NI/Em3TuIDgoxABGDyZmk8D1ZX2u&#10;i+vraCsb/709mHD88v1ebUbbiQv50DpW8DjLQBDXTrfcKDh8vT4sQISIrLFzTAquFGCzntytsNBu&#10;4JIuVWxECuFQoAITY19IGWpDFsPM9cSJ+3beYkzQN1J7HFK47WSeZU/SYsupwWBPW0P1T/VrFcTP&#10;j+PzsNcmt74qd2U4zc/5m1L30/FlCSLSGG/if/e7VrBI69OX9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XYqXBAAAA2wAAAA8AAAAAAAAAAAAAAAAAmAIAAGRycy9kb3du&#10;cmV2LnhtbFBLBQYAAAAABAAEAPUAAACGAwAAAAA=&#10;" path="m,c1,2,,3,,4v,-1,,,,c,3,,1,,xe" fillcolor="black" stroked="f">
                    <v:path arrowok="t" o:connecttype="custom" o:connectlocs="0,0;0,23;0,23;0,0" o:connectangles="0,0,0,0"/>
                  </v:shape>
                  <v:shape id="Freeform 72" o:spid="_x0000_s1096" style="position:absolute;left:6019;top:810;width:6;height:11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mmNsQA&#10;AADbAAAADwAAAGRycy9kb3ducmV2LnhtbESPQWvCQBSE7wX/w/IEb3WTilGiq4iNIHiqtofeXrPP&#10;JJp9G7Krxn/vCgWPw8x8w8yXnanFlVpXWVYQDyMQxLnVFRcKvg+b9ykI55E11pZJwZ0cLBe9tzmm&#10;2t74i657X4gAYZeigtL7JpXS5SUZdEPbEAfvaFuDPsi2kLrFW4CbWn5EUSINVhwWSmxoXVJ+3l+M&#10;grFd8THaJZPkd5Ttfk5/2eUzzpQa9LvVDISnzr/C/+2tVjCN4fkl/A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5pjbEAAAA2wAAAA8AAAAAAAAAAAAAAAAAmAIAAGRycy9k&#10;b3ducmV2LnhtbFBLBQYAAAAABAAEAPUAAACJAwAAAAA=&#10;" path="m1,c1,,1,2,,2,,2,1,1,1,xe" fillcolor="black" stroked="f">
                    <v:path arrowok="t" o:connecttype="custom" o:connectlocs="6,0;0,11;6,0" o:connectangles="0,0,0"/>
                  </v:shape>
                  <v:shape id="Freeform 73" o:spid="_x0000_s1097" style="position:absolute;left:6007;top:827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CFcUA&#10;AADbAAAADwAAAGRycy9kb3ducmV2LnhtbESPS4vCQBCE7wv+h6GFvYhOFB8hOkoQVtzDHnxcvDWZ&#10;NolmekJmNPHfOwsLeyyq6itqtelMJZ7UuNKygvEoAkGcWV1yruB8+hrGIJxH1lhZJgUvcrBZ9z5W&#10;mGjb8oGeR5+LAGGXoILC+zqR0mUFGXQjWxMH72obgz7IJpe6wTbATSUnUTSXBksOCwXWtC0oux8f&#10;RsGtW0x3s3SRYjxox9/lK/653DOlPvtdugThqfP/4b/2XiuIJ/D7JfwAuX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1EIVxQAAANsAAAAPAAAAAAAAAAAAAAAAAJgCAABkcnMv&#10;ZG93bnJldi54bWxQSwUGAAAAAAQABAD1AAAAigMAAAAA&#10;" path="m1,v1,,,1,,2c,2,1,1,1,xe" fillcolor="black" stroked="f">
                    <v:path arrowok="t" o:connecttype="custom" o:connectlocs="6,0;6,12;6,0" o:connectangles="0,0,0"/>
                  </v:shape>
                  <v:shape id="Freeform 74" o:spid="_x0000_s1098" style="position:absolute;left:5995;top:845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ed2sQA&#10;AADbAAAADwAAAGRycy9kb3ducmV2LnhtbESPT4vCMBTE7wt+h/CEva2pilWqUcStIHjy38Hbs3m2&#10;3W1eShO1fvvNguBxmJnfMLNFaypxp8aVlhX0exEI4szqknMFx8P6awLCeWSNlWVS8CQHi3nnY4aJ&#10;tg/e0X3vcxEg7BJUUHhfJ1K6rCCDrmdr4uBdbWPQB9nkUjf4CHBTyUEUxdJgyWGhwJpWBWW/+5tR&#10;MLJLvkbbeByfh+n29HNJb9/9VKnPbrucgvDU+nf41d5oBZMh/H8JP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nndrEAAAA2wAAAA8AAAAAAAAAAAAAAAAAmAIAAGRycy9k&#10;b3ducmV2LnhtbFBLBQYAAAAABAAEAPUAAACJAwAAAAA=&#10;" path="m,c1,1,,2,,2,,2,,1,,xe" fillcolor="black" stroked="f">
                    <v:path arrowok="t" o:connecttype="custom" o:connectlocs="0,0;0,12;0,0" o:connectangles="0,0,0"/>
                  </v:shape>
                  <v:shape id="Freeform 75" o:spid="_x0000_s1099" style="position:absolute;left:5990;top:869;width:5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WLsMA&#10;AADbAAAADwAAAGRycy9kb3ducmV2LnhtbESPwWrDMBBE74H8g9hCbolcU4pxIxs3SdNcnfbS22Jt&#10;bFNrZSQ5cf6+KhR6HGbmDbMtZzOIKznfW1bwuElAEDdW99wq+Px4W2cgfEDWOFgmBXfyUBbLxRZz&#10;bW9c0/UcWhEh7HNU0IUw5lL6piODfmNH4uhdrDMYonSt1A5vEW4GmSbJszTYc1zocKRdR833eTIK&#10;pldy+6G+yKM5mfl4SL+q6n1UavUwVy8gAs3hP/zXPmkF2RP8fok/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aWLsMAAADbAAAADwAAAAAAAAAAAAAAAACYAgAAZHJzL2Rv&#10;d25yZXYueG1sUEsFBgAAAAAEAAQA9QAAAIgDAAAAAA==&#10;" path="m1,v,,,1,,1c,1,1,,1,xe" fillcolor="black" stroked="f">
                    <v:path arrowok="t" o:connecttype="custom" o:connectlocs="5,0;5,6;5,0" o:connectangles="0,0,0"/>
                  </v:shape>
                  <v:shape id="Freeform 76" o:spid="_x0000_s1100" style="position:absolute;left:6019;top:869;width:6;height:11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KgNcQA&#10;AADbAAAADwAAAGRycy9kb3ducmV2LnhtbESPT4vCMBTE74LfITzBm6a6WKUaRdwKC578d/D2bJ5t&#10;d5uX0kTtfvvNguBxmJnfMItVayrxoMaVlhWMhhEI4szqknMFp+N2MAPhPLLGyjIp+CUHq2W3s8BE&#10;2yfv6XHwuQgQdgkqKLyvEyldVpBBN7Q1cfButjHog2xyqRt8Brip5DiKYmmw5LBQYE2bgrKfw90o&#10;mNg136JdPI0vH+nu/H1N75+jVKl+r13PQXhq/Tv8an9pBbMJ/H8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CoDXEAAAA2wAAAA8AAAAAAAAAAAAAAAAAmAIAAGRycy9k&#10;b3ducmV2LnhtbFBLBQYAAAAABAAEAPUAAACJAwAAAAA=&#10;" path="m,c1,1,,1,1,2,,2,,1,,xe" fillcolor="black" stroked="f">
                    <v:path arrowok="t" o:connecttype="custom" o:connectlocs="0,0;6,11;0,0" o:connectangles="0,0,0"/>
                  </v:shape>
                  <v:shape id="Freeform 77" o:spid="_x0000_s1101" style="position:absolute;left:6019;top:886;width:6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itwsIA&#10;AADbAAAADwAAAGRycy9kb3ducmV2LnhtbESPS2vDMBCE74X+B7GF3ho5OYTgRAnOo26udnvJbbHW&#10;D2KtjCTH7r+vCoUeh5n5htkdZtOLBznfWVawXCQgiCurO24UfH2+v21A+ICssbdMCr7Jw2H//LTD&#10;VNuJC3qUoRERwj5FBW0IQyqlr1oy6Bd2II5ebZ3BEKVrpHY4Rbjp5SpJ1tJgx3GhxYFOLVX3cjQK&#10;xiO5c1/UMjdXM+eX1S3LPgalXl/mbAsi0Bz+w3/tq1awWcPvl/gD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SK3CwgAAANsAAAAPAAAAAAAAAAAAAAAAAJgCAABkcnMvZG93&#10;bnJldi54bWxQSwUGAAAAAAQABAD1AAAAhwMAAAAA&#10;" path="m,c1,,,1,1,1,,1,,,,xe" fillcolor="black" stroked="f">
                    <v:path arrowok="t" o:connecttype="custom" o:connectlocs="0,0;6,6;0,0" o:connectangles="0,0,0"/>
                  </v:shape>
                  <v:shape id="Freeform 78" o:spid="_x0000_s1102" style="position:absolute;left:6019;top:898;width:6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IWcMA&#10;AADbAAAADwAAAGRycy9kb3ducmV2LnhtbESPwWrDMBBE74H8g9hCbolcH1rjRjZukqa5Ou2lt8Xa&#10;2KbWykhy4vx9VSj0OMzMG2ZbzmYQV3K+t6zgcZOAIG6s7rlV8Pnxts5A+ICscbBMCu7koSyWiy3m&#10;2t64pus5tCJC2OeooAthzKX0TUcG/caOxNG7WGcwROlaqR3eItwMMk2SJ2mw57jQ4Ui7jprv82QU&#10;TK/k9kN9kUdzMvPxkH5V1fuo1Ophrl5ABJrDf/ivfdIKsmf4/RJ/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QIWcMAAADbAAAADwAAAAAAAAAAAAAAAACYAgAAZHJzL2Rv&#10;d25yZXYueG1sUEsFBgAAAAAEAAQA9QAAAIgDAAAAAA==&#10;" path="m,c1,,1,1,,xe" fillcolor="black" stroked="f">
                    <v:path arrowok="t" o:connecttype="custom" o:connectlocs="0,0;0,0" o:connectangles="0,0"/>
                  </v:shape>
                  <v:shape id="Freeform 79" o:spid="_x0000_s1103" style="position:absolute;left:5984;top:916;width:6;height:3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VlMcIA&#10;AADbAAAADwAAAGRycy9kb3ducmV2LnhtbERPPW/CMBDdK/U/WFeJDZwyIBQwCJAqQEwlHcp2xEdi&#10;iM+p7ZK0v74ekDo+ve/5sreNuJMPxrGC11EGgrh02nCl4KN4G05BhIissXFMCn4owHLx/DTHXLuO&#10;3+l+jJVIIRxyVFDH2OZShrImi2HkWuLEXZy3GBP0ldQeuxRuGznOsom0aDg11NjSpqbydvy2Csb7&#10;rlh9rXfWWH8+mc/t72F7LZQavPSrGYhIffwXP9w7rWCaxqYv6Q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JWUxwgAAANsAAAAPAAAAAAAAAAAAAAAAAJgCAABkcnMvZG93&#10;bnJldi54bWxQSwUGAAAAAAQABAD1AAAAhwMAAAAA&#10;" path="m1,c1,1,1,4,,6,,4,,2,1,xe" fillcolor="black" stroked="f">
                    <v:path arrowok="t" o:connecttype="custom" o:connectlocs="6,0;0,35;6,0" o:connectangles="0,0,0"/>
                  </v:shape>
                  <v:shape id="Freeform 80" o:spid="_x0000_s1104" style="position:absolute;left:5990;top:916;width:5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p/GsYA&#10;AADbAAAADwAAAGRycy9kb3ducmV2LnhtbESPQWvCQBSE7wX/w/IEL0U39VA0dRPEKuhJqq14fGRf&#10;k2D2bcyuSeyv7xaEHoeZ+YZZpL2pREuNKy0reJlEIIgzq0vOFXweN+MZCOeRNVaWScGdHKTJ4GmB&#10;sbYdf1B78LkIEHYxKii8r2MpXVaQQTexNXHwvm1j0AfZ5FI32AW4qeQ0il6lwZLDQoE1rQrKLoeb&#10;UdA9r9df9/b9vG+XP7u9y8+na7VVajTsl28gPPX+P/xob7WC2Rz+voQfI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p/GsYAAADbAAAADwAAAAAAAAAAAAAAAACYAgAAZHJz&#10;L2Rvd25yZXYueG1sUEsFBgAAAAAEAAQA9QAAAIsDAAAAAA==&#10;" path="m,c1,1,,3,,3,,2,,1,,xe" fillcolor="black" stroked="f">
                    <v:path arrowok="t" o:connecttype="custom" o:connectlocs="0,0;0,18;0,0" o:connectangles="0,0,0"/>
                  </v:shape>
                  <v:shape id="Freeform 81" o:spid="_x0000_s1105" style="position:absolute;left:5972;top:916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lAWsMA&#10;AADbAAAADwAAAGRycy9kb3ducmV2LnhtbERPz2vCMBS+D/wfwhN2GTbdDrJVo4hTcCeZ26THR/Ns&#10;i81LTbK2+tcvh4HHj+/3fDmYRnTkfG1ZwXOSgiAurK65VPD9tZ28gvABWWNjmRRcycNyMXqYY6Zt&#10;z5/UHUIpYgj7DBVUIbSZlL6oyKBPbEscuZN1BkOErpTaYR/DTSNf0nQqDdYcGypsaV1RcT78GgX9&#10;02bzc+3e8323un3sfZkfL81OqcfxsJqBCDSEu/jfvdMK3uL6+CX+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lAWsMAAADbAAAADwAAAAAAAAAAAAAAAACYAgAAZHJzL2Rv&#10;d25yZXYueG1sUEsFBgAAAAAEAAQA9QAAAIgDAAAAAA==&#10;" path="m1,c1,1,1,3,,3,,2,,1,1,xe" fillcolor="black" stroked="f">
                    <v:path arrowok="t" o:connecttype="custom" o:connectlocs="6,0;0,18;6,0" o:connectangles="0,0,0"/>
                  </v:shape>
                  <v:shape id="Freeform 82" o:spid="_x0000_s1106" style="position:absolute;left:6013;top:928;width:6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ija8EA&#10;AADbAAAADwAAAGRycy9kb3ducmV2LnhtbESPzarCMBSE94LvEI7gTlNdiFajVL1X3fqzcXdojm2x&#10;OSlJ1Pr25sIFl8PMfMMsVq2pxZOcrywrGA0TEMS51RUXCi7n38EUhA/IGmvLpOBNHlbLbmeBqbYv&#10;PtLzFAoRIexTVFCG0KRS+rwkg35oG+Lo3awzGKJ0hdQOXxFuajlOkok0WHFcKLGhTUn5/fQwCh5r&#10;ctv6eJM7czDt7md8zbJ9o1S/12ZzEIHa8A3/tw9awWwEf1/iD5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4o2vBAAAA2wAAAA8AAAAAAAAAAAAAAAAAmAIAAGRycy9kb3du&#10;cmV2LnhtbFBLBQYAAAAABAAEAPUAAACGAwAAAAA=&#10;" path="m,c1,,1,,1,1,,1,1,,,xe" fillcolor="black" stroked="f">
                    <v:path arrowok="t" o:connecttype="custom" o:connectlocs="0,0;6,6;0,0" o:connectangles="0,0,0"/>
                  </v:shape>
                  <v:rect id="Rectangle 83" o:spid="_x0000_s1107" style="position:absolute;left:5990;top:934;width:1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IW1MYA&#10;AADbAAAADwAAAGRycy9kb3ducmV2LnhtbESPQWvCQBSE74X+h+UVvNWNQUWja6iFQi9CtT3o7Zl9&#10;JiHZt+nuVtP+ercgeBxm5htmmfemFWdyvrasYDRMQBAXVtdcKvj6fHuegfABWWNrmRT8kod89fiw&#10;xEzbC2/pvAuliBD2GSqoQugyKX1RkUE/tB1x9E7WGQxRulJqh5cIN61Mk2QqDdYcFyrs6LWiotn9&#10;GAXr+Wz9/THmzd/2eKDD/thMUpcoNXjqXxYgAvXhHr6137WCeQr/X+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IW1MYAAADbAAAADwAAAAAAAAAAAAAAAACYAgAAZHJz&#10;L2Rvd25yZXYueG1sUEsFBgAAAAAEAAQA9QAAAIsDAAAAAA==&#10;" fillcolor="black" stroked="f"/>
                  <v:shape id="Freeform 84" o:spid="_x0000_s1108" style="position:absolute;left:5972;top:940;width:6;height:11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4LB8UA&#10;AADbAAAADwAAAGRycy9kb3ducmV2LnhtbESPQWvCQBSE70L/w/IKvZlNKo1tdCPSpiB4qtaDt9fs&#10;M4nNvg3ZVdN/7wpCj8PMfMPMF4NpxZl611hWkEQxCOLS6oYrBd/bz/ErCOeRNbaWScEfOVjkD6M5&#10;Ztpe+IvOG1+JAGGXoYLa+y6T0pU1GXSR7YiDd7C9QR9kX0nd4yXATSuf4ziVBhsOCzV29F5T+bs5&#10;GQUvdsmHeJ1O0/2kWO+OP8XpIymUenocljMQngb/H763V1rB2wRuX8IP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PgsHxQAAANsAAAAPAAAAAAAAAAAAAAAAAJgCAABkcnMv&#10;ZG93bnJldi54bWxQSwUGAAAAAAQABAD1AAAAigMAAAAA&#10;" path="m,c1,,,1,1,2,,2,,2,,2,,2,,1,,1,1,1,,,,xe" fillcolor="black" stroked="f">
                    <v:path arrowok="t" o:connecttype="custom" o:connectlocs="0,0;6,11;0,11;0,6;0,0" o:connectangles="0,0,0,0,0"/>
                  </v:shape>
                  <v:shape id="Freeform 85" o:spid="_x0000_s1109" style="position:absolute;left:5990;top:951;width:5;height:6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7U4cQA&#10;AADbAAAADwAAAGRycy9kb3ducmV2LnhtbESPQWvCQBSE70L/w/IK3nRjrVVTVylGQSSXRi/eHtln&#10;Epp9G7Krpv/eFQSPw8x8wyxWnanFlVpXWVYwGkYgiHOrKy4UHA/bwQyE88gaa8uk4J8crJZvvQXG&#10;2t74l66ZL0SAsItRQel9E0vp8pIMuqFtiIN3tq1BH2RbSN3iLcBNLT+i6EsarDgslNjQuqT8L7sY&#10;BeleJ016yrJzsh0n4+nkmB5GG6X6793PNwhPnX+Fn+2dVjD/hMeX8A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+1OHEAAAA2wAAAA8AAAAAAAAAAAAAAAAAmAIAAGRycy9k&#10;b3ducmV2LnhtbFBLBQYAAAAABAAEAPUAAACJAwAAAAA=&#10;" path="m,l5,,,6,,xe" fillcolor="black" stroked="f">
                    <v:path arrowok="t" o:connecttype="custom" o:connectlocs="0,0;5,0;0,6;0,0;0,0" o:connectangles="0,0,0,0,0"/>
                  </v:shape>
                  <v:shape id="Freeform 86" o:spid="_x0000_s1110" style="position:absolute;left:5984;top:951;width:6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OlaMMA&#10;AADbAAAADwAAAGRycy9kb3ducmV2LnhtbESPQWvCQBSE7wX/w/IEb81GwdJGV4mtprmaevH2yD6T&#10;YPZt2F01/ffdQqHHYWa+Ydbb0fTiTs53lhXMkxQEcW11x42C09fh+RWED8gae8uk4Js8bDeTpzVm&#10;2j74SPcqNCJC2GeooA1hyKT0dUsGfWIH4uhdrDMYonSN1A4fEW56uUjTF2mw47jQ4kDvLdXX6mYU&#10;3HbkPvrjRRamNGOxX5zz/HNQajYd8xWIQGP4D/+1S63gbQm/X+I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OlaMMAAADbAAAADwAAAAAAAAAAAAAAAACYAgAAZHJzL2Rv&#10;d25yZXYueG1sUEsFBgAAAAAEAAQA9QAAAIgDAAAAAA==&#10;" path="m1,v,,,,,1c,1,1,,1,xe" fillcolor="black" stroked="f">
                    <v:path arrowok="t" o:connecttype="custom" o:connectlocs="6,0;6,6;6,0" o:connectangles="0,0,0"/>
                  </v:shape>
                  <v:shape id="Freeform 87" o:spid="_x0000_s1111" style="position:absolute;left:5984;top:951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on8UA&#10;AADbAAAADwAAAGRycy9kb3ducmV2LnhtbESPQWvCQBSE74L/YXkFb2YTS1ObuhGxEQqetPXQ22v2&#10;maRm34bsqum/dwtCj8PMfMMsloNpxYV611hWkEQxCOLS6oYrBZ8fm+kchPPIGlvLpOCXHCzz8WiB&#10;mbZX3tFl7ysRIOwyVFB732VSurImgy6yHXHwjrY36IPsK6l7vAa4aeUsjlNpsOGwUGNH65rK0/5s&#10;FDzZFR/jbfqcfj0W28PPd3F+SwqlJg/D6hWEp8H/h+/td63gJYW/L+EH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aifxQAAANsAAAAPAAAAAAAAAAAAAAAAAJgCAABkcnMv&#10;ZG93bnJldi54bWxQSwUGAAAAAAQABAD1AAAAigMAAAAA&#10;" path="m,c1,,,2,,2,,1,,1,,xe" fillcolor="black" stroked="f">
                    <v:path arrowok="t" o:connecttype="custom" o:connectlocs="0,0;0,12;0,0" o:connectangles="0,0,0"/>
                  </v:shape>
                  <v:shape id="Freeform 88" o:spid="_x0000_s1112" style="position:absolute;left:5978;top:975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1tC8YA&#10;AADbAAAADwAAAGRycy9kb3ducmV2LnhtbESPQWvCQBCF74X+h2UEL6VuLKI1ukorFjx4MXrQ25gd&#10;N8HsbMhuNP33rlDo8fHmfW/efNnZStyo8aVjBcNBAoI4d7pko+Cw/3n/BOEDssbKMSn4JQ/LxevL&#10;HFPt7ryjWxaMiBD2KSooQqhTKX1ekEU/cDVx9C6usRiibIzUDd4j3FbyI0nG0mLJsaHAmlYF5des&#10;tfGN8ngarfTZjL7Ndn3eb9u347BVqt/rvmYgAnXh//gvvdEKphN4bokA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1tC8YAAADbAAAADwAAAAAAAAAAAAAAAACYAgAAZHJz&#10;L2Rvd25yZXYueG1sUEsFBgAAAAAEAAQA9QAAAIsDAAAAAA==&#10;" path="m6,r,l6,6,,6,6,xe" fillcolor="black" stroked="f">
                    <v:path arrowok="t" o:connecttype="custom" o:connectlocs="6,0;6,0;6,6;0,6;6,0" o:connectangles="0,0,0,0,0"/>
                  </v:shape>
                  <v:shape id="Freeform 89" o:spid="_x0000_s1113" style="position:absolute;left:6007;top:1005;width:1;height:11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qZdsMA&#10;AADbAAAADwAAAGRycy9kb3ducmV2LnhtbERPPW/CMBDdkfgP1lViA4dWpG3ARFEbpEpMpe3Q7YiP&#10;JCU+R7ETwr+vByTGp/e9SUfTiIE6V1tWsFxEIIgLq2suFXx/7eYvIJxH1thYJgVXcpBup5MNJtpe&#10;+JOGgy9FCGGXoILK+zaR0hUVGXQL2xIH7mQ7gz7ArpS6w0sIN418jKJYGqw5NFTY0ltFxfnQGwUr&#10;m/Ep2sfP8e9Tvv/5O+b9+zJXavYwZmsQnkZ/F9/cH1rBaxgbvoQf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qZdsMAAADbAAAADwAAAAAAAAAAAAAAAACYAgAAZHJzL2Rv&#10;d25yZXYueG1sUEsFBgAAAAAEAAQA9QAAAIgDAAAAAA==&#10;" path="m,c,,,,,,,1,,1,,2,,1,,1,,xe" fillcolor="black" stroked="f">
                    <v:path arrowok="t" o:connecttype="custom" o:connectlocs="0,0;0,0;0,11;0,0" o:connectangles="0,0,0,0"/>
                  </v:shape>
                  <v:shape id="Freeform 90" o:spid="_x0000_s1114" style="position:absolute;left:5990;top:1016;width:5;height:1;visibility:visible;mso-wrap-style:square;v-text-anchor:top" coordsize="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d8xcIA&#10;AADbAAAADwAAAGRycy9kb3ducmV2LnhtbESPQWvCQBSE74X+h+UJvdWNUkRTVwkVoZ5EW/D6yD6T&#10;0OzbsPti4r/vCoUeh5n5hllvR9eqG4XYeDYwm2agiEtvG64MfH/tX5egoiBbbD2TgTtF2G6en9aY&#10;Wz/wiW5nqVSCcMzRQC3S5VrHsiaHceo74uRdfXAoSYZK24BDgrtWz7NsoR02nBZq7OijpvLn3DsD&#10;hYT+TXbHJl7wWsz7+3C4cGHMy2Qs3kEJjfIf/mt/WgOrFTy+pB+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d3zFwgAAANsAAAAPAAAAAAAAAAAAAAAAAJgCAABkcnMvZG93&#10;bnJldi54bWxQSwUGAAAAAAQABAD1AAAAhwMAAAAA&#10;" path="m,l5,,,xe" fillcolor="black" stroked="f">
                    <v:path arrowok="t" o:connecttype="custom" o:connectlocs="0,0;5,0;0,0;0,0" o:connectangles="0,0,0,0"/>
                  </v:shape>
                  <v:shape id="Freeform 91" o:spid="_x0000_s1115" style="position:absolute;left:6001;top:1022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etLsYA&#10;AADcAAAADwAAAGRycy9kb3ducmV2LnhtbESPQW/CMAyF70j8h8hI3CBh07qpIyC0FWkSp7HtsJvX&#10;mLZb41RNgPLv8WESN1vv+b3Py/XgW3WiPjaBLSzmBhRxGVzDlYXPj+3sCVRMyA7bwGThQhHWq/Fo&#10;ibkLZ36n0z5VSkI45mihTqnLtY5lTR7jPHTEoh1C7zHJ2lfa9XiWcN/qO2My7bFhaaixo5eayr/9&#10;0Vt4CBs+mF32mH3fF7uv35/i+LoorJ1Ohs0zqERDupn/r9+c4BvBl2dkAr2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etLsYAAADcAAAADwAAAAAAAAAAAAAAAACYAgAAZHJz&#10;L2Rvd25yZXYueG1sUEsFBgAAAAAEAAQA9QAAAIsDAAAAAA==&#10;" path="m,c1,,1,,1,v,1,,2,,2c,2,1,1,,xe" fillcolor="black" stroked="f">
                    <v:path arrowok="t" o:connecttype="custom" o:connectlocs="0,0;6,0;6,12;0,0" o:connectangles="0,0,0,0"/>
                  </v:shape>
                  <v:shape id="Freeform 92" o:spid="_x0000_s1116" style="position:absolute;left:6001;top:1040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rp8MA&#10;AADcAAAADwAAAGRycy9kb3ducmV2LnhtbERPTWvCQBC9C/0PywheRDcRrSF1lVBQ7MFDbS/ehuw0&#10;iWZnQ3Y18d+7BcHbPN7nrDa9qcWNWldZVhBPIxDEudUVFwp+f7aTBITzyBpry6TgTg4267fBClNt&#10;O/6m29EXIoSwS1FB6X2TSunykgy6qW2IA/dnW4M+wLaQusUuhJtazqLoXRqsODSU2NBnSfnleDUK&#10;zv1yvltkywyTcRd/VffkcLrkSo2GffYBwlPvX+Kne6/D/CiG/2fCB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jrp8MAAADcAAAADwAAAAAAAAAAAAAAAACYAgAAZHJzL2Rv&#10;d25yZXYueG1sUEsFBgAAAAAEAAQA9QAAAIgDAAAAAA==&#10;" path="m1,v1,,,1,,2c,2,1,1,1,xe" fillcolor="black" stroked="f">
                    <v:path arrowok="t" o:connecttype="custom" o:connectlocs="6,0;6,12;6,0" o:connectangles="0,0,0"/>
                  </v:shape>
                  <v:shape id="Freeform 93" o:spid="_x0000_s1117" style="position:absolute;left:5995;top:1046;width:6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uIMEA&#10;AADcAAAADwAAAGRycy9kb3ducmV2LnhtbERPPW+DMBDdK/U/WFepW2PCUFUkBpG0JazQLtlO+AIo&#10;+IxsJ6H/Pq5Uqds9vc/bFouZxJWcHy0rWK8SEMSd1SP3Cr6/Pl/eQPiArHGyTAp+yEORPz5sMdP2&#10;xg1d29CLGMI+QwVDCHMmpe8GMuhXdiaO3Mk6gyFC10vt8BbDzSTTJHmVBkeODQPOtB+oO7cXo+Cy&#10;I/c+NSdZmdos1Ud6LMvDrNTz01JuQARawr/4z13rOD9J4feZeIHM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AriDBAAAA3AAAAA8AAAAAAAAAAAAAAAAAmAIAAGRycy9kb3du&#10;cmV2LnhtbFBLBQYAAAAABAAEAPUAAACGAwAAAAA=&#10;" path="m1,v,,,,,c1,1,1,1,1,1,,1,1,,1,xe" fillcolor="black" stroked="f">
                    <v:path arrowok="t" o:connecttype="custom" o:connectlocs="6,0;6,0;6,6;6,0" o:connectangles="0,0,0,0"/>
                  </v:shape>
                  <v:shape id="Freeform 94" o:spid="_x0000_s1118" style="position:absolute;left:5990;top:1064;width:1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wLu8EA&#10;AADcAAAADwAAAGRycy9kb3ducmV2LnhtbERPyWrDMBC9B/oPYgq9JXJTCMWNbNzN8TXLJbfBmtim&#10;1shIiu38fVQo9DaPt842n00vRnK+s6zgeZWAIK6t7rhRcDp+L19B+ICssbdMCm7kIc8eFltMtZ14&#10;T+MhNCKGsE9RQRvCkErp65YM+pUdiCN3sc5giNA1UjucYrjp5TpJNtJgx7GhxYE+Wqp/Dlej4PpO&#10;7rPfX2RpKjOXX+tzUewGpZ4e5+INRKA5/Iv/3JWO85MX+H0mXiC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MC7vBAAAA3AAAAA8AAAAAAAAAAAAAAAAAmAIAAGRycy9kb3du&#10;cmV2LnhtbFBLBQYAAAAABAAEAPUAAACGAwAAAAA=&#10;" path="m,c,,,,,1,,1,,,,xe" fillcolor="black" stroked="f">
                    <v:path arrowok="t" o:connecttype="custom" o:connectlocs="0,0;0,6;0,0" o:connectangles="0,0,0"/>
                  </v:shape>
                  <v:shape id="Freeform 95" o:spid="_x0000_s1119" style="position:absolute;left:5984;top:1075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yrLcMA&#10;AADcAAAADwAAAGRycy9kb3ducmV2LnhtbERPTWvCQBC9F/wPywje6q7apiW6imgKBU9qPXibZsck&#10;mp0N2VXTf98tFLzN433ObNHZWtyo9ZVjDaOhAkGcO1NxoeFr//H8DsIHZIO1Y9LwQx4W897TDFPj&#10;7ryl2y4UIoawT1FDGUKTSunzkiz6oWuII3dyrcUQYVtI0+I9httajpVKpMWKY0OJDa1Kyi+7q9Xw&#10;6pZ8UpvkLTlOss3h/J1d16NM60G/W05BBOrCQ/zv/jRxvnqBv2fiB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yrLcMAAADcAAAADwAAAAAAAAAAAAAAAACYAgAAZHJzL2Rv&#10;d25yZXYueG1sUEsFBgAAAAAEAAQA9QAAAIgDAAAAAA==&#10;" path="m,c1,,,1,,2,,2,,1,,xe" fillcolor="black" stroked="f">
                    <v:path arrowok="t" o:connecttype="custom" o:connectlocs="0,0;0,12;0,0" o:connectangles="0,0,0"/>
                  </v:shape>
                  <v:shape id="Freeform 96" o:spid="_x0000_s1120" style="position:absolute;left:5972;top:1075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AOtsMA&#10;AADcAAAADwAAAGRycy9kb3ducmV2LnhtbERPTWvCQBC9C/6HZYTedFeLqaSuIjYFwZO2PXibZsck&#10;bXY2ZFeN/94VBG/zeJ8zX3a2FmdqfeVYw3ikQBDnzlRcaPj++hzOQPiAbLB2TBqu5GG56PfmmBp3&#10;4R2d96EQMYR9ihrKEJpUSp+XZNGPXEMcuaNrLYYI20KaFi8x3NZyolQiLVYcG0psaF1S/r8/WQ1T&#10;t+Kj2iZvyeE12/78/Wanj3Gm9cugW72DCNSFp/jh3pg4X03h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AOtsMAAADcAAAADwAAAAAAAAAAAAAAAACYAgAAZHJzL2Rv&#10;d25yZXYueG1sUEsFBgAAAAAEAAQA9QAAAIgDAAAAAA==&#10;" path="m1,v,1,,2,,2c,2,1,1,1,xe" fillcolor="black" stroked="f">
                    <v:path arrowok="t" o:connecttype="custom" o:connectlocs="6,0;6,12;6,0" o:connectangles="0,0,0"/>
                  </v:shape>
                  <v:shape id="Freeform 97" o:spid="_x0000_s1121" style="position:absolute;left:5995;top:1087;width:6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uoI8AA&#10;AADcAAAADwAAAGRycy9kb3ducmV2LnhtbERPPW/CMBDdkfofrEPqRhwYEAoxKNCWZg2wsJ3iI4mI&#10;z5FtIP33NVKlbvf0Pi/fjqYXD3K+s6xgnqQgiGurO24UnE9fsxUIH5A19pZJwQ952G7eJjlm2j65&#10;oscxNCKGsM9QQRvCkEnp65YM+sQOxJG7WmcwROgaqR0+Y7jp5SJNl9Jgx7GhxYH2LdW3490ouO/I&#10;ffTVVR5MacbD5+JSFN+DUu/TsViDCDSGf/Gfu9RxfrqE1zPxAr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LuoI8AAAADcAAAADwAAAAAAAAAAAAAAAACYAgAAZHJzL2Rvd25y&#10;ZXYueG1sUEsFBgAAAAAEAAQA9QAAAIUDAAAAAA==&#10;" path="m,c1,,1,1,,xe" fillcolor="black" stroked="f">
                    <v:path arrowok="t" o:connecttype="custom" o:connectlocs="0,0;0,0" o:connectangles="0,0"/>
                  </v:shape>
                  <v:shape id="Freeform 98" o:spid="_x0000_s1122" style="position:absolute;left:6001;top:1093;width:6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/DtMIA&#10;AADcAAAADwAAAGRycy9kb3ducmV2LnhtbERPPWvDMBDdC/0P4grZarkZmuBaCUlJoJupHZeOh3W1&#10;TKyTsRTH+fdVoNDtHu/z8u1sezHR6DvHCl6SFARx43THrYJTdXxeg/ABWWPvmBTcyMN28/iQY6bd&#10;lT9pKkMrYgj7DBWYEIZMSt8YsugTNxBH7seNFkOEYyv1iNcYbnu5TNNXabHj2GBwoHdDzbm8WAV1&#10;uJzLYv91KL4rXNZrO+nSSKUWT/PuDUSgOfyL/9wfOs5PV3B/Jl4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j8O0wgAAANwAAAAPAAAAAAAAAAAAAAAAAJgCAABkcnMvZG93&#10;bnJldi54bWxQSwUGAAAAAAQABAD1AAAAhwMAAAAA&#10;" path="m1,v,,,1,,1c,1,,1,,1l1,xe" fillcolor="black" stroked="f">
                    <v:path arrowok="t" o:connecttype="custom" o:connectlocs="6,0;6,6;0,6;6,0" o:connectangles="0,0,0,0"/>
                  </v:shape>
                  <v:shape id="Freeform 99" o:spid="_x0000_s1123" style="position:absolute;left:5972;top:1111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7tm8YA&#10;AADcAAAADwAAAGRycy9kb3ducmV2LnhtbESPQWvCQBCF74L/YZmCF9FNPYhEV5FqQU9StcXjkJ0m&#10;odnZNLtNYn9951DwNsN78943q03vKtVSE0rPBp6nCSjizNuScwPXy+tkASpEZIuVZzJwpwCb9XCw&#10;wtT6jt+oPcdcSQiHFA0UMdap1iEryGGY+ppYtE/fOIyyNrm2DXYS7io9S5K5dliyNBRY00tB2df5&#10;xxnoxvv9+73d3U7t9vd4Cvnt47s6GDN66rdLUJH6+DD/Xx+s4CdCK8/IB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7tm8YAAADcAAAADwAAAAAAAAAAAAAAAACYAgAAZHJz&#10;L2Rvd25yZXYueG1sUEsFBgAAAAAEAAQA9QAAAIsDAAAAAA==&#10;" path="m,c1,,,2,,3,,2,,1,,xe" fillcolor="black" stroked="f">
                    <v:path arrowok="t" o:connecttype="custom" o:connectlocs="0,0;0,18;0,0" o:connectangles="0,0,0"/>
                  </v:shape>
                  <v:shape id="Freeform 100" o:spid="_x0000_s1124" style="position:absolute;left:5990;top:1129;width:5;height:6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ZOgcIA&#10;AADcAAAADwAAAGRycy9kb3ducmV2LnhtbERPTYvCMBC9L/gfwgje1lTFVatRxCosSy9bvXgbmrEt&#10;NpPSRK3/fiMIe5vH+5zVpjO1uFPrKssKRsMIBHFudcWFgtPx8DkH4TyyxtoyKXiSg82697HCWNsH&#10;/9I984UIIexiVFB638RSurwkg25oG+LAXWxr0AfYFlK3+AjhppbjKPqSBisODSU2tCspv2Y3oyD9&#10;0UmTnrPskhwmyWQ2PaXH0V6pQb/bLkF46vy/+O3+1mF+tIDXM+EC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5k6BwgAAANwAAAAPAAAAAAAAAAAAAAAAAJgCAABkcnMvZG93&#10;bnJldi54bWxQSwUGAAAAAAQABAD1AAAAhwMAAAAA&#10;" path="m,l5,,,6,,xe" fillcolor="black" stroked="f">
                    <v:path arrowok="t" o:connecttype="custom" o:connectlocs="0,0;5,0;0,6;0,6;0,0" o:connectangles="0,0,0,0,0"/>
                  </v:shape>
                  <v:shape id="Freeform 101" o:spid="_x0000_s1125" style="position:absolute;left:6013;top:798;width:6;height:17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F3QMYA&#10;AADcAAAADwAAAGRycy9kb3ducmV2LnhtbESPQWvCQBCF74L/YRmhF6kbeyiSuopUBXsStS0eh+w0&#10;Cc3OxuyaxP76zkHwNsN7894382XvKtVSE0rPBqaTBBRx5m3JuYHP0/Z5BipEZIuVZzJwowDLxXAw&#10;x9T6jg/UHmOuJIRDigaKGOtU65AV5DBMfE0s2o9vHEZZm1zbBjsJd5V+SZJX7bBkaSiwpveCst/j&#10;1RnoxpvN161dn/ft6u9jH/Lz96XaGfM06ldvoCL18WG+X++s4E8FX56RCf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F3QMYAAADcAAAADwAAAAAAAAAAAAAAAACYAgAAZHJz&#10;L2Rvd25yZXYueG1sUEsFBgAAAAAEAAQA9QAAAIsDAAAAAA==&#10;" path="m,c1,,,1,1,1,,1,1,3,,3,1,2,,2,,xe" fillcolor="black" stroked="f">
                    <v:path arrowok="t" o:connecttype="custom" o:connectlocs="0,0;6,6;0,17;0,0" o:connectangles="0,0,0,0"/>
                  </v:shape>
                  <v:shape id="Freeform 102" o:spid="_x0000_s1126" style="position:absolute;left:6007;top:880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m6kcIA&#10;AADcAAAADwAAAGRycy9kb3ducmV2LnhtbERPTWsCMRC9F/ofwhR6q0kERVejSEFYPBTUHnocNuPu&#10;6mayTaJu/31TKHibx/uc5XpwnbhRiK1nA3qkQBBX3rZcG/g8bt9mIGJCtth5JgM/FGG9en5aYmH9&#10;nfd0O6Ra5BCOBRpoUuoLKWPVkMM48j1x5k4+OEwZhlragPcc7jo5VmoqHbacGxrs6b2h6nK4OgPn&#10;qy2/VKrnx4lW5W740GH3vTXm9WXYLEAkGtJD/O8ubZ6vNfw9ky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mbqRwgAAANwAAAAPAAAAAAAAAAAAAAAAAJgCAABkcnMvZG93&#10;bnJldi54bWxQSwUGAAAAAAQABAD1AAAAhwMAAAAA&#10;" path="m,2c1,2,,,1,v,,,1,,2c,2,1,3,1,3l,2xe" fillcolor="black" stroked="f">
                    <v:path arrowok="t" o:connecttype="custom" o:connectlocs="0,12;6,0;6,12;6,18;0,12" o:connectangles="0,0,0,0,0"/>
                  </v:shape>
                  <v:shape id="Freeform 103" o:spid="_x0000_s1127" style="position:absolute;left:5954;top:685;width:89;height:479;visibility:visible;mso-wrap-style:square;v-text-anchor:top" coordsize="1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rEHsEA&#10;AADcAAAADwAAAGRycy9kb3ducmV2LnhtbERPTYvCMBC9C/sfwizszaZ6KFKNIsKC4EGsHjwOzdgU&#10;m0lJsrb6683Cwt7m8T5ntRltJx7kQ+tYwSzLQRDXTrfcKLicv6cLECEia+wck4InBdisPyYrLLUb&#10;+ESPKjYihXAoUYGJsS+lDLUhiyFzPXHibs5bjAn6RmqPQwq3nZzneSEttpwaDPa0M1Tfqx+rYH8b&#10;X8drcRzOh9PV6NdhWxW+Uerrc9wuQUQa47/4z73Xaf5sDr/PpAv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6xB7BAAAA3AAAAA8AAAAAAAAAAAAAAAAAmAIAAGRycy9kb3du&#10;cmV2LnhtbFBLBQYAAAAABAAEAPUAAACGAwAAAAA=&#10;" path="m14,v1,,1,,1,c15,4,14,10,14,13v,3,-1,7,,9c14,26,12,29,13,32v-1,7,-1,9,-2,15c11,48,12,47,12,48v-1,,-1,2,-1,3c11,53,11,54,11,55v,3,-1,5,-1,6c10,67,9,74,9,80v,,,1,-1,1c7,81,3,81,,81,,76,1,69,1,64,1,62,2,56,2,52,3,47,3,41,3,36v,,,-1,,-1c3,32,4,28,5,25v,-1,,-5,,-6c5,15,6,11,6,8,6,5,6,3,6,v,,,,1,c9,,12,,14,xm7,6c6,6,7,5,6,5v,1,,1,1,1xm11,9v,-1,1,-2,,-3c11,7,10,9,11,9xm9,9v,,,,,c9,8,9,8,9,8v,,,,,l9,9xm8,16c9,15,9,13,9,11v,,,-1,,-2c9,12,9,14,8,16xm11,14v,-2,,-3,,-4c11,11,10,13,11,14xm11,13v1,,1,,1,c12,12,12,12,12,12v-1,,-1,,-1,l11,13xm12,15v,-1,,-1,,-1c12,14,11,15,12,15xm10,15v,,1,-1,,-1c10,14,10,15,10,15xm11,20v,-1,1,-2,,-2c11,19,11,20,11,20xm7,20v,,,-1,,-1c7,19,6,20,7,20xm10,22v1,,,-2,1,-2c10,20,11,19,10,19v,2,1,2,,3xm9,24v,,,-1,,c9,23,10,22,9,20v,1,,3,,4xm11,23v1,,1,-2,1,-2c12,22,11,23,11,23xm10,26v,-1,1,-2,,-2c10,25,9,26,10,26xm7,29v,,1,-1,,-2c7,28,7,29,7,29xm7,32v,,,-1,,-1c7,31,6,32,7,32xm12,33v-1,-1,,-1,-1,-2c11,32,11,33,12,33xm10,36v,,-1,-1,,-1c10,34,10,33,10,33v-1,,,2,-1,2l10,36xm12,35v-1,,,-1,-1,-1c11,34,11,35,12,35xm11,36v1,1,1,,,xm5,45c6,43,6,40,6,39,5,41,5,43,5,45xm6,42v,,1,-2,,-3c6,40,6,41,6,42xm3,42v1,,1,-2,1,-3c3,40,3,41,3,42xm11,42v,-1,,-1,-1,-1c11,41,10,42,11,42xm6,43v,,,,,c6,42,6,42,6,42v,,,,,l6,43xm3,43v,,1,1,,1c3,44,3,45,3,45v1,,1,,1,c3,44,4,43,3,43xm6,45v,1,,1,,1c7,45,7,45,7,45v-1,,-1,,-1,xm6,46v,-1,,-1,,-1c6,45,5,46,6,46xm5,45v,1,,1,,2c5,47,6,45,5,45xm4,50v1,,1,,1,c5,49,5,49,5,49v,,,,,l4,50xm9,56v,-1,,-1,,-2c9,54,9,54,9,54v,1,,1,,2xm6,56v1,,1,,1,c6,56,6,56,6,56xm9,59v,,,-1,,-2c8,57,8,57,8,57v1,1,,2,1,2xm9,62v,-1,1,-2,,-2c9,61,8,62,9,62xm8,62v,-1,,-1,,-1c8,61,8,61,8,61v,,-1,1,,1xm6,65v,-1,,-1,,-1c6,64,6,65,6,65xm5,68v,-1,1,-2,,-2c5,67,5,68,5,68xm4,68v,,,-1,,-2c4,67,3,68,4,68xm7,68v1,1,1,,,xm8,70v1,,1,,1,c9,70,9,69,9,69l8,70xm3,75v,-1,1,-3,,-3c3,73,3,74,3,75xm6,76v,,,,,c7,75,7,75,7,75v-1,,-1,,-1,l6,76xe" fillcolor="black" stroked="f">
                    <v:path arrowok="t" o:connecttype="custom" o:connectlocs="83,77;65,278;65,325;47,479;12,308;30,148;36,0;42,35;65,53;53,53;53,47;53,65;65,83;65,77;65,71;71,83;59,83;65,106;42,112;65,118;53,142;53,142;65,136;59,154;42,171;42,189;71,195;59,195;71,207;65,213;36,231;36,231;24,231;59,242;36,254;36,254;18,266;36,266;36,266;36,272;30,266;30,290;53,331;53,331;36,331;47,337;53,355;47,361;36,384;30,402;24,402;42,402;53,414;18,444;36,449;36,444" o:connectangles="0,0,0,0,0,0,0,0,0,0,0,0,0,0,0,0,0,0,0,0,0,0,0,0,0,0,0,0,0,0,0,0,0,0,0,0,0,0,0,0,0,0,0,0,0,0,0,0,0,0,0,0,0,0,0,0"/>
                    <o:lock v:ext="edit" verticies="t"/>
                  </v:shape>
                  <v:shape id="Freeform 104" o:spid="_x0000_s1128" style="position:absolute;left:5907;top:2062;width:12;height: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gXV8UA&#10;AADcAAAADwAAAGRycy9kb3ducmV2LnhtbERP22rCQBB9F/oPyxT6ImZjK1Kiq1RRESotXpA8DtnJ&#10;hWZnQ3bV9O9dodC3OZzrTOedqcWVWldZVjCMYhDEmdUVFwpOx/XgHYTzyBpry6TglxzMZ0+9KSba&#10;3nhP14MvRAhhl6CC0vsmkdJlJRl0kW2IA5fb1qAPsC2kbvEWwk0tX+N4LA1WHBpKbGhZUvZzuBgF&#10;n5fV+HyUm1H6lS/22+887e9WI6VenruPCQhPnf8X/7m3OswfvsHjmXCB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BdXxQAAANwAAAAPAAAAAAAAAAAAAAAAAJgCAABkcnMv&#10;ZG93bnJldi54bWxQSwUGAAAAAAQABAD1AAAAigMAAAAA&#10;" path="m1,v1,,,1,,1c,1,1,,1,xe" fillcolor="black" stroked="f">
                    <v:path arrowok="t" o:connecttype="custom" o:connectlocs="6,0;6,6;6,0" o:connectangles="0,0,0"/>
                  </v:shape>
                  <v:shape id="Freeform 105" o:spid="_x0000_s1129" style="position:absolute;left:5936;top:2068;width:6;height:36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588cQA&#10;AADcAAAADwAAAGRycy9kb3ducmV2LnhtbERPTWsCMRC9F/wPYYTealYppaxGUaFo6Um3h3obN+Nu&#10;2s1km6Tu6q9vhEJv83ifM1v0thFn8sE4VjAeZSCIS6cNVwrei5eHZxAhImtsHJOCCwVYzAd3M8y1&#10;63hH532sRArhkKOCOsY2lzKUNVkMI9cSJ+7kvMWYoK+k9tilcNvISZY9SYuGU0ONLa1rKr/2P1bB&#10;5LUrlt+rrTXWHw/mY3N923wWSt0P++UURKQ+/ov/3Fud5o8f4fZMuk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OfPHEAAAA3AAAAA8AAAAAAAAAAAAAAAAAmAIAAGRycy9k&#10;b3ducmV2LnhtbFBLBQYAAAAABAAEAPUAAACJAwAAAAA=&#10;" path="m,c1,1,1,4,,6,,4,1,2,,xe" fillcolor="black" stroked="f">
                    <v:path arrowok="t" o:connecttype="custom" o:connectlocs="0,0;0,36;0,0" o:connectangles="0,0,0"/>
                  </v:shape>
                  <v:shape id="Freeform 106" o:spid="_x0000_s1130" style="position:absolute;left:5925;top:2086;width:5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mYa8MA&#10;AADcAAAADwAAAGRycy9kb3ducmV2LnhtbERPTWvCQBC9F/wPywje6iYWY4muIjZCwZPaHnobs2MS&#10;zc6G7Krpv3cFwds83ufMFp2pxZVaV1lWEA8jEMS51RUXCn726/dPEM4ja6wtk4J/crCY995mmGp7&#10;4y1dd74QIYRdigpK75tUSpeXZNANbUMcuKNtDfoA20LqFm8h3NRyFEWJNFhxaCixoVVJ+Xl3MQrG&#10;dsnHaJNMkr+PbPN7OmSXrzhTatDvllMQnjr/Ej/d3zrMj8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mYa8MAAADcAAAADwAAAAAAAAAAAAAAAACYAgAAZHJzL2Rv&#10;d25yZXYueG1sUEsFBgAAAAAEAAQA9QAAAIgDAAAAAA==&#10;" path="m,c1,,1,,1,v,,,1,,2c,1,,1,,1,,1,,,,xe" fillcolor="black" stroked="f">
                    <v:path arrowok="t" o:connecttype="custom" o:connectlocs="0,0;5,0;5,12;0,6;0,0" o:connectangles="0,0,0,0,0"/>
                  </v:shape>
                  <v:shape id="Freeform 107" o:spid="_x0000_s1131" style="position:absolute;left:5925;top:2104;width:5;height:77;visibility:visible;mso-wrap-style:square;v-text-anchor:top" coordsize="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Q7cQA&#10;AADcAAAADwAAAGRycy9kb3ducmV2LnhtbESPS2vDMBCE74X8B7GFXEojO4dQnCihBAK+FPJoyHWx&#10;tpaItTKW/Oi/jwKF3naZ2flmN7vJNWKgLljPCvJFBoK48tpyreD7cnj/ABEissbGMyn4pQC77exl&#10;g4X2I59oOMdapBAOBSowMbaFlKEy5DAsfEuctB/fOYxp7WqpOxxTuGvkMstW0qHlRDDY0t5QdT/3&#10;LnGjuY2nkNnl5Xi/vu17+irLXqn56/S5BhFpiv/mv+tSp/r5Cp7PpAn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5EO3EAAAA3AAAAA8AAAAAAAAAAAAAAAAAmAIAAGRycy9k&#10;b3ducmV2LnhtbFBLBQYAAAAABAAEAPUAAACJAwAAAAA=&#10;" path="m,c1,1,1,3,1,4v,2,,7,-1,9c,8,,4,,xe" fillcolor="black" stroked="f">
                    <v:path arrowok="t" o:connecttype="custom" o:connectlocs="0,0;5,24;0,77;0,0" o:connectangles="0,0,0,0"/>
                  </v:shape>
                  <v:shape id="Freeform 108" o:spid="_x0000_s1132" style="position:absolute;left:5936;top:2110;width:6;height:41;visibility:visible;mso-wrap-style:square;v-text-anchor:top" coordsize="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TVK8QA&#10;AADcAAAADwAAAGRycy9kb3ducmV2LnhtbERPS2vCQBC+C/0PyxS86SaCNkRXacWCBy8+oPQ2Zsds&#10;MDsbs1uN/vpuoeBtPr7nzBadrcWVWl85VpAOExDEhdMVlwoO+89BBsIHZI21Y1JwJw+L+Utvhrl2&#10;N97SdRdKEUPY56jAhNDkUvrCkEU/dA1x5E6utRgibEupW7zFcFvLUZJMpMWKY4PBhpaGivPuxyq4&#10;fH98bcbbR3rx6f24Wmb7sDEPpfqv3fsURKAuPMX/7rWO89M3+HsmX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01SvEAAAA3AAAAA8AAAAAAAAAAAAAAAAAmAIAAGRycy9k&#10;b3ducmV2LnhtbFBLBQYAAAAABAAEAPUAAACJAwAAAAA=&#10;" path="m,c1,1,,4,,7,,5,,2,,xe" fillcolor="black" stroked="f">
                    <v:path arrowok="t" o:connecttype="custom" o:connectlocs="0,0;0,41;0,0" o:connectangles="0,0,0"/>
                  </v:shape>
                  <v:shape id="Freeform 109" o:spid="_x0000_s1133" style="position:absolute;left:5942;top:2133;width:1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g39cYA&#10;AADcAAAADwAAAGRycy9kb3ducmV2LnhtbESPQW/CMAyF75P4D5GRdhtpmVZQR0CIddIkToPtwM1r&#10;TFtonKoJ0P37+TCJm633/N7nxWpwrbpSHxrPBtJJAoq49LbhysDX/v1pDipEZIutZzLwSwFWy9HD&#10;AnPrb/xJ112slIRwyNFAHWOXax3KmhyGie+IRTv63mGUta+07fEm4a7V0yTJtMOGpaHGjjY1lefd&#10;xRl48Ws+Jttslh2ei+336ae4vKWFMY/jYf0KKtIQ7+b/6w8r+KnQyjMygV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g39cYAAADcAAAADwAAAAAAAAAAAAAAAACYAgAAZHJz&#10;L2Rvd25yZXYueG1sUEsFBgAAAAAEAAQA9QAAAIsDAAAAAA==&#10;" path="m,c,,,,,,,1,,1,,2v,,,,,c,1,,1,,xe" fillcolor="black" stroked="f">
                    <v:path arrowok="t" o:connecttype="custom" o:connectlocs="0,0;0,0;0,12;0,12;0,0" o:connectangles="0,0,0,0,0"/>
                  </v:shape>
                  <v:shape id="Freeform 110" o:spid="_x0000_s1134" style="position:absolute;left:5942;top:2145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ve3cQA&#10;AADcAAAADwAAAGRycy9kb3ducmV2LnhtbERPTWvCQBC9F/oflil4EbOxB7HRVaS1oCfRqngcsmMS&#10;mp1Ns2sS/fWuIPQ2j/c503lnStFQ7QrLCoZRDII4tbrgTMH+53swBuE8ssbSMim4koP57PVliom2&#10;LW+p2flMhBB2CSrIva8SKV2ak0EX2Yo4cGdbG/QB1pnUNbYh3JTyPY5H0mDBoSHHij5zSn93F6Og&#10;7S+Xh2vzddo0i9t647LT8a9cKdV76xYTEJ46/y9+ulc6zB9+wOOZcIG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73t3EAAAA3AAAAA8AAAAAAAAAAAAAAAAAmAIAAGRycy9k&#10;b3ducmV2LnhtbFBLBQYAAAAABAAEAPUAAACJAwAAAAA=&#10;" path="m,c1,1,,2,,3,,2,,1,,xe" fillcolor="black" stroked="f">
                    <v:path arrowok="t" o:connecttype="custom" o:connectlocs="0,0;0,18;0,0" o:connectangles="0,0,0"/>
                  </v:shape>
                  <v:shape id="Freeform 111" o:spid="_x0000_s1135" style="position:absolute;left:5930;top:2151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29/ccA&#10;AADcAAAADwAAAGRycy9kb3ducmV2LnhtbESPQWvCQBCF7wX/wzJCL1I39VAkdRWpFuxJ1LbkOGSn&#10;SWh2Nma3SfTXOwehtxnem/e+WawGV6uO2lB5NvA8TUAR595WXBj4PL0/zUGFiGyx9kwGLhRgtRw9&#10;LDC1vucDdcdYKAnhkKKBMsYm1TrkJTkMU98Qi/bjW4dR1rbQtsVewl2tZ0nyoh1WLA0lNvRWUv57&#10;/HMG+sl2+3XpNtm+W18/9qHIvs/1zpjH8bB+BRVpiP/m+/XOCv5M8OUZmUAv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tvf3HAAAA3AAAAA8AAAAAAAAAAAAAAAAAmAIAAGRy&#10;cy9kb3ducmV2LnhtbFBLBQYAAAAABAAEAPUAAACMAwAAAAA=&#10;" path="m1,v,1,,2,,3c,3,1,1,1,xe" fillcolor="black" stroked="f">
                    <v:path arrowok="t" o:connecttype="custom" o:connectlocs="6,0;6,18;6,0" o:connectangles="0,0,0"/>
                  </v:shape>
                  <v:shape id="Freeform 112" o:spid="_x0000_s1136" style="position:absolute;left:5936;top:2198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5U1cMA&#10;AADcAAAADwAAAGRycy9kb3ducmV2LnhtbERPS2vCQBC+F/wPywi91U0sTSW6EWlTKHiq1YO3MTt5&#10;aHY2ZFdN/70rFLzNx/ecxXIwrbhQ7xrLCuJJBIK4sLrhSsH29+tlBsJ5ZI2tZVLwRw6W2ehpgam2&#10;V/6hy8ZXIoSwS1FB7X2XSumKmgy6ie2IA1fa3qAPsK+k7vEawk0rp1GUSIMNh4YaO/qoqThtzkbB&#10;m11xGa2T92T/mq93x0N+/oxzpZ7Hw2oOwtPgH+J/97cO86cx3J8JF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5U1cMAAADcAAAADwAAAAAAAAAAAAAAAACYAgAAZHJzL2Rv&#10;d25yZXYueG1sUEsFBgAAAAAEAAQA9QAAAIgDAAAAAA==&#10;" path="m1,v,,,2,,2c,2,1,1,1,xe" fillcolor="black" stroked="f">
                    <v:path arrowok="t" o:connecttype="custom" o:connectlocs="6,0;6,12;6,0" o:connectangles="0,0,0"/>
                  </v:shape>
                  <v:shape id="Freeform 113" o:spid="_x0000_s1137" style="position:absolute;left:5913;top:2204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zKosMA&#10;AADcAAAADwAAAGRycy9kb3ducmV2LnhtbERPS2vCQBC+F/oflin0VjemNEp0I9KmUPBUHwdvY3by&#10;0OxsyK6a/ntXKHibj+8588VgWnGh3jWWFYxHEQjiwuqGKwXbzffbFITzyBpby6TgjxwssuenOaba&#10;XvmXLmtfiRDCLkUFtfddKqUrajLoRrYjDlxpe4M+wL6SusdrCDetjKMokQYbDg01dvRZU3Fan42C&#10;D7vkMlolk2T/nq92x0N+/hrnSr2+DMsZCE+Df4j/3T86zI9juD8TL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zKosMAAADcAAAADwAAAAAAAAAAAAAAAACYAgAAZHJzL2Rv&#10;d25yZXYueG1sUEsFBgAAAAAEAAQA9QAAAIgDAAAAAA==&#10;" path="m,c1,,,2,1,2,,2,,1,,xe" fillcolor="black" stroked="f">
                    <v:path arrowok="t" o:connecttype="custom" o:connectlocs="0,0;6,12;0,0" o:connectangles="0,0,0"/>
                  </v:shape>
                  <v:shape id="Freeform 114" o:spid="_x0000_s1138" style="position:absolute;left:5925;top:2222;width:11;height:41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GRCMMA&#10;AADcAAAADwAAAGRycy9kb3ducmV2LnhtbERPTWuDQBC9F/Iflgn0Epo1pkiwriKBgIVeYnvocepO&#10;VerOiruN5t93C4Hc5vE+JysWM4gLTa63rGC3jUAQN1b33Cr4eD89HUA4j6xxsEwKruSgyFcPGaba&#10;znymS+1bEULYpaig835MpXRNRwbd1o7Egfu2k0Ef4NRKPeEcws0g4yhKpMGeQ0OHIx07an7qX6Ng&#10;f95sxvI1+nozn6fDNYmfsTaVUo/rpXwB4Wnxd/HNXekwP97D/zPhAp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GRCMMAAADcAAAADwAAAAAAAAAAAAAAAACYAgAAZHJzL2Rv&#10;d25yZXYueG1sUEsFBgAAAAAEAAQA9QAAAIgDAAAAAA==&#10;" path="m1,v1,2,,4,,6c,5,1,7,,6,1,4,1,2,1,xe" fillcolor="black" stroked="f">
                    <v:path arrowok="t" o:connecttype="custom" o:connectlocs="6,0;6,35;0,35;6,0" o:connectangles="0,0,0,0"/>
                  </v:shape>
                  <v:shape id="Freeform 115" o:spid="_x0000_s1139" style="position:absolute;left:5942;top:2228;width:6;height:29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XI5sMA&#10;AADcAAAADwAAAGRycy9kb3ducmV2LnhtbERP30sCQRB+D/oflgl8y71ERS5XkUAvQaWs6HW4nfaO&#10;bmeP20nP/74Vgt7m4/s582XvG3WiLtaBDTwMM1DEZbA1OwPvb+v7GagoyBabwGTgQhGWi9ubOeY2&#10;nPmVTkdxKoVwzNFAJdLmWseyIo9xGFrixH2FzqMk2DltOzyncN/oUZZNtceaU0OFLT1VVH4ff7yB&#10;7fTTFbNiFz4mqxfZFHs5TNzemMFdv3oEJdTLv/jP/WzT/NEYrs+kC/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XI5sMAAADcAAAADwAAAAAAAAAAAAAAAACYAgAAZHJzL2Rv&#10;d25yZXYueG1sUEsFBgAAAAAEAAQA9QAAAIgDAAAAAA==&#10;" path="m,c1,1,,4,,5,,3,,2,,xe" fillcolor="black" stroked="f">
                    <v:path arrowok="t" o:connecttype="custom" o:connectlocs="0,0;0,29;0,0" o:connectangles="0,0,0"/>
                  </v:shape>
                  <v:shape id="Freeform 116" o:spid="_x0000_s1140" style="position:absolute;left:5930;top:2257;width:6;height:30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ltfcMA&#10;AADcAAAADwAAAGRycy9kb3ducmV2LnhtbERPTWvCQBC9F/oflin0ppsKEUldRQo1FmppreJ1yI6b&#10;0OxsyE41/ffdgtDbPN7nzJeDb9WZ+tgENvAwzkARV8E27AzsP59HM1BRkC22gcnAD0VYLm5v5ljY&#10;cOEPOu/EqRTCsUADtUhXaB2rmjzGceiIE3cKvUdJsHfa9nhJ4b7Vkyybao8Np4YaO3qqqfrafXsD&#10;L9OjK2flazjkq3dZl1t5y93WmPu7YfUISmiQf/HVvbFp/iSHv2fSB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ltfcMAAADcAAAADwAAAAAAAAAAAAAAAACYAgAAZHJzL2Rv&#10;d25yZXYueG1sUEsFBgAAAAAEAAQA9QAAAIgDAAAAAA==&#10;" path="m,c1,1,1,3,1,5,,4,,2,,xe" fillcolor="black" stroked="f">
                    <v:path arrowok="t" o:connecttype="custom" o:connectlocs="0,0;6,30;0,0" o:connectangles="0,0,0"/>
                  </v:shape>
                  <v:shape id="Freeform 117" o:spid="_x0000_s1141" style="position:absolute;left:5913;top:2299;width:6;height:17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iAEsMA&#10;AADcAAAADwAAAGRycy9kb3ducmV2LnhtbERPTYvCMBC9C/sfwix4EU31INI1irgKehJ1d/E4NGNb&#10;bCbdJrbVX28Ewds83udM560pRE2Vyy0rGA4iEMSJ1TmnCn6O6/4EhPPIGgvLpOBGDuazj84UY20b&#10;3lN98KkIIexiVJB5X8ZSuiQjg25gS+LAnW1l0AdYpVJX2IRwU8hRFI2lwZxDQ4YlLTNKLoerUdD0&#10;VqvfW/192tWL+3bn0tPff7FRqvvZLr5AeGr9W/xyb3SYPxrD85lwgZ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iAEsMAAADcAAAADwAAAAAAAAAAAAAAAACYAgAAZHJzL2Rv&#10;d25yZXYueG1sUEsFBgAAAAAEAAQA9QAAAIgDAAAAAA==&#10;" path="m1,v,,,2,,3c,3,1,1,1,xe" fillcolor="black" stroked="f">
                    <v:path arrowok="t" o:connecttype="custom" o:connectlocs="6,0;6,17;6,0" o:connectangles="0,0,0"/>
                  </v:shape>
                  <v:shape id="Freeform 118" o:spid="_x0000_s1142" style="position:absolute;left:5913;top:2334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QlicQA&#10;AADcAAAADwAAAGRycy9kb3ducmV2LnhtbERPTWvCQBC9C/6HZQQvxWz00ErqKqIW7EnUVjwO2WkS&#10;zM6m2TWJ/fVdQfA2j/c5s0VnStFQ7QrLCsZRDII4tbrgTMHX8WM0BeE8ssbSMim4kYPFvN+bYaJt&#10;y3tqDj4TIYRdggpy76tESpfmZNBFtiIO3I+tDfoA60zqGtsQbko5ieNXabDg0JBjRauc0svhahS0&#10;L5vN961Zn3fN8u9z57Lz6bfcKjUcdMt3EJ46/xQ/3Fsd5k/e4P5MuE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EJYnEAAAA3AAAAA8AAAAAAAAAAAAAAAAAmAIAAGRycy9k&#10;b3ducmV2LnhtbFBLBQYAAAAABAAEAPUAAACJAwAAAAA=&#10;" path="m,c1,,,2,1,3,,2,1,1,,xe" fillcolor="black" stroked="f">
                    <v:path arrowok="t" o:connecttype="custom" o:connectlocs="0,0;6,18;0,0" o:connectangles="0,0,0"/>
                  </v:shape>
                  <v:shape id="Freeform 119" o:spid="_x0000_s1143" style="position:absolute;left:5936;top:2340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OruMUA&#10;AADcAAAADwAAAGRycy9kb3ducmV2LnhtbESPQWvDMAyF74X9B6PCbq3TwMbI6pQQWOlhjK3dDxCx&#10;GofEcojdNt2vnw6D3STe03uftrvZD+pKU+wCG9isM1DETbAdtwa+T2+rF1AxIVscApOBO0XYlQ+L&#10;LRY23PiLrsfUKgnhWKABl9JYaB0bRx7jOozEop3D5DHJOrXaTniTcD/oPMuetceOpcHhSLWjpj9e&#10;vIHuUJ2qz4/9U58wuJ/67N/3dW7M43KuXkElmtO/+e/6YAU/F1p5Rib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6u4xQAAANwAAAAPAAAAAAAAAAAAAAAAAJgCAABkcnMv&#10;ZG93bnJldi54bWxQSwUGAAAAAAQABAD1AAAAigMAAAAA&#10;" path="m1,v1,,,2,,3c,2,1,1,1,xe" fillcolor="black" stroked="f">
                    <v:path arrowok="t" o:connecttype="custom" o:connectlocs="6,0;6,18;6,0" o:connectangles="0,0,0"/>
                  </v:shape>
                  <v:shape id="Freeform 120" o:spid="_x0000_s1144" style="position:absolute;left:5936;top:2370;width:12;height:11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7wcUA&#10;AADcAAAADwAAAGRycy9kb3ducmV2LnhtbERPTWvCQBC9C/0PyxS8lLpRtMY0q4RCSz14MO3F25Cd&#10;JmmysyG7mvjv3ULB2zze56S70bTiQr2rLSuYzyIQxIXVNZcKvr/en2MQziNrbC2Tgis52G0fJikm&#10;2g58pEvuSxFC2CWooPK+S6R0RUUG3cx2xIH7sb1BH2BfSt3jEMJNKxdR9CIN1hwaKuzoraKiyc9G&#10;we+4Xn6ssnWG8dMw39fX+HBqCqWmj2P2CsLT6O/if/enDvMXG/h7Jlw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67vBxQAAANwAAAAPAAAAAAAAAAAAAAAAAJgCAABkcnMv&#10;ZG93bnJldi54bWxQSwUGAAAAAAQABAD1AAAAigMAAAAA&#10;" path="m1,v1,,,2,,2c,2,1,1,1,xe" fillcolor="black" stroked="f">
                    <v:path arrowok="t" o:connecttype="custom" o:connectlocs="6,0;6,11;6,0" o:connectangles="0,0,0"/>
                  </v:shape>
                  <v:shape id="Freeform 121" o:spid="_x0000_s1145" style="position:absolute;left:5942;top:2387;width:1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/54cQA&#10;AADcAAAADwAAAGRycy9kb3ducmV2LnhtbESPQWvCQBCF70L/wzJCb7rRFpHoKiUiePEQFc9DdpoE&#10;s7NpdmPiv+8cCr3N8N689812P7pGPakLtWcDi3kCirjwtubSwO16nK1BhYhssfFMBl4UYL97m2wx&#10;tX7gnJ6XWCoJ4ZCigSrGNtU6FBU5DHPfEov27TuHUdau1LbDQcJdo5dJstIOa5aGClvKKioel94Z&#10;OD8G3d/dsMz7n/zw+Vpnt/MhM+Z9On5tQEUa47/57/pkBf9D8OUZmUD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/+eHEAAAA3AAAAA8AAAAAAAAAAAAAAAAAmAIAAGRycy9k&#10;b3ducmV2LnhtbFBLBQYAAAAABAAEAPUAAACJAwAAAAA=&#10;" path="m,c,,,2,,1l,xe" fillcolor="black" stroked="f">
                    <v:path arrowok="t" o:connecttype="custom" o:connectlocs="0,0;0,6;0,0" o:connectangles="0,0,0"/>
                  </v:shape>
                  <v:shape id="Freeform 122" o:spid="_x0000_s1146" style="position:absolute;left:5901;top:2417;width:6;height:65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09IMIA&#10;AADcAAAADwAAAGRycy9kb3ducmV2LnhtbERPTWvCQBC9F/wPywi9FN3YgpToKiIUelBotYrHITtm&#10;g9mZkF1N+u+7BcHbPN7nzJe9r9WN2lAJG5iMM1DEhdiKSwM/+4/RO6gQkS3WwmTglwIsF4OnOeZW&#10;Ov6m2y6WKoVwyNGAi7HJtQ6FI49hLA1x4s7SeowJtqW2LXYp3Nf6Ncum2mPFqcFhQ2tHxWV39Qb2&#10;X0jdduNkm9XHS8mH04tMxZjnYb+agYrUx4f47v60af7bBP6fSRfo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DT0gwgAAANwAAAAPAAAAAAAAAAAAAAAAAJgCAABkcnMvZG93&#10;bnJldi54bWxQSwUGAAAAAAQABAD1AAAAhwMAAAAA&#10;" path="m1,c1,3,1,9,,11,1,8,1,4,1,xe" fillcolor="black" stroked="f">
                    <v:path arrowok="t" o:connecttype="custom" o:connectlocs="6,0;0,65;6,0" o:connectangles="0,0,0"/>
                  </v:shape>
                  <v:shape id="Freeform 123" o:spid="_x0000_s1147" style="position:absolute;left:5913;top:2429;width:1;height:23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vmOMMA&#10;AADcAAAADwAAAGRycy9kb3ducmV2LnhtbERP30vDMBB+F/Y/hBv45lIrqOuWDXGKexCkdWyvR3Nr&#10;is2lS+Ja//tFEHy7j+/nLdej7cSZfGgdK7idZSCIa6dbbhTsPl9vHkGEiKyxc0wKfijAejW5WmKh&#10;3cAlnavYiBTCoUAFJsa+kDLUhiyGmeuJE3d03mJM0DdSexxSuO1knmX30mLLqcFgT8+G6q/q2yqI&#10;H+/7+fCiTW59VW7KcHg45W9KXU/HpwWISGP8F/+5tzrNv8vh95l0gVx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vmOMMAAADcAAAADwAAAAAAAAAAAAAAAACYAgAAZHJzL2Rv&#10;d25yZXYueG1sUEsFBgAAAAAEAAQA9QAAAIgDAAAAAA==&#10;" path="m,c,,,3,,4,,2,,1,,xe" fillcolor="black" stroked="f">
                    <v:path arrowok="t" o:connecttype="custom" o:connectlocs="0,0;0,23;0,0" o:connectangles="0,0,0"/>
                  </v:shape>
                  <v:shape id="Freeform 124" o:spid="_x0000_s1148" style="position:absolute;left:5895;top:2429;width:6;height:29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XGT8MA&#10;AADcAAAADwAAAGRycy9kb3ducmV2LnhtbERP30sCQRB+D/oflgl8y70SRS5XkSBPQaWs6HW4nfaO&#10;bmeP21HP/74Vgt7m4/s5s0XvG3WiLtaBDTwMM1DEZbA1OwMf7y/3U1BRkC02gcnAhSIs5rc3M8xt&#10;OPMbnQ7iVArhmKOBSqTNtY5lRR7jMLTEifsOnUdJsHPadnhO4b7Rj1k20R5rTg0VtvRcUflzOHoD&#10;m8mXK6bFNnyOl6+yKnayH7udMYO7fvkESqiXf/Gfe23T/NEIrs+kC/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XGT8MAAADcAAAADwAAAAAAAAAAAAAAAACYAgAAZHJzL2Rv&#10;d25yZXYueG1sUEsFBgAAAAAEAAQA9QAAAIgDAAAAAA==&#10;" path="m,c1,1,,4,,5,,3,,1,,xe" fillcolor="black" stroked="f">
                    <v:path arrowok="t" o:connecttype="custom" o:connectlocs="0,0;0,29;0,0" o:connectangles="0,0,0"/>
                  </v:shape>
                  <v:shape id="Freeform 125" o:spid="_x0000_s1149" style="position:absolute;left:5936;top:2441;width:6;height:11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BhkMQA&#10;AADcAAAADwAAAGRycy9kb3ducmV2LnhtbERPTWvCQBC9C/6HZYTedGOtscRsRNoUCp5q66G3MTsm&#10;0exsyK6a/ntXEHqbx/ucdNWbRlyoc7VlBdNJBIK4sLrmUsHP98f4FYTzyBoby6TgjxyssuEgxUTb&#10;K3/RZetLEULYJaig8r5NpHRFRQbdxLbEgTvYzqAPsCul7vAawk0jn6MolgZrDg0VtvRWUXHano2C&#10;uV3zIdrEi/h3lm92x31+fp/mSj2N+vUShKfe/4sf7k8d5s9e4P5MuE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gYZDEAAAA3AAAAA8AAAAAAAAAAAAAAAAAmAIAAGRycy9k&#10;b3ducmV2LnhtbFBLBQYAAAAABAAEAPUAAACJAwAAAAA=&#10;" path="m,c1,,,1,,2,,2,,1,,xe" fillcolor="black" stroked="f">
                    <v:path arrowok="t" o:connecttype="custom" o:connectlocs="0,0;0,11;0,0" o:connectangles="0,0,0"/>
                  </v:shape>
                  <v:shape id="Freeform 126" o:spid="_x0000_s1150" style="position:absolute;left:5907;top:2458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EC8IA&#10;AADcAAAADwAAAGRycy9kb3ducmV2LnhtbERPTYvCMBC9L/gfwgje1tQVq1SjiFtB8LSuHryNzdhW&#10;m0lpotZ/b4SFvc3jfc5s0ZpK3KlxpWUFg34EgjizuuRcwf53/TkB4TyyxsoyKXiSg8W88zHDRNsH&#10;/9B953MRQtglqKDwvk6kdFlBBl3f1sSBO9vGoA+wyaVu8BHCTSW/oiiWBksODQXWtCoou+5uRsHI&#10;LvkcbeNxfBym28PllN6+B6lSvW67nILw1Pp/8Z97o8P84Qjez4QL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7MQLwgAAANwAAAAPAAAAAAAAAAAAAAAAAJgCAABkcnMvZG93&#10;bnJldi54bWxQSwUGAAAAAAQABAD1AAAAhwMAAAAA&#10;" path="m,c1,,1,,1,v,1,,1,,2c,2,,2,,2,,1,,1,,xe" fillcolor="black" stroked="f">
                    <v:path arrowok="t" o:connecttype="custom" o:connectlocs="0,0;6,0;6,12;0,12;0,0" o:connectangles="0,0,0,0,0"/>
                  </v:shape>
                  <v:shape id="Freeform 127" o:spid="_x0000_s1151" style="position:absolute;left:5889;top:2464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0rMMA&#10;AADcAAAADwAAAGRycy9kb3ducmV2LnhtbERPTWvCQBC9F/wPywi9lGbTSoOmWUVbBa+NXnobspNk&#10;aXY2ZldN/70rFHqbx/ucYjXaTlxo8MaxgpckBUFcOW24UXA87J7nIHxA1tg5JgW/5GG1nDwUmGt3&#10;5S+6lKERMYR9jgraEPpcSl+1ZNEnrieOXO0GiyHCoZF6wGsMt518TdNMWjQcG1rs6aOl6qc8WwWL&#10;t/OG61P2tP1cmL051mn43myVepyO63cQgcbwL/5z73WcP8vg/ky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q0rMMAAADcAAAADwAAAAAAAAAAAAAAAACYAgAAZHJzL2Rv&#10;d25yZXYueG1sUEsFBgAAAAAEAAQA9QAAAIgDAAAAAA==&#10;" path="m1,v1,1,,3,,4c,4,,4,,4,1,3,1,3,1,2v,,,-1,,-1l1,xe" fillcolor="black" stroked="f">
                    <v:path arrowok="t" o:connecttype="custom" o:connectlocs="6,0;6,24;0,24;6,12;6,6;6,0" o:connectangles="0,0,0,0,0,0"/>
                  </v:shape>
                  <v:shape id="Freeform 128" o:spid="_x0000_s1152" style="position:absolute;left:5913;top:2482;width:1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/58QA&#10;AADcAAAADwAAAGRycy9kb3ducmV2LnhtbERPTWvCQBC9C/0PyxS8mY0Vo6RZRWoKBU/V9uBtmh2T&#10;tNnZkF2T+O+7hYK3ebzPybajaURPnastK5hHMQjiwuqaSwUfp9fZGoTzyBoby6TgRg62m4dJhqm2&#10;A79Tf/SlCCHsUlRQed+mUrqiIoMusi1x4C62M+gD7EqpOxxCuGnkUxwn0mDNoaHCll4qKn6OV6Ng&#10;aXd8iQ/JKjkv8sPn91d+3c9zpaaP4+4ZhKfR38X/7jcd5i9W8PdMuE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y/+fEAAAA3AAAAA8AAAAAAAAAAAAAAAAAmAIAAGRycy9k&#10;b3ducmV2LnhtbFBLBQYAAAAABAAEAPUAAACJAwAAAAA=&#10;" path="m,c,,,,,,,1,,1,,2v,,,,,c,1,,1,,xe" fillcolor="black" stroked="f">
                    <v:path arrowok="t" o:connecttype="custom" o:connectlocs="0,0;0,0;0,12;0,12;0,0" o:connectangles="0,0,0,0,0"/>
                  </v:shape>
                  <v:shape id="Freeform 129" o:spid="_x0000_s1153" style="position:absolute;left:5907;top:2488;width:6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RTd8MA&#10;AADcAAAADwAAAGRycy9kb3ducmV2LnhtbESPT2/CMAzF75P4DpGRuI0UkKapEFBh488Vtgs3qzFt&#10;ReNUSYDy7fFh0m623vN7Py9WvWvVnUJsPBuYjDNQxKW3DVcGfn+275+gYkK22HomA0+KsFoO3haY&#10;W//gI91PqVISwjFHA3VKXa51LGtyGMe+Ixbt4oPDJGuotA34kHDX6mmWfWiHDUtDjR1taiqvp5sz&#10;cFtT+GqPF71zB9fvvqfnoth3xoyGfTEHlahP/+a/64MV/JnQyjMygV6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RTd8MAAADcAAAADwAAAAAAAAAAAAAAAACYAgAAZHJzL2Rv&#10;d25yZXYueG1sUEsFBgAAAAAEAAQA9QAAAIgDAAAAAA==&#10;" path="m,c1,,,1,,1,,1,,,,xe" fillcolor="black" stroked="f">
                    <v:path arrowok="t" o:connecttype="custom" o:connectlocs="0,0;0,6;0,0" o:connectangles="0,0,0"/>
                  </v:shape>
                  <v:shape id="Freeform 130" o:spid="_x0000_s1154" style="position:absolute;left:5901;top:2488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rq98MA&#10;AADcAAAADwAAAGRycy9kb3ducmV2LnhtbERPTWvCQBC9C/6HZQq96W5aKjW6CVIQggeh2kOPQ3aa&#10;xGZn091V03/vFgre5vE+Z12OthcX8qFzrCGbKxDEtTMdNxo+jtvZK4gQkQ32jknDLwUoi+lkjblx&#10;V36nyyE2IoVwyFFDG+OQSxnqliyGuRuIE/flvMWYoG+k8XhN4baXT0otpMWOU0OLA721VH8fzlbD&#10;6WyqTxWb5fElU9Vu3Gd+97PV+vFh3KxARBrjXfzvrkya/7yEv2fSB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rq98MAAADcAAAADwAAAAAAAAAAAAAAAACYAgAAZHJzL2Rv&#10;d25yZXYueG1sUEsFBgAAAAAEAAQA9QAAAIgDAAAAAA==&#10;" path="m1,c1,,1,3,,3,1,2,1,1,,l1,xe" fillcolor="black" stroked="f">
                    <v:path arrowok="t" o:connecttype="custom" o:connectlocs="6,0;0,18;0,0;6,0" o:connectangles="0,0,0,0"/>
                  </v:shape>
                  <v:shape id="Freeform 131" o:spid="_x0000_s1155" style="position:absolute;left:5901;top:2529;width:1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sDMMA&#10;AADcAAAADwAAAGRycy9kb3ducmV2LnhtbESPT2/CMAzF75P4DpGRuI0UhKapEFBh488Vtgs3qzFt&#10;ReNUSYDy7fFh0m623vN7Py9WvWvVnUJsPBuYjDNQxKW3DVcGfn+275+gYkK22HomA0+KsFoO3haY&#10;W//gI91PqVISwjFHA3VKXa51LGtyGMe+Ixbt4oPDJGuotA34kHDX6mmWfWiHDUtDjR1taiqvp5sz&#10;cFtT+GqPF71zB9fvvqfnoth3xoyGfTEHlahP/+a/64MV/JngyzMygV6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QsDMMAAADcAAAADwAAAAAAAAAAAAAAAACYAgAAZHJzL2Rv&#10;d25yZXYueG1sUEsFBgAAAAAEAAQA9QAAAIgDAAAAAA==&#10;" path="m,c,,,,,,,,,1,,1v,,,,,c,1,,,,xe" fillcolor="black" stroked="f">
                    <v:path arrowok="t" o:connecttype="custom" o:connectlocs="0,0;0,0;0,6;0,6;0,0" o:connectangles="0,0,0,0,0"/>
                  </v:shape>
                  <v:shape id="Freeform 132" o:spid="_x0000_s1156" style="position:absolute;left:5925;top:2582;width:5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79xsQA&#10;AADcAAAADwAAAGRycy9kb3ducmV2LnhtbERPTWvCQBC9F/oflil4EbOxiJToKtJa0JNoVTwO2TEJ&#10;zc6m2TWJ/npXEHqbx/uc6bwzpWiodoVlBcMoBkGcWl1wpmD/8z34AOE8ssbSMim4koP57PVliom2&#10;LW+p2flMhBB2CSrIva8SKV2ak0EX2Yo4cGdbG/QB1pnUNbYh3JTyPY7H0mDBoSHHij5zSn93F6Og&#10;7S+Xh2vzddo0i9t647LT8a9cKdV76xYTEJ46/y9+ulc6zB8N4fFMuE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+/cbEAAAA3AAAAA8AAAAAAAAAAAAAAAAAmAIAAGRycy9k&#10;b3ducmV2LnhtbFBLBQYAAAAABAAEAPUAAACJAwAAAAA=&#10;" path="m,c1,,1,,1,v,1,,2,,3c,3,1,1,,xe" fillcolor="black" stroked="f">
                    <v:path arrowok="t" o:connecttype="custom" o:connectlocs="0,0;5,0;5,18;0,0" o:connectangles="0,0,0,0"/>
                  </v:shape>
                  <v:shape id="Freeform 133" o:spid="_x0000_s1157" style="position:absolute;left:5913;top:2600;width:6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LZ7MIA&#10;AADcAAAADwAAAGRycy9kb3ducmV2LnhtbERPyWrDMBC9F/oPYgK5NXJMKMGNEtrSQm6mdhJyHKyp&#10;ZWKNjCUv+fuqUOhtHm+d3WG2rRip941jBetVAoK4crrhWsGp/HzagvABWWPrmBTcycNh//iww0y7&#10;ib9oLEItYgj7DBWYELpMSl8ZsuhXriOO3LfrLYYI+1rqHqcYbluZJsmztNhwbDDY0buh6lYMVsE5&#10;DLcif7t85NcS0/PWjrowUqnlYn59ARFoDv/iP/dRx/mbFH6fiR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ktnswgAAANwAAAAPAAAAAAAAAAAAAAAAAJgCAABkcnMvZG93&#10;bnJldi54bWxQSwUGAAAAAAQABAD1AAAAhwMAAAAA&#10;" path="m,c,1,1,1,,1v,,,,,l,xe" fillcolor="black" stroked="f">
                    <v:path arrowok="t" o:connecttype="custom" o:connectlocs="0,0;0,6;0,6;0,0" o:connectangles="0,0,0,0"/>
                  </v:shape>
                  <v:shape id="Freeform 134" o:spid="_x0000_s1158" style="position:absolute;left:5919;top:2618;width:11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DF2cIA&#10;AADcAAAADwAAAGRycy9kb3ducmV2LnhtbERPTWsCMRC9F/wPYQRvNWstIqtRRCr0UkpdEY/DZtxd&#10;3Uy2SYzbf98UCt7m8T5nue5NKyI531hWMBlnIIhLqxuuFByK3fMchA/IGlvLpOCHPKxXg6cl5tre&#10;+YviPlQihbDPUUEdQpdL6cuaDPqx7YgTd7bOYEjQVVI7vKdw08qXLJtJgw2nhho72tZUXvc3o6C5&#10;nN4+uuJzNo/u9t0yx+OuiEqNhv1mASJQHx7if/e7TvNfp/D3TLp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4MXZwgAAANwAAAAPAAAAAAAAAAAAAAAAAJgCAABkcnMvZG93&#10;bnJldi54bWxQSwUGAAAAAAQABAD1AAAAhwMAAAAA&#10;" path="m1,c2,,2,,2,,1,1,1,2,1,4,,3,1,1,1,xe" fillcolor="black" stroked="f">
                    <v:path arrowok="t" o:connecttype="custom" o:connectlocs="6,0;11,0;6,23;6,0" o:connectangles="0,0,0,0"/>
                  </v:shape>
                  <v:shape id="Freeform 135" o:spid="_x0000_s1159" style="position:absolute;left:5925;top:2647;width:5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ioqsMA&#10;AADcAAAADwAAAGRycy9kb3ducmV2LnhtbERP30vDMBB+F/wfwgm+udQy1HXLhriN+SCMdmN7PZqz&#10;KTaXmsS1/vdGEHy7j+/nLVaj7cSFfGgdK7ifZCCIa6dbbhQcD9u7JxAhImvsHJOCbwqwWl5fLbDQ&#10;buCSLlVsRArhUKACE2NfSBlqQxbDxPXEiXt33mJM0DdSexxSuO1knmUP0mLLqcFgTy+G6o/qyyqI&#10;+7fTbNhok1tflesynB8/851Stzfj8xxEpDH+i//crzrNn07h95l0gV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ioqsMAAADcAAAADwAAAAAAAAAAAAAAAACYAgAAZHJzL2Rv&#10;d25yZXYueG1sUEsFBgAAAAAEAAQA9QAAAIgDAAAAAA==&#10;" path="m1,v,1,,3,,4c,3,1,1,1,xe" fillcolor="black" stroked="f">
                    <v:path arrowok="t" o:connecttype="custom" o:connectlocs="5,0;5,24;5,0" o:connectangles="0,0,0"/>
                  </v:shape>
                  <v:shape id="Freeform 136" o:spid="_x0000_s1160" style="position:absolute;left:5919;top:2659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3dsQA&#10;AADcAAAADwAAAGRycy9kb3ducmV2LnhtbERPS2vCQBC+F/oflil4qxurRkmzEakRBE/1cfA2zY5J&#10;2uxsyK4a/31XKPQ2H99z0kVvGnGlztWWFYyGEQjiwuqaSwWH/fp1DsJ5ZI2NZVJwJweL7PkpxUTb&#10;G3/SdedLEULYJaig8r5NpHRFRQbd0LbEgTvbzqAPsCul7vAWwk0j36IolgZrDg0VtvRRUfGzuxgF&#10;U7vkc7SNZ/FpnG+P31/5ZTXKlRq89Mt3EJ56/y/+c290mD+ZwuOZcIH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qt3bEAAAA3AAAAA8AAAAAAAAAAAAAAAAAmAIAAGRycy9k&#10;b3ducmV2LnhtbFBLBQYAAAAABAAEAPUAAACJAwAAAAA=&#10;" path="m,c1,,1,,1,,,1,,1,,2,,2,,1,,xe" fillcolor="black" stroked="f">
                    <v:path arrowok="t" o:connecttype="custom" o:connectlocs="0,0;6,0;0,12;0,0" o:connectangles="0,0,0,0"/>
                  </v:shape>
                  <v:shape id="Freeform 137" o:spid="_x0000_s1161" style="position:absolute;left:5907;top:2689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gpAcQA&#10;AADcAAAADwAAAGRycy9kb3ducmV2LnhtbERPTWvCQBC9F/wPywi91Y22TUvMRqRNQfBkrAdv0+yY&#10;RLOzIbtq/PfdQsHbPN7npIvBtOJCvWssK5hOIhDEpdUNVwq+t19P7yCcR9bYWiYFN3KwyEYPKSba&#10;XnlDl8JXIoSwS1BB7X2XSOnKmgy6ie2IA3ewvUEfYF9J3eM1hJtWzqIolgYbDg01dvRRU3kqzkbB&#10;q13yIVrHb/H+OV/vjj/5+XOaK/U4HpZzEJ4Gfxf/u1c6zH+J4e+ZcIH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4KQHEAAAA3AAAAA8AAAAAAAAAAAAAAAAAmAIAAGRycy9k&#10;b3ducmV2LnhtbFBLBQYAAAAABAAEAPUAAACJAwAAAAA=&#10;" path="m,c1,,1,1,1,1,,2,1,1,,xe" fillcolor="black" stroked="f">
                    <v:path arrowok="t" o:connecttype="custom" o:connectlocs="0,0;6,6;0,0" o:connectangles="0,0,0"/>
                  </v:shape>
                  <v:shape id="Freeform 138" o:spid="_x0000_s1162" style="position:absolute;left:5901;top:2712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PaasMA&#10;AADcAAAADwAAAGRycy9kb3ducmV2LnhtbERP22rCQBB9F/oPywh9041iL6SuEgIGH0qpST9gyI7Z&#10;YHY2ZLcm9evdQqFvczjX2e4n24krDb51rGC1TEAQ10633Cj4qg6LVxA+IGvsHJOCH/Kw3z3Mtphq&#10;N/KJrmVoRAxhn6ICE0KfSulrQxb90vXEkTu7wWKIcGikHnCM4baT6yR5lhZbjg0Ge8oN1Zfy2ypo&#10;j1mVfX4UT5eAztzys30v8rVSj/MpewMRaAr/4j/3Ucf5mxf4fSZe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PaasMAAADcAAAADwAAAAAAAAAAAAAAAACYAgAAZHJzL2Rv&#10;d25yZXYueG1sUEsFBgAAAAAEAAQA9QAAAIgDAAAAAA==&#10;" path="m1,v1,,,2,,3c,3,1,1,1,xe" fillcolor="black" stroked="f">
                    <v:path arrowok="t" o:connecttype="custom" o:connectlocs="6,0;6,18;6,0" o:connectangles="0,0,0"/>
                  </v:shape>
                  <v:shape id="Freeform 139" o:spid="_x0000_s1163" style="position:absolute;left:5895;top:2718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RUW8cA&#10;AADcAAAADwAAAGRycy9kb3ducmV2LnhtbESPT2vCQBDF74LfYRmhF6kbS5GSuoqoBXsS7R88Dtlp&#10;EszOptltEvvpnYPgbYb35r3fzJe9q1RLTSg9G5hOElDEmbcl5wY+P94eX0CFiGyx8kwGLhRguRgO&#10;5pha3/GB2mPMlYRwSNFAEWOdah2yghyGia+JRfvxjcMoa5Nr22An4a7ST0ky0w5LloYCa1oXlJ2P&#10;f85AN95uvy7t5rRvV//v+5Cfvn+rnTEPo371CipSH+/m2/XOCv6z0MozMoFe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EVFvHAAAA3AAAAA8AAAAAAAAAAAAAAAAAmAIAAGRy&#10;cy9kb3ducmV2LnhtbFBLBQYAAAAABAAEAPUAAACMAwAAAAA=&#10;" path="m,c1,,,2,,3,,3,,1,,xe" fillcolor="black" stroked="f">
                    <v:path arrowok="t" o:connecttype="custom" o:connectlocs="0,0;0,18;0,0" o:connectangles="0,0,0"/>
                  </v:shape>
                  <v:shape id="Freeform 140" o:spid="_x0000_s1164" style="position:absolute;left:5919;top:2730;width:1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e9c8QA&#10;AADcAAAADwAAAGRycy9kb3ducmV2LnhtbERPTWvCQBC9C/0PyxR60422pjZ1FbERBE+19dDbNDsm&#10;abOzIbuJ8d+7guBtHu9z5sveVKKjxpWWFYxHEQjizOqScwXfX5vhDITzyBory6TgTA6Wi4fBHBNt&#10;T/xJ3d7nIoSwS1BB4X2dSOmyggy6ka2JA3e0jUEfYJNL3eAphJtKTqIolgZLDg0F1rQuKPvft0bB&#10;1K74GO3i1/jnOd0d/n7T9mOcKvX02K/eQXjq/V18c291mP/yBtdnwgV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nvXPEAAAA3AAAAA8AAAAAAAAAAAAAAAAAmAIAAGRycy9k&#10;b3ducmV2LnhtbFBLBQYAAAAABAAEAPUAAACJAwAAAAA=&#10;" path="m,c,,,2,,2,,1,,1,,xe" fillcolor="black" stroked="f">
                    <v:path arrowok="t" o:connecttype="custom" o:connectlocs="0,0;0,12;0,0" o:connectangles="0,0,0"/>
                  </v:shape>
                  <v:shape id="Freeform 141" o:spid="_x0000_s1165" style="position:absolute;left:5925;top:2748;width:5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260cMA&#10;AADcAAAADwAAAGRycy9kb3ducmV2LnhtbESPT2/CMAzF75P4DpGRuI0UJKapEFBh488Vtgs3qzFt&#10;ReNUSYDy7fFh0m623vN7Py9WvWvVnUJsPBuYjDNQxKW3DVcGfn+275+gYkK22HomA0+KsFoO3haY&#10;W//gI91PqVISwjFHA3VKXa51LGtyGMe+Ixbt4oPDJGuotA34kHDX6mmWfWiHDUtDjR1taiqvp5sz&#10;cFtT+GqPF71zB9fvvqfnoth3xoyGfTEHlahP/+a/64MV/JngyzMygV6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260cMAAADcAAAADwAAAAAAAAAAAAAAAACYAgAAZHJzL2Rv&#10;d25yZXYueG1sUEsFBgAAAAAEAAQA9QAAAIgDAAAAAA==&#10;" path="m,c1,,,1,1,1,,1,,1,,1,,1,,,,xe" fillcolor="black" stroked="f">
                    <v:path arrowok="t" o:connecttype="custom" o:connectlocs="0,0;5,6;0,6;0,0" o:connectangles="0,0,0,0"/>
                  </v:shape>
                  <v:shape id="Freeform 142" o:spid="_x0000_s1166" style="position:absolute;left:5889;top:2771;width:6;height:36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mqcQA&#10;AADcAAAADwAAAGRycy9kb3ducmV2LnhtbERPTWsCMRC9F/wPYYTealahpaxGUaFo6Um3h3obN+Nu&#10;2s1km6Tu6q9vhEJv83ifM1v0thFn8sE4VjAeZSCIS6cNVwrei5eHZxAhImtsHJOCCwVYzAd3M8y1&#10;63hH532sRArhkKOCOsY2lzKUNVkMI9cSJ+7kvMWYoK+k9tilcNvISZY9SYuGU0ONLa1rKr/2P1bB&#10;5LUrlt+rrTXWHw/mY3N923wWSt0P++UURKQ+/ov/3Fud5j+O4fZMuk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TZqnEAAAA3AAAAA8AAAAAAAAAAAAAAAAAmAIAAGRycy9k&#10;b3ducmV2LnhtbFBLBQYAAAAABAAEAPUAAACJAwAAAAA=&#10;" path="m1,c1,1,1,5,,6,,4,1,2,1,xe" fillcolor="black" stroked="f">
                    <v:path arrowok="t" o:connecttype="custom" o:connectlocs="6,0;0,36;6,0" o:connectangles="0,0,0"/>
                  </v:shape>
                  <v:shape id="Freeform 143" o:spid="_x0000_s1167" style="position:absolute;left:5913;top:2807;width:1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BPcAA&#10;AADcAAAADwAAAGRycy9kb3ducmV2LnhtbERPS4vCMBC+C/6HMII3TS0o0jVK3fV1te5lb0MztmWb&#10;SUmidv/9RhC8zcf3nNWmN624k/ONZQWzaQKCuLS64UrB92U/WYLwAVlja5kU/JGHzXo4WGGm7YPP&#10;dC9CJWII+wwV1CF0mZS+rMmgn9qOOHJX6wyGCF0ltcNHDDetTJNkIQ02HBtq7OizpvK3uBkFty25&#10;r/Z8lQdzMv1hl/7k+bFTajzq8w8QgfrwFr/cJx3nz1N4PhMv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OBPcAAAADcAAAADwAAAAAAAAAAAAAAAACYAgAAZHJzL2Rvd25y&#10;ZXYueG1sUEsFBgAAAAAEAAQA9QAAAIUDAAAAAA==&#10;" path="m,c,,,,,,,,,1,,1v,,,,,c,1,,,,xe" fillcolor="black" stroked="f">
                    <v:path arrowok="t" o:connecttype="custom" o:connectlocs="0,0;0,0;0,6;0,6;0,0" o:connectangles="0,0,0,0,0"/>
                  </v:shape>
                  <v:shape id="Freeform 144" o:spid="_x0000_s1168" style="position:absolute;left:5936;top:2210;width:6;height:30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oj78MA&#10;AADcAAAADwAAAGRycy9kb3ducmV2LnhtbERPTUvDQBC9C/0Pywi92Y2WlBK7LUXQVGhFq+J1yI6b&#10;0OxsyE7b+O/dguBtHu9zFqvBt+pEfWwCG7idZKCIq2AbdgY+3h9v5qCiIFtsA5OBH4qwWo6uFljY&#10;cOY3Ou3FqRTCsUADtUhXaB2rmjzGSeiIE/cdeo+SYO+07fGcwn2r77Jspj02nBpq7OihpuqwP3oD&#10;z7MvV87LbfjM16/yVO7kJXc7Y8bXw/oelNAg/+I/98am+fkULs+kC/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oj78MAAADcAAAADwAAAAAAAAAAAAAAAACYAgAAZHJzL2Rv&#10;d25yZXYueG1sUEsFBgAAAAAEAAQA9QAAAIgDAAAAAA==&#10;" path="m,c1,,,1,,1,,2,1,4,,5,,2,,3,,xe" fillcolor="black" stroked="f">
                    <v:path arrowok="t" o:connecttype="custom" o:connectlocs="0,0;0,6;0,30;0,0" o:connectangles="0,0,0,0"/>
                  </v:shape>
                  <v:shape id="Freeform 145" o:spid="_x0000_s1169" style="position:absolute;left:5930;top:2352;width:6;height:3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0iXMEA&#10;AADcAAAADwAAAGRycy9kb3ducmV2LnhtbERP32vCMBB+H/g/hBN8m6lDp3RGGQNB8UHWuvcjOZti&#10;cylNZut/bwYD3+7j+3nr7eAacaMu1J4VzKYZCGLtTc2VgnO5e12BCBHZYOOZFNwpwHYzelljbnzP&#10;33QrYiVSCIccFdgY21zKoC05DFPfEifu4juHMcGukqbDPoW7Rr5l2bt0WHNqsNjSlyV9LX6dAt3r&#10;Qzlf7FfX0/JYXX60zcrZoNRkPHx+gIg0xKf43703af5iDn/PpAv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9IlzBAAAA3AAAAA8AAAAAAAAAAAAAAAAAmAIAAGRycy9kb3du&#10;cmV2LnhtbFBLBQYAAAAABAAEAPUAAACGAwAAAAA=&#10;" path="m,5c,4,,1,1,,1,1,,3,1,4,,4,1,6,,6l,5xe" fillcolor="black" stroked="f">
                    <v:path arrowok="t" o:connecttype="custom" o:connectlocs="0,29;6,0;6,23;0,35;0,29" o:connectangles="0,0,0,0,0"/>
                  </v:shape>
                  <v:shape id="Freeform 146" o:spid="_x0000_s1170" style="position:absolute;left:5871;top:1997;width:89;height:881;visibility:visible;mso-wrap-style:square;v-text-anchor:top" coordsize="15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v+sYA&#10;AADcAAAADwAAAGRycy9kb3ducmV2LnhtbESPQWvCQBCF7wX/wzJCb81GiWLTrCKWliKImHrxNmSn&#10;STA7G7PbJP33XaHQ2wzvzfveZJvRNKKnztWWFcyiGARxYXXNpYLz59vTCoTzyBoby6Tghxxs1pOH&#10;DFNtBz5Rn/tShBB2KSqovG9TKV1RkUEX2ZY4aF+2M+jD2pVSdziEcNPIeRwvpcGaA6HClnYVFdf8&#10;2wRustzPk/fDZZvP8JV2ye1Iz3ulHqfj9gWEp9H/m/+uP3Sov1jA/ZkwgV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lv+sYAAADcAAAADwAAAAAAAAAAAAAAAACYAgAAZHJz&#10;L2Rvd25yZXYueG1sUEsFBgAAAAAEAAQA9QAAAIsDAAAAAA==&#10;" path="m15,1v,,,,,c15,8,15,19,15,25v,5,-1,11,-1,17c14,47,13,54,13,60v-1,11,,16,-1,27c12,88,12,87,13,87v-2,2,-1,4,-1,7c12,97,11,99,11,102v,4,,8,,11c11,124,9,135,10,146v-1,1,-1,2,-1,3c7,149,4,148,1,148,,139,2,127,1,118,2,113,2,103,2,96,3,86,3,76,4,66v,,,-1,,-2c4,59,5,52,5,46v,-1,,-8,,-11c6,28,6,22,6,16,6,11,6,6,6,2,7,1,7,1,7,v2,2,6,1,8,1xm7,12v,,1,-1,,-1c7,11,6,12,7,12xm11,18v1,-2,1,-5,,-6c12,14,11,16,11,18xm9,16v1,1,1,1,1,1c10,16,10,15,10,15v-1,,-1,,-1,c9,15,9,16,9,16xm9,31v1,-2,1,-7,1,-9c10,21,10,19,9,18v,4,,8,,13xm11,26v,-3,1,-6,,-7c11,21,11,24,11,26xm12,25v,,,,,c12,24,12,24,12,23v,,,,,c12,24,12,24,12,25xm12,28v,-1,1,-2,,-3c12,26,12,27,12,28xm11,29v,-1,,-2,,-3c11,27,10,29,11,29xm12,36v,,,-2,,-2c12,35,11,36,12,36xm8,37v-1,,,-2,-1,-2c7,36,7,37,8,37xm11,41v1,-1,,-3,,-4c11,37,12,36,11,36v,3,,2,,5xm9,44v1,1,,-1,1,c10,42,11,40,10,38v,2,,4,-1,6xm12,44v,-1,1,-4,,-5c12,41,12,42,12,44xm11,49v,-2,,-4,-1,-5c10,46,10,48,11,49xm8,54v,-1,,-3,,-3c8,52,7,54,8,54xm8,60c7,59,8,57,7,57v1,1,,2,1,3xm12,61v,-1,1,-3,,-3c12,59,11,60,12,61xm10,66v1,,,-2,1,-2c10,63,11,61,11,60v-1,1,-1,4,-1,5l10,66xm12,65v,,1,-2,,-2c12,64,11,65,12,65xm12,67v,1,,-1,,-1l12,67xm5,82c6,80,6,74,6,71v,4,,8,-1,11xm7,77v,-1,,-4,,-4c7,74,7,75,7,77xm4,78v,-1,1,-4,,-5c4,74,4,76,4,78xm11,77v,-1,1,-2,,-2c11,76,11,77,11,77xm6,80v1,,1,,1,c7,79,7,79,7,78v-1,,-1,,-1,c6,79,6,79,6,80xm4,80v,,,1,,1c4,82,4,82,3,83v1,,1,,1,c4,82,5,80,4,79r,1xm7,84v,,,,,c7,83,7,83,7,82v,,,,,c7,83,7,83,7,84xm6,84v,,1,-1,,-1c6,83,6,84,6,84xm5,83v1,1,1,2,,3c6,86,6,83,6,83r-1,xm5,91v,,,,,c5,91,5,90,5,90v,,,,,c5,90,5,91,5,91xm10,102v,-1,,-2,,-3c9,99,9,99,9,99v1,1,,3,1,3xm7,103v,,,,,c8,103,7,103,7,102r,1xm9,109v,-2,,-3,1,-4c9,105,9,105,9,105v,1,-1,3,,4xm10,114v,-1,,-3,,-4c10,111,9,113,10,114xm8,114v,-1,,-1,1,-2c8,112,8,112,8,112v,1,,2,,2xm7,118v,,,-1,-1,-1c7,118,6,119,7,118xm6,124v,-1,1,-3,,-3c6,122,5,124,6,124xm4,125v,-1,1,-3,,-3c4,123,4,125,4,125xm8,126v,,,-2,,-2c8,125,8,125,8,126xm9,128v1,,1,,1,c9,128,10,127,9,127v,,,1,,1xm3,137v1,-1,1,-5,1,-6c4,133,3,135,3,137xm7,138v,,,,,c7,138,7,137,7,137v,,,,,c7,137,7,138,7,138xe" fillcolor="black" stroked="f">
                    <v:path arrowok="t" o:connecttype="custom" o:connectlocs="89,148;71,514;65,603;53,881;12,568;30,272;36,12;42,71;65,106;53,95;53,89;59,130;65,154;71,148;71,136;71,148;65,154;71,201;42,207;65,219;53,260;53,260;71,260;65,290;47,319;47,355;71,361;65,355;71,384;71,396;30,485;42,455;24,461;65,455;36,473;36,461;24,479;24,467;42,497;42,497;36,497;36,491;30,538;30,538;53,585;42,609;53,644;53,644;59,674;47,662;36,692;36,715;24,721;47,733;59,757;18,810;42,816;42,810" o:connectangles="0,0,0,0,0,0,0,0,0,0,0,0,0,0,0,0,0,0,0,0,0,0,0,0,0,0,0,0,0,0,0,0,0,0,0,0,0,0,0,0,0,0,0,0,0,0,0,0,0,0,0,0,0,0,0,0,0,0"/>
                    <o:lock v:ext="edit" verticies="t"/>
                  </v:shape>
                  <v:shape id="Freeform 147" o:spid="_x0000_s1171" style="position:absolute;left:5611;top:833;width:12;height:30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shq8QA&#10;AADcAAAADwAAAGRycy9kb3ducmV2LnhtbERPTWvCQBC9F/wPywi91Y0FRaKriBD00EMTW8TbkB2T&#10;aHY27m419dd3C4Xe5vE+Z7HqTStu5HxjWcF4lIAgLq1uuFLwsc9eZiB8QNbYWiYF3+RhtRw8LTDV&#10;9s453YpQiRjCPkUFdQhdKqUvazLoR7YjjtzJOoMhQldJ7fAew00rX5NkKg02HBtq7GhTU3kpvoyC&#10;6yHLd/pcfG4fb+9uYvPukD2OSj0P+/UcRKA+/Iv/3Dsd50+m8PtMvE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bIavEAAAA3AAAAA8AAAAAAAAAAAAAAAAAmAIAAGRycy9k&#10;b3ducmV2LnhtbFBLBQYAAAAABAAEAPUAAACJAwAAAAA=&#10;" path="m1,v,,,,,1c1,1,,3,,4v,,1,1,2,1c2,4,2,4,2,4,2,3,2,2,2,1,2,1,2,,1,e" fillcolor="#be8a2c" stroked="f">
                    <v:path arrowok="t" o:connecttype="custom" o:connectlocs="6,0;6,6;0,24;12,30;12,24;12,6;6,0" o:connectangles="0,0,0,0,0,0,0"/>
                  </v:shape>
                  <v:shape id="Freeform 148" o:spid="_x0000_s1172" style="position:absolute;left:5724;top:857;width:12;height:77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zG8IA&#10;AADcAAAADwAAAGRycy9kb3ducmV2LnhtbERP32vCMBB+F/wfwgm+aVrBzVXTIsJAEGE6p69Hc2vL&#10;mktJslr/+2Uw2Nt9fD9vUwymFT0531hWkM4TEMSl1Q1XCi7vr7MVCB+QNbaWScGDPBT5eLTBTNs7&#10;n6g/h0rEEPYZKqhD6DIpfVmTQT+3HXHkPq0zGCJ0ldQO7zHctHKRJE/SYMOxocaOdjWVX+dvo0Ae&#10;wuO0c1d6OV5vaZXs0/4NP5SaTobtGkSgIfyL/9x7Hecvn+H3mXi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VrMbwgAAANwAAAAPAAAAAAAAAAAAAAAAAJgCAABkcnMvZG93&#10;bnJldi54bWxQSwUGAAAAAAQABAD1AAAAhwMAAAAA&#10;" path="m,c,,,1,,2v,3,,5,,8c,11,,12,1,13,1,11,2,7,2,4,2,2,1,1,,e" fillcolor="#be8a2c" stroked="f">
                    <v:path arrowok="t" o:connecttype="custom" o:connectlocs="0,0;0,12;0,59;6,77;12,24;0,0" o:connectangles="0,0,0,0,0,0"/>
                  </v:shape>
                  <v:shape id="Freeform 149" o:spid="_x0000_s1173" style="position:absolute;left:5676;top:892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XE0McA&#10;AADcAAAADwAAAGRycy9kb3ducmV2LnhtbESPQUsDMRCF74L/IYzgRWy2ilK2TYsoorRYdS3tdUjG&#10;3cVksmxiu/33nYPgbYb35r1vZosheLWnPrWRDYxHBShiG13LtYHN1/P1BFTKyA59ZDJwpASL+fnZ&#10;DEsXD/xJ+yrXSkI4lWigybkrtU62oYBpFDti0b5jHzDL2tfa9XiQ8OD1TVHc64AtS0ODHT02ZH+q&#10;32BgWa2KtV+/223yE/t2+7S7Gn+8GHN5MTxMQWUa8r/57/rVCf6d0MozMoGe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VxNDHAAAA3AAAAA8AAAAAAAAAAAAAAAAAmAIAAGRy&#10;cy9kb3ducmV2LnhtbFBLBQYAAAAABAAEAPUAAACMAwAAAAA=&#10;" path="m,c,2,,3,,4v,,,,1,c1,3,1,2,1,,1,,,,,e" fillcolor="#be8a2c" stroked="f">
                    <v:path arrowok="t" o:connecttype="custom" o:connectlocs="0,0;0,24;6,24;6,0;0,0" o:connectangles="0,0,0,0,0"/>
                  </v:shape>
                  <v:shape id="Freeform 150" o:spid="_x0000_s1174" style="position:absolute;left:5665;top:940;width:23;height:177;visibility:visible;mso-wrap-style:square;v-text-anchor:top" coordsize="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X7qsAA&#10;AADcAAAADwAAAGRycy9kb3ducmV2LnhtbERPTWvCQBC9F/wPywje6sZK1URXEUHpoRejF29DdkyC&#10;2dmQ2Wr8926h0Ns83uesNr1r1J06qT0bmIwTUMSFtzWXBs6n/fsClARki41nMvAkgc168LbCzPoH&#10;H+meh1LFEJYMDVQhtJnWUlTkUMa+JY7c1XcOQ4RdqW2HjxjuGv2RJDPtsObYUGFLu4qKW/7jDOCc&#10;86vM91JOWc8mx4uk6eHbmNGw3y5BBerDv/jP/WXj/M8Ufp+JF+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MX7qsAAAADcAAAADwAAAAAAAAAAAAAAAACYAgAAZHJzL2Rvd25y&#10;ZXYueG1sUEsFBgAAAAAEAAQA9QAAAIUDAAAAAA==&#10;" path="m2,c1,10,2,19,,30,2,27,3,20,3,14v,-2,,-4,,-5c3,9,3,9,3,9v,,,,,c3,8,4,6,3,4,3,3,3,1,2,e" fillcolor="#be8a2c" stroked="f">
                    <v:path arrowok="t" o:connecttype="custom" o:connectlocs="12,0;0,177;17,83;17,53;17,53;17,53;17,24;12,0" o:connectangles="0,0,0,0,0,0,0,0"/>
                  </v:shape>
                  <v:shape id="Freeform 151" o:spid="_x0000_s1175" style="position:absolute;left:5718;top:945;width:12;height:107;visibility:visible;mso-wrap-style:square;v-text-anchor:top" coordsize="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Vtc8UA&#10;AADcAAAADwAAAGRycy9kb3ducmV2LnhtbESPQW/CMAyF75P2HyJP4jKNtByqUQgIIQ3YxAUYd6vx&#10;mm6NUzUByr+fD5N2s/We3/s8Xw6+VVfqYxPYQD7OQBFXwTZcG/g8vb28gooJ2WIbmAzcKcJy8fgw&#10;x9KGGx/oeky1khCOJRpwKXWl1rFy5DGOQ0cs2lfoPSZZ+1rbHm8S7ls9ybJCe2xYGhx2tHZU/Rwv&#10;3gBN84bP3/fN1n0Uefv+XO1X670xo6dhNQOVaEj/5r/rnRX8Qv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dW1zxQAAANwAAAAPAAAAAAAAAAAAAAAAAJgCAABkcnMv&#10;ZG93bnJldi54bWxQSwUGAAAAAAQABAD1AAAAigMAAAAA&#10;" path="m1,v,1,,1,,1c1,5,,10,,14v,1,,3,1,4c1,17,1,17,1,17,1,13,2,8,2,4,2,3,2,1,1,e" fillcolor="#be8a2c" stroked="f">
                    <v:path arrowok="t" o:connecttype="custom" o:connectlocs="6,0;6,6;0,83;6,107;6,101;12,24;6,0" o:connectangles="0,0,0,0,0,0,0"/>
                  </v:shape>
                  <v:shape id="Freeform 152" o:spid="_x0000_s1176" style="position:absolute;left:5736;top:1010;width:11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MPjMEA&#10;AADcAAAADwAAAGRycy9kb3ducmV2LnhtbERPTYvCMBC9L/gfwgh7W9OKqFSjiLio7Gmr4HVoxrbY&#10;TEqStdVfvxEW9jaP9znLdW8acSfna8sK0lECgriwuuZSwfn0+TEH4QOyxsYyKXiQh/Vq8LbETNuO&#10;v+meh1LEEPYZKqhCaDMpfVGRQT+yLXHkrtYZDBG6UmqHXQw3jRwnyVQarDk2VNjStqLilv8YBcXk&#10;uu10mh+OX8/Z4+n44ma7vVLvw36zABGoD//iP/dBx/nTFF7PxAv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jD4zBAAAA3AAAAA8AAAAAAAAAAAAAAAAAmAIAAGRycy9kb3du&#10;cmV2LnhtbFBLBQYAAAAABAAEAPUAAACGAwAAAAA=&#10;" path="m1,c1,1,1,3,,4v1,,1,,2,c2,3,2,1,2,,2,,1,,1,e" fillcolor="#be8a2c" stroked="f">
                    <v:path arrowok="t" o:connecttype="custom" o:connectlocs="6,0;0,24;11,24;11,0;6,0" o:connectangles="0,0,0,0,0"/>
                  </v:shape>
                  <v:shape id="Freeform 153" o:spid="_x0000_s1177" style="position:absolute;left:5741;top:1046;width:12;height:29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ztFcQA&#10;AADcAAAADwAAAGRycy9kb3ducmV2LnhtbERPTWvCQBC9F/wPywi91Y1CRaKriBD00EMTW8TbkB2T&#10;aHY27m419dd3C4Xe5vE+Z7HqTStu5HxjWcF4lIAgLq1uuFLwsc9eZiB8QNbYWiYF3+RhtRw8LTDV&#10;9s453YpQiRjCPkUFdQhdKqUvazLoR7YjjtzJOoMhQldJ7fAew00rJ0kylQYbjg01drSpqbwUX0bB&#10;9ZDlO30uPrePt3f3avPukD2OSj0P+/UcRKA+/Iv/3Dsd508n8PtMvE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M7RXEAAAA3AAAAA8AAAAAAAAAAAAAAAAAmAIAAGRycy9k&#10;b3ducmV2LnhtbFBLBQYAAAAABAAEAPUAAACJAwAAAAA=&#10;" path="m,c,,,,,,,1,,3,,4v,,,1,1,1c1,5,1,5,1,4,1,4,2,2,2,1,2,1,1,,,e" fillcolor="#be8a2c" stroked="f">
                    <v:path arrowok="t" o:connecttype="custom" o:connectlocs="0,0;0,0;0,23;6,29;6,23;12,6;0,0" o:connectangles="0,0,0,0,0,0,0"/>
                  </v:shape>
                  <v:shape id="Freeform 154" o:spid="_x0000_s1178" style="position:absolute;left:5700;top:1058;width:12;height:35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Sga8EA&#10;AADcAAAADwAAAGRycy9kb3ducmV2LnhtbERP22rCQBB9F/oPyxR8040XQkhdpRQLpYhgWvo8ZMck&#10;mJ0Nu6uJ/XpXEHybw7nOajOYVlzI+caygtk0AUFcWt1wpeD353OSgfABWWNrmRRcycNm/TJaYa5t&#10;zwe6FKESMYR9jgrqELpcSl/WZNBPbUccuaN1BkOErpLaYR/DTSvnSZJKgw3Hhho7+qipPBVnoyB8&#10;97Pi3y7Txd+eenLbMrPznVLj1+H9DUSgITzFD/eXjvPTBdyfiRfI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UoGvBAAAA3AAAAA8AAAAAAAAAAAAAAAAAmAIAAGRycy9kb3du&#10;cmV2LnhtbFBLBQYAAAAABAAEAPUAAACGAwAAAAA=&#10;" path="m1,v,,,1,,1c1,2,,4,,5v,,1,1,1,1c1,6,1,5,1,5,1,4,2,3,2,2,2,1,2,,1,e" fillcolor="#be8a2c" stroked="f">
                    <v:path arrowok="t" o:connecttype="custom" o:connectlocs="6,0;6,6;0,29;6,35;6,29;12,12;6,0" o:connectangles="0,0,0,0,0,0,0"/>
                  </v:shape>
                  <v:shape id="Freeform 155" o:spid="_x0000_s1179" style="position:absolute;left:5724;top:1170;width:12;height:30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nQ+sQA&#10;AADcAAAADwAAAGRycy9kb3ducmV2LnhtbERPTWvCQBC9C/0Pywje6kZppaSuUgqhHjyYtEV6G7Jj&#10;Epudjburpv56Vyh4m8f7nPmyN604kfONZQWTcQKCuLS64UrB12f2+ALCB2SNrWVS8EcelouHwRxT&#10;bc+c06kIlYgh7FNUUIfQpVL6siaDfmw74sjtrDMYInSV1A7PMdy0cpokM2mw4dhQY0fvNZW/xdEo&#10;OGyzfKX3xffHZb1xzzbvttnlR6nRsH97BRGoD3fxv3ul4/zZE9yeiR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p0PrEAAAA3AAAAA8AAAAAAAAAAAAAAAAAmAIAAGRycy9k&#10;b3ducmV2LnhtbFBLBQYAAAAABAAEAPUAAACJAwAAAAA=&#10;" path="m1,v,1,,1,,1c1,2,,3,,4,,5,1,5,1,5v,,,,,c1,4,2,3,2,2,2,1,2,1,1,e" fillcolor="#be8a2c" stroked="f">
                    <v:path arrowok="t" o:connecttype="custom" o:connectlocs="6,0;6,6;0,24;6,30;6,30;12,12;6,0" o:connectangles="0,0,0,0,0,0,0"/>
                  </v:shape>
                  <v:shape id="Freeform 156" o:spid="_x0000_s1180" style="position:absolute;left:5623;top:1182;width:12;height:35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GdhMEA&#10;AADcAAAADwAAAGRycy9kb3ducmV2LnhtbERP32vCMBB+H/g/hBN8m6m6FalGEVGQMQar4vPRnG2x&#10;uZQk2upfvwwGe7uP7+ct171pxJ2cry0rmIwTEMSF1TWXCk7H/eschA/IGhvLpOBBHtarwcsSM207&#10;/qZ7HkoRQ9hnqKAKoc2k9EVFBv3YtsSRu1hnMEToSqkddjHcNHKaJKk0WHNsqLClbUXFNb8ZBeGj&#10;m+RP+5bOzl/UkdsVczv9VGo07DcLEIH68C/+cx90nJ++w+8z8QK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xnYTBAAAA3AAAAA8AAAAAAAAAAAAAAAAAmAIAAGRycy9kb3du&#10;cmV2LnhtbFBLBQYAAAAABAAEAPUAAACGAwAAAAA=&#10;" path="m1,v,,,,,c1,2,,3,,4,,5,,6,1,6v,,,,,-1c1,4,2,2,2,1,2,1,2,,1,e" fillcolor="#be8a2c" stroked="f">
                    <v:path arrowok="t" o:connecttype="custom" o:connectlocs="6,0;6,0;0,23;6,35;6,29;12,6;6,0" o:connectangles="0,0,0,0,0,0,0"/>
                  </v:shape>
                  <v:shape id="Freeform 157" o:spid="_x0000_s1181" style="position:absolute;left:5676;top:1223;width:18;height:89;visibility:visible;mso-wrap-style:square;v-text-anchor:top" coordsize="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VfXMAA&#10;AADcAAAADwAAAGRycy9kb3ducmV2LnhtbESPSwvCMBCE74L/IazgTVM9FKlG8YGgN18g3pZmbYvN&#10;pjZR6783guBtl5n5dnYya0wpnlS7wrKCQT8CQZxaXXCm4HRc90YgnEfWWFomBW9yMJu2WxNMtH3x&#10;np4Hn4kAYZeggtz7KpHSpTkZdH1bEQftamuDPqx1JnWNrwA3pRxGUSwNFhwu5FjRMqf0dniYQCm2&#10;q9PjjEc5GuoLL6r7zp9RqW6nmY9BeGr83/xLb3SoH8fwfSZMIK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WVfXMAAAADcAAAADwAAAAAAAAAAAAAAAACYAgAAZHJzL2Rvd25y&#10;ZXYueG1sUEsFBgAAAAAEAAQA9QAAAIUDAAAAAA==&#10;" path="m2,c1,5,,10,,15v,,,,,c,15,,15,,15v,,1,,1,c1,15,1,15,1,15v,,,-1,,-1c1,14,1,14,1,14v,,,,1,c2,14,2,14,2,14v,-1,,-1,,-2c2,10,3,7,3,5,3,3,2,1,2,e" fillcolor="#be8a2c" stroked="f">
                    <v:path arrowok="t" o:connecttype="custom" o:connectlocs="12,0;0,89;0,89;0,89;6,89;6,89;6,83;6,83;12,83;12,83;12,71;18,30;12,0" o:connectangles="0,0,0,0,0,0,0,0,0,0,0,0,0"/>
                  </v:shape>
                  <v:shape id="Freeform 158" o:spid="_x0000_s1182" style="position:absolute;left:5736;top:1241;width:11;height:65;visibility:visible;mso-wrap-style:square;v-text-anchor:top" coordsize="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3ETMYA&#10;AADcAAAADwAAAGRycy9kb3ducmV2LnhtbESPQWvCQBCF74L/YRmhN93UgpboKkWxLR5amop4HLLT&#10;bGp2NmS3Mfrru4LgbYb33jdv5svOVqKlxpeOFTyOEhDEudMlFwp235vhMwgfkDVWjknBmTwsF/3e&#10;HFPtTvxFbRYKESHsU1RgQqhTKX1uyKIfuZo4aj+usRji2hRSN3iKcFvJcZJMpMWS4wWDNa0M5cfs&#10;z0bK66H9NS7Zntv90+f6Y80XQ29KPQy6lxmIQF24m2/pdx3rT6ZwfSZO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3ETMYAAADcAAAADwAAAAAAAAAAAAAAAACYAgAAZHJz&#10;L2Rvd25yZXYueG1sUEsFBgAAAAAEAAQA9QAAAIsDAAAAAA==&#10;" path="m1,c1,4,,7,,11,1,10,2,7,2,4,2,2,2,1,1,e" fillcolor="#be8a2c" stroked="f">
                    <v:path arrowok="t" o:connecttype="custom" o:connectlocs="6,0;0,65;11,24;6,0" o:connectangles="0,0,0,0"/>
                  </v:shape>
                  <v:shape id="Freeform 159" o:spid="_x0000_s1183" style="position:absolute;left:5688;top:1312;width:24;height:65;visibility:visible;mso-wrap-style:square;v-text-anchor:top" coordsize="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uB8UA&#10;AADcAAAADwAAAGRycy9kb3ducmV2LnhtbESPzW7CQAyE75X6DitX4lY27SFUKQtCrfjpDQgPYGXd&#10;bNqsN8ouIfD09QGpt7E8/jwzX46+VQP1sQls4GWagSKugm24NnAq189voGJCttgGJgNXirBcPD7M&#10;sbDhwgcajqlWAuFYoAGXUldoHStHHuM0dMSy+w69xyRjX2vb40XgvtWvWZZrjw3LB4cdfTiqfo9n&#10;LxR3K/P1z+y233yWX6Xerg7DrDZm8jSu3kElGtO/+X69sxI/l7RSRhTo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O4HxQAAANwAAAAPAAAAAAAAAAAAAAAAAJgCAABkcnMv&#10;ZG93bnJldi54bWxQSwUGAAAAAAQABAD1AAAAigMAAAAA&#10;" path="m1,v,,,,,1c1,3,,5,,7v,2,1,3,3,4c3,8,4,6,4,4,4,2,3,1,1,e" fillcolor="#be8a2c" stroked="f">
                    <v:path arrowok="t" o:connecttype="custom" o:connectlocs="6,0;6,6;0,41;18,65;24,24;6,0" o:connectangles="0,0,0,0,0,0"/>
                  </v:shape>
                  <v:shape id="Freeform 160" o:spid="_x0000_s1184" style="position:absolute;left:5629;top:1406;width:12;height:54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02Y8MA&#10;AADcAAAADwAAAGRycy9kb3ducmV2LnhtbERPyWrDMBC9B/oPYgq5JXJKMI0b2YRAIGBaaNJDj4M1&#10;tU2skWopXv6+KhR6m8dbZ19MphMD9b61rGCzTkAQV1a3XCv4uJ5WzyB8QNbYWSYFM3ko8ofFHjNt&#10;R36n4RJqEUPYZ6igCcFlUvqqIYN+bR1x5L5sbzBE2NdS9zjGcNPJpyRJpcGWY0ODjo4NVbfL3Sgo&#10;/d2VOO+O0/h2+javm0/rtmello/T4QVEoCn8i//cZx3npzv4fSZe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02Y8MAAADcAAAADwAAAAAAAAAAAAAAAACYAgAAZHJzL2Rv&#10;d25yZXYueG1sUEsFBgAAAAAEAAQA9QAAAIgDAAAAAA==&#10;" path="m1,v,,,,,1c1,2,,5,,7,,8,1,9,1,9v,,,,,-1c1,7,2,4,2,2,2,1,2,,1,e" fillcolor="#be8a2c" stroked="f">
                    <v:path arrowok="t" o:connecttype="custom" o:connectlocs="6,0;6,6;0,42;6,54;6,48;12,12;6,0" o:connectangles="0,0,0,0,0,0,0"/>
                  </v:shape>
                  <v:shape id="Freeform 161" o:spid="_x0000_s1185" style="position:absolute;left:5623;top:1495;width:12;height:3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+owcQA&#10;AADcAAAADwAAAGRycy9kb3ducmV2LnhtbESPQWvCQBCF7wX/wzJCb3WjFZXUVaRUKEUKxtLzkJ0m&#10;wexs2F1N2l/vHITeZnhv3vtmvR1cq64UYuPZwHSSgSIuvW24MvB12j+tQMWEbLH1TAZ+KcJ2M3pY&#10;Y259z0e6FqlSEsIxRwN1Sl2udSxrchgnviMW7ccHh0nWUGkbsJdw1+pZli20w4alocaOXmsqz8XF&#10;GUgf/bT48/PF8/cn9RTeypWfHYx5HA+7F1CJhvRvvl+/W8FfCr48IxPo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fqMHEAAAA3AAAAA8AAAAAAAAAAAAAAAAAmAIAAGRycy9k&#10;b3ducmV2LnhtbFBLBQYAAAAABAAEAPUAAACJAwAAAAA=&#10;" path="m,c,,1,1,1,1,,2,,4,,5v,,,1,1,1c1,6,1,6,1,6,1,4,2,3,2,2,2,1,1,,,e" fillcolor="#be8a2c" stroked="f">
                    <v:path arrowok="t" o:connecttype="custom" o:connectlocs="0,0;6,6;0,30;6,36;6,36;12,12;0,0" o:connectangles="0,0,0,0,0,0,0"/>
                  </v:shape>
                  <v:shape id="Freeform 162" o:spid="_x0000_s1186" style="position:absolute;left:5730;top:1513;width:11;height:35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MNWsEA&#10;AADcAAAADwAAAGRycy9kb3ducmV2LnhtbERP32vCMBB+F/wfwgl7m2l1qFSjiCiMMQZW8flozrbY&#10;XEoSbbe/fhkMfLuP7+etNr1pxIOcry0rSMcJCOLC6ppLBefT4XUBwgdkjY1lUvBNHjbr4WCFmbYd&#10;H+mRh1LEEPYZKqhCaDMpfVGRQT+2LXHkrtYZDBG6UmqHXQw3jZwkyUwarDk2VNjSrqLilt+NgvDR&#10;pfmPfZtNL1/UkdsXCzv5VOpl1G+XIAL14Sn+d7/rOH+ewt8z8QK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TDVrBAAAA3AAAAA8AAAAAAAAAAAAAAAAAmAIAAGRycy9kb3du&#10;cmV2LnhtbFBLBQYAAAAABAAEAPUAAACGAwAAAAA=&#10;" path="m1,v,,,,,c1,2,,3,,4,,5,1,6,2,6v,,,-1,,-1c2,4,2,2,2,1,2,,2,,1,e" fillcolor="#be8a2c" stroked="f">
                    <v:path arrowok="t" o:connecttype="custom" o:connectlocs="6,0;6,0;0,23;11,35;11,29;11,6;6,0" o:connectangles="0,0,0,0,0,0,0"/>
                  </v:shape>
                  <v:shape id="Freeform 163" o:spid="_x0000_s1187" style="position:absolute;left:5730;top:1578;width:11;height:35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GTLcIA&#10;AADcAAAADwAAAGRycy9kb3ducmV2LnhtbERP32vCMBB+H+x/CDfYm6Z2w0ltKmM4GGMIq+Lz0Zxt&#10;sbmUJNrqX78Iwt7u4/t5+Wo0nTiT861lBbNpAoK4srrlWsFu+zlZgPABWWNnmRRcyMOqeHzIMdN2&#10;4F86l6EWMYR9hgqaEPpMSl81ZNBPbU8cuYN1BkOErpba4RDDTSfTJJlLgy3HhgZ7+mioOpYnoyB8&#10;D7Pyal/nL/sNDeTW1cKmP0o9P43vSxCBxvAvvru/dJz/lsLtmXi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AZMtwgAAANwAAAAPAAAAAAAAAAAAAAAAAJgCAABkcnMvZG93&#10;bnJldi54bWxQSwUGAAAAAAQABAD1AAAAhwMAAAAA&#10;" path="m1,v,,,,,1c1,2,,4,,5v,,1,1,1,1c1,6,1,6,1,5,1,4,2,3,2,1,2,1,2,,1,e" fillcolor="#be8a2c" stroked="f">
                    <v:path arrowok="t" o:connecttype="custom" o:connectlocs="6,0;6,6;0,29;6,35;6,29;11,6;6,0" o:connectangles="0,0,0,0,0,0,0"/>
                  </v:shape>
                  <v:shape id="Freeform 164" o:spid="_x0000_s1188" style="position:absolute;left:5736;top:1625;width:11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sfEsEA&#10;AADcAAAADwAAAGRycy9kb3ducmV2LnhtbERPS4vCMBC+L/gfwgje1tSV9VGN4gqCBy8+QLwNzdgW&#10;m0lJYlv//WZhwdt8fM9ZrjtTiYacLy0rGA0TEMSZ1SXnCi7n3ecMhA/IGivLpOBFHtar3scSU21b&#10;PlJzCrmIIexTVFCEUKdS+qwgg35oa+LI3a0zGCJ0udQO2xhuKvmVJBNpsOTYUGBN24Kyx+lpFFDT&#10;Wvdj7odHt7t+3w7leD+fsFKDfrdZgAjUhbf4373Xcf50DH/PxAv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7HxLBAAAA3AAAAA8AAAAAAAAAAAAAAAAAmAIAAGRycy9kb3du&#10;cmV2LnhtbFBLBQYAAAAABAAEAPUAAACGAwAAAAA=&#10;" path="m1,c,,,,,,,,,,,,,1,,2,,2v,,,,,1c,3,,3,,3,1,3,1,2,2,1v,,,,,c2,1,1,,1,e" fillcolor="#be8a2c" stroked="f">
                    <v:path arrowok="t" o:connecttype="custom" o:connectlocs="6,0;0,0;0,0;0,12;0,18;0,18;11,6;11,6;6,0" o:connectangles="0,0,0,0,0,0,0,0,0"/>
                  </v:shape>
                  <v:shape id="Freeform 165" o:spid="_x0000_s1189" style="position:absolute;left:5576;top:1702;width:18;height:154;visibility:visible;mso-wrap-style:square;v-text-anchor:top" coordsize="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S48EA&#10;AADcAAAADwAAAGRycy9kb3ducmV2LnhtbERPS2vCQBC+F/wPywheim4qpZHoKkER9FYfeB6yYxLM&#10;zobsVOO/dwuF3ubje85i1btG3akLtWcDH5MEFHHhbc2lgfNpO56BCoJssfFMBp4UYLUcvC0ws/7B&#10;B7ofpVQxhEOGBiqRNtM6FBU5DBPfEkfu6juHEmFXatvhI4a7Rk+T5Es7rDk2VNjSuqLidvxxBvz+&#10;JGW636SHQrbX9t1995c8N2Y07PM5KKFe/sV/7p2N89NP+H0mXq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UEuPBAAAA3AAAAA8AAAAAAAAAAAAAAAAAmAIAAGRycy9kb3du&#10;cmV2LnhtbFBLBQYAAAAABAAEAPUAAACGAwAAAAA=&#10;" path="m3,c2,9,1,17,,26,2,21,3,12,3,5,3,3,3,1,3,e" fillcolor="#be8a2c" stroked="f">
                    <v:path arrowok="t" o:connecttype="custom" o:connectlocs="18,0;0,154;18,30;18,0" o:connectangles="0,0,0,0"/>
                  </v:shape>
                  <v:shape id="Freeform 166" o:spid="_x0000_s1190" style="position:absolute;left:5606;top:1720;width:11;height:59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N2MQA&#10;AADcAAAADwAAAGRycy9kb3ducmV2LnhtbERPS2sCMRC+C/6HMIVepGat1NZ1o9SCtOjJBwVv42a6&#10;DzeT7SbV7b83guBtPr7nJLPWVOJEjSssKxj0IxDEqdUFZwp228XTGwjnkTVWlknBPzmYTbudBGNt&#10;z7ym08ZnIoSwi1FB7n0dS+nSnAy6vq2JA/djG4M+wCaTusFzCDeVfI6ikTRYcGjIsaaPnNLj5s8o&#10;GONxPy/nQ21/9WhZDr9Xtvd5UOrxoX2fgPDU+rv45v7SYf7rC1yfCRfI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DzdjEAAAA3AAAAA8AAAAAAAAAAAAAAAAAmAIAAGRycy9k&#10;b3ducmV2LnhtbFBLBQYAAAAABAAEAPUAAACJAwAAAAA=&#10;" path="m1,c,3,,7,,10,1,9,2,6,2,3,2,2,1,,1,e" fillcolor="#be8a2c" stroked="f">
                    <v:path arrowok="t" o:connecttype="custom" o:connectlocs="6,0;0,59;11,18;6,0" o:connectangles="0,0,0,0"/>
                  </v:shape>
                  <v:shape id="Freeform 167" o:spid="_x0000_s1191" style="position:absolute;left:5535;top:1720;width:17;height:76;visibility:visible;mso-wrap-style:square;v-text-anchor:top" coordsize="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aocAA&#10;AADcAAAADwAAAGRycy9kb3ducmV2LnhtbERPzYrCMBC+C75DGGFvNnUPKtUoIggF8aC7DzA2Y1ts&#10;JjXJtnWf3iwseJuP73fW28E0oiPna8sKZkkKgriwuuZSwffXYboE4QOyxsYyKXiSh+1mPFpjpm3P&#10;Z+ouoRQxhH2GCqoQ2kxKX1Rk0Ce2JY7czTqDIUJXSu2wj+GmkZ9pOpcGa44NFba0r6i4X36MgtMd&#10;tTviw/52fHg883y3uM56pT4mw24FItAQ3uJ/d67j/MUc/p6JF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JSaocAAAADcAAAADwAAAAAAAAAAAAAAAACYAgAAZHJzL2Rvd25y&#10;ZXYueG1sUEsFBgAAAAAEAAQA9QAAAIUDAAAAAA==&#10;" path="m2,c2,4,1,9,,13,2,12,3,8,3,4,3,2,3,1,2,e" fillcolor="#be8a2c" stroked="f">
                    <v:path arrowok="t" o:connecttype="custom" o:connectlocs="11,0;0,76;17,23;11,0" o:connectangles="0,0,0,0"/>
                  </v:shape>
                  <v:shape id="Freeform 168" o:spid="_x0000_s1192" style="position:absolute;left:5706;top:1755;width:18;height:18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/otcMA&#10;AADcAAAADwAAAGRycy9kb3ducmV2LnhtbERPTWvCQBC9F/wPywi91Y0iMY2uoqLYQ8FWC70O2TEJ&#10;Zmfj7jam/75bKPQ2j/c5i1VvGtGR87VlBeNRAoK4sLrmUsHHef+UgfABWWNjmRR8k4fVcvCwwFzb&#10;O79TdwqliCHsc1RQhdDmUvqiIoN+ZFviyF2sMxgidKXUDu8x3DRykiSpNFhzbKiwpW1FxfX0ZRRM&#10;17fOvaW34+vEYrZ5Ph92DX4q9Tjs13MQgfrwL/5zv+g4fzaD32fi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/otcMAAADcAAAADwAAAAAAAAAAAAAAAACYAgAAZHJzL2Rv&#10;d25yZXYueG1sUEsFBgAAAAAEAAQA9QAAAIgDAAAAAA==&#10;" path="m2,c2,,1,,1,v,,,,,c1,,1,1,1,1v,,,,,c1,2,,3,1,3v,,1,,1,c2,3,2,3,2,3v,,,,,c2,2,3,1,2,v,,,,,e" fillcolor="#be8a2c" stroked="f">
                    <v:path arrowok="t" o:connecttype="custom" o:connectlocs="12,0;6,0;6,0;6,6;6,6;6,18;12,18;12,18;12,18;12,0;12,0" o:connectangles="0,0,0,0,0,0,0,0,0,0,0"/>
                  </v:shape>
                  <v:shape id="Freeform 169" o:spid="_x0000_s1193" style="position:absolute;left:5600;top:1796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YsMcA&#10;AADcAAAADwAAAGRycy9kb3ducmV2LnhtbESPQUsDMRCF74L/IYzgRWy2Clq2TYsoorRYdS3tdUjG&#10;3cVksmxiu/33nYPgbYb35r1vZosheLWnPrWRDYxHBShiG13LtYHN1/P1BFTKyA59ZDJwpASL+fnZ&#10;DEsXD/xJ+yrXSkI4lWigybkrtU62oYBpFDti0b5jHzDL2tfa9XiQ8OD1TVHc6YAtS0ODHT02ZH+q&#10;32BgWa2KtV+/223yE/t2+7S7Gn+8GHN5MTxMQWUa8r/57/rVCf690MozMoGe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gmLDHAAAA3AAAAA8AAAAAAAAAAAAAAAAAmAIAAGRy&#10;cy9kb3ducmV2LnhtbFBLBQYAAAAABAAEAPUAAACMAwAAAAA=&#10;" path="m,c,1,,3,,4v,,1,,1,c1,3,1,2,1,,1,,1,,,e" fillcolor="#be8a2c" stroked="f">
                    <v:path arrowok="t" o:connecttype="custom" o:connectlocs="0,0;0,24;6,24;6,0;0,0" o:connectangles="0,0,0,0,0"/>
                  </v:shape>
                  <v:shape id="Freeform 170" o:spid="_x0000_s1194" style="position:absolute;left:5529;top:1814;width:23;height:53;visibility:visible;mso-wrap-style:square;v-text-anchor:top" coordsize="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rPnMQA&#10;AADcAAAADwAAAGRycy9kb3ducmV2LnhtbERPTWvCQBC9F/wPyxS81Y0ibUyzkSAIHiy0ph68Ddlp&#10;NjQ7G7Orxn/fLRR6m8f7nHw92k5cafCtYwXzWQKCuHa65UbBZ7V9SkH4gKyxc0wK7uRhXUwecsy0&#10;u/EHXQ+hETGEfYYKTAh9JqWvDVn0M9cTR+7LDRZDhEMj9YC3GG47uUiSZ2mx5dhgsKeNofr7cLEK&#10;NvZ9fjrv5HFb0r0s3/bp8lTtlZo+juUriEBj+Bf/uXc6zn9Zwe8z8QJ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qz5zEAAAA3AAAAA8AAAAAAAAAAAAAAAAAmAIAAGRycy9k&#10;b3ducmV2LnhtbFBLBQYAAAAABAAEAPUAAACJAwAAAAA=&#10;" path="m2,v,1,,1,,1c2,1,2,1,1,1v,,,,,c1,1,1,1,1,1v,,,,,c1,1,1,2,1,2v1,1,2,2,,2c1,4,1,4,1,4v,,,,,c1,4,1,4,1,4v,,,,,c1,5,1,6,1,6,1,7,1,8,,8v1,,2,1,3,1c3,8,3,8,3,8,2,6,4,4,3,2,3,1,3,1,2,e" fillcolor="#be8a2c" stroked="f">
                    <v:path arrowok="t" o:connecttype="custom" o:connectlocs="12,0;12,6;6,6;6,6;6,6;6,6;6,12;6,24;6,24;6,24;6,24;6,24;6,35;0,47;17,53;17,47;17,12;12,0" o:connectangles="0,0,0,0,0,0,0,0,0,0,0,0,0,0,0,0,0,0"/>
                  </v:shape>
                  <v:shape id="Freeform 171" o:spid="_x0000_s1195" style="position:absolute;left:5606;top:1856;width:11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M7cUA&#10;AADcAAAADwAAAGRycy9kb3ducmV2LnhtbESPQWvCQBCF74X+h2UK3urGIlVSVxGpaPHUtNDrkB2T&#10;YHY27K4m+uudg9DbDO/Ne98sVoNr1YVCbDwbmIwzUMSltw1XBn5/tq9zUDEhW2w9k4ErRVgtn58W&#10;mFvf8zddilQpCeGYo4E6pS7XOpY1OYxj3xGLdvTBYZI1VNoG7CXctfoty961w4alocaONjWVp+Ls&#10;DJTT46a3k2L/dbjNrrfAf2H2uTNm9DKsP0AlGtK/+XG9t4I/F3x5Rib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0ztxQAAANwAAAAPAAAAAAAAAAAAAAAAAJgCAABkcnMv&#10;ZG93bnJldi54bWxQSwUGAAAAAAQABAD1AAAAigMAAAAA&#10;" path="m1,c,1,,2,,4v,,1,,1,c1,2,2,1,2,,1,,1,,1,e" fillcolor="#be8a2c" stroked="f">
                    <v:path arrowok="t" o:connecttype="custom" o:connectlocs="6,0;0,23;6,23;11,0;6,0" o:connectangles="0,0,0,0,0"/>
                  </v:shape>
                  <v:shape id="Freeform 172" o:spid="_x0000_s1196" style="position:absolute;left:5588;top:1861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U2cEA&#10;AADcAAAADwAAAGRycy9kb3ducmV2LnhtbERPS4vCMBC+L+x/CLPgbU11UWo1yu6C4MGLDxBvQzO2&#10;xWZSktjWf28Ewdt8fM9ZrHpTi5acrywrGA0TEMS51RUXCo6H9XcKwgdkjbVlUnAnD6vl58cCM207&#10;3lG7D4WIIewzVFCG0GRS+rwkg35oG+LIXawzGCJ0hdQOuxhuajlOkqk0WHFsKLGh/5Ly6/5mFFDb&#10;WfdnLttrvz5NztvqZzObslKDr/53DiJQH97il3uj4/x0BM9n4gV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wVNnBAAAA3AAAAA8AAAAAAAAAAAAAAAAAmAIAAGRycy9kb3du&#10;cmV2LnhtbFBLBQYAAAAABAAEAPUAAACGAwAAAAA=&#10;" path="m1,v,,,,,c1,,1,,1,v,,,,,1c1,1,1,1,1,1,1,2,,3,1,3v,,,,,c1,3,2,3,2,3v,,,,,c2,2,2,1,2,,2,,1,,1,e" fillcolor="#be8a2c" stroked="f">
                    <v:path arrowok="t" o:connecttype="custom" o:connectlocs="6,0;6,0;6,0;6,6;6,6;6,18;6,18;12,18;12,18;12,0;6,0" o:connectangles="0,0,0,0,0,0,0,0,0,0,0"/>
                  </v:shape>
                  <v:shape id="Freeform 173" o:spid="_x0000_s1197" style="position:absolute;left:5570;top:1867;width:18;height:42;visibility:visible;mso-wrap-style:square;v-text-anchor:top" coordsize="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Cj8EA&#10;AADcAAAADwAAAGRycy9kb3ducmV2LnhtbERPTWsCMRC9F/wPYQRvNdGDLFujqCj0JNVavA6bcbO6&#10;mSybdHf9902h0Ns83ucs14OrRUdtqDxrmE0VCOLCm4pLDZfPw2sGIkRkg7Vn0vCkAOvV6GWJufE9&#10;n6g7x1KkEA45arAxNrmUobDkMEx9Q5y4m28dxgTbUpoW+xTuajlXaiEdVpwaLDa0s1Q8zt9Ow7HP&#10;cHP33cels6f9VmXqa7jutZ6Mh80biEhD/Bf/ud9Nmp/N4feZdIF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GQo/BAAAA3AAAAA8AAAAAAAAAAAAAAAAAmAIAAGRycy9kb3du&#10;cmV2LnhtbFBLBQYAAAAABAAEAPUAAACGAwAAAAA=&#10;" path="m2,v,1,,1,-1,1c1,1,1,1,1,1v,,,,,c1,1,1,1,1,1v,,,,-1,c1,2,1,3,1,4v,1,,2,,3c2,7,3,5,3,3,3,1,3,,2,e" fillcolor="#be8a2c" stroked="f">
                    <v:path arrowok="t" o:connecttype="custom" o:connectlocs="12,0;6,6;6,6;6,6;6,6;0,6;6,24;6,42;18,18;12,0" o:connectangles="0,0,0,0,0,0,0,0,0,0"/>
                  </v:shape>
                  <v:shape id="Freeform 174" o:spid="_x0000_s1198" style="position:absolute;left:5564;top:1962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HSmsMA&#10;AADcAAAADwAAAGRycy9kb3ducmV2LnhtbERPTWvCQBC9C/0Pywi9mY1tUYnZSJGWKp6aFrwO2TEJ&#10;ZmfD7tZEf71bKPQ2j/c5+WY0nbiQ861lBfMkBUFcWd1yreD76322AuEDssbOMim4kodN8TDJMdN2&#10;4E+6lKEWMYR9hgqaEPpMSl81ZNAntieO3Mk6gyFCV0vtcIjhppNPabqQBluODQ32tG2oOpc/RkH1&#10;ctoOel7u9ofb8npzfHTLtw+lHqfj6xpEoDH8i//cOx3nr57h95l4gS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HSmsMAAADcAAAADwAAAAAAAAAAAAAAAACYAgAAZHJzL2Rv&#10;d25yZXYueG1sUEsFBgAAAAAEAAQA9QAAAIgDAAAAAA==&#10;" path="m1,c1,2,1,3,,4v1,,1,,2,c2,3,2,2,2,,2,,1,,1,e" fillcolor="#be8a2c" stroked="f">
                    <v:path arrowok="t" o:connecttype="custom" o:connectlocs="6,0;0,24;12,24;12,0;6,0" o:connectangles="0,0,0,0,0"/>
                  </v:shape>
                  <v:shape id="Freeform 175" o:spid="_x0000_s1199" style="position:absolute;left:5671;top:2092;width:17;height:53;visibility:visible;mso-wrap-style:square;v-text-anchor:top" coordsize="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ILsMA&#10;AADcAAAADwAAAGRycy9kb3ducmV2LnhtbERPTWvCQBC9F/oflil4q5uKVIlugoZUeyqYFsTbkB2T&#10;aHY2ZFdN/323IHibx/ucZTqYVlypd41lBW/jCARxaXXDlYKf74/XOQjnkTW2lknBLzlIk+enJcba&#10;3nhH18JXIoSwi1FB7X0XS+nKmgy6se2IA3e0vUEfYF9J3eMthJtWTqLoXRpsODTU2FFWU3kuLkYB&#10;ZuuvQ16djpu8zYttlG3269lEqdHLsFqA8DT4h/ju/tRh/nwK/8+EC2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NILsMAAADcAAAADwAAAAAAAAAAAAAAAACYAgAAZHJzL2Rv&#10;d25yZXYueG1sUEsFBgAAAAAEAAQA9QAAAIgDAAAAAA==&#10;" path="m,c1,3,,7,2,9,2,6,2,3,3,1,2,1,1,1,,e" fillcolor="#be8a2c" stroked="f">
                    <v:path arrowok="t" o:connecttype="custom" o:connectlocs="0,0;11,53;17,6;0,0" o:connectangles="0,0,0,0"/>
                  </v:shape>
                  <v:shape id="Freeform 176" o:spid="_x0000_s1200" style="position:absolute;left:5611;top:2139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S2sIA&#10;AADcAAAADwAAAGRycy9kb3ducmV2LnhtbERPS2vCQBC+F/wPywi9NRtbFI2uYguBHLxoC+JtyE4e&#10;mJ0Nu9sk/ffdQsHbfHzP2R0m04mBnG8tK1gkKQji0uqWawVfn/nLGoQPyBo7y6Tghzwc9rOnHWba&#10;jnym4RJqEUPYZ6igCaHPpPRlQwZ9YnviyFXWGQwRulpqh2MMN518TdOVNNhybGiwp4+Gyvvl2yig&#10;YbTu3VSn+5Rfl7dT+1ZsVqzU83w6bkEEmsJD/O8udJy/XsLfM/EC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1LawgAAANwAAAAPAAAAAAAAAAAAAAAAAJgCAABkcnMvZG93&#10;bnJldi54bWxQSwUGAAAAAAQABAD1AAAAhwMAAAAA&#10;" path="m,c,1,,2,,3v,,1,,2,c2,3,2,3,2,3,2,1,1,1,,e" fillcolor="#be8a2c" stroked="f">
                    <v:path arrowok="t" o:connecttype="custom" o:connectlocs="0,0;0,18;12,18;12,18;0,0" o:connectangles="0,0,0,0,0"/>
                  </v:shape>
                  <v:shape id="Freeform 177" o:spid="_x0000_s1201" style="position:absolute;left:5659;top:2186;width:17;height:48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Ah1sMA&#10;AADcAAAADwAAAGRycy9kb3ducmV2LnhtbERPTWvCQBC9F/wPywi9NRulBIlZpQiCiJemBfE2yU6T&#10;tNnZsLtqml/fLRR6m8f7nGI7ml7cyPnOsoJFkoIgrq3uuFHw/rZ/WoHwAVljb5kUfJOH7Wb2UGCu&#10;7Z1f6VaGRsQQ9jkqaEMYcil93ZJBn9iBOHIf1hkMEbpGaof3GG56uUzTTBrsODa0ONCupfqrvBoF&#10;XaVPOz7oMpucNtPl+fNcHSelHufjyxpEoDH8i//cBx3nrzL4fSZe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Ah1sMAAADcAAAADwAAAAAAAAAAAAAAAACYAgAAZHJzL2Rv&#10;d25yZXYueG1sUEsFBgAAAAAEAAQA9QAAAIgDAAAAAA==&#10;" path="m,c,,1,,1,,1,2,,4,,5,,6,,7,1,8,1,5,1,1,3,,2,,1,,,e" fillcolor="#be8a2c" stroked="f">
                    <v:path arrowok="t" o:connecttype="custom" o:connectlocs="0,0;6,0;0,30;6,48;17,0;0,0" o:connectangles="0,0,0,0,0,0"/>
                  </v:shape>
                  <v:shape id="Freeform 178" o:spid="_x0000_s1202" style="position:absolute;left:5671;top:2251;width:11;height:54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LhcMMA&#10;AADcAAAADwAAAGRycy9kb3ducmV2LnhtbERPTWvCQBC9F/wPywi9NRtFbJpmIyIIglioevA4ZKdJ&#10;aHZ2za4m/vtuodDbPN7nFKvRdOJOvW8tK5glKQjiyuqWawXn0/YlA+EDssbOMil4kIdVOXkqMNd2&#10;4E+6H0MtYgj7HBU0IbhcSl81ZNAn1hFH7sv2BkOEfS11j0MMN52cp+lSGmw5NjToaNNQ9X28GQV7&#10;f3N7fLxtxuFjezWH2cW6xU6p5+m4fgcRaAz/4j/3Tsf52Sv8PhMvk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LhcMMAAADcAAAADwAAAAAAAAAAAAAAAACYAgAAZHJzL2Rv&#10;d25yZXYueG1sUEsFBgAAAAAEAAQA9QAAAIgDAAAAAA==&#10;" path="m1,v,,,1,,1c1,3,,5,,7,,8,,9,1,9v,,,,,c1,7,2,4,2,2,2,1,2,1,1,e" fillcolor="#be8a2c" stroked="f">
                    <v:path arrowok="t" o:connecttype="custom" o:connectlocs="6,0;6,6;0,42;6,54;6,54;11,12;6,0" o:connectangles="0,0,0,0,0,0,0"/>
                  </v:shape>
                  <v:shape id="Freeform 179" o:spid="_x0000_s1203" style="position:absolute;left:5635;top:2281;width:18;height:2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DBsQA&#10;AADcAAAADwAAAGRycy9kb3ducmV2LnhtbESPT2sCMRDF74LfIYzQmya1WOzWKCKI3lr/QOltuplu&#10;lm4myybq+u07h0JvM7w37/1msepDo67UpTqyhceJAUVcRldzZeF82o7noFJGdthEJgt3SrBaDgcL&#10;LFy88YGux1wpCeFUoAWfc1tonUpPAdMktsSifccuYJa1q7Tr8CbhodFTY551wJqlwWNLG0/lz/ES&#10;LMzc7G37SR9P7wfvdjVNzdeLMdY+jPr1K6hMff43/13vneDPhVaekQn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GQwbEAAAA3AAAAA8AAAAAAAAAAAAAAAAAmAIAAGRycy9k&#10;b3ducmV2LnhtbFBLBQYAAAAABAAEAPUAAACJAwAAAAA=&#10;" path="m1,v,,,,,c1,,1,1,,1,,2,,4,1,4v1,,1,,1,c2,4,2,4,2,4,2,3,2,1,3,,2,,1,,1,e" fillcolor="#be8a2c" stroked="f">
                    <v:path arrowok="t" o:connecttype="custom" o:connectlocs="6,0;6,0;0,6;6,24;12,24;12,24;18,0;6,0" o:connectangles="0,0,0,0,0,0,0,0"/>
                  </v:shape>
                  <v:shape id="Freeform 180" o:spid="_x0000_s1204" style="position:absolute;left:5594;top:2352;width:17;height:18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mpe8MA&#10;AADcAAAADwAAAGRycy9kb3ducmV2LnhtbERPS2vCQBC+F/wPywi91Y0iEqOboKXSHgqtD/A6ZMck&#10;mJ2Nu9uY/vtuodDbfHzPWReDaUVPzjeWFUwnCQji0uqGKwWn4+4pBeEDssbWMin4Jg9FPnpYY6bt&#10;nffUH0IlYgj7DBXUIXSZlL6syaCf2I44chfrDIYIXSW1w3sMN62cJclCGmw4NtTY0XNN5fXwZRTM&#10;N7fefS5uH+8zi+l2eXx9afGs1ON42KxABBrCv/jP/abj/HQJv8/EC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mpe8MAAADcAAAADwAAAAAAAAAAAAAAAACYAgAAZHJzL2Rv&#10;d25yZXYueG1sUEsFBgAAAAAEAAQA9QAAAIgDAAAAAA==&#10;" path="m1,v,,,,,c1,,1,,1,v,,,,,c1,1,1,1,1,1,1,2,,3,1,3v,,,,1,c2,3,2,3,2,3v,,,,,c2,3,3,1,2,v,,,,-1,e" fillcolor="#be8a2c" stroked="f">
                    <v:path arrowok="t" o:connecttype="custom" o:connectlocs="6,0;6,0;6,0;6,0;6,6;6,18;11,18;11,18;11,18;11,0;6,0" o:connectangles="0,0,0,0,0,0,0,0,0,0,0"/>
                  </v:shape>
                  <v:shape id="Freeform 181" o:spid="_x0000_s1205" style="position:absolute;left:5582;top:2405;width:12;height:5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v2cQA&#10;AADcAAAADwAAAGRycy9kb3ducmV2LnhtbESPT2vCQBDF74LfYRnBm24UKZq6ShEEQVrwz8HjkJ0m&#10;odnZNbua+O07h0JvM7w37/1mve1do57Uxtqzgdk0A0VceFtzaeB62U+WoGJCtth4JgMvirDdDAdr&#10;zK3v+ETPcyqVhHDM0UCVUsi1jkVFDuPUB2LRvn3rMMnaltq22Em4a/Q8y960w5qlocJAu4qKn/PD&#10;GTjGRzjia7Xru6/93X3Obj4sDsaMR/3HO6hEffo3/10frOCvBF+ekQn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y79nEAAAA3AAAAA8AAAAAAAAAAAAAAAAAmAIAAGRycy9k&#10;b3ducmV2LnhtbFBLBQYAAAAABAAEAPUAAACJAwAAAAA=&#10;" path="m1,v,1,,1,,1c1,3,,5,,7,,8,,8,1,9v,,,,,-1c1,7,2,4,2,2,2,2,2,1,1,e" fillcolor="#be8a2c" stroked="f">
                    <v:path arrowok="t" o:connecttype="custom" o:connectlocs="6,0;6,6;0,41;6,53;6,47;12,12;6,0" o:connectangles="0,0,0,0,0,0,0"/>
                  </v:shape>
                  <v:shape id="Freeform 182" o:spid="_x0000_s1206" style="position:absolute;left:5541;top:2423;width:11;height:41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RSsEA&#10;AADcAAAADwAAAGRycy9kb3ducmV2LnhtbERPzYrCMBC+C/sOYQRvmroL4naNIsqClz3Y+gCzzWxS&#10;bCalSWt9e7MgeJuP73c2u9E1YqAu1J4VLBcZCOLK65qNgkv5PV+DCBFZY+OZFNwpwG77Ntlgrv2N&#10;zzQU0YgUwiFHBTbGNpcyVJYchoVviRP35zuHMcHOSN3hLYW7Rr5n2Uo6rDk1WGzpYKm6Fr1TcG6G&#10;sr/+/hxPozma0nwcbF/clZpNx/0XiEhjfImf7pNO8z+X8P9MukB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rEUrBAAAA3AAAAA8AAAAAAAAAAAAAAAAAmAIAAGRycy9kb3du&#10;cmV2LnhtbFBLBQYAAAAABAAEAPUAAACGAwAAAAA=&#10;" path="m1,v,,,,,c1,2,,4,,5,,6,1,7,1,7v,,,,,c1,5,2,3,2,2,2,1,2,,1,e" fillcolor="#be8a2c" stroked="f">
                    <v:path arrowok="t" o:connecttype="custom" o:connectlocs="6,0;6,0;0,29;6,41;6,41;11,12;6,0" o:connectangles="0,0,0,0,0,0,0"/>
                  </v:shape>
                  <v:shape id="Freeform 183" o:spid="_x0000_s1207" style="position:absolute;left:5635;top:2452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RJoMUA&#10;AADcAAAADwAAAGRycy9kb3ducmV2LnhtbERP22oCMRB9L/QfwhR8Ec1qQXRrlNIiLZV6WaV9HZLp&#10;7tJksmxSXf++KQh9m8O5znzZOStO1Ibas4LRMANBrL2puVRwPKwGUxAhIhu0nknBhQIsF7c3c8yN&#10;P/OeTkUsRQrhkKOCKsYmlzLoihyGoW+IE/flW4cxwbaUpsVzCndWjrNsIh3WnBoqbOipIv1d/DgF&#10;b8U629jNVn8EO9Xv98+f/dHuRaneXff4ACJSF//FV/erSfNnY/h7Jl0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EmgxQAAANwAAAAPAAAAAAAAAAAAAAAAAJgCAABkcnMv&#10;ZG93bnJldi54bWxQSwUGAAAAAAQABAD1AAAAigMAAAAA&#10;" path="m,c,,,,,,,,,,,,,1,,2,,4v,,,,,c,4,,4,,4,1,4,1,3,1,2v,,,,,c1,2,1,2,1,2,1,1,1,1,1,1,1,,1,,,e" fillcolor="#be8a2c" stroked="f">
                    <v:path arrowok="t" o:connecttype="custom" o:connectlocs="0,0;0,0;0,0;0,24;0,24;0,24;6,12;6,12;6,12;6,6;0,0" o:connectangles="0,0,0,0,0,0,0,0,0,0,0"/>
                  </v:shape>
                  <v:shape id="Freeform 184" o:spid="_x0000_s1208" style="position:absolute;left:5659;top:2488;width:17;height:23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tHqsIA&#10;AADcAAAADwAAAGRycy9kb3ducmV2LnhtbERPS2sCMRC+C/0PYYTeNFGx1NWslILUW30USm/jZtws&#10;bibLJl3Xf98IBW/z8T1nte5dLTpqQ+VZw2SsQBAX3lRcavg6bkavIEJENlh7Jg03CrDOnwYrzIy/&#10;8p66QyxFCuGQoQYbY5NJGQpLDsPYN8SJO/vWYUywLaVp8ZrCXS2nSr1IhxWnBosNvVsqLodfp2Fu&#10;5p+bH/qe7fbWfFQ0VaeFUlo/D/u3JYhIfXyI/91bk+YvZnB/Jl0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O0eqwgAAANwAAAAPAAAAAAAAAAAAAAAAAJgCAABkcnMvZG93&#10;bnJldi54bWxQSwUGAAAAAAQABAD1AAAAhwMAAAAA&#10;" path="m1,c,1,,2,,4v1,,2,,3,c1,3,3,,1,e" fillcolor="#be8a2c" stroked="f">
                    <v:path arrowok="t" o:connecttype="custom" o:connectlocs="6,0;0,23;17,23;6,0" o:connectangles="0,0,0,0"/>
                  </v:shape>
                  <v:shape id="Freeform 185" o:spid="_x0000_s1209" style="position:absolute;left:5523;top:2553;width:12;height:77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2X9sEA&#10;AADcAAAADwAAAGRycy9kb3ducmV2LnhtbERPTYvCMBC9C/6HMII3TSuyrNUoIgiCCKu76nVoxrbY&#10;TEoSa/33ZmFhb/N4n7NYdaYWLTlfWVaQjhMQxLnVFRcKfr63o08QPiBrrC2Tghd5WC37vQVm2j75&#10;SO0pFCKGsM9QQRlCk0np85IM+rFtiCN3s85giNAVUjt8xnBTy0mSfEiDFceGEhvalJTfTw+jQO7D&#10;67hxF5odLte0SHZp+4VnpYaDbj0HEagL/+I/907H+bMp/D4TL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9l/bBAAAA3AAAAA8AAAAAAAAAAAAAAAAAmAIAAGRycy9kb3du&#10;cmV2LnhtbFBLBQYAAAAABAAEAPUAAACGAwAAAAA=&#10;" path="m1,c1,5,,9,,13,1,12,2,8,2,4,2,3,2,1,1,e" fillcolor="#be8a2c" stroked="f">
                    <v:path arrowok="t" o:connecttype="custom" o:connectlocs="6,0;0,77;12,24;6,0" o:connectangles="0,0,0,0"/>
                  </v:shape>
                  <v:shape id="Freeform 186" o:spid="_x0000_s1210" style="position:absolute;left:5606;top:2636;width:5;height:23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3R1MUA&#10;AADcAAAADwAAAGRycy9kb3ducmV2LnhtbERP30sCQRB+F/wflhF6kdxTKex0lUiiKDK9Il+H3fHu&#10;cHf2uN30+u/dIOhtPr6fs1h1zooTtaH2rGA8ykAQa29qLhV8fjxez0CEiGzQeiYFPxRgtez3Fpgb&#10;f+YdnYpYihTCIUcFVYxNLmXQFTkMI98QJ+7gW4cxwbaUpsVzCndWTrLsVjqsOTVU2NBDRfpYfDsF&#10;L8VrtrGbd/0V7Ey/Tdf74Xj7pNTVoLufg4jUxX/xn/vZpPl3N/D7TLp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dHUxQAAANwAAAAPAAAAAAAAAAAAAAAAAJgCAABkcnMv&#10;ZG93bnJldi54bWxQSwUGAAAAAAQABAD1AAAAigMAAAAA&#10;" path="m,c,1,,2,,4v,,1,,1,c1,2,1,1,1,,1,,1,,,e" fillcolor="#be8a2c" stroked="f">
                    <v:path arrowok="t" o:connecttype="custom" o:connectlocs="0,0;0,23;5,23;5,0;0,0" o:connectangles="0,0,0,0,0"/>
                  </v:shape>
                  <v:shape id="Freeform 187" o:spid="_x0000_s1211" style="position:absolute;left:5706;top:1188;width:18;height:83;visibility:visible;mso-wrap-style:square;v-text-anchor:top" coordsize="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38sEA&#10;AADcAAAADwAAAGRycy9kb3ducmV2LnhtbERPS4vCMBC+C/6HMMJeRNNd8FWNsgiip8XXQW9DM9uU&#10;bSaliVr99RtB8DYf33Nmi8aW4kq1Lxwr+OwnIIgzpwvOFRwPq94YhA/IGkvHpOBOHhbzdmuGqXY3&#10;3tF1H3IRQ9inqMCEUKVS+syQRd93FXHkfl1tMURY51LXeIvhtpRfSTKUFguODQYrWhrK/vYXq2DU&#10;te7HDdZFmV3MJDzOp63BjVIfneZ7CiJQE97il3uj4/zJEJ7PxAv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V9/LBAAAA3AAAAA8AAAAAAAAAAAAAAAAAmAIAAGRycy9kb3du&#10;cmV2LnhtbFBLBQYAAAAABAAEAPUAAACGAwAAAAA=&#10;" path="m1,c1,2,,4,,5v,2,1,3,1,5c1,11,1,13,,14v2,,2,-2,2,-3c2,9,2,8,2,6,2,5,2,4,3,4,2,4,2,3,2,3,2,2,2,2,2,1,2,1,2,,1,e" fillcolor="#be8a2c" stroked="f">
                    <v:path arrowok="t" o:connecttype="custom" o:connectlocs="6,0;0,30;6,59;0,83;12,65;12,36;18,24;12,18;12,6;6,0" o:connectangles="0,0,0,0,0,0,0,0,0,0"/>
                  </v:shape>
                  <v:shape id="Freeform 188" o:spid="_x0000_s1212" style="position:absolute;left:5688;top:1542;width:18;height:77;visibility:visible;mso-wrap-style:square;v-text-anchor:top" coordsize="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ZwMEA&#10;AADcAAAADwAAAGRycy9kb3ducmV2LnhtbERPzYrCMBC+C75DGGFvmrqHVbtGEUEoLB78eYDZZmyL&#10;zaQm2bbu0xtB8DYf3+8s172pRUvOV5YVTCcJCOLc6ooLBefTbjwH4QOyxtoyKbiTh/VqOFhiqm3H&#10;B2qPoRAxhH2KCsoQmlRKn5dk0E9sQxy5i3UGQ4SukNphF8NNLT+T5EsarDg2lNjQtqT8evwzCvZX&#10;1O4Hb/a/5d3tnmWb2e+0U+pj1G++QQTqw1v8cmc6zl/M4PlMvE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U2cDBAAAA3AAAAA8AAAAAAAAAAAAAAAAAmAIAAGRycy9kb3du&#10;cmV2LnhtbFBLBQYAAAAABAAEAPUAAACGAwAAAAA=&#10;" path="m3,c,2,1,9,,12v1,,1,1,1,1c1,13,1,13,1,13v,,,,,c1,13,1,13,1,13v1,,1,,1,c3,13,1,11,2,10,2,9,2,9,3,9,2,8,2,8,2,7,2,5,3,3,3,1,3,1,3,,3,e" fillcolor="#be8a2c" stroked="f">
                    <v:path arrowok="t" o:connecttype="custom" o:connectlocs="18,0;0,71;6,77;6,77;6,77;6,77;12,77;12,59;18,53;12,41;18,6;18,0" o:connectangles="0,0,0,0,0,0,0,0,0,0,0,0"/>
                  </v:shape>
                  <v:shape id="Freeform 189" o:spid="_x0000_s1213" style="position:absolute;left:5452;top:691;width:366;height:2110;visibility:visible;mso-wrap-style:square;v-text-anchor:top" coordsize="6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blPcUA&#10;AADcAAAADwAAAGRycy9kb3ducmV2LnhtbESPT4vCQAzF7wt+hyGCt3WqB3Gro0hBd1nw4J+Dx9CJ&#10;bbWTKZ3R1m+/OQh7S3gv7/2yXPeuVk9qQ+XZwGScgCLOva24MHA+bT/noEJEtlh7JgMvCrBeDT6W&#10;mFrf8YGex1goCeGQooEyxibVOuQlOQxj3xCLdvWtwyhrW2jbYifhrtbTJJlphxVLQ4kNZSXl9+PD&#10;Geh2WXZ7/U4Pj2xvtxf9vb/jNRozGvabBahIffw3v69/rOB/Ca08IxP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duU9xQAAANwAAAAPAAAAAAAAAAAAAAAAAJgCAABkcnMv&#10;ZG93bnJldi54bWxQSwUGAAAAAAQABAD1AAAAigMAAAAA&#10;" path="m26,333v,,,,,c26,331,26,330,26,329v1,,1,,1,c27,329,27,329,27,329v,1,,2,,4c27,333,26,333,26,333m12,328v,-4,1,-8,1,-13c14,316,14,318,14,319v,4,-1,8,-2,9c12,328,12,328,12,328m35,308v,,,,,c35,306,35,305,36,304v2,,,3,2,4c38,308,38,308,38,308v-1,,-2,,-3,m31,298v,,,,,c32,298,32,298,32,299v,,,,,1c32,300,32,300,32,300v,,,,,c32,301,32,302,31,302v,,,,,c31,302,31,302,31,302v,,,,,c31,302,31,302,31,302v,-2,,-3,,-4c31,298,31,298,31,298v,,,,,m16,293v,,,,,c17,293,17,294,17,295v,1,-1,3,-1,5c16,300,16,300,16,300v,,,,,c16,300,15,299,15,298v,-1,1,-3,1,-5c16,293,16,293,16,293t7,-3c23,290,23,290,23,290v1,1,1,2,1,2c24,294,23,297,23,298v,1,,1,,1c23,299,23,299,23,299v-1,-1,-1,-1,-1,-2c22,295,23,293,23,291v,,,,,-1m25,281v,,,,,c26,281,26,281,26,281v1,1,,3,,3c26,284,26,284,26,284v,,,,,c26,284,26,284,26,284v,,,,,c25,284,25,284,25,284v-1,,,-1,,-2c25,282,25,282,25,281v,,,,,c25,281,25,281,25,281v,,,,,c25,281,25,281,25,281t7,-12c32,269,32,269,32,269v,,1,,2,c34,269,34,269,34,269v-1,1,-1,3,-1,4c33,273,33,273,33,273v,,,,,c33,273,33,273,32,273v-1,,-1,-2,-1,-3c32,270,32,269,32,269v,,,,,m38,264v,,,,,c39,265,39,265,39,266v,2,-1,5,-1,7c38,273,38,273,38,273v,,,,,c37,273,37,272,37,271v,-2,1,-4,1,-6c38,265,38,264,38,264m35,253v,,,,,c36,253,37,253,38,253v,,,,,c36,254,36,258,36,261v-1,-1,-1,-2,-1,-3c35,257,36,255,36,253v,,-1,,-1,m27,248v,,,,,c27,247,27,246,27,245v1,1,2,1,2,3c29,248,29,248,29,248v-1,,-2,,-2,m37,237v,,,,,c38,238,39,238,40,238v,,,,,c39,240,39,243,39,246v-2,-2,-1,-6,-2,-9m19,219v,,,,,c20,218,20,217,20,215v,,1,,1,c21,215,21,215,21,215v,2,,3,,4c20,219,20,219,19,219t2,-19c22,200,22,200,22,199v1,,1,1,1,3c23,204,22,206,21,206v,,,,,c21,205,21,204,21,203v,-1,,-2,-1,-3c20,200,20,200,20,200v1,,1,,1,c21,200,21,200,21,200v,,,,,m24,198v,,,,,c24,198,25,198,25,198v,1,,2,,3c25,201,25,201,25,201v,,,,,c25,201,24,201,24,201v,,,,,c24,201,24,201,24,201v-1,,,-1,,-2c24,199,24,199,24,199v,-1,,-1,,-1c24,198,24,198,24,198v,,,,,c24,198,24,198,24,198t2,3c26,201,26,201,26,201v,-2,,-3,1,-4c27,197,27,197,28,197v,,,,,c28,198,27,199,27,201v,,-1,,-1,m15,191v,,,,,-1c16,191,16,191,16,192v1,2,-1,4,,6c16,198,16,198,16,199v,,,,,c15,199,14,198,13,198v,,,,,c14,198,14,197,14,196v,,,-1,,-2c14,194,14,194,14,194v,,,,,c14,194,14,194,14,194v,,,,,c16,194,15,193,14,192v,,,-1,,-1c14,191,14,191,14,191v,,,,,c14,191,14,191,14,191v1,,1,,1,m25,191v,,,,,c25,190,25,188,25,187v1,,1,,1,c26,187,26,187,26,187v,2,,3,,4c26,191,25,191,25,191m45,180v,,,,,c45,180,45,180,45,180v1,1,,2,,3c45,183,45,183,45,183v,,,,,c45,183,45,183,45,183v,,,,,c45,183,44,183,44,183v-1,,,-1,,-2c44,181,44,181,44,181v,,,-1,,-1c44,180,44,180,44,180v,,,,,c44,180,45,180,45,180t-31,7c15,183,16,178,16,174v1,1,1,2,1,4c17,182,16,186,14,187v,,,,,m26,184v,-3,,-7,1,-10c27,174,28,176,28,177v,3,-1,6,-2,7c26,184,26,184,26,184t-5,13c22,188,23,180,24,171v,1,,3,,5c24,183,23,192,21,197v,,,,,m49,158v,,,,,c49,158,50,159,50,159v,,,,,c49,160,49,161,48,161v,,,,,c48,161,48,161,48,161v,-1,,-1,,-1c48,160,48,160,48,160v,,,-1,,-2c48,158,48,158,48,158v,,,,1,m48,150v,,,,,c49,150,49,151,49,151v,2,-1,3,-1,4c48,156,48,156,48,156v,,,,,c48,156,47,155,47,155v,-1,1,-3,1,-4c48,150,48,150,48,150t-8,6c40,156,40,156,40,156v1,-3,,-10,3,-12c43,144,43,145,43,145v,2,-1,4,-1,6c42,152,42,152,43,153v,,,,,c42,153,42,153,42,154v-1,1,1,3,,3c42,157,42,157,41,157v,,,,,c41,157,41,157,41,157v,,,,,c41,157,41,157,41,157v,,,,,c41,157,41,156,40,156t8,-17c48,139,48,139,48,139v1,,1,,1,1c49,141,49,143,49,144v,,,1,,1c49,145,49,145,49,145v-1,,-2,-1,-2,-2c47,142,48,141,48,139v,,,,,m29,136v,,,,,c30,136,31,137,31,138v,1,-1,2,-1,4c30,142,30,142,30,142v,,,,,c29,142,29,141,29,141v,-1,,-3,1,-4c30,137,29,136,29,136t2,-15c31,121,31,121,31,121v1,,1,1,1,2c32,125,31,128,31,129v,1,,1,,1c31,130,31,130,31,130v,,-1,-1,-1,-2c30,126,31,123,31,122v,-1,,-1,,-1m41,105v,,,,,c43,106,44,107,44,109v,2,-1,4,-1,7c41,115,40,114,40,112v,-2,1,-4,1,-6c41,105,41,105,41,105t7,-1c48,100,49,97,49,93v1,1,1,2,1,4c50,100,49,103,48,104v,,,,,m38,105v,,,,,c38,100,39,95,40,90v,1,1,3,1,5c41,97,40,100,40,102v,1,,1,,2c40,104,40,104,40,104v,,,,,c39,104,39,104,39,104v,,,,,c39,104,39,105,39,105v,,,,,c39,105,39,105,38,105v,,,,,c38,105,38,105,38,105m43,89v,-1,1,-3,1,-5c45,84,45,85,45,85v,1,,1,,2c45,87,45,88,46,88v,,,,,c45,88,45,89,45,90v,2,,3,,5c45,96,45,98,43,98v,,,,,c44,97,44,95,44,94v,-2,-1,-3,-1,-5m30,83v,,,,,c31,83,31,84,31,84v,1,-1,3,-1,4c30,89,30,89,30,89v,,,,,c29,89,29,88,29,87v,-1,1,-2,1,-4c30,83,30,83,30,83m47,81v,,,,,c48,82,48,82,48,83v,1,-1,2,-1,3c47,86,47,86,47,86v,,,,,c47,86,46,86,46,85v,-1,1,-2,1,-3c47,82,47,82,47,81m43,62v,,,,,c44,62,44,63,44,64v,1,-1,2,-1,3c43,67,43,68,43,68v,,,,,c43,68,42,67,42,67v,-1,1,-3,1,-4c43,63,43,62,43,62t6,-2c49,60,49,60,49,60v1,,2,1,2,1c51,62,50,64,50,64v,1,,1,,1c50,65,50,65,50,65v-1,,-1,-1,-1,-1c49,63,49,61,49,60v,,,,,m48,58v,,,,,c49,57,49,55,49,54v,,1,,1,c50,54,50,54,50,54v,1,,3,,4c49,58,49,58,48,58m46,43v,,,,,c47,44,47,46,47,47v,4,-1,9,-1,13c46,60,46,60,46,61v,,,,,c45,60,45,58,45,57v,-4,1,-9,1,-13c46,44,46,44,46,43m36,72c38,61,37,52,38,42v1,1,1,3,1,4c40,48,39,50,39,51v,,,,,c39,52,39,54,39,56v,6,-1,13,-3,16c36,72,36,72,36,72m38,38v,,,,,c38,37,38,36,38,34v,,1,,1,c39,34,39,34,39,34v,2,,3,,4c38,38,38,38,38,38m46,28v,,,,,c47,29,48,30,48,32v,3,-1,7,-1,9c46,40,46,39,46,38v,-3,,-5,,-8c46,29,46,28,46,28m28,24v,,,,,c29,24,29,25,29,25v,1,,2,,3c29,28,29,28,29,29v,,,,,c28,29,27,28,27,28v,-1,1,-3,1,-3c28,24,28,24,28,24m29,c28,1,26,2,25,3v,11,1,21,,33c26,51,23,66,21,82v,7,-1,24,-1,28c20,125,14,140,15,154v,2,-1,3,-1,5c13,183,12,206,8,230v,18,-1,42,-4,53c6,306,,333,1,356v11,1,24,1,32,1c34,357,34,357,35,357v1,-2,2,-4,2,-6c37,325,41,297,42,270v1,-5,3,-15,3,-26c45,238,46,232,46,226v,-7,-1,-14,5,-16c50,209,50,209,50,209v-1,,-1,,-1,1c48,210,48,210,48,210v-1,,-1,,-1,-1c50,182,50,170,54,142v-1,-13,3,-29,4,-43c56,86,60,72,60,58,61,44,62,17,62,2v,,,-1,-1,-1c61,1,61,1,61,1v-4,,-8,,-13,c41,1,34,1,29,e" fillcolor="#be8a2c" stroked="f">
                    <v:path arrowok="t" o:connecttype="custom" o:connectlocs="153,1968;207,1820;189,1767;183,1785;100,1744;136,1714;136,1720;153,1679;148,1661;195,1614;224,1560;224,1566;207,1525;171,1466;218,1401;112,1294;118,1182;148,1170;142,1176;153,1188;89,1123;83,1158;83,1129;148,1105;266,1064;260,1070;94,1028;153,1088;289,934;283,946;289,892;236,922;248,910;242,928;289,857;177,839;183,715;183,715;242,621;224,621;230,615;254,526;266,561;183,496;277,479;277,485;254,402;295,378;283,343;272,254;272,254;213,426;230,225;272,177;171,171;124,485;195,2110;295,1235;366,12" o:connectangles="0,0,0,0,0,0,0,0,0,0,0,0,0,0,0,0,0,0,0,0,0,0,0,0,0,0,0,0,0,0,0,0,0,0,0,0,0,0,0,0,0,0,0,0,0,0,0,0,0,0,0,0,0,0,0,0,0,0,0"/>
                    <o:lock v:ext="edit" verticies="t"/>
                  </v:shape>
                  <v:shape id="Freeform 190" o:spid="_x0000_s1214" style="position:absolute;left:6208;top:869;width:6;height:29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i1cUA&#10;AADcAAAADwAAAGRycy9kb3ducmV2LnhtbERPTWvCQBC9C/0PyxS8iG60tJjUVUQs2EtB2x68jbtj&#10;Es3OhuxqUn+9Wyj0No/3ObNFZytxpcaXjhWMRwkIYu1MybmCr8+34RSED8gGK8ek4Ic8LOYPvRlm&#10;xrW8pesu5CKGsM9QQRFCnUnpdUEW/cjVxJE7usZiiLDJpWmwjeG2kpMkeZEWS44NBda0Kkifdxer&#10;4IP1acKHvV4/LQ9t971/39wGz0r1H7vlK4hAXfgX/7k3Js5PU/h9Jl4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+LVxQAAANwAAAAPAAAAAAAAAAAAAAAAAJgCAABkcnMv&#10;ZG93bnJldi54bWxQSwUGAAAAAAQABAD1AAAAigMAAAAA&#10;" path="m,c,,,,,,,,,,,,,,,,,1v,,,2,,3c,4,,4,,4v,,,1,,1c1,5,1,5,1,5v,,,,,c1,5,1,4,1,4v,,,-1,,-2c1,2,1,1,1,1,1,,1,,,e" fillcolor="#cbccce" stroked="f">
                    <v:path arrowok="t" o:connecttype="custom" o:connectlocs="0,0;0,0;0,0;0,6;0,23;0,23;0,29;6,29;6,29;6,23;6,12;6,6;0,0" o:connectangles="0,0,0,0,0,0,0,0,0,0,0,0,0"/>
                  </v:shape>
                  <v:shape id="Freeform 191" o:spid="_x0000_s1215" style="position:absolute;left:6267;top:886;width:6;height:83;visibility:visible;mso-wrap-style:square;v-text-anchor:top" coordsize="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UI0MMA&#10;AADcAAAADwAAAGRycy9kb3ducmV2LnhtbESPzYrCQBCE74LvMLSwN524B5HoGERR3Iu40QdoM21+&#10;zPSEzGyM+/Q7C4LHoqq+opZJb2rRUetKywqmkwgEcWZ1ybmCy3k3noNwHlljbZkUPMlBshoOlhhr&#10;++Bv6lKfiwBhF6OCwvsmltJlBRl0E9sQB+9mW4M+yDaXusVHgJtafkbRTBosOSwU2NCmoOye/hgF&#10;h9/Tvj6m9ut6uuE833LVzaaVUh+jfr0A4an37/CrfdAKAhH+z4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UI0MMAAADcAAAADwAAAAAAAAAAAAAAAACYAgAAZHJzL2Rv&#10;d25yZXYueG1sUEsFBgAAAAAEAAQA9QAAAIgDAAAAAA==&#10;" path="m,c,1,,2,,3v,2,,5,,8c,12,,13,,14,,11,1,7,1,4,1,2,1,1,,e" fillcolor="#cbccce" stroked="f">
                    <v:path arrowok="t" o:connecttype="custom" o:connectlocs="0,0;0,18;0,65;0,83;6,24;0,0" o:connectangles="0,0,0,0,0,0"/>
                  </v:shape>
                  <v:shape id="Freeform 192" o:spid="_x0000_s1216" style="position:absolute;left:6238;top:928;width:6;height:23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ZKuMMA&#10;AADcAAAADwAAAGRycy9kb3ducmV2LnhtbESPwWrDMBBE74X+g9hAb42kHEpxooQQMPRqJzn0trE2&#10;tltrZSQ1dvP1VaHQ4zAzb5jNbnaDuFGIvWcDeqlAEDfe9twaOB3L51cQMSFbHDyTgW+KsNs+Pmyw&#10;sH7iim51akWGcCzQQJfSWEgZm44cxqUfibN39cFhyjK00gacMtwNcqXUi3TYc17ocKRDR81n/eUM&#10;1JOq7jRfSv3+cQ4HXZ1PVpfGPC3m/RpEojn9h//ab9bASmn4PZOP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ZKuMMAAADcAAAADwAAAAAAAAAAAAAAAACYAgAAZHJzL2Rv&#10;d25yZXYueG1sUEsFBgAAAAAEAAQA9QAAAIgDAAAAAA==&#10;" path="m1,c,1,,2,,4v1,,1,,1,c1,3,1,1,1,v,,,,,e" fillcolor="#cbccce" stroked="f">
                    <v:path arrowok="t" o:connecttype="custom" o:connectlocs="6,0;0,23;6,23;6,0;6,0" o:connectangles="0,0,0,0,0"/>
                  </v:shape>
                  <v:shape id="Freeform 193" o:spid="_x0000_s1217" style="position:absolute;left:6226;top:969;width:18;height:177;visibility:visible;mso-wrap-style:square;v-text-anchor:top" coordsize="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tvoMUA&#10;AADcAAAADwAAAGRycy9kb3ducmV2LnhtbESPS2vDMBCE74X8B7GBXkIi24E2uJFD6AOSWx4tvW6t&#10;9YNYKyOpifPvo0Chx2FmvmGWq8F04kzOt5YVpLMEBHFpdcu1gs/jx3QBwgdkjZ1lUnAlD6ti9LDE&#10;XNsL7+l8CLWIEPY5KmhC6HMpfdmQQT+zPXH0KusMhihdLbXDS4SbTmZJ8iQNthwXGuzptaHydPg1&#10;CsIw2VXp5Ln8Om779Pt94970/Eepx/GwfgERaAj/4b/2RivIkgzuZ+IR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2+gxQAAANwAAAAPAAAAAAAAAAAAAAAAAJgCAABkcnMv&#10;ZG93bnJldi54bWxQSwUGAAAAAAQABAD1AAAAigMAAAAA&#10;" path="m3,c1,11,2,19,,30,2,26,3,18,3,12,3,11,3,10,2,9v,,,,,c2,9,2,9,2,9,3,8,3,6,3,4,3,2,3,1,3,e" fillcolor="#cbccce" stroked="f">
                    <v:path arrowok="t" o:connecttype="custom" o:connectlocs="18,0;0,177;18,71;12,53;12,53;12,53;18,24;18,0" o:connectangles="0,0,0,0,0,0,0,0"/>
                  </v:shape>
                  <v:shape id="Freeform 194" o:spid="_x0000_s1218" style="position:absolute;left:6261;top:981;width:6;height:94;visibility:visible;mso-wrap-style:square;v-text-anchor:top" coordsize="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mH+cQA&#10;AADcAAAADwAAAGRycy9kb3ducmV2LnhtbESPQWvCQBSE7wX/w/IK3upGxaKpq0hLoSIUol56e2Rf&#10;s9G8tyG71fTfu4WCx2FmvmGW654bdaEu1F4MjEcZKJLS21oqA8fD+9McVIgoFhsvZOCXAqxXg4cl&#10;5tZfpaDLPlYqQSTkaMDF2OZah9IRYxj5liR5375jjEl2lbYdXhOcGz3JsmfNWEtacNjSq6PyvP9h&#10;AyXL2M1O/fnt62R5x4vic8uFMcPHfvMCKlIf7+H/9oc1MMmm8HcmHQG9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ph/nEAAAA3AAAAA8AAAAAAAAAAAAAAAAAmAIAAGRycy9k&#10;b3ducmV2LnhtbFBLBQYAAAAABAAEAPUAAACJAwAAAAA=&#10;" path="m1,c1,4,,9,,13v,1,,2,,3c,12,1,7,1,3,1,1,1,,1,e" fillcolor="#cbccce" stroked="f">
                    <v:path arrowok="t" o:connecttype="custom" o:connectlocs="6,0;0,76;0,94;6,18;6,0" o:connectangles="0,0,0,0,0"/>
                  </v:shape>
                  <v:shape id="Freeform 195" o:spid="_x0000_s1219" style="position:absolute;left:6273;top:1040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HpIMMA&#10;AADcAAAADwAAAGRycy9kb3ducmV2LnhtbESPQWvCQBSE70L/w/IKveluRERSVxEh0GtSPXh7zb4m&#10;qdm3YXdrYn99Vyj0OMzMN8x2P9le3MiHzrGGbKFAENfOdNxoOL0X8w2IEJEN9o5Jw50C7HdPsy3m&#10;xo1c0q2KjUgQDjlqaGMccilD3ZLFsHADcfI+nbcYk/SNNB7HBLe9XCq1lhY7TgstDnRsqb5W31ZD&#10;Naryh6aPIrt8nf0xK88nkxVavzxPh1cQkab4H/5rvxkNS7WCx5l0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HpIMMAAADcAAAADwAAAAAAAAAAAAAAAACYAgAAZHJzL2Rv&#10;d25yZXYueG1sUEsFBgAAAAAEAAQA9QAAAIgDAAAAAA==&#10;" path="m,c,1,,2,,4v,,,,,c1,2,1,1,1,,,,,,,e" fillcolor="#cbccce" stroked="f">
                    <v:path arrowok="t" o:connecttype="custom" o:connectlocs="0,0;0,24;0,24;6,0;0,0" o:connectangles="0,0,0,0,0"/>
                  </v:shape>
                  <v:shape id="Freeform 196" o:spid="_x0000_s1220" style="position:absolute;left:6273;top:1075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1Mu8MA&#10;AADcAAAADwAAAGRycy9kb3ducmV2LnhtbESPQWvCQBSE70L/w/IKveluBEVSVxEh0GtSPXh7zb4m&#10;qdm3YXdrYn99Vyj0OMzMN8x2P9le3MiHzrGGbKFAENfOdNxoOL0X8w2IEJEN9o5Jw50C7HdPsy3m&#10;xo1c0q2KjUgQDjlqaGMccilD3ZLFsHADcfI+nbcYk/SNNB7HBLe9XCq1lhY7TgstDnRsqb5W31ZD&#10;Naryh6aPIrt8nf0xK88nkxVavzxPh1cQkab4H/5rvxkNS7WCx5l0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1Mu8MAAADcAAAADwAAAAAAAAAAAAAAAACYAgAAZHJzL2Rv&#10;d25yZXYueG1sUEsFBgAAAAAEAAQA9QAAAIgDAAAAAA==&#10;" path="m,c,,,,,,,1,,2,,3,,4,,4,1,4,,4,,4,,4,,3,1,2,1,1,1,,1,,,e" fillcolor="#cbccce" stroked="f">
                    <v:path arrowok="t" o:connecttype="custom" o:connectlocs="0,0;0,0;0,18;6,24;0,24;6,6;0,0" o:connectangles="0,0,0,0,0,0,0"/>
                  </v:shape>
                  <v:shape id="Freeform 197" o:spid="_x0000_s1221" style="position:absolute;left:6249;top:1087;width:6;height:30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uCXMcA&#10;AADcAAAADwAAAGRycy9kb3ducmV2LnhtbESPT2vCQBTE70K/w/KEXqRuTFFK6ipSLNiL4J8ecnvu&#10;PpNo9m3Ibk3qp+8WCj0OM/MbZr7sbS1u1PrKsYLJOAFBrJ2puFBwPLw/vYDwAdlg7ZgUfJOH5eJh&#10;MMfMuI53dNuHQkQI+wwVlCE0mZRel2TRj11DHL2zay2GKNtCmha7CLe1TJNkJi1WHBdKbOitJH3d&#10;f1kFW9aXlE+5Xj+vTl3/mX9s7qOpUo/DfvUKIlAf/sN/7Y1RkCYz+D0Tj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bglzHAAAA3AAAAA8AAAAAAAAAAAAAAAAAmAIAAGRy&#10;cy9kb3ducmV2LnhtbFBLBQYAAAAABAAEAPUAAACMAwAAAAA=&#10;" path="m1,v,,,,,c1,1,,3,,4,,5,,5,1,5v,,,,,c1,4,1,2,1,1,1,1,1,,1,e" fillcolor="#cbccce" stroked="f">
                    <v:path arrowok="t" o:connecttype="custom" o:connectlocs="6,0;6,0;0,24;6,30;6,30;6,6;6,0" o:connectangles="0,0,0,0,0,0,0"/>
                  </v:shape>
                  <v:shape id="Freeform 198" o:spid="_x0000_s1222" style="position:absolute;left:6261;top:1194;width:6;height:29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cnx8cA&#10;AADcAAAADwAAAGRycy9kb3ducmV2LnhtbESPT2vCQBTE74LfYXlCL6KbplQluoqUFuxFqH8O3p67&#10;zyQ2+zZktybtp+8KhR6HmfkNs1h1thI3anzpWMHjOAFBrJ0pOVdw2L+NZiB8QDZYOSYF3+Rhtez3&#10;FpgZ1/IH3XYhFxHCPkMFRQh1JqXXBVn0Y1cTR+/iGoshyiaXpsE2wm0l0ySZSIslx4UCa3opSH/u&#10;vqyCLetryueTfn1an9vueHrf/AyflXoYdOs5iEBd+A//tTdGQZpM4X4mH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XJ8fHAAAA3AAAAA8AAAAAAAAAAAAAAAAAmAIAAGRy&#10;cy9kb3ducmV2LnhtbFBLBQYAAAAABAAEAPUAAACMAwAAAAA=&#10;" path="m,c,1,,1,,1,,2,,3,,4,,5,,5,,5v,,,,,c,4,1,2,1,1,1,1,1,1,,e" fillcolor="#cbccce" stroked="f">
                    <v:path arrowok="t" o:connecttype="custom" o:connectlocs="0,0;0,6;0,23;0,29;0,29;6,6;0,0" o:connectangles="0,0,0,0,0,0,0"/>
                  </v:shape>
                  <v:shape id="Freeform 199" o:spid="_x0000_s1223" style="position:absolute;left:6202;top:1206;width:6;height:3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UCPMIA&#10;AADcAAAADwAAAGRycy9kb3ducmV2LnhtbERPu2rDMBTdC/kHcQPdGjmhlOJENm0gUA+mxE6GbBfr&#10;xjaxroyl+vH31VDoeDjvQzqbTow0uNaygu0mAkFcWd1yreBSnl7eQTiPrLGzTAoWcpAmq6cDxtpO&#10;fKax8LUIIexiVNB438dSuqohg25je+LA3e1g0Ac41FIPOIVw08ldFL1Jgy2HhgZ7OjZUPYofo+DT&#10;5cutzF/PupScTddte/nOCqWe1/PHHoSn2f+L/9xfWsEuCmvDmXAEZPI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QI8wgAAANwAAAAPAAAAAAAAAAAAAAAAAJgCAABkcnMvZG93&#10;bnJldi54bWxQSwUGAAAAAAQABAD1AAAAhwMAAAAA&#10;" path="m1,v,1,,1,,1c1,2,,4,,5,,6,,6,1,6v,,,,,c1,5,1,3,1,2,1,1,1,1,1,e" fillcolor="#cbccce" stroked="f">
                    <v:path arrowok="t" o:connecttype="custom" o:connectlocs="6,0;6,6;0,29;6,35;6,35;6,12;6,0" o:connectangles="0,0,0,0,0,0,0"/>
                  </v:shape>
                  <v:shape id="Freeform 200" o:spid="_x0000_s1224" style="position:absolute;left:6226;top:1247;width:12;height:89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r5+8QA&#10;AADcAAAADwAAAGRycy9kb3ducmV2LnhtbESPQWvCQBSE7wX/w/IEb3XXHKSmrmILpeKttoQeH9ln&#10;Esy+DdnXJP57t1DocZj5ZpjtfvKtGqiPTWALq6UBRVwG13Bl4evz7fEJVBRkh21gsnCjCPvd7GGL&#10;uQsjf9BwlkqlEo45WqhFulzrWNbkMS5DR5y8S+g9SpJ9pV2PYyr3rc6MWWuPDaeFGjt6ram8nn+8&#10;hUxkvK5uxanYvJxM9n3I3i9DYe1iPh2eQQlN8h/+o48ucWYDv2fSEd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K+fvEAAAA3AAAAA8AAAAAAAAAAAAAAAAAmAIAAGRycy9k&#10;b3ducmV2LnhtbFBLBQYAAAAABAAEAPUAAACJAwAAAAA=&#10;" path="m2,c1,5,1,10,,15v,,1,,1,c1,15,1,15,1,15v,,,,,-1c1,14,1,14,2,14v,,,,,c2,13,2,13,2,12v,-2,,-5,,-8c2,3,2,1,2,e" fillcolor="#cbccce" stroked="f">
                    <v:path arrowok="t" o:connecttype="custom" o:connectlocs="12,0;0,89;6,89;6,89;6,83;12,83;12,83;12,71;12,24;12,0" o:connectangles="0,0,0,0,0,0,0,0,0,0"/>
                  </v:shape>
                  <v:shape id="Freeform 201" o:spid="_x0000_s1225" style="position:absolute;left:6261;top:1265;width:12;height:59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0878A&#10;AADcAAAADwAAAGRycy9kb3ducmV2LnhtbERPS2rDMBDdF3IHMYHuGjkppMGJHEKgtLs2nwMM1sQy&#10;9oyMpTjq7atFocvH++/2iXs10RhaLwaWiwIUSe1tK42B6+X9ZQMqRBSLvRcy8EMB9tXsaYel9Q85&#10;0XSOjcohEko04GIcSq1D7YgxLPxAkrmbHxljhmOj7YiPHM69XhXFWjO2khscDnR0VHfnOxtYdxza&#10;dPl6mxw3r9M3n9wHJmOe5+mwBRUpxX/xn/vTGlgt8/x8Jh8BXf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lvTzvwAAANwAAAAPAAAAAAAAAAAAAAAAAJgCAABkcnMvZG93bnJl&#10;di54bWxQSwUGAAAAAAQABAD1AAAAhAMAAAAA&#10;" path="m1,c1,3,1,7,,10,1,9,2,6,2,3,2,1,2,,1,e" fillcolor="#cbccce" stroked="f">
                    <v:path arrowok="t" o:connecttype="custom" o:connectlocs="6,0;0,59;12,18;6,0" o:connectangles="0,0,0,0"/>
                  </v:shape>
                  <v:shape id="Freeform 202" o:spid="_x0000_s1226" style="position:absolute;left:6238;top:1336;width:11;height:59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pRaMIA&#10;AADcAAAADwAAAGRycy9kb3ducmV2LnhtbESPUWsCMRCE34X+h7CCb5o7C1quRpFCad+s2h+wXLaX&#10;w9vNcUnP9N8boeDjMDPfMJtd4k6NNITWi4FyUYAiqb1tpTHwfX6fv4AKEcVi54UM/FGA3fZpssHK&#10;+qscaTzFRmWIhAoNuBj7SutQO2IMC9+TZO/HD4wxy6HRdsBrhnOnl0Wx0oyt5AWHPb05qi+nXzaw&#10;unBo0/mwHh03z+MXH90HJmNm07R/BRUpxUf4v/1pDSzLEu5n8hHQ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2lFowgAAANwAAAAPAAAAAAAAAAAAAAAAAJgCAABkcnMvZG93&#10;bnJldi54bWxQSwUGAAAAAAQABAD1AAAAhwMAAAAA&#10;" path="m,c,,,,,,,2,,5,,7v,2,,3,1,3c1,8,2,5,2,3,2,1,1,,,e" fillcolor="#cbccce" stroked="f">
                    <v:path arrowok="t" o:connecttype="custom" o:connectlocs="0,0;0,0;0,41;6,59;11,18;0,0" o:connectangles="0,0,0,0,0,0"/>
                  </v:shape>
                  <v:shape id="Freeform 203" o:spid="_x0000_s1227" style="position:absolute;left:6202;top:1424;width:6;height:53;visibility:visible;mso-wrap-style:square;v-text-anchor:top" coordsize="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bgcUA&#10;AADcAAAADwAAAGRycy9kb3ducmV2LnhtbESPwWrDMBBE74X+g9hCb40cQ5viRAkh0NJLCnZy6HGx&#10;NpYTa2Uk1Xb/vgoEchxm5g2z2ky2EwP50DpWMJ9lIIhrp1tuFBwPHy/vIEJE1tg5JgV/FGCzfnxY&#10;YaHdyCUNVWxEgnAoUIGJsS+kDLUhi2HmeuLknZy3GJP0jdQexwS3ncyz7E1abDktGOxpZ6i+VL9W&#10;wet+KMddua/cIh6//Y85fZ6rQannp2m7BBFpivfwrf2lFeTzHK5n0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1uBxQAAANwAAAAPAAAAAAAAAAAAAAAAAJgCAABkcnMv&#10;ZG93bnJldi54bWxQSwUGAAAAAAQABAD1AAAAigMAAAAA&#10;" path="m,c,1,,1,,1,,3,,5,,7,,8,,9,,9v,,,,,c,7,1,4,1,2,1,2,1,1,,e" fillcolor="#cbccce" stroked="f">
                    <v:path arrowok="t" o:connecttype="custom" o:connectlocs="0,0;0,6;0,41;0,53;0,53;6,12;0,0" o:connectangles="0,0,0,0,0,0,0"/>
                  </v:shape>
                </v:group>
                <v:group id="Group 204" o:spid="_x0000_s1228" style="position:absolute;left:-6;top:715;width:6834;height:2151" coordorigin="-6,715" coordsize="6834,2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05" o:spid="_x0000_s1229" style="position:absolute;left:6190;top:1513;width:12;height:35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+bnsUA&#10;AADcAAAADwAAAGRycy9kb3ducmV2LnhtbESPQWvCQBSE74L/YXlCb7pJqKVEVxHb0ooHafTg8ZF9&#10;JsHs25Ddmuivd4WCx2FmvmHmy97U4kKtqywriCcRCOLc6ooLBYf91/gdhPPIGmvLpOBKDpaL4WCO&#10;qbYd/9Il84UIEHYpKii9b1IpXV6SQTexDXHwTrY16INsC6lb7ALc1DKJojdpsOKwUGJD65Lyc/Zn&#10;FPS7o/3+uE3jld4kV7etPo/dLlLqZdSvZiA89f4Z/m//aAVJ/AqP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35uexQAAANwAAAAPAAAAAAAAAAAAAAAAAJgCAABkcnMv&#10;ZG93bnJldi54bWxQSwUGAAAAAAQABAD1AAAAigMAAAAA&#10;" path="m1,v,,,,,1c1,2,,4,,5v,,1,1,1,1c1,6,1,6,1,6,1,5,2,3,2,2,2,1,1,,1,e" fillcolor="#cbccce" stroked="f">
                    <v:path arrowok="t" o:connecttype="custom" o:connectlocs="6,0;6,6;0,29;6,35;6,35;12,12;6,0" o:connectangles="0,0,0,0,0,0,0"/>
                  </v:shape>
                  <v:shape id="Freeform 206" o:spid="_x0000_s1230" style="position:absolute;left:6255;top:1525;width:6;height:3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07f8QA&#10;AADcAAAADwAAAGRycy9kb3ducmV2LnhtbESPQYvCMBSE78L+h/AW9qZpZRWpRlFBWA8itu5hb4/m&#10;2Rabl9JEW//9RhA8DjPzDbNY9aYWd2pdZVlBPIpAEOdWV1woOGe74QyE88gaa8uk4EEOVsuPwQIT&#10;bTs+0T31hQgQdgkqKL1vEildXpJBN7INcfAutjXog2wLqVvsAtzUchxFU2mw4rBQYkPbkvJrejMK&#10;Nu7w+MsO3yedSd53v3F1Pu5Tpb4++/UchKfev8Ov9o9WMI4n8Dw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NO3/EAAAA3AAAAA8AAAAAAAAAAAAAAAAAmAIAAGRycy9k&#10;b3ducmV2LnhtbFBLBQYAAAAABAAEAPUAAACJAwAAAAA=&#10;" path="m,c,,,,,1,,2,,3,,5v,,,1,,1c,6,,6,,6,,4,1,3,1,2,1,1,1,,,e" fillcolor="#cbccce" stroked="f">
                    <v:path arrowok="t" o:connecttype="custom" o:connectlocs="0,0;0,6;0,29;0,35;0,35;6,12;0,0" o:connectangles="0,0,0,0,0,0,0"/>
                  </v:shape>
                  <v:shape id="Freeform 207" o:spid="_x0000_s1231" style="position:absolute;left:6249;top:1590;width:12;height:35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GgcsUA&#10;AADcAAAADwAAAGRycy9kb3ducmV2LnhtbESPT4vCMBTE78J+h/AWvGnagiLVKLKr7IoH8c/B46N5&#10;tsXmpTRZW/fTG0HwOMzMb5jZojOVuFHjSssK4mEEgjizuuRcwem4HkxAOI+ssbJMCu7kYDH/6M0w&#10;1bblPd0OPhcBwi5FBYX3dSqlywoy6Ia2Jg7exTYGfZBNLnWDbYCbSiZRNJYGSw4LBdb0VVB2PfwZ&#10;Bd3ubH++/0fxUm+Su9uWq3O7i5Tqf3bLKQhPnX+HX+1frSCJx/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aByxQAAANwAAAAPAAAAAAAAAAAAAAAAAJgCAABkcnMv&#10;ZG93bnJldi54bWxQSwUGAAAAAAQABAD1AAAAigMAAAAA&#10;" path="m1,v,,,,,1c1,2,,4,,5v,,1,1,1,1c1,6,1,6,1,6,1,5,2,3,2,2,2,1,1,,1,e" fillcolor="#cbccce" stroked="f">
                    <v:path arrowok="t" o:connecttype="custom" o:connectlocs="6,0;6,6;0,29;6,35;6,35;12,12;6,0" o:connectangles="0,0,0,0,0,0,0"/>
                  </v:shape>
                  <v:shape id="Freeform 208" o:spid="_x0000_s1232" style="position:absolute;left:6255;top:1637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VAjccA&#10;AADcAAAADwAAAGRycy9kb3ducmV2LnhtbESPT2vCQBTE70K/w/IK3nSj2FaiGymhxXrooamg3h7Z&#10;lz+YfZtmVxO/vVso9DjMzG+Y9WYwjbhS52rLCmbTCARxbnXNpYL99/tkCcJ5ZI2NZVJwIweb5GG0&#10;xljbnr/omvlSBAi7GBVU3rexlC6vyKCb2pY4eIXtDPogu1LqDvsAN42cR9GzNFhzWKiwpbSi/Jxd&#10;jIK0uL3V/SLbPcnz6SfVn4fjoLdKjR+H1xUIT4P/D/+1P7SC+ewFfs+EIy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FQI3HAAAA3AAAAA8AAAAAAAAAAAAAAAAAmAIAAGRy&#10;cy9kb3ducmV2LnhtbFBLBQYAAAAABAAEAPUAAACMAwAAAAA=&#10;" path="m,c,,,,,,,,,,,,,1,,2,,2v,,,,,c,2,,2,,2v,,,,1,-1c1,1,1,1,1,1v,,,,,c1,1,1,1,,1,,,,,,e" fillcolor="#cbccce" stroked="f">
                    <v:path arrowok="t" o:connecttype="custom" o:connectlocs="0,0;0,0;0,0;0,12;0,12;0,12;6,6;6,6;6,6;0,6;0,0" o:connectangles="0,0,0,0,0,0,0,0,0,0,0"/>
                  </v:shape>
                  <v:shape id="Freeform 209" o:spid="_x0000_s1233" style="position:absolute;left:6155;top:1714;width:18;height:153;visibility:visible;mso-wrap-style:square;v-text-anchor:top" coordsize="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r+L8A&#10;AADcAAAADwAAAGRycy9kb3ducmV2LnhtbERPzYrCMBC+C/sOYRa8rakKrlbTIguLXoTd6gMMydgW&#10;k0lpota3NwfB48f3vykHZ8WN+tB6VjCdZCCItTct1wpOx9+vJYgQkQ1az6TgQQHK4mO0wdz4O//T&#10;rYq1SCEcclTQxNjlUgbdkMMw8R1x4s6+dxgT7GtperyncGflLMsW0mHLqaHBjn4a0pfq6hRUW/t9&#10;jAerw3zl/5bX3UG3ZJQafw7bNYhIQ3yLX+69UTCbprXpTDoCsng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0Kv4vwAAANwAAAAPAAAAAAAAAAAAAAAAAJgCAABkcnMvZG93bnJl&#10;di54bWxQSwUGAAAAAAQABAD1AAAAhAMAAAAA&#10;" path="m3,c2,9,1,17,,26,2,20,3,10,3,3,3,2,3,1,3,e" fillcolor="#cbccce" stroked="f">
                    <v:path arrowok="t" o:connecttype="custom" o:connectlocs="18,0;0,153;18,18;18,0" o:connectangles="0,0,0,0"/>
                  </v:shape>
                  <v:shape id="Freeform 210" o:spid="_x0000_s1234" style="position:absolute;left:6173;top:1731;width:11;height:60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xdbsIA&#10;AADcAAAADwAAAGRycy9kb3ducmV2LnhtbESPUWsCMRCE3wv+h7CCbzWngrVXo5SC6Fur9gcsl+3l&#10;8HZzXOIZ/70pFPo4zMw3zHqbuFUD9aHxYmA2LUCRVN42Uhv4Pu+eV6BCRLHYeiEDdwqw3Yye1lha&#10;f5MjDadYqwyRUKIBF2NXah0qR4xh6juS7P34njFm2dfa9njLcG71vCiWmrGRvOCwow9H1eV0ZQPL&#10;C4cmnT9fBsf1Yvjio9tjMmYyTu9voCKl+B/+ax+sgfnsFX7P5CO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F1uwgAAANwAAAAPAAAAAAAAAAAAAAAAAJgCAABkcnMvZG93&#10;bnJldi54bWxQSwUGAAAAAAQABAD1AAAAhwMAAAAA&#10;" path="m1,c1,3,1,7,,10,1,9,2,6,2,3,2,2,2,,1,e" fillcolor="#cbccce" stroked="f">
                    <v:path arrowok="t" o:connecttype="custom" o:connectlocs="6,0;0,60;11,18;6,0" o:connectangles="0,0,0,0"/>
                  </v:shape>
                  <v:shape id="Freeform 211" o:spid="_x0000_s1235" style="position:absolute;left:6137;top:1731;width:12;height:77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3fzMAA&#10;AADcAAAADwAAAGRycy9kb3ducmV2LnhtbERPTYvCMBC9L/gfwgheFk0tIlqNIoLQi8K6K3gcmrEt&#10;JpPSRFv/vTkIe3y87/W2t0Y8qfW1YwXTSQKCuHC65lLB3+9hvADhA7JG45gUvMjDdjP4WmOmXcc/&#10;9DyHUsQQ9hkqqEJoMil9UZFFP3ENceRurrUYImxLqVvsYrg1Mk2SubRYc2yosKF9RcX9/LAKzPf9&#10;lc+6i742ycLw/LTM6XFUajTsdysQgfrwL/64c60gTeP8eCYeAb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d3fzMAAAADcAAAADwAAAAAAAAAAAAAAAACYAgAAZHJzL2Rvd25y&#10;ZXYueG1sUEsFBgAAAAAEAAQA9QAAAIUDAAAAAA==&#10;" path="m1,c1,5,,9,,13,1,12,2,7,2,4,2,2,2,1,1,e" fillcolor="#cbccce" stroked="f">
                    <v:path arrowok="t" o:connecttype="custom" o:connectlocs="6,0;0,77;12,24;6,0" o:connectangles="0,0,0,0"/>
                  </v:shape>
                  <v:shape id="Freeform 212" o:spid="_x0000_s1236" style="position:absolute;left:6238;top:1767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fEa8MA&#10;AADcAAAADwAAAGRycy9kb3ducmV2LnhtbESPwW7CMBBE75X4B2srcStOckBtikEVEogbgiLOS7wk&#10;UeO1sU2S/n1dCYnjaHbe7CxWo+lETz60lhXkswwEcWV1y7WC0/fm7R1EiMgaO8uk4JcCrJaTlwWW&#10;2g58oP4Ya5EgHEpU0MToSilD1ZDBMLOOOHlX6w3GJH0ttcchwU0niyybS4Mtp4YGHa0bqn6Od5Pe&#10;+Djr7XVY1+522bv84HsnT3ulpq/j1yeISGN8Hj/SO62gKHL4H5MI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fEa8MAAADcAAAADwAAAAAAAAAAAAAAAACYAgAAZHJzL2Rv&#10;d25yZXYueG1sUEsFBgAAAAAEAAQA9QAAAIgDAAAAAA==&#10;" path="m,c,,,,,,,,,,,,,,,,,,,,,1,,2v,,,1,,1c,3,,3,,3v,,,,,c,3,,3,,3v,,,,,c,2,1,1,1,1v,,,,,-1c1,,1,,,e" fillcolor="#cbccce" stroked="f">
                    <v:path arrowok="t" o:connecttype="custom" o:connectlocs="0,0;0,0;0,0;0,0;0,12;0,18;0,18;0,18;0,18;0,18;6,6;6,0;0,0" o:connectangles="0,0,0,0,0,0,0,0,0,0,0,0,0"/>
                  </v:shape>
                  <v:shape id="Freeform 213" o:spid="_x0000_s1237" style="position:absolute;left:6173;top:1808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Ir8MA&#10;AADcAAAADwAAAGRycy9kb3ducmV2LnhtbESPQWvCQBSE70L/w/KE3nSTHIpEVxEh0GuiHnp7Zp9J&#10;2uzbsLs1qb/eFYQeh5n5htnsJtOLGznfWVaQLhMQxLXVHTcKTsdisQLhA7LG3jIp+CMPu+3bbIO5&#10;tiOXdKtCIyKEfY4K2hCGXEpft2TQL+1AHL2rdQZDlK6R2uEY4aaXWZJ8SIMdx4UWBzq0VP9Uv0ZB&#10;NSblnaZLkX59n90hLc8nnRZKvc+n/RpEoCn8h1/tT60gyzJ4nolH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GIr8MAAADcAAAADwAAAAAAAAAAAAAAAACYAgAAZHJzL2Rv&#10;d25yZXYueG1sUEsFBgAAAAAEAAQA9QAAAIgDAAAAAA==&#10;" path="m,c,1,,2,,4v,,,,,c,3,1,1,1,,,,,,,e" fillcolor="#cbccce" stroked="f">
                    <v:path arrowok="t" o:connecttype="custom" o:connectlocs="0,0;0,24;0,24;6,0;0,0" o:connectangles="0,0,0,0,0"/>
                  </v:shape>
                  <v:shape id="Freeform 214" o:spid="_x0000_s1238" style="position:absolute;left:6131;top:1826;width:12;height:47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aY8QA&#10;AADcAAAADwAAAGRycy9kb3ducmV2LnhtbESPQWsCMRSE74X+h/AEL6VmuwWRrVGkUPGgh65Ce3xs&#10;XrOxm5dlEzX+e1MoeBxm5htmvkyuE2cagvWs4GVSgCBuvLZsFBz2H88zECEia+w8k4IrBVguHh/m&#10;WGl/4U8619GIDOFQoYI2xr6SMjQtOQwT3xNn78cPDmOWg5F6wEuGu06WRTGVDi3nhRZ7em+p+a1P&#10;TsF2k76O9mq/sU7rJ7M7zpzBoNR4lFZvICKleA//tzdaQVm+wt+Zf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CmmPEAAAA3AAAAA8AAAAAAAAAAAAAAAAAmAIAAGRycy9k&#10;b3ducmV2LnhtbFBLBQYAAAAABAAEAPUAAACJAwAAAAA=&#10;" path="m1,v,,,1,,1c1,1,1,1,1,1v,,,,,c1,1,1,1,1,1v,,,,,c1,2,1,3,1,4v,,,,-1,c1,5,1,6,1,6,1,7,,7,,8v,,1,,1,c1,8,1,8,1,8,1,6,2,4,2,2,2,1,2,1,1,e" fillcolor="#cbccce" stroked="f">
                    <v:path arrowok="t" o:connecttype="custom" o:connectlocs="6,0;6,6;6,6;6,6;6,6;6,6;6,24;0,24;6,35;0,47;6,47;6,47;12,12;6,0" o:connectangles="0,0,0,0,0,0,0,0,0,0,0,0,0,0"/>
                  </v:shape>
                  <v:shape id="Freeform 215" o:spid="_x0000_s1239" style="position:absolute;left:6173;top:1861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S1QMMA&#10;AADcAAAADwAAAGRycy9kb3ducmV2LnhtbESPQWvCQBSE74X+h+UVvNVNgoikrlKEQK+JevD2mn1N&#10;0mbfht2tif56VxA8DjPzDbPeTqYXZ3K+s6wgnScgiGurO24UHPbF+wqED8gae8uk4EIetpvXlzXm&#10;2o5c0rkKjYgQ9jkqaEMYcil93ZJBP7cDcfR+rDMYonSN1A7HCDe9zJJkKQ12HBdaHGjXUv1X/RsF&#10;1ZiUV5q+i/T0e3S7tDwedFooNXubPj9ABJrCM/xof2kFWbaA+5l4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S1QMMAAADcAAAADwAAAAAAAAAAAAAAAACYAgAAZHJzL2Rv&#10;d25yZXYueG1sUEsFBgAAAAAEAAQA9QAAAIgDAAAAAA==&#10;" path="m1,c,1,,3,,4v1,,1,,1,c1,3,1,1,1,v,,,,,e" fillcolor="#cbccce" stroked="f">
                    <v:path arrowok="t" o:connecttype="custom" o:connectlocs="6,0;0,24;6,24;6,0;6,0" o:connectangles="0,0,0,0,0"/>
                  </v:shape>
                  <v:shape id="Freeform 216" o:spid="_x0000_s1240" style="position:absolute;left:6167;top:1873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zCaMMA&#10;AADcAAAADwAAAGRycy9kb3ducmV2LnhtbESPQWsCMRCF7wX/Qxiht5p1oaWuRhGh4k204nncjLuL&#10;m0lM0t3135tCocfHm/e9eYvVYFrRkQ+NZQXTSQaCuLS64UrB6fvr7RNEiMgaW8uk4EEBVsvRywIL&#10;bXs+UHeMlUgQDgUqqGN0hZShrMlgmFhHnLyr9QZjkr6S2mOf4KaVeZZ9SIMNp4YaHW1qKm/HH5Pe&#10;mJ319tpvKne/7N304DsnT3ulXsfDeg4i0hD/j//SO60gz9/hd0wi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zCaMMAAADcAAAADwAAAAAAAAAAAAAAAACYAgAAZHJzL2Rv&#10;d25yZXYueG1sUEsFBgAAAAAEAAQA9QAAAIgDAAAAAA==&#10;" path="m,c,,,,,,,,,,,,,,,,,,,,,,,,,1,,2,,2v,,,,,c,3,,3,,3v,,,,,c,3,,3,,3v,,,,,c,2,1,1,1,,1,,1,,,e" fillcolor="#cbccce" stroked="f">
                    <v:path arrowok="t" o:connecttype="custom" o:connectlocs="0,0;0,0;0,0;0,0;0,0;0,12;0,12;0,18;0,18;0,18;0,18;6,0;0,0" o:connectangles="0,0,0,0,0,0,0,0,0,0,0,0,0"/>
                  </v:shape>
                  <v:shape id="Freeform 217" o:spid="_x0000_s1241" style="position:absolute;left:6155;top:1879;width:6;height:36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NvtcUA&#10;AADcAAAADwAAAGRycy9kb3ducmV2LnhtbESPQWvCQBSE7wX/w/IEb3VjECmpq6ggNAcpJnro7ZF9&#10;TZZm34bsNon/vlso9DjMzDfMdj/ZVgzUe+NYwWqZgCCunDZcK7iV5+cXED4ga2wdk4IHedjvZk9b&#10;zLQb+UpDEWoRIewzVNCE0GVS+qohi37pOuLofbreYoiyr6XucYxw28o0STbSouG40GBHp4aqr+Lb&#10;Kjj6y+OjvKyvupScj/eVub3nhVKL+XR4BRFoCv/hv/abVpCmG/g9E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82+1xQAAANwAAAAPAAAAAAAAAAAAAAAAAJgCAABkcnMv&#10;ZG93bnJldi54bWxQSwUGAAAAAAQABAD1AAAAigMAAAAA&#10;" path="m1,v,,,,,1c,1,,1,,1v,,,,,c,1,,1,,1v,,,,,c,1,,2,,3,,4,,5,,6,1,6,1,4,1,2,1,1,1,,1,e" fillcolor="#cbccce" stroked="f">
                    <v:path arrowok="t" o:connecttype="custom" o:connectlocs="6,0;6,6;0,6;0,6;0,6;0,6;0,18;0,36;6,12;6,0" o:connectangles="0,0,0,0,0,0,0,0,0,0"/>
                  </v:shape>
                  <v:shape id="Freeform 218" o:spid="_x0000_s1242" style="position:absolute;left:6149;top:1968;width:6;height:23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YrN8MA&#10;AADcAAAADwAAAGRycy9kb3ducmV2LnhtbESPQWvCQBSE74X+h+UVvNVNclBJXaUIgV4T9eDtNfua&#10;pM2+DbtbE/31riB4HGbmG2a9nUwvzuR8Z1lBOk9AENdWd9woOOyL9xUIH5A19pZJwYU8bDevL2vM&#10;tR25pHMVGhEh7HNU0IYw5FL6uiWDfm4H4uj9WGcwROkaqR2OEW56mSXJQhrsOC60ONCupfqv+jcK&#10;qjEprzR9F+np9+h2aXk86LRQavY2fX6ACDSFZ/jR/tIKsmwJ9zPxCM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YrN8MAAADcAAAADwAAAAAAAAAAAAAAAACYAgAAZHJzL2Rv&#10;d25yZXYueG1sUEsFBgAAAAAEAAQA9QAAAIgDAAAAAA==&#10;" path="m,c,2,,3,,4v1,,1,,1,c1,3,1,2,1,,,,,,,e" fillcolor="#cbccce" stroked="f">
                    <v:path arrowok="t" o:connecttype="custom" o:connectlocs="0,0;0,23;6,23;6,0;0,0" o:connectangles="0,0,0,0,0"/>
                  </v:shape>
                  <v:shape id="Freeform 219" o:spid="_x0000_s1243" style="position:absolute;left:6202;top:2098;width:12;height:41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VQksEA&#10;AADcAAAADwAAAGRycy9kb3ducmV2LnhtbERP3WrCMBS+F/YO4Qi7EU1WZUg1yhDGFERYtwc4Nse2&#10;tDkpTaz17c2F4OXH97/eDrYRPXW+cqzhY6ZAEOfOVFxo+P/7ni5B+IBssHFMGu7kYbt5G60xNe7G&#10;v9RnoRAxhH2KGsoQ2lRKn5dk0c9cSxy5i+sshgi7QpoObzHcNjJR6lNarDg2lNjSrqS8zq5Wgzwe&#10;furdeaBr3atTsphnbqIqrd/Hw9cKRKAhvMRP995oSJK4Np6JR0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lUJLBAAAA3AAAAA8AAAAAAAAAAAAAAAAAmAIAAGRycy9kb3du&#10;cmV2LnhtbFBLBQYAAAAABAAEAPUAAACGAwAAAAA=&#10;" path="m,c,,,1,,1,,2,,3,,3,,5,1,6,1,7,1,5,2,2,2,,1,,1,,,e" fillcolor="#cbccce" stroked="f">
                    <v:path arrowok="t" o:connecttype="custom" o:connectlocs="0,0;0,6;0,18;6,41;12,0;0,0" o:connectangles="0,0,0,0,0,0"/>
                  </v:shape>
                  <v:shape id="Freeform 220" o:spid="_x0000_s1244" style="position:absolute;left:6167;top:2145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m0MYA&#10;AADcAAAADwAAAGRycy9kb3ducmV2LnhtbESPQWvCQBSE70L/w/IKvemmgdSYukprKe1NjD14fGSf&#10;STD7NmbXJO2v7wqCx2FmvmGW69E0oqfO1ZYVPM8iEMSF1TWXCn72n9MUhPPIGhvLpOCXHKxXD5Ml&#10;ZtoOvKM+96UIEHYZKqi8bzMpXVGRQTezLXHwjrYz6IPsSqk7HALcNDKOohdpsOawUGFLm4qKU34x&#10;Cg6bcz6/LKylZH9O3j/+3GH7lSr19Di+vYLwNPp7+Nb+1grieAHXM+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Rm0MYAAADcAAAADwAAAAAAAAAAAAAAAACYAgAAZHJz&#10;L2Rvd25yZXYueG1sUEsFBgAAAAAEAAQA9QAAAIsDAAAAAA==&#10;" path="m,c,,,1,,2v1,,1,,2,c2,2,2,2,2,2,2,,1,,,e" fillcolor="#cbccce" stroked="f">
                    <v:path arrowok="t" o:connecttype="custom" o:connectlocs="0,0;0,12;12,12;12,12;0,0" o:connectangles="0,0,0,0,0"/>
                  </v:shape>
                  <v:shape id="Freeform 221" o:spid="_x0000_s1245" style="position:absolute;left:6190;top:2181;width:12;height:47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mSycIA&#10;AADcAAAADwAAAGRycy9kb3ducmV2LnhtbERPz2vCMBS+C/4P4Qm7yEx1MKQ2lTGYeHCH1cF2fDTP&#10;NK55KU2m8b83h8GOH9/vaptcLy40ButZwXJRgCBuvbZsFHwe3x7XIEJE1th7JgU3CrCtp5MKS+2v&#10;/EGXJhqRQziUqKCLcSilDG1HDsPCD8SZO/nRYcxwNFKPeM3hrperoniWDi3nhg4Heu2o/Wl+nYLD&#10;Pn2d7c1+Y5N2c/N+XjuDQamHWXrZgIiU4r/4z73XClZPeX4+k4+Ar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ZLJwgAAANwAAAAPAAAAAAAAAAAAAAAAAJgCAABkcnMvZG93&#10;bnJldi54bWxQSwUGAAAAAAQABAD1AAAAhwMAAAAA&#10;" path="m1,v,,,1,,1c1,2,,5,,6,,7,,8,1,8,1,5,1,2,2,,2,,1,,1,e" fillcolor="#cbccce" stroked="f">
                    <v:path arrowok="t" o:connecttype="custom" o:connectlocs="6,0;6,6;0,35;6,47;12,0;6,0" o:connectangles="0,0,0,0,0,0"/>
                  </v:shape>
                  <v:shape id="Freeform 222" o:spid="_x0000_s1246" style="position:absolute;left:6196;top:2251;width:12;height:4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U3UsQA&#10;AADcAAAADwAAAGRycy9kb3ducmV2LnhtbESPQWsCMRSE74X+h/AKXkrNaqHI1ihFUDzowVWwx8fm&#10;NRu7eVk2UeO/NwWhx2FmvmGm8+RacaE+WM8KRsMCBHHttWWj4LBfvk1AhIissfVMCm4UYD57fppi&#10;qf2Vd3SpohEZwqFEBU2MXSllqBtyGIa+I87ej+8dxix7I3WP1wx3rRwXxYd0aDkvNNjRoqH6tzo7&#10;BZt1Op7szX5jlVavZnuaOINBqcFL+voEESnF//CjvdYKxu8j+DuTj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FN1LEAAAA3AAAAA8AAAAAAAAAAAAAAAAAmAIAAGRycy9k&#10;b3ducmV2LnhtbFBLBQYAAAAABAAEAPUAAACJAwAAAAA=&#10;" path="m1,v,,,,,c1,2,,4,,6,,7,,8,1,8v,,,,,c1,6,2,3,2,1,2,,1,,1,e" fillcolor="#cbccce" stroked="f">
                    <v:path arrowok="t" o:connecttype="custom" o:connectlocs="6,0;6,0;0,36;6,48;6,48;12,6;6,0" o:connectangles="0,0,0,0,0,0,0"/>
                  </v:shape>
                  <v:shape id="Freeform 223" o:spid="_x0000_s1247" style="position:absolute;left:6179;top:2275;width:5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ecsMA&#10;AADcAAAADwAAAGRycy9kb3ducmV2LnhtbESPQWvCQBSE74X+h+UVvNVNIoikrlKEQK+JevD2mn1N&#10;0mbfht2tif56VxA8DjPzDbPeTqYXZ3K+s6wgnScgiGurO24UHPbF+wqED8gae8uk4EIetpvXlzXm&#10;2o5c0rkKjYgQ9jkqaEMYcil93ZJBP7cDcfR+rDMYonSN1A7HCDe9zJJkKQ12HBdaHGjXUv1X/RsF&#10;1ZiUV5q+i/T0e3S7tDwedFooNXubPj9ABJrCM/xof2kF2SKD+5l4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gecsMAAADcAAAADwAAAAAAAAAAAAAAAACYAgAAZHJzL2Rv&#10;d25yZXYueG1sUEsFBgAAAAAEAAQA9QAAAIgDAAAAAA==&#10;" path="m,c,1,,2,,3v,,,1,,1c,4,,4,1,4v,,,,,c1,3,1,1,1,,,,,,,e" fillcolor="#cbccce" stroked="f">
                    <v:path arrowok="t" o:connecttype="custom" o:connectlocs="0,0;0,18;0,24;5,24;5,24;5,0;0,0" o:connectangles="0,0,0,0,0,0,0"/>
                  </v:shape>
                  <v:shape id="Freeform 224" o:spid="_x0000_s1248" style="position:absolute;left:6155;top:2352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sa7scA&#10;AADcAAAADwAAAGRycy9kb3ducmV2LnhtbESPT2vCQBTE70K/w/IKvemm2haJbqSEFuvBQ1NBvT2y&#10;L38w+zbNriZ+e1co9DjMzG+Y5WowjbhQ52rLCp4nEQji3OqaSwW7n8/xHITzyBoby6TgSg5WycNo&#10;ibG2PX/TJfOlCBB2MSqovG9jKV1ekUE3sS1x8ArbGfRBdqXUHfYBbho5jaI3abDmsFBhS2lF+Sk7&#10;GwVpcf2o+5ds8ypPx99Ub/eHQa+Venoc3hcgPA3+P/zX/tIKprMZ3M+EIy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LGu7HAAAA3AAAAA8AAAAAAAAAAAAAAAAAmAIAAGRy&#10;cy9kb3ducmV2LnhtbFBLBQYAAAAABAAEAPUAAACMAwAAAAA=&#10;" path="m1,c1,,,,,,,,,,,,,,,,,,,,,,,,,1,,1,,2v,,,,,c,2,,2,,2v,,,,,c1,2,1,2,1,2v,,,,,c1,2,1,1,1,v,,,,,e" fillcolor="#cbccce" stroked="f">
                    <v:path arrowok="t" o:connecttype="custom" o:connectlocs="6,0;0,0;0,0;0,0;0,0;0,12;0,12;0,12;0,12;6,12;6,12;6,0;6,0" o:connectangles="0,0,0,0,0,0,0,0,0,0,0,0,0"/>
                  </v:shape>
                  <v:shape id="Freeform 225" o:spid="_x0000_s1249" style="position:absolute;left:6143;top:2405;width:6;height:47;visibility:visible;mso-wrap-style:square;v-text-anchor:top" coordsize="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4iOMMA&#10;AADcAAAADwAAAGRycy9kb3ducmV2LnhtbESPQWvCQBSE74L/YXlCb7ppKiKpq0hR7FXNJbdn9jUJ&#10;zb5Nd9ck/fduoeBxmJlvmM1uNK3oyfnGsoLXRQKCuLS64UpBfj3O1yB8QNbYWiYFv+Rht51ONphp&#10;O/CZ+kuoRISwz1BBHUKXSenLmgz6he2Io/dlncEQpaukdjhEuGllmiQrabDhuFBjRx81ld+Xu1Hg&#10;irw9HXB5S6t9sTp0gX/0iZV6mY37dxCBxvAM/7c/tYL0bQl/Z+IR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4iOMMAAADcAAAADwAAAAAAAAAAAAAAAACYAgAAZHJzL2Rv&#10;d25yZXYueG1sUEsFBgAAAAAEAAQA9QAAAIgDAAAAAA==&#10;" path="m1,v,,,,,c1,2,,4,,6,,7,,7,1,8v,,,,,-1c1,6,1,3,1,1,1,1,1,,1,e" fillcolor="#cbccce" stroked="f">
                    <v:path arrowok="t" o:connecttype="custom" o:connectlocs="6,0;6,0;0,35;6,47;6,41;6,6;6,0" o:connectangles="0,0,0,0,0,0,0"/>
                  </v:shape>
                  <v:shape id="Freeform 226" o:spid="_x0000_s1250" style="position:absolute;left:6119;top:2417;width:12;height:41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1p0cUA&#10;AADcAAAADwAAAGRycy9kb3ducmV2LnhtbESP0WrCQBRE3wv+w3KFvhTdbawiqasUoVShCEY/4Jq9&#10;TUKyd0N2jenfu0Khj8PMnGFWm8E2oqfOV441vE4VCOLcmYoLDefT52QJwgdkg41j0vBLHjbr0dMK&#10;U+NufKQ+C4WIEPYpaihDaFMpfV6SRT91LXH0flxnMUTZFdJ0eItw28hEqYW0WHFcKLGlbUl5nV2t&#10;Bvm9/6q3l4Guda8Oydsscy+q0vp5PHy8gwg0hP/wX3tnNCSzOTzOx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WnRxQAAANwAAAAPAAAAAAAAAAAAAAAAAJgCAABkcnMv&#10;ZG93bnJldi54bWxQSwUGAAAAAAQABAD1AAAAigMAAAAA&#10;" path="m1,v,,,,,c1,2,,4,,6v,,,1,1,1c1,7,1,7,1,7,1,5,2,3,2,2,2,1,1,,1,e" fillcolor="#cbccce" stroked="f">
                    <v:path arrowok="t" o:connecttype="custom" o:connectlocs="6,0;6,0;0,35;6,41;6,41;12,12;6,0" o:connectangles="0,0,0,0,0,0,0"/>
                  </v:shape>
                  <v:shape id="Freeform 227" o:spid="_x0000_s1251" style="position:absolute;left:6173;top:2446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fKwsMA&#10;AADcAAAADwAAAGRycy9kb3ducmV2LnhtbESPQWsCMRCF7wX/Qxiht5pVQdrVKCIo3kQrPY+bcXdx&#10;M4lJ3N3++6YgeHy8ed+bt1j1phEt+VBbVjAeZSCIC6trLhWcv7cfnyBCRNbYWCYFvxRgtRy8LTDX&#10;tuMjtadYigThkKOCKkaXSxmKigyGkXXEybtabzAm6UupPXYJbho5ybKZNFhzaqjQ0aai4nZ6mPTG&#10;14/eXbtN6e6Xgxsffevk+aDU+7Bfz0FE6uPr+JneawWT6Qz+xyQC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fKwsMAAADcAAAADwAAAAAAAAAAAAAAAACYAgAAZHJzL2Rv&#10;d25yZXYueG1sUEsFBgAAAAAEAAQA9QAAAIgDAAAAAA==&#10;" path="m,c,,,,,,,1,,2,,3v,,,,,c,3,,3,,3,1,3,1,2,1,1v,,,,,c1,,1,,,e" fillcolor="#cbccce" stroked="f">
                    <v:path arrowok="t" o:connecttype="custom" o:connectlocs="0,0;0,0;0,18;0,18;0,18;6,6;6,6;0,0" o:connectangles="0,0,0,0,0,0,0,0"/>
                  </v:shape>
                  <v:shape id="Freeform 228" o:spid="_x0000_s1252" style="position:absolute;left:6184;top:2476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BQ2McA&#10;AADcAAAADwAAAGRycy9kb3ducmV2LnhtbESPT2vCQBTE74V+h+UVehHdaEUldRUVWlIPgn+QHh/Z&#10;ZxLMvg2725h+e1co9DjMzG+Y+bIztWjJ+cqyguEgAUGcW11xoeB0/OjPQPiArLG2TAp+ycNy8fw0&#10;x1TbG++pPYRCRAj7FBWUITSplD4vyaAf2IY4ehfrDIYoXSG1w1uEm1qOkmQiDVYcF0psaFNSfj38&#10;GAXha+z2u16zbuU4+Txvr1l26X0r9frSrd5BBOrCf/ivnWkFo7cpPM7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QUNjHAAAA3AAAAA8AAAAAAAAAAAAAAAAAmAIAAGRy&#10;cy9kb3ducmV2LnhtbFBLBQYAAAAABAAEAPUAAACMAwAAAAA=&#10;" path="m1,c,2,,3,,4v1,,1,,2,c1,4,1,3,1,3,1,2,1,2,1,2,1,1,1,,1,e" fillcolor="#cbccce" stroked="f">
                    <v:path arrowok="t" o:connecttype="custom" o:connectlocs="6,0;0,24;12,24;6,18;6,12;6,0" o:connectangles="0,0,0,0,0,0"/>
                  </v:shape>
                  <v:shape id="Freeform 229" o:spid="_x0000_s1253" style="position:absolute;left:6102;top:2547;width:12;height:77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JFF8EA&#10;AADcAAAADwAAAGRycy9kb3ducmV2LnhtbERPy4rCMBTdC/MP4QqzEU19IFqNMggD3YxgnQGXl+ba&#10;FpOb0kRb/36yEFweznu7760RD2p97VjBdJKAIC6crrlU8Hv+Hq9A+ICs0TgmBU/ysN99DLaYatfx&#10;iR55KEUMYZ+igiqEJpXSFxVZ9BPXEEfu6lqLIcK2lLrFLoZbI2dJspQWa44NFTZ0qKi45XerwIxu&#10;z2zR/elLk6wML4/rjO4/Sn0O+68NiEB9eItf7kwrmM3j2ngmHgG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yRRfBAAAA3AAAAA8AAAAAAAAAAAAAAAAAmAIAAGRycy9kb3du&#10;cmV2LnhtbFBLBQYAAAAABAAEAPUAAACGAwAAAAA=&#10;" path="m2,c1,4,1,9,,13,1,11,2,7,2,3,2,2,2,1,2,e" fillcolor="#cbccce" stroked="f">
                    <v:path arrowok="t" o:connecttype="custom" o:connectlocs="12,0;0,77;12,18;12,0" o:connectangles="0,0,0,0"/>
                  </v:shape>
                  <v:shape id="Freeform 230" o:spid="_x0000_s1254" style="position:absolute;left:6149;top:2624;width:6;height:23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MA8QA&#10;AADcAAAADwAAAGRycy9kb3ducmV2LnhtbESPwWrDMBBE74H8g9hCb4nsBErjRjYlYMjVbnLIbWNt&#10;bbfWykhK7Pbrq0Khx2Fm3jD7YjaDuJPzvWUF6ToBQdxY3XOr4PRWrp5B+ICscbBMCr7IQ5EvF3vM&#10;tJ24onsdWhEh7DNU0IUwZlL6piODfm1H4ui9W2cwROlaqR1OEW4GuUmSJ2mw57jQ4UiHjprP+mYU&#10;1FNSfdN8LdPLx9kd0up80mmp1OPD/PoCItAc/sN/7aNWsNnu4P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cjAPEAAAA3AAAAA8AAAAAAAAAAAAAAAAAmAIAAGRycy9k&#10;b3ducmV2LnhtbFBLBQYAAAAABAAEAPUAAACJAwAAAAA=&#10;" path="m1,c,1,,2,,3,1,4,1,4,1,4,1,2,1,1,1,v,,,,,e" fillcolor="#cbccce" stroked="f">
                    <v:path arrowok="t" o:connecttype="custom" o:connectlocs="6,0;0,17;6,23;6,0;6,0" o:connectangles="0,0,0,0,0"/>
                  </v:shape>
                  <v:shape id="Freeform 231" o:spid="_x0000_s1255" style="position:absolute;left:6249;top:1211;width:12;height:83;visibility:visible;mso-wrap-style:square;v-text-anchor:top" coordsize="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kj8QA&#10;AADcAAAADwAAAGRycy9kb3ducmV2LnhtbERPTWsCMRC9F/ofwhR6KTVbqSKrUYptpRcR14Ieh824&#10;u+1msiZR4783B8Hj431PZtG04kTON5YVvPUyEMSl1Q1XCn43368jED4ga2wtk4ILeZhNHx8mmGt7&#10;5jWdilCJFMI+RwV1CF0upS9rMuh7tiNO3N46gyFBV0nt8JzCTSv7WTaUBhtODTV2NK+p/C+ORsFw&#10;dRjEIm4Py8Xn18tu3m3cyv8p9fwUP8YgAsVwF9/cP1pB/z3NT2fSEZ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QJI/EAAAA3AAAAA8AAAAAAAAAAAAAAAAAmAIAAGRycy9k&#10;b3ducmV2LnhtbFBLBQYAAAAABAAEAPUAAACJAwAAAAA=&#10;" path="m1,v,,,,,c1,,1,,1,,,3,,4,,5,,7,,8,,9v,2,,3,,5c1,13,1,12,1,10,1,9,1,8,1,7,1,5,1,4,2,4,1,4,1,3,1,3,1,2,1,1,1,v,,,,,e" fillcolor="#cbccce" stroked="f">
                    <v:path arrowok="t" o:connecttype="custom" o:connectlocs="6,0;6,0;6,0;0,30;0,53;0,83;6,59;6,42;12,24;6,18;6,0;6,0" o:connectangles="0,0,0,0,0,0,0,0,0,0,0,0"/>
                  </v:shape>
                  <v:shape id="Freeform 232" o:spid="_x0000_s1256" style="position:absolute;left:6226;top:1560;width:12;height:77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6f98UA&#10;AADcAAAADwAAAGRycy9kb3ducmV2LnhtbESPT2vCQBTE7wW/w/IKXkrdKEFs6ipSKORiwajQ4yP7&#10;mgR334bsmj/fvlsoeBxm5jfMdj9aI3rqfONYwXKRgCAunW64UnA5f75uQPiArNE4JgUTedjvZk9b&#10;zLQb+ER9ESoRIewzVFCH0GZS+rImi37hWuLo/bjOYoiyq6TucIhwa+QqSdbSYsNxocaWPmoqb8Xd&#10;KjAvtylPh6v+bpON4fXXW073o1Lz5/HwDiLQGB7h/3auFazSJfydi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p/3xQAAANwAAAAPAAAAAAAAAAAAAAAAAJgCAABkcnMv&#10;ZG93bnJldi54bWxQSwUGAAAAAAQABAD1AAAAigMAAAAA&#10;" path="m2,c,2,1,8,,12v1,,1,,1,c1,12,1,12,1,13v,,,-1,,-1c1,11,1,11,1,10,1,9,1,8,2,8v,,,-1,,-2c2,4,2,2,2,v,,,,,e" fillcolor="#cbccce" stroked="f">
                    <v:path arrowok="t" o:connecttype="custom" o:connectlocs="12,0;0,71;6,71;6,77;6,71;6,59;12,47;12,36;12,0;12,0" o:connectangles="0,0,0,0,0,0,0,0,0,0"/>
                  </v:shape>
                  <v:shape id="Freeform 233" o:spid="_x0000_s1257" style="position:absolute;left:6066;top:727;width:260;height:2056;visibility:visible;mso-wrap-style:square;v-text-anchor:top" coordsize="44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hc3cUA&#10;AADcAAAADwAAAGRycy9kb3ducmV2LnhtbESPQWvCQBSE70L/w/IKXqRuGmIpqZtQBMFKQbS99PbI&#10;vmaD2bchu8bUX98VBI/DzHzDLMvRtmKg3jeOFTzPExDEldMN1wq+v9ZPryB8QNbYOiYFf+ShLB4m&#10;S8y1O/OehkOoRYSwz1GBCaHLpfSVIYt+7jri6P263mKIsq+l7vEc4baVaZK8SIsNxwWDHa0MVcfD&#10;ySpYfDh7HOwq+zG7yyzbb3XziVqp6eP4/gYi0Bju4Vt7oxWkWQrXM/EIy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FzdxQAAANwAAAAPAAAAAAAAAAAAAAAAAJgCAABkcnMv&#10;ZG93bnJldi54bWxQSwUGAAAAAAQABAD1AAAAigMAAAAA&#10;" path="m14,324v,,,,,c14,323,14,322,15,321v,,,,,c15,321,15,321,15,321v,1,,2,,4c14,324,14,324,14,324m6,321v1,-4,1,-9,2,-13c8,309,8,310,8,311v,4,-1,8,-2,10c6,321,6,321,6,321m20,300v,,,,,c20,299,20,298,21,296v,,,1,,2c21,298,21,298,21,299v,,,1,1,1c22,300,22,300,22,300v-1,,-1,,-2,m18,294v,,,,,c18,293,18,292,18,291v,,,,,c18,291,18,291,18,291v1,,1,,1,1c19,292,19,292,19,292v,1,,2,-1,2c18,294,18,294,18,294v,,,,,m10,286v,,,,,c10,286,11,287,11,288v,1,-1,3,-1,5c10,293,10,293,10,293v,,,,,c9,293,9,292,9,292v,-2,1,-4,1,-6c10,286,10,286,10,286t4,-2c14,284,14,284,14,284v,,,1,,1c14,287,14,290,14,291v,1,,1,,1c14,292,14,292,14,292v-1,-1,-1,-1,-1,-2c13,288,14,286,14,284v,,,,,m16,275v,,,,,c16,275,16,275,16,275v,1,,2,,2c16,277,16,277,16,277v,,,,,c16,277,16,277,15,277v,,,,,c15,277,15,277,15,277v,,,,,c15,277,15,277,15,277v,-1,,-1,,-2c15,275,15,275,15,275v,,,,,c15,275,15,275,15,275v,,,,,c15,275,16,275,16,275t3,-10c19,264,19,263,19,262v1,,1,,1,c20,262,20,262,20,262v,1,,3,,4c20,266,20,266,20,266v,,,,,c19,266,19,266,19,266v,,,-1,,-1m23,258v,,,,,c23,258,24,258,24,259v,2,-1,5,-1,7c23,266,23,266,23,266v,,,,,c22,266,22,265,22,264v,-2,1,-4,1,-6c23,258,23,258,23,258m22,246v,,,,,c22,246,23,246,23,246v,,,,,c22,248,22,251,22,254v-1,,-1,-1,-1,-2c21,251,22,248,22,247v,,,-1,,-1m17,242v,,,,,c17,241,17,240,17,240v1,,2,,2,2c19,242,19,242,19,242v-1,,-1,,-2,m23,232v,,,,,c24,232,24,232,25,232v,,,,,c25,234,24,237,24,239v,-1,-1,-2,-1,-4c23,235,23,234,23,233v,,,-1,,-1m14,214v,,,,,c14,213,14,212,14,210v1,,1,,1,c15,210,15,210,15,210v,2,,3,,4c14,214,14,214,14,214t2,-18c16,195,16,195,16,195v,,,1,,2c16,199,16,201,15,201v,,,,,c15,200,15,199,15,198v,-1,,-2,,-2c15,196,15,196,15,196v,,,,,c15,196,15,196,15,196v,,,,1,m17,194v,,,,,c18,194,18,194,18,194v,1,-1,2,-1,3c17,197,17,197,17,197v,,,,,c17,197,17,197,17,197v,,,,,c17,197,17,197,17,197v,,,,,-1c17,196,17,196,17,196v,,,-1,,-2c17,194,17,194,17,194v,,,,,c17,194,17,194,17,194v,,,,,c17,194,17,194,17,194t1,2c18,196,18,196,18,196v,-1,,-3,1,-4c19,192,19,192,19,192v,,,,,c19,193,19,195,19,196v-1,,-1,,-1,m12,187v,,,-1,,-1c13,187,13,187,13,188v,2,-1,4,-1,6c12,194,12,194,12,194v,,,,,c12,194,11,194,11,194v,,,,,c11,193,12,193,12,192v,,,-1,-1,-2c11,190,11,190,11,190v1,,1,,1,c12,189,12,188,12,187v,,,,,c12,187,12,187,12,187v,,,,,c12,187,12,187,12,187t6,c18,187,18,187,18,187v,-2,,-3,,-4c19,183,19,183,19,183v,,,,,c19,184,18,186,18,187v,,,,,m29,176v,,,,,c30,176,30,176,30,176v,1,,1,,1c30,177,29,178,29,179v,,,,,c29,179,29,179,29,179v,,,,,c29,179,29,179,29,179v,,,,,c29,179,29,179,29,179v,,,-1,,-1c29,177,29,176,29,176v,,,,,c29,176,29,176,29,176v,,,,,c29,176,29,176,29,176t-17,7c12,179,13,175,13,170v1,1,1,2,1,4c14,177,13,182,12,183v,,,,,m18,180v1,-3,1,-7,1,-10c20,170,20,172,20,173v,3,-1,6,-2,7c18,180,18,180,18,180t-3,13c16,184,17,176,18,167v,1,,2,,3c18,177,17,187,15,193v,,,,,m32,154v,,,,,c32,154,32,154,32,155v1,,1,,1,c33,155,33,155,33,155v,,,,,c32,156,32,156,32,156v,,,,,c32,156,32,156,32,156v,,,,,c32,156,32,156,32,156v,,,-1,,-2c32,154,32,154,32,154v,,,,,m32,146v,,,,,c32,146,33,147,33,148v,1,-1,3,-1,4c32,152,32,152,32,152v,,,,,c32,152,31,151,31,151v,-1,1,-3,1,-4c32,146,32,146,32,146t-5,7c27,153,27,153,27,153v1,-4,,-10,2,-12c29,141,29,141,29,141v,2,,4,,6c29,148,29,149,29,149v,,,,,c28,149,28,150,28,151v,1,,1,,2c28,153,28,154,28,154v,,,,,c28,153,28,153,28,153v,,,,-1,m32,135v,,,,,c33,135,33,136,33,137v,1,-1,2,-1,4c32,141,32,141,32,141v,,,,,c32,141,32,140,32,140v,-2,,-3,,-4c32,135,32,135,32,135m22,133v,,,,,c22,133,23,134,23,135v,1,-1,3,-1,4c22,139,22,139,22,139v,,,,,c22,139,21,138,21,138v,-1,1,-3,1,-4c22,133,22,133,22,133t1,-15c23,118,23,118,23,118v1,1,1,2,1,2c24,122,23,125,23,127v,,,,,c23,127,23,127,23,127v,,,-1,,-2c23,123,23,121,23,119v,,,,,-1m29,103v,,,,,c30,103,31,104,31,106v,2,-1,5,-1,7c29,113,29,112,29,110v,-2,,-5,,-7c29,103,29,103,29,103t4,-2c34,98,34,94,34,91v1,,1,1,1,3c35,97,34,100,33,101v,,,,,m27,103v,,,,,c28,98,28,93,29,88v,1,,3,,4c29,95,29,98,29,100v,1,,1,,2c29,102,29,102,29,102v,,,,,c28,102,28,102,28,102v,1,,1,,1c28,103,28,103,28,103v,,,,,c28,103,27,103,27,103m32,82v,,,,,c32,82,32,82,32,82v,1,,2,,3c32,85,32,86,33,86v,,,,,c32,86,32,87,32,89v,1,,2,,3c32,94,32,95,31,96v,,,,,c31,94,31,93,31,91v,-1,,-2,,-4c31,86,31,85,32,82v,,,,,c32,82,32,82,32,82m24,81v,,,,,c24,82,24,82,24,83v,1,,3,,4c24,87,24,87,24,87v,,,,,c23,87,23,87,23,86v,-1,1,-3,1,-4c24,82,24,82,24,81t9,-2c33,79,33,79,33,79v1,1,1,1,1,1c34,81,33,83,33,84v,,,,,c33,84,33,84,33,84v,,,,,-1c33,82,33,81,33,80v,,,,,-1m32,61v,,,,,c32,61,32,62,32,62v,1,,3,,4c32,66,32,66,32,66v,,,,,c31,66,31,66,31,65v,-1,1,-3,1,-4c32,61,32,61,32,61t3,-2c35,59,35,59,35,59v1,,1,,1,1c36,61,35,62,35,63v,,,,1,c36,63,36,63,36,63v-1,,-1,,-1,-1c35,61,35,60,35,59v,,,,,m35,57v,,,,,c35,55,35,54,35,53v1,,1,,1,c36,53,36,53,36,53v,1,,2,-1,4c35,57,35,57,35,57m33,56v,-4,1,-9,1,-13c34,43,34,44,34,46v,4,-1,9,-1,13c33,58,33,57,33,56m27,71c29,60,28,52,30,41v,1,,2,,4c30,47,30,49,29,50v,,,,,c30,51,30,52,30,53v,6,-1,14,-3,18c27,71,27,71,27,71m29,38v,,,,,c29,36,29,35,30,34v,,,,,c30,34,30,34,30,34v,1,,3,,4c29,38,29,38,29,38m34,27v,,,,,c35,28,35,29,35,31v,3,-1,7,-1,10c34,40,34,39,34,38v,-3,,-6,,-8c34,29,34,28,34,27m24,24v,,,,,c25,24,25,24,25,25v,,,1,,1c25,27,25,28,25,28v,,,1,,1c25,29,25,29,25,29v,,,,,c25,29,25,29,24,29v,,,,,c24,29,24,28,24,28v,,,,,c24,27,24,25,24,25v,-1,,-1,,-1c24,24,24,24,24,24v,,,,,c24,24,24,24,24,24m26,c25,1,24,3,23,3v,11,,22,-1,33c22,50,20,65,19,81v,7,-1,23,-2,27c17,122,13,138,13,151v,2,,3,,4c11,179,10,201,7,225,6,243,5,266,3,277,4,299,,326,,348v4,,8,,12,c15,348,17,348,19,348v,-2,1,-4,1,-6c21,317,24,289,25,263v1,-5,2,-14,3,-25c28,232,29,226,29,220v,-7,,-13,3,-16c32,204,31,204,31,204v,,,,,c30,204,30,204,30,204v,,,,,c32,177,32,166,35,138v,-12,3,-28,4,-42c38,84,41,70,42,56,42,42,43,16,44,2,43,1,43,1,43,1v-2,,-6,1,-9,1c31,2,28,1,26,e" fillcolor="#cbccce" stroked="f">
                    <v:path arrowok="t" o:connecttype="custom" o:connectlocs="83,1914;118,1772;106,1737;106,1737;59,1731;83,1684;95,1625;89,1637;89,1625;118,1572;142,1530;130,1453;130,1453;136,1371;136,1371;83,1264;89,1158;106,1146;100,1158;100,1146;106,1158;65,1146;71,1105;112,1081;177,1046;171,1058;71,1081;118,1022;89,1140;189,922;189,910;183,892;171,868;165,904;189,833;130,821;136,697;136,697;171,609;160,609;165,603;189,484;183,567;142,479;142,479;195,490;189,390;213,354;207,337;195,331;177,266;171,225;201,160;142,142;142,171;142,142;77,892;118,2021;177,1205;201,12" o:connectangles="0,0,0,0,0,0,0,0,0,0,0,0,0,0,0,0,0,0,0,0,0,0,0,0,0,0,0,0,0,0,0,0,0,0,0,0,0,0,0,0,0,0,0,0,0,0,0,0,0,0,0,0,0,0,0,0,0,0,0,0"/>
                    <o:lock v:ext="edit" verticies="t"/>
                  </v:shape>
                  <v:shape id="Freeform 234" o:spid="_x0000_s1258" style="position:absolute;left:6692;top:1200;width:12;height:17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GnsUA&#10;AADcAAAADwAAAGRycy9kb3ducmV2LnhtbESPS2/CMBCE75X4D9YicWscHqUlxEEVqBXcePTS2ype&#10;kkC8TmM3pP8eV6rU42hmvtGkq97UoqPWVZYVjKMYBHFudcWFgo/T2+MLCOeRNdaWScEPOVhlg4cU&#10;E21vfKDu6AsRIOwSVFB63yRSurwkgy6yDXHwzrY16INsC6lbvAW4qeUkjufSYMVhocSG1iXl1+O3&#10;UfD5rjdPp15W3fNuTwu8dPw1k0qNhv3rEoSn3v+H/9pbrWAym8LvmXA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GEaexQAAANwAAAAPAAAAAAAAAAAAAAAAAJgCAABkcnMv&#10;ZG93bnJldi54bWxQSwUGAAAAAAQABAD1AAAAigMAAAAA&#10;" path="m1,v,,,,,c1,1,,2,,3v,,1,,1,c1,3,1,3,1,3,1,2,2,2,2,1,2,,1,,1,e" fillcolor="#ed1c24" stroked="f">
                    <v:path arrowok="t" o:connecttype="custom" o:connectlocs="6,0;6,0;0,17;6,17;6,17;12,6;6,0" o:connectangles="0,0,0,0,0,0,0"/>
                  </v:shape>
                  <v:shape id="Freeform 235" o:spid="_x0000_s1259" style="position:absolute;left:6769;top:1217;width:6;height:59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FdacQA&#10;AADcAAAADwAAAGRycy9kb3ducmV2LnhtbESPQWvCQBSE7wX/w/KEXoruGkRKzCoiVHoSar309si+&#10;JKvZt2l2NfHfdwuFHoeZ+YYptqNrxZ36YD1rWMwVCOLSG8u1hvPn2+wVRIjIBlvPpOFBAbabyVOB&#10;ufEDf9D9FGuRIBxy1NDE2OVShrIhh2HuO+LkVb53GJPsa2l6HBLctTJTaiUdWk4LDXa0b6i8nm5O&#10;w3f3Ze3qUO0vQamjfAntBf1C6+fpuFuDiDTG//Bf+91oyJZL+D2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hXWnEAAAA3AAAAA8AAAAAAAAAAAAAAAAAmAIAAGRycy9k&#10;b3ducmV2LnhtbFBLBQYAAAAABAAEAPUAAACJAwAAAAA=&#10;" path="m,c,,,1,,2,,4,,5,,7v,1,,2,,3c,8,1,5,1,3,1,2,1,,,e" fillcolor="#ed1c24" stroked="f">
                    <v:path arrowok="t" o:connecttype="custom" o:connectlocs="0,0;0,12;0,41;0,59;6,18;0,0" o:connectangles="0,0,0,0,0,0"/>
                  </v:shape>
                  <v:shape id="Freeform 236" o:spid="_x0000_s1260" style="position:absolute;left:6734;top:1247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AjMMA&#10;AADcAAAADwAAAGRycy9kb3ducmV2LnhtbESPS6vCMBSE94L/IRzBnaYVH5deo4gguHDjY6G7Q3Nu&#10;22tzUppY239vBMHlMPPNMMt1a0rRUO0KywricQSCOLW64EzB5bwb/YBwHlljaZkUdORgver3lpho&#10;++QjNSefiVDCLkEFufdVIqVLczLoxrYiDt6frQ36IOtM6hqfodyUchJFc2mw4LCQY0XbnNL76WEU&#10;yPTeHZs4Whz+F34fX29dYAqlhoN28wvCU+u/4Q+91wom0xm8z4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uAjMMAAADcAAAADwAAAAAAAAAAAAAAAACYAgAAZHJzL2Rv&#10;d25yZXYueG1sUEsFBgAAAAAEAAQA9QAAAIgDAAAAAA==&#10;" path="m,c,1,,2,,3v1,,1,,1,c1,2,1,1,1,,,,,,,e" fillcolor="#ed1c24" stroked="f">
                    <v:path arrowok="t" o:connecttype="custom" o:connectlocs="0,0;0,18;6,18;6,0;0,0" o:connectangles="0,0,0,0,0"/>
                  </v:shape>
                  <v:shape id="Freeform 237" o:spid="_x0000_s1261" style="position:absolute;left:6728;top:1282;width:12;height:136;visibility:visible;mso-wrap-style:square;v-text-anchor:top" coordsize="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x9lMMA&#10;AADcAAAADwAAAGRycy9kb3ducmV2LnhtbESP0YrCMBRE34X9h3AXfBFNFc1q1yiLsOiToN0PuDTX&#10;ttjclCba7t8bQfBxmJkzzHrb21rcqfWVYw3TSQKCOHem4kLDX/Y7XoLwAdlg7Zg0/JOH7eZjsMbU&#10;uI5PdD+HQkQI+xQ1lCE0qZQ+L8min7iGOHoX11oMUbaFNC12EW5rOUsSJS1WHBdKbGhXUn4936yG&#10;7Gu0qNWeitvcHm2XTY1S15XWw8/+5xtEoD68w6/2wWiYzRU8z8Qj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x9lMMAAADcAAAADwAAAAAAAAAAAAAAAACYAgAAZHJzL2Rv&#10;d25yZXYueG1sUEsFBgAAAAAEAAQA9QAAAIgDAAAAAA==&#10;" path="m2,c,8,1,14,,23,1,20,2,15,2,10,2,9,2,7,2,6v,,,,,c2,6,2,6,2,6v,,,-1,,-3c2,2,2,,2,e" fillcolor="#ed1c24" stroked="f">
                    <v:path arrowok="t" o:connecttype="custom" o:connectlocs="12,0;0,136;12,59;12,35;12,35;12,35;12,18;12,0" o:connectangles="0,0,0,0,0,0,0,0"/>
                  </v:shape>
                  <v:shape id="Freeform 238" o:spid="_x0000_s1262" style="position:absolute;left:6763;top:1288;width:6;height:77;visibility:visible;mso-wrap-style:square;v-text-anchor:top" coordsize="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h+Z8YA&#10;AADcAAAADwAAAGRycy9kb3ducmV2LnhtbESP3WrCQBSE7wXfYTmF3ohuDMVqdBVtaQmK4B94e8ie&#10;JsHs2ZBdNb59tyD0cpiZb5jZojWVuFHjSssKhoMIBHFmdcm5gtPxqz8G4TyyxsoyKXiQg8W825lh&#10;ou2d93Q7+FwECLsEFRTe14mULivIoBvYmjh4P7Yx6INscqkbvAe4qWQcRSNpsOSwUGBNHwVll8PV&#10;KEiH8XnzjbvVJq0f662fXN0n9pR6fWmXUxCeWv8ffrZTrSB+e4e/M+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h+Z8YAAADcAAAADwAAAAAAAAAAAAAAAACYAgAAZHJz&#10;L2Rvd25yZXYueG1sUEsFBgAAAAAEAAQA9QAAAIsDAAAAAA==&#10;" path="m1,c1,3,,7,,10v,1,,2,,3c,10,1,6,1,3,1,2,1,1,1,e" fillcolor="#ed1c24" stroked="f">
                    <v:path arrowok="t" o:connecttype="custom" o:connectlocs="6,0;0,59;0,77;6,18;6,0" o:connectangles="0,0,0,0,0"/>
                  </v:shape>
                  <v:shape id="Freeform 239" o:spid="_x0000_s1263" style="position:absolute;left:6775;top:1336;width:6;height:17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vEsAA&#10;AADcAAAADwAAAGRycy9kb3ducmV2LnhtbERPTYvCMBC9L/gfwgje1rQiq1SjiCB42IvuHvQ2NGNb&#10;bSalydb23zsHYY+P973e9q5WHbWh8mwgnSagiHNvKy4M/P4cPpegQkS2WHsmAwMF2G5GH2vMrH/y&#10;ibpzLJSEcMjQQBljk2kd8pIchqlviIW7+dZhFNgW2rb4lHBX61mSfGmHFUtDiQ3tS8of5z9nQOeP&#10;4dSlyeL7vojH9HIdxFMZMxn3uxWoSH38F7/dR2tgNpe1ckaOgN6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ovEsAAAADcAAAADwAAAAAAAAAAAAAAAACYAgAAZHJzL2Rvd25y&#10;ZXYueG1sUEsFBgAAAAAEAAQA9QAAAIUDAAAAAA==&#10;" path="m1,c,1,,2,,3v1,,1,,1,c1,2,1,1,1,v,,,,,e" fillcolor="#ed1c24" stroked="f">
                    <v:path arrowok="t" o:connecttype="custom" o:connectlocs="6,0;0,17;6,17;6,0;6,0" o:connectangles="0,0,0,0,0"/>
                  </v:shape>
                  <v:shape id="Freeform 240" o:spid="_x0000_s1264" style="position:absolute;left:6775;top:1359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ksfcUA&#10;AADcAAAADwAAAGRycy9kb3ducmV2LnhtbESPQWvCQBSE70L/w/IKvekmIsGkrtIWgvXgwSgUb6/Z&#10;1yQ0+zZkV43/3hUEj8PMfMMsVoNpxZl611hWEE8iEMSl1Q1XCg77fDwH4TyyxtYyKbiSg9XyZbTA&#10;TNsL7+hc+EoECLsMFdTed5mUrqzJoJvYjjh4f7Y36IPsK6l7vAS4aeU0ihJpsOGwUGNHXzWV/8XJ&#10;KCjMJk/z9e8h5u06SuLk+Cl/jkq9vQ4f7yA8Df4ZfrS/tYLpLIX7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qSx9xQAAANwAAAAPAAAAAAAAAAAAAAAAAJgCAABkcnMv&#10;ZG93bnJldi54bWxQSwUGAAAAAAQABAD1AAAAigMAAAAA&#10;" path="m1,v,1,,1,,1c1,2,,3,,3,,4,1,4,1,4v,,,,,c1,3,2,2,2,1,2,1,1,1,1,e" fillcolor="#ed1c24" stroked="f">
                    <v:path arrowok="t" o:connecttype="custom" o:connectlocs="6,0;6,6;0,18;6,24;6,24;12,6;6,0" o:connectangles="0,0,0,0,0,0,0"/>
                  </v:shape>
                  <v:shape id="Freeform 241" o:spid="_x0000_s1265" style="position:absolute;left:6752;top:1371;width:5;height:30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V4pcAA&#10;AADcAAAADwAAAGRycy9kb3ducmV2LnhtbERPy4rCMBTdC/5DuAPuNFHQkWqUQRR0JeNjf2nutHWa&#10;m9Kk2vy9WQzM8nDe621va/Gk1leONUwnCgRx7kzFhYbb9TBegvAB2WDtmDRE8rDdDAdrzIx78Tc9&#10;L6EQKYR9hhrKEJpMSp+XZNFPXEOcuB/XWgwJtoU0Lb5SuK3lTKmFtFhxaiixoV1J+e+lsxryQ1T9&#10;6WHOcf/o5p9qGu/LfdR69NF/rUAE6sO/+M99NBpm8zQ/nUlHQG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LV4pcAAAADcAAAADwAAAAAAAAAAAAAAAACYAgAAZHJzL2Rvd25y&#10;ZXYueG1sUEsFBgAAAAAEAAQA9QAAAIUDAAAAAA==&#10;" path="m,c,,,1,,1,,2,,3,,4v,,,1,1,1c1,5,1,4,1,4,1,3,1,2,1,1,1,1,1,,,e" fillcolor="#ed1c24" stroked="f">
                    <v:path arrowok="t" o:connecttype="custom" o:connectlocs="0,0;0,6;0,24;5,30;5,24;5,6;0,0" o:connectangles="0,0,0,0,0,0,0"/>
                  </v:shape>
                  <v:shape id="Freeform 242" o:spid="_x0000_s1266" style="position:absolute;left:6763;top:1460;width:12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a2psUA&#10;AADcAAAADwAAAGRycy9kb3ducmV2LnhtbESPQWvCQBSE70L/w/IK3nQTwWBTV2kLQT14MA0Ub6/Z&#10;1yQ0+zZkV43/3hUEj8PMfMMs14NpxZl611hWEE8jEMSl1Q1XCorvbLIA4TyyxtYyKbiSg/XqZbTE&#10;VNsLH+ic+0oECLsUFdTed6mUrqzJoJvajjh4f7Y36IPsK6l7vAS4aeUsihJpsOGwUGNHXzWV//nJ&#10;KMjNLnvLNr9FzPtNlMTJ8VP+HJUavw4f7yA8Df4ZfrS3WsFsHsP9TD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ramxQAAANwAAAAPAAAAAAAAAAAAAAAAAJgCAABkcnMv&#10;ZG93bnJldi54bWxQSwUGAAAAAAQABAD1AAAAigMAAAAA&#10;" path="m1,v,,,,,c1,1,1,2,,3v,,1,1,1,1c1,4,1,4,1,4,1,3,2,2,2,1,2,,2,,1,e" fillcolor="#ed1c24" stroked="f">
                    <v:path arrowok="t" o:connecttype="custom" o:connectlocs="6,0;6,0;0,17;6,23;6,23;12,6;6,0" o:connectangles="0,0,0,0,0,0,0"/>
                  </v:shape>
                  <v:shape id="Freeform 243" o:spid="_x0000_s1267" style="position:absolute;left:6698;top:1466;width:6;height:29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DScMA&#10;AADcAAAADwAAAGRycy9kb3ducmV2LnhtbESPQWsCMRSE74L/ITyhN01c0MpqFCkK7Umq7f2xee6u&#10;bl6WTdTNvzdCocdhZr5hVpveNuJOna8da5hOFAjiwpmaSw0/p/14AcIHZIONY9IQycNmPRysMDfu&#10;wd90P4ZSJAj7HDVUIbS5lL6oyKKfuJY4eWfXWQxJdqU0HT4S3DYyU2ouLdacFips6aOi4nq8WQ3F&#10;Pqr+62IOcXe5zd7VNP4udlHrt1G/XYII1If/8F/702jIZhm8zq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tDScMAAADcAAAADwAAAAAAAAAAAAAAAACYAgAAZHJzL2Rv&#10;d25yZXYueG1sUEsFBgAAAAAEAAQA9QAAAIgDAAAAAA==&#10;" path="m1,v,,,1,,1c1,2,,3,,4v,,,1,1,1c1,5,1,5,1,5,1,4,1,2,1,1,1,1,1,,1,e" fillcolor="#ed1c24" stroked="f">
                    <v:path arrowok="t" o:connecttype="custom" o:connectlocs="6,0;6,6;0,23;6,29;6,29;6,6;6,0" o:connectangles="0,0,0,0,0,0,0"/>
                  </v:shape>
                  <v:shape id="Freeform 244" o:spid="_x0000_s1268" style="position:absolute;left:6734;top:1495;width:12;height:77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fjBsQA&#10;AADcAAAADwAAAGRycy9kb3ducmV2LnhtbESPQWvCQBSE74X+h+UVvOmmkahEN6EIitiDaHvx9sg+&#10;k9Ds23R31fjvu4VCj8PMfMOsysF04kbOt5YVvE4SEMSV1S3XCj4/NuMFCB+QNXaWScGDPJTF89MK&#10;c23vfKTbKdQiQtjnqKAJoc+l9FVDBv3E9sTRu1hnMETpaqkd3iPcdDJNkpk02HJcaLCndUPV1+lq&#10;FPSH7ft35ubyvNDk9rOMzumGlBq9DG9LEIGG8B/+a++0gjSbwu+Ze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34wbEAAAA3AAAAA8AAAAAAAAAAAAAAAAAmAIAAGRycy9k&#10;b3ducmV2LnhtbFBLBQYAAAAABAAEAPUAAACJAwAAAAA=&#10;" path="m1,c1,4,,9,,13v,,,,,c,13,,13,,13v,,,-1,1,-1c1,12,1,12,1,12v,,,-1,,-1c1,11,1,11,1,11v,,,,,c1,11,1,11,1,11v,,,,,c1,12,1,12,1,12v,-1,,-1,,-2c1,8,2,6,2,4,2,3,2,2,1,e" fillcolor="#ed1c24" stroked="f">
                    <v:path arrowok="t" o:connecttype="custom" o:connectlocs="6,0;0,77;0,77;0,77;6,71;6,71;6,65;6,65;6,65;6,65;6,65;6,71;6,59;12,24;6,0" o:connectangles="0,0,0,0,0,0,0,0,0,0,0,0,0,0,0"/>
                  </v:shape>
                  <v:shape id="Freeform 245" o:spid="_x0000_s1269" style="position:absolute;left:6769;top:1513;width:12;height:47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v1MMUA&#10;AADcAAAADwAAAGRycy9kb3ducmV2LnhtbESPQWvCQBSE74X+h+UVvNVNJQ2SuootCAEPxVjo9XX3&#10;mQSzb5fsVmN/fVcQPA4z8w2zWI22FycaQudYwcs0A0Gsnem4UfC13zzPQYSIbLB3TAouFGC1fHxY&#10;YGncmXd0qmMjEoRDiQraGH0pZdAtWQxT54mTd3CDxZjk0Egz4DnBbS9nWVZIix2nhRY9fbSkj/Wv&#10;VfD+2fuf43auv70uKrZ1VeR/uVKTp3H9BiLSGO/hW7syCmavOVzP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/UwxQAAANwAAAAPAAAAAAAAAAAAAAAAAJgCAABkcnMv&#10;ZG93bnJldi54bWxQSwUGAAAAAAQABAD1AAAAigMAAAAA&#10;" path="m1,c1,3,1,5,,8,1,8,2,5,2,3,2,1,2,,1,e" fillcolor="#ed1c24" stroked="f">
                    <v:path arrowok="t" o:connecttype="custom" o:connectlocs="6,0;0,47;12,18;6,0" o:connectangles="0,0,0,0"/>
                  </v:shape>
                  <v:shape id="Freeform 246" o:spid="_x0000_s1270" style="position:absolute;left:6740;top:1566;width:17;height:47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sXFcMA&#10;AADcAAAADwAAAGRycy9kb3ducmV2LnhtbESPQYvCMBSE7wv+h/AEL4umChWpRrGC2MVTrXh+NM+2&#10;2LyUJmr3328WFvY4zMw3zGY3mFa8qHeNZQXzWQSCuLS64UrBtThOVyCcR9bYWiYF3+Rgtx19bDDR&#10;9s05vS6+EgHCLkEFtfddIqUrazLoZrYjDt7d9gZ9kH0ldY/vADetXETRUhpsOCzU2NGhpvJxeRoF&#10;+fKcRudTWmRpXnzemL7y7BErNRkP+zUIT4P/D/+1M61gEcfweyYc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sXFcMAAADcAAAADwAAAAAAAAAAAAAAAACYAgAAZHJzL2Rv&#10;d25yZXYueG1sUEsFBgAAAAAEAAQA9QAAAIgDAAAAAA==&#10;" path="m1,v,,,1,,1c1,2,,4,,6,,7,1,8,2,8,2,7,3,5,3,3,3,2,2,1,1,e" fillcolor="#ed1c24" stroked="f">
                    <v:path arrowok="t" o:connecttype="custom" o:connectlocs="6,0;6,6;0,35;11,47;17,18;6,0" o:connectangles="0,0,0,0,0,0"/>
                  </v:shape>
                  <v:shape id="Freeform 247" o:spid="_x0000_s1271" style="position:absolute;left:6704;top:1643;width:6;height:41;visibility:visible;mso-wrap-style:square;v-text-anchor:top" coordsize="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9a8UA&#10;AADcAAAADwAAAGRycy9kb3ducmV2LnhtbESPUWvCQBCE34X+h2MLfdOLQrVNPUVMBcUHaeoPWHJr&#10;LjS3F3JbTf99Tyj0cZiZb5jlevCtulIfm8AGppMMFHEVbMO1gfPnbvwCKgqyxTYwGfihCOvVw2iJ&#10;uQ03/qBrKbVKEI45GnAiXa51rBx5jJPQESfvEnqPkmRfa9vjLcF9q2dZNtceG04LDjvaOqq+ym9v&#10;oHDtZbqVnS4Wx8OrFJtwej/vjXl6HDZvoIQG+Q//tffWwOx5Dvcz6Qj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H1rxQAAANwAAAAPAAAAAAAAAAAAAAAAAJgCAABkcnMv&#10;ZG93bnJldi54bWxQSwUGAAAAAAQABAD1AAAAigMAAAAA&#10;" path="m,c,,,,,,,2,,4,,5,,6,,6,,7,,6,,6,,6,,5,1,3,1,1,1,1,1,,,e" fillcolor="#ed1c24" stroked="f">
                    <v:path arrowok="t" o:connecttype="custom" o:connectlocs="0,0;0,0;0,29;0,41;0,35;6,6;0,0" o:connectangles="0,0,0,0,0,0,0"/>
                  </v:shape>
                  <v:shape id="Freeform 248" o:spid="_x0000_s1272" style="position:absolute;left:6692;top:1708;width:12;height:29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7g8UA&#10;AADcAAAADwAAAGRycy9kb3ducmV2LnhtbESPzWrDMBCE74W+g9hAbrUcQxrjRgluoSW3Uick9LZY&#10;6x9irYykJs7bV4VCjsPMfMOst5MZxIWc7y0rWCQpCOLa6p5bBYf9+1MOwgdkjYNlUnAjD9vN48Ma&#10;C22v/EWXKrQiQtgXqKALYSyk9HVHBn1iR+LoNdYZDFG6VmqH1wg3g8zS9Fka7DkudDjSW0f1ufox&#10;Ck6NK6dq+b1fHI4fO3w1ny53jVLz2VS+gAg0hXv4v73TCrLlCv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PuDxQAAANwAAAAPAAAAAAAAAAAAAAAAAJgCAABkcnMv&#10;ZG93bnJldi54bWxQSwUGAAAAAAQABAD1AAAAigMAAAAA&#10;" path="m1,v,,,1,,1c1,2,,3,1,4v,,,1,,1c1,5,1,5,1,5,1,4,2,2,2,1,2,1,2,,1,e" fillcolor="#ed1c24" stroked="f">
                    <v:path arrowok="t" o:connecttype="custom" o:connectlocs="6,0;6,6;6,23;6,29;6,29;12,6;6,0" o:connectangles="0,0,0,0,0,0,0"/>
                  </v:shape>
                  <v:shape id="Freeform 249" o:spid="_x0000_s1273" style="position:absolute;left:6769;top:1720;width:6;height:29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N0o8AA&#10;AADcAAAADwAAAGRycy9kb3ducmV2LnhtbERPy4rCMBTdC/5DuAPuNFHQkWqUQRR0JeNjf2nutHWa&#10;m9Kk2vy9WQzM8nDe621va/Gk1leONUwnCgRx7kzFhYbb9TBegvAB2WDtmDRE8rDdDAdrzIx78Tc9&#10;L6EQKYR9hhrKEJpMSp+XZNFPXEOcuB/XWgwJtoU0Lb5SuK3lTKmFtFhxaiixoV1J+e+lsxryQ1T9&#10;6WHOcf/o5p9qGu/LfdR69NF/rUAE6sO/+M99NBpm87Q2nUlHQG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sN0o8AAAADcAAAADwAAAAAAAAAAAAAAAACYAgAAZHJzL2Rvd25y&#10;ZXYueG1sUEsFBgAAAAAEAAQA9QAAAIUDAAAAAA==&#10;" path="m,c,,,,,1v,,,2,,3c,4,,5,1,5v,,,,,c1,4,1,2,1,1,1,1,1,,,e" fillcolor="#ed1c24" stroked="f">
                    <v:path arrowok="t" o:connecttype="custom" o:connectlocs="0,0;0,6;0,23;6,29;6,29;6,6;0,0" o:connectangles="0,0,0,0,0,0,0"/>
                  </v:shape>
                  <v:shape id="Freeform 250" o:spid="_x0000_s1274" style="position:absolute;left:6769;top:1773;width:6;height:29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/ROMMA&#10;AADcAAAADwAAAGRycy9kb3ducmV2LnhtbESPQWsCMRSE7wX/Q3hCbzVR0OpqFCkKeiq19f7YPHdX&#10;Ny/LJurm35uC4HGYmW+YxaqztbhR6yvHGoYDBYI4d6biQsPf7/ZjCsIHZIO1Y9IQycNq2XtbYGbc&#10;nX/odgiFSBD2GWooQ2gyKX1ekkU/cA1x8k6utRiSbAtpWrwnuK3lSKmJtFhxWiixoa+S8svhajXk&#10;26i6/dl8x835Ov5Uw3icbqLW7/1uPQcRqAuv8LO9MxpG4xn8n0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/ROMMAAADcAAAADwAAAAAAAAAAAAAAAACYAgAAZHJzL2Rv&#10;d25yZXYueG1sUEsFBgAAAAAEAAQA9QAAAIgDAAAAAA==&#10;" path="m,c,,,,,,,1,,3,,3,,4,,4,,5,,4,,4,,4,,3,1,2,1,1,1,,1,,,e" fillcolor="#ed1c24" stroked="f">
                    <v:path arrowok="t" o:connecttype="custom" o:connectlocs="0,0;0,0;0,17;0,29;0,23;6,6;0,0" o:connectangles="0,0,0,0,0,0,0"/>
                  </v:shape>
                  <v:shape id="Freeform 251" o:spid="_x0000_s1275" style="position:absolute;left:6769;top:1808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b5Zb8A&#10;AADcAAAADwAAAGRycy9kb3ducmV2LnhtbERPTWvCQBC9C/0PyxS86cYcRFJXKRGht6K24HHITrOh&#10;2dmQXTXm1zsHwePjfa+3g2/VlfrYBDawmGegiKtgG64N/Jz2sxWomJAttoHJwJ0ibDdvkzUWNtz4&#10;QNdjqpWEcCzQgEupK7SOlSOPcR46YuH+Qu8xCexrbXu8SbhvdZ5lS+2xYWlw2FHpqPo/XryBTNbQ&#10;ajeey99upLP7zu9j6Y2Zvg+fH6ASDeklfrq/rIF8KfPljBwBv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9vllvwAAANwAAAAPAAAAAAAAAAAAAAAAAJgCAABkcnMvZG93bnJl&#10;di54bWxQSwUGAAAAAAQABAD1AAAAhAMAAAAA&#10;" path="m1,c,,,,,,,,,,,,,1,,1,,2v,,,,,c,2,,2,,2v1,,1,,1,-1c1,1,1,1,1,1,1,,1,,1,e" fillcolor="#ed1c24" stroked="f">
                    <v:path arrowok="t" o:connecttype="custom" o:connectlocs="6,0;0,0;0,0;0,12;0,12;0,12;6,6;6,6;6,0" o:connectangles="0,0,0,0,0,0,0,0,0"/>
                  </v:shape>
                  <v:shape id="Freeform 252" o:spid="_x0000_s1276" style="position:absolute;left:6663;top:1867;width:12;height:119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0qB8QA&#10;AADcAAAADwAAAGRycy9kb3ducmV2LnhtbESPT4vCMBTE7wt+h/AEb2vqH4pUo0hB2IssWxU8Pppn&#10;W21eSpKt9dtvFhb2OMzMb5jNbjCt6Mn5xrKC2TQBQVxa3XCl4Hw6vK9A+ICssbVMCl7kYbcdvW0w&#10;0/bJX9QXoRIRwj5DBXUIXSalL2sy6Ke2I47ezTqDIUpXSe3wGeGmlfMkSaXBhuNCjR3lNZWP4tso&#10;aPLjJb0W+aful4lz18Uyv5+sUpPxsF+DCDSE//Bf+0MrmKcz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tKgfEAAAA3AAAAA8AAAAAAAAAAAAAAAAAmAIAAGRycy9k&#10;b3ducmV2LnhtbFBLBQYAAAAABAAEAPUAAACJAwAAAAA=&#10;" path="m2,c1,7,1,14,,20,1,17,2,9,2,4,2,3,2,1,2,e" fillcolor="#ed1c24" stroked="f">
                    <v:path arrowok="t" o:connecttype="custom" o:connectlocs="12,0;0,119;12,24;12,0" o:connectangles="0,0,0,0"/>
                  </v:shape>
                  <v:shape id="Freeform 253" o:spid="_x0000_s1277" style="position:absolute;left:6681;top:1879;width:11;height:47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ICYsQA&#10;AADcAAAADwAAAGRycy9kb3ducmV2LnhtbESPQWvCQBSE7wX/w/KE3uqmQYKkrtIKQsBDMRZ6fd19&#10;TYLZt0t21bS/3hUEj8PMfMMs16PtxZmG0DlW8DrLQBBrZzpuFHwdti8LECEiG+wdk4I/CrBeTZ6W&#10;WBp34T2d69iIBOFQooI2Rl9KGXRLFsPMeeLk/brBYkxyaKQZ8JLgtpd5lhXSYsdpoUVPm5b0sT5Z&#10;BR+fvf857hb62+uiYltXxfx/rtTzdHx/AxFpjI/wvV0ZBXmRw+1MO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SAmLEAAAA3AAAAA8AAAAAAAAAAAAAAAAAmAIAAGRycy9k&#10;b3ducmV2LnhtbFBLBQYAAAAABAAEAPUAAACJAwAAAAA=&#10;" path="m1,c1,3,,6,,8,1,8,2,5,2,3,2,2,1,1,1,e" fillcolor="#ed1c24" stroked="f">
                    <v:path arrowok="t" o:connecttype="custom" o:connectlocs="6,0;0,47;11,18;6,0" o:connectangles="0,0,0,0"/>
                  </v:shape>
                  <v:shape id="Freeform 254" o:spid="_x0000_s1278" style="position:absolute;left:6639;top:1885;width:6;height:59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2ZfcIA&#10;AADcAAAADwAAAGRycy9kb3ducmV2LnhtbESPQYvCMBSE7wv+h/AEL4smulCkGkWEFU/Cul68PZpn&#10;G21eapPV+u+NIOxxmJlvmPmyc7W4URusZw3jkQJBXHhjudRw+P0eTkGEiGyw9kwaHhRgueh9zDE3&#10;/s4/dNvHUiQIhxw1VDE2uZShqMhhGPmGOHkn3zqMSbalNC3eE9zVcqJUJh1aTgsVNrSuqLjs/5yG&#10;a3O0Ntuc1ueg1E5+hvqMfqz1oN+tZiAidfE//G5vjYZJ9gWvM+k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Zl9wgAAANwAAAAPAAAAAAAAAAAAAAAAAJgCAABkcnMvZG93&#10;bnJldi54bWxQSwUGAAAAAAQABAD1AAAAhwMAAAAA&#10;" path="m1,c,3,,6,,10,1,9,1,5,1,3,1,1,1,,1,e" fillcolor="#ed1c24" stroked="f">
                    <v:path arrowok="t" o:connecttype="custom" o:connectlocs="6,0;0,59;6,18;6,0" o:connectangles="0,0,0,0"/>
                  </v:shape>
                  <v:shape id="Freeform 255" o:spid="_x0000_s1279" style="position:absolute;left:6752;top:1909;width:11;height:17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SCisMA&#10;AADcAAAADwAAAGRycy9kb3ducmV2LnhtbESPT4vCMBTE74LfITzBm6aKq27XKKIo680/e9nbo3m2&#10;1ealNrF2v/1GEDwOM/MbZrZoTCFqqlxuWcGgH4EgTqzOOVXwc9r0piCcR9ZYWCYFf+RgMW+3Zhhr&#10;++AD1UefigBhF6OCzPsyltIlGRl0fVsSB+9sK4M+yCqVusJHgJtCDqNoLA3mHBYyLGmVUXI93o2C&#10;361ef5wamdeT3Z4+8VLzbSSV6naa5RcIT41/h1/tb61gOB7B80w4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SCisMAAADcAAAADwAAAAAAAAAAAAAAAACYAgAAZHJzL2Rv&#10;d25yZXYueG1sUEsFBgAAAAAEAAQA9QAAAIgDAAAAAA==&#10;" path="m1,v,,,,,c1,,1,,,,,,,,,1v,,,1,,1c,2,,2,,3v,,1,,1,c1,3,1,3,1,3v,,,-1,,-1c1,2,2,1,1,v,,,,,e" fillcolor="#ed1c24" stroked="f">
                    <v:path arrowok="t" o:connecttype="custom" o:connectlocs="6,0;6,0;0,0;0,6;0,11;0,17;6,17;6,17;6,11;6,0;6,0" o:connectangles="0,0,0,0,0,0,0,0,0,0,0"/>
                  </v:shape>
                  <v:shape id="Freeform 256" o:spid="_x0000_s1280" style="position:absolute;left:6675;top:1944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gnEcQA&#10;AADcAAAADwAAAGRycy9kb3ducmV2LnhtbESPQWvCQBSE7wX/w/IEb81GMdGmWUWUFntrtZfeHtln&#10;Es2+jdltTP+9Wyj0OMzMN0y+HkwjeupcbVnBNIpBEBdW11wq+Dy+PC5BOI+ssbFMCn7IwXo1esgx&#10;0/bGH9QffCkChF2GCirv20xKV1Rk0EW2JQ7eyXYGfZBdKXWHtwA3jZzFcSoN1hwWKmxpW1FxOXwb&#10;BV+vepccB1n3i7d3esJzz9e5VGoyHjbPIDwN/j/8195rBbM0gd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IJxHEAAAA3AAAAA8AAAAAAAAAAAAAAAAAmAIAAGRycy9k&#10;b3ducmV2LnhtbFBLBQYAAAAABAAEAPUAAACJAwAAAAA=&#10;" path="m1,c1,1,1,2,,3v1,,1,,1,c1,2,1,1,2,,1,,1,,1,e" fillcolor="#ed1c24" stroked="f">
                    <v:path arrowok="t" o:connecttype="custom" o:connectlocs="6,0;0,18;6,18;12,0;6,0" o:connectangles="0,0,0,0,0"/>
                  </v:shape>
                  <v:shape id="Freeform 257" o:spid="_x0000_s1281" style="position:absolute;left:6633;top:1956;width:12;height:41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qHW8QA&#10;AADcAAAADwAAAGRycy9kb3ducmV2LnhtbESPQWvCQBSE7wX/w/KE3upGW0KIriKCpeChbRS8PrLP&#10;JJh9G3bXNf77bqHQ4zAz3zCrzWh6Ecn5zrKC+SwDQVxb3XGj4HTcvxQgfEDW2FsmBQ/ysFlPnlZY&#10;anvnb4pVaESCsC9RQRvCUErp65YM+pkdiJN3sc5gSNI1Uju8J7jp5SLLcmmw47TQ4kC7luprdTMK&#10;srf389bFr0NRSVNgLOL+NXwq9Twdt0sQgcbwH/5rf2gFizyH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6h1vEAAAA3AAAAA8AAAAAAAAAAAAAAAAAmAIAAGRycy9k&#10;b3ducmV2LnhtbFBLBQYAAAAABAAEAPUAAACJAwAAAAA=&#10;" path="m1,v,,,1,,1c1,1,1,1,1,1v,,,,,c1,1,1,1,1,1,1,1,,1,,1v,,1,,1,1c1,3,1,3,,3v,,,,,c,3,,3,,3v,,,,,c,3,,3,,3,,4,1,4,1,5,1,5,,6,,6v,,1,1,1,1c1,6,1,6,1,6,1,5,2,3,2,2,2,1,2,,1,e" fillcolor="#ed1c24" stroked="f">
                    <v:path arrowok="t" o:connecttype="custom" o:connectlocs="6,0;6,6;6,6;6,6;6,6;0,6;6,12;0,18;0,18;0,18;0,18;0,18;6,29;0,35;6,41;6,35;12,12;6,0" o:connectangles="0,0,0,0,0,0,0,0,0,0,0,0,0,0,0,0,0,0"/>
                  </v:shape>
                  <v:shape id="Freeform 258" o:spid="_x0000_s1282" style="position:absolute;left:6681;top:1986;width:6;height:17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nAMIA&#10;AADcAAAADwAAAGRycy9kb3ducmV2LnhtbESPQYvCMBSE74L/ITzBm03rwUrXKCIIHryoe9i9PZpn&#10;W21eShNr+++NIHgcZr4ZZrXpTS06al1lWUESxSCIc6srLhT8XvazJQjnkTXWlknBQA426/FohZm2&#10;Tz5Rd/aFCCXsMlRQet9kUrq8JIMusg1x8K62NeiDbAupW3yGclPLeRwvpMGKw0KJDe1Kyu/nh1Eg&#10;8/tw6pI4Pd5Sf0j+/ofAVEpNJ/32B4Sn3n/DH/qgFcwXKbzPh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kOcAwgAAANwAAAAPAAAAAAAAAAAAAAAAAJgCAABkcnMvZG93&#10;bnJldi54bWxQSwUGAAAAAAQABAD1AAAAhwMAAAAA&#10;" path="m1,c,1,,2,,3v1,,1,,1,c1,2,1,1,1,v,,,,,e" fillcolor="#ed1c24" stroked="f">
                    <v:path arrowok="t" o:connecttype="custom" o:connectlocs="6,0;0,17;6,17;6,0;6,0" o:connectangles="0,0,0,0,0"/>
                  </v:shape>
                  <v:shape id="Freeform 259" o:spid="_x0000_s1283" style="position:absolute;left:6669;top:1991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Ij8AA&#10;AADcAAAADwAAAGRycy9kb3ducmV2LnhtbERPu27CMBTdkfoP1q3EBg6IZ8Ag1KoINggsbFfxbZIS&#10;X4fYDeHv8YDEeHTey3VrStFQ7QrLCgb9CARxanXBmYLz6ac3A+E8ssbSMil4kIP16qOzxFjbOx+p&#10;SXwmQgi7GBXk3lexlC7NyaDr24o4cL+2NugDrDOpa7yHcFPKYRRNpMGCQ0OOFX3llF6Tf6PgstXf&#10;41Mri2a6P9Ac/xq+jaRS3c92swDhqfVv8cu90wqGk7A2nAlH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wmIj8AAAADcAAAADwAAAAAAAAAAAAAAAACYAgAAZHJzL2Rvd25y&#10;ZXYueG1sUEsFBgAAAAAEAAQA9QAAAIUDAAAAAA==&#10;" path="m1,v,,,,,c1,,1,,1,v,,,,,1c1,1,1,1,1,1v,,-1,2,,2c1,3,1,3,1,3v,,,,,c1,3,1,3,1,2,1,2,2,1,2,1,2,,1,,1,e" fillcolor="#ed1c24" stroked="f">
                    <v:path arrowok="t" o:connecttype="custom" o:connectlocs="6,0;6,0;6,0;6,6;6,6;6,18;6,18;6,18;6,12;12,6;6,0" o:connectangles="0,0,0,0,0,0,0,0,0,0,0"/>
                  </v:shape>
                  <v:shape id="Freeform 260" o:spid="_x0000_s1284" style="position:absolute;left:6663;top:1997;width:6;height:30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MbhcMA&#10;AADcAAAADwAAAGRycy9kb3ducmV2LnhtbESPQWsCMRSE7wX/Q3iCt5oo1OpqFCkKeiq19f7YPHdX&#10;Ny/LJurm35uC4HGYmW+YxaqztbhR6yvHGkZDBYI4d6biQsPf7/Z9CsIHZIO1Y9IQycNq2XtbYGbc&#10;nX/odgiFSBD2GWooQ2gyKX1ekkU/dA1x8k6utRiSbAtpWrwnuK3lWKmJtFhxWiixoa+S8svhajXk&#10;26i6/dl8x835+vGpRvE43UStB/1uPQcRqAuv8LO9MxrGkxn8n0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MbhcMAAADcAAAADwAAAAAAAAAAAAAAAACYAgAAZHJzL2Rv&#10;d25yZXYueG1sUEsFBgAAAAAEAAQA9QAAAIgDAAAAAA==&#10;" path="m,c,,,,,,,1,,1,,1v,,,,,c,1,,1,,1v,,,,,c,1,,2,,3v,,,1,,2c1,5,1,3,1,2,1,1,1,,,e" fillcolor="#ed1c24" stroked="f">
                    <v:path arrowok="t" o:connecttype="custom" o:connectlocs="0,0;0,0;0,6;0,6;0,6;0,6;0,18;0,30;6,12;0,0" o:connectangles="0,0,0,0,0,0,0,0,0,0"/>
                  </v:shape>
                  <v:shape id="Freeform 261" o:spid="_x0000_s1285" style="position:absolute;left:6657;top:2068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DpqcAA&#10;AADcAAAADwAAAGRycy9kb3ducmV2LnhtbERPPYvCQBDtD/wPywh25yYWF8m5igiCxTV6Fl43ZMck&#10;mp0N2TUm/94phCsf73u1GVyjeupC7dlAOk9AERfe1lwaOP/uP5egQkS22HgmAyMF2KwnHyvMrX/y&#10;kfpTLJWEcMjRQBVjm2sdioochrlviYW7+s5hFNiV2nb4lHDX6EWSfGmHNUtDhS3tKirup4czoIv7&#10;eOzTJPu5ZfGQXv5G8dTGzKbD9htUpCH+i9/ugzWwyGS+nJEjo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KDpqcAAAADcAAAADwAAAAAAAAAAAAAAAACYAgAAZHJzL2Rvd25y&#10;ZXYueG1sUEsFBgAAAAAEAAQA9QAAAIUDAAAAAA==&#10;" path="m,c,1,,2,,3v,,,,,c1,2,1,1,1,,,,,,,e" fillcolor="#ed1c24" stroked="f">
                    <v:path arrowok="t" o:connecttype="custom" o:connectlocs="0,0;0,18;0,18;6,0;0,0" o:connectangles="0,0,0,0,0"/>
                  </v:shape>
                  <v:shape id="Freeform 262" o:spid="_x0000_s1286" style="position:absolute;left:6722;top:2169;width:12;height:41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qJ8sQA&#10;AADcAAAADwAAAGRycy9kb3ducmV2LnhtbESPQWsCMRSE7wX/Q3hCbzWrLXVZjSKCpdBD6yp4fWye&#10;u4ublyWJcfvvm4LgcZiZb5jlejCdiOR8a1nBdJKBIK6sbrlWcDzsXnIQPiBr7CyTgl/ysF6NnpZY&#10;aHvjPcUy1CJB2BeooAmhL6T0VUMG/cT2xMk7W2cwJOlqqR3eEtx0cpZl79Jgy2mhwZ62DVWX8moU&#10;ZG8fp42LP195KU2OMY+71/Ct1PN42CxABBrCI3xvf2oFs/kU/s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KifLEAAAA3AAAAA8AAAAAAAAAAAAAAAAAmAIAAGRycy9k&#10;b3ducmV2LnhtbFBLBQYAAAAABAAEAPUAAACJAwAAAAA=&#10;" path="m,c1,2,,5,1,7,2,5,2,2,2,1,2,,1,,,e" fillcolor="#ed1c24" stroked="f">
                    <v:path arrowok="t" o:connecttype="custom" o:connectlocs="0,0;6,41;12,6;0,0" o:connectangles="0,0,0,0"/>
                  </v:shape>
                  <v:shape id="Freeform 263" o:spid="_x0000_s1287" style="position:absolute;left:6681;top:2210;width:11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1CgsUA&#10;AADcAAAADwAAAGRycy9kb3ducmV2LnhtbESPQWsCMRSE74L/ITyhl1ITc1DZGqVUCr30oFXp8XXz&#10;uru4edlusrr+eyMIHoeZb4ZZrHpXixO1ofJsYDJWIIhzbysuDOy+P17mIEJEtlh7JgMXCrBaDgcL&#10;zKw/84ZO21iIVMIhQwNljE0mZchLchjGviFO3p9vHcYk20LaFs+p3NVSKzWVDitOCyU29F5Sftx2&#10;zoDuvuZddfxZq83hovYzp59//7UxT6P+7RVEpD4+wnf60yZupuF2Jh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UKCxQAAANwAAAAPAAAAAAAAAAAAAAAAAJgCAABkcnMv&#10;ZG93bnJldi54bWxQSwUGAAAAAAQABAD1AAAAigMAAAAA&#10;" path="m,c,,,1,,1,1,2,1,2,2,2,2,1,2,1,2,1,2,,1,,,e" fillcolor="#ed1c24" stroked="f">
                    <v:path arrowok="t" o:connecttype="custom" o:connectlocs="0,0;0,6;11,12;11,6;0,0" o:connectangles="0,0,0,0,0"/>
                  </v:shape>
                  <v:shape id="Freeform 264" o:spid="_x0000_s1288" style="position:absolute;left:6710;top:2240;width:18;height:35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8MD8YA&#10;AADcAAAADwAAAGRycy9kb3ducmV2LnhtbESPW2vCQBSE34X+h+UUfNNNLdSSuoZeqMY3TYX6eMge&#10;c2n2bMiuJv33riD4OMzMN8wiGUwjztS5yrKCp2kEgji3uuJCwf7ne/IKwnlkjY1lUvBPDpLlw2iB&#10;sbY97+ic+UIECLsYFZTet7GULi/JoJvaljh4R9sZ9EF2hdQd9gFuGjmLohdpsOKwUGJLnyXlf9nJ&#10;KGhP2dc+3fTrD/yt0vWwrQ/FqlZq/Di8v4HwNPh7+NZOtYLZ/BmuZ8IR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8MD8YAAADcAAAADwAAAAAAAAAAAAAAAACYAgAAZHJz&#10;L2Rvd25yZXYueG1sUEsFBgAAAAAEAAQA9QAAAIsDAAAAAA==&#10;" path="m1,v,,,,,c1,2,,3,,5v,,1,1,1,1c2,4,1,1,3,,2,,2,,1,e" fillcolor="#ed1c24" stroked="f">
                    <v:path arrowok="t" o:connecttype="custom" o:connectlocs="6,0;6,0;0,29;6,35;18,0;6,0" o:connectangles="0,0,0,0,0,0"/>
                  </v:shape>
                  <v:shape id="Freeform 265" o:spid="_x0000_s1289" style="position:absolute;left:6722;top:2293;width:6;height:41;visibility:visible;mso-wrap-style:square;v-text-anchor:top" coordsize="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8a58QA&#10;AADcAAAADwAAAGRycy9kb3ducmV2LnhtbESPUWvCQBCE3wv9D8cWfKsXRWqNniKmgtIHqfoDltya&#10;C+b2Qm6r6b/vFYQ+DjPzDbNY9b5RN+piHdjAaJiBIi6DrbkycD5tX99BRUG22AQmAz8UYbV8flpg&#10;bsOdv+h2lEolCMccDTiRNtc6lo48xmFoiZN3CZ1HSbKrtO3wnuC+0eMse9Mea04LDlvaOCqvx29v&#10;oHDNZbSRrS6mn/uZFOtw+DjvjBm89Os5KKFe/sOP9s4aGE8n8HcmHQG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vGufEAAAA3AAAAA8AAAAAAAAAAAAAAAAAmAIAAGRycy9k&#10;b3ducmV2LnhtbFBLBQYAAAAABAAEAPUAAACJAwAAAAA=&#10;" path="m1,v,,,,,c1,2,,4,,5,,6,,6,1,7v,,,-1,,-1c1,5,1,3,1,2,1,1,1,,1,e" fillcolor="#ed1c24" stroked="f">
                    <v:path arrowok="t" o:connecttype="custom" o:connectlocs="6,0;6,0;0,29;6,41;6,35;6,12;6,0" o:connectangles="0,0,0,0,0,0,0"/>
                  </v:shape>
                  <v:shape id="Freeform 266" o:spid="_x0000_s1290" style="position:absolute;left:6698;top:2311;width:12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jsxcYA&#10;AADcAAAADwAAAGRycy9kb3ducmV2LnhtbESPQWvCQBSE70L/w/IK3uomgrGNbkJbCNaDh6aCeHtm&#10;n0lo9m3IbjX9912h4HGYmW+YdT6aTlxocK1lBfEsAkFcWd1yrWD/VTw9g3AeWWNnmRT8koM8e5is&#10;MdX2yp90KX0tAoRdigoa7/tUSlc1ZNDNbE8cvLMdDPogh1rqAa8Bbjo5j6JEGmw5LDTY03tD1Xf5&#10;YxSUZlu8FJvTPubdJkri5PgmD0elpo/j6wqEp9Hfw//tD61gvlzA7Uw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jsxcYAAADcAAAADwAAAAAAAAAAAAAAAACYAgAAZHJz&#10;L2Rvd25yZXYueG1sUEsFBgAAAAAEAAQA9QAAAIsDAAAAAA==&#10;" path="m,c,,,,,,,1,,2,,3v,,,1,1,1c1,4,1,4,1,4v,,,,,c1,3,2,2,2,,1,,1,,,e" fillcolor="#ed1c24" stroked="f">
                    <v:path arrowok="t" o:connecttype="custom" o:connectlocs="0,0;0,0;0,17;6,23;6,23;6,23;12,0;0,0" o:connectangles="0,0,0,0,0,0,0,0"/>
                  </v:shape>
                  <v:shape id="Freeform 267" o:spid="_x0000_s1291" style="position:absolute;left:6675;top:2370;width:6;height:17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XURsIA&#10;AADcAAAADwAAAGRycy9kb3ducmV2LnhtbESPQYvCMBSE74L/ITzBm03rwUrXKCIIHryoe9i9PZpn&#10;W21eShNr+++NIHgcZr4ZZrXpTS06al1lWUESxSCIc6srLhT8XvazJQjnkTXWlknBQA426/FohZm2&#10;Tz5Rd/aFCCXsMlRQet9kUrq8JIMusg1x8K62NeiDbAupW3yGclPLeRwvpMGKw0KJDe1Kyu/nh1Eg&#10;8/tw6pI4Pd5Sf0j+/ofAVEpNJ/32B4Sn3n/DH/qgFczTBbzPh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BdRGwgAAANwAAAAPAAAAAAAAAAAAAAAAAJgCAABkcnMvZG93&#10;bnJldi54bWxQSwUGAAAAAAQABAD1AAAAhwMAAAAA&#10;" path="m,c,,,,,,,,,,,,,,,,,,,1,,2,,2v,,,1,,1c,3,,3,,3v,,,,1,c1,3,1,2,1,2v,,,-1,,-1c1,,1,,,e" fillcolor="#ed1c24" stroked="f">
                    <v:path arrowok="t" o:connecttype="custom" o:connectlocs="0,0;0,0;0,0;0,0;0,11;0,17;0,17;6,17;6,11;6,6;0,0" o:connectangles="0,0,0,0,0,0,0,0,0,0,0"/>
                  </v:shape>
                  <v:shape id="Freeform 268" o:spid="_x0000_s1292" style="position:absolute;left:6663;top:2411;width:6;height:41;visibility:visible;mso-wrap-style:square;v-text-anchor:top" coordsize="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2EkMUA&#10;AADcAAAADwAAAGRycy9kb3ducmV2LnhtbESPQWvCQBSE70L/w/IKvelGD8amriJGwdKDNPUHPLLP&#10;bGj2bci+avrvu4VCj8PMfMOst6Pv1I2G2AY2MJ9loIjrYFtuDFw+jtMVqCjIFrvAZOCbImw3D5M1&#10;Fjbc+Z1ulTQqQTgWaMCJ9IXWsXbkMc5CT5y8axg8SpJDo+2A9wT3nV5k2VJ7bDktOOxp76j+rL68&#10;gdJ11/lejrrM316fpdyF8+FyMubpcdy9gBIa5T/81z5ZA4s8h98z6Qj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/YSQxQAAANwAAAAPAAAAAAAAAAAAAAAAAJgCAABkcnMv&#10;ZG93bnJldi54bWxQSwUGAAAAAAQABAD1AAAAigMAAAAA&#10;" path="m,c,,,1,,1,,2,,4,,5,,6,,6,,7,,7,,6,,6,,5,1,3,1,2,1,1,1,1,,e" fillcolor="#ed1c24" stroked="f">
                    <v:path arrowok="t" o:connecttype="custom" o:connectlocs="0,0;0,6;0,29;0,41;0,35;6,12;0,0" o:connectangles="0,0,0,0,0,0,0"/>
                  </v:shape>
                  <v:shape id="Freeform 269" o:spid="_x0000_s1293" style="position:absolute;left:6633;top:2423;width:12;height:35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/AD8EA&#10;AADcAAAADwAAAGRycy9kb3ducmV2LnhtbERPz2vCMBS+D/wfwhO8zVSFTTqjqEMn7KQVZLdH89aU&#10;NS8lyWz9781B8Pjx/V6setuIK/lQO1YwGWcgiEuna64UnIvd6xxEiMgaG8ek4EYBVsvBywJz7To+&#10;0vUUK5FCOOSowMTY5lKG0pDFMHYtceJ+nbcYE/SV1B67FG4bOc2yN2mx5tRgsKWtofLv9G8V+M1l&#10;+118/awd7T9NUYeZ67KZUqNhv/4AEamPT/HDfdAKpu9pbTqTjoB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vwA/BAAAA3AAAAA8AAAAAAAAAAAAAAAAAmAIAAGRycy9kb3du&#10;cmV2LnhtbFBLBQYAAAAABAAEAPUAAACGAwAAAAA=&#10;" path="m1,v,,,,,1c1,2,,3,,4,,5,1,6,1,6v,,,,,c1,4,2,3,2,2,2,1,2,,1,e" fillcolor="#ed1c24" stroked="f">
                    <v:path arrowok="t" o:connecttype="custom" o:connectlocs="6,0;6,6;0,23;6,35;6,35;12,12;6,0" o:connectangles="0,0,0,0,0,0,0"/>
                  </v:shape>
                  <v:shape id="Freeform 270" o:spid="_x0000_s1294" style="position:absolute;left:6698;top:2446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ANMQA&#10;AADcAAAADwAAAGRycy9kb3ducmV2LnhtbESPzWrDMBCE74W8g9hAb7XsHOrGsRxCoOBDL0l7aG+L&#10;tbEdWytjqf55+6pQ6HGY+WaY/LiYXkw0utaygiSKQRBXVrdcK/h4f316AeE8ssbeMilYycGx2Dzk&#10;mGk784Wmq69FKGGXoYLG+yGT0lUNGXSRHYiDd7OjQR/kWEs94hzKTS93cfwsDbYcFhoc6NxQ1V2/&#10;jQJZdetlSuL07Z76Mvn8WgPTKvW4XU4HEJ4W/x/+o0utYJfu4fdMOA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aQDTEAAAA3AAAAA8AAAAAAAAAAAAAAAAAmAIAAGRycy9k&#10;b3ducmV2LnhtbFBLBQYAAAAABAAEAPUAAACJAwAAAAA=&#10;" path="m,c,,,,,,,1,,2,,3v,,,,,c,3,,3,,3,,3,1,2,1,1v,,,,,c1,1,1,,,e" fillcolor="#ed1c24" stroked="f">
                    <v:path arrowok="t" o:connecttype="custom" o:connectlocs="0,0;0,0;0,18;0,18;0,18;6,6;6,6;0,0" o:connectangles="0,0,0,0,0,0,0,0"/>
                  </v:shape>
                  <v:shape id="Freeform 271" o:spid="_x0000_s1295" style="position:absolute;left:6710;top:2476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ic8AA&#10;AADcAAAADwAAAGRycy9kb3ducmV2LnhtbERPu27CMBTdkfgH6yJ1axwQ5REwCIFAsLXAwnYVX5JA&#10;fB1iN6R/j4dKjEfnPV+2phQN1a6wrKAfxSCIU6sLzhScT9vPCQjnkTWWlknBHzlYLrqdOSbaPvmH&#10;mqPPRAhhl6CC3PsqkdKlORl0ka2IA3e1tUEfYJ1JXeMzhJtSDuJ4JA0WHBpyrGidU3o//hoFl53e&#10;fJ1aWTTjwzdN8dbwYyiV+ui1qxkIT61/i//de61gMAnzw5lwBO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Nic8AAAADcAAAADwAAAAAAAAAAAAAAAACYAgAAZHJzL2Rvd25y&#10;ZXYueG1sUEsFBgAAAAAEAAQA9QAAAIUDAAAAAA==&#10;" path="m1,c1,1,1,2,,3v1,,2,,2,c1,2,2,,1,e" fillcolor="#ed1c24" stroked="f">
                    <v:path arrowok="t" o:connecttype="custom" o:connectlocs="6,0;0,18;12,18;6,0" o:connectangles="0,0,0,0"/>
                  </v:shape>
                  <v:shape id="Freeform 272" o:spid="_x0000_s1296" style="position:absolute;left:6622;top:2523;width:11;height:65;visibility:visible;mso-wrap-style:square;v-text-anchor:top" coordsize="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ESyMcA&#10;AADcAAAADwAAAGRycy9kb3ducmV2LnhtbESPQWvCQBSE7wX/w/IEL6VulLak0VUk0lKxB0178fbI&#10;PpNg9m3Irrr+e7dQ6HGYmW+Y+TKYVlyod41lBZNxAoK4tLrhSsHP9/tTCsJ5ZI2tZVJwIwfLxeBh&#10;jpm2V97TpfCViBB2GSqove8yKV1Zk0E3th1x9I62N+ij7Cupe7xGuGnlNElepcGG40KNHeU1lafi&#10;bBSE2yYNzy/Flg6P62P+lZvT7u1DqdEwrGYgPAX/H/5rf2oF03QCv2fi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REsjHAAAA3AAAAA8AAAAAAAAAAAAAAAAAmAIAAGRy&#10;cy9kb3ducmV2LnhtbFBLBQYAAAAABAAEAPUAAACMAwAAAAA=&#10;" path="m1,c1,4,,7,,11,1,10,2,6,2,4,2,2,1,1,1,e" fillcolor="#ed1c24" stroked="f">
                    <v:path arrowok="t" o:connecttype="custom" o:connectlocs="6,0;0,65;11,24;6,0" o:connectangles="0,0,0,0"/>
                  </v:shape>
                  <v:shape id="Freeform 273" o:spid="_x0000_s1297" style="position:absolute;left:6675;top:2588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uiYsIA&#10;AADcAAAADwAAAGRycy9kb3ducmV2LnhtbESPzarCMBSE94LvEI7gzqbtQqUa5XJBcOHGn4XuDs25&#10;ba/NSWlibd/eCILLYeabYdbb3tSio9ZVlhUkUQyCOLe64kLB5bybLUE4j6yxtkwKBnKw3YxHa8y0&#10;ffKRupMvRChhl6GC0vsmk9LlJRl0kW2Ig/dnW4M+yLaQusVnKDe1TON4Lg1WHBZKbOi3pPx+ehgF&#10;Mr8Pxy6JF4f/hd8n19sQmEqp6aT/WYHw1Ptv+EPvtYJ0mcL7TDg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66JiwgAAANwAAAAPAAAAAAAAAAAAAAAAAJgCAABkcnMvZG93&#10;bnJldi54bWxQSwUGAAAAAAQABAD1AAAAhwMAAAAA&#10;" path="m,c,1,,2,,3v1,,1,,1,c1,2,1,1,1,,,,,,,e" fillcolor="#ed1c24" stroked="f">
                    <v:path arrowok="t" o:connecttype="custom" o:connectlocs="0,0;0,18;6,18;6,0;0,0" o:connectangles="0,0,0,0,0"/>
                  </v:shape>
                  <v:shape id="Freeform 274" o:spid="_x0000_s1298" style="position:absolute;left:6757;top:1471;width:6;height:65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EsBsYA&#10;AADcAAAADwAAAGRycy9kb3ducmV2LnhtbESP22rDMBBE3wv5B7GBvjVyU1KCEyXkYoOhNJDLByzW&#10;xnZqrYykxO7fV4VCH4eZOcMs14NpxYOcbywreJ0kIIhLqxuuFFzO+cschA/IGlvLpOCbPKxXo6cl&#10;ptr2fKTHKVQiQtinqKAOoUul9GVNBv3EdsTRu1pnMETpKqkd9hFuWjlNkndpsOG4UGNHu5rKr9Pd&#10;KMjun9n1sp2Zwub728YfPrazyin1PB42CxCBhvAf/msXWsF0/ga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EsBsYAAADcAAAADwAAAAAAAAAAAAAAAACYAgAAZHJz&#10;L2Rvd25yZXYueG1sUEsFBgAAAAAEAAQA9QAAAIsDAAAAAA==&#10;" path="m,c,2,,3,,4,,5,,6,,8v,1,,2,,3c1,11,1,10,1,8,1,7,1,6,1,5,1,4,1,3,1,3v,,,,,-1c1,2,1,1,1,1,1,1,1,,,e" fillcolor="#ed1c24" stroked="f">
                    <v:path arrowok="t" o:connecttype="custom" o:connectlocs="0,0;0,24;0,47;0,65;6,47;6,30;6,18;6,12;6,6;0,0" o:connectangles="0,0,0,0,0,0,0,0,0,0"/>
                  </v:shape>
                  <v:shape id="Freeform 275" o:spid="_x0000_s1299" style="position:absolute;left:6740;top:1743;width:12;height:65;visibility:visible;mso-wrap-style:square;v-text-anchor:top" coordsize="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axUMcA&#10;AADcAAAADwAAAGRycy9kb3ducmV2LnhtbESPQWvCQBSE70L/w/IKvZS6Uayk0VUkRbHooU178fbI&#10;PpNg9m3Irrr++26h4HGYmW+Y+TKYVlyod41lBaNhAoK4tLrhSsHP9/olBeE8ssbWMim4kYPl4mEw&#10;x0zbK3/RpfCViBB2GSqove8yKV1Zk0E3tB1x9I62N+ij7Cupe7xGuGnlOEmm0mDDcaHGjvKaylNx&#10;NgrC7SMNk9diR4fn92O+z83p822j1NNjWM1AeAr+Hv5vb7WCcTqBvzPx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msVDHAAAA3AAAAA8AAAAAAAAAAAAAAAAAmAIAAGRy&#10;cy9kb3ducmV2LnhtbFBLBQYAAAAABAAEAPUAAACMAwAAAAA=&#10;" path="m2,c,2,1,7,,10v,,1,,1,c1,10,1,11,1,11v,,,-1,,-1c1,10,1,9,1,8v,,,-1,1,-1c1,7,1,6,1,5,1,4,2,2,2,1v,,,,,-1e" fillcolor="#ed1c24" stroked="f">
                    <v:path arrowok="t" o:connecttype="custom" o:connectlocs="12,0;0,59;6,59;6,65;6,59;6,47;12,41;6,30;12,6;12,0" o:connectangles="0,0,0,0,0,0,0,0,0,0"/>
                  </v:shape>
                  <v:shape id="Freeform 276" o:spid="_x0000_s1300" style="position:absolute;left:6574;top:1087;width:254;height:1631;visibility:visible;mso-wrap-style:square;v-text-anchor:top" coordsize="4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2IDcEA&#10;AADcAAAADwAAAGRycy9kb3ducmV2LnhtbESPQYvCMBSE74L/ITzBm6YKilSjiKCIKLjVi7dH82yK&#10;zUtpotZ/v1kQ9jjMzDfMYtXaSryo8aVjBaNhAoI4d7rkQsH1sh3MQPiArLFyTAo+5GG17HYWmGr3&#10;5h96ZaEQEcI+RQUmhDqV0ueGLPqhq4mjd3eNxRBlU0jd4DvCbSXHSTKVFkuOCwZr2hjKH9nTKpjy&#10;42bL9mB2x2zLVebC+bQ+KdXvtes5iEBt+A9/23utYDybwN+Ze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9iA3BAAAA3AAAAA8AAAAAAAAAAAAAAAAAmAIAAGRycy9kb3du&#10;cmV2LnhtbFBLBQYAAAAABAAEAPUAAACGAwAAAAA=&#10;" path="m17,257v,,,,,c17,256,17,255,17,254v1,,1,,1,c18,254,18,254,18,254v,1,,2,,3c17,257,17,257,17,257m8,254v,-4,1,-7,1,-11c9,244,10,245,10,247v,2,-1,6,-2,7c8,254,8,254,8,254m23,238v,,,,,c24,237,24,236,24,235v1,,,2,1,3c25,238,25,238,25,238v,,-1,,-2,m21,233v,,,,,c21,232,21,231,21,230v,,,,,c21,230,21,230,21,230v1,,1,1,1,1c22,231,22,231,22,231v,1,-1,2,-1,2c21,233,21,233,21,233v,,,,,m11,226v,,,,,c12,226,12,227,12,228v,1,-1,2,-1,4c11,232,11,232,11,232v,,,,,c11,232,10,231,10,230v,-1,1,-2,1,-3c11,226,11,226,11,226t4,-2c15,224,15,224,15,224v1,1,1,1,1,2c16,227,15,229,15,230v,,,1,,1c15,231,15,231,15,231v,-1,,-1,,-2c15,228,15,226,15,225v,,,-1,,-1m17,217v,,,,,c18,217,18,217,18,218v,,,1,,1c18,219,18,220,18,220v,,,,,c17,220,17,220,17,220v,,,,,c17,220,17,220,17,220v,,,-1,,-1c17,219,17,218,17,217v,,,,,c17,217,17,217,17,217v,,,,,c17,217,17,217,17,217t4,-10c21,207,21,207,21,207v1,,1,,2,c23,207,23,207,23,207v,2,-1,3,-1,4c22,211,22,211,22,211v,,,,,c22,211,22,211,22,211v-1,,-1,-1,-1,-1c21,209,21,208,21,207v,,,,,m26,204v,,,,,c26,204,26,205,26,206v,1,,3,,4c26,210,26,211,26,211v,,,,,c25,210,25,210,25,209v,-1,1,-3,1,-5c26,204,26,204,26,204t-2,-9c24,195,24,195,24,195v1,,1,,2,c26,195,26,195,26,195v-2,1,-1,4,-2,6c24,201,23,200,23,200v,-2,1,-3,1,-5c24,195,24,195,24,195t-6,-4c18,191,18,191,18,191v,,,-1,,-1c19,190,20,190,20,191v,,,,,1c19,192,19,192,18,191t7,-8c25,183,25,183,25,183v1,,2,,2,1c27,184,27,184,27,184v,1,,4,-1,6c25,188,26,185,25,183m14,169v,,,,,c14,168,14,167,14,166v1,,1,,1,c15,166,15,166,15,166v,1,,2,-1,3c14,169,14,169,14,169t1,-15c15,154,15,154,15,154v1,,1,1,1,2c16,157,16,159,15,159v,,,,,c15,158,15,157,15,157v,-1,,-2,,-2c15,155,15,155,15,155v,,,,,c15,155,15,155,15,155v,,,,,-1m17,153v,,,,,c17,153,18,153,18,154v,,-1,1,-1,1c17,156,17,156,17,156v,,,,,c17,156,17,156,17,156v,,,,,c17,156,17,156,17,156v-1,,,-2,,-2c17,154,17,154,17,154v,-1,,-1,,-1c17,153,17,153,17,153v,,,,,c17,153,17,153,17,153t1,2c18,155,18,155,18,155v,-1,,-2,1,-3c19,152,19,152,19,152v,,,,,c19,153,19,154,19,155v-1,,-1,,-1,m11,148v,,,-1,,-1c12,147,12,148,12,149v,1,-1,3,-1,4c11,153,11,153,11,154v,,,,,c11,154,10,153,10,153v,,,,,c10,153,11,152,11,152v,-1,-1,-1,-1,-2c10,150,10,150,10,150v,,,,,c10,150,10,150,10,150v,,,,,c11,150,11,150,11,149v,-1,-1,-1,-1,-1c10,148,10,148,10,148v,,1,,1,c11,148,11,148,11,148v,,,,,m17,148v,,,,,c18,147,18,146,18,145v1,,1,,1,c19,145,19,145,19,145v-1,1,-1,2,-1,3c17,148,17,148,17,148t14,-9c31,139,31,139,31,139v,,,,,c32,140,31,141,31,141v,,,1,,1c31,142,31,142,31,142v,,,,,c31,142,31,142,31,142v,,-1,,-1,c30,141,30,141,30,141v,,,-1,,-1c30,139,30,139,30,139v,,,,,c31,139,31,139,31,139v,,,,,m11,145v,-4,,-7,1,-10c12,135,12,136,12,138v,2,,6,-1,7c11,145,11,145,11,145t7,-3c18,140,19,137,19,134v,1,1,2,1,3c20,139,19,142,18,142v,,,,,m15,152v1,-6,1,-13,2,-20c17,133,17,135,17,136v,5,-1,13,-2,16c15,152,15,152,15,152m34,122v,,,,,c34,122,34,122,34,123v,,,,,c34,124,34,124,33,124v,,,,,c33,124,33,124,33,124v,,,,,c33,124,33,124,33,124v,-1,,-1,,-2c33,122,33,122,33,122v,,,,1,m33,116v,,,,,c34,116,34,116,34,117v,1,-1,2,-1,3c33,120,33,120,33,121v,,,,,c33,120,33,120,33,119v,,,-2,,-3c33,116,33,116,33,116t-5,5c28,121,28,121,28,121v1,-3,,-8,2,-10c30,112,30,112,30,112v,1,-1,3,-1,4c29,117,29,118,30,118v,,,,,c29,118,29,119,29,119v,1,,2,,2c29,121,29,122,29,122v,,,,,c29,122,29,121,29,121v,,-1,,-1,m33,107v,,,,,c34,107,34,108,34,108v,1,,3,,4c34,112,34,112,34,112v,,,,,c33,112,33,111,33,111v,-1,,-3,,-3c33,107,33,107,33,107m21,105v,,,,,c22,105,22,106,22,106v,1,-1,3,-1,4c21,110,21,110,21,110v,,,,,c21,110,21,109,21,109v-1,-1,,-2,,-3c21,106,21,105,21,105m22,94v,,,,,c23,94,23,95,23,95v,2,-1,4,-1,5c22,100,22,100,22,101v,,,,,c22,100,22,100,22,99v,-1,,-3,,-5c22,94,22,94,22,94m29,81v,,,,,c30,82,31,83,31,84v,2,-1,4,-1,5c29,89,28,88,28,87v,-2,1,-4,1,-5c29,82,29,81,29,81t4,-1c34,77,34,75,34,72v1,,1,1,1,3c35,77,34,80,33,80v,,,,,m27,82v,,,,,c27,78,28,73,28,69v1,2,1,3,1,4c29,75,28,77,28,79v,1,,1,,2c28,81,28,81,28,81v,,,,,-1c28,80,28,80,28,80v,,,,,c28,80,28,80,28,80v,,,1,,1c28,81,28,81,28,81v-1,,-1,1,-1,1c27,82,27,82,27,82v,,,,,c27,82,27,82,27,82m31,69v,-1,,-2,,-4c32,65,32,66,32,66v,,,1,,1c32,68,32,68,32,68v,,,,,c32,68,32,69,32,70v,1,,2,,3c32,75,32,76,31,76v,,,,,c31,75,31,74,31,73v,-2,,-3,,-4m22,64v,,,,,c22,64,22,65,22,65v,1,,3,,4c22,69,22,69,22,69v,,,,,c21,69,21,68,21,68v,-1,1,-2,1,-3c22,65,22,64,22,64m33,63v,,,,,c34,63,34,63,34,64v,1,-1,2,-1,3c33,67,33,67,33,67v,,,,,c33,67,32,66,32,66v1,-1,1,-2,1,-3c33,63,33,63,33,63m30,48v,,,,,c31,48,31,49,31,49v,1,,2,,3c31,52,31,53,31,53v,,,,,c30,53,30,52,30,52v,-1,,-2,,-3c30,49,30,48,30,48t5,-2c35,46,35,46,35,46v,1,1,1,1,1c36,48,35,49,35,50v,,,,,c35,50,35,50,35,50v,,-1,,-1,-1c34,49,35,48,35,47v,,,,,-1m34,45v,,,,,c34,44,34,43,35,42v,,,,,c35,42,35,42,35,42v,1,,2,,3c34,45,34,45,34,45m32,44v,-3,1,-7,1,-10c33,35,33,36,33,37v,3,-1,7,-1,10c32,46,32,45,32,44m26,56v1,-9,,-15,2,-23c28,33,28,35,28,36v,2,,3,,3c28,39,28,39,28,39v,1,,3,,4c28,48,27,53,26,56v,,,,,m27,30v,,,,,c27,29,27,28,27,27v1,,1,,1,c28,27,28,27,28,27v,1,,2,,3c27,30,27,30,27,30t6,-8c33,22,33,22,33,22v1,,1,2,1,3c34,27,33,30,33,32v,-1,,-2,,-3c33,27,33,26,33,24v,-1,,-2,,-2m21,19v,,,,,c21,19,22,19,22,20v,1,-1,1,-1,2c21,22,21,22,21,22v,,,,,c21,22,20,22,20,22v,-1,1,-2,1,-3c21,19,21,19,21,19m22,c21,1,20,2,19,3v,8,,16,,25c19,40,17,51,16,64v,5,-1,18,-1,21c15,97,10,109,11,119v,2,,2,,4c10,141,9,159,6,177v,15,-1,33,-3,42c4,236,,257,1,275v6,,14,1,19,1c21,276,22,276,23,276v,-2,1,-3,2,-5c24,251,28,229,28,209v1,-5,3,-12,3,-21c31,184,31,179,31,174v1,-5,,-10,4,-12c34,162,34,162,34,162v,,-1,,-1,c33,162,33,162,32,162v,,,,,c35,140,34,132,37,110,36,100,39,87,40,76,39,67,42,55,42,45,42,34,43,13,43,2v,-1,,-1,,-1c40,1,37,1,33,1,29,1,25,1,22,e" fillcolor="#ed1c24" stroked="f">
                    <v:path arrowok="t" o:connecttype="custom" o:connectlocs="100,1519;136,1406;124,1359;124,1377;59,1359;89,1365;106,1288;100,1294;124,1223;124,1241;154,1247;154,1152;106,1129;159,1087;89,981;89,940;89,910;100,922;100,904;112,916;65,910;59,886;65,875;100,875;183,839;183,821;106,839;100,804;195,733;201,721;195,703;171,685;171,715;201,662;124,650;130,555;130,555;171,479;159,485;165,473;159,485;189,402;130,378;130,384;195,396;183,307;207,272;207,272;201,266;165,195;159,177;195,130;124,112;124,112;65,703;148,1601;189,957;195,6" o:connectangles="0,0,0,0,0,0,0,0,0,0,0,0,0,0,0,0,0,0,0,0,0,0,0,0,0,0,0,0,0,0,0,0,0,0,0,0,0,0,0,0,0,0,0,0,0,0,0,0,0,0,0,0,0,0,0,0,0,0"/>
                    <o:lock v:ext="edit" verticies="t"/>
                  </v:shape>
                  <v:shape id="Freeform 277" o:spid="_x0000_s1301" style="position:absolute;left:5576;top:1105;width:24;height:30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O3MQA&#10;AADcAAAADwAAAGRycy9kb3ducmV2LnhtbESPQUsDMRSE74L/ITzBm812hbqsTUtpKVTqxVb0+tw8&#10;N4ubl5Ck3fXfm0LB4zAz3zDz5Wh7caYQO8cKppMCBHHjdMetgvfj9qECEROyxt4xKfilCMvF7c0c&#10;a+0GfqPzIbUiQzjWqMCk5GspY2PIYpw4T5y9bxcspixDK3XAIcNtL8uimEmLHecFg57Whpqfw8kq&#10;2LHZfAbvPx5fS/7aH3k/VC9PSt3fjatnEInG9B++tndaQVnN4HImHw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OztzEAAAA3AAAAA8AAAAAAAAAAAAAAAAAmAIAAGRycy9k&#10;b3ducmV2LnhtbFBLBQYAAAAABAAEAPUAAACJAwAAAAA=&#10;" path="m2,v2,,,3,,5c,5,2,2,2,xe" fillcolor="#02a0bf" stroked="f">
                    <v:path arrowok="t" o:connecttype="custom" o:connectlocs="12,0;12,30;12,0" o:connectangles="0,0,0"/>
                  </v:shape>
                  <v:shape id="Freeform 278" o:spid="_x0000_s1302" style="position:absolute;left:5399;top:880;width:29;height:83;visibility:visible;mso-wrap-style:square;v-text-anchor:top" coordsize="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FaMUA&#10;AADcAAAADwAAAGRycy9kb3ducmV2LnhtbESPzWrDMBCE74G+g9hCbokcB1rjWAnpH5Reip08wMZa&#10;/xBrZSzZcd6+KhR6HGbmGyY7zKYTEw2utaxgs45AEJdWt1wrOJ8+VgkI55E1dpZJwZ0cHPYPiwxT&#10;bW+c01T4WgQIuxQVNN73qZSubMigW9ueOHiVHQz6IIda6gFvAW46GUfRkzTYclhosKfXhsprMRoF&#10;yVy9XS7J2I1xsanf718v2+k7V2r5OB93IDzN/j/81/7UCuLkGX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+EVoxQAAANwAAAAPAAAAAAAAAAAAAAAAAJgCAABkcnMv&#10;ZG93bnJldi54bWxQSwUGAAAAAAQABAD1AAAAigMAAAAA&#10;" path="m2,v3,3,,9,,14c,10,3,4,2,xe" fillcolor="#02a0bf" stroked="f">
                    <v:path arrowok="t" o:connecttype="custom" o:connectlocs="12,0;12,83;12,0" o:connectangles="0,0,0"/>
                  </v:shape>
                  <v:shape id="Freeform 279" o:spid="_x0000_s1303" style="position:absolute;left:5363;top:922;width:12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xyb4A&#10;AADcAAAADwAAAGRycy9kb3ducmV2LnhtbERPuwrCMBTdBf8hXMFNUx18VKOoIAgOaiu4XpprW2xu&#10;ShO1/r0ZBMfDeS/XranEixpXWlYwGkYgiDOrS84VXNP9YAbCeWSNlWVS8CEH61W3s8RY2zdf6JX4&#10;XIQQdjEqKLyvYyldVpBBN7Q1ceDutjHoA2xyqRt8h3BTyXEUTaTBkkNDgTXtCsoeydMoSI776WZn&#10;bnyWLo0up9H8aLdaqX6v3SxAeGr9X/xzH7SC8SysDWfCEZC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GIscm+AAAA3AAAAA8AAAAAAAAAAAAAAAAAmAIAAGRycy9kb3ducmV2&#10;LnhtbFBLBQYAAAAABAAEAPUAAACDAwAAAAA=&#10;" path="m1,c2,,2,,2,v,1,,2,-1,4c,3,,3,,3,1,2,1,1,1,xe" fillcolor="#02a0bf" stroked="f">
                    <v:path arrowok="t" o:connecttype="custom" o:connectlocs="6,0;12,0;6,23;0,17;6,0" o:connectangles="0,0,0,0,0"/>
                  </v:shape>
                  <v:shape id="Freeform 280" o:spid="_x0000_s1304" style="position:absolute;left:5346;top:963;width:29;height:177;visibility:visible;mso-wrap-style:square;v-text-anchor:top" coordsize="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M/r8QA&#10;AADcAAAADwAAAGRycy9kb3ducmV2LnhtbESPQWvCQBSE7wX/w/KE3urGIEWja4iFYq9JFa+P7DOb&#10;Nvs2ZDea9td3C4Ueh5n5htnlk+3EjQbfOlawXCQgiGunW24UnN5fn9YgfEDW2DkmBV/kId/PHnaY&#10;aXfnkm5VaESEsM9QgQmhz6T0tSGLfuF64uhd3WAxRDk0Ug94j3DbyTRJnqXFluOCwZ5eDNWf1WgV&#10;fOvNeD3r4mJXx9G0H4fmUiaFUo/zqdiCCDSF//Bf+00rSNcb+D0Tj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TP6/EAAAA3AAAAA8AAAAAAAAAAAAAAAAAmAIAAGRycy9k&#10;b3ducmV2LnhtbFBLBQYAAAAABAAEAPUAAACJAwAAAAA=&#10;" path="m4,c5,2,4,8,3,9,4,14,3,25,,30,3,19,2,11,4,xe" fillcolor="#02a0bf" stroked="f">
                    <v:path arrowok="t" o:connecttype="custom" o:connectlocs="23,0;17,53;0,177;23,0" o:connectangles="0,0,0,0"/>
                  </v:shape>
                  <v:shape id="Freeform 281" o:spid="_x0000_s1305" style="position:absolute;left:5387;top:975;width:30;height:100;visibility:visible;mso-wrap-style:square;v-text-anchor:top" coordsize="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mUa8AA&#10;AADcAAAADwAAAGRycy9kb3ducmV2LnhtbERPy4rCMBTdD/gP4QqzG9MWRrQaRUSZAUXwtb8216bY&#10;3JQmo52/NwvB5eG8p/PO1uJOra8cK0gHCQjiwumKSwWn4/prBMIHZI21Y1LwTx7ms97HFHPtHryn&#10;+yGUIoawz1GBCaHJpfSFIYt+4BriyF1dazFE2JZSt/iI4baWWZIMpcWKY4PBhpaGitvhzyo479iw&#10;X+1OdiuL8/Y7vfx0441Sn/1uMQERqAtv8cv9qxVk4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KmUa8AAAADcAAAADwAAAAAAAAAAAAAAAACYAgAAZHJzL2Rvd25y&#10;ZXYueG1sUEsFBgAAAAAEAAQA9QAAAIUDAAAAAA==&#10;" path="m3,c5,4,2,11,1,17,,13,3,5,3,xe" fillcolor="#02a0bf" stroked="f">
                    <v:path arrowok="t" o:connecttype="custom" o:connectlocs="18,0;6,100;18,0" o:connectangles="0,0,0"/>
                  </v:shape>
                  <v:shape id="Freeform 282" o:spid="_x0000_s1306" style="position:absolute;left:5411;top:1034;width:11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uOicMA&#10;AADcAAAADwAAAGRycy9kb3ducmV2LnhtbESPQYvCMBSE74L/ITxhb5rWg67VWKogCB7UKnh9NG/b&#10;ss1LaaJ2/70RhD0OM/MNs0p704gHda62rCCeRCCIC6trLhVcL7vxNwjnkTU2lknBHzlI18PBChNt&#10;n3ymR+5LESDsElRQed8mUrqiIoNuYlvi4P3YzqAPsiul7vAZ4KaR0yiaSYM1h4UKW9pWVPzmd6Mg&#10;P+zm2dbc+CTdJTof48XBbrRSX6M+W4Lw1Pv/8Ke91wqmixjeZ8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uOicMAAADcAAAADwAAAAAAAAAAAAAAAACYAgAAZHJzL2Rv&#10;d25yZXYueG1sUEsFBgAAAAAEAAQA9QAAAIgDAAAAAA==&#10;" path="m1,c2,1,2,1,2,1,1,2,1,3,1,4,,4,,4,,4,,3,,2,1,xe" fillcolor="#02a0bf" stroked="f">
                    <v:path arrowok="t" o:connecttype="custom" o:connectlocs="6,0;11,6;6,24;0,24;6,0" o:connectangles="0,0,0,0,0"/>
                  </v:shape>
                  <v:shape id="Freeform 283" o:spid="_x0000_s1307" style="position:absolute;left:5405;top:1070;width:23;height:29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eAsQA&#10;AADcAAAADwAAAGRycy9kb3ducmV2LnhtbESPQUsDMRSE7wX/Q3iCtzbrFrTdNi2iFCr1Ylva6+vm&#10;uVncvIQkdtd/bwTB4zAz3zDL9WA7caUQW8cK7icFCOLa6ZYbBcfDZjwDEROyxs4xKfimCOvVzWiJ&#10;lXY9v9N1nxqRIRwrVGBS8pWUsTZkMU6cJ87ehwsWU5ahkTpgn+G2k2VRPEiLLecFg56eDdWf+y+r&#10;YMvm5Ry8P03fSr7sDrzrZ6+PSt3dDk8LEImG9B/+a2+1gnJewu+Zf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sXgLEAAAA3AAAAA8AAAAAAAAAAAAAAAAAmAIAAGRycy9k&#10;b3ducmV2LnhtbFBLBQYAAAAABAAEAPUAAACJAwAAAAA=&#10;" path="m2,v2,1,,4,,5c,5,2,2,2,xe" fillcolor="#02a0bf" stroked="f">
                    <v:path arrowok="t" o:connecttype="custom" o:connectlocs="12,0;12,29;12,0" o:connectangles="0,0,0"/>
                  </v:shape>
                  <v:shape id="Freeform 284" o:spid="_x0000_s1308" style="position:absolute;left:5369;top:1087;width:24;height:30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7mcUA&#10;AADcAAAADwAAAGRycy9kb3ducmV2LnhtbESPT0sDMRTE74LfITyhN5t1C7WuTUupCC310j/o9bl5&#10;bhY3LyFJu+u3N4LQ4zAzv2Hmy8F24kIhto4VPIwLEMS10y03Ck7H1/sZiJiQNXaOScEPRVgubm/m&#10;WGnX854uh9SIDOFYoQKTkq+kjLUhi3HsPHH2vlywmLIMjdQB+wy3nSyLYiottpwXDHpaG6q/D2er&#10;YMPm5SN4/z55K/lzd+RdP9s+KjW6G1bPIBIN6Rr+b2+0gvJpAn9n8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PuZxQAAANwAAAAPAAAAAAAAAAAAAAAAAJgCAABkcnMv&#10;ZG93bnJldi54bWxQSwUGAAAAAAQABAD1AAAAigMAAAAA&#10;" path="m2,v2,,,3,,5c,5,2,1,2,xe" fillcolor="#02a0bf" stroked="f">
                    <v:path arrowok="t" o:connecttype="custom" o:connectlocs="12,0;12,30;12,0" o:connectangles="0,0,0"/>
                  </v:shape>
                  <v:shape id="Freeform 285" o:spid="_x0000_s1309" style="position:absolute;left:5381;top:1200;width:24;height:23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dkY8YA&#10;AADcAAAADwAAAGRycy9kb3ducmV2LnhtbESPT2vCQBTE74LfYXlCb7pJsKWmbkQKRfFS1FDa2yP7&#10;8kezb0N2G9Nv3xUKPQ4z8xtmvRlNKwbqXWNZQbyIQBAXVjdcKcjPb/NnEM4ja2wtk4IfcrDJppM1&#10;ptre+EjDyVciQNilqKD2vkuldEVNBt3CdsTBK21v0AfZV1L3eAtw08okip6kwYbDQo0dvdZUXE/f&#10;RsG7+cp3w5Anj+fD6qPka3z5bGKlHmbj9gWEp9H/h//ae60gWS3hfiYc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dkY8YAAADcAAAADwAAAAAAAAAAAAAAAACYAgAAZHJz&#10;L2Rvd25yZXYueG1sUEsFBgAAAAAEAAQA9QAAAIsDAAAAAA==&#10;" path="m2,v2,,,3,,4c,4,2,1,2,xe" fillcolor="#02a0bf" stroked="f">
                    <v:path arrowok="t" o:connecttype="custom" o:connectlocs="12,0;12,23;12,0" o:connectangles="0,0,0"/>
                  </v:shape>
                  <v:shape id="Freeform 286" o:spid="_x0000_s1310" style="position:absolute;left:5298;top:1206;width:24;height:29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GdsUA&#10;AADcAAAADwAAAGRycy9kb3ducmV2LnhtbESPQUsDMRSE70L/Q3iCN5t1S7WuTYtYCi3txVb0+tw8&#10;N0s3LyGJ3e2/N4LgcZiZb5j5crCdOFOIrWMFd+MCBHHtdMuNgrfj+nYGIiZkjZ1jUnChCMvF6GqO&#10;lXY9v9L5kBqRIRwrVGBS8pWUsTZkMY6dJ87elwsWU5ahkTpgn+G2k2VR3EuLLecFg55eDNWnw7dV&#10;sGGz+gjev0/2JX/ujrzrZ9sHpW6uh+cnEImG9B/+a2+0gvJxCr9n8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cZ2xQAAANwAAAAPAAAAAAAAAAAAAAAAAJgCAABkcnMv&#10;ZG93bnJldi54bWxQSwUGAAAAAAQABAD1AAAAigMAAAAA&#10;" path="m2,v2,,,4,,5c,5,2,1,2,xe" fillcolor="#02a0bf" stroked="f">
                    <v:path arrowok="t" o:connecttype="custom" o:connectlocs="12,0;12,29;12,0" o:connectangles="0,0,0"/>
                  </v:shape>
                  <v:shape id="Freeform 287" o:spid="_x0000_s1311" style="position:absolute;left:5340;top:1247;width:29;height:94;visibility:visible;mso-wrap-style:square;v-text-anchor:top" coordsize="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h5i8QA&#10;AADcAAAADwAAAGRycy9kb3ducmV2LnhtbESPQWsCMRSE74X+h/AKvdVsl1bqapRWWBBKD1oPHh+b&#10;5ya4eVmS1F3/vRGEHoeZ+YZZrEbXiTOFaD0reJ0UIIgbry23Cva/9csHiJiQNXaeScGFIqyWjw8L&#10;rLQfeEvnXWpFhnCsUIFJqa+kjI0hh3Hie+LsHX1wmLIMrdQBhwx3nSyLYiodWs4LBntaG2pOuz+n&#10;YPwut3bQxvDbpv6xX+v3Ohx6pZ6fxs85iERj+g/f2xutoJxN4XYmHw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4eYvEAAAA3AAAAA8AAAAAAAAAAAAAAAAAmAIAAGRycy9k&#10;b3ducmV2LnhtbFBLBQYAAAAABAAEAPUAAACJAwAAAAA=&#10;" path="m3,c5,5,2,10,2,14,1,13,2,16,,15,1,10,2,5,3,xe" fillcolor="#02a0bf" stroked="f">
                    <v:path arrowok="t" o:connecttype="custom" o:connectlocs="17,0;12,82;0,88;17,0" o:connectangles="0,0,0,0"/>
                  </v:shape>
                  <v:shape id="Freeform 288" o:spid="_x0000_s1312" style="position:absolute;left:5393;top:1265;width:18;height:65;visibility:visible;mso-wrap-style:square;v-text-anchor:top" coordsize="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EBfMQA&#10;AADcAAAADwAAAGRycy9kb3ducmV2LnhtbESPQWvCQBSE70L/w/IKvemmQtVGV1ExxaOmXrw9ss8k&#10;mH27za4m/fduoeBxmJlvmMWqN424U+trywreRwkI4sLqmksFp+9sOAPhA7LGxjIp+CUPq+XLYIGp&#10;th0f6Z6HUkQI+xQVVCG4VEpfVGTQj6wjjt7FtgZDlG0pdYtdhJtGjpNkIg3WHBcqdLStqLjmN6Ng&#10;85W5827ffbjD7sesT7fG17NMqbfXfj0HEagPz/B/e68VjD+n8Hc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BAXzEAAAA3AAAAA8AAAAAAAAAAAAAAAAAmAIAAGRycy9k&#10;b3ducmV2LnhtbFBLBQYAAAAABAAEAPUAAACJAwAAAAA=&#10;" path="m1,c3,2,1,9,,11,,7,1,4,1,xe" fillcolor="#02a0bf" stroked="f">
                    <v:path arrowok="t" o:connecttype="custom" o:connectlocs="6,0;0,65;6,0" o:connectangles="0,0,0"/>
                  </v:shape>
                  <v:shape id="Freeform 289" o:spid="_x0000_s1313" style="position:absolute;left:5340;top:1336;width:35;height:59;visibility:visible;mso-wrap-style:square;v-text-anchor:top" coordsize="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gSicAA&#10;AADcAAAADwAAAGRycy9kb3ducmV2LnhtbERPPW+DMBDdK/U/WBcpW2PCUDUUgyKkVh26lCT7CV8B&#10;gc/ENoT8+3io1PHpfeflakaxkPO9ZQX7XQKCuLG651bB+fTx8gbCB2SNo2VScCcPZfH8lGOm7Y1/&#10;aKlDK2II+wwVdCFMmZS+6cig39mJOHK/1hkMEbpWaoe3GG5GmSbJqzTYc2zocKKqo2aoZ6Pgundp&#10;O9MR6bu6yHvaD3X1eVZqu1mP7yACreFf/Of+0grSQ1wbz8QjI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ggSicAAAADcAAAADwAAAAAAAAAAAAAAAACYAgAAZHJzL2Rvd25y&#10;ZXYueG1sUEsFBgAAAAAEAAQA9QAAAIUDAAAAAA==&#10;" path="m3,c6,1,4,7,4,10,,9,3,3,3,xe" fillcolor="#02a0bf" stroked="f">
                    <v:path arrowok="t" o:connecttype="custom" o:connectlocs="18,0;23,59;18,0" o:connectangles="0,0,0"/>
                  </v:shape>
                  <v:shape id="Freeform 290" o:spid="_x0000_s1314" style="position:absolute;left:5287;top:1424;width:29;height:53;visibility:visible;mso-wrap-style:square;v-text-anchor:top" coordsize="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G0sQA&#10;AADcAAAADwAAAGRycy9kb3ducmV2LnhtbESPQWvCQBSE74L/YXmF3nS3KZWaugYpSNuTGAteH9ln&#10;kib7Ns2uMf33XUHwOMzMN8wqG20rBup97VjD01yBIC6cqbnU8H3Yzl5B+IBssHVMGv7IQ7aeTlaY&#10;GnfhPQ15KEWEsE9RQxVCl0rpi4os+rnriKN3cr3FEGVfStPjJcJtKxOlFtJizXGhwo7eKyqa/Gw1&#10;/H49G7VwqMaPnxc62uMub5uT1o8P4+YNRKAx3MO39qfRkCyXcD0Tj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chtLEAAAA3AAAAA8AAAAAAAAAAAAAAAAAmAIAAGRycy9k&#10;b3ducmV2LnhtbFBLBQYAAAAABAAEAPUAAACJAwAAAAA=&#10;" path="m3,c5,2,2,6,3,9,,8,3,3,3,xe" fillcolor="#02a0bf" stroked="f">
                    <v:path arrowok="t" o:connecttype="custom" o:connectlocs="17,0;17,53;17,0" o:connectangles="0,0,0"/>
                  </v:shape>
                  <v:shape id="Freeform 291" o:spid="_x0000_s1315" style="position:absolute;left:5275;top:1513;width:29;height:35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YncEA&#10;AADcAAAADwAAAGRycy9kb3ducmV2LnhtbERPS2vCQBC+F/wPywheis5qikjqKpIiCD35uHgbstMk&#10;bXY2ZLca++u7h0KPH997vR1cq27ch8aLgflMg2IpvW2kMnA576crUCGSWGq9sIEHB9huRk9ryq2/&#10;y5Fvp1ipFCIhJwN1jF2OGMqaHYWZ71gS9+F7RzHBvkLb0z2FuxYXWi/RUSOpoaaOi5rLr9O3M/D2&#10;/vK5ymxxHK7IP1nxjKgfaMxkPOxeQUUe4r/4z32wBjKd5qcz6Qjg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xmJ3BAAAA3AAAAA8AAAAAAAAAAAAAAAAAmAIAAGRycy9kb3du&#10;cmV2LnhtbFBLBQYAAAAABAAEAPUAAACGAwAAAAA=&#10;" path="m2,v3,1,,4,1,6c,6,3,2,2,xe" fillcolor="#02a0bf" stroked="f">
                    <v:path arrowok="t" o:connecttype="custom" o:connectlocs="12,0;17,35;12,0" o:connectangles="0,0,0"/>
                  </v:shape>
                  <v:shape id="Freeform 292" o:spid="_x0000_s1316" style="position:absolute;left:5363;top:1531;width:30;height:35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09BsUA&#10;AADcAAAADwAAAGRycy9kb3ducmV2LnhtbESPT2vCQBTE74V+h+UVein1rY2IRFcpKQWhJ/9centk&#10;n0k0+zZktxr99N1CweMwM79hFqvBterMfWi8GBiPNCiW0ttGKgP73efrDFSIJJZaL2zgygFWy8eH&#10;BeXWX2TD522sVIJIyMlAHWOXI4ayZkdh5DuW5B187ygm2Vdoe7okuGvxTespOmokLdTUcVFzedr+&#10;OAMfX5PjLLPFZvhGvmXFC6K+ojHPT8P7HFTkId7D/+21NZDpMfydSUcA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/T0GxQAAANwAAAAPAAAAAAAAAAAAAAAAAJgCAABkcnMv&#10;ZG93bnJldi54bWxQSwUGAAAAAAQABAD1AAAAigMAAAAA&#10;" path="m2,v3,1,,4,,6c,6,3,2,2,xe" fillcolor="#02a0bf" stroked="f">
                    <v:path arrowok="t" o:connecttype="custom" o:connectlocs="12,0;12,35;12,0" o:connectangles="0,0,0"/>
                  </v:shape>
                  <v:shape id="Freeform 293" o:spid="_x0000_s1317" style="position:absolute;left:5363;top:1601;width:24;height:30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fEGMQA&#10;AADcAAAADwAAAGRycy9kb3ducmV2LnhtbESPQWsCMRSE74X+h/AK3mq2K1hZjVJaCoq9VIten5vn&#10;ZnHzEpLUXf99Uyj0OMzMN8xiNdhOXCnE1rGCp3EBgrh2uuVGwdf+/XEGIiZkjZ1jUnCjCKvl/d0C&#10;K+16/qTrLjUiQzhWqMCk5CspY23IYhw7T5y9swsWU5ahkTpgn+G2k2VRTKXFlvOCQU+vhurL7tsq&#10;WLN5OwbvD5OPkk/bPW/72eZZqdHD8DIHkWhI/+G/9lormBQl/J7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HxBjEAAAA3AAAAA8AAAAAAAAAAAAAAAAAmAIAAGRycy9k&#10;b3ducmV2LnhtbFBLBQYAAAAABAAEAPUAAACJAwAAAAA=&#10;" path="m2,c4,,1,4,2,5,,5,2,1,2,xe" fillcolor="#02a0bf" stroked="f">
                    <v:path arrowok="t" o:connecttype="custom" o:connectlocs="12,0;12,30;12,0" o:connectangles="0,0,0"/>
                  </v:shape>
                  <v:shape id="Freeform 294" o:spid="_x0000_s1318" style="position:absolute;left:5369;top:1643;width:12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4vf8UA&#10;AADcAAAADwAAAGRycy9kb3ducmV2LnhtbESPQWvCQBSE70L/w/IKveluKlQbXYMVAgUPmljw+si+&#10;JqHZtyG7jem/7wqFHoeZ+YbZZpPtxEiDbx1rSBYKBHHlTMu1ho9LPl+D8AHZYOeYNPyQh2z3MNti&#10;atyNCxrLUIsIYZ+ihiaEPpXSVw1Z9AvXE0fv0w0WQ5RDLc2Atwi3nXxW6kVabDkuNNjToaHqq/y2&#10;Gspjvtof7JXP0l9UcUpej+7NaP30OO03IAJN4T/81343GpZqCfcz8Qj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i9/xQAAANwAAAAPAAAAAAAAAAAAAAAAAJgCAABkcnMv&#10;ZG93bnJldi54bWxQSwUGAAAAAAQABAD1AAAAigMAAAAA&#10;" path="m,c2,,1,4,,3,,2,,1,,xe" fillcolor="#02a0bf" stroked="f">
                    <v:path arrowok="t" o:connecttype="custom" o:connectlocs="0,0;0,17;0,0" o:connectangles="0,0,0"/>
                  </v:shape>
                  <v:shape id="Freeform 295" o:spid="_x0000_s1319" style="position:absolute;left:5222;top:1714;width:29;height:153;visibility:visible;mso-wrap-style:square;v-text-anchor:top" coordsize="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3sLcYA&#10;AADcAAAADwAAAGRycy9kb3ducmV2LnhtbESPzWsCMRTE74L/Q3iF3jRb24psjaIFxUsP6xceH5u3&#10;H3XzsiRx3f73TaHgcZiZ3zDzZW8a0ZHztWUFL+MEBHFudc2lguNhM5qB8AFZY2OZFPyQh+ViOJhj&#10;qu2dM+r2oRQRwj5FBVUIbSqlzysy6Me2JY5eYZ3BEKUrpXZ4j3DTyEmSTKXBmuNChS19VpRf9zej&#10;YPu1+15fi63Mbpkruub9dLqcN0o9P/WrDxCB+vAI/7d3WsFr8gZ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3sLcYAAADcAAAADwAAAAAAAAAAAAAAAACYAgAAZHJz&#10;L2Rvd25yZXYueG1sUEsFBgAAAAAEAAQA9QAAAIsDAAAAAA==&#10;" path="m5,c5,7,3,20,,26,2,18,3,9,5,xe" fillcolor="#02a0bf" stroked="f">
                    <v:path arrowok="t" o:connecttype="custom" o:connectlocs="29,0;0,153;29,0" o:connectangles="0,0,0"/>
                  </v:shape>
                  <v:shape id="Freeform 296" o:spid="_x0000_s1320" style="position:absolute;left:5251;top:1737;width:18;height:59;visibility:visible;mso-wrap-style:square;v-text-anchor:top" coordsize="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WTNMMA&#10;AADcAAAADwAAAGRycy9kb3ducmV2LnhtbESPT4vCMBTE74LfITxhbzZV2UWqUYogKMse6h96fTTP&#10;tti8lCbW7rffCMIeh5n5DbPeDqYRPXWutqxgFsUgiAuray4VXM776RKE88gaG8uk4JccbDfj0RoT&#10;bZ+cUX/ypQgQdgkqqLxvEyldUZFBF9mWOHg32xn0QXal1B0+A9w0ch7HX9JgzWGhwpZ2FRX308Mo&#10;yH+yLL3OucVbnjd0vKY9fqdKfUyGdAXC0+D/w+/2QStYxJ/wOh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WTNMMAAADcAAAADwAAAAAAAAAAAAAAAACYAgAAZHJzL2Rv&#10;d25yZXYueG1sUEsFBgAAAAAEAAQA9QAAAIgDAAAAAA==&#10;" path="m2,c3,1,2,9,,10,1,6,1,3,2,xe" fillcolor="#02a0bf" stroked="f">
                    <v:path arrowok="t" o:connecttype="custom" o:connectlocs="12,0;0,59;12,0" o:connectangles="0,0,0"/>
                  </v:shape>
                  <v:shape id="Freeform 297" o:spid="_x0000_s1321" style="position:absolute;left:5198;top:1731;width:18;height:77;visibility:visible;mso-wrap-style:square;v-text-anchor:top" coordsize="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I3BsQA&#10;AADcAAAADwAAAGRycy9kb3ducmV2LnhtbESPS4vCQBCE74L/YWhhbzrRBZVsRlkEQQ97WF94bDOd&#10;x26mJ2TGGP+9Iwgei6r6ikqWnalES40rLSsYjyIQxKnVJecKDvv1cA7CeWSNlWVScCcHy0W/l2Cs&#10;7Y1/qd35XAQIuxgVFN7XsZQuLcigG9maOHiZbQz6IJtc6gZvAW4qOYmiqTRYclgosKZVQen/7moU&#10;zC/349jM1n/n9jLh8/YnO5FvlfoYdN9fIDx1/h1+tTdawWc0he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SNwbEAAAA3AAAAA8AAAAAAAAAAAAAAAAAmAIAAGRycy9k&#10;b3ducmV2LnhtbFBLBQYAAAAABAAEAPUAAACJAwAAAAA=&#10;" path="m2,c3,3,2,12,,13,1,9,1,5,2,xe" fillcolor="#02a0bf" stroked="f">
                    <v:path arrowok="t" o:connecttype="custom" o:connectlocs="12,0;0,77;12,0" o:connectangles="0,0,0"/>
                  </v:shape>
                  <v:shape id="Freeform 298" o:spid="_x0000_s1322" style="position:absolute;left:5334;top:1773;width:23;height:23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5gDsYA&#10;AADcAAAADwAAAGRycy9kb3ducmV2LnhtbESPT2vCQBTE7wW/w/KE3uomSm2NWUUEaelFqqHU2yP7&#10;8kezb0N2G9Nv3xWEHoeZ+Q2TrgfTiJ46V1tWEE8iEMS51TWXCrLj7ukVhPPIGhvLpOCXHKxXo4cU&#10;E22v/En9wZciQNglqKDyvk2kdHlFBt3EtsTBK2xn0AfZlVJ3eA1w08hpFM2lwZrDQoUtbSvKL4cf&#10;o2BvTtlb32fT5+PH4qvgS3z+rmOlHsfDZgnC0+D/w/f2u1Ywi17gdi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5gDsYAAADcAAAADwAAAAAAAAAAAAAAAACYAgAAZHJz&#10;L2Rvd25yZXYueG1sUEsFBgAAAAAEAAQA9QAAAIsDAAAAAA==&#10;" path="m2,v2,,,2,,4c,4,2,2,2,xe" fillcolor="#02a0bf" stroked="f">
                    <v:path arrowok="t" o:connecttype="custom" o:connectlocs="12,0;12,23;12,0" o:connectangles="0,0,0"/>
                  </v:shape>
                  <v:shape id="Freeform 299" o:spid="_x0000_s1323" style="position:absolute;left:5245;top:1814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q9DsEA&#10;AADcAAAADwAAAGRycy9kb3ducmV2LnhtbERPz2vCMBS+C/4P4Qm7aeIGU6uxdIIw8DDbCl4fzbMt&#10;Ni+lybT775fDYMeP7/cuHW0nHjT41rGG5UKBIK6cabnWcCmP8zUIH5ANdo5Jww95SPfTyQ4T456c&#10;06MItYgh7BPU0ITQJ1L6qiGLfuF64sjd3GAxRDjU0gz4jOG2k69KvUuLLceGBns6NFTdi2+roTgd&#10;V9nBXvksfanyr+Xm5D6M1i+zMduCCDSGf/Gf+9NoeFNxbTwTj4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6vQ7BAAAA3AAAAA8AAAAAAAAAAAAAAAAAmAIAAGRycy9kb3du&#10;cmV2LnhtbFBLBQYAAAAABAAEAPUAAACGAwAAAAA=&#10;" path="m1,c2,,2,,2,,1,1,1,2,1,4,,4,,4,,4,,2,,1,1,xe" fillcolor="#02a0bf" stroked="f">
                    <v:path arrowok="t" o:connecttype="custom" o:connectlocs="6,0;12,0;6,24;0,24;6,0" o:connectangles="0,0,0,0,0"/>
                  </v:shape>
                  <v:shape id="Freeform 300" o:spid="_x0000_s1324" style="position:absolute;left:5186;top:1832;width:30;height:47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DyLsUA&#10;AADcAAAADwAAAGRycy9kb3ducmV2LnhtbESP0WoCMRRE3wv+Q7iFvhRNtMXqahQpCH1oKW79gEty&#10;3Szd3KybqOvfN4LQx2FmzjDLde8bcaYu1oE1jEcKBLEJtuZKw/5nO5yBiAnZYhOYNFwpwno1eFhi&#10;YcOFd3QuUyUyhGOBGlxKbSFlNI48xlFoibN3CJ3HlGVXSdvhJcN9IydKTaXHmvOCw5beHZnf8uQ1&#10;vBn3vP8szdfBlaepmlTu+/i60/rpsd8sQCTq03/43v6wGl7UHG5n8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PIuxQAAANwAAAAPAAAAAAAAAAAAAAAAAJgCAABkcnMv&#10;ZG93bnJldi54bWxQSwUGAAAAAAQABAD1AAAAigMAAAAA&#10;" path="m2,v3,1,,5,,8c1,8,1,8,,8,1,6,2,5,1,4,3,4,1,1,1,,2,1,2,,2,xe" fillcolor="#02a0bf" stroked="f">
                    <v:path arrowok="t" o:connecttype="custom" o:connectlocs="12,0;12,47;0,47;6,24;6,0;12,0" o:connectangles="0,0,0,0,0,0"/>
                  </v:shape>
                  <v:shape id="Freeform 301" o:spid="_x0000_s1325" style="position:absolute;left:5251;top:1867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I6vsQA&#10;AADcAAAADwAAAGRycy9kb3ducmV2LnhtbESPwWoCQQyG7wXfYYjgRXRWLUVWRxFFKOKlVjyHnbi7&#10;uJNZdkad9umbg9Bj+PN/ybdcJ9eoB3Wh9mxgMs5AERfe1lwaOH/vR3NQISJbbDyTgR8KsF713paY&#10;W//kL3qcYqkEwiFHA1WMba51KCpyGMa+JZbs6juHUcau1LbDp8Bdo6dZ9qEd1iwXKmxpW1FxO92d&#10;UIrrLb3v3fB89IfLEHfpvvtNxgz6abMAFSnF/+VX+9MamE3kfZEREd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iOr7EAAAA3AAAAA8AAAAAAAAAAAAAAAAAmAIAAGRycy9k&#10;b3ducmV2LnhtbFBLBQYAAAAABAAEAPUAAACJAwAAAAA=&#10;" path="m,c1,,1,,1,v,2,,3,,4c,4,,4,,4,,3,,1,,xe" fillcolor="#02a0bf" stroked="f">
                    <v:path arrowok="t" o:connecttype="custom" o:connectlocs="0,0;6,0;6,24;0,24;0,0" o:connectangles="0,0,0,0,0"/>
                  </v:shape>
                  <v:shape id="Freeform 302" o:spid="_x0000_s1326" style="position:absolute;left:5228;top:1879;width:23;height:18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5obsEA&#10;AADcAAAADwAAAGRycy9kb3ducmV2LnhtbESP0WrCQBRE3wv+w3KFvtVNDBaJriJC0MfW+AHX7DUb&#10;zN6N2TWmf98tCH0cZuYMs96OthUD9b5xrCCdJSCIK6cbrhWcy+JjCcIHZI2tY1LwQx62m8nbGnPt&#10;nvxNwynUIkLY56jAhNDlUvrKkEU/cx1x9K6utxii7Gupe3xGuG3lPEk+pcWG44LBjvaGqtvpYRUs&#10;zCH7Oi8vRXkvMxposLogq9T7dNytQAQaw3/41T5qBVmawt+Ze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uaG7BAAAA3AAAAA8AAAAAAAAAAAAAAAAAmAIAAGRycy9kb3du&#10;cmV2LnhtbFBLBQYAAAAABAAEAPUAAACGAwAAAAA=&#10;" path="m2,v2,,,2,,3c,3,2,1,2,xe" fillcolor="#02a0bf" stroked="f">
                    <v:path arrowok="t" o:connecttype="custom" o:connectlocs="12,0;12,18;12,0" o:connectangles="0,0,0"/>
                  </v:shape>
                  <v:shape id="Freeform 303" o:spid="_x0000_s1327" style="position:absolute;left:5222;top:1885;width:17;height:36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qSsUA&#10;AADcAAAADwAAAGRycy9kb3ducmV2LnhtbESPT4vCMBTE78J+h/AWvGnqH0SrUXYFl0W8WD14fDbP&#10;tmzzUppsrX56Iwgeh5n5DbNYtaYUDdWusKxg0I9AEKdWF5wpOB42vSkI55E1lpZJwY0crJYfnQXG&#10;2l55T03iMxEg7GJUkHtfxVK6NCeDrm8r4uBdbG3QB1lnUtd4DXBTymEUTaTBgsNCjhWtc0r/kn+j&#10;oFnvZ4dtRcfv5n4rNj/303Z3HivV/Wy/5iA8tf4dfrV/tYLRYAjP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epKxQAAANwAAAAPAAAAAAAAAAAAAAAAAJgCAABkcnMv&#10;ZG93bnJldi54bWxQSwUGAAAAAAQABAD1AAAAigMAAAAA&#10;" path="m1,c3,,2,6,,6,1,4,1,2,,,1,1,1,,1,xe" fillcolor="#02a0bf" stroked="f">
                    <v:path arrowok="t" o:connecttype="custom" o:connectlocs="6,0;0,36;0,0;6,0" o:connectangles="0,0,0,0"/>
                  </v:shape>
                  <v:shape id="Freeform 304" o:spid="_x0000_s1328" style="position:absolute;left:5210;top:1974;width:12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5osUA&#10;AADcAAAADwAAAGRycy9kb3ducmV2LnhtbESPQWvCQBSE70L/w/IKveluFKqmbkIMCAUP1Sj0+si+&#10;JqHZtyG71fTfdwuFHoeZ+YbZ5ZPtxY1G3znWkCwUCOLamY4bDdfLYb4B4QOywd4xafgmD3n2MNth&#10;atydz3SrQiMihH2KGtoQhlRKX7dk0S/cQBy9DzdaDFGOjTQj3iPc9nKp1LO02HFcaHGgsqX6s/qy&#10;GqrjYV2U9p1P0l/U+S3ZHt3eaP30OBUvIAJN4T/81341GlbJCn7PxCM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7mixQAAANwAAAAPAAAAAAAAAAAAAAAAAJgCAABkcnMv&#10;ZG93bnJldi54bWxQSwUGAAAAAAQABAD1AAAAigMAAAAA&#10;" path="m1,c2,1,2,1,2,1,1,2,1,3,1,4,,4,,4,,4,,3,,2,1,xe" fillcolor="#02a0bf" stroked="f">
                    <v:path arrowok="t" o:connecttype="custom" o:connectlocs="6,0;12,6;6,23;0,23;6,0" o:connectangles="0,0,0,0,0"/>
                  </v:shape>
                  <v:shape id="Freeform 305" o:spid="_x0000_s1329" style="position:absolute;left:5287;top:2110;width:11;height:47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/IXsUA&#10;AADcAAAADwAAAGRycy9kb3ducmV2LnhtbESPT4vCMBTE78J+h/AWvIim/mFZqlF2K4o3sYri7dG8&#10;bcs2L6WJWr+9EQSPw8z8hpktWlOJKzWutKxgOIhAEGdWl5wrOOxX/W8QziNrrCyTgjs5WMw/OjOM&#10;tb3xjq6pz0WAsItRQeF9HUvpsoIMuoGtiYP3ZxuDPsgml7rBW4CbSo6i6EsaLDksFFhTUlD2n16M&#10;gn17MMuTWadJsv099+rq2Nttj0p1P9ufKQhPrX+HX+2NVjAeTuB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8hexQAAANwAAAAPAAAAAAAAAAAAAAAAAJgCAABkcnMv&#10;ZG93bnJldi54bWxQSwUGAAAAAAQABAD1AAAAigMAAAAA&#10;" path="m,c1,,2,,2,,2,3,1,5,1,8,,6,1,3,,xe" fillcolor="#02a0bf" stroked="f">
                    <v:path arrowok="t" o:connecttype="custom" o:connectlocs="0,0;11,0;6,47;0,0" o:connectangles="0,0,0,0"/>
                  </v:shape>
                  <v:shape id="Freeform 306" o:spid="_x0000_s1330" style="position:absolute;left:5233;top:2157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lSKcQA&#10;AADcAAAADwAAAGRycy9kb3ducmV2LnhtbESPQWsCMRSE74L/ITyhN83aWrGrUYq2ICiWar0/Ns/N&#10;4uZl2UR3/fdGKHgcZuYbZrZobSmuVPvCsYLhIAFBnDldcK7g7/Ddn4DwAVlj6ZgU3MjDYt7tzDDV&#10;ruFfuu5DLiKEfYoKTAhVKqXPDFn0A1cRR+/kaoshyjqXusYmwm0pX5NkLC0WHBcMVrQ0lJ33F6vg&#10;hyarzU3bj+NldDC7UePL3ddWqZde+zkFEagNz/B/e60VvA3f4X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5UinEAAAA3AAAAA8AAAAAAAAAAAAAAAAAmAIAAGRycy9k&#10;b3ducmV2LnhtbFBLBQYAAAAABAAEAPUAAACJAwAAAAA=&#10;" path="m,c1,,2,1,2,2,1,2,1,2,,2,,1,,,,xe" fillcolor="#02a0bf" stroked="f">
                    <v:path arrowok="t" o:connecttype="custom" o:connectlocs="0,0;12,12;0,12;0,0" o:connectangles="0,0,0,0"/>
                  </v:shape>
                  <v:shape id="Freeform 307" o:spid="_x0000_s1331" style="position:absolute;left:5257;top:2198;width:30;height:4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bwgcQA&#10;AADcAAAADwAAAGRycy9kb3ducmV2LnhtbESP0WoCMRRE3wv+Q7hCX4pmtWUrq1FEEPrQUtz6AZfk&#10;ulnc3KybqOvfm4Lg4zAzZ5jFqneNuFAXas8KJuMMBLH2puZKwf5vO5qBCBHZYOOZFNwowGo5eFlg&#10;YfyVd3QpYyUShEOBCmyMbSFl0JYchrFviZN38J3DmGRXSdPhNcFdI6dZlkuHNacFiy1tLOljeXYK&#10;PrV923+X+udgy3OeTSv7e/rYKfU67NdzEJH6+Aw/2l9Gwfskh/8z6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W8IHEAAAA3AAAAA8AAAAAAAAAAAAAAAAAmAIAAGRycy9k&#10;b3ducmV2LnhtbFBLBQYAAAAABAAEAPUAAACJAwAAAAA=&#10;" path="m3,v,,1,,2,c3,1,3,5,3,8,,7,3,2,3,xe" fillcolor="#02a0bf" stroked="f">
                    <v:path arrowok="t" o:connecttype="custom" o:connectlocs="18,0;30,0;18,48;18,0" o:connectangles="0,0,0,0"/>
                  </v:shape>
                  <v:shape id="Freeform 308" o:spid="_x0000_s1332" style="position:absolute;left:5263;top:2263;width:30;height:53;visibility:visible;mso-wrap-style:square;v-text-anchor:top" coordsize="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27/MIA&#10;AADcAAAADwAAAGRycy9kb3ducmV2LnhtbESPQYvCMBSE78L+h/AEb5qorCvVKMuCqCexLnh9NM+2&#10;2rx0m6j1328EweMwM98w82VrK3GjxpeONQwHCgRx5kzJuYbfw6o/BeEDssHKMWl4kIfl4qMzx8S4&#10;O+/ploZcRAj7BDUUIdSJlD4ryKIfuJo4eifXWAxRNrk0Dd4j3FZypNREWiw5LhRY009B2SW9Wg1/&#10;27FRE4eqXZ8/6WiPu7S6nLTuddvvGYhAbXiHX+2N0TAefsHzTDw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/bv8wgAAANwAAAAPAAAAAAAAAAAAAAAAAJgCAABkcnMvZG93&#10;bnJldi54bWxQSwUGAAAAAAQABAD1AAAAhwMAAAAA&#10;" path="m3,c5,2,2,6,3,9,,8,3,3,3,xe" fillcolor="#02a0bf" stroked="f">
                    <v:path arrowok="t" o:connecttype="custom" o:connectlocs="18,0;18,53;18,0" o:connectangles="0,0,0"/>
                  </v:shape>
                  <v:shape id="Freeform 309" o:spid="_x0000_s1333" style="position:absolute;left:5239;top:2293;width:18;height:23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fp8IA&#10;AADcAAAADwAAAGRycy9kb3ducmV2LnhtbERPPW/CMBDdK/EfrKvEVhygFBQwiBZVKmwExHzYR5Im&#10;PkexgZRfXw+VOj6978Wqs7W4UetLxwqGgwQEsXam5FzB8fD5MgPhA7LB2jEp+CEPq2XvaYGpcXfe&#10;0y0LuYgh7FNUUITQpFJ6XZBFP3ANceQurrUYImxzaVq8x3Bby1GSvEmLJceGAhv6KEhX2dUqGG3O&#10;1e5df9tT9XhMXrP9djrRW6X6z916DiJQF/7Ff+4vo2A8jGvjmXg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N+nwgAAANwAAAAPAAAAAAAAAAAAAAAAAJgCAABkcnMvZG93&#10;bnJldi54bWxQSwUGAAAAAAQABAD1AAAAhwMAAAAA&#10;" path="m2,v,,1,,1,c3,1,3,3,2,4,,4,2,1,2,xe" fillcolor="#02a0bf" stroked="f">
                    <v:path arrowok="t" o:connecttype="custom" o:connectlocs="12,0;18,0;12,23;12,0" o:connectangles="0,0,0,0"/>
                  </v:shape>
                  <v:shape id="Freeform 310" o:spid="_x0000_s1334" style="position:absolute;left:5204;top:2364;width:18;height:17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q7JsMA&#10;AADcAAAADwAAAGRycy9kb3ducmV2LnhtbESPW4vCMBSE3xf8D+EIvmlqBdGuUbyCD8LiBfb1bHNM&#10;yzYnpYla/70RFvZxmJlvmNmitZW4U+NLxwqGgwQEce50yUbB5bzrT0D4gKyxckwKnuRhMe98zDDT&#10;7sFHup+CERHCPkMFRQh1JqXPC7LoB64mjt7VNRZDlI2RusFHhNtKpkkylhZLjgsF1rQuKP893awC&#10;HqWr/PC1rdGU2oyv3/ufdOOU6nXb5SeIQG34D/+191rBaDiF95l4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q7JsMAAADcAAAADwAAAAAAAAAAAAAAAACYAgAAZHJzL2Rv&#10;d25yZXYueG1sUEsFBgAAAAAEAAQA9QAAAIgDAAAAAA==&#10;" path="m1,c3,,2,2,2,3,,3,2,1,1,xe" fillcolor="#02a0bf" stroked="f">
                    <v:path arrowok="t" o:connecttype="custom" o:connectlocs="6,0;12,17;6,0" o:connectangles="0,0,0"/>
                  </v:shape>
                  <v:shape id="Freeform 311" o:spid="_x0000_s1335" style="position:absolute;left:5180;top:2417;width:30;height:47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8H08IA&#10;AADcAAAADwAAAGRycy9kb3ducmV2LnhtbERP3WrCMBS+H/gO4QjejJlah47OKCIIXmyMVh/gkByb&#10;suakNlHr2y8Xwi4/vv/VZnCtuFEfGs8KZtMMBLH2puFawem4f/sAESKywdYzKXhQgM169LLCwvg7&#10;l3SrYi1SCIcCFdgYu0LKoC05DFPfESfu7HuHMcG+lqbHewp3rcyzbCEdNpwaLHa0s6R/q6tTsNT2&#10;9fRV6e+zra6LLK/tz+W9VGoyHrafICIN8V/8dB+Mgnme5qcz6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3wfTwgAAANwAAAAPAAAAAAAAAAAAAAAAAJgCAABkcnMvZG93&#10;bnJldi54bWxQSwUGAAAAAAQABAD1AAAAhwMAAAAA&#10;" path="m3,c5,1,2,6,3,8,,7,3,3,3,xe" fillcolor="#02a0bf" stroked="f">
                    <v:path arrowok="t" o:connecttype="custom" o:connectlocs="18,0;18,47;18,0" o:connectangles="0,0,0"/>
                  </v:shape>
                  <v:shape id="Freeform 312" o:spid="_x0000_s1336" style="position:absolute;left:5151;top:2429;width:29;height:47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OiSMQA&#10;AADcAAAADwAAAGRycy9kb3ducmV2LnhtbESP0WoCMRRE3wX/IVzBF6lZV7FlNUopFHxQxK0fcEmu&#10;m8XNzXYTdfv3jVDo4zAzZ5j1tneNuFMXas8KZtMMBLH2puZKwfnr8+UNRIjIBhvPpOCHAmw3w8Ea&#10;C+MffKJ7GSuRIBwKVGBjbAspg7bkMEx9S5y8i+8cxiS7SpoOHwnuGpln2VI6rDktWGzpw5K+ljen&#10;4FXbyXlf6sPFlrdlllf2+L04KTUe9e8rEJH6+B/+a++Mgnk+g+eZd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TokjEAAAA3AAAAA8AAAAAAAAAAAAAAAAAmAIAAGRycy9k&#10;b3ducmV2LnhtbFBLBQYAAAAABAAEAPUAAACJAwAAAAA=&#10;" path="m2,v3,1,,5,,8c,7,3,3,2,xe" fillcolor="#02a0bf" stroked="f">
                    <v:path arrowok="t" o:connecttype="custom" o:connectlocs="12,0;12,47;12,0" o:connectangles="0,0,0"/>
                  </v:shape>
                  <v:shape id="Freeform 313" o:spid="_x0000_s1337" style="position:absolute;left:5233;top:2458;width:12;height:30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zOYcQA&#10;AADcAAAADwAAAGRycy9kb3ducmV2LnhtbESP0WrCQBRE3wX/YblC33RjCrZEVxFFlFIErR9wyV43&#10;0ezdkF1j9Ou7hYKPw8ycYWaLzlaipcaXjhWMRwkI4tzpko2C089m+AnCB2SNlWNS8CAPi3m/N8NM&#10;uzsfqD0GIyKEfYYKihDqTEqfF2TRj1xNHL2zayyGKBsjdYP3CLeVTJNkIi2WHBcKrGlVUH493qyC&#10;7/MFl1/t1q723cNMzGE93n88lXobdMspiEBdeIX/2zut4D1N4e9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szmHEAAAA3AAAAA8AAAAAAAAAAAAAAAAAmAIAAGRycy9k&#10;b3ducmV2LnhtbFBLBQYAAAAABAAEAPUAAACJAwAAAAA=&#10;" path="m,1c2,,1,5,,4,,3,,2,,1xe" fillcolor="#02a0bf" stroked="f">
                    <v:path arrowok="t" o:connecttype="custom" o:connectlocs="0,6;0,24;0,6" o:connectangles="0,0,0"/>
                  </v:shape>
                  <v:shape id="Freeform 314" o:spid="_x0000_s1338" style="position:absolute;left:5251;top:2500;width:12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tzH8UA&#10;AADcAAAADwAAAGRycy9kb3ducmV2LnhtbESPQWuDQBSE74X8h+UVemvWKLSpySYYQSjkkGoCvT7c&#10;F5W6b8XdGvvvu4FCj8PMfMNs97PpxUSj6ywrWC0jEMS11R03Ci7n4nkNwnlkjb1lUvBDDva7xcMW&#10;U21vXNJU+UYECLsUFbTeD6mUrm7JoFvagTh4Vzsa9EGOjdQj3gLc9DKOohdpsOOw0OJAeUv1V/Vt&#10;FFTH4jXLzSd/SHeOytPq7WgPWqmnxznbgPA0+//wX/tdK0jiBO5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3MfxQAAANwAAAAPAAAAAAAAAAAAAAAAAJgCAABkcnMv&#10;ZG93bnJldi54bWxQSwUGAAAAAAQABAD1AAAAigMAAAAA&#10;" path="m1,v1,,,3,1,4c1,4,1,4,,4,,2,,1,1,xe" fillcolor="#02a0bf" stroked="f">
                    <v:path arrowok="t" o:connecttype="custom" o:connectlocs="6,0;12,23;0,23;6,0" o:connectangles="0,0,0,0"/>
                  </v:shape>
                  <v:shape id="Freeform 315" o:spid="_x0000_s1339" style="position:absolute;left:5369;top:1211;width:24;height:83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cnMEA&#10;AADcAAAADwAAAGRycy9kb3ducmV2LnhtbESPX2vCMBTF34V9h3AHe5E1nZUh1ShDcPiqdT5fmru0&#10;2NyUJGq3T28EwcfD+fPjLFaD7cSFfGgdK/jIchDEtdMtGwWHavM+AxEissbOMSn4owCr5ctogaV2&#10;V97RZR+NSCMcSlTQxNiXUoa6IYshcz1x8n6dtxiT9EZqj9c0bjs5yfNPabHlRGiwp3VD9Wl/tgmC&#10;7NfbQpofMt34uyqO7r+ySr29Dl9zEJGG+Aw/2lutoJhM4X4mHQG5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YHJzBAAAA3AAAAA8AAAAAAAAAAAAAAAAAmAIAAGRycy9kb3du&#10;cmV2LnhtbFBLBQYAAAAABAAEAPUAAACGAwAAAAA=&#10;" path="m2,c4,,1,4,3,4,,6,4,12,,14,2,7,,8,2,xe" fillcolor="#02a0bf" stroked="f">
                    <v:path arrowok="t" o:connecttype="custom" o:connectlocs="12,0;18,24;0,83;12,0" o:connectangles="0,0,0,0"/>
                  </v:shape>
                  <v:shape id="Freeform 316" o:spid="_x0000_s1340" style="position:absolute;left:5334;top:1566;width:18;height:77;visibility:visible;mso-wrap-style:square;v-text-anchor:top" coordsize="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X1EcYA&#10;AADcAAAADwAAAGRycy9kb3ducmV2LnhtbESPT2vCQBTE70K/w/IKvdVNUmwlupEiCPbgQW2Lx2f2&#10;mcRm34bsNn++vVsoeBxm5jfMcjWYWnTUusqygngagSDOra64UPB53DzPQTiPrLG2TApGcrDKHiZL&#10;TLXteU/dwRciQNilqKD0vkmldHlJBt3UNsTBu9jWoA+yLaRusQ9wU8skil6lwYrDQokNrUvKfw6/&#10;RsH8PH7F5m1zPXXnhE8fu8s3+U6pp8fhfQHC0+Dv4f/2Vit4SWbwdyYc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X1EcYAAADcAAAADwAAAAAAAAAAAAAAAACYAgAAZHJz&#10;L2Rvd25yZXYueG1sUEsFBgAAAAAEAAQA9QAAAIsDAAAAAA==&#10;" path="m,12c1,8,,1,3,v,2,-2,7,,8c,9,3,13,1,13,1,12,1,12,,12xe" fillcolor="#02a0bf" stroked="f">
                    <v:path arrowok="t" o:connecttype="custom" o:connectlocs="0,71;18,0;18,47;6,77;0,71" o:connectangles="0,0,0,0,0"/>
                  </v:shape>
                  <v:shape id="Freeform 317" o:spid="_x0000_s1341" style="position:absolute;left:5068;top:715;width:425;height:2092;visibility:visible;mso-wrap-style:square;v-text-anchor:top" coordsize="72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6c8UA&#10;AADcAAAADwAAAGRycy9kb3ducmV2LnhtbESPQWvCQBSE70L/w/IK3nTTFEObZiO1IFgRpDa9P7Kv&#10;SWj2bcyuJv33riB4HGbmGyZbjqYVZ+pdY1nB0zwCQVxa3XCloPhez15AOI+ssbVMCv7JwTJ/mGSY&#10;ajvwF50PvhIBwi5FBbX3XSqlK2sy6Oa2Iw7er+0N+iD7SuoehwA3rYyjKJEGGw4LNXb0UVP5dzgZ&#10;Bcd4d9LbJNlX5eewKl6H9WJR/Cg1fRzf30B4Gv09fGtvtILnOIHrmXA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TpzxQAAANwAAAAPAAAAAAAAAAAAAAAAAJgCAABkcnMv&#10;ZG93bnJldi54bWxQSwUGAAAAAAQABAD1AAAAigMAAAAA&#10;" path="m72,2v,,,1,,1c71,18,69,44,68,59,67,72,63,86,63,99v-2,14,-6,30,-6,43c52,170,51,181,47,208v,2,2,,3,1c45,211,46,218,45,225v,5,-1,11,-2,18c43,254,40,263,39,269v-2,26,-8,54,-9,79c29,351,28,352,27,354v-6,,-17,-1,-27,-1c1,330,7,303,7,280v3,-10,5,-34,7,-53c19,204,21,181,24,157v,-2,,-2,,-5c24,139,30,124,31,109v1,-4,3,-20,3,-27c36,65,40,51,40,36,42,24,42,14,42,3,44,2,45,1,46,v7,3,18,2,26,2xm44,29v,-2,2,-5,,-5c44,26,42,29,44,29xm58,42v,-5,3,-11,,-14c59,32,56,38,58,42xm50,38v1,1,1,1,1,1c52,37,52,36,52,35v-1,,-1,,-1,c51,36,51,37,50,38xm47,72v3,-5,4,-16,3,-21c51,50,52,44,51,42,49,53,50,61,47,72xm55,61v1,-6,4,-13,2,-17c57,49,54,57,55,61xm58,58v1,,1,,1,c59,57,59,56,60,55,59,54,59,54,59,54v-1,2,-1,3,-1,4xm59,65v,-1,2,-4,,-5c59,62,57,65,59,65xm53,68v,-2,2,-5,,-5c53,64,51,68,53,68xm55,86v,-1,2,-4,,-4c55,83,53,86,55,86xm41,88v,-1,2,-5,,-5c41,84,39,88,41,88xm51,98v4,-2,,-8,3,-10c52,88,55,84,53,84v-2,8,,7,-2,14xm46,105v2,1,1,-2,2,-1c48,100,51,95,49,90v-1,5,-2,10,-3,15xm55,104v1,-2,3,-9,1,-11c56,97,55,100,55,104xm50,115v,-3,2,-9,-1,-10c49,108,46,114,50,115xm40,129v-1,-3,2,-7,,-9c40,123,37,128,40,129xm38,141v-1,-2,2,-5,-1,-6c38,137,35,141,38,141xm52,144v,-2,3,-5,,-6c53,140,50,144,52,144xm46,157v2,,-1,-4,2,-5c46,151,48,146,48,144v-3,1,-2,8,-3,12c46,156,46,156,46,157xm52,155v-1,-1,2,-5,,-5c52,151,50,155,52,155xm51,160v1,1,2,-3,,-3c51,158,51,159,51,160xm26,195v3,-6,5,-19,5,-26c29,178,28,187,26,195xm31,183v2,-1,3,-9,2,-10c32,176,32,179,31,183xm22,185v2,-1,3,-10,2,-13c23,177,23,181,22,185xm47,183v,-2,2,-4,,-4c47,181,45,183,47,183xm30,190v1,,1,,1,c31,188,31,187,32,186v-1,,-1,,-1,c30,187,30,188,30,190xm21,189v,1,2,4,,4c22,194,21,195,20,197v1,,1,,2,c22,194,25,190,22,189v,,,1,-1,xm31,199v1,,1,,1,c32,198,32,197,32,195v-1,,-1,,-1,c31,196,31,198,31,199xm29,200v,-1,2,-3,,-3c29,198,27,200,29,200xm26,198v1,2,1,4,,6c28,204,29,198,27,198v,,,1,-1,xm24,217v1,,1,,1,c25,216,25,215,26,214v-1,-1,-1,-1,-1,-1c24,215,24,216,24,217xm38,244v,-3,1,-5,1,-8c39,236,38,236,37,236v1,3,,6,1,8xm28,246v1,,1,,2,c30,245,29,244,28,244v,,,1,,2xm35,259v,-3,,-7,2,-8c36,251,35,251,35,251v,2,-3,7,,8xm36,271v-1,-3,2,-7,,-9c36,265,33,270,36,271xm31,271v1,-1,1,-3,1,-4c32,267,31,267,31,267v,1,-2,4,,4xm25,282v,-1,1,-3,-1,-3c25,280,23,282,25,282xm22,296v-1,-2,2,-7,,-8c22,291,19,295,22,296xm16,298v,-3,3,-7,,-8c17,293,14,297,16,298xm28,299v1,1,2,-4,,-3c28,297,28,298,28,299xm31,306v1,,1,,2,c32,305,33,302,32,302v-1,1,-1,2,-1,4xm11,325v2,-1,3,-10,2,-13c12,317,11,321,11,325xm22,330v1,,1,,1,c23,329,23,328,23,326v-1,,-1,,-1,c22,327,22,329,22,330xe" fillcolor="#02a0bf" stroked="f">
                    <v:path arrowok="t" o:connecttype="custom" o:connectlocs="401,349;277,1229;254,1436;159,2092;83,1341;183,644;248,18;260,171;342,248;295,225;301,207;295,301;325,360;342,343;348,319;348,355;313,372;325,485;242,490;319,520;272,621;272,621;325,615;295,680;236,762;224,833;307,851;283,851;307,916;301,946;153,1152;183,1081;130,1093;277,1081;177,1123;183,1099;124,1141;130,1117;189,1176;183,1176;171,1182;159,1170;148,1282;142,1282;218,1395;177,1454;207,1531;207,1531;213,1602;183,1578;142,1649;130,1702;94,1714;165,1749;195,1808;65,1921;130,1950;130,1927" o:connectangles="0,0,0,0,0,0,0,0,0,0,0,0,0,0,0,0,0,0,0,0,0,0,0,0,0,0,0,0,0,0,0,0,0,0,0,0,0,0,0,0,0,0,0,0,0,0,0,0,0,0,0,0,0,0,0,0,0,0"/>
                    <o:lock v:ext="edit" verticies="t"/>
                  </v:shape>
                  <v:shape id="Freeform 318" o:spid="_x0000_s1342" style="position:absolute;left:-6;top:733;width:230;height:2103;visibility:visible;mso-wrap-style:square;v-text-anchor:top" coordsize="39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5ymsYA&#10;AADcAAAADwAAAGRycy9kb3ducmV2LnhtbESP3WoCMRSE74W+QziF3ohm1VJ1NYoIFW8K/j3AYXPc&#10;Xd2crElW17c3hUIvh5n5hpkvW1OJOzlfWlYw6CcgiDOrS84VnI7fvQkIH5A1VpZJwZM8LBdvnTmm&#10;2j54T/dDyEWEsE9RQRFCnUrps4IM+r6tiaN3ts5giNLlUjt8RLip5DBJvqTBkuNCgTWtC8quh8Yo&#10;2Hw+T9Ofdj8qdzt3a8br5nLbdpX6eG9XMxCB2vAf/mtvtYLRcAy/Z+IR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5ymsYAAADcAAAADwAAAAAAAAAAAAAAAACYAgAAZHJz&#10;L2Rvd25yZXYueG1sUEsFBgAAAAAEAAQA9QAAAIsDAAAAAA==&#10;" path="m37,v1,,1,,1,1c39,16,39,42,39,57v,13,-2,28,,40c38,111,35,128,37,141v-2,28,-2,39,-3,66c34,209,35,207,37,208v-5,3,-4,9,-3,16c34,230,33,236,33,242v1,11,-1,21,-1,26c32,295,29,323,31,349v-1,2,-2,4,-2,6c23,355,11,356,2,356,,333,4,306,1,283,3,272,3,248,3,230,5,206,5,183,5,159v,-2,1,-2,,-5c4,141,8,125,8,111v,-4,,-21,,-28c9,66,10,52,9,37,10,25,9,15,8,4,9,3,10,2,11,v7,3,19,1,26,xm12,29v,-1,2,-4,-1,-4c12,26,10,29,12,29xm27,41v,-5,2,-11,-1,-14c27,31,25,38,27,41xm20,38v1,,1,,1,c21,37,21,36,21,34v-1,,-1,,-1,c20,36,20,37,20,38xm20,72v2,-5,2,-16,1,-21c22,50,22,44,21,42v-1,10,,19,-1,30xm27,60v,-5,2,-13,,-17c27,48,25,56,27,60xm29,57v1,,1,,1,c30,56,30,55,31,53v-1,,-1,,-1,c29,55,29,56,29,57xm31,64v,-1,1,-5,-1,-5c31,61,29,64,31,64xm26,67v-1,-1,1,-5,-1,-5c25,64,23,67,26,67xm30,86v-1,-2,1,-5,-1,-5c29,82,27,86,30,86xm16,89v-1,-2,1,-6,-1,-6c15,85,13,89,16,89xm27,98v3,-3,-1,-9,1,-11c27,87,29,83,27,83v-1,8,1,8,,15xm22,105v2,1,,-2,2,-2c23,100,26,94,23,89v,5,,11,-1,16xm31,103v1,-2,2,-10,,-11c31,96,31,99,31,103xm27,115v,-4,1,-9,-2,-11c26,108,23,114,27,115xm18,130v,-3,2,-8,,-9c18,124,16,129,18,130xm17,142v,-2,2,-6,,-6c17,138,15,142,17,142xm33,143v-1,-1,1,-5,-1,-6c32,139,30,143,33,143xm27,156v2,,-1,-3,1,-4c26,151,28,146,28,143v-2,2,-1,9,-2,12c27,155,27,156,27,156xm33,155v-1,-2,1,-6,-1,-6c33,151,31,154,33,155xm33,159v1,1,1,-3,,-2c33,157,33,158,33,159xm12,197v2,-7,3,-20,1,-26c13,179,12,188,12,197xm15,184v2,-1,2,-9,1,-10c16,177,15,180,15,184xm6,187v2,-2,3,-10,1,-13c7,179,7,183,6,187xm31,182v,-1,1,-3,-1,-3c31,180,29,182,31,182xm15,191v1,,1,,1,c16,189,16,188,16,187v-1,,-1,,-1,c15,188,15,189,15,191xm6,191v,1,2,4,,4c7,196,7,197,6,199v,,1,,2,c7,196,9,191,7,190v,1,,2,-1,1xm16,200v1,,1,,1,c17,199,17,197,17,196v-1,,-1,,-1,c16,197,16,199,16,200xm15,201v,-1,1,-3,-1,-3c15,199,13,201,15,201xm12,200v1,1,1,3,,6c14,206,14,199,13,199v,1,,1,-1,1xm11,219v1,,1,,1,c13,218,13,216,13,215v-1,,-1,,-1,c12,216,12,218,11,219xm28,244v,-3,1,-5,1,-8c28,236,27,236,27,236v,3,,6,1,8xm18,247v1,,2,,2,c21,246,20,245,19,245v-1,,-1,1,-1,2xm26,259v1,-3,,-6,2,-8c27,251,26,251,26,251v,3,-2,7,,8xm29,271v-1,-2,1,-7,-1,-9c29,265,26,270,29,271xm24,272v1,-2,1,-3,1,-5c24,267,24,267,23,267v,2,-1,5,1,5xm19,283v,-1,1,-3,-1,-3c19,281,17,284,19,283xm17,298v,-3,2,-8,,-9c17,292,15,297,17,298xm12,300v,-3,2,-7,-1,-8c12,294,10,299,12,300xm24,300v1,1,2,-4,,-3c24,298,24,299,24,300xm27,306v1,,2,,2,c28,305,29,302,28,302v,1,-1,3,-1,4xm9,328v2,-2,3,-11,1,-13c10,319,9,323,9,328xm21,331v1,,1,,1,c22,330,22,329,22,327v-1,,-1,,-1,c21,329,21,330,21,331xe" fillcolor="#02a0bf" stroked="f">
                    <v:path arrowok="t" o:connecttype="custom" o:connectlocs="230,337;201,1223;195,1430;171,2097;18,1359;47,656;47,24;71,171;159,242;118,224;118,201;124,301;159,354;171,337;177,313;177,349;147,366;171,478;88,490;165,514;130,620;130,620;183,608;159,679;106,768;100,839;195,845;165,845;195,916;195,939;71,1164;88,1087;35,1105;183,1075;88,1128;88,1105;35,1152;41,1122;100,1181;94,1181;88,1187;77,1176;71,1294;65,1294;159,1394;118,1459;153,1530;153,1530;171,1601;136,1577;106,1654;100,1707;65,1725;142,1754;171,1808;53,1938;124,1955;124,1932" o:connectangles="0,0,0,0,0,0,0,0,0,0,0,0,0,0,0,0,0,0,0,0,0,0,0,0,0,0,0,0,0,0,0,0,0,0,0,0,0,0,0,0,0,0,0,0,0,0,0,0,0,0,0,0,0,0,0,0,0,0"/>
                    <o:lock v:ext="edit" verticies="t"/>
                  </v:shape>
                  <v:shape id="Freeform 319" o:spid="_x0000_s1343" style="position:absolute;left:2067;top:1158;width:231;height:1708;visibility:visible;mso-wrap-style:square;v-text-anchor:top" coordsize="3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C2L8A&#10;AADcAAAADwAAAGRycy9kb3ducmV2LnhtbERPTYvCMBC9L/gfwgje1lQFkWoULQh7UbCKXodmbIrN&#10;pDRZrf56cxA8Pt73YtXZWtyp9ZVjBaNhAoK4cLriUsHpuP2dgfABWWPtmBQ8ycNq2ftZYKrdgw90&#10;z0MpYgj7FBWYEJpUSl8YsuiHriGO3NW1FkOEbSl1i48Ybms5TpKptFhxbDDYUGaouOX/VsHZT3cX&#10;s7nss+Twyk+TM2ZlQKUG/W49BxGoC1/xx/2nFUzGcW08E4+A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wLYvwAAANwAAAAPAAAAAAAAAAAAAAAAAJgCAABkcnMvZG93bnJl&#10;di54bWxQSwUGAAAAAAQABAD1AAAAhAMAAAAA&#10;" path="m38,v,,,,,c39,12,39,34,39,46v,11,-2,22,,32c38,90,35,104,37,114v-2,23,-2,32,-4,54c34,169,35,168,36,168v-4,3,-3,8,-3,14c34,186,33,191,33,196v1,9,-1,17,-1,22c32,239,29,262,30,283v,2,-1,3,-2,5c22,289,10,289,1,289,,270,3,248,1,230v2,-9,2,-29,1,-44c5,167,5,148,5,129v,-2,1,-2,,-4c4,114,8,101,8,90v,-4,,-17,,-23c9,53,11,41,9,30,10,20,9,11,8,2v2,,3,-1,4,-2c19,2,30,,38,xm12,23v,-1,2,-3,,-3c12,21,10,23,12,23xm27,33v,-4,2,-9,-1,-11c28,25,26,30,27,33xm20,31v1,,1,,1,c21,30,21,29,21,28,20,27,20,27,20,27v,2,,3,,4xm20,58v2,-4,2,-13,1,-17c22,40,22,35,21,33v-1,9,,16,-1,25xm27,48v,-4,2,-10,,-14c28,39,25,45,27,48xm29,46v1,,1,,1,c31,45,31,44,31,43v-1,,-1,,-1,c30,44,30,45,29,46xm31,52v,-2,1,-4,-1,-4c31,49,29,52,31,52xm26,54v-1,-1,1,-4,-1,-4c25,51,24,54,26,54xm30,69v-1,-1,1,-4,-1,-4c29,66,28,69,30,69xm16,72v-1,-2,1,-5,-1,-5c15,69,14,72,16,72xm27,79v3,-2,-1,-7,2,-9c27,70,29,67,27,67v-1,7,1,6,,12xm22,85v2,,1,-2,2,-1c23,80,26,76,23,72v,4,,9,-1,13xm31,83v1,-1,2,-8,,-9c31,77,31,80,31,83xm27,93v,-3,2,-8,-2,-9c26,87,23,92,27,93xm18,105v,-2,2,-6,,-7c18,100,16,104,18,105xm17,115v,-2,2,-5,,-5c17,112,15,115,17,115xm33,116v-1,-1,1,-4,-1,-5c32,113,30,116,33,116xm27,127v2,,-1,-3,1,-4c26,122,28,118,28,116v-3,2,-1,7,-2,10c27,126,27,126,27,127xm33,125v-1,-1,1,-4,-1,-5c33,122,31,125,33,125xm33,129v1,,1,-3,,-2c33,127,33,128,33,129xm12,160v2,-6,3,-16,1,-22c13,145,12,152,12,160xm15,149v2,-1,2,-7,1,-8c16,143,15,146,15,149xm6,152v2,-2,3,-9,1,-11c7,145,6,148,6,152xm31,147v,,1,-2,-1,-2c30,146,29,148,31,147xm15,155v1,,1,,1,c16,153,16,152,16,151v-1,,-1,,-1,c15,152,15,153,15,155xm6,155v,1,2,3,,3c7,159,7,160,5,161v1,,2,,3,c7,159,9,155,7,154v,1,,1,-1,1xm16,162v1,,1,,1,c17,161,17,160,17,159v-1,,-1,,-1,c16,160,16,161,16,162xm15,163v,-1,1,-3,-1,-3c14,161,13,163,15,163xm12,162v1,1,,3,,5c14,167,14,161,13,161v-1,1,-1,1,-1,1xm11,177v1,1,1,1,1,1c12,176,12,175,13,174v-1,,-1,,-1,c11,175,11,176,11,177xm28,198v,-2,,-4,1,-7c28,191,27,191,26,191v1,3,1,5,2,7xm18,200v1,,1,,2,c20,199,19,199,18,198v,1,,2,,2xm26,210v,-2,,-5,2,-6c27,204,26,204,25,204v1,2,-1,5,1,6xm28,220v,-2,2,-6,,-7c28,215,26,219,28,220xm24,220v,-1,,-2,,-3c24,217,23,217,23,217v,1,-1,4,1,3xm19,230v,-1,1,-3,-1,-3c18,228,17,230,19,230xm17,242v-1,-2,2,-6,-1,-7c17,237,15,241,17,242xm12,243v-1,-2,1,-5,-1,-6c12,239,9,243,12,243xm23,243v2,1,2,-3,1,-2c23,242,23,242,23,243xm27,248v1,,1,,2,c28,248,29,245,27,245v,1,,2,,3xm9,266v2,-2,2,-9,1,-11c9,259,9,262,9,266xm20,269v1,,1,,1,c21,268,21,267,22,266v-1,,-1,,-1,c20,267,20,268,20,269xe" fillcolor="#02a0bf" stroked="f">
                    <v:path arrowok="t" o:connecttype="custom" o:connectlocs="231,272;195,993;195,1158;166,1702;12,1099;47,532;47,12;71,136;160,195;118,183;118,160;124,242;160,284;172,272;178,254;178,284;148,296;172,384;89,396;172,414;130,502;130,502;184,491;160,550;107,621;101,680;195,686;166,686;195,739;195,762;71,946;89,881;36,898;184,869;89,916;89,892;36,934;41,910;101,957;95,957;89,963;77,952;71,1052;65,1046;154,1129;118,1182;154,1241;154,1241;166,1300;136,1282;107,1342;95,1389;65,1401;142,1424;172,1466;53,1572;118,1590;124,1572" o:connectangles="0,0,0,0,0,0,0,0,0,0,0,0,0,0,0,0,0,0,0,0,0,0,0,0,0,0,0,0,0,0,0,0,0,0,0,0,0,0,0,0,0,0,0,0,0,0,0,0,0,0,0,0,0,0,0,0,0,0"/>
                    <o:lock v:ext="edit" verticies="t"/>
                  </v:shape>
                  <v:shape id="Freeform 320" o:spid="_x0000_s1344" style="position:absolute;left:4725;top:1873;width:290;height:958;visibility:visible;mso-wrap-style:square;v-text-anchor:top" coordsize="4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mYyMcA&#10;AADcAAAADwAAAGRycy9kb3ducmV2LnhtbESPQWvCQBSE7wX/w/KEXkQ3KohNXUWtFUuh1LS9v2Zf&#10;k2j2bciuMfbXdwWhx2FmvmFmi9aUoqHaFZYVDAcRCOLU6oIzBZ8fz/0pCOeRNZaWScGFHCzmnbsZ&#10;xtqeeU9N4jMRIOxiVJB7X8VSujQng25gK+Lg/djaoA+yzqSu8RzgppSjKJpIgwWHhRwrWueUHpOT&#10;UfBO5u3r6Xd13Bxee0mzSqvt9PtFqftuu3wE4an1/+Fbe6cVjEcPcD0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ZmMjHAAAA3AAAAA8AAAAAAAAAAAAAAAAAmAIAAGRy&#10;cy9kb3ducmV2LnhtbFBLBQYAAAAABAAEAPUAAACMAwAAAAA=&#10;" path="m8,v5,2,12,2,19,4c35,6,44,4,47,7v,3,,6,,9c47,22,47,30,47,36v,4,-1,9,,12c47,52,46,56,47,59v-1,21,,33,,53c45,128,49,141,48,159,31,158,19,162,,160,2,138,2,114,2,92v2,-3,,-4,1,-6c2,69,6,41,6,21,5,19,7,20,6,18,5,14,7,7,7,1,8,1,8,1,8,xm14,7v1,,2,,2,-1c16,6,15,6,14,6v,,,1,,1xm28,11v,,2,1,2,c29,11,27,10,28,11xm37,14v,,,-1,,-1c36,13,36,13,35,13v,,1,1,2,1xm42,16v,-1,,-1,,-2c41,14,41,14,40,14v1,1,1,2,2,2xm35,19v-1,,-2,-1,-3,-1c32,19,34,20,35,19xm32,22v2,,2,1,4,1c37,22,34,23,35,22v,-1,,-1,,-1c34,21,33,21,32,21v,,,1,,1xm17,22v,,2,1,2,c18,22,17,22,17,22xm21,24v2,,1,1,2,1c23,24,22,23,24,24v,-1,-1,-2,-2,-2c23,24,22,23,21,24xm29,26v,,1,,1,-1c28,25,29,24,28,24v-1,1,,2,1,2xm42,34v,-2,1,-5,,-5c42,31,40,33,42,34xm15,31v,,,,1,c16,30,16,29,15,29v,1,,1,,2xm39,36v1,,1,,1,c40,35,40,34,40,33v-1,,-1,,-1,c39,34,39,35,39,36xm29,44v,-1,,-2,-1,-2c28,43,27,44,29,44xm32,50v,,1,,1,c33,49,32,49,33,48v,,,-1,,-2c32,46,32,46,31,46v1,1,1,3,1,4xm22,56v,-2,1,-5,-1,-5c20,53,21,55,22,56xm36,56v,-1,1,-3,,-3c36,54,35,56,36,56xm24,59v-1,-1,1,-4,-1,-4c24,56,22,59,24,59xm28,58v1,-1,,-2,-1,-2c27,57,27,58,28,58xm27,65v1,,,-3,1,-4c27,62,28,59,27,60v,1,,3,,5xm30,61v1,1,1,3,2,3c33,63,32,61,31,61v,,,1,-1,xm45,74v-1,-1,1,-4,-1,-4c44,71,43,74,45,74xm36,74v1,-1,1,-2,1,-3c37,71,37,70,36,70v1,1,,2,,4xm14,74v-1,,-1,,-1,c13,73,13,72,12,73v,1,1,2,2,1xm37,80v,-3,,-4,-1,-6c35,77,35,79,37,80xm38,86v2,,2,-4,1,-4c40,81,39,77,40,75v-1,,-2,1,-2,2c39,80,38,81,38,86xm42,83v1,-1,2,-6,1,-7c42,78,42,81,42,83xm33,79v,-1,1,-3,,-2c33,77,32,79,33,79xm5,84v1,-1,1,-6,,-7c5,79,5,82,5,84xm11,79v1,,2,,2,-1c12,78,13,77,11,77v,1,,2,,2xm15,87v-1,-1,,-3,,-5c13,82,14,85,14,86v1,,,2,1,1xm25,89v-1,-2,,-5,-2,-6c24,85,24,87,25,89xm35,86v1,,1,-3,,-2c35,84,35,85,35,86xm37,89v,-1,,-3,-1,-3c36,87,35,89,37,89xm40,91v1,,1,,1,c41,90,41,89,41,88v-1,,-1,,-1,c40,89,40,90,40,91xm26,97v1,,,-1,1,-1c27,96,27,94,26,94v,1,,2,,3xm14,100v,-1,,-4,-1,-4c13,97,13,99,14,100xm41,105v1,,1,-6,,-7c41,100,41,103,41,105xm31,102v,-1,1,-4,,-4c31,99,30,102,31,102xm38,107v2,-1,2,-7,1,-9c39,101,39,104,38,107xm34,111v-1,-2,1,-6,,-7c34,106,32,110,34,111xm24,106v-1,,-1,,-1,c22,109,23,107,24,106xm13,107v-1,6,1,1,,-1c13,106,13,106,12,106v,1,,1,1,1xm23,114v1,,,1,2,1c24,113,26,109,24,109v,2,,4,-1,5xm29,116v,-1,1,-4,,-3c29,114,28,116,29,116xm27,132v1,-2,2,-10,1,-12c28,124,27,128,27,132xm41,136v,-2,,-5,-1,-6c40,132,39,135,41,136xm10,136v2,,1,-3,1,-4c11,132,10,132,10,132v,1,-1,4,,4xm19,143v2,-2,2,-8,1,-10c20,136,20,139,19,143xm18,139v,-2,1,-5,,-5c18,135,17,138,18,139xm38,140v,-1,1,-4,,-4c38,137,37,140,38,140xm13,138v-1,-1,1,-3,-1,-3c12,136,11,138,13,138xm42,139v-1,-1,,-3,-1,-2c41,137,40,139,42,139xm11,141v,-1,,-2,,-2c10,139,10,139,9,139v1,,1,1,2,2xm16,154v2,,3,-5,2,-6c18,150,15,153,16,154xm3,158v,,1,,1,c5,157,4,157,3,156v,1,,2,,2xe" fillcolor="#be8a2c" stroked="f">
                    <v:path arrowok="t" o:connecttype="custom" o:connectlocs="278,95;278,662;18,509;47,0;83,41;219,83;249,95;207,112;213,136;189,130;124,142;124,142;172,154;89,183;231,213;231,213;189,296;183,272;130,331;142,349;160,331;160,355;183,361;266,438;213,438;83,438;225,509;225,509;195,467;30,455;65,455;83,509;148,526;219,526;243,538;154,574;83,591;243,580;183,603;201,656;136,627;71,627;142,645;172,686;243,804;65,781;118,787;107,822;77,816;243,810;53,822;95,911;18,934" o:connectangles="0,0,0,0,0,0,0,0,0,0,0,0,0,0,0,0,0,0,0,0,0,0,0,0,0,0,0,0,0,0,0,0,0,0,0,0,0,0,0,0,0,0,0,0,0,0,0,0,0,0,0,0,0"/>
                    <o:lock v:ext="edit" verticies="t"/>
                  </v:shape>
                  <v:shape id="Freeform 321" o:spid="_x0000_s1345" style="position:absolute;left:2705;top:1932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QxS8QA&#10;AADcAAAADwAAAGRycy9kb3ducmV2LnhtbERPTU/CQBC9m/gfNmPiTbYCUagsxKAYYjSBwsHjsDu0&#10;1e5s0x2h/nv3YOLx5X3PFr1v1Im6WAc2cDvIQBHb4GouDex3q5sJqCjIDpvAZOCHIizmlxczzF04&#10;85ZOhZQqhXDM0UAl0uZaR1uRxzgILXHijqHzKAl2pXYdnlO4b/Qwy+60x5pTQ4UtLSuyX8W3N/D0&#10;9myFPt+nG3lZvdrDeD0u7j+Mub7qHx9ACfXyL/5zr52B0SjNT2fSEd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UMUvEAAAA3AAAAA8AAAAAAAAAAAAAAAAAmAIAAGRycy9k&#10;b3ducmV2LnhtbFBLBQYAAAAABAAEAPUAAACJAwAAAAA=&#10;" path="m,c1,,1,,1,,1,1,1,2,,2,,1,,1,,xe" fillcolor="#02a0bf" stroked="f">
                    <v:path arrowok="t" o:connecttype="custom" o:connectlocs="0,0;6,0;0,12;0,0" o:connectangles="0,0,0,0"/>
                  </v:shape>
                  <v:shape id="Freeform 322" o:spid="_x0000_s1346" style="position:absolute;left:2758;top:1956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U0McA&#10;AADcAAAADwAAAGRycy9kb3ducmV2LnhtbESPQUvDQBSE74L/YXmCN7upLVZjt0VaW4pY0LQHj8/d&#10;ZxLNvg3Z1zb+e1cQPA4z8w0znfe+UUfqYh3YwHCQgSK2wdVcGtjvVle3oKIgO2wCk4FvijCfnZ9N&#10;MXfhxK90LKRUCcIxRwOVSJtrHW1FHuMgtMTJ+widR0myK7Xr8JTgvtHXWXajPdacFipsaVGR/SoO&#10;3sDy+dEKfW7vXmS9erLv4824mLwZc3nRP9yDEurlP/zX3jgDo9EQfs+kI6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YlNDHAAAA3AAAAA8AAAAAAAAAAAAAAAAAmAIAAGRy&#10;cy9kb3ducmV2LnhtbFBLBQYAAAAABAAEAPUAAACMAwAAAAA=&#10;" path="m1,1c1,2,,1,,1,,,1,1,1,1xe" fillcolor="#02a0bf" stroked="f">
                    <v:path arrowok="t" o:connecttype="custom" o:connectlocs="6,6;0,6;6,6" o:connectangles="0,0,0"/>
                  </v:shape>
                  <v:shape id="Freeform 323" o:spid="_x0000_s1347" style="position:absolute;left:2788;top:1974;width:6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ChHsIA&#10;AADcAAAADwAAAGRycy9kb3ducmV2LnhtbESPQWvCQBSE70L/w/IK3sxGLUViVimi4E2aFHp9ZF+T&#10;kOzbsLua5N+7hUKPw8x8w+THyfTiQc63lhWskxQEcWV1y7WCr/Ky2oHwAVljb5kUzOTheHhZ5Jhp&#10;O/InPYpQiwhhn6GCJoQhk9JXDRn0iR2Io/djncEQpauldjhGuOnlJk3fpcGW40KDA50aqrribhR8&#10;d3Z9K8PIo5xPbxd3brvZz0otX6ePPYhAU/gP/7WvWsF2u4HfM/EIyMM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MKEewgAAANwAAAAPAAAAAAAAAAAAAAAAAJgCAABkcnMvZG93&#10;bnJldi54bWxQSwUGAAAAAAQABAD1AAAAhwMAAAAA&#10;" path="m,c1,,1,,1,v,,,1,,1c,1,,,,xe" fillcolor="#02a0bf" stroked="f">
                    <v:path arrowok="t" o:connecttype="custom" o:connectlocs="0,0;6,0;6,6;0,0" o:connectangles="0,0,0,0"/>
                  </v:shape>
                  <v:shape id="Freeform 324" o:spid="_x0000_s1348" style="position:absolute;left:2806;top:1980;width:6;height:11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avPMYA&#10;AADcAAAADwAAAGRycy9kb3ducmV2LnhtbESPQUvDQBSE70L/w/IK3uympmiN3RZRK6Uo2OjB43P3&#10;NYlm34bss43/3hUEj8PMfMMsVoNv1YH62AQ2MJ1koIhtcA1XBl5f1mdzUFGQHbaBycA3RVgtRycL&#10;LFw48o4OpVQqQTgWaKAW6Qqto63JY5yEjjh5+9B7lCT7SrsejwnuW32eZRfaY8NpocaObmuyn+WX&#10;N3D3eG+FPp6unuVhvbXvs82svHwz5nQ83FyDEhrkP/zX3jgDeZ7D75l0BP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avPMYAAADcAAAADwAAAAAAAAAAAAAAAACYAgAAZHJz&#10;L2Rvd25yZXYueG1sUEsFBgAAAAAEAAQA9QAAAIsDAAAAAA==&#10;" path="m,c1,,1,,1,v,1,,1,,2c1,2,,1,,xe" fillcolor="#02a0bf" stroked="f">
                    <v:path arrowok="t" o:connecttype="custom" o:connectlocs="0,0;6,0;6,11;0,0" o:connectangles="0,0,0,0"/>
                  </v:shape>
                  <v:shape id="Freeform 325" o:spid="_x0000_s1349" style="position:absolute;left:2776;top:2003;width:12;height: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lN8MA&#10;AADcAAAADwAAAGRycy9kb3ducmV2LnhtbESPwW7CMBBE70j9B2srcQOnUNEqxYlaoIhrgd5X8TZJ&#10;E68j20Dy9xgJieNoZt5olnlvWnEm52vLCl6mCQjiwuqaSwXHw/fkHYQPyBpby6RgIA959jRaYqrt&#10;hX/ovA+liBD2KSqoQuhSKX1RkUE/tR1x9P6sMxiidKXUDi8Rblo5S5KFNFhzXKiwo1VFRbM/GQXh&#10;axh+m/LoGrc5vG23u7VvF/9KjZ/7zw8QgfrwCN/bO61gPn+F25l4BGR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olN8MAAADcAAAADwAAAAAAAAAAAAAAAACYAgAAZHJzL2Rv&#10;d25yZXYueG1sUEsFBgAAAAAEAAQA9QAAAIgDAAAAAA==&#10;" path="m,c1,,1,,2,1,1,1,,1,,xe" fillcolor="#02a0bf" stroked="f">
                    <v:path arrowok="t" o:connecttype="custom" o:connectlocs="0,0;12,6;0,0" o:connectangles="0,0,0"/>
                  </v:shape>
                  <v:shape id="Freeform 326" o:spid="_x0000_s1350" style="position:absolute;left:2776;top:2015;width:18;height:18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LtQ8QA&#10;AADcAAAADwAAAGRycy9kb3ducmV2LnhtbESPT4vCMBTE7wt+h/CEvWlqy4pUo6x/FjwIoi7s9dk8&#10;07LNS2midr+9EYQ9DjPzG2a26GwtbtT6yrGC0TABQVw4XbFR8H36GkxA+ICssXZMCv7Iw2Lee5th&#10;rt2dD3Q7BiMihH2OCsoQmlxKX5Rk0Q9dQxy9i2sthihbI3WL9wi3tUyTZCwtVhwXSmxoVVLxe7xa&#10;BZyly2K33zRoKm3Gl5/tOV07pd773ecURKAu/Idf7a1WkGUf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S7UPEAAAA3AAAAA8AAAAAAAAAAAAAAAAAmAIAAGRycy9k&#10;b3ducmV2LnhtbFBLBQYAAAAABAAEAPUAAACJAwAAAAA=&#10;" path="m,c1,,1,,1,v,1,,1,,1c1,2,3,1,2,3,1,3,1,2,,2,,1,,1,,xe" fillcolor="#02a0bf" stroked="f">
                    <v:path arrowok="t" o:connecttype="custom" o:connectlocs="0,0;6,0;6,6;12,18;0,12;0,0" o:connectangles="0,0,0,0,0,0"/>
                  </v:shape>
                  <v:shape id="Freeform 327" o:spid="_x0000_s1351" style="position:absolute;left:2717;top:2021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YA8QA&#10;AADcAAAADwAAAGRycy9kb3ducmV2LnhtbESPzWrDMBCE74W+g9hCbo0cG9zgWAmh0DaHXhoHcl2s&#10;jX9irYyl2M7bR4VCj8PMfMPku9l0YqTBNZYVrJYRCOLS6oYrBafi43UNwnlkjZ1lUnAnB7vt81OO&#10;mbYT/9B49JUIEHYZKqi97zMpXVmTQbe0PXHwLnYw6IMcKqkHnALcdDKOolQabDgs1NjTe03l9Xgz&#10;Cih+u+2/dRsXX0V5bhHHVH6OSi1e5v0GhKfZ/4f/2getIElS+D0Tjo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52APEAAAA3AAAAA8AAAAAAAAAAAAAAAAAmAIAAGRycy9k&#10;b3ducmV2LnhtbFBLBQYAAAAABAAEAPUAAACJAwAAAAA=&#10;" path="m,c,,1,,1,,1,2,,1,,1l,xe" fillcolor="#02a0bf" stroked="f">
                    <v:path arrowok="t" o:connecttype="custom" o:connectlocs="0,0;6,0;0,6;0,0" o:connectangles="0,0,0,0"/>
                  </v:shape>
                  <v:shape id="Freeform 328" o:spid="_x0000_s1352" style="position:absolute;left:2758;top:2033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2pP8YA&#10;AADcAAAADwAAAGRycy9kb3ducmV2LnhtbESPQUvDQBSE74L/YXmCN7PRFKux2yBqpRQFjR48Pnef&#10;STT7NmSfbfz3bkHwOMzMN8yimnyvtjTGLrCB0ywHRWyD67gx8PqyOrkAFQXZYR+YDPxQhGp5eLDA&#10;0oUdP9O2lkYlCMcSDbQiQ6l1tC15jFkYiJP3EUaPkuTYaDfiLsF9r8/y/Fx77DgttDjQTUv2q/72&#10;Bm4f7qzQ5+Plk9yvNvZ9tp7V8zdjjo+m6ytQQpP8h//aa2egKOawP5OO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2pP8YAAADcAAAADwAAAAAAAAAAAAAAAACYAgAAZHJz&#10;L2Rvd25yZXYueG1sUEsFBgAAAAAEAAQA9QAAAIsDAAAAAA==&#10;" path="m,c,1,,1,1,1v,1,,1,,1c,2,,2,,xe" fillcolor="#02a0bf" stroked="f">
                    <v:path arrowok="t" o:connecttype="custom" o:connectlocs="0,0;6,6;6,12;0,0" o:connectangles="0,0,0,0"/>
                  </v:shape>
                  <v:shape id="Freeform 329" o:spid="_x0000_s1353" style="position:absolute;left:2806;top:2062;width:11;height:30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1vVsMA&#10;AADcAAAADwAAAGRycy9kb3ducmV2LnhtbERP3WrCMBS+F/YO4Qx2Z1NX0NEZRTrGhgyh3R7g0BzT&#10;anNSmqzWPb25GHj58f2vt5PtxEiDbx0rWCQpCOLa6ZaNgp/v9/kLCB+QNXaOScGVPGw3D7M15tpd&#10;uKSxCkbEEPY5KmhC6HMpfd2QRZ+4njhyRzdYDBEORuoBLzHcdvI5TZfSYsuxocGeiobqc/VrFXwd&#10;T7jbjx+2OExXszTl2+Kw+lPq6XHavYIINIW7+N/9qRVkW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1vVsMAAADcAAAADwAAAAAAAAAAAAAAAACYAgAAZHJzL2Rv&#10;d25yZXYueG1sUEsFBgAAAAAEAAQA9QAAAIgDAAAAAA==&#10;" path="m1,v1,1,,3,,5c,4,1,2,1,xe" fillcolor="#02a0bf" stroked="f">
                    <v:path arrowok="t" o:connecttype="custom" o:connectlocs="6,0;6,30;6,0" o:connectangles="0,0,0"/>
                  </v:shape>
                  <v:shape id="Freeform 330" o:spid="_x0000_s1354" style="position:absolute;left:2705;top:2062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6Y1scA&#10;AADcAAAADwAAAGRycy9kb3ducmV2LnhtbESPQUvDQBSE74L/YXmCN7vRFrVpt0VaW4ooaOyhx9fd&#10;ZxLNvg3Z1zb+e1cQPA4z8w0znfe+UUfqYh3YwPUgA0Vsg6u5NLB9X13dg4qC7LAJTAa+KcJ8dn42&#10;xdyFE7/RsZBSJQjHHA1UIm2udbQVeYyD0BIn7yN0HiXJrtSuw1OC+0bfZNmt9lhzWqiwpUVF9qs4&#10;eAPL50cr9PkyfpX16snuR5tRcbcz5vKif5iAEurlP/zX3jgDw+EYfs+kI6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umNbHAAAA3AAAAA8AAAAAAAAAAAAAAAAAmAIAAGRy&#10;cy9kb3ducmV2LnhtbFBLBQYAAAAABAAEAPUAAACMAwAAAAA=&#10;" path="m,c1,1,1,1,1,2,,2,,2,,2,,2,,1,,xe" fillcolor="#02a0bf" stroked="f">
                    <v:path arrowok="t" o:connecttype="custom" o:connectlocs="0,0;6,12;0,12;0,0" o:connectangles="0,0,0,0"/>
                  </v:shape>
                  <v:shape id="Freeform 331" o:spid="_x0000_s1355" style="position:absolute;left:2800;top:2086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0SpcAA&#10;AADcAAAADwAAAGRycy9kb3ducmV2LnhtbERPz0vDMBS+C/4P4Qm7uXSbyKhLyxAE8dR2g16fzVsb&#10;1ryUJFvrf28OgseP7/ehXOwo7uSDcaxgs85AEHdOG+4VnE8fz3sQISJrHB2Tgh8KUBaPDwfMtZu5&#10;pnsTe5FCOOSoYIhxyqUM3UAWw9pNxIm7OG8xJuh7qT3OKdyOcptlr9Ki4dQw4ETvA3XX5mYV2C+6&#10;uurb79vTxlTO+Fq37aLU6mk5voGItMR/8Z/7UyvYvaT56Uw6ArL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u0SpcAAAADcAAAADwAAAAAAAAAAAAAAAACYAgAAZHJzL2Rvd25y&#10;ZXYueG1sUEsFBgAAAAAEAAQA9QAAAIUDAAAAAA==&#10;" path="m,c1,,1,,1,v,1,,2,,3c,3,,3,,3,,2,,1,,xe" fillcolor="#02a0bf" stroked="f">
                    <v:path arrowok="t" o:connecttype="custom" o:connectlocs="0,0;6,0;6,18;0,18;0,0" o:connectangles="0,0,0,0,0"/>
                  </v:shape>
                  <v:shape id="Freeform 332" o:spid="_x0000_s1356" style="position:absolute;left:2758;top:2133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3PsIA&#10;AADcAAAADwAAAGRycy9kb3ducmV2LnhtbESPT4vCMBTE78J+h/CEvWlaV0SqUWRBWPbkP+j12Tzb&#10;YPNSkqx2v70RBI/DzPyGWa5724ob+WAcK8jHGQjiymnDtYLTcTuagwgRWWPrmBT8U4D16mOwxEK7&#10;O+/pdoi1SBAOBSpoYuwKKUPVkMUwdh1x8i7OW4xJ+lpqj/cEt62cZNlMWjScFhrs6Luh6nr4swrs&#10;L13d7uzn5TE3O2f8Xpdlr9TnsN8sQETq4zv8av9oBV/THJ5n0hG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obc+wgAAANwAAAAPAAAAAAAAAAAAAAAAAJgCAABkcnMvZG93&#10;bnJldi54bWxQSwUGAAAAAAQABAD1AAAAhwMAAAAA&#10;" path="m,c1,,,2,1,2,,3,,1,,xe" fillcolor="#02a0bf" stroked="f">
                    <v:path arrowok="t" o:connecttype="custom" o:connectlocs="0,0;6,12;0,0" o:connectangles="0,0,0"/>
                  </v:shape>
                  <v:shape id="Freeform 333" o:spid="_x0000_s1357" style="position:absolute;left:2770;top:2163;width:12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zJMUA&#10;AADcAAAADwAAAGRycy9kb3ducmV2LnhtbESPQWvCQBSE74L/YXmF3nQTLbambkSFQCGHNknB6yP7&#10;moRm34bsqum/7xYKHoeZ+YbZ7SfTiyuNrrOsIF5GIIhrqztuFHxW2eIFhPPIGnvLpOCHHOzT+WyH&#10;ibY3Luha+kYECLsEFbTeD4mUrm7JoFvagTh4X3Y06IMcG6lHvAW46eUqijbSYMdhocWBTi3V3+XF&#10;KCjz7PlwMmf+kK6Kivd4m9ujVurxYTq8gvA0+Xv4v/2mFayfVvB3Jh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DMkxQAAANwAAAAPAAAAAAAAAAAAAAAAAJgCAABkcnMv&#10;ZG93bnJldi54bWxQSwUGAAAAAAQABAD1AAAAigMAAAAA&#10;" path="m,c1,,1,,1,v,,,1,1,1c1,2,2,2,2,4,1,3,1,3,1,3,1,2,1,,,xe" fillcolor="#02a0bf" stroked="f">
                    <v:path arrowok="t" o:connecttype="custom" o:connectlocs="0,0;6,0;12,6;12,23;6,17;0,0" o:connectangles="0,0,0,0,0,0"/>
                  </v:shape>
                  <v:shape id="Freeform 334" o:spid="_x0000_s1358" style="position:absolute;left:2729;top:2186;width:12;height:30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+OWsUA&#10;AADcAAAADwAAAGRycy9kb3ducmV2LnhtbESP0WoCMRRE34X+Q7gF3zRrFS2rUcQiihRB6wdcNtfs&#10;tpubZRPX1a83QsHHYWbOMLNFa0vRUO0LxwoG/QQEceZ0wUbB6Wfd+wThA7LG0jEpuJGHxfytM8NU&#10;uysfqDkGIyKEfYoK8hCqVEqf5WTR911FHL2zqy2GKGsjdY3XCLel/EiSsbRYcFzIsaJVTtnf8WIV&#10;fJ9/cblrNna1b29mbA5fg/3krlT3vV1OQQRqwyv8395qBcPREJ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45axQAAANwAAAAPAAAAAAAAAAAAAAAAAJgCAABkcnMv&#10;ZG93bnJldi54bWxQSwUGAAAAAAQABAD1AAAAigMAAAAA&#10;" path="m,c2,,1,3,1,5,,4,,2,,xe" fillcolor="#02a0bf" stroked="f">
                    <v:path arrowok="t" o:connecttype="custom" o:connectlocs="0,0;6,30;0,0" o:connectangles="0,0,0"/>
                  </v:shape>
                  <v:shape id="Freeform 335" o:spid="_x0000_s1359" style="position:absolute;left:2782;top:2198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1HxMUA&#10;AADcAAAADwAAAGRycy9kb3ducmV2LnhtbESPW4vCMBSE3xf8D+EI+7amWhGpRhEvsCgIXkAfD82x&#10;LTYntcnW+u83wsI+DjPzDTOdt6YUDdWusKyg34tAEKdWF5wpOJ82X2MQziNrLC2Tghc5mM86H1NM&#10;tH3ygZqjz0SAsEtQQe59lUjp0pwMup6tiIN3s7VBH2SdSV3jM8BNKQdRNJIGCw4LOVa0zCm9H3+M&#10;gtX6ccdt2ez8/vq6LLfxzZziRqnPbruYgPDU+v/wX/tbK4iHQ3ifCU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UfExQAAANwAAAAPAAAAAAAAAAAAAAAAAJgCAABkcnMv&#10;ZG93bnJldi54bWxQSwUGAAAAAAQABAD1AAAAigMAAAAA&#10;" path="m1,v1,,,2,,3c,3,1,1,1,xe" fillcolor="#02a0bf" stroked="f">
                    <v:path arrowok="t" o:connecttype="custom" o:connectlocs="6,0;6,18;6,0" o:connectangles="0,0,0"/>
                  </v:shape>
                  <v:shape id="Freeform 336" o:spid="_x0000_s1360" style="position:absolute;left:2735;top:2210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iX8UA&#10;AADcAAAADwAAAGRycy9kb3ducmV2LnhtbESPQWvCQBSE74L/YXlCb3XTRoukrlJsBVEQGgU9PrLP&#10;JJh9m2bXGP+9KxQ8DjPzDTOdd6YSLTWutKzgbRiBIM6sLjlXsN8tXycgnEfWWFkmBTdyMJ/1e1NM&#10;tL3yL7Wpz0WAsEtQQeF9nUjpsoIMuqGtiYN3so1BH2STS93gNcBNJd+j6EMaLDksFFjToqDsnF6M&#10;gu+fvzOuq3bjt8fbYbGOT2YXt0q9DLqvTxCeOv8M/7dXWkE8GsPjTD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eJfxQAAANwAAAAPAAAAAAAAAAAAAAAAAJgCAABkcnMv&#10;ZG93bnJldi54bWxQSwUGAAAAAAQABAD1AAAAigMAAAAA&#10;" path="m1,v1,,,2,,3c,3,1,1,1,xe" fillcolor="#02a0bf" stroked="f">
                    <v:path arrowok="t" o:connecttype="custom" o:connectlocs="6,0;6,18;6,0" o:connectangles="0,0,0"/>
                  </v:shape>
                  <v:shape id="Freeform 337" o:spid="_x0000_s1361" style="position:absolute;left:2753;top:2216;width:11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jjQ8QA&#10;AADcAAAADwAAAGRycy9kb3ducmV2LnhtbESP3WrCQBSE74W+w3IK3ummGsSmriL+gFBRqu39IXua&#10;Dc2eDdnVxLd3C4KXw8x8w8wWna3ElRpfOlbwNkxAEOdOl1wo+D5vB1MQPiBrrByTght5WMxfejPM&#10;tGv5i66nUIgIYZ+hAhNCnUnpc0MW/dDVxNH7dY3FEGVTSN1gG+G2kqMkmUiLJccFgzWtDOV/p4tV&#10;cKTp+vOm7fvPJT2bQ9r66rDZK9V/7ZYfIAJ14Rl+tHdawTidwP+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Y40PEAAAA3AAAAA8AAAAAAAAAAAAAAAAAmAIAAGRycy9k&#10;b3ducmV2LnhtbFBLBQYAAAAABAAEAPUAAACJAwAAAAA=&#10;" path="m1,v,,1,1,,2c1,2,,1,1,xe" fillcolor="#02a0bf" stroked="f">
                    <v:path arrowok="t" o:connecttype="custom" o:connectlocs="6,0;6,12;6,0" o:connectangles="0,0,0"/>
                  </v:shape>
                  <v:shape id="Freeform 338" o:spid="_x0000_s1362" style="position:absolute;left:2753;top:2234;width:5;height:29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/PE8UA&#10;AADcAAAADwAAAGRycy9kb3ducmV2LnhtbESPUWvCMBSF3wf7D+EO9jaTzaHSGUWEwRAmqGO+Xpq7&#10;tqy5CU1sa3+9EQQfD+ec73Dmy97WoqUmVI41vI4UCOLcmYoLDT+Hz5cZiBCRDdaOScOZAiwXjw9z&#10;zIzreEftPhYiQThkqKGM0WdShrwki2HkPHHy/lxjMSbZFNI02CW4reWbUhNpseK0UKKndUn5//5k&#10;NWy/fweV+24zDKeZsr49Hqf9WOvnp371ASJSH+/hW/vLaBi/T+F6Jh0B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z88TxQAAANwAAAAPAAAAAAAAAAAAAAAAAJgCAABkcnMv&#10;ZG93bnJldi54bWxQSwUGAAAAAAQABAD1AAAAigMAAAAA&#10;" path="m,c1,,,2,1,2,,2,1,5,,5,,3,,2,,xe" fillcolor="#02a0bf" stroked="f">
                    <v:path arrowok="t" o:connecttype="custom" o:connectlocs="0,0;5,12;0,29;0,0" o:connectangles="0,0,0,0"/>
                  </v:shape>
                  <v:shape id="Freeform 339" o:spid="_x0000_s1363" style="position:absolute;left:2770;top:2240;width:6;height:23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ZpcQA&#10;AADcAAAADwAAAGRycy9kb3ducmV2LnhtbESPwWoCQQyG7wXfYYjQi+isVoqsjiKKUMRLrXgOO3F3&#10;cSez7Iw67dObQ8Fj+PN/ybdYJdeoO3Wh9mxgPMpAERfe1lwaOP3shjNQISJbbDyTgV8KsFr23haY&#10;W//gb7ofY6kEwiFHA1WMba51KCpyGEa+JZbs4juHUcau1LbDh8BdoydZ9qkd1iwXKmxpU1FxPd6c&#10;UIrLNU13bnA6+P15gNt02/4lY977aT0HFSnF1/J/+8sa+JjKtyIjIq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nGaXEAAAA3AAAAA8AAAAAAAAAAAAAAAAAmAIAAGRycy9k&#10;b3ducmV2LnhtbFBLBQYAAAAABAAEAPUAAACJAwAAAAA=&#10;" path="m,c1,1,1,2,1,4,,3,,2,,1,,1,,1,,xe" fillcolor="#02a0bf" stroked="f">
                    <v:path arrowok="t" o:connecttype="custom" o:connectlocs="0,0;6,23;0,6;0,0" o:connectangles="0,0,0,0"/>
                  </v:shape>
                  <v:shape id="Freeform 340" o:spid="_x0000_s1364" style="position:absolute;left:2817;top:2293;width:12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yhVcUA&#10;AADcAAAADwAAAGRycy9kb3ducmV2LnhtbESPQWvCQBSE74L/YXlCb7qxLbbGbMQKQsFDm6Tg9ZF9&#10;TUKzb0N2m6T/3hUKHoeZ+YZJ9pNpxUC9aywrWK8iEMSl1Q1XCr6K0/IVhPPIGlvLpOCPHOzT+SzB&#10;WNuRMxpyX4kAYRejgtr7LpbSlTUZdCvbEQfv2/YGfZB9JXWPY4CbVj5G0UYabDgs1NjRsabyJ/81&#10;CvLz6eVwNBf+lK6Iso/19mzftFIPi+mwA+Fp8vfwf/tdK3h63sLtTDg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KFVxQAAANwAAAAPAAAAAAAAAAAAAAAAAJgCAABkcnMv&#10;ZG93bnJldi54bWxQSwUGAAAAAAQABAD1AAAAigMAAAAA&#10;" path="m1,v1,,,3,,4c,4,1,1,1,xe" fillcolor="#02a0bf" stroked="f">
                    <v:path arrowok="t" o:connecttype="custom" o:connectlocs="6,0;6,23;6,0" o:connectangles="0,0,0"/>
                  </v:shape>
                  <v:shape id="Freeform 341" o:spid="_x0000_s1365" style="position:absolute;left:2788;top:2316;width:6;height:30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/BusIA&#10;AADcAAAADwAAAGRycy9kb3ducmV2LnhtbERPXWvCMBR9H/gfwhV8m4mTbVKNIsJAhA3mRF8vzbUt&#10;NjehiW3tr18eBns8nO/Vpre1aKkJlWMNs6kCQZw7U3Gh4fTz8bwAESKywdoxaXhQgM169LTCzLiO&#10;v6k9xkKkEA4Zaihj9JmUIS/JYpg6T5y4q2ssxgSbQpoGuxRua/mi1Ju0WHFqKNHTrqT8drxbDV+f&#10;50HlvjsMw32hrG8vl/d+rvVk3G+XICL18V/8594bDfPXND+dS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/8G6wgAAANwAAAAPAAAAAAAAAAAAAAAAAJgCAABkcnMvZG93&#10;bnJldi54bWxQSwUGAAAAAAQABAD1AAAAhwMAAAAA&#10;" path="m,c1,1,1,3,1,5,,4,,2,,xe" fillcolor="#02a0bf" stroked="f">
                    <v:path arrowok="t" o:connecttype="custom" o:connectlocs="0,0;6,30;0,0" o:connectangles="0,0,0"/>
                  </v:shape>
                  <v:shape id="Freeform 342" o:spid="_x0000_s1366" style="position:absolute;left:2812;top:2328;width:5;height:36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taMYA&#10;AADcAAAADwAAAGRycy9kb3ducmV2LnhtbESPQWvCQBSE74L/YXlCb2aTFkWiqxSp1ILQNrbg8ZF9&#10;JqnZtzG7Nem/7wqCx2FmvmEWq97U4kKtqywrSKIYBHFudcWFgq/9ZjwD4TyyxtoyKfgjB6vlcLDA&#10;VNuOP+mS+UIECLsUFZTeN6mULi/JoItsQxy8o20N+iDbQuoWuwA3tXyM46k0WHFYKLGhdUn5Kfs1&#10;Cl6Mf7X97nt3fj+86S5LDpOfj61SD6P+eQ7CU+/v4Vt7qxU8TRK4ng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ptaMYAAADcAAAADwAAAAAAAAAAAAAAAACYAgAAZHJz&#10;L2Rvd25yZXYueG1sUEsFBgAAAAAEAAQA9QAAAIsDAAAAAA==&#10;" path="m1,c1,1,1,6,,6,1,4,1,2,1,xe" fillcolor="#02a0bf" stroked="f">
                    <v:path arrowok="t" o:connecttype="custom" o:connectlocs="5,0;0,36;5,0" o:connectangles="0,0,0"/>
                  </v:shape>
                  <v:shape id="Freeform 343" o:spid="_x0000_s1367" style="position:absolute;left:2776;top:2328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q/lMMA&#10;AADcAAAADwAAAGRycy9kb3ducmV2LnhtbESPzWrDMBCE74W+g9hCbrXshJbgWDElECg55Q983Vhb&#10;W8RaGUlNnLevCoUeh5n5hqnqyQ7iRj4YxwqKLAdB3DptuFNwPm1flyBCRNY4OCYFDwpQr5+fKiy1&#10;u/OBbsfYiQThUKKCPsaxlDK0PVkMmRuJk/flvMWYpO+k9nhPcDvIeZ6/S4uG00KPI216aq/Hb6vA&#10;7ujq9he/bE6F2TvjD7ppJqVmL9PHCkSkKf6H/9qfWsHibQ6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q/lMMAAADcAAAADwAAAAAAAAAAAAAAAACYAgAAZHJzL2Rv&#10;d25yZXYueG1sUEsFBgAAAAAEAAQA9QAAAIgDAAAAAA==&#10;" path="m,c1,,1,2,1,2,,3,,1,,xe" fillcolor="#02a0bf" stroked="f">
                    <v:path arrowok="t" o:connecttype="custom" o:connectlocs="0,0;6,12;0,0" o:connectangles="0,0,0"/>
                  </v:shape>
                  <v:shape id="Freeform 344" o:spid="_x0000_s1368" style="position:absolute;left:2670;top:2328;width:6;height:48;visibility:visible;mso-wrap-style:square;v-text-anchor:top" coordsize="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lopsUA&#10;AADcAAAADwAAAGRycy9kb3ducmV2LnhtbESPT4vCMBTE78J+h/AW9qZp/bOUahRxXfXgRVfQ46N5&#10;tsXmpTRZrd/eCILHYWZ+w0xmranElRpXWlYQ9yIQxJnVJecKDn+/3QSE88gaK8uk4E4OZtOPzgRT&#10;bW+8o+ve5yJA2KWooPC+TqV0WUEGXc/WxME728agD7LJpW7wFuCmkv0o+pYGSw4LBda0KCi77P+N&#10;gnU/O25LGZ9yf46T5So5LX+GVqmvz3Y+BuGp9e/wq73RCgajATzPh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WimxQAAANwAAAAPAAAAAAAAAAAAAAAAAJgCAABkcnMv&#10;ZG93bnJldi54bWxQSwUGAAAAAAQABAD1AAAAigMAAAAA&#10;" path="m,c1,1,1,7,,8,,5,,3,,xe" fillcolor="#02a0bf" stroked="f">
                    <v:path arrowok="t" o:connecttype="custom" o:connectlocs="0,0;0,48;0,0" o:connectangles="0,0,0"/>
                  </v:shape>
                  <v:shape id="Freeform 345" o:spid="_x0000_s1369" style="position:absolute;left:2693;top:2334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DS6McA&#10;AADcAAAADwAAAGRycy9kb3ducmV2LnhtbESPQUvDQBSE74L/YXkFb3ZTjdbGbouolSIWNPbg8bn7&#10;TKLZtyH7bNN/7wqCx2FmvmHmy8G3akd9bAIbmIwzUMQ2uIYrA9vX1ekVqCjIDtvAZOBAEZaL46M5&#10;Fi7s+YV2pVQqQTgWaKAW6Qqto63JYxyHjjh5H6H3KEn2lXY97hPct/osyy61x4bTQo0d3dZkv8pv&#10;b+Du6d4KfW5mz/KwerTv+Tovp2/GnIyGm2tQQoP8h//aa2fg/CKH3zPpCO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w0ujHAAAA3AAAAA8AAAAAAAAAAAAAAAAAmAIAAGRy&#10;cy9kb3ducmV2LnhtbFBLBQYAAAAABAAEAPUAAACMAwAAAAA=&#10;" path="m,c1,,,1,1,1v,,,1,-1,1c,1,,1,,xe" fillcolor="#02a0bf" stroked="f">
                    <v:path arrowok="t" o:connecttype="custom" o:connectlocs="0,0;6,6;0,12;0,0" o:connectangles="0,0,0,0"/>
                  </v:shape>
                  <v:shape id="Freeform 346" o:spid="_x0000_s1370" style="position:absolute;left:2788;top:2370;width:1;height:11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x3c8cA&#10;AADcAAAADwAAAGRycy9kb3ducmV2LnhtbESPX0vDQBDE3wt+h2MF39qLtfVP7LWI2lJEQaMPPq53&#10;a5Ka2wu5bRu/vVco+DjMzG+Y2aL3jdpRF+vABs5HGShiG1zNpYGP9+XwGlQUZIdNYDLwSxEW85PB&#10;DHMX9vxGu0JKlSAcczRQibS51tFW5DGOQkucvO/QeZQku1K7DvcJ7hs9zrJL7bHmtFBhS/cV2Z9i&#10;6w08PD9aoc3Lzauslk/2a7KeFFefxpyd9ne3oIR6+Q8f22tn4GI6hcOZdAT0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8d3PHAAAA3AAAAA8AAAAAAAAAAAAAAAAAmAIAAGRy&#10;cy9kb3ducmV2LnhtbFBLBQYAAAAABAAEAPUAAACMAwAAAAA=&#10;" path="m,c,,,2,,2,,1,,1,,xe" fillcolor="#02a0bf" stroked="f">
                    <v:path arrowok="t" o:connecttype="custom" o:connectlocs="0,0;0,11;0,0" o:connectangles="0,0,0"/>
                  </v:shape>
                  <v:shape id="Freeform 347" o:spid="_x0000_s1371" style="position:absolute;left:2788;top:2381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G5l8EA&#10;AADcAAAADwAAAGRycy9kb3ducmV2LnhtbESPT4vCMBTE74LfITzBm6YqK1KNsgiCePIf9Pps3rbB&#10;5qUkUbvffrMgeBxm5jfMatPZRjzJB+NYwWScgSAunTZcKbhedqMFiBCRNTaOScEvBdis+70V5tq9&#10;+ETPc6xEgnDIUUEdY5tLGcqaLIaxa4mT9+O8xZikr6T2+Epw28hpls2lRcNpocaWtjWV9/PDKrAH&#10;urvjzS+Ky8QcnfEnXRSdUsNB970EEamLn/C7vdcKZl9z+D+Tjo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RuZfBAAAA3AAAAA8AAAAAAAAAAAAAAAAAmAIAAGRycy9kb3du&#10;cmV2LnhtbFBLBQYAAAAABAAEAPUAAACGAwAAAAA=&#10;" path="m,1c1,,1,2,1,3,,3,1,1,,1xe" fillcolor="#02a0bf" stroked="f">
                    <v:path arrowok="t" o:connecttype="custom" o:connectlocs="0,6;6,18;0,6" o:connectangles="0,0,0"/>
                  </v:shape>
                  <v:shape id="Freeform 348" o:spid="_x0000_s1372" style="position:absolute;left:2806;top:2393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0cDMMA&#10;AADcAAAADwAAAGRycy9kb3ducmV2LnhtbESPzWrDMBCE74W+g9hCb42cljbGtRxCIBByyh/4urG2&#10;trC1MpKaOG9fFQo9DjPzDVMuJzuIK/lgHCuYzzIQxI3ThlsF59PmJQcRIrLGwTEpuFOAZfX4UGKh&#10;3Y0PdD3GViQIhwIVdDGOhZSh6chimLmROHlfzluMSfpWao+3BLeDfM2yD2nRcFrocKR1R01//LYK&#10;7I56t7/4vD7Nzd4Zf9B1PSn1/DStPkFEmuJ/+K+91Qre3hfweyYdAV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0cDMMAAADcAAAADwAAAAAAAAAAAAAAAACYAgAAZHJzL2Rv&#10;d25yZXYueG1sUEsFBgAAAAAEAAQA9QAAAIgDAAAAAA==&#10;" path="m,c1,,1,,1,v,1,,2,,3c,3,,3,,3,,2,,1,,xe" fillcolor="#02a0bf" stroked="f">
                    <v:path arrowok="t" o:connecttype="custom" o:connectlocs="0,0;6,0;6,18;0,18;0,0" o:connectangles="0,0,0,0,0"/>
                  </v:shape>
                  <v:shape id="Freeform 349" o:spid="_x0000_s1373" style="position:absolute;left:2753;top:2423;width:5;height:23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6PeMUA&#10;AADcAAAADwAAAGRycy9kb3ducmV2LnhtbESPTWsCQQyG74L/YYjQi+hsW5WydZRSEYp48QPPYSfu&#10;Lu5klp1Rp/31zUHwGN68T/LMl8k16kZdqD0beB1noIgLb2suDRwP69EHqBCRLTaeycAvBVgu+r05&#10;5tbfeUe3fSyVQDjkaKCKsc21DkVFDsPYt8SSnX3nMMrYldp2eBe4a/Rbls20w5rlQoUtfVdUXPZX&#10;J5TifEmTtRset35zGuIqXVd/yZiXQfr6BBUpxefyo/1jDbxP5VuRERH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/o94xQAAANwAAAAPAAAAAAAAAAAAAAAAAJgCAABkcnMv&#10;ZG93bnJldi54bWxQSwUGAAAAAAQABAD1AAAAigMAAAAA&#10;" path="m,c1,1,,2,1,3,,2,,4,,3,,2,,1,,xe" fillcolor="#02a0bf" stroked="f">
                    <v:path arrowok="t" o:connecttype="custom" o:connectlocs="0,0;5,17;0,17;0,0" o:connectangles="0,0,0,0"/>
                  </v:shape>
                  <v:shape id="Freeform 350" o:spid="_x0000_s1374" style="position:absolute;left:2806;top:2446;width:6;height:48;visibility:visible;mso-wrap-style:square;v-text-anchor:top" coordsize="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FfTMUA&#10;AADcAAAADwAAAGRycy9kb3ducmV2LnhtbESPQWvCQBSE74L/YXkFb7qJtRJTVxGrbQ+9GAU9PrLP&#10;JJh9G7Krpv++WxA8DjPzDTNfdqYWN2pdZVlBPIpAEOdWV1woOOy3wwSE88gaa8uk4JccLBf93hxT&#10;be+8o1vmCxEg7FJUUHrfpFK6vCSDbmQb4uCdbWvQB9kWUrd4D3BTy3EUTaXBisNCiQ2tS8ov2dUo&#10;+Brnx59KxqfCn+Nk85mcNh8Tq9TgpVu9g/DU+Wf40f7WCl7fZv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V9MxQAAANwAAAAPAAAAAAAAAAAAAAAAAJgCAABkcnMv&#10;ZG93bnJldi54bWxQSwUGAAAAAAQABAD1AAAAigMAAAAA&#10;" path="m1,c1,1,1,7,,8,1,5,1,3,1,xe" fillcolor="#02a0bf" stroked="f">
                    <v:path arrowok="t" o:connecttype="custom" o:connectlocs="6,0;0,48;6,0" o:connectangles="0,0,0"/>
                  </v:shape>
                  <v:shape id="Freeform 351" o:spid="_x0000_s1375" style="position:absolute;left:2764;top:2446;width:12;height:30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hMTcEA&#10;AADcAAAADwAAAGRycy9kb3ducmV2LnhtbERPzYrCMBC+C/sOYQRvmqpQpRpFXGRFFkF3H2BoxrTa&#10;TEqTrdWnN4cFjx/f/3Ld2Uq01PjSsYLxKAFBnDtdslHw+7MbzkH4gKyxckwKHuRhvfroLTHT7s4n&#10;as/BiBjCPkMFRQh1JqXPC7LoR64mjtzFNRZDhI2RusF7DLeVnCRJKi2WHBsKrGlbUH47/1kF35cr&#10;bg7tl90eu4dJzelzfJw9lRr0u80CRKAuvMX/7r1WME3j/HgmHgG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YTE3BAAAA3AAAAA8AAAAAAAAAAAAAAAAAmAIAAGRycy9kb3du&#10;cmV2LnhtbFBLBQYAAAAABAAEAPUAAACGAwAAAAA=&#10;" path="m1,v1,1,,3,,5c,4,1,2,1,xe" fillcolor="#02a0bf" stroked="f">
                    <v:path arrowok="t" o:connecttype="custom" o:connectlocs="6,0;6,30;6,0" o:connectangles="0,0,0"/>
                  </v:shape>
                  <v:shape id="Freeform 352" o:spid="_x0000_s1376" style="position:absolute;left:2800;top:2452;width:6;height:48;visibility:visible;mso-wrap-style:square;v-text-anchor:top" coordsize="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uZ98QA&#10;AADcAAAADwAAAGRycy9kb3ducmV2LnhtbESPQYvCMBSE74L/IbyFvWlaV6RUoyzqrh68bFfQ46N5&#10;tsXmpTRR6783guBxmJlvmNmiM7W4UusqywriYQSCOLe64kLB/v9nkIBwHlljbZkU3MnBYt7vzTDV&#10;9sZ/dM18IQKEXYoKSu+bVEqXl2TQDW1DHLyTbQ36INtC6hZvAW5qOYqiiTRYcVgosaFlSfk5uxgF&#10;m1F+2FUyPhb+FCfr3+S4Xo2tUp8f3fcUhKfOv8Ov9lYr+JrE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7mffEAAAA3AAAAA8AAAAAAAAAAAAAAAAAmAIAAGRycy9k&#10;b3ducmV2LnhtbFBLBQYAAAAABAAEAPUAAACJAwAAAAA=&#10;" path="m,c1,1,1,7,,8,,6,,3,,xe" fillcolor="#02a0bf" stroked="f">
                    <v:path arrowok="t" o:connecttype="custom" o:connectlocs="0,0;0,48;0,0" o:connectangles="0,0,0"/>
                  </v:shape>
                  <v:shape id="Freeform 353" o:spid="_x0000_s1377" style="position:absolute;left:2776;top:2482;width:12;height:41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LI8MA&#10;AADcAAAADwAAAGRycy9kb3ducmV2LnhtbESPQYvCMBSE7wv+h/AEb2uqFleqUWRB0MMe1AU9Pppn&#10;U2xeSpO11V+/EQSPw8x8wyxWna3EjRpfOlYwGiYgiHOnSy4U/B43nzMQPiBrrByTgjt5WC17HwvM&#10;tGt5T7dDKESEsM9QgQmhzqT0uSGLfuhq4uhdXGMxRNkUUjfYRrit5DhJptJiyXHBYE3fhvLr4c8q&#10;ON1Dq/Pq/EjN0cqUvtLdz/Ws1KDfrecgAnXhHX61t1rBZDqG5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ZLI8MAAADcAAAADwAAAAAAAAAAAAAAAACYAgAAZHJzL2Rv&#10;d25yZXYueG1sUEsFBgAAAAAEAAQA9QAAAIgDAAAAAA==&#10;" path="m1,v1,1,,5,,7c,6,1,2,1,xe" fillcolor="#02a0bf" stroked="f">
                    <v:path arrowok="t" o:connecttype="custom" o:connectlocs="6,0;6,41;6,0" o:connectangles="0,0,0"/>
                  </v:shape>
                  <v:shape id="Freeform 354" o:spid="_x0000_s1378" style="position:absolute;left:2735;top:2494;width:6;height:17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QssAA&#10;AADcAAAADwAAAGRycy9kb3ducmV2LnhtbESPzarCMBSE94LvEI7gTlMVRHqNcrkgiCv/oNtjc24b&#10;bE5KErW+vREEl8PMfMMs151txJ18MI4VTMYZCOLSacOVgvNpM1qACBFZY+OYFDwpwHrV7y0x1+7B&#10;B7ofYyUShEOOCuoY21zKUNZkMYxdS5y8f+ctxiR9JbXHR4LbRk6zbC4tGk4LNbb0V1N5Pd6sAruj&#10;q9tf/KI4TczeGX/QRdEpNRx0vz8gInXxG/60t1rBbD6D95l0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YrQssAAAADcAAAADwAAAAAAAAAAAAAAAACYAgAAZHJzL2Rvd25y&#10;ZXYueG1sUEsFBgAAAAAEAAQA9QAAAIUDAAAAAA==&#10;" path="m1,v,,,,,c1,1,,3,1,xe" fillcolor="#02a0bf" stroked="f">
                    <v:path arrowok="t" o:connecttype="custom" o:connectlocs="6,0;6,0;6,0" o:connectangles="0,0,0"/>
                  </v:shape>
                  <v:shape id="Freeform 355" o:spid="_x0000_s1379" style="position:absolute;left:2699;top:2494;width:6;height:41;visibility:visible;mso-wrap-style:square;v-text-anchor:top" coordsize="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Fo8YA&#10;AADcAAAADwAAAGRycy9kb3ducmV2LnhtbESPzWrDMBCE74W+g9hCLiWR80MIbmRTTAqFQCBuKeS2&#10;WFvb1FoZSXXcPH0UCPQ4zMw3zDYfTScGcr61rGA+S0AQV1a3XCv4/HibbkD4gKyxs0wK/shDnj0+&#10;bDHV9sxHGspQiwhhn6KCJoQ+ldJXDRn0M9sTR+/bOoMhSldL7fAc4aaTiyRZS4Mtx4UGeyoaqn7K&#10;X6PAL08lu6G4lLvDRj9L/ir2rVFq8jS+voAINIb/8L39rhUs1yu4nY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aFo8YAAADcAAAADwAAAAAAAAAAAAAAAACYAgAAZHJz&#10;L2Rvd25yZXYueG1sUEsFBgAAAAAEAAQA9QAAAIsDAAAAAA==&#10;" path="m,c,,,,,,1,2,,7,,2,,1,,1,,xe" fillcolor="#02a0bf" stroked="f">
                    <v:path arrowok="t" o:connecttype="custom" o:connectlocs="0,0;0,0;0,12;0,0" o:connectangles="0,0,0,0"/>
                  </v:shape>
                  <v:shape id="Freeform 356" o:spid="_x0000_s1380" style="position:absolute;left:2741;top:2511;width:12;height:3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CEXsYA&#10;AADcAAAADwAAAGRycy9kb3ducmV2LnhtbESPQWvCQBSE70L/w/IK3szGiKGkriKFggehrVpKb6/Z&#10;ZxLMvo27W0399W5B8DjMzDfMbNGbVpzI+caygnGSgiAurW64UrDbvo6eQPiArLG1TAr+yMNi/jCY&#10;YaHtmT/otAmViBD2BSqoQ+gKKX1Zk0Gf2I44envrDIYoXSW1w3OEm1ZmaZpLgw3HhRo7eqmpPGx+&#10;jQJ6yy7HKeZfn9/0nrnLzk3W9KPU8LFfPoMI1Id7+NZeaQWTfAr/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CEXsYAAADcAAAADwAAAAAAAAAAAAAAAACYAgAAZHJz&#10;L2Rvd25yZXYueG1sUEsFBgAAAAAEAAQA9QAAAIsDAAAAAA==&#10;" path="m1,v1,,,4,,5c,6,1,4,,5,1,4,1,1,1,xe" fillcolor="#02a0bf" stroked="f">
                    <v:path arrowok="t" o:connecttype="custom" o:connectlocs="6,0;6,30;0,30;6,0" o:connectangles="0,0,0,0"/>
                  </v:shape>
                  <v:shape id="Freeform 357" o:spid="_x0000_s1381" style="position:absolute;left:2758;top:2529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gSMQA&#10;AADcAAAADwAAAGRycy9kb3ducmV2LnhtbESPQYvCMBSE7wv+h/AEb2vqFspSjSLqgigsrAp6fDTP&#10;tti81CbW+u83guBxmJlvmMmsM5VoqXGlZQWjYQSCOLO65FzBYf/z+Q3CeWSNlWVS8CAHs2nvY4Kp&#10;tnf+o3bncxEg7FJUUHhfp1K6rCCDbmhr4uCdbWPQB9nkUjd4D3BTya8oSqTBksNCgTUtCsouu5tR&#10;sFxdL7ip2q3/PT2Oi018Nvu4VWrQ7+ZjEJ46/w6/2mutIE4SeJ4JR0B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2IEjEAAAA3AAAAA8AAAAAAAAAAAAAAAAAmAIAAGRycy9k&#10;b3ducmV2LnhtbFBLBQYAAAAABAAEAPUAAACJAwAAAAA=&#10;" path="m1,v1,,,2,,3c,3,1,1,1,xe" fillcolor="#02a0bf" stroked="f">
                    <v:path arrowok="t" o:connecttype="custom" o:connectlocs="6,0;6,18;6,0" o:connectangles="0,0,0"/>
                  </v:shape>
                  <v:shape id="Freeform 358" o:spid="_x0000_s1382" style="position:absolute;left:2753;top:2571;width:11;height:65;visibility:visible;mso-wrap-style:square;v-text-anchor:top" coordsize="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1YgcQA&#10;AADcAAAADwAAAGRycy9kb3ducmV2LnhtbESP3YrCMBSE7xf2HcIRvFtTf1DpGmWRit51tT7AoTnb&#10;VpuT0qRa394Iwl4OM/MNs9r0phY3al1lWcF4FIEgzq2uuFBwznZfSxDOI2usLZOCBznYrD8/Vhhr&#10;e+cj3U6+EAHCLkYFpfdNLKXLSzLoRrYhDt6fbQ36INtC6hbvAW5qOYmiuTRYcVgosaFtSfn11BkF&#10;XTq9Xo59N0so+Z2kib1k6T5Tajjof75BeOr9f/jdPmgF0/kCXmfC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tWIHEAAAA3AAAAA8AAAAAAAAAAAAAAAAAmAIAAGRycy9k&#10;b3ducmV2LnhtbFBLBQYAAAAABAAEAPUAAACJAwAAAAA=&#10;" path="m1,c2,3,1,9,,11,1,8,1,4,1,xe" fillcolor="#02a0bf" stroked="f">
                    <v:path arrowok="t" o:connecttype="custom" o:connectlocs="6,0;0,65;6,0" o:connectangles="0,0,0"/>
                  </v:shape>
                  <v:shape id="Freeform 359" o:spid="_x0000_s1383" style="position:absolute;left:2806;top:2630;width:6;height:29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HAcEA&#10;AADcAAAADwAAAGRycy9kb3ducmV2LnhtbERPXWvCMBR9H/gfwhV8m4kKTqpRRBBE2GBu6OulubbF&#10;5iY0se3665eHwR4P53uz620tWmpC5VjDbKpAEOfOVFxo+P46vq5AhIhssHZMGn4owG47etlgZlzH&#10;n9ReYiFSCIcMNZQx+kzKkJdkMUydJ07c3TUWY4JNIU2DXQq3tZwrtZQWK04NJXo6lJQ/Lk+r4eP9&#10;Oqjcd+dheK6U9e3t9tYvtJ6M+/0aRKQ+/ov/3CejYbFMa9OZd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lBwHBAAAA3AAAAA8AAAAAAAAAAAAAAAAAmAIAAGRycy9kb3du&#10;cmV2LnhtbFBLBQYAAAAABAAEAPUAAACGAwAAAAA=&#10;" path="m,c1,1,,4,1,5,,5,,2,,xe" fillcolor="#02a0bf" stroked="f">
                    <v:path arrowok="t" o:connecttype="custom" o:connectlocs="0,0;6,29;0,0" o:connectangles="0,0,0"/>
                  </v:shape>
                  <v:shape id="Freeform 360" o:spid="_x0000_s1384" style="position:absolute;left:2682;top:2636;width:11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9NcMA&#10;AADcAAAADwAAAGRycy9kb3ducmV2LnhtbESPQYvCMBSE74L/ITzBm6Z1wV2rqaggCB7c1gWvj+bZ&#10;FpuX0mS1/nsjLOxxmJlvmNW6N424U+dqywriaQSCuLC65lLBz3k/+QLhPLLGxjIpeJKDdTocrDDR&#10;9sEZ3XNfigBhl6CCyvs2kdIVFRl0U9sSB+9qO4M+yK6UusNHgJtGzqJoLg3WHBYqbGlXUXHLf42C&#10;/Lj/3OzMhb+lO0fZKV4c7VYrNR71myUIT73/D/+1D1rBx3wB7zPhCMj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n9NcMAAADcAAAADwAAAAAAAAAAAAAAAACYAgAAZHJzL2Rv&#10;d25yZXYueG1sUEsFBgAAAAAEAAQA9QAAAIgDAAAAAA==&#10;" path="m1,c2,,2,,2,v,2,,4,-1,4c,4,1,2,1,xe" fillcolor="#02a0bf" stroked="f">
                    <v:path arrowok="t" o:connecttype="custom" o:connectlocs="6,0;11,0;6,23;6,0" o:connectangles="0,0,0,0"/>
                  </v:shape>
                  <v:shape id="Freeform 361" o:spid="_x0000_s1385" style="position:absolute;left:2723;top:2647;width:12;height:54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O+fcIA&#10;AADcAAAADwAAAGRycy9kb3ducmV2LnhtbERPz2vCMBS+D/Y/hDfYbaY66EY1yhg4hiernedn82yq&#10;zUttom3/++Uw2PHj+71YDbYRd+p87VjBdJKAIC6drrlSUOzXL+8gfEDW2DgmBSN5WC0fHxaYaddz&#10;TvddqEQMYZ+hAhNCm0npS0MW/cS1xJE7uc5iiLCrpO6wj+G2kbMkSaXFmmODwZY+DZWX3c0q2Gzr&#10;r5/0ejze+DItZkORH86jUer5afiYgwg0hH/xn/tbK3h9i/PjmXg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I759wgAAANwAAAAPAAAAAAAAAAAAAAAAAJgCAABkcnMvZG93&#10;bnJldi54bWxQSwUGAAAAAAQABAD1AAAAhwMAAAAA&#10;" path="m1,c2,1,1,7,,9,1,6,1,3,1,xe" fillcolor="#02a0bf" stroked="f">
                    <v:path arrowok="t" o:connecttype="custom" o:connectlocs="6,0;0,54;6,0" o:connectangles="0,0,0"/>
                  </v:shape>
                  <v:shape id="Freeform 362" o:spid="_x0000_s1386" style="position:absolute;left:2717;top:2647;width:6;height:30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Y4QcUA&#10;AADcAAAADwAAAGRycy9kb3ducmV2LnhtbESPUWvCMBSF3wX/Q7jC3jRRYZbOKCIIY7DBVObrpblr&#10;y5qb0MS2669fBoM9Hs453+Fs94NtREdtqB1rWC4UCOLCmZpLDdfLaZ6BCBHZYOOYNHxTgP1uOtli&#10;blzP79SdYykShEOOGqoYfS5lKCqyGBbOEyfv07UWY5JtKU2LfYLbRq6UepQWa04LFXo6VlR8ne9W&#10;w9vrx6gK37+M4z1T1ne322ZYa/0wGw5PICIN8T/81342GtabJfyeS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jhBxQAAANwAAAAPAAAAAAAAAAAAAAAAAJgCAABkcnMv&#10;ZG93bnJldi54bWxQSwUGAAAAAAQABAD1AAAAigMAAAAA&#10;" path="m,c1,1,1,4,1,5,,5,1,2,,xe" fillcolor="#02a0bf" stroked="f">
                    <v:path arrowok="t" o:connecttype="custom" o:connectlocs="0,0;6,30;0,0" o:connectangles="0,0,0"/>
                  </v:shape>
                  <v:shape id="Freeform 363" o:spid="_x0000_s1387" style="position:absolute;left:2794;top:2659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T5mcQA&#10;AADcAAAADwAAAGRycy9kb3ducmV2LnhtbESPQWvCQBSE74L/YXkFb7oxQm2jq0RBEDxUY6HXR/aZ&#10;hGbfhuyaxH/vFgoeh5n5hllvB1OLjlpXWVYwn0UgiHOrKy4UfF8P0w8QziNrrC2Tggc52G7GozUm&#10;2vZ8oS7zhQgQdgkqKL1vEildXpJBN7MNcfButjXog2wLqVvsA9zUMo6id2mw4rBQYkP7kvLf7G4U&#10;ZKfDMt2bHz5Ld40uX/PPk91ppSZvQ7oC4Wnwr/B/+6gVLJYx/J0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U+ZnEAAAA3AAAAA8AAAAAAAAAAAAAAAAAmAIAAGRycy9k&#10;b3ducmV2LnhtbFBLBQYAAAAABAAEAPUAAACJAwAAAAA=&#10;" path="m1,v1,,,3,,4c,4,1,2,1,xe" fillcolor="#02a0bf" stroked="f">
                    <v:path arrowok="t" o:connecttype="custom" o:connectlocs="6,0;6,24;6,0" o:connectangles="0,0,0"/>
                  </v:shape>
                  <v:shape id="Freeform 364" o:spid="_x0000_s1388" style="position:absolute;left:2693;top:2653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cAsQA&#10;AADcAAAADwAAAGRycy9kb3ducmV2LnhtbESPQWvCQBSE74L/YXmF3szGCmqjq8SAUPBQTYReH9ln&#10;Epp9G7Jbjf/eFQoeh5n5hllvB9OKK/WusaxgGsUgiEurG64UnIv9ZAnCeWSNrWVScCcH2814tMZE&#10;2xuf6Jr7SgQIuwQV1N53iZSurMmgi2xHHLyL7Q36IPtK6h5vAW5a+RHHc2mw4bBQY0dZTeVv/mcU&#10;5If9Is3MDx+lK+LT9/TzYHdaqfe3IV2B8DT4V/i//aUVzBYzeJ4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YXALEAAAA3AAAAA8AAAAAAAAAAAAAAAAAmAIAAGRycy9k&#10;b3ducmV2LnhtbFBLBQYAAAAABAAEAPUAAACJAwAAAAA=&#10;" path="m1,v1,,,3,,4c,4,1,1,1,xe" fillcolor="#02a0bf" stroked="f">
                    <v:path arrowok="t" o:connecttype="custom" o:connectlocs="6,0;6,24;6,0" o:connectangles="0,0,0"/>
                  </v:shape>
                  <v:shape id="Freeform 365" o:spid="_x0000_s1389" style="position:absolute;left:2806;top:2665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WOiMYA&#10;AADcAAAADwAAAGRycy9kb3ducmV2LnhtbESPQUvDQBSE70L/w/IK3uymGmyN3RZRK6Uo2OjB43P3&#10;NYlm34bss43/3hUEj8PMfMMsVoNv1YH62AQ2MJ1koIhtcA1XBl5f1mdzUFGQHbaBycA3RVgtRycL&#10;LFw48o4OpVQqQTgWaKAW6Qqto63JY5yEjjh5+9B7lCT7SrsejwnuW32eZZfaY8NpocaObmuyn+WX&#10;N3D3eG+FPp6unuVhvbXv+SYvZ2/GnI6Hm2tQQoP8h//aG2fgYpbD75l0BP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WOiMYAAADcAAAADwAAAAAAAAAAAAAAAACYAgAAZHJz&#10;L2Rvd25yZXYueG1sUEsFBgAAAAAEAAQA9QAAAIsDAAAAAA==&#10;" path="m1,v,,,2,,2c,2,1,1,1,xe" fillcolor="#02a0bf" stroked="f">
                    <v:path arrowok="t" o:connecttype="custom" o:connectlocs="6,0;6,12;6,0" o:connectangles="0,0,0"/>
                  </v:shape>
                  <v:shape id="Freeform 366" o:spid="_x0000_s1390" style="position:absolute;left:2688;top:2677;width:5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krE8cA&#10;AADcAAAADwAAAGRycy9kb3ducmV2LnhtbESPQUvDQBSE74L/YXmCN7tRW6ux2yLaShELbfTg8bn7&#10;TKLZtyH72sZ/7wqFHoeZ+YaZzHrfqB11sQ5s4HKQgSK2wdVcGnh/W1zcgoqC7LAJTAZ+KcJsenoy&#10;wdyFPW9oV0ipEoRjjgYqkTbXOtqKPMZBaImT9xU6j5JkV2rX4T7BfaOvsuxGe6w5LVTY0mNF9qfY&#10;egNPr3Mr9L26W8vz4sV+DpfDYvxhzPlZ/3APSqiXY/jQXjoD1+MR/J9JR0B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JKxPHAAAA3AAAAA8AAAAAAAAAAAAAAAAAmAIAAGRy&#10;cy9kb3ducmV2LnhtbFBLBQYAAAAABAAEAPUAAACMAwAAAAA=&#10;" path="m,c1,,1,,1,v,1,,1,,2c,2,,1,,xe" fillcolor="#02a0bf" stroked="f">
                    <v:path arrowok="t" o:connecttype="custom" o:connectlocs="0,0;5,0;5,12;0,0" o:connectangles="0,0,0,0"/>
                  </v:shape>
                  <v:shape id="Freeform 367" o:spid="_x0000_s1391" style="position:absolute;left:2705;top:2730;width:18;height:36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0J6ccA&#10;AADcAAAADwAAAGRycy9kb3ducmV2LnhtbESPT2vCQBTE70K/w/IK3nTTVrSm2YQ2oBTx4p9Dj8/s&#10;axKafRuya4x++m6h4HGYmd8wSTaYRvTUudqygqdpBIK4sLrmUsHxsJq8gnAeWWNjmRRcyUGWPowS&#10;jLW98I76vS9FgLCLUUHlfRtL6YqKDLqpbYmD9207gz7IrpS6w0uAm0Y+R9FcGqw5LFTYUl5R8bM/&#10;GwV9vlseNi0dP/rbtV6tb1+b7Wmm1PhxeH8D4Wnw9/B/+1MreFnM4e9MOAIy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tCenHAAAA3AAAAA8AAAAAAAAAAAAAAAAAmAIAAGRy&#10;cy9kb3ducmV2LnhtbFBLBQYAAAAABAAEAPUAAACMAwAAAAA=&#10;" path="m2,v1,1,1,6,,6c,4,2,2,2,xe" fillcolor="#02a0bf" stroked="f">
                    <v:path arrowok="t" o:connecttype="custom" o:connectlocs="12,0;12,36;12,0" o:connectangles="0,0,0"/>
                  </v:shape>
                  <v:shape id="Freeform 368" o:spid="_x0000_s1392" style="position:absolute;left:2664;top:2777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cQ/8YA&#10;AADcAAAADwAAAGRycy9kb3ducmV2LnhtbESPQUvDQBSE70L/w/IK3uymWkyN3RZRK6Uo2OjB43P3&#10;NYlm34bss43/3hUEj8PMfMMsVoNv1YH62AQ2MJ1koIhtcA1XBl5f1mdzUFGQHbaBycA3RVgtRycL&#10;LFw48o4OpVQqQTgWaKAW6Qqto63JY5yEjjh5+9B7lCT7SrsejwnuW32eZZfaY8NpocaObmuyn+WX&#10;N3D3eG+FPp6unuVhvbXvs82szN+MOR0PN9eghAb5D/+1N87ARZ7D75l0BP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cQ/8YAAADcAAAADwAAAAAAAAAAAAAAAACYAgAAZHJz&#10;L2Rvd25yZXYueG1sUEsFBgAAAAAEAAQA9QAAAIsDAAAAAA==&#10;" path="m,c,,1,1,1,2,,2,,2,,2,,1,,,,xe" fillcolor="#02a0bf" stroked="f">
                    <v:path arrowok="t" o:connecttype="custom" o:connectlocs="0,0;6,12;0,12;0,0" o:connectangles="0,0,0,0"/>
                  </v:shape>
                  <v:shape id="Freeform 369" o:spid="_x0000_s1393" style="position:absolute;left:2652;top:1903;width:189;height:904;visibility:visible;mso-wrap-style:square;v-text-anchor:top" coordsize="32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tdI8AA&#10;AADcAAAADwAAAGRycy9kb3ducmV2LnhtbERPS27CMBDdV+IO1iB1VxyoRCFgEAKqdtEN4AOM4iEJ&#10;ZMZRbCC9fb1A6vLp/Zfrnht1py7UXgyMRxkoksK7WkoD9vT5NgMVIorDxgsZ+KUA69XgZYm58w85&#10;0P0YS5VCJORooIqxzbUORUWMYeRbksSdfccYE+xK7Tp8pHBu9CTLppqxltRQYUvbiorr8cYG9vZH&#10;DtetdRZ5wnb+tTuXfDHmddhvFqAi9fFf/HR/OwPvH2ltOpOOgF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YtdI8AAAADcAAAADwAAAAAAAAAAAAAAAACYAgAAZHJzL2Rvd25y&#10;ZXYueG1sUEsFBgAAAAAEAAQA9QAAAIUDAAAAAA==&#10;" path="m5,v3,2,8,2,12,3c22,5,28,3,31,7v,2,-1,5,-1,8c31,21,30,28,31,33v,4,-1,10,,12c31,49,30,53,31,56v-1,19,-1,31,,49c29,121,32,133,31,150v-11,,-19,3,-31,1c1,130,1,108,1,87v1,-3,,-4,1,-5c1,65,4,39,3,19v,-1,1,-1,1,-2c3,13,4,6,4,1,5,1,5,,5,xm9,7v1,,1,-1,1,-2c10,5,10,5,9,5v,1,,1,,2xm18,10v,,1,1,1,c19,10,18,9,18,10xm24,13v,,,-1,,-1c23,12,23,12,23,12v,,,1,1,1xm27,15v,-1,,-1,,-2c26,13,26,13,26,13v,1,1,2,1,2xm23,18c22,17,22,17,21,17v,1,1,1,2,1xm21,21v1,,1,1,2,1c24,20,22,21,22,20v,-1,,-1,,-1c22,19,22,19,21,19v,1,,1,,2xm11,21v,,1,1,1,-1c12,20,11,20,11,20r,1xm14,23v1,-1,,,1,c15,23,14,22,16,22,15,21,15,21,14,21v1,1,,,,2xm19,24v,,,,,-1c18,23,18,23,18,22v,2,,2,1,2xm27,32v,-2,1,-4,,-5c27,29,26,31,27,32xm9,29v1,,1,,1,c10,28,10,28,9,27v,1,,2,,2xm25,34v1,,1,,1,c26,33,26,32,26,31v-1,,-1,,-1,c25,32,25,33,25,34xm19,41v-1,,,-2,-1,-2c18,40,18,42,19,41xm21,47v1,1,1,1,1,1c22,46,21,46,22,45v-1,,-1,-1,-1,-1c20,44,20,44,20,44v1,,1,2,1,3xm14,53v,-2,1,-5,-1,-5c13,50,13,52,14,53xm23,53v,-1,1,-3,,-3c23,51,22,53,23,53xm15,55v,-1,1,-3,,-3c15,53,14,55,15,55xm18,55v1,-1,,-2,,-2c17,54,18,55,18,55xm17,61v1,,,-3,1,-3c17,58,18,56,17,56v,2,,3,,5xm20,58v,1,,2,1,3c21,59,21,58,20,57v,1,,1,,1xm29,70v,-1,1,-4,,-4c29,67,28,70,29,70xm23,69v1,,1,-1,1,-2c24,67,24,66,23,66v1,1,,2,,3xm9,70v-1,,-1,,-1,c8,69,9,68,8,69v,1,,2,1,1xm24,75v,-2,,-4,-1,-5c23,72,23,74,24,75xm25,81v1,,1,-4,,-4c26,76,26,72,26,70v-1,1,-1,2,-2,3c25,75,25,77,25,81xm27,78v1,,1,-5,1,-6c28,74,28,76,27,78xm22,74v,,,-2,-1,-2c21,73,21,75,22,74xm3,80v1,-1,1,-7,,-8c3,75,3,77,3,80xm7,75v1,,1,-1,1,-1c7,74,8,73,7,73v,1,,1,,2xm9,82v,-1,,-3,,-4c8,78,9,80,9,82v,-1,,1,,xm16,84v,-2,,-5,-1,-6c15,80,15,82,16,84xm23,81v,,,-2,,-2c23,80,23,80,23,81xm24,84v,-1,,-3,-1,-2c24,82,23,84,24,84xm26,86v1,,1,,1,c27,85,27,84,27,83v-1,,-1,,-1,c26,84,26,85,26,86xm17,91v,1,,-1,1,c17,90,18,89,17,88v,1,,2,,3xm9,95v,-2,,-4,-1,-4c8,92,9,93,9,95xm26,100v1,-1,1,-7,1,-8c27,95,27,97,26,100xm20,97v,-2,1,-4,,-5c20,94,19,96,20,97xm25,101v1,-1,1,-7,,-8c25,96,25,99,25,101xm22,105v,-2,1,-6,,-7c22,100,21,104,22,105xm15,100v,,,,,c14,103,15,101,15,100xm8,102v,5,1,,,-2c8,100,8,100,8,100v,1,,1,,2xm15,108v1,-1,,1,1,c16,107,17,103,16,103v,1,,4,-1,5xm19,109v,-1,1,-3,,-3c19,107,18,109,19,109xm17,124v1,-2,2,-8,1,-11c18,117,18,121,17,124xm27,128v-1,-1,,-4,-1,-5c26,125,26,128,27,128xm6,128v1,,1,-2,1,-4c6,124,6,124,6,124v,2,-1,4,,4xm12,135v1,-2,2,-8,1,-9c13,129,13,132,12,135xm12,131v,-1,,-4,-1,-5c12,128,11,131,12,131xm25,132v,-1,1,-4,,-4c25,130,24,132,25,132xm8,131v,-1,1,-4,,-4c8,128,7,131,8,131xm27,131v,,,-2,,-2c27,130,26,131,27,131xm7,133v,-1,,-1,,-2c6,131,6,131,6,131v,1,,2,1,2xm11,146v1,,1,-5,,-6c11,142,9,144,11,146xm2,150v1,,1,,1,c3,149,2,148,2,148v,,,1,,2xe" fillcolor="#02a0bf" stroked="f">
                    <v:path arrowok="t" o:connecttype="custom" o:connectlocs="177,89;183,620;12,484;30,0;53,41;142,77;159,89;136,106;136,130;124,124;65,124;83,124;106,130;159,189;53,171;148,183;112,242;124,260;77,284;136,313;106,325;106,343;124,360;171,390;136,390;47,408;142,443;142,431;159,461;18,473;47,437;53,461;89,461;136,479;154,508;154,508;100,538;154,591;118,544;148,597;89,591;47,591;95,638;112,626;100,733;35,756;71,798;65,744;148,780;159,774;41,774;65,827;12,874" o:connectangles="0,0,0,0,0,0,0,0,0,0,0,0,0,0,0,0,0,0,0,0,0,0,0,0,0,0,0,0,0,0,0,0,0,0,0,0,0,0,0,0,0,0,0,0,0,0,0,0,0,0,0,0,0"/>
                    <o:lock v:ext="edit" verticies="t"/>
                  </v:shape>
                  <v:shape id="Freeform 370" o:spid="_x0000_s1394" style="position:absolute;left:2735;top:2027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9jMUA&#10;AADcAAAADwAAAGRycy9kb3ducmV2LnhtbESPQWvCQBSE70L/w/KE3nRjK62mrlK0BaGimOj9kX3N&#10;hmbfhuxq4r93C4Ueh5n5hlmseluLK7W+cqxgMk5AEBdOV1wqOOWfoxkIH5A11o5JwY08rJYPgwWm&#10;2nV8pGsWShEh7FNUYEJoUil9YciiH7uGOHrfrrUYomxLqVvsItzW8ilJXqTFiuOCwYbWhoqf7GIV&#10;HGi2+bppOz9fprnZTztf7z92Sj0O+/c3EIH68B/+a2+1gufXOfye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72MxQAAANwAAAAPAAAAAAAAAAAAAAAAAJgCAABkcnMv&#10;ZG93bnJldi54bWxQSwUGAAAAAAQABAD1AAAAigMAAAAA&#10;" path="m,c1,,1,,2,1,,1,1,2,1,2,,2,1,1,,2,,,1,1,,xe" fillcolor="#02a0bf" stroked="f">
                    <v:path arrowok="t" o:connecttype="custom" o:connectlocs="0,0;12,6;6,12;0,12;0,0" o:connectangles="0,0,0,0,0"/>
                  </v:shape>
                  <v:shape id="Freeform 371" o:spid="_x0000_s1395" style="position:absolute;left:2788;top:2293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SoP8AA&#10;AADcAAAADwAAAGRycy9kb3ducmV2LnhtbERPW2vCMBR+F/wP4Qh709QNRumMIoIw9uRl0Nez5tgE&#10;m5OSZG3375cHwceP777ZTa4TA4VoPStYrwoQxI3XllsF39fjsgQRE7LGzjMp+KMIu+18tsFK+5HP&#10;NFxSK3IIxwoVmJT6SsrYGHIYV74nztzNB4cpw9BKHXDM4a6Tr0XxLh1azg0GezoYau6XX6fAfdHd&#10;n35CWV/X9uRtOOu6npR6WUz7DxCJpvQUP9yfWsFbmefnM/kIy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VSoP8AAAADcAAAADwAAAAAAAAAAAAAAAACYAgAAZHJzL2Rvd25y&#10;ZXYueG1sUEsFBgAAAAAEAAQA9QAAAIUDAAAAAA==&#10;" path="m,c1,,1,1,1,1,1,2,1,3,,3,,2,1,1,,xe" fillcolor="#02a0bf" stroked="f">
                    <v:path arrowok="t" o:connecttype="custom" o:connectlocs="0,0;6,6;0,18;0,0" o:connectangles="0,0,0,0"/>
                  </v:shape>
                  <v:shape id="Freeform 372" o:spid="_x0000_s1396" style="position:absolute;left:2699;top:2305;width:6;height:17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NpMIA&#10;AADcAAAADwAAAGRycy9kb3ducmV2LnhtbESPT4vCMBTE7wt+h/AEb2tahaVUo4ggiCf/LPT6bJ5t&#10;sHkpSdT67TcLC3scZuY3zHI92E48yQfjWEE+zUAQ104bbhR8X3afBYgQkTV2jknBmwKsV6OPJZba&#10;vfhEz3NsRIJwKFFBG2NfShnqliyGqeuJk3dz3mJM0jdSe3wluO3kLMu+pEXDaaHFnrYt1ffzwyqw&#10;B7q749UX1SU3R2f8SVfVoNRkPGwWICIN8T/8195rBfMih98z6Qj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A2kwgAAANwAAAAPAAAAAAAAAAAAAAAAAJgCAABkcnMvZG93&#10;bnJldi54bWxQSwUGAAAAAAQABAD1AAAAhwMAAAAA&#10;" path="m,1c1,,,1,,2v1,,1,,1,c,3,,2,,1xe" fillcolor="#02a0bf" stroked="f">
                    <v:path arrowok="t" o:connecttype="custom" o:connectlocs="0,6;0,11;6,11;0,6" o:connectangles="0,0,0,0"/>
                  </v:shape>
                  <v:shape id="Freeform 373" o:spid="_x0000_s1397" style="position:absolute;left:2794;top:2316;width:12;height:65;visibility:visible;mso-wrap-style:square;v-text-anchor:top" coordsize="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Yd48MA&#10;AADcAAAADwAAAGRycy9kb3ducmV2LnhtbESP0YrCMBRE34X9h3AF3zS1ikjXKMtS0beudj/g0txt&#10;q81NaVKtf2+EBR+HmTnDbHaDacSNOldbVjCfRSCIC6trLhX85vvpGoTzyBoby6TgQQ5224/RBhNt&#10;73yi29mXIkDYJaig8r5NpHRFRQbdzLbEwfuznUEfZFdK3eE9wE0j4yhaSYM1h4UKW/quqLiee6Og&#10;zxbXy2nolymlP3GW2kueHXKlJuPh6xOEp8G/w//to1awWMfwOhOO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Yd48MAAADcAAAADwAAAAAAAAAAAAAAAACYAgAAZHJzL2Rv&#10;d25yZXYueG1sUEsFBgAAAAAEAAQA9QAAAIgDAAAAAA==&#10;" path="m,3c1,2,1,1,2,v,2,,6,-1,7c2,7,2,11,1,11,1,7,1,5,,3xe" fillcolor="#02a0bf" stroked="f">
                    <v:path arrowok="t" o:connecttype="custom" o:connectlocs="0,18;12,0;6,41;6,65;0,18" o:connectangles="0,0,0,0,0"/>
                  </v:shape>
                  <v:shape id="Freeform 374" o:spid="_x0000_s1398" style="position:absolute;left:2699;top:2364;width:6;height:29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1zisUA&#10;AADcAAAADwAAAGRycy9kb3ducmV2LnhtbESPUUvDMBSF3wX/Q7jC3lziClrqsiGCMAYT3IZ7vTR3&#10;bVlzE5qs7frrjSD4eDjnfIezXI+2FT11oXGs4WmuQBCXzjRcaTgePh5zECEiG2wdk4YbBViv7u+W&#10;WBg38Bf1+1iJBOFQoIY6Rl9IGcqaLIa588TJO7vOYkyyq6TpcEhw28qFUs/SYsNpoUZP7zWVl/3V&#10;avjcfU+q9MN2mq65sr4/nV7GTOvZw/j2CiLSGP/Df+2N0ZDlG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TXOKxQAAANwAAAAPAAAAAAAAAAAAAAAAAJgCAABkcnMv&#10;ZG93bnJldi54bWxQSwUGAAAAAAQABAD1AAAAigMAAAAA&#10;" path="m1,4c1,2,,,1,v,1,,3,,4c1,5,1,3,1,4xe" fillcolor="#02a0bf" stroked="f">
                    <v:path arrowok="t" o:connecttype="custom" o:connectlocs="6,23;6,0;6,23;6,23" o:connectangles="0,0,0,0"/>
                  </v:shape>
                  <v:shape id="Freeform 375" o:spid="_x0000_s1399" style="position:absolute;left:2741;top:2364;width:6;height:3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3it8cA&#10;AADcAAAADwAAAGRycy9kb3ducmV2LnhtbESP3WrCQBSE74W+w3IE78zGnxZJXaWIooJgGy14ecge&#10;k7TZszG7NenbdwuFXg4z8w0zX3amEndqXGlZwSiKQRBnVpecKzifNsMZCOeRNVaWScE3OVguHnpz&#10;TLRt+Y3uqc9FgLBLUEHhfZ1I6bKCDLrI1sTBu9rGoA+yyaVusA1wU8lxHD9JgyWHhQJrWhWUfaZf&#10;RsHa+K3tDu+H2/Gy1206ujx+vO6UGvS7l2cQnjr/H/5r77SCyWwKv2fC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94rfHAAAA3AAAAA8AAAAAAAAAAAAAAAAAmAIAAGRy&#10;cy9kb3ducmV2LnhtbFBLBQYAAAAABAAEAPUAAACMAwAAAAA=&#10;" path="m,c1,1,1,4,1,6,,4,,2,,xe" fillcolor="#02a0bf" stroked="f">
                    <v:path arrowok="t" o:connecttype="custom" o:connectlocs="0,0;6,35;0,0" o:connectangles="0,0,0"/>
                  </v:shape>
                  <v:shape id="Freeform 376" o:spid="_x0000_s1400" style="position:absolute;left:2699;top:2441;width:6;height:23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8MocUA&#10;AADcAAAADwAAAGRycy9kb3ducmV2LnhtbESPQWvCQBSE74L/YXmFXkQ3bbVI6iZIg1CKF614fmSf&#10;STD7NmRXs/rru4WCx2FmvmFWeTCtuFLvGssKXmYJCOLS6oYrBYefzXQJwnlkja1lUnAjB3k2Hq0w&#10;1XbgHV33vhIRwi5FBbX3XSqlK2sy6Ga2I47eyfYGfZR9JXWPQ4SbVr4mybs02HBcqLGjz5rK8/5i&#10;IqU8ncN8YyaHrf0+TrAIl+IelHp+CusPEJ6Cf4T/219awdtyAX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wyhxQAAANwAAAAPAAAAAAAAAAAAAAAAAJgCAABkcnMv&#10;ZG93bnJldi54bWxQSwUGAAAAAAQABAD1AAAAigMAAAAA&#10;" path="m,c1,,1,2,1,4,1,2,,1,,xe" fillcolor="#02a0bf" stroked="f">
                    <v:path arrowok="t" o:connecttype="custom" o:connectlocs="0,0;6,23;0,0" o:connectangles="0,0,0"/>
                  </v:shape>
                  <v:shape id="Freeform 377" o:spid="_x0000_s1401" style="position:absolute;left:2646;top:1879;width:18;height:1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FkjMUA&#10;AADcAAAADwAAAGRycy9kb3ducmV2LnhtbESPT2vCQBTE74V+h+UVeqsbWxSJ2YRSEKsnq0J7fGZf&#10;k2D2bZrd/PHbu0LB4zAzv2GSbDS16Kl1lWUF00kEgji3uuJCwfGwelmAcB5ZY22ZFFzIQZY+PiQY&#10;azvwF/V7X4gAYRejgtL7JpbS5SUZdBPbEAfv17YGfZBtIXWLQ4CbWr5G0VwarDgslNjQR0n5ed8Z&#10;BdvTTzdbyc35+2+a653BtdmuWannp/F9CcLT6O/h//anVvC2mMPtTDg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sWSMxQAAANwAAAAPAAAAAAAAAAAAAAAAAJgCAABkcnMv&#10;ZG93bnJldi54bWxQSwUGAAAAAAQABAD1AAAAigMAAAAA&#10;" path="m2,2c,2,1,1,1,v2,,,2,1,2xe" fillcolor="black" stroked="f">
                    <v:path arrowok="t" o:connecttype="custom" o:connectlocs="12,12;6,0;12,12" o:connectangles="0,0,0"/>
                  </v:shape>
                  <v:shape id="Freeform 378" o:spid="_x0000_s1402" style="position:absolute;left:2593;top:1844;width:18;height:41;visibility:visible;mso-wrap-style:square;v-text-anchor:top" coordsize="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29b4A&#10;AADcAAAADwAAAGRycy9kb3ducmV2LnhtbERP3WrCMBS+H/gO4Qi7m6kOVKqpiCAoDMHqAxybY1va&#10;nJQk1u7tl4Hg5ffPt94MphU9OV9bVjCdJCCIC6trLhVcL/uvJQgfkDW2lknBL3nYZKOPNabaPvlM&#10;fR5KEUvYp6igCqFLpfRFRQb9xHbEUbtbZzBE6EqpHT5juWnlLEnm0mDNcaHCjnYVFU3+MApuP03e&#10;H6XJ+cRTTe4SiflCqc/xsF2BCDSEt/mVPmgF38sF/J+JR0Bm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KFdvW+AAAA3AAAAA8AAAAAAAAAAAAAAAAAmAIAAGRycy9kb3ducmV2&#10;LnhtbFBLBQYAAAAABAAEAPUAAACDAwAAAAA=&#10;" path="m2,7c,5,2,3,2,,3,2,1,5,2,7xe" fillcolor="black" stroked="f">
                    <v:path arrowok="t" o:connecttype="custom" o:connectlocs="12,41;12,0;12,41" o:connectangles="0,0,0"/>
                  </v:shape>
                  <v:shape id="Freeform 379" o:spid="_x0000_s1403" style="position:absolute;left:2623;top:1856;width:5;height:11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bMk8MA&#10;AADcAAAADwAAAGRycy9kb3ducmV2LnhtbERPy2rCQBTdF/oPwxW6q5NUGkN0ItKmUHBVHwt318w1&#10;iWbuhMxE07/vLAouD+e9XI2mFTfqXWNZQTyNQBCXVjdcKdjvvl5TEM4ja2wtk4JfcrDKn5+WmGl7&#10;5x+6bX0lQgi7DBXU3neZlK6syaCb2o44cGfbG/QB9pXUPd5DuGnlWxQl0mDDoaHGjj5qKq/bwSh4&#10;t2s+R5tknhxnxeZwORXDZ1wo9TIZ1wsQnkb/EP+7v7WCWRrWhjPhCM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bMk8MAAADcAAAADwAAAAAAAAAAAAAAAACYAgAAZHJzL2Rv&#10;d25yZXYueG1sUEsFBgAAAAAEAAQA9QAAAIgDAAAAAA==&#10;" path="m1,2c,2,,2,,2,,1,,,,,1,,1,,1,v,,,1,,2xe" fillcolor="black" stroked="f">
                    <v:path arrowok="t" o:connecttype="custom" o:connectlocs="5,11;0,11;0,0;5,0;5,11" o:connectangles="0,0,0,0,0"/>
                  </v:shape>
                  <v:shape id="Freeform 380" o:spid="_x0000_s1404" style="position:absolute;left:2623;top:1767;width:11;height:77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MnfMUA&#10;AADcAAAADwAAAGRycy9kb3ducmV2LnhtbESPQUsDMRSE74L/ITzBi9isCtquTYsURMGDdhV6fWye&#10;m9TNy5K8tlt/vREEj8PMfMPMl2Po1Z5S9pENXE0qUMRttJ47Ax/vj5dTUFmQLfaRycCRMiwXpydz&#10;rG088Jr2jXSqQDjXaMCJDLXWuXUUME/iQFy8z5gCSpGp0zbhocBDr6+r6lYH9FwWHA60ctR+Nbtg&#10;oFmvnu422wsn36/i3dsubf3xxZjzs/HhHpTQKP/hv/azNXAzncHvmXIE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yd8xQAAANwAAAAPAAAAAAAAAAAAAAAAAJgCAABkcnMv&#10;ZG93bnJldi54bWxQSwUGAAAAAAQABAD1AAAAigMAAAAA&#10;" path="m1,13c,12,,10,1,9,,7,,2,2,,1,5,1,9,1,13xe" fillcolor="black" stroked="f">
                    <v:path arrowok="t" o:connecttype="custom" o:connectlocs="6,77;6,53;11,0;6,77" o:connectangles="0,0,0,0"/>
                  </v:shape>
                  <v:shape id="Freeform 381" o:spid="_x0000_s1405" style="position:absolute;left:2599;top:1796;width:12;height:42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ioecEA&#10;AADcAAAADwAAAGRycy9kb3ducmV2LnhtbERPTYvCMBC9C/sfwix4EU1XRbQaRRYEF/Zi9eBxbMa2&#10;2ExKE7X++52DsMfH+15tOlerB7Wh8mzga5SAIs69rbgwcDruhnNQISJbrD2TgRcF2Kw/eitMrX/y&#10;gR5ZLJSEcEjRQBljk2od8pIchpFviIW7+tZhFNgW2rb4lHBX63GSzLTDiqWhxIa+S8pv2d0ZmBwG&#10;g2b7k1x+3Xk3f83GU8zc3pj+Z7ddgorUxX/x27234lvIfDkjR0C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oqHnBAAAA3AAAAA8AAAAAAAAAAAAAAAAAmAIAAGRycy9kb3du&#10;cmV2LnhtbFBLBQYAAAAABAAEAPUAAACGAwAAAAA=&#10;" path="m1,7c,6,1,2,1,v1,2,,5,,7xe" fillcolor="black" stroked="f">
                    <v:path arrowok="t" o:connecttype="custom" o:connectlocs="6,42;6,0;6,42" o:connectangles="0,0,0"/>
                  </v:shape>
                  <v:shape id="Freeform 382" o:spid="_x0000_s1406" style="position:absolute;left:2593;top:1802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Xz08YA&#10;AADcAAAADwAAAGRycy9kb3ducmV2LnhtbESPT2vCQBTE74LfYXmCN92k0qipq0gboeDJfwdvz+wz&#10;SZt9G7Krpt++Wyh4HGbmN8xi1Zla3Kl1lWUF8TgCQZxbXXGh4HjYjGYgnEfWWFsmBT/kYLXs9xaY&#10;avvgHd33vhABwi5FBaX3TSqly0sy6Ma2IQ7e1bYGfZBtIXWLjwA3tXyJokQarDgslNjQe0n59/5m&#10;FLzaNV+jbTJNzpNse/q6ZLePOFNqOOjWbyA8df4Z/m9/agWTeQx/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Xz08YAAADcAAAADwAAAAAAAAAAAAAAAACYAgAAZHJz&#10;L2Rvd25yZXYueG1sUEsFBgAAAAAEAAQA9QAAAIsDAAAAAA==&#10;" path="m1,2c,2,,2,,2,,1,,1,,,1,,1,,1,v,1,,1,,2xe" fillcolor="black" stroked="f">
                    <v:path arrowok="t" o:connecttype="custom" o:connectlocs="6,12;0,12;0,0;6,0;6,12" o:connectangles="0,0,0,0,0"/>
                  </v:shape>
                  <v:shape id="Freeform 383" o:spid="_x0000_s1407" style="position:absolute;left:2587;top:1785;width:12;height:11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SOtsgA&#10;AADcAAAADwAAAGRycy9kb3ducmV2LnhtbESPT2vCQBTE70K/w/IKvYjZ+Kc1TbNKKFTqoYeqF2+P&#10;7GuSmn0bslsTv31XEDwOM/MbJlsPphFn6lxtWcE0ikEQF1bXXCo47D8mCQjnkTU2lknBhRysVw+j&#10;DFNte/6m886XIkDYpaig8r5NpXRFRQZdZFvi4P3YzqAPsiul7rAPcNPIWRy/SIM1h4UKW3qvqDjt&#10;/oyC32G52DznyxyTcT/d1pfk63gqlHp6HPI3EJ4Gfw/f2p9awfx1Btcz4QjI1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NI62yAAAANwAAAAPAAAAAAAAAAAAAAAAAJgCAABk&#10;cnMvZG93bnJldi54bWxQSwUGAAAAAAQABAD1AAAAjQMAAAAA&#10;" path="m1,2c,2,1,1,1,v1,,,1,,2xe" fillcolor="black" stroked="f">
                    <v:path arrowok="t" o:connecttype="custom" o:connectlocs="6,11;6,0;6,11" o:connectangles="0,0,0"/>
                  </v:shape>
                  <v:shape id="Freeform 384" o:spid="_x0000_s1408" style="position:absolute;left:2605;top:1779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grLccA&#10;AADcAAAADwAAAGRycy9kb3ducmV2LnhtbESPzWvCQBTE7wX/h+UJXopu/KjG1FVCoUUPPfhx8fbI&#10;PpPU7NuQ3Zr437tCocdhZn7DrDadqcSNGldaVjAeRSCIM6tLzhWcjp/DGITzyBory6TgTg42697L&#10;ChNtW97T7eBzESDsElRQeF8nUrqsIINuZGvi4F1sY9AH2eRSN9gGuKnkJIrm0mDJYaHAmj4Kyq6H&#10;X6Pgp1vMvt7SRYrxazvelff4+3zNlBr0u/QdhKfO/4f/2lutYLqcwvNMOAJy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4Ky3HAAAA3AAAAA8AAAAAAAAAAAAAAAAAmAIAAGRy&#10;cy9kb3ducmV2LnhtbFBLBQYAAAAABAAEAPUAAACMAwAAAAA=&#10;" path="m1,2c,2,1,,1,v1,,,1,,2xe" fillcolor="black" stroked="f">
                    <v:path arrowok="t" o:connecttype="custom" o:connectlocs="6,12;6,0;6,12" o:connectangles="0,0,0"/>
                  </v:shape>
                  <v:shape id="Freeform 385" o:spid="_x0000_s1409" style="position:absolute;left:2593;top:1726;width:12;height:17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UGu8QA&#10;AADcAAAADwAAAGRycy9kb3ducmV2LnhtbESP3WrCQBSE74W+w3IK3unGv1Kjq4RAxQsp/j3AIXvM&#10;BrNnQ3araZ/eFQpeDjPzDbNcd7YWN2p95VjBaJiAIC6crrhUcD59DT5B+ICssXZMCn7Jw3r11lti&#10;qt2dD3Q7hlJECPsUFZgQmlRKXxiy6IeuIY7exbUWQ5RtKXWL9wi3tRwnyYe0WHFcMNhQbqi4Hn+s&#10;gmqbnbL992Z2DejMX36xu00+Vqr/3mULEIG68Ar/t7dawWQ+heeZe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FBrvEAAAA3AAAAA8AAAAAAAAAAAAAAAAAmAIAAGRycy9k&#10;b3ducmV2LnhtbFBLBQYAAAAABAAEAPUAAACJAwAAAAA=&#10;" path="m2,3c,2,1,1,1,v1,,,2,1,3xe" fillcolor="black" stroked="f">
                    <v:path arrowok="t" o:connecttype="custom" o:connectlocs="12,17;6,0;12,17" o:connectangles="0,0,0"/>
                  </v:shape>
                  <v:shape id="Freeform 386" o:spid="_x0000_s1410" style="position:absolute;left:2640;top:1720;width:18;height:17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6hw8QA&#10;AADcAAAADwAAAGRycy9kb3ducmV2LnhtbESP3YrCMBSE7wXfIZwF7zRd/1irUUSwqOCC7j7AoTnb&#10;lm1OShPb+vZGELwcZuYbZrXpTCkaql1hWcHnKAJBnFpdcKbg92c//ALhPLLG0jIpuJODzbrfW2Gs&#10;bcsXaq4+EwHCLkYFufdVLKVLczLoRrYiDt6frQ36IOtM6hrbADelHEfRXBosOCzkWNEup/T/ejMK&#10;9g2ek7NMzHdXzC+ntpke78lUqcFHt12C8NT5d/jVPmgFk8UM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OocPEAAAA3AAAAA8AAAAAAAAAAAAAAAAAmAIAAGRycy9k&#10;b3ducmV2LnhtbFBLBQYAAAAABAAEAPUAAACJAwAAAAA=&#10;" path="m2,3c,3,2,1,1,,3,,2,2,2,3xe" fillcolor="black" stroked="f">
                    <v:path arrowok="t" o:connecttype="custom" o:connectlocs="12,17;6,0;12,17" o:connectangles="0,0,0"/>
                  </v:shape>
                  <v:shape id="Freeform 387" o:spid="_x0000_s1411" style="position:absolute;left:2617;top:1672;width:11;height:4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wqucIA&#10;AADcAAAADwAAAGRycy9kb3ducmV2LnhtbESPT4vCMBTE78J+h/CEvWmqi2W3GmURC179g+Dt0Tzb&#10;0ualJNHWb2+EhT0OM/MbZrUZTCse5HxtWcFsmoAgLqyuuVRwPuWTbxA+IGtsLZOCJ3nYrD9GK8y0&#10;7flAj2MoRYSwz1BBFUKXSemLigz6qe2Io3ezzmCI0pVSO+wj3LRyniSpNFhzXKiwo21FRXO8GwWL&#10;ps9Pl27r8jRcZTO/Nv3OJEp9joffJYhAQ/gP/7X3WsHXTwrvM/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rCq5wgAAANwAAAAPAAAAAAAAAAAAAAAAAJgCAABkcnMvZG93&#10;bnJldi54bWxQSwUGAAAAAAQABAD1AAAAhwMAAAAA&#10;" path="m1,8c,5,1,3,1,1,2,2,1,,2,1,2,3,1,6,1,8xe" fillcolor="black" stroked="f">
                    <v:path arrowok="t" o:connecttype="custom" o:connectlocs="6,48;6,6;11,6;6,48" o:connectangles="0,0,0,0"/>
                  </v:shape>
                  <v:shape id="Freeform 388" o:spid="_x0000_s1412" style="position:absolute;left:2587;top:1684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+BfMUA&#10;AADcAAAADwAAAGRycy9kb3ducmV2LnhtbESPT2sCMRTE70K/Q3iF3jTbFvyzGqWUCr2Uoivi8bF5&#10;7q5uXrZJjNtv3xQEj8PM/IZZrHrTikjON5YVPI8yEMSl1Q1XCnbFejgF4QOyxtYyKfglD6vlw2CB&#10;ubZX3lDchkokCPscFdQhdLmUvqzJoB/Zjjh5R+sMhiRdJbXDa4KbVr5k2VgabDgt1NjRe03leXsx&#10;CprT4eOrK77H0+guPy1z3K+LqNTTY/82BxGoD/fwrf2pFbzOJv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4F8xQAAANwAAAAPAAAAAAAAAAAAAAAAAJgCAABkcnMv&#10;ZG93bnJldi54bWxQSwUGAAAAAAQABAD1AAAAigMAAAAA&#10;" path="m1,4c,4,1,,2,v,1,,3,-1,4xe" fillcolor="black" stroked="f">
                    <v:path arrowok="t" o:connecttype="custom" o:connectlocs="6,24;12,0;6,24" o:connectangles="0,0,0"/>
                  </v:shape>
                  <v:shape id="Freeform 389" o:spid="_x0000_s1413" style="position:absolute;left:2605;top:1649;width:18;height:29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JWYMIA&#10;AADcAAAADwAAAGRycy9kb3ducmV2LnhtbERPTU8CMRC9m/AfmiHxYqSLRIIrhRDjBm4GhIO3sR13&#10;G7fTTVuW5d/Tg4nHl/e9XA+uFT2FaD0rmE4KEMTaG8u1guNn9bgAEROywdYzKbhShPVqdLfE0vgL&#10;76k/pFrkEI4lKmhS6kopo27IYZz4jjhzPz44TBmGWpqAlxzuWvlUFHPp0HJuaLCjt4b07+HsFOhq&#10;+xC+3k/P9HE8fdtgF33FWqn78bB5BZFoSP/iP/fOKJi95LX5TD4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8lZgwgAAANwAAAAPAAAAAAAAAAAAAAAAAJgCAABkcnMvZG93&#10;bnJldi54bWxQSwUGAAAAAAQABAD1AAAAhwMAAAAA&#10;" path="m2,5c,4,1,2,1,,3,1,2,3,2,5xe" fillcolor="black" stroked="f">
                    <v:path arrowok="t" o:connecttype="custom" o:connectlocs="12,29;6,0;12,29" o:connectangles="0,0,0"/>
                  </v:shape>
                  <v:shape id="Freeform 390" o:spid="_x0000_s1414" style="position:absolute;left:2640;top:1613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ywlcQA&#10;AADcAAAADwAAAGRycy9kb3ducmV2LnhtbESPQWsCMRSE7wX/Q3hCbzVrBdHVKCIVvJRSt4jHx+a5&#10;u7p5WZMYt/++KRR6HGbmG2a57k0rIjnfWFYwHmUgiEurG64UfBW7lxkIH5A1tpZJwTd5WK8GT0vM&#10;tX3wJ8VDqESCsM9RQR1Cl0vpy5oM+pHtiJN3ts5gSNJVUjt8JLhp5WuWTaXBhtNCjR1tayqvh7tR&#10;0FxOb+9d8TGdRXe/tczxuCuiUs/DfrMAEagP/+G/9l4rmMzn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ssJXEAAAA3AAAAA8AAAAAAAAAAAAAAAAAmAIAAGRycy9k&#10;b3ducmV2LnhtbFBLBQYAAAAABAAEAPUAAACJAwAAAAA=&#10;" path="m1,4c,3,1,1,1,v1,1,,3,,4xe" fillcolor="black" stroked="f">
                    <v:path arrowok="t" o:connecttype="custom" o:connectlocs="6,24;6,0;6,24" o:connectangles="0,0,0"/>
                  </v:shape>
                  <v:shape id="Freeform 391" o:spid="_x0000_s1415" style="position:absolute;left:2640;top:1578;width:18;height:18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laub4A&#10;AADcAAAADwAAAGRycy9kb3ducmV2LnhtbERPy6rCMBDdC/5DGMGdpkoRqUYRwaKCgo8PGJqxLTaT&#10;0sS2/r1ZXLjLw3mvt72pREuNKy0rmE0jEMSZ1SXnCp6Pw2QJwnlkjZVlUvAlB9vNcLDGRNuOb9Te&#10;fS5CCLsEFRTe14mULivIoJvamjhwL9sY9AE2udQNdiHcVHIeRQtpsOTQUGBN+4Ky9/1jFBxavKQX&#10;mZprXy5u566NT980Vmo86ncrEJ56/y/+cx+1gjgK88OZcATk5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iZWrm+AAAA3AAAAA8AAAAAAAAAAAAAAAAAmAIAAGRycy9kb3ducmV2&#10;LnhtbFBLBQYAAAAABAAEAPUAAACDAwAAAAA=&#10;" path="m2,3c,3,2,1,1,v2,1,,2,1,3xe" fillcolor="black" stroked="f">
                    <v:path arrowok="t" o:connecttype="custom" o:connectlocs="12,18;6,0;12,18" o:connectangles="0,0,0"/>
                  </v:shape>
                  <v:shape id="Freeform 392" o:spid="_x0000_s1416" style="position:absolute;left:2593;top:1572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L9wcUA&#10;AADcAAAADwAAAGRycy9kb3ducmV2LnhtbESPwWrDMBBE74H+g9hCb7Gc0IbgRgnG0JBDKI3dD1is&#10;jWVirYyl2m6/PioUehxm5g2zO8y2EyMNvnWsYJWkIIhrp1tuFHxWb8stCB+QNXaOScE3eTjsHxY7&#10;zLSb+EJjGRoRIewzVGBC6DMpfW3Iok9cTxy9qxsshiiHRuoBpwi3nVyn6UZabDkuGOypMFTfyi+r&#10;oD3lVf7xfny5BXTmp7ja87FYK/X0OOevIALN4T/81z5pBc/pCn7PxCMg9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v3BxQAAANwAAAAPAAAAAAAAAAAAAAAAAJgCAABkcnMv&#10;ZG93bnJldi54bWxQSwUGAAAAAAQABAD1AAAAigMAAAAA&#10;" path="m1,3c,3,1,1,1,v1,,,2,,3xe" fillcolor="black" stroked="f">
                    <v:path arrowok="t" o:connecttype="custom" o:connectlocs="6,18;6,0;6,18" o:connectangles="0,0,0"/>
                  </v:shape>
                  <v:shape id="Freeform 393" o:spid="_x0000_s1417" style="position:absolute;left:2593;top:1542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BjtsMA&#10;AADcAAAADwAAAGRycy9kb3ducmV2LnhtbESP3YrCMBSE7wXfIRxh7zTdssrSNUoprHgh4s8+wKE5&#10;NsXmpDRZrT69EQQvh5n5hpkve9uIC3W+dqzgc5KAIC6drrlS8Hf8HX+D8AFZY+OYFNzIw3IxHMwx&#10;0+7Ke7ocQiUihH2GCkwIbSalLw1Z9BPXEkfv5DqLIcqukrrDa4TbRqZJMpMWa44LBlsqDJXnw79V&#10;UK/zY77brqbngM7ci5PdrIpUqY9Rn/+ACNSHd/jVXmsFX0kK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BjtsMAAADcAAAADwAAAAAAAAAAAAAAAACYAgAAZHJzL2Rv&#10;d25yZXYueG1sUEsFBgAAAAAEAAQA9QAAAIgDAAAAAA==&#10;" path="m1,3c,3,1,1,1,v1,,,2,,3xe" fillcolor="black" stroked="f">
                    <v:path arrowok="t" o:connecttype="custom" o:connectlocs="6,18;6,0;6,18" o:connectangles="0,0,0"/>
                  </v:shape>
                  <v:shape id="Freeform 394" o:spid="_x0000_s1418" style="position:absolute;left:2593;top:1531;width:6;height:11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Q3cYA&#10;AADcAAAADwAAAGRycy9kb3ducmV2LnhtbESPT2vCQBTE7wW/w/IK3uqufxpL6iqiEQqetPXQ22v2&#10;maRm34bsqum3d4WCx2FmfsPMFp2txYVaXznWMBwoEMS5MxUXGr4+Ny9vIHxANlg7Jg1/5GEx7z3N&#10;MDXuyju67EMhIoR9ihrKEJpUSp+XZNEPXEMcvaNrLYYo20KaFq8Rbms5UiqRFiuOCyU2tCopP+3P&#10;VsOrW/JRbZNp8j3Otoffn+y8HmZa95+75TuIQF14hP/bH0bDRI3hfi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uQ3cYAAADcAAAADwAAAAAAAAAAAAAAAACYAgAAZHJz&#10;L2Rvd25yZXYueG1sUEsFBgAAAAAEAAQA9QAAAIsDAAAAAA==&#10;" path="m1,1c,2,,,1,v,1,,1,,1xe" fillcolor="black" stroked="f">
                    <v:path arrowok="t" o:connecttype="custom" o:connectlocs="6,6;6,0;6,6" o:connectangles="0,0,0"/>
                  </v:shape>
                  <v:shape id="Freeform 395" o:spid="_x0000_s1419" style="position:absolute;left:2664;top:1436;width:12;height:71;visibility:visible;mso-wrap-style:square;v-text-anchor:top" coordsize="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01CMQA&#10;AADcAAAADwAAAGRycy9kb3ducmV2LnhtbESP0YrCMBRE3xf2H8IVfFk0rYi7VKMsouCTqPUDLs21&#10;rTY3tYla/XojCD4OM3OGmcxaU4krNa60rCDuRyCIM6tLzhXs02XvD4TzyBory6TgTg5m0++vCSba&#10;3nhL153PRYCwS1BB4X2dSOmyggy6vq2Jg3ewjUEfZJNL3eAtwE0lB1E0kgZLDgsF1jQvKDvtLkbB&#10;2uznl3hZxY+fdND+yvtxcd6kSnU77f8YhKfWf8Lv9korGEZDeJ0JR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tNQjEAAAA3AAAAA8AAAAAAAAAAAAAAAAAmAIAAGRycy9k&#10;b3ducmV2LnhtbFBLBQYAAAAABAAEAPUAAACJAwAAAAA=&#10;" path="m,12c,9,,3,2,,1,4,1,8,,12xe" fillcolor="black" stroked="f">
                    <v:path arrowok="t" o:connecttype="custom" o:connectlocs="0,71;12,0;0,71" o:connectangles="0,0,0"/>
                  </v:shape>
                  <v:shape id="Freeform 396" o:spid="_x0000_s1420" style="position:absolute;left:2652;top:1471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AXdcUA&#10;AADcAAAADwAAAGRycy9kb3ducmV2LnhtbESPQUvDQBSE74L/YXlCb3ZjaNXGbouopT0UJLHo9ZF9&#10;ZoPZt3F3bdJ/3xUEj8PMfMMs16PtxJF8aB0ruJlmIIhrp1tuFBzeNtf3IEJE1tg5JgUnCrBeXV4s&#10;sdBu4JKOVWxEgnAoUIGJsS+kDLUhi2HqeuLkfTpvMSbpG6k9DgluO5ln2a202HJaMNjTk6H6q/qx&#10;CuLr/n0xvGiTW1+Vz2X4uPvOt0pNrsbHBxCRxvgf/mvvtIJZNoffM+kIyN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Bd1xQAAANwAAAAPAAAAAAAAAAAAAAAAAJgCAABkcnMv&#10;ZG93bnJldi54bWxQSwUGAAAAAAQABAD1AAAAigMAAAAA&#10;" path="m1,4c,4,,,1,v,1,,3,,4xe" fillcolor="black" stroked="f">
                    <v:path arrowok="t" o:connecttype="custom" o:connectlocs="6,24;6,0;6,24" o:connectangles="0,0,0"/>
                  </v:shape>
                  <v:shape id="Freeform 397" o:spid="_x0000_s1421" style="position:absolute;left:2682;top:1460;width:11;height:35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qrTcUA&#10;AADcAAAADwAAAGRycy9kb3ducmV2LnhtbESPT2sCMRTE74V+h/AKvRTNdhXR1Si2oujNf7TXx+a5&#10;u7h5WZKo67dvCoLHYWZ+w0xmranFlZyvLCv47CYgiHOrKy4UHA/LzhCED8gaa8uk4E4eZtPXlwlm&#10;2t54R9d9KESEsM9QQRlCk0np85IM+q5tiKN3ss5giNIVUju8RbipZZokA2mw4rhQYkPfJeXn/cUo&#10;GPXc9mOxahdfaV2tfze7H+16qVLvb+18DCJQG57hR3utFfSTAfyfiUd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GqtNxQAAANwAAAAPAAAAAAAAAAAAAAAAAJgCAABkcnMv&#10;ZG93bnJldi54bWxQSwUGAAAAAAQABAD1AAAAigMAAAAA&#10;" path="m1,6c,5,1,1,2,,1,2,1,4,1,6xe" fillcolor="black" stroked="f">
                    <v:path arrowok="t" o:connecttype="custom" o:connectlocs="6,35;11,0;6,35" o:connectangles="0,0,0"/>
                  </v:shape>
                  <v:shape id="Freeform 398" o:spid="_x0000_s1422" style="position:absolute;left:2599;top:1471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N1zMcA&#10;AADcAAAADwAAAGRycy9kb3ducmV2LnhtbESPT2vCQBTE7wW/w/KEXopuLNaE6EaC0NIeevDPxdsj&#10;+0xism9DdjXx23cLhR6HmfkNs9mOphV36l1tWcFiHoEgLqyuuVRwOr7PEhDOI2tsLZOCBznYZpOn&#10;DabaDryn+8GXIkDYpaig8r5LpXRFRQbd3HbEwbvY3qAPsi+l7nEIcNPK1yhaSYM1h4UKO9pVVDSH&#10;m1FwHePlx1se55i8DIuv+pF8n5tCqefpmK9BeBr9f/iv/akVLKMYfs+EIy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jdczHAAAA3AAAAA8AAAAAAAAAAAAAAAAAmAIAAGRy&#10;cy9kb3ducmV2LnhtbFBLBQYAAAAABAAEAPUAAACMAwAAAAA=&#10;" path="m2,1c,2,1,1,1,v1,,,1,1,1xe" fillcolor="black" stroked="f">
                    <v:path arrowok="t" o:connecttype="custom" o:connectlocs="12,6;6,0;12,6" o:connectangles="0,0,0"/>
                  </v:shape>
                  <v:shape id="Freeform 399" o:spid="_x0000_s1423" style="position:absolute;left:2658;top:1454;width:6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6Tr8A&#10;AADcAAAADwAAAGRycy9kb3ducmV2LnhtbERPy4rCMBTdC/5DuII7TRUZhmoq1RkfWx8bd5fm9oHN&#10;TUmi1r83i4FZHs57te5NK57kfGNZwWyagCAurG64UnC97CbfIHxA1thaJgVv8rDOhoMVptq++ETP&#10;c6hEDGGfooI6hC6V0hc1GfRT2xFHrrTOYIjQVVI7fMVw08p5knxJgw3Hhho72tZU3M8Po+CxIffT&#10;nkq5N0fT73/ntzw/dEqNR32+BBGoD//iP/dRK1gkcW08E4+Az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BjpOvwAAANwAAAAPAAAAAAAAAAAAAAAAAJgCAABkcnMvZG93bnJl&#10;di54bWxQSwUGAAAAAAQABAD1AAAAhAMAAAAA&#10;" path="m1,1c,1,,1,,1,,1,,,,,1,,1,,1,v,,,1,,1xe" fillcolor="black" stroked="f">
                    <v:path arrowok="t" o:connecttype="custom" o:connectlocs="6,6;0,6;0,0;6,0;6,6" o:connectangles="0,0,0,0,0"/>
                  </v:shape>
                  <v:shape id="Freeform 400" o:spid="_x0000_s1424" style="position:absolute;left:2682;top:1430;width:11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zod8QA&#10;AADcAAAADwAAAGRycy9kb3ducmV2LnhtbESPQWsCMRSE7wX/Q3hCbzVrKaKrUUQq9FJEV0qPj81z&#10;d9vNy5rEuP57Uyh4HGbmG2ax6k0rIjnfWFYwHmUgiEurG64UHIvtyxSED8gaW8uk4EYeVsvB0wJz&#10;ba+8p3gIlUgQ9jkqqEPocil9WZNBP7IdcfJO1hkMSbpKaofXBDetfM2yiTTYcFqosaNNTeXv4WIU&#10;ND/f759dsZtMo7ucW+b4tS2iUs/Dfj0HEagPj/B/+0MreMtm8Hc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M6HfEAAAA3AAAAA8AAAAAAAAAAAAAAAAAmAIAAGRycy9k&#10;b3ducmV2LnhtbFBLBQYAAAAABAAEAPUAAACJAwAAAAA=&#10;" path="m1,4c,4,1,1,1,,2,,2,,2,v,1,,1,,2c1,2,2,3,2,4,1,4,1,4,1,4xe" fillcolor="black" stroked="f">
                    <v:path arrowok="t" o:connecttype="custom" o:connectlocs="6,24;6,0;11,0;11,12;11,24;6,24" o:connectangles="0,0,0,0,0,0"/>
                  </v:shape>
                  <v:shape id="Freeform 401" o:spid="_x0000_s1425" style="position:absolute;left:2652;top:1424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CYd8IA&#10;AADcAAAADwAAAGRycy9kb3ducmV2LnhtbERPPW/CMBDdkfgP1iGxgRPahipgEKJBQmKClqHbER9J&#10;ID5HsYH03+OhEuPT+54vO1OLO7WusqwgHkcgiHOrKy4U/HxvRp8gnEfWWFsmBX/kYLno9+aYavvg&#10;Pd0PvhAhhF2KCkrvm1RKl5dk0I1tQxy4s20N+gDbQuoWHyHc1HISRYk0WHFoKLGhdUn59XAzCj7s&#10;is/RLpkmv2/Z7ng5ZbevOFNqOOhWMxCeOv8S/7u3WsF7HOaH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QJh3wgAAANwAAAAPAAAAAAAAAAAAAAAAAJgCAABkcnMvZG93&#10;bnJldi54bWxQSwUGAAAAAAQABAD1AAAAhwMAAAAA&#10;" path="m1,2c,2,,2,,2,,2,1,1,1,v,,,,,c1,1,1,2,1,2xe" fillcolor="black" stroked="f">
                    <v:path arrowok="t" o:connecttype="custom" o:connectlocs="6,12;0,12;6,0;6,0;6,12" o:connectangles="0,0,0,0,0"/>
                  </v:shape>
                  <v:shape id="Freeform 402" o:spid="_x0000_s1426" style="position:absolute;left:2658;top:1424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/e/scA&#10;AADcAAAADwAAAGRycy9kb3ducmV2LnhtbESPT2vCQBTE7wW/w/KEXopuUqyGmFWC0NIeevDPxdsj&#10;+0xism9DdjXx23cLhR6HmfkNk21H04o79a62rCCeRyCIC6trLhWcju+zBITzyBpby6TgQQ62m8lT&#10;hqm2A+/pfvClCBB2KSqovO9SKV1RkUE3tx1x8C62N+iD7EupexwC3LTyNYqW0mDNYaHCjnYVFc3h&#10;ZhRcx9Xi4y1f5Zi8DPFX/Ui+z02h1PN0zNcgPI3+P/zX/tQKFnEMv2fCEZ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f3v7HAAAA3AAAAA8AAAAAAAAAAAAAAAAAmAIAAGRy&#10;cy9kb3ducmV2LnhtbFBLBQYAAAAABAAEAPUAAACMAwAAAAA=&#10;" path="m1,1c,2,1,1,1,v1,,,1,,1xe" fillcolor="black" stroked="f">
                    <v:path arrowok="t" o:connecttype="custom" o:connectlocs="6,6;6,0;6,6" o:connectangles="0,0,0"/>
                  </v:shape>
                  <v:shape id="Freeform 403" o:spid="_x0000_s1427" style="position:absolute;left:2664;top:1412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n1a8MA&#10;AADcAAAADwAAAGRycy9kb3ducmV2LnhtbESP3YrCMBSE7xd8h3AE79bUoiLVKKWw4sUi/j3AoTk2&#10;xeakNFnt7tNvBMHLYWa+YVab3jbiTp2vHSuYjBMQxKXTNVcKLuevzwUIH5A1No5JwS952KwHHyvM&#10;tHvwke6nUIkIYZ+hAhNCm0npS0MW/di1xNG7us5iiLKrpO7wEeG2kWmSzKXFmuOCwZYKQ+Xt9GMV&#10;1Lv8nB/229ktoDN/xdV+b4tUqdGwz5cgAvXhHX61d1rBdJLC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n1a8MAAADcAAAADwAAAAAAAAAAAAAAAACYAgAAZHJzL2Rv&#10;d25yZXYueG1sUEsFBgAAAAAEAAQA9QAAAIgDAAAAAA==&#10;" path="m1,3c,3,1,,2,,1,1,1,2,2,3,1,3,1,3,1,3xe" fillcolor="black" stroked="f">
                    <v:path arrowok="t" o:connecttype="custom" o:connectlocs="6,18;12,0;12,18;6,18" o:connectangles="0,0,0,0"/>
                  </v:shape>
                  <v:shape id="Freeform 404" o:spid="_x0000_s1428" style="position:absolute;left:2676;top:1377;width:1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IGAMUA&#10;AADcAAAADwAAAGRycy9kb3ducmV2LnhtbESPQWvCQBSE74L/YXmCN91E21Siq4imUPBU2x68PbPP&#10;JJp9G7Krpv/eFQo9DjPzDbNYdaYWN2pdZVlBPI5AEOdWV1wo+P56H81AOI+ssbZMCn7JwWrZ7y0w&#10;1fbOn3Tb+0IECLsUFZTeN6mULi/JoBvbhjh4J9sa9EG2hdQt3gPc1HISRYk0WHFYKLGhTUn5ZX81&#10;Cl7tmk/RLnlLDtNs93M+ZtdtnCk1HHTrOQhPnf8P/7U/tIKXeArP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gYAxQAAANwAAAAPAAAAAAAAAAAAAAAAAJgCAABkcnMv&#10;ZG93bnJldi54bWxQSwUGAAAAAAQABAD1AAAAigMAAAAA&#10;" path="m,2v,,,,,c,1,,1,,,,,,,,,,1,,1,,2xe" fillcolor="black" stroked="f">
                    <v:path arrowok="t" o:connecttype="custom" o:connectlocs="0,12;0,12;0,0;0,0;0,12" o:connectangles="0,0,0,0,0"/>
                  </v:shape>
                </v:group>
                <v:group id="Group 405" o:spid="_x0000_s1429" style="position:absolute;left:467;top:496;width:4010;height:2346" coordorigin="467,496" coordsize="4010,2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406" o:spid="_x0000_s1430" style="position:absolute;left:2623;top:1306;width:5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BqMYA&#10;AADcAAAADwAAAGRycy9kb3ducmV2LnhtbESPQUvDQBSE74L/YXlCb3bTUG0buy2iFT0IkrTU6yP7&#10;zAazb+Puton/3hUEj8PMfMOst6PtxJl8aB0rmE0zEMS10y03Cg77p+sliBCRNXaOScE3BdhuLi/W&#10;WGg3cEnnKjYiQTgUqMDE2BdShtqQxTB1PXHyPpy3GJP0jdQehwS3ncyz7FZabDktGOzpwVD9WZ2s&#10;gvj2elwNO21y66vysQzvi6/8WanJ1Xh/ByLSGP/Df+0XrWA+u4HfM+k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mBqMYAAADcAAAADwAAAAAAAAAAAAAAAACYAgAAZHJz&#10;L2Rvd25yZXYueG1sUEsFBgAAAAAEAAQA9QAAAIsDAAAAAA==&#10;" path="m1,4c,4,,4,,4,,3,,2,,,1,1,,3,1,4xe" fillcolor="black" stroked="f">
                    <v:path arrowok="t" o:connecttype="custom" o:connectlocs="5,24;0,24;0,0;5,24" o:connectangles="0,0,0,0"/>
                  </v:shape>
                  <v:shape id="Freeform 407" o:spid="_x0000_s1431" style="position:absolute;left:2646;top:1300;width:12;height: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XS8cA&#10;AADcAAAADwAAAGRycy9kb3ducmV2LnhtbESP3WrCQBSE7wt9h+UUelN0YwlBUldRUREsilrEy0P2&#10;5AezZ0N21fj2bqHQy2FmvmFGk87U4katqywrGPQjEMSZ1RUXCn6Oy94QhPPIGmvLpOBBDibj15cR&#10;ptreeU+3gy9EgLBLUUHpfZNK6bKSDLq+bYiDl9vWoA+yLaRu8R7gppafUZRIgxWHhRIbmpeUXQ5X&#10;o2BzXSSno1zF520+2693+fnjexEr9f7WTb9AeOr8f/ivvdYK4kECv2fCEZDj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RF0vHAAAA3AAAAA8AAAAAAAAAAAAAAAAAmAIAAGRy&#10;cy9kb3ducmV2LnhtbFBLBQYAAAAABAAEAPUAAACMAwAAAAA=&#10;" path="m2,1c1,1,,1,1,v,,,,1,c2,1,2,1,2,1xe" fillcolor="black" stroked="f">
                    <v:path arrowok="t" o:connecttype="custom" o:connectlocs="12,6;6,0;12,0;12,6" o:connectangles="0,0,0,0"/>
                  </v:shape>
                  <v:shape id="Freeform 408" o:spid="_x0000_s1432" style="position:absolute;left:2623;top:1271;width:17;height:17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lUEMQA&#10;AADcAAAADwAAAGRycy9kb3ducmV2LnhtbESP3WrCQBSE7wu+w3KE3tWNJaQluooICW0hBa0PcMge&#10;k2D2bMhu8/P23YLg5TAz3zDb/WRaMVDvGssK1qsIBHFpdcOVgstP9vIOwnlkja1lUjCTg/1u8bTF&#10;VNuRTzScfSUChF2KCmrvu1RKV9Zk0K1sRxy8q+0N+iD7SuoexwA3rXyNokQabDgs1NjRsabydv41&#10;CrIBi7yQufmemuT0NQ7x55zHSj0vp8MGhKfJP8L39odWEK/f4P9MO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pVBDEAAAA3AAAAA8AAAAAAAAAAAAAAAAAmAIAAGRycy9k&#10;b3ducmV2LnhtbFBLBQYAAAAABAAEAPUAAACJAwAAAAA=&#10;" path="m2,3c1,3,1,3,,3,1,3,1,1,1,v2,,,2,1,3xe" fillcolor="black" stroked="f">
                    <v:path arrowok="t" o:connecttype="custom" o:connectlocs="11,17;0,17;6,0;11,17" o:connectangles="0,0,0,0"/>
                  </v:shape>
                  <v:shape id="Freeform 409" o:spid="_x0000_s1433" style="position:absolute;left:2617;top:1235;width:17;height:2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EjsMA&#10;AADcAAAADwAAAGRycy9kb3ducmV2LnhtbERPXWvCMBR9F/wP4Qp7kZk6NpnVKHaw0bEhqIO9Xppr&#10;U2xuSpPV9t8vD4KPh/O93va2Fh21vnKsYD5LQBAXTldcKvg5vT++gvABWWPtmBQM5GG7GY/WmGp3&#10;5QN1x1CKGMI+RQUmhCaV0heGLPqZa4gjd3atxRBhW0rd4jWG21o+JclCWqw4Nhhs6M1QcTn+WQUZ&#10;lUP3IbPvr/xzuTdTe3jJfo1SD5N+twIRqA938c2dawXP87g2no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NEjsMAAADcAAAADwAAAAAAAAAAAAAAAACYAgAAZHJzL2Rv&#10;d25yZXYueG1sUEsFBgAAAAAEAAQA9QAAAIgDAAAAAA==&#10;" path="m1,4c,3,2,1,1,v2,1,,3,,4xe" fillcolor="black" stroked="f">
                    <v:path arrowok="t" o:connecttype="custom" o:connectlocs="6,24;6,0;6,24" o:connectangles="0,0,0"/>
                  </v:shape>
                  <v:shape id="Freeform 410" o:spid="_x0000_s1434" style="position:absolute;left:2634;top:1235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S+MYA&#10;AADcAAAADwAAAGRycy9kb3ducmV2LnhtbESPQWvCQBSE74L/YXlCL6VuUqym0VWCoNhDD9Veentk&#10;n0k0+zZkVxP/vSsUPA4z8w2zWPWmFldqXWVZQTyOQBDnVldcKPg9bN4SEM4ja6wtk4IbOVgth4MF&#10;ptp2/EPXvS9EgLBLUUHpfZNK6fKSDLqxbYiDd7StQR9kW0jdYhfgppbvUTSVBisOCyU2tC4pP+8v&#10;RsGpn022H9ksw+S1i7+qW/L9d86Vehn12RyEp94/w//tnVYwiT/hcSYc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nS+MYAAADcAAAADwAAAAAAAAAAAAAAAACYAgAAZHJz&#10;L2Rvd25yZXYueG1sUEsFBgAAAAAEAAQA9QAAAIsDAAAAAA==&#10;" path="m1,2c,2,,2,,2,1,1,1,1,1,v1,,,1,,2xe" fillcolor="black" stroked="f">
                    <v:path arrowok="t" o:connecttype="custom" o:connectlocs="6,12;0,12;6,0;6,12" o:connectangles="0,0,0,0"/>
                  </v:shape>
                  <v:shape id="Freeform 411" o:spid="_x0000_s1435" style="position:absolute;left:2652;top:1206;width:12;height:11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+x2MMA&#10;AADcAAAADwAAAGRycy9kb3ducmV2LnhtbERPTYvCMBC9C/sfwix4EU0VXUs1SllwWQ8e7HrxNjRj&#10;W20mpcna+u/NQfD4eN/rbW9qcafWVZYVTCcRCOLc6ooLBae/3TgG4TyyxtoyKXiQg+3mY7DGRNuO&#10;j3TPfCFCCLsEFZTeN4mULi/JoJvYhjhwF9sa9AG2hdQtdiHc1HIWRV/SYMWhocSGvkvKb9m/UXDt&#10;l/OfRbpMMR510331iA/nW67U8LNPVyA89f4tfrl/tYL5LMwPZ8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+x2MMAAADcAAAADwAAAAAAAAAAAAAAAACYAgAAZHJzL2Rv&#10;d25yZXYueG1sUEsFBgAAAAAEAAQA9QAAAIgDAAAAAA==&#10;" path="m1,1c,2,1,1,1,v1,,,1,,1xe" fillcolor="black" stroked="f">
                    <v:path arrowok="t" o:connecttype="custom" o:connectlocs="6,6;6,0;6,6" o:connectangles="0,0,0"/>
                  </v:shape>
                  <v:shape id="Freeform 412" o:spid="_x0000_s1436" style="position:absolute;left:2658;top:1170;width:18;height:18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jQsQA&#10;AADcAAAADwAAAGRycy9kb3ducmV2LnhtbESP0WqDQBRE3wP9h+UW+hZXRUKx2UgoKG0hhZh8wMW9&#10;VYl7V9ytmr/vFgp9HGbmDLMvVjOImSbXW1aQRDEI4sbqnlsF10u5fQbhPLLGwTIpuJOD4vCw2WOu&#10;7cJnmmvfigBhl6OCzvsxl9I1HRl0kR2Jg/dlJ4M+yKmVesIlwM0g0zjeSYM9h4UOR3rtqLnV30ZB&#10;OeOpOsnKfK797vyxzNn7vcqUenpcjy8gPK3+P/zXftMKsjSB3zPh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go0LEAAAA3AAAAA8AAAAAAAAAAAAAAAAAmAIAAGRycy9k&#10;b3ducmV2LnhtbFBLBQYAAAAABAAEAPUAAACJAwAAAAA=&#10;" path="m2,3c,3,2,1,1,v2,,,2,1,3xe" fillcolor="black" stroked="f">
                    <v:path arrowok="t" o:connecttype="custom" o:connectlocs="12,18;6,0;12,18" o:connectangles="0,0,0"/>
                  </v:shape>
                  <v:shape id="Freeform 413" o:spid="_x0000_s1437" style="position:absolute;left:2676;top:1164;width:17;height:18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9NcQA&#10;AADcAAAADwAAAGRycy9kb3ducmV2LnhtbESP3WqDQBSE7wN9h+UUehfXioRi3YRSUJJCCjF9gIN7&#10;qlL3rLhbf96+WwjkcpiZb5j8sJheTDS6zrKC5ygGQVxb3XGj4OtabF9AOI+ssbdMClZycNg/bHLM&#10;tJ35QlPlGxEg7DJU0Ho/ZFK6uiWDLrIDcfC+7WjQBzk2Uo84B7jpZRLHO2mw47DQ4kDvLdU/1a9R&#10;UEx4Ls+yNJ9Lt7t8zFN6WstUqafH5e0VhKfF38O39lErSJME/s+EIy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yPTXEAAAA3AAAAA8AAAAAAAAAAAAAAAAAmAIAAGRycy9k&#10;b3ducmV2LnhtbFBLBQYAAAAABAAEAPUAAACJAwAAAAA=&#10;" path="m2,3c,3,2,1,2,v1,,,2,,3xe" fillcolor="black" stroked="f">
                    <v:path arrowok="t" o:connecttype="custom" o:connectlocs="11,18;11,0;11,18" o:connectangles="0,0,0"/>
                  </v:shape>
                  <v:shape id="Freeform 414" o:spid="_x0000_s1438" style="position:absolute;left:2640;top:1158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7MvcYA&#10;AADcAAAADwAAAGRycy9kb3ducmV2LnhtbESPQWvCQBSE7wX/w/KE3upGbWOJ2YjYFARPpvbQ22v2&#10;mUSzb0N21fjvu4VCj8PMfMOkq8G04kq9aywrmE4iEMSl1Q1XCg4f70+vIJxH1thaJgV3crDKRg8p&#10;JtreeE/XwlciQNglqKD2vkukdGVNBt3EdsTBO9reoA+yr6Tu8RbgppWzKIqlwYbDQo0dbWoqz8XF&#10;KHixaz5Gu3gRf83z3efpO7+8TXOlHsfDegnC0+D/w3/trVbwPJvD75l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7MvcYAAADcAAAADwAAAAAAAAAAAAAAAACYAgAAZHJz&#10;L2Rvd25yZXYueG1sUEsFBgAAAAAEAAQA9QAAAIsDAAAAAA==&#10;" path="m1,2c,2,,,1,v,1,,1,,2xe" fillcolor="black" stroked="f">
                    <v:path arrowok="t" o:connecttype="custom" o:connectlocs="6,12;6,0;6,12" o:connectangles="0,0,0"/>
                  </v:shape>
                  <v:shape id="Freeform 415" o:spid="_x0000_s1439" style="position:absolute;left:2623;top:1140;width:11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328cA&#10;AADcAAAADwAAAGRycy9kb3ducmV2LnhtbESPQWvCQBSE7wX/w/KEXkrdKKmGNKsEocUeejB66e2R&#10;fU1ism9Ddmviv3cLhR6HmfmGyXaT6cSVBtdYVrBcRCCIS6sbrhScT2/PCQjnkTV2lknBjRzstrOH&#10;DFNtRz7StfCVCBB2KSqove9TKV1Zk0G3sD1x8L7tYNAHOVRSDzgGuOnkKorW0mDDYaHGnvY1lW3x&#10;YxRcpk38/pJvckyexuVHc0s+v9pSqcf5lL+C8DT5//Bf+6AVxKsYfs+EIyC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Et9vHAAAA3AAAAA8AAAAAAAAAAAAAAAAAmAIAAGRy&#10;cy9kb3ducmV2LnhtbFBLBQYAAAAABAAEAPUAAACMAwAAAAA=&#10;" path="m1,2c,2,1,1,,,1,,1,1,2,1v,,,1,-1,1xe" fillcolor="black" stroked="f">
                    <v:path arrowok="t" o:connecttype="custom" o:connectlocs="6,12;0,0;11,6;6,12" o:connectangles="0,0,0,0"/>
                  </v:shape>
                  <v:shape id="Freeform 416" o:spid="_x0000_s1440" style="position:absolute;left:2688;top:1087;width:11;height:3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1pWsYA&#10;AADcAAAADwAAAGRycy9kb3ducmV2LnhtbESPW2sCMRSE3wv+h3AEX4pmXa3YrVG8UNG3esG+Hjan&#10;u4ubkyVJdfvvG6HQx2FmvmFmi9bU4kbOV5YVDAcJCOLc6ooLBefTe38KwgdkjbVlUvBDHhbzztMM&#10;M23vfKDbMRQiQthnqKAMocmk9HlJBv3ANsTR+7LOYIjSFVI7vEe4qWWaJBNpsOK4UGJD65Ly6/Hb&#10;KHgduY/nzbbdrNK62n3uDxftRqlSvW67fAMRqA3/4b/2TisYpy/wOB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1pWsYAAADcAAAADwAAAAAAAAAAAAAAAACYAgAAZHJz&#10;L2Rvd25yZXYueG1sUEsFBgAAAAAEAAQA9QAAAIsDAAAAAA==&#10;" path="m1,6c,5,1,1,2,,1,2,1,4,1,6xe" fillcolor="black" stroked="f">
                    <v:path arrowok="t" o:connecttype="custom" o:connectlocs="6,36;11,0;6,36" o:connectangles="0,0,0"/>
                  </v:shape>
                  <v:shape id="Freeform 417" o:spid="_x0000_s1441" style="position:absolute;left:2652;top:1075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vJcYA&#10;AADcAAAADwAAAGRycy9kb3ducmV2LnhtbESPT2vCQBTE74V+h+UVvNWNfxoldRXRCIInox68vWaf&#10;Sdrs25BdNX77bqHgcZiZ3zCzRWdqcaPWVZYVDPoRCOLc6ooLBcfD5n0KwnlkjbVlUvAgB4v568sM&#10;E23vvKdb5gsRIOwSVFB63yRSurwkg65vG+LgXWxr0AfZFlK3eA9wU8thFMXSYMVhocSGViXlP9nV&#10;KPiwS75Eu3gSn0fp7vT9lV7Xg1Sp3lu3/AThqfPP8H97qxWMhzH8nQ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lvJcYAAADcAAAADwAAAAAAAAAAAAAAAACYAgAAZHJz&#10;L2Rvd25yZXYueG1sUEsFBgAAAAAEAAQA9QAAAIsDAAAAAA==&#10;" path="m1,2c,2,,2,,2,,2,,1,,,1,,1,,1,v,1,,2,,2xe" fillcolor="black" stroked="f">
                    <v:path arrowok="t" o:connecttype="custom" o:connectlocs="6,12;0,12;0,0;6,0;6,12" o:connectangles="0,0,0,0,0"/>
                  </v:shape>
                  <v:shape id="Freeform 418" o:spid="_x0000_s1442" style="position:absolute;left:2599;top:1696;width:18;height:35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Ec8QA&#10;AADcAAAADwAAAGRycy9kb3ducmV2LnhtbESPT2sCMRTE74V+h/AK3mpWWaqsRhHBPxdbXNv7Y/Pc&#10;LG5eliTq+u1NodDjMDO/YebL3rbiRj40jhWMhhkI4srphmsF36fN+xREiMgaW8ek4EEBlovXlzkW&#10;2t35SLcy1iJBOBSowMTYFVKGypDFMHQdcfLOzluMSfpaao/3BLetHGfZh7TYcFow2NHaUHUpr1bB&#10;tORVdQ1fP7vd1kzyy8jnh0+v1OCtX81AROrjf/ivvdcK8vEEfs+k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HRHPEAAAA3AAAAA8AAAAAAAAAAAAAAAAAmAIAAGRycy9k&#10;b3ducmV2LnhtbFBLBQYAAAAABAAEAPUAAACJAwAAAAA=&#10;" path="m2,6c1,6,2,5,1,5,2,4,,1,2,,1,3,3,3,2,6xe" fillcolor="black" stroked="f">
                    <v:path arrowok="t" o:connecttype="custom" o:connectlocs="12,35;6,29;12,0;12,35" o:connectangles="0,0,0,0"/>
                  </v:shape>
                  <v:shape id="Freeform 419" o:spid="_x0000_s1443" style="position:absolute;left:2611;top:1542;width:12;height:3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GxMIA&#10;AADcAAAADwAAAGRycy9kb3ducmV2LnhtbERPz2vCMBS+C/4P4Qm7yExXRVw1ips49KZu6PXRPNti&#10;81KSqN1/bw6Cx4/v92zRmlrcyPnKsoKPQQKCOLe64kLB3+/6fQLCB2SNtWVS8E8eFvNuZ4aZtnfe&#10;0+0QChFD2GeooAyhyaT0eUkG/cA2xJE7W2cwROgKqR3eY7ipZZokY2mw4thQYkPfJeWXw9Uo+By6&#10;XX/1066+0rranLb7o3bDVKm3XrucggjUhpf46d5oBaM0ro1n4hG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fMbEwgAAANwAAAAPAAAAAAAAAAAAAAAAAJgCAABkcnMvZG93&#10;bnJldi54bWxQSwUGAAAAAAQABAD1AAAAhwMAAAAA&#10;" path="m1,c1,2,2,5,,6,,4,1,2,,2,2,1,,,1,v,,,,,xe" fillcolor="black" stroked="f">
                    <v:path arrowok="t" o:connecttype="custom" o:connectlocs="6,0;0,36;0,12;6,0;6,0" o:connectangles="0,0,0,0,0"/>
                  </v:shape>
                  <v:shape id="Freeform 420" o:spid="_x0000_s1444" style="position:absolute;left:2563;top:1016;width:166;height:940;visibility:visible;mso-wrap-style:square;v-text-anchor:top" coordsize="28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JjdMUA&#10;AADcAAAADwAAAGRycy9kb3ducmV2LnhtbESP0WrCQBRE3wv+w3IF3+rGUIJNXaWoAX1prfYDLtlr&#10;sjZ7N2S3Sfz7bqHQx2FmzjCrzWgb0VPnjWMFi3kCgrh02nCl4PNSPC5B+ICssXFMCu7kYbOePKww&#10;127gD+rPoRIRwj5HBXUIbS6lL2uy6OeuJY7e1XUWQ5RdJXWHQ4TbRqZJkkmLhuNCjS1tayq/zt9W&#10;gRkv/v1tf73ttsXtmJnTkrOdV2o2HV9fQAQaw3/4r33QCp7SZ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mN0xQAAANwAAAAPAAAAAAAAAAAAAAAAAJgCAABkcnMv&#10;ZG93bnJldi54bWxQSwUGAAAAAAQABAD1AAAAigMAAAAA&#10;" path="m,158v,,,,,c,151,,139,,133v,-6,2,-13,1,-18c2,108,4,101,3,95,5,83,5,78,6,66v,-1,-1,,-2,-1c7,64,6,61,6,58v,-2,1,-5,1,-8c7,45,8,41,8,38,9,27,11,14,10,2,11,1,11,1,12,v3,,10,,16,c28,10,26,23,26,33v-1,5,-1,15,-1,24c23,67,23,77,22,88v,1,,1,,2c22,96,19,103,19,110v,2,,9,,12c18,130,17,136,17,143v,5,,10,,15c16,158,16,159,15,159,11,158,4,158,,158xm15,146v,1,-1,2,1,2c15,148,17,146,15,146xm7,140v,3,-2,5,,7c6,145,8,142,7,140xm11,142v-1,,-1,,-1,c10,142,10,143,10,144v1,,1,,1,c11,143,11,142,11,142xm12,127v-2,2,-2,7,-1,9c10,137,10,139,11,140v,-4,,-8,1,-13xm7,132v,2,-1,6,,7c7,137,8,134,7,132xm6,133v-1,,-1,,-1,c5,134,5,134,5,135v1,,1,,1,c6,134,6,134,6,133xm5,130v,1,-1,2,,2c5,131,6,130,5,130xm8,129v,,-1,2,,2c8,130,9,129,8,129xm6,120v,1,-1,2,1,3c6,122,7,120,6,120xm14,119v1,1,-1,3,1,3c15,121,16,119,14,119xm8,115v-2,1,,4,-1,5c8,120,7,121,8,121v1,-3,-1,-3,,-6xm11,112v-1,-1,,1,-1,c10,114,9,116,10,119v,-2,1,-5,1,-7xm6,113v-1,,-2,4,-1,4c6,116,6,114,6,113xm8,107v,2,-1,4,1,5c9,110,10,108,8,107xm14,101v,1,-1,3,,4c14,104,15,102,14,101xm14,95v1,1,-1,3,1,3c14,97,16,96,14,95xm6,94v,1,-1,3,,3c6,96,7,94,6,94xm9,89v-1,,1,1,-1,2c9,91,8,93,8,95v2,-1,1,-4,1,-6c9,89,9,89,9,89xm6,89v,1,-1,3,,3c6,91,7,89,6,89xm6,87v-1,,-1,2,,1c6,88,6,88,6,87xm19,71v-2,3,-2,9,-2,12c18,79,18,75,19,71xm16,77v-1,,-1,4,,4c16,80,16,78,16,77xm22,75v-1,1,-2,5,-1,6c21,79,21,77,22,75xm7,77v,1,-1,2,1,1c7,78,8,77,7,77xm17,74v-1,,-1,,-1,c16,74,16,75,16,75v1,,1,,1,c17,75,17,74,17,74xm22,74v,-1,-1,-2,,-2c22,71,22,71,22,70v,,,,-1,c21,71,20,74,21,74v,,,,1,xm16,69v,,,,,c16,70,15,71,15,71v1,,1,,1,c16,71,16,70,16,69xm17,69v,1,-1,2,,1c17,70,18,69,17,69xm19,70v-1,-1,-1,-2,,-3c18,67,17,70,18,70v,,,,1,xm19,61v,,,,,c19,62,19,62,19,63v,,,,,c19,62,19,62,19,61xm10,49v,2,,3,,4c10,53,10,53,11,53v-1,-1,,-3,-1,-4xm16,48v-1,,-1,,-1,c14,49,15,49,16,49v,,,,,-1xm11,43v,1,,3,-1,3c11,46,11,46,12,46v-1,-1,1,-3,-1,-3xm10,37v1,1,-1,3,,4c10,40,12,38,10,37xm13,37v,1,,1,-1,2c13,39,13,39,13,39v,-1,1,-2,,-2xm16,32v,1,-1,2,,1c16,33,17,32,16,32xm17,26v1,1,-1,3,1,3c17,28,19,26,17,26xm21,25v,1,-2,3,,3c21,27,22,25,21,25xm14,24v-1,,-1,2,,2c14,25,14,25,14,24xm12,22v-1,,-1,-1,-2,-1c11,22,10,23,11,23v1,,1,-1,1,-1xm23,12v-1,1,-2,5,-1,6c22,16,22,14,23,12xm16,10v-1,,-1,,-1,c15,11,15,12,15,12v1,,1,,1,c16,12,16,11,16,10xe" fillcolor="black" stroked="f">
                    <v:path arrowok="t" o:connecttype="custom" o:connectlocs="0,786;36,390;42,296;71,0;148,337;113,650;101,934;89,863;42,828;65,839;65,851;65,804;42,780;36,786;36,798;30,780;47,774;42,727;89,721;42,709;65,662;65,662;36,668;47,633;83,597;83,562;36,556;47,562;36,526;36,514;113,420;95,455;130,443;42,455;101,437;101,443;130,426;125,437;95,408;95,408;101,408;107,414;113,361;113,361;65,313;89,284;65,254;65,254;59,219;77,231;95,195;107,171;125,166;83,154;59,124;136,71;95,59;95,71" o:connectangles="0,0,0,0,0,0,0,0,0,0,0,0,0,0,0,0,0,0,0,0,0,0,0,0,0,0,0,0,0,0,0,0,0,0,0,0,0,0,0,0,0,0,0,0,0,0,0,0,0,0,0,0,0,0,0,0,0,0"/>
                    <o:lock v:ext="edit" verticies="t"/>
                  </v:shape>
                  <v:shape id="Freeform 421" o:spid="_x0000_s1445" style="position:absolute;left:969;top:1761;width:11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nBcQA&#10;AADcAAAADwAAAGRycy9kb3ducmV2LnhtbERPu27CMBTdkfgH6yJ1qcChpSUKOCiq1IoODKUs3a7i&#10;2yQkvo5iN4+/rwckxqPz3h9G04ieOldZVrBeRSCIc6srLhRcvt+XMQjnkTU2lknBRA4O6Xy2x0Tb&#10;gb+oP/tChBB2CSoovW8TKV1ekkG3si1x4H5tZ9AH2BVSdziEcNPIpyh6lQYrDg0ltvRWUl6f/4yC&#10;67jdfLxk2wzjx2H9WU3x6afOlXpYjNkOhKfR38U391Er2DyH+eFMOAI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mJwXEAAAA3AAAAA8AAAAAAAAAAAAAAAAAmAIAAGRycy9k&#10;b3ducmV2LnhtbFBLBQYAAAAABAAEAPUAAACJAwAAAAA=&#10;" path="m1,2c,2,1,1,1,v1,,,1,,2xe" fillcolor="black" stroked="f">
                    <v:path arrowok="t" o:connecttype="custom" o:connectlocs="6,12;6,0;6,12" o:connectangles="0,0,0"/>
                  </v:shape>
                  <v:shape id="Freeform 422" o:spid="_x0000_s1446" style="position:absolute;left:904;top:1726;width:17;height:35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vvQcQA&#10;AADcAAAADwAAAGRycy9kb3ducmV2LnhtbESPQWsCMRSE74X+h/AKvWl27WJlNYoUrF5a6ar3x+Z1&#10;s7h5WZKo239vCoUeh5n5hlmsBtuJK/nQOlaQjzMQxLXTLTcKjofNaAYiRGSNnWNS8EMBVsvHhwWW&#10;2t34i65VbESCcChRgYmxL6UMtSGLYex64uR9O28xJukbqT3eEtx2cpJlU2mx5bRgsKc3Q/W5ulgF&#10;s4rX9SXsT9vtu3ktzrkvPj69Us9Pw3oOItIQ/8N/7Z1WULzk8Hs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770HEAAAA3AAAAA8AAAAAAAAAAAAAAAAAmAIAAGRycy9k&#10;b3ducmV2LnhtbFBLBQYAAAAABAAEAPUAAACJAwAAAAA=&#10;" path="m2,6c,5,2,2,2,,3,1,1,4,2,6xe" fillcolor="black" stroked="f">
                    <v:path arrowok="t" o:connecttype="custom" o:connectlocs="11,35;11,0;11,35" o:connectangles="0,0,0"/>
                  </v:shape>
                  <v:shape id="Freeform 423" o:spid="_x0000_s1447" style="position:absolute;left:939;top:1731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v/+8YA&#10;AADcAAAADwAAAGRycy9kb3ducmV2LnhtbESPQWvCQBSE7wX/w/KE3upGbWOJ2YjYFARPpvbQ22v2&#10;mUSzb0N21fjvu4VCj8PMfMOkq8G04kq9aywrmE4iEMSl1Q1XCg4f70+vIJxH1thaJgV3crDKRg8p&#10;JtreeE/XwlciQNglqKD2vkukdGVNBt3EdsTBO9reoA+yr6Tu8RbgppWzKIqlwYbDQo0dbWoqz8XF&#10;KHixaz5Gu3gRf83z3efpO7+8TXOlHsfDegnC0+D/w3/trVbwPJ/B75l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v/+8YAAADcAAAADwAAAAAAAAAAAAAAAACYAgAAZHJz&#10;L2Rvd25yZXYueG1sUEsFBgAAAAAEAAQA9QAAAIsDAAAAAA==&#10;" path="m1,2c,2,,2,,2,,1,,1,,,1,,1,,1,v,1,,2,,2xe" fillcolor="black" stroked="f">
                    <v:path arrowok="t" o:connecttype="custom" o:connectlocs="6,12;0,12;0,0;6,0;6,12" o:connectangles="0,0,0,0,0"/>
                  </v:shape>
                  <v:shape id="Freeform 424" o:spid="_x0000_s1448" style="position:absolute;left:933;top:1637;width:18;height:89;visibility:visible;mso-wrap-style:square;v-text-anchor:top" coordsize="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5WdMUA&#10;AADcAAAADwAAAGRycy9kb3ducmV2LnhtbESPQWvCQBSE7wX/w/KE3urGWIqkboII2hZ6iXrx9pp9&#10;ZoPZtyG7TeK/7xYKPQ4z8w2zKSbbioF63zhWsFwkIIgrpxuuFZxP+6c1CB+QNbaOScGdPBT57GGD&#10;mXYjlzQcQy0ihH2GCkwIXSalrwxZ9AvXEUfv6nqLIcq+lrrHMcJtK9MkeZEWG44LBjvaGapux2+r&#10;QN5dWlY783Euvw7YvaU+XJpPpR7n0/YVRKAp/If/2u9awfNqBb9n4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nlZ0xQAAANwAAAAPAAAAAAAAAAAAAAAAAJgCAABkcnMv&#10;ZG93bnJldi54bWxQSwUGAAAAAAQABAD1AAAAigMAAAAA&#10;" path="m1,15c,14,1,11,1,10,,8,1,3,3,,1,6,2,10,1,15xe" fillcolor="black" stroked="f">
                    <v:path arrowok="t" o:connecttype="custom" o:connectlocs="6,89;6,59;18,0;6,89" o:connectangles="0,0,0,0"/>
                  </v:shape>
                  <v:shape id="Freeform 425" o:spid="_x0000_s1449" style="position:absolute;left:910;top:1672;width:17;height:48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MQcQA&#10;AADcAAAADwAAAGRycy9kb3ducmV2LnhtbESPS2vDMBCE74X+B7GF3hrZrQnFiWJCoRDIoeRB6HEj&#10;rR9EWhlLTZx/XwUCOQ4z8w0zr0ZnxZmG0HlWkE8yEMTam44bBfvd99sniBCRDVrPpOBKAarF89Mc&#10;S+MvvKHzNjYiQTiUqKCNsS+lDLolh2Hie+Lk1X5wGJMcGmkGvCS4s/I9y6bSYcdpocWevlrSp+2f&#10;UxCu07rz2upd/XO0h5AVep3/KvX6Mi5nICKN8RG+t1dGQfFRwO1MO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IDEHEAAAA3AAAAA8AAAAAAAAAAAAAAAAAmAIAAGRycy9k&#10;b3ducmV2LnhtbFBLBQYAAAAABAAEAPUAAACJAwAAAAA=&#10;" path="m1,8c,6,1,2,1,v2,2,,5,,8xe" fillcolor="black" stroked="f">
                    <v:path arrowok="t" o:connecttype="custom" o:connectlocs="6,48;6,0;6,48" o:connectangles="0,0,0"/>
                  </v:shape>
                  <v:shape id="Freeform 426" o:spid="_x0000_s1450" style="position:absolute;left:904;top:1678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Jnj8YA&#10;AADcAAAADwAAAGRycy9kb3ducmV2LnhtbESPQWvCQBSE74L/YXmCN92oNZXUVaSNUPBkrAdvz+wz&#10;Sc2+DdlV03/fLRQ8DjPzDbNcd6YWd2pdZVnBZByBIM6trrhQ8HXYjhYgnEfWWFsmBT/kYL3q95aY&#10;aPvgPd0zX4gAYZeggtL7JpHS5SUZdGPbEAfvYluDPsi2kLrFR4CbWk6jKJYGKw4LJTb0XlJ+zW5G&#10;wdxu+BLt4tf4NEt3x+9zevuYpEoNB93mDYSnzj/D/+1PreBlNoe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Jnj8YAAADcAAAADwAAAAAAAAAAAAAAAACYAgAAZHJz&#10;L2Rvd25yZXYueG1sUEsFBgAAAAAEAAQA9QAAAIsDAAAAAA==&#10;" path="m,2v,,,,,c,1,,1,,,1,,1,,1,,1,1,1,1,,2xe" fillcolor="black" stroked="f">
                    <v:path arrowok="t" o:connecttype="custom" o:connectlocs="0,12;0,12;0,0;6,0;0,12" o:connectangles="0,0,0,0,0"/>
                  </v:shape>
                  <v:shape id="Freeform 427" o:spid="_x0000_s1451" style="position:absolute;left:898;top:1661;width:12;height:11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Ma6scA&#10;AADcAAAADwAAAGRycy9kb3ducmV2LnhtbESPQWvCQBSE70L/w/IKvRTdWK0JaVYJBaUePFS9eHtk&#10;X5PU7NuQXU38912h4HGYmW+YbDWYRlypc7VlBdNJBIK4sLrmUsHxsB4nIJxH1thYJgU3crBaPo0y&#10;TLXt+Zuue1+KAGGXooLK+zaV0hUVGXQT2xIH78d2Bn2QXSl1h32Am0a+RdFCGqw5LFTY0mdFxXl/&#10;MQp+h3i+ec/jHJPXfrqtb8nudC6Uenke8g8Qngb/CP+3v7SC+WwB9zPh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DGurHAAAA3AAAAA8AAAAAAAAAAAAAAAAAmAIAAGRy&#10;cy9kb3ducmV2LnhtbFBLBQYAAAAABAAEAPUAAACMAwAAAAA=&#10;" path="m1,2c,2,1,,1,v1,,,1,,2xe" fillcolor="black" stroked="f">
                    <v:path arrowok="t" o:connecttype="custom" o:connectlocs="6,11;6,0;6,11" o:connectangles="0,0,0"/>
                  </v:shape>
                  <v:shape id="Freeform 428" o:spid="_x0000_s1452" style="position:absolute;left:915;top:1649;width:18;height:17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wIcMMA&#10;AADcAAAADwAAAGRycy9kb3ducmV2LnhtbESP0YrCMBRE34X9h3AXfNN0tehSjbIIFhUUdP2AS3O3&#10;LdvclCa29e+NIPg4zMwZZrnuTSVaalxpWcHXOAJBnFldcq7g+rsdfYNwHlljZZkU3MnBevUxWGKi&#10;bcdnai8+FwHCLkEFhfd1IqXLCjLoxrYmDt6fbQz6IJtc6ga7ADeVnETRTBosOSwUWNOmoOz/cjMK&#10;ti0e06NMzakvZ+dD18b7exorNfzsfxYgPPX+HX61d1pBPJ3D80w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wIcMMAAADcAAAADwAAAAAAAAAAAAAAAACYAgAAZHJzL2Rv&#10;d25yZXYueG1sUEsFBgAAAAAEAAQA9QAAAIgDAAAAAA==&#10;" path="m2,3c,3,2,1,1,,3,,2,2,2,3xe" fillcolor="black" stroked="f">
                    <v:path arrowok="t" o:connecttype="custom" o:connectlocs="12,17;6,0;12,17" o:connectangles="0,0,0"/>
                  </v:shape>
                  <v:shape id="Freeform 429" o:spid="_x0000_s1453" style="position:absolute;left:904;top:1596;width:17;height:17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OcAsEA&#10;AADcAAAADwAAAGRycy9kb3ducmV2LnhtbERP3WqDMBS+L/Qdwinsro3rRIZrlFGobAUHuj3AwZyp&#10;zJyIydS+/XJR2OXH93/KVzOImSbXW1bweIhAEDdW99wq+Pq87J9BOI+scbBMCm7kIM+2mxOm2i5c&#10;0Vz7VoQQdikq6LwfUyld05FBd7AjceC+7WTQBzi1Uk+4hHAzyGMUJdJgz6Ghw5HOHTU/9a9RcJmx&#10;LEpZmI+1T6rrMsfvtyJW6mG3vr6A8LT6f/Hd/aYVxE9hbTgTjoD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DnALBAAAA3AAAAA8AAAAAAAAAAAAAAAAAmAIAAGRycy9kb3du&#10;cmV2LnhtbFBLBQYAAAAABAAEAPUAAACGAwAAAAA=&#10;" path="m2,3c,3,1,1,1,v2,1,,2,1,3xe" fillcolor="black" stroked="f">
                    <v:path arrowok="t" o:connecttype="custom" o:connectlocs="11,17;6,0;11,17" o:connectangles="0,0,0"/>
                  </v:shape>
                  <v:shape id="Freeform 430" o:spid="_x0000_s1454" style="position:absolute;left:963;top:1590;width:12;height:17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7esQA&#10;AADcAAAADwAAAGRycy9kb3ducmV2LnhtbESP3WrCQBSE74W+w3IK3unGv1Kjq4RAxQsp/j3AIXvM&#10;BrNnQ3araZ/eFQpeDjPzDbNcd7YWN2p95VjBaJiAIC6crrhUcD59DT5B+ICssXZMCn7Jw3r11lti&#10;qt2dD3Q7hlJECPsUFZgQmlRKXxiy6IeuIY7exbUWQ5RtKXWL9wi3tRwnyYe0WHFcMNhQbqi4Hn+s&#10;gmqbnbL992Z2DejMX36xu00+Vqr/3mULEIG68Ar/t7dawXQyh+eZe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IO3rEAAAA3AAAAA8AAAAAAAAAAAAAAAAAmAIAAGRycy9k&#10;b3ducmV2LnhtbFBLBQYAAAAABAAEAPUAAACJAwAAAAA=&#10;" path="m1,3c,3,1,1,1,v1,1,,2,,3xe" fillcolor="black" stroked="f">
                    <v:path arrowok="t" o:connecttype="custom" o:connectlocs="6,17;6,0;6,17" o:connectangles="0,0,0"/>
                  </v:shape>
                  <v:shape id="Freeform 431" o:spid="_x0000_s1455" style="position:absolute;left:927;top:1542;width:18;height:48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5P8AA&#10;AADcAAAADwAAAGRycy9kb3ducmV2LnhtbERPy4rCMBTdC/MP4Q7MzqZKEalGkYEBwcUwKuLymtw+&#10;MLkpTdT695OF4PJw3sv14Ky4Ux9azwomWQ6CWHvTcq3gePgZz0GEiGzQeiYFTwqwXn2Mllga/+A/&#10;uu9jLVIIhxIVNDF2pZRBN+QwZL4jTlzle4cxwb6WpsdHCndWTvN8Jh22nBoa7Oi7IX3d35yC8JxV&#10;rddWH6rfiz2FvNC7yVmpr89hswARaYhv8cu9NQqKIs1PZ9IR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V5P8AAAADcAAAADwAAAAAAAAAAAAAAAACYAgAAZHJzL2Rvd25y&#10;ZXYueG1sUEsFBgAAAAAEAAQA9QAAAIUDAAAAAA==&#10;" path="m2,8c,5,2,3,1,1,2,2,1,,3,1,2,3,2,6,2,8xe" fillcolor="black" stroked="f">
                    <v:path arrowok="t" o:connecttype="custom" o:connectlocs="12,48;6,6;18,6;12,48" o:connectangles="0,0,0,0"/>
                  </v:shape>
                  <v:shape id="Freeform 432" o:spid="_x0000_s1456" style="position:absolute;left:898;top:1548;width:12;height:30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Pq8QA&#10;AADcAAAADwAAAGRycy9kb3ducmV2LnhtbESPQWsCMRSE74L/ITyhN80qocpqFClVevHQVXp+3Tx3&#10;Fzcv2yTV9d+bQsHjMDPfMKtNb1txJR8axxqmkwwEcelMw5WG03E3XoAIEdlg65g03CnAZj0crDA3&#10;7safdC1iJRKEQ44a6hi7XMpQ1mQxTFxHnLyz8xZjkr6SxuMtwW0rZ1n2Ki02nBZq7OitpvJS/FoN&#10;rtjPTz87ddhe1OL9u1D7u599af0y6rdLEJH6+Az/tz+MBqWm8HcmHQ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yz6vEAAAA3AAAAA8AAAAAAAAAAAAAAAAAmAIAAGRycy9k&#10;b3ducmV2LnhtbFBLBQYAAAAABAAEAPUAAACJAwAAAAA=&#10;" path="m1,5c,5,1,1,2,,2,2,1,4,1,5xe" fillcolor="black" stroked="f">
                    <v:path arrowok="t" o:connecttype="custom" o:connectlocs="6,30;12,0;6,30" o:connectangles="0,0,0"/>
                  </v:shape>
                  <v:shape id="Freeform 433" o:spid="_x0000_s1457" style="position:absolute;left:915;top:1519;width:24;height:29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DMUsMA&#10;AADcAAAADwAAAGRycy9kb3ducmV2LnhtbESPQYvCMBSE7wv+h/AEb2uqiEg1igiCIB6qu4e9PZtn&#10;W2xeShK19dcbQdjjMDPfMItVa2pxJ+crywpGwwQEcW51xYWCn9P2ewbCB2SNtWVS0JGH1bL3tcBU&#10;2wdndD+GQkQI+xQVlCE0qZQ+L8mgH9qGOHoX6wyGKF0htcNHhJtajpNkKg1WHBdKbGhTUn493oyC&#10;2TNz5vknm8Pvue7cvsM8a1GpQb9dz0EEasN/+NPeaQWTyRjeZ+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DMUsMAAADcAAAADwAAAAAAAAAAAAAAAACYAgAAZHJzL2Rv&#10;d25yZXYueG1sUEsFBgAAAAAEAAQA9QAAAIgDAAAAAA==&#10;" path="m2,5c,4,2,1,2,v2,,,3,,5xe" fillcolor="black" stroked="f">
                    <v:path arrowok="t" o:connecttype="custom" o:connectlocs="12,29;12,0;12,29" o:connectangles="0,0,0"/>
                  </v:shape>
                  <v:shape id="Freeform 434" o:spid="_x0000_s1458" style="position:absolute;left:957;top:1477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5mXcQA&#10;AADcAAAADwAAAGRycy9kb3ducmV2LnhtbESPQWsCMRSE7wX/Q3hCbzVrFZHVKCIVvJRSt4jHx+a5&#10;u7p5WZMYt/++KRR6HGbmG2a57k0rIjnfWFYwHmUgiEurG64UfBW7lzkIH5A1tpZJwTd5WK8GT0vM&#10;tX3wJ8VDqESCsM9RQR1Cl0vpy5oM+pHtiJN3ts5gSNJVUjt8JLhp5WuWzaTBhtNCjR1tayqvh7tR&#10;0FxOb+9d8TGbR3e/tczxuCuiUs/DfrMAEagP/+G/9l4rmE4n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OZl3EAAAA3AAAAA8AAAAAAAAAAAAAAAAAmAIAAGRycy9k&#10;b3ducmV2LnhtbFBLBQYAAAAABAAEAPUAAACJAwAAAAA=&#10;" path="m1,4c,4,1,1,1,v1,1,,3,,4xe" fillcolor="black" stroked="f">
                    <v:path arrowok="t" o:connecttype="custom" o:connectlocs="6,24;6,0;6,24" o:connectangles="0,0,0"/>
                  </v:shape>
                  <v:shape id="Freeform 435" o:spid="_x0000_s1459" style="position:absolute;left:963;top:1442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/nmcMA&#10;AADcAAAADwAAAGRycy9kb3ducmV2LnhtbESP0YrCMBRE3wX/IVxh3zRVuiJdo5SC4oMsq+4HXJpr&#10;U2xuSpPV6tcbQdjHYWbOMMt1bxtxpc7XjhVMJwkI4tLpmisFv6fNeAHCB2SNjWNScCcP69VwsMRM&#10;uxsf6HoMlYgQ9hkqMCG0mZS+NGTRT1xLHL2z6yyGKLtK6g5vEW4bOUuSubRYc1ww2FJhqLwc/6yC&#10;epef8p/v7ecloDOP4mz322Km1Meoz79ABOrDf/jd3mkFaZrC60w8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/nmcMAAADcAAAADwAAAAAAAAAAAAAAAACYAgAAZHJzL2Rv&#10;d25yZXYueG1sUEsFBgAAAAAEAAQA9QAAAIgDAAAAAA==&#10;" path="m1,3c,3,1,1,1,v1,,,2,,3xe" fillcolor="black" stroked="f">
                    <v:path arrowok="t" o:connecttype="custom" o:connectlocs="6,18;6,0;6,18" o:connectangles="0,0,0"/>
                  </v:shape>
                  <v:shape id="Freeform 436" o:spid="_x0000_s1460" style="position:absolute;left:898;top:1436;width:17;height:18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A4cQA&#10;AADcAAAADwAAAGRycy9kb3ducmV2LnhtbESPzWrDMBCE74G+g9hCb7Hc4ITgRgmhENMGXLDbB1is&#10;rW1irYyl+Oftq0Khx2FmvmEOp9l0YqTBtZYVPEcxCOLK6pZrBV+fl/UehPPIGjvLpGAhB6fjw+qA&#10;qbYTFzSWvhYBwi5FBY33fSqlqxoy6CLbEwfv2w4GfZBDLfWAU4CbTm7ieCcNthwWGuzptaHqVt6N&#10;gsuIeZbLzHzM7a64TmPyvmSJUk+P8/kFhKfZ/4f/2m9aQZJs4fdMOAL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EQOHEAAAA3AAAAA8AAAAAAAAAAAAAAAAAmAIAAGRycy9k&#10;b3ducmV2LnhtbFBLBQYAAAAABAAEAPUAAACJAwAAAAA=&#10;" path="m2,3c,3,2,1,1,v2,,,2,1,3xe" fillcolor="black" stroked="f">
                    <v:path arrowok="t" o:connecttype="custom" o:connectlocs="11,18;6,0;11,18" o:connectangles="0,0,0"/>
                  </v:shape>
                  <v:shape id="Freeform 437" o:spid="_x0000_s1461" style="position:absolute;left:898;top:1406;width:17;height:1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ITc8QA&#10;AADcAAAADwAAAGRycy9kb3ducmV2LnhtbESPQWvCQBSE74L/YXmCN91YUpHoKiJIbE42FurxNfua&#10;BLNv0+yq6b/vCgWPw8x8w6w2vWnEjTpXW1Ywm0YgiAuray4VfJz2kwUI55E1NpZJwS852KyHgxUm&#10;2t75nW65L0WAsEtQQeV9m0jpiooMuqltiYP3bTuDPsiulLrDe4CbRr5E0VwarDksVNjSrqLikl+N&#10;guzrfH3dy7fL58+s0EeDqclSVmo86rdLEJ56/wz/tw9aQRzP4XE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iE3PEAAAA3AAAAA8AAAAAAAAAAAAAAAAAmAIAAGRycy9k&#10;b3ducmV2LnhtbFBLBQYAAAAABAAEAPUAAACJAwAAAAA=&#10;" path="m2,2c,2,2,,1,,3,,2,2,2,2xe" fillcolor="black" stroked="f">
                    <v:path arrowok="t" o:connecttype="custom" o:connectlocs="11,12;6,0;11,12" o:connectangles="0,0,0"/>
                  </v:shape>
                  <v:shape id="Freeform 438" o:spid="_x0000_s1462" style="position:absolute;left:898;top:1389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nMDMYA&#10;AADcAAAADwAAAGRycy9kb3ducmV2LnhtbESPT2vCQBTE7wW/w/KEXopulNSE6CpBsLSHHvxz8fbI&#10;PpNo9m3IriZ++26h0OMwM79hVpvBNOJBnastK5hNIxDEhdU1lwpOx90kBeE8ssbGMil4koPNevSy&#10;wkzbnvf0OPhSBAi7DBVU3reZlK6oyKCb2pY4eBfbGfRBdqXUHfYBbho5j6KFNFhzWKiwpW1Fxe1w&#10;NwquQxJ/vOdJjulbP/uqn+n3+VYo9Toe8iUIT4P/D/+1P7WCOE7g90w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nMDMYAAADcAAAADwAAAAAAAAAAAAAAAACYAgAAZHJz&#10;L2Rvd25yZXYueG1sUEsFBgAAAAAEAAQA9QAAAIsDAAAAAA==&#10;" path="m2,2c,2,1,,2,v,1,,1,,2xe" fillcolor="black" stroked="f">
                    <v:path arrowok="t" o:connecttype="custom" o:connectlocs="12,12;12,0;12,12" o:connectangles="0,0,0"/>
                  </v:shape>
                  <v:shape id="Freeform 439" o:spid="_x0000_s1463" style="position:absolute;left:980;top:1288;width:18;height:77;visibility:visible;mso-wrap-style:square;v-text-anchor:top" coordsize="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45XMIA&#10;AADcAAAADwAAAGRycy9kb3ducmV2LnhtbERPy4rCMBTdC/MP4Q6401QRmXaMRQo+QBDGGdDlpbnT&#10;ljY3tYla/94sBJeH816kvWnEjTpXWVYwGUcgiHOrKy4U/P2uR18gnEfW2FgmBQ9ykC4/BgtMtL3z&#10;D92OvhAhhF2CCkrv20RKl5dk0I1tSxy4f9sZ9AF2hdQd3kO4aeQ0iubSYMWhocSWspLy+ng1Ctar&#10;eLc/HSaXeLvJ4rPBrN7EmVLDz371DcJT79/il3unFcxmYW04E4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jlcwgAAANwAAAAPAAAAAAAAAAAAAAAAAJgCAABkcnMvZG93&#10;bnJldi54bWxQSwUGAAAAAAQABAD1AAAAhwMAAAAA&#10;" path="m1,13c,10,1,3,3,,2,4,2,9,1,13xe" fillcolor="black" stroked="f">
                    <v:path arrowok="t" o:connecttype="custom" o:connectlocs="6,77;18,0;6,77" o:connectangles="0,0,0"/>
                  </v:shape>
                  <v:shape id="Freeform 440" o:spid="_x0000_s1464" style="position:absolute;left:969;top:1324;width:11;height:29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DrcUA&#10;AADcAAAADwAAAGRycy9kb3ducmV2LnhtbESPQWsCMRSE74X+h/AEbzWrBKurUaRU8dJDt9Lzc/Pc&#10;Xdy8bJOo679vCgWPw8x8wyzXvW3FlXxoHGsYjzIQxKUzDVcaDl/blxmIEJENto5Jw50CrFfPT0vM&#10;jbvxJ12LWIkE4ZCjhjrGLpcylDVZDCPXESfv5LzFmKSvpPF4S3DbykmWTaXFhtNCjR291VSei4vV&#10;4Ird6+Fnqz42ZzV7PxZqd/eTb62Hg36zABGpj4/wf3tvNCg1h7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hMOtxQAAANwAAAAPAAAAAAAAAAAAAAAAAJgCAABkcnMv&#10;ZG93bnJldi54bWxQSwUGAAAAAAQABAD1AAAAigMAAAAA&#10;" path="m1,5c,4,1,1,2,v,2,,4,-1,5xe" fillcolor="black" stroked="f">
                    <v:path arrowok="t" o:connecttype="custom" o:connectlocs="6,29;11,0;6,29" o:connectangles="0,0,0"/>
                  </v:shape>
                  <v:shape id="Freeform 441" o:spid="_x0000_s1465" style="position:absolute;left:1004;top:1318;width:12;height:35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y5v8IA&#10;AADcAAAADwAAAGRycy9kb3ducmV2LnhtbERPz2vCMBS+D/wfwht4GZquzjGrUaai6G3q0OujeWuL&#10;zUtJotb/3hyEHT++35NZa2pxJecrywre+wkI4tzqigsFv4dV7wuED8gaa8uk4E4eZtPOywQzbW+8&#10;o+s+FCKGsM9QQRlCk0np85IM+r5tiCP3Z53BEKErpHZ4i+GmlmmSfEqDFceGEhtalJSf9xejYDRw&#10;P2/Ldbucp3W1OW13R+0GqVLd1/Z7DCJQG/7FT/dGK/gYxvnxTDwC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Lm/wgAAANwAAAAPAAAAAAAAAAAAAAAAAJgCAABkcnMvZG93&#10;bnJldi54bWxQSwUGAAAAAAQABAD1AAAAhwMAAAAA&#10;" path="m1,6c,5,1,1,2,v,2,,4,-1,6xe" fillcolor="black" stroked="f">
                    <v:path arrowok="t" o:connecttype="custom" o:connectlocs="6,35;12,0;6,35" o:connectangles="0,0,0"/>
                  </v:shape>
                  <v:shape id="Freeform 442" o:spid="_x0000_s1466" style="position:absolute;left:910;top:1330;width:17;height:6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ryVsQA&#10;AADcAAAADwAAAGRycy9kb3ducmV2LnhtbESPQYvCMBSE7wv+h/AEb2uq6LJUo6gg6GXBriDens2z&#10;LTYvpYlt9ddvBGGPw8x8w8yXnSlFQ7UrLCsYDSMQxKnVBWcKjr/bz28QziNrLC2Tggc5WC56H3OM&#10;tW35QE3iMxEg7GJUkHtfxVK6NCeDbmgr4uBdbW3QB1lnUtfYBrgp5TiKvqTBgsNCjhVtckpvyd0o&#10;SE6Hdv2c3rf7c2Muz58xNceOlBr0u9UMhKfO/4ff7Z1WMJmO4HUmH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q8lbEAAAA3AAAAA8AAAAAAAAAAAAAAAAAmAIAAGRycy9k&#10;b3ducmV2LnhtbFBLBQYAAAAABAAEAPUAAACJAwAAAAA=&#10;" path="m2,1c,1,1,,1,,3,,2,1,2,1xe" fillcolor="black" stroked="f">
                    <v:path arrowok="t" o:connecttype="custom" o:connectlocs="11,6;6,0;11,6" o:connectangles="0,0,0"/>
                  </v:shape>
                  <v:shape id="Freeform 443" o:spid="_x0000_s1467" style="position:absolute;left:980;top:1306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QaW8YA&#10;AADcAAAADwAAAGRycy9kb3ducmV2LnhtbESPQWvCQBSE74L/YXlCb7pRayqpq4imUPBkrAdvz+wz&#10;Sc2+DdlV03/fLRQ8DjPzDbNYdaYWd2pdZVnBeBSBIM6trrhQ8HX4GM5BOI+ssbZMCn7IwWrZ7y0w&#10;0fbBe7pnvhABwi5BBaX3TSKly0sy6Ea2IQ7exbYGfZBtIXWLjwA3tZxEUSwNVhwWSmxoU1J+zW5G&#10;wcyu+RLt4rf4NE13x+9zetuOU6VeBt36HYSnzj/D/+1PreB1NoG/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QaW8YAAADcAAAADwAAAAAAAAAAAAAAAACYAgAAZHJz&#10;L2Rvd25yZXYueG1sUEsFBgAAAAAEAAQA9QAAAIsDAAAAAA==&#10;" path="m,2v,,,,,c,1,,1,,,1,,1,,1,,,1,,1,,2xe" fillcolor="black" stroked="f">
                    <v:path arrowok="t" o:connecttype="custom" o:connectlocs="0,12;0,12;0,0;6,0;0,12" o:connectangles="0,0,0,0,0"/>
                  </v:shape>
                  <v:shape id="Freeform 444" o:spid="_x0000_s1468" style="position:absolute;left:1004;top:1288;width:18;height:2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1vP8YA&#10;AADcAAAADwAAAGRycy9kb3ducmV2LnhtbESP3WrCQBSE7wu+w3IEb4purD/Y1FUaoWJpEbSF3h6y&#10;p9lg9mzIbmN8e1cQejnMzDfMct3ZSrTU+NKxgvEoAUGcO11yoeD76224AOEDssbKMSm4kIf1qvew&#10;xFS7Mx+oPYZCRAj7FBWYEOpUSp8bsuhHriaO3q9rLIYom0LqBs8Rbiv5lCRzabHkuGCwpo2h/HT8&#10;swoyKi7tVmafH7v35715tIdZ9mOUGvS71xcQgbrwH763d1rBdDaB25l4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1vP8YAAADcAAAADwAAAAAAAAAAAAAAAACYAgAAZHJz&#10;L2Rvd25yZXYueG1sUEsFBgAAAAAEAAQA9QAAAIsDAAAAAA==&#10;" path="m2,4c,3,2,1,2,v,,,,1,c2,,2,1,3,1,1,1,2,3,2,3v,,,,,1xe" fillcolor="black" stroked="f">
                    <v:path arrowok="t" o:connecttype="custom" o:connectlocs="12,24;12,0;18,0;18,6;12,18;12,24" o:connectangles="0,0,0,0,0,0"/>
                  </v:shape>
                  <v:shape id="Freeform 445" o:spid="_x0000_s1469" style="position:absolute;left:975;top:1282;width:5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gfVsQA&#10;AADcAAAADwAAAGRycy9kb3ducmV2LnhtbESPzW7CMBCE75X6DtZW6q1xiKBCKQalf8A1aS+9reIl&#10;iYjXke1AeHuMhNTjaGa+0aw2k+nFiZzvLCuYJSkI4trqjhsFvz/fL0sQPiBr7C2Tggt52KwfH1aY&#10;a3vmkk5VaESEsM9RQRvCkEvp65YM+sQOxNE7WGcwROkaqR2eI9z0MkvTV2mw47jQ4kAfLdXHajQK&#10;xndyn315kFuzN9P2K/srit2g1PPTVLyBCDSF//C9vdcK5os53M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4H1bEAAAA3AAAAA8AAAAAAAAAAAAAAAAAmAIAAGRycy9k&#10;b3ducmV2LnhtbFBLBQYAAAAABAAEAPUAAACJAwAAAAA=&#10;" path="m,1v,,,,,c,1,,,,,1,,1,,1,,1,,1,1,,1xe" fillcolor="black" stroked="f">
                    <v:path arrowok="t" o:connecttype="custom" o:connectlocs="0,6;0,6;0,0;5,0;0,6" o:connectangles="0,0,0,0,0"/>
                  </v:shape>
                  <v:shape id="Freeform 446" o:spid="_x0000_s1470" style="position:absolute;left:980;top:1276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5hPcYA&#10;AADcAAAADwAAAGRycy9kb3ducmV2LnhtbESPQWvCQBSE74L/YXlCL0U3FlNDdJUgtLSHHhq9eHtk&#10;n0k0+zZktyb++64geBxm5htmvR1MI67UudqygvksAkFcWF1zqeCw/5gmIJxH1thYJgU3crDdjEdr&#10;TLXt+ZeuuS9FgLBLUUHlfZtK6YqKDLqZbYmDd7KdQR9kV0rdYR/gppFvUfQuDdYcFipsaVdRccn/&#10;jILzsFx8xtkyw+S1n3/Xt+TneCmUepkM2QqEp8E/w4/2l1awiGO4nwlHQG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5hPcYAAADcAAAADwAAAAAAAAAAAAAAAACYAgAAZHJz&#10;L2Rvd25yZXYueG1sUEsFBgAAAAAEAAQA9QAAAIsDAAAAAA==&#10;" path="m1,2c,2,1,1,,,2,,1,1,1,2xe" fillcolor="black" stroked="f">
                    <v:path arrowok="t" o:connecttype="custom" o:connectlocs="6,12;0,0;6,12" o:connectangles="0,0,0"/>
                  </v:shape>
                  <v:shape id="Freeform 447" o:spid="_x0000_s1471" style="position:absolute;left:986;top:1265;width:12;height:17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hKqMUA&#10;AADcAAAADwAAAGRycy9kb3ducmV2LnhtbESP0WrCQBRE3wv9h+UWfKsbg0qJrhICSh5KabUfcMle&#10;s8Hs3ZBdk+jXdwuFPg4zc4bZ7ifbioF63zhWsJgnIIgrpxuuFXyfD69vIHxA1tg6JgV38rDfPT9t&#10;MdNu5C8aTqEWEcI+QwUmhC6T0leGLPq564ijd3G9xRBlX0vd4xjhtpVpkqylxYbjgsGOCkPV9XSz&#10;CpoyP+efH8fVNaAzj+Ji349FqtTsZco3IAJN4T/81y61guVqDb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yEqoxQAAANwAAAAPAAAAAAAAAAAAAAAAAJgCAABkcnMv&#10;ZG93bnJldi54bWxQSwUGAAAAAAQABAD1AAAAigMAAAAA&#10;" path="m1,3c,3,,,2,,1,1,1,2,2,3,1,3,1,3,1,3xe" fillcolor="black" stroked="f">
                    <v:path arrowok="t" o:connecttype="custom" o:connectlocs="6,17;12,0;12,17;6,17" o:connectangles="0,0,0,0"/>
                  </v:shape>
                  <v:shape id="Freeform 448" o:spid="_x0000_s1472" style="position:absolute;left:992;top:1229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O5w8YA&#10;AADcAAAADwAAAGRycy9kb3ducmV2LnhtbESPQWvCQBSE7wX/w/KE3upGW6NEVxGbQsGTqR68PbPP&#10;JJp9G7Krpv/eLQg9DjPzDTNfdqYWN2pdZVnBcBCBIM6trrhQsPv5epuCcB5ZY22ZFPySg+Wi9zLH&#10;RNs7b+mW+UIECLsEFZTeN4mULi/JoBvYhjh4J9sa9EG2hdQt3gPc1HIURbE0WHFYKLGhdUn5Jbsa&#10;BWO74lO0iSfx4T3d7M/H9Po5TJV67XerGQhPnf8PP9vfWsHHeAJ/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O5w8YAAADcAAAADwAAAAAAAAAAAAAAAACYAgAAZHJz&#10;L2Rvd25yZXYueG1sUEsFBgAAAAAEAAQA9QAAAIsDAAAAAA==&#10;" path="m1,2c,2,,2,,2,1,1,1,,1,v,,,,,c1,,1,1,1,2xe" fillcolor="black" stroked="f">
                    <v:path arrowok="t" o:connecttype="custom" o:connectlocs="6,12;0,12;6,0;6,0;6,12" o:connectangles="0,0,0,0,0"/>
                  </v:shape>
                  <v:shape id="Freeform 449" o:spid="_x0000_s1473" style="position:absolute;left:933;top:1152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Ni8cIA&#10;AADcAAAADwAAAGRycy9kb3ducmV2LnhtbERPz2vCMBS+C/4P4QneNHU4kc5YRFbYZYxZkR0fzVvb&#10;2bx0SYzdf78cBjt+fL93xWh6Ecn5zrKC1TIDQVxb3XGj4FyViy0IH5A19pZJwQ95KPbTyQ5zbe/8&#10;TvEUGpFC2OeooA1hyKX0dUsG/dIOxIn7tM5gSNA1Uju8p3DTy4cs20iDHaeGFgc6tlRfTzejoPv6&#10;eH4dqrfNNrrbd88cL2UVlZrPxsMTiEBj+Bf/uV+0gvVjWpvOpCM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82LxwgAAANwAAAAPAAAAAAAAAAAAAAAAAJgCAABkcnMvZG93&#10;bnJldi54bWxQSwUGAAAAAAQABAD1AAAAhwMAAAAA&#10;" path="m1,4v,,,,-1,c,3,,2,1,v1,1,,3,,4xe" fillcolor="black" stroked="f">
                    <v:path arrowok="t" o:connecttype="custom" o:connectlocs="6,24;0,24;6,0;6,24" o:connectangles="0,0,0,0"/>
                  </v:shape>
                  <v:shape id="Freeform 450" o:spid="_x0000_s1474" style="position:absolute;left:969;top:1146;width:6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mwyMQA&#10;AADcAAAADwAAAGRycy9kb3ducmV2LnhtbESPwW7CMBBE75X4B2uReisOUanagIkCbVOu0F64reIl&#10;iYjXkW1I+ve4UiWOo5l5o1nlo+nElZxvLSuYzxIQxJXVLdcKfr4/n15B+ICssbNMCn7JQ76ePKww&#10;03bgPV0PoRYRwj5DBU0IfSalrxoy6Ge2J47eyTqDIUpXS+1wiHDTyTRJXqTBluNCgz1tG6rOh4tR&#10;cNmQe+/2J1manRnLj/RYFF+9Uo/TsViCCDSGe/i/vdMKnhdv8HcmHg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5sMjEAAAA3AAAAA8AAAAAAAAAAAAAAAAAmAIAAGRycy9k&#10;b3ducmV2LnhtbFBLBQYAAAAABAAEAPUAAACJAwAAAAA=&#10;" path="m1,1c,1,,1,,,,,1,,1,v,1,,1,,1xe" fillcolor="black" stroked="f">
                    <v:path arrowok="t" o:connecttype="custom" o:connectlocs="6,6;0,0;6,0;6,6" o:connectangles="0,0,0,0"/>
                  </v:shape>
                  <v:shape id="Freeform 451" o:spid="_x0000_s1475" style="position:absolute;left:939;top:1111;width:18;height:2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M79cIA&#10;AADcAAAADwAAAGRycy9kb3ducmV2LnhtbERPXWvCMBR9F/wP4Q72Ipoqm7hqFCtsOBRBHfh6ae6a&#10;YnNTmqzWf788CD4ezvdi1dlKtNT40rGC8SgBQZw7XXKh4Of8OZyB8AFZY+WYFNzJw2rZ7y0w1e7G&#10;R2pPoRAxhH2KCkwIdSqlzw1Z9CNXE0fu1zUWQ4RNIXWDtxhuKzlJkqm0WHJsMFjTxlB+Pf1ZBRkV&#10;9/ZLZvvd9vvjYAb2+J5djFKvL916DiJQF57ih3urFbxN4/x4Jh4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Izv1wgAAANwAAAAPAAAAAAAAAAAAAAAAAJgCAABkcnMvZG93&#10;bnJldi54bWxQSwUGAAAAAAQABAD1AAAAhwMAAAAA&#10;" path="m1,4c1,4,,4,,4,1,3,1,2,1,v2,1,,3,,4xe" fillcolor="black" stroked="f">
                    <v:path arrowok="t" o:connecttype="custom" o:connectlocs="6,24;0,24;6,0;6,24" o:connectangles="0,0,0,0"/>
                  </v:shape>
                  <v:shape id="Freeform 452" o:spid="_x0000_s1476" style="position:absolute;left:933;top:1075;width:12;height:30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eTy8QA&#10;AADcAAAADwAAAGRycy9kb3ducmV2LnhtbESPQYvCMBSE74L/ITzBm6ZKUekaRUTFyx62K3t+2zzb&#10;YvNSk6j135uFBY/DzHzDLNedacSdnK8tK5iMExDEhdU1lwpO3/vRAoQPyBoby6TgSR7Wq35viZm2&#10;D/6iex5KESHsM1RQhdBmUvqiIoN+bFvi6J2tMxiidKXUDh8Rbho5TZKZNFhzXKiwpW1FxSW/GQU2&#10;P8xP1336ubmki91vnh6ebvqj1HDQbT5ABOrCO/zfPmoF6WwCf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Hk8vEAAAA3AAAAA8AAAAAAAAAAAAAAAAAmAIAAGRycy9k&#10;b3ducmV2LnhtbFBLBQYAAAAABAAEAPUAAACJAwAAAAA=&#10;" path="m1,5c,4,1,2,1,v1,1,,3,,5xe" fillcolor="black" stroked="f">
                    <v:path arrowok="t" o:connecttype="custom" o:connectlocs="6,30;6,0;6,30" o:connectangles="0,0,0"/>
                  </v:shape>
                  <v:shape id="Freeform 453" o:spid="_x0000_s1477" style="position:absolute;left:951;top:1075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sz9McA&#10;AADcAAAADwAAAGRycy9kb3ducmV2LnhtbESPQWvCQBSE7wX/w/KEXopuIqmG1DUEoaU99FDrpbdH&#10;9jVJzb4N2dUk/74rCB6HmfmG2eajacWFetdYVhAvIxDEpdUNVwqO36+LFITzyBpby6RgIgf5bvaw&#10;xUzbgb/ocvCVCBB2GSqove8yKV1Zk0G3tB1x8H5tb9AH2VdS9zgEuGnlKorW0mDDYaHGjvY1lafD&#10;2Sj4GzfJ23OxKTB9GuKPZko/f06lUo/zsXgB4Wn09/Ct/a4VJOsVXM+EIyB3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LM/THAAAA3AAAAA8AAAAAAAAAAAAAAAAAmAIAAGRy&#10;cy9kb3ducmV2LnhtbFBLBQYAAAAABAAEAPUAAACMAwAAAAA=&#10;" path="m1,2c,2,,2,,2,1,2,1,1,1,v1,,,2,,2xe" fillcolor="black" stroked="f">
                    <v:path arrowok="t" o:connecttype="custom" o:connectlocs="6,12;0,12;6,0;6,12" o:connectangles="0,0,0,0"/>
                  </v:shape>
                  <v:shape id="Freeform 454" o:spid="_x0000_s1478" style="position:absolute;left:975;top:1046;width:11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eWb8cA&#10;AADcAAAADwAAAGRycy9kb3ducmV2LnhtbESPQWvCQBSE70L/w/IKvRTdWK0JaVYJBaUePFS9eHtk&#10;X5PU7NuQXU38912h4HGYmW+YbDWYRlypc7VlBdNJBIK4sLrmUsHxsB4nIJxH1thYJgU3crBaPo0y&#10;TLXt+Zuue1+KAGGXooLK+zaV0hUVGXQT2xIH78d2Bn2QXSl1h32Am0a+RdFCGqw5LFTY0mdFxXl/&#10;MQp+h3i+ec/jHJPXfrqtb8nudC6Uenke8g8Qngb/CP+3v7SC+WIG9zPh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Hlm/HAAAA3AAAAA8AAAAAAAAAAAAAAAAAmAIAAGRy&#10;cy9kb3ducmV2LnhtbFBLBQYAAAAABAAEAPUAAACMAwAAAAA=&#10;" path="m1,1c,2,1,,1,v1,,,1,,1xe" fillcolor="black" stroked="f">
                    <v:path arrowok="t" o:connecttype="custom" o:connectlocs="6,6;6,0;6,6" o:connectangles="0,0,0"/>
                  </v:shape>
                  <v:shape id="Freeform 455" o:spid="_x0000_s1479" style="position:absolute;left:980;top:1005;width:18;height:23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g99sYA&#10;AADcAAAADwAAAGRycy9kb3ducmV2LnhtbESPQWvCQBSE70L/w/IKvYhuLFY0dZVGsCiWQrTQ6yP7&#10;mg3Nvg3ZNcZ/3xUKHoeZ+YZZrntbi45aXzlWMBknIIgLpysuFXydtqM5CB+QNdaOScGVPKxXD4Ml&#10;ptpdOKfuGEoRIexTVGBCaFIpfWHIoh+7hjh6P661GKJsS6lbvES4reVzksykxYrjgsGGNoaK3+PZ&#10;KsiovHbvMvs47PaLTzO0+Uv2bZR6euzfXkEE6sM9/N/eaQXT2RRu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g99sYAAADcAAAADwAAAAAAAAAAAAAAAACYAgAAZHJz&#10;L2Rvd25yZXYueG1sUEsFBgAAAAAEAAQA9QAAAIsDAAAAAA==&#10;" path="m1,4c,4,1,1,1,v2,1,,3,,4xe" fillcolor="black" stroked="f">
                    <v:path arrowok="t" o:connecttype="custom" o:connectlocs="6,23;6,0;6,23" o:connectangles="0,0,0"/>
                  </v:shape>
                  <v:shape id="Freeform 456" o:spid="_x0000_s1480" style="position:absolute;left:1004;top:999;width:12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4H0sUA&#10;AADcAAAADwAAAGRycy9kb3ducmV2LnhtbESPQWsCMRSE7wX/Q3iCt5pV7CJbo4hU8FJKXZEeH5vX&#10;3a2bl20S4/bfN4WCx2FmvmFWm8F0IpLzrWUFs2kGgriyuuVawancPy5B+ICssbNMCn7Iw2Y9elhh&#10;oe2N3ykeQy0ShH2BCpoQ+kJKXzVk0E9tT5y8T+sMhiRdLbXDW4KbTs6zLJcGW04LDfa0a6i6HK9G&#10;Qfv18fLal2/5Mrrrd8ccz/syKjUZD9tnEIGGcA//tw9awSJ/gr8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gfSxQAAANwAAAAPAAAAAAAAAAAAAAAAAJgCAABkcnMv&#10;ZG93bnJldi54bWxQSwUGAAAAAAQABAD1AAAAigMAAAAA&#10;" path="m1,4c,4,1,2,1,v1,1,,3,,4xe" fillcolor="black" stroked="f">
                    <v:path arrowok="t" o:connecttype="custom" o:connectlocs="6,23;6,0;6,23" o:connectangles="0,0,0"/>
                  </v:shape>
                  <v:shape id="Freeform 457" o:spid="_x0000_s1481" style="position:absolute;left:957;top:993;width:6;height:17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yaVscA&#10;AADcAAAADwAAAGRycy9kb3ducmV2LnhtbESPT2vCQBTE7wW/w/KEXopuWkqQ6BqCtWBPUv/h8ZF9&#10;JsHs2zS7TWI/fbcg9DjMzG+YRTqYWnTUusqygudpBII4t7riQsFh/z6ZgXAeWWNtmRTcyEG6HD0s&#10;MNG250/qdr4QAcIuQQWl900ipctLMuimtiEO3sW2Bn2QbSF1i32Am1q+RFEsDVYcFkpsaFVSft19&#10;GwX903p9vHVv522X/XxsXXE+fdUbpR7HQzYH4Wnw/+F7e6MVvMYx/J0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MmlbHAAAA3AAAAA8AAAAAAAAAAAAAAAAAmAIAAGRy&#10;cy9kb3ducmV2LnhtbFBLBQYAAAAABAAEAPUAAACMAwAAAAA=&#10;" path="m1,2c,3,,,1,1v,,,1,,1xe" fillcolor="black" stroked="f">
                    <v:path arrowok="t" o:connecttype="custom" o:connectlocs="6,11;6,6;6,11" o:connectangles="0,0,0"/>
                  </v:shape>
                  <v:shape id="Freeform 458" o:spid="_x0000_s1482" style="position:absolute;left:939;top:981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yQbMYA&#10;AADcAAAADwAAAGRycy9kb3ducmV2LnhtbESPQWvCQBSE74L/YXlCL1I3FjUhdSNBaGkPHqpeentk&#10;X5OY7NuQ3Zr477uC0OMwM98w291oWnGl3tWWFSwXEQjiwuqaSwXn09tzAsJ5ZI2tZVJwIwe7bDrZ&#10;YqrtwF90PfpSBAi7FBVU3neplK6oyKBb2I44eD+2N+iD7EupexwC3LTyJYo20mDNYaHCjvYVFc3x&#10;1yi4jPHqfZ3HOSbzYflZ35LDd1Mo9TQb81cQnkb/H360P7SC1SaG+5l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yQbMYAAADcAAAADwAAAAAAAAAAAAAAAACYAgAAZHJz&#10;L2Rvd25yZXYueG1sUEsFBgAAAAAEAAQA9QAAAIsDAAAAAA==&#10;" path="m1,2c,2,1,,,,1,,1,,2,,1,1,1,1,1,2xe" fillcolor="black" stroked="f">
                    <v:path arrowok="t" o:connecttype="custom" o:connectlocs="6,12;0,0;12,0;6,12" o:connectangles="0,0,0,0"/>
                  </v:shape>
                  <v:shape id="Freeform 459" o:spid="_x0000_s1483" style="position:absolute;left:1010;top:922;width:12;height:35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Z/BMIA&#10;AADcAAAADwAAAGRycy9kb3ducmV2LnhtbERPy2rCQBTdF/yH4QpuRCeNJdToKK2i6K4+aLeXzDUJ&#10;zdwJM6PGv+8shC4P5z1fdqYRN3K+tqzgdZyAIC6srrlUcD5tRu8gfEDW2FgmBQ/ysFz0XuaYa3vn&#10;A92OoRQxhH2OCqoQ2lxKX1Rk0I9tSxy5i3UGQ4SulNrhPYabRqZJkkmDNceGCltaVVT8Hq9GwXTi&#10;vobrbbf+TJt697M/fGs3SZUa9LuPGYhAXfgXP907reAti2vjmXg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Fn8EwgAAANwAAAAPAAAAAAAAAAAAAAAAAJgCAABkcnMvZG93&#10;bnJldi54bWxQSwUGAAAAAAQABAD1AAAAhwMAAAAA&#10;" path="m1,6c,5,1,1,2,v,2,,4,-1,6xe" fillcolor="black" stroked="f">
                    <v:path arrowok="t" o:connecttype="custom" o:connectlocs="6,35;12,0;6,35" o:connectangles="0,0,0"/>
                  </v:shape>
                  <v:shape id="Freeform 460" o:spid="_x0000_s1484" style="position:absolute;left:975;top:910;width:5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xCl8YA&#10;AADcAAAADwAAAGRycy9kb3ducmV2LnhtbESPQWvCQBSE70L/w/IKvelGW1ObuorYCIKn2nro7TX7&#10;TNJm34bsJsZ/7wqCx2FmvmHmy95UoqPGlZYVjEcRCOLM6pJzBd9fm+EMhPPIGivLpOBMDpaLh8Ec&#10;E21P/End3uciQNglqKDwvk6kdFlBBt3I1sTBO9rGoA+yyaVu8BTgppKTKIqlwZLDQoE1rQvK/vet&#10;UTC1Kz5Gu/g1/nlOd4e/37T9GKdKPT32q3cQnnp/D9/aW63gJX6D65lw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xCl8YAAADcAAAADwAAAAAAAAAAAAAAAACYAgAAZHJz&#10;L2Rvd25yZXYueG1sUEsFBgAAAAAEAAQA9QAAAIsDAAAAAA==&#10;" path="m,2v,,,,,c,1,,1,,,1,,1,,1,,1,1,,1,,2xe" fillcolor="black" stroked="f">
                    <v:path arrowok="t" o:connecttype="custom" o:connectlocs="0,12;0,12;0,0;5,0;0,12" o:connectangles="0,0,0,0,0"/>
                  </v:shape>
                  <v:shape id="Freeform 461" o:spid="_x0000_s1485" style="position:absolute;left:910;top:1566;width:17;height:41;visibility:visible;mso-wrap-style:square;v-text-anchor:top" coordsize="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NTw8IA&#10;AADcAAAADwAAAGRycy9kb3ducmV2LnhtbESP0WrCQBBF3wv+wzJC3+rGIirRVUQoKJSC0Q8Ys2MS&#10;zM6G3TWmf995KPg4M3fuvWe9HVyregqx8WxgOslAEZfeNlwZuJy/PpagYkK22HomA78UYbsZva0x&#10;t/7JJ+qLVCkx4ZijgTqlLtc6ljU5jBPfEcvt5oPDJGOotA34FHPX6s8sm2uHDUtCjR3tayrvxcMZ&#10;uH7fi/6oXcE/PLUUzrKYL4x5Hw+7FahEQ3qJ/78P1sBsIfUFRkBA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1PDwgAAANwAAAAPAAAAAAAAAAAAAAAAAJgCAABkcnMvZG93&#10;bnJldi54bWxQSwUGAAAAAAQABAD1AAAAhwMAAAAA&#10;" path="m2,7c1,7,2,5,1,5,3,4,,1,2,v,3,1,3,,7xe" fillcolor="black" stroked="f">
                    <v:path arrowok="t" o:connecttype="custom" o:connectlocs="11,41;6,29;11,0;11,41" o:connectangles="0,0,0,0"/>
                  </v:shape>
                  <v:shape id="Freeform 462" o:spid="_x0000_s1486" style="position:absolute;left:921;top:1401;width:12;height:35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VARMYA&#10;AADcAAAADwAAAGRycy9kb3ducmV2LnhtbESPQWvCQBSE7wX/w/IKvRTdGEvV6CpaabE3o6LXR/Y1&#10;CWbfht2tpv++KxR6HGbmG2a+7EwjruR8bVnBcJCAIC6srrlUcDy89ycgfEDW2FgmBT/kYbnoPcwx&#10;0/bGOV33oRQRwj5DBVUIbSalLyoy6Ae2JY7el3UGQ5SulNrhLcJNI9MkeZUGa44LFbb0VlFx2X8b&#10;BdOR2z1vPrrNOm3q7fkzP2k3SpV6euxWMxCBuvAf/mtvtYKX8RDu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VARMYAAADcAAAADwAAAAAAAAAAAAAAAACYAgAAZHJz&#10;L2Rvd25yZXYueG1sUEsFBgAAAAAEAAQA9QAAAIsDAAAAAA==&#10;" path="m2,c1,2,2,5,1,6,,5,2,3,,2,2,2,,,1,v,,1,,1,xe" fillcolor="black" stroked="f">
                    <v:path arrowok="t" o:connecttype="custom" o:connectlocs="12,0;6,35;0,12;6,0;12,0" o:connectangles="0,0,0,0,0"/>
                  </v:shape>
                  <v:shape id="Freeform 463" o:spid="_x0000_s1487" style="position:absolute;left:862;top:845;width:201;height:999;visibility:visible;mso-wrap-style:square;v-text-anchor:top" coordsize="34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AyJ8MA&#10;AADcAAAADwAAAGRycy9kb3ducmV2LnhtbESPwWrDMBBE74X8g9hAbo3cEFrXjRJCwFCoL0n9ARtr&#10;a5laK2OpsvP3UaHQ4zAzb5jdYba9iDT6zrGCp3UGgrhxuuNWQf1ZPuYgfEDW2DsmBTfycNgvHnZY&#10;aDfxmeIltCJB2BeowIQwFFL6xpBFv3YDcfK+3GgxJDm2Uo84Jbjt5SbLnqXFjtOCwYFOhprvy49V&#10;EON10teIH+Fcutdoq8rUMVdqtZyPbyACzeE//Nd+1wq2Lxv4PZOOgN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AyJ8MAAADcAAAADwAAAAAAAAAAAAAAAACYAgAAZHJzL2Rv&#10;d25yZXYueG1sUEsFBgAAAAAEAAQA9QAAAIgDAAAAAA==&#10;" path="m1,168v,-1,,-1,,-1c,160,1,148,1,141v,-7,2,-13,1,-19c3,115,5,107,4,101,7,88,6,82,8,69v,,-1,1,-2,c9,68,9,65,8,62v,-3,1,-6,1,-9c9,48,10,43,11,41,11,28,13,15,13,3,13,1,14,1,15,v4,,12,,18,c34,11,31,24,32,35v-2,5,-2,16,-2,25c27,71,27,82,26,93v,1,,2,,3c27,102,23,109,23,116v,2,,10,,14c22,137,20,144,21,151v-1,6,,11,,16c20,168,19,168,19,169,14,167,6,168,1,168xm19,155v,1,-1,2,,2c19,156,20,155,19,155xm9,149v,2,-2,5,,6c8,153,10,150,9,149xm14,150v-1,,-1,,-1,c13,151,13,151,13,152v1,,1,,1,c14,152,14,151,14,150xm15,134v-2,3,-3,8,-2,10c13,145,12,148,13,149v1,-5,,-9,2,-15xm9,140v,2,-1,6,,8c9,145,11,142,9,140xm8,141v-1,,-1,,-1,c7,142,7,142,7,143v,,,,,c8,142,8,142,8,141xm7,138v,,-1,2,,2c7,139,8,138,7,138xm10,136v1,1,-1,3,1,3c11,138,12,136,10,136xm8,127v,1,-1,3,1,3c8,129,10,128,8,127xm18,126v,1,-1,3,,3c18,128,19,127,18,126xm10,122v-2,1,1,4,-1,5c10,127,9,129,10,129v1,-4,,-4,,-7xm14,119v-2,-1,-1,1,-2,c13,121,11,123,13,126v,-2,,-5,1,-7xm8,119v-1,1,-2,5,-1,5c7,123,8,121,8,119xm11,114v,1,-2,4,,5c11,117,13,114,11,114xm17,107v,1,-1,4,,4c17,110,18,108,17,107xm18,101v,1,-1,3,,3c18,103,19,101,18,101xm7,100v1,1,-1,3,1,3c7,102,9,100,7,100xm11,94v-1,,1,2,-1,2c12,97,10,99,11,100v1,-1,,-4,1,-6c12,94,11,94,11,94xm7,95v1,,-1,2,1,2c8,97,9,95,7,95xm8,92v-1,,-2,2,,2c8,93,8,93,8,92xm23,75v-2,3,-3,10,-2,13c22,84,22,79,23,75xm20,81v-1,1,-2,4,-1,5c20,85,20,83,20,81xm26,80v-1,1,-2,5,-1,6c26,84,26,82,26,80xm9,82v,,-1,1,1,1c10,83,11,82,9,82xm21,78v-1,,-1,,-1,c20,79,20,79,20,80v,,,,,c20,79,20,79,21,78xm26,78v,,-1,-2,1,-2c26,76,26,75,27,75v-1,,-1,,-1,c26,76,24,78,26,79v,-1,,-1,,-1xm20,74v-1,,-1,,-1,c19,74,19,75,19,75v,,,,,c20,75,20,74,20,74xm20,73v1,1,,2,1,2c21,74,22,73,20,73xm23,74v-1,-1,-1,-2,,-3c21,71,21,74,22,74v,,,,1,xm23,65v,,,,,c23,65,23,66,22,67v1,,1,,1,c23,66,23,65,23,65xm13,52v-1,2,-1,3,-1,4c13,56,13,56,13,56v,-1,1,-3,,-4xm19,51v,,-1,,-1,c18,52,18,52,19,52v,,,,,-1xm14,45v,2,,3,-1,4c13,49,14,49,14,49v,-1,2,-3,,-4xm13,39v,2,-1,4,,5c13,42,14,40,13,39xm16,39v,1,,2,-1,2c16,41,16,41,16,41v,,1,-2,,-2xm20,34v,,-1,2,,1c20,35,21,34,20,34xm21,27v,1,-1,4,,4c21,30,23,28,21,27xm25,26v,2,-1,4,,4c25,29,26,27,25,26xm17,26v-1,-1,-1,2,,1c17,27,17,26,17,26xm15,23v-1,,-1,,-2,c14,23,13,25,14,25v,-1,,-1,1,-2xm27,13v-1,1,-2,5,-1,6c27,17,27,15,27,13xm20,11v-1,,-1,,-1,c19,12,19,12,19,13v,,,,,c19,12,20,12,20,11xe" fillcolor="black" stroked="f">
                    <v:path arrowok="t" o:connecttype="custom" o:connectlocs="6,833;47,408;53,313;89,0;177,355;136,686;124,987;112,916;53,881;83,887;83,899;77,851;53,828;47,833;41,845;41,828;65,822;53,768;106,763;53,751;83,703;83,703;47,703;65,674;101,633;106,597;41,591;65,591;41,562;47,544;136,443;118,479;154,473;53,485;124,461;118,473;160,449;154,467;112,437;118,437;118,432;130,437;136,384;136,384;77,331;106,301;83,266;83,266;77,231;95,242;118,207;124,183;148,177;101,160;77,136;160,77;118,65;112,77" o:connectangles="0,0,0,0,0,0,0,0,0,0,0,0,0,0,0,0,0,0,0,0,0,0,0,0,0,0,0,0,0,0,0,0,0,0,0,0,0,0,0,0,0,0,0,0,0,0,0,0,0,0,0,0,0,0,0,0,0,0"/>
                    <o:lock v:ext="edit" verticies="t"/>
                  </v:shape>
                  <v:shape id="Freeform 464" o:spid="_x0000_s1488" style="position:absolute;left:4300;top:2671;width:24;height:30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KD68UA&#10;AADcAAAADwAAAGRycy9kb3ducmV2LnhtbESPT2vCQBTE70K/w/IKvekmrbQlukpTKHgQQW0P3h7Z&#10;Z5I2+zbsbv747V2h4HGYmd8wy/VoGtGT87VlBeksAUFcWF1zqeD7+DV9B+EDssbGMim4kIf16mGy&#10;xEzbgffUH0IpIoR9hgqqENpMSl9UZNDPbEscvbN1BkOUrpTa4RDhppHPSfIqDdYcFyps6bOi4u/Q&#10;GQW4/zluqUy9O+V5SkbufnenTqmnx/FjASLQGO7h//ZGK5i/vcDtTD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oPrxQAAANwAAAAPAAAAAAAAAAAAAAAAAJgCAABkcnMv&#10;ZG93bnJldi54bWxQSwUGAAAAAAQABAD1AAAAigMAAAAA&#10;" path="m2,5c,5,2,2,2,v2,,,3,,5xe" fillcolor="#cbccce" stroked="f">
                    <v:path arrowok="t" o:connecttype="custom" o:connectlocs="12,30;12,0;12,30" o:connectangles="0,0,0"/>
                  </v:shape>
                  <v:shape id="Freeform 465" o:spid="_x0000_s1489" style="position:absolute;left:4188;top:2594;width:29;height:83;visibility:visible;mso-wrap-style:square;v-text-anchor:top" coordsize="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MZA8IA&#10;AADcAAAADwAAAGRycy9kb3ducmV2LnhtbESPS4vCQBCE78L+h6EXvOlE1xdZR9EF0Ztv9tqb6U2C&#10;mZ6QGTX66x1B8FhUfVXUeFqbQlyocrllBZ12BII4sTrnVMFhv2iNQDiPrLGwTApu5GA6+WiMMdb2&#10;ylu67HwqQgm7GBVk3pexlC7JyKBr25I4eP+2MuiDrFKpK7yGclPIbhQNpMGcw0KGJf1klJx2Z6Og&#10;t5mb8/Ke1l8m/zt23K+kPq6Van7Ws28Qnmr/Dr/olQ7csAfPM+EIy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xkDwgAAANwAAAAPAAAAAAAAAAAAAAAAAJgCAABkcnMvZG93&#10;bnJldi54bWxQSwUGAAAAAAQABAD1AAAAhwMAAAAA&#10;" path="m3,14c,12,2,5,3,,5,4,2,10,3,14xe" fillcolor="#cbccce" stroked="f">
                    <v:path arrowok="t" o:connecttype="custom" o:connectlocs="17,83;17,0;17,83" o:connectangles="0,0,0"/>
                  </v:shape>
                  <v:shape id="Freeform 466" o:spid="_x0000_s1490" style="position:absolute;left:4247;top:2618;width:12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BwrscA&#10;AADcAAAADwAAAGRycy9kb3ducmV2LnhtbESP3WoCMRSE7wu+QzgF72q2RVtdjSKFYksR/AO9PG6O&#10;2bWbk3UTdX37plDwcpiZb5jRpLGluFDtC8cKnjsJCOLM6YKNgs3646kPwgdkjaVjUnAjD5Nx62GE&#10;qXZXXtJlFYyIEPYpKshDqFIpfZaTRd9xFXH0Dq62GKKsjdQ1XiPclvIlSV6lxYLjQo4VveeU/azO&#10;VsHWbI76a3v6Hixns/n0Viz2u65Rqv3YTIcgAjXhHv5vf2oF3bce/J2JR0C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gcK7HAAAA3AAAAA8AAAAAAAAAAAAAAAAAmAIAAGRy&#10;cy9kb3ducmV2LnhtbFBLBQYAAAAABAAEAPUAAACMAwAAAAA=&#10;" path="m1,4c1,3,,3,,3,,2,,1,,,1,,1,,2,,1,1,1,2,1,4xe" fillcolor="#cbccce" stroked="f">
                    <v:path arrowok="t" o:connecttype="custom" o:connectlocs="6,23;0,17;0,0;12,0;6,23" o:connectangles="0,0,0,0,0"/>
                  </v:shape>
                  <v:shape id="Freeform 467" o:spid="_x0000_s1491" style="position:absolute;left:4241;top:2417;width:24;height:177;visibility:visible;mso-wrap-style:square;v-text-anchor:top" coordsize="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Tx8QA&#10;AADcAAAADwAAAGRycy9kb3ducmV2LnhtbESPQUvDQBSE74L/YXmCN7sxSLVpt0WLBU8FU6HXx+5r&#10;Esy+DdmXJv57t1DocZiZb5jVZvKtOlMfm8AGnmcZKGIbXMOVgZ/D7ukNVBRkh21gMvBHETbr+7sV&#10;Fi6M/E3nUiqVIBwLNFCLdIXW0dbkMc5CR5y8U+g9SpJ9pV2PY4L7VudZNtceG04LNXa0rcn+loM3&#10;kG8/Pu2iGmjf7MSO5cEdh1yMeXyY3peghCa5ha/tL2fg5XUOlzPpCO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1E8fEAAAA3AAAAA8AAAAAAAAAAAAAAAAAmAIAAGRycy9k&#10;b3ducmV2LnhtbFBLBQYAAAAABAAEAPUAAACJAwAAAAA=&#10;" path="m2,30c,28,1,22,2,21,,16,1,5,4,,2,11,3,19,2,30xe" fillcolor="#cbccce" stroked="f">
                    <v:path arrowok="t" o:connecttype="custom" o:connectlocs="12,177;12,124;24,0;12,177" o:connectangles="0,0,0,0"/>
                  </v:shape>
                  <v:shape id="Freeform 468" o:spid="_x0000_s1492" style="position:absolute;left:4188;top:2482;width:35;height:100;visibility:visible;mso-wrap-style:square;v-text-anchor:top" coordsize="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jQMUA&#10;AADcAAAADwAAAGRycy9kb3ducmV2LnhtbESPQWsCMRSE7wX/Q3hCbzXRitatUVRU7EXQWr0+Ns/d&#10;bTcvyybq9t+bQsHjMDPfMONpY0txpdoXjjV0OwoEcepMwZmGw+fq5Q2ED8gGS8ek4Zc8TCetpzEm&#10;xt14R9d9yESEsE9QQx5ClUjp05ws+o6riKN3drXFEGWdSVPjLcJtKXtKDaTFguNCjhUtckp/9her&#10;4Wt0XJ5e5zsabVffh/XHSeGxr7R+bjezdxCBmvAI/7c3RkN/OIS/M/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deNAxQAAANwAAAAPAAAAAAAAAAAAAAAAAJgCAABkcnMv&#10;ZG93bnJldi54bWxQSwUGAAAAAAQABAD1AAAAigMAAAAA&#10;" path="m3,17c,13,4,6,4,,6,4,3,12,3,17xe" fillcolor="#cbccce" stroked="f">
                    <v:path arrowok="t" o:connecttype="custom" o:connectlocs="18,100;23,0;18,100" o:connectangles="0,0,0"/>
                  </v:shape>
                  <v:shape id="Freeform 469" o:spid="_x0000_s1493" style="position:absolute;left:4182;top:2500;width:12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fMMMA&#10;AADcAAAADwAAAGRycy9kb3ducmV2LnhtbERPTWsCMRC9F/ofwhS81awiWlejiFBURKhW0OO4GbPb&#10;bibbTdT135uD0OPjfY+njS3FlWpfOFbQaScgiDOnCzYK9t+f7x8gfEDWWDomBXfyMJ28vowx1e7G&#10;W7rughExhH2KCvIQqlRKn+Vk0bddRRy5s6sthghrI3WNtxhuS9lNkr60WHBsyLGieU7Z7+5iFRzM&#10;/kevDn/r4Xax2Mzuxdfp2DNKtd6a2QhEoCb8i5/upVbQG8S18Uw8An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HfMMMAAADcAAAADwAAAAAAAAAAAAAAAACYAgAAZHJzL2Rv&#10;d25yZXYueG1sUEsFBgAAAAAEAAQA9QAAAIgDAAAAAA==&#10;" path="m1,4c1,4,,4,,4,,2,,1,1,v,,,,1,c2,1,1,3,1,4xe" fillcolor="#cbccce" stroked="f">
                    <v:path arrowok="t" o:connecttype="custom" o:connectlocs="6,23;0,23;6,0;12,0;6,23" o:connectangles="0,0,0,0,0"/>
                  </v:shape>
                  <v:shape id="Freeform 470" o:spid="_x0000_s1494" style="position:absolute;left:4170;top:2458;width:30;height:30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Uua8EA&#10;AADcAAAADwAAAGRycy9kb3ducmV2LnhtbESPQYvCMBSE74L/ITzBi2zTXcSuXaOIRfCqLnt+NM+2&#10;bPNSkljrvzeC4HGYmW+Y1WYwrejJ+caygs8kBUFcWt1wpeD3vP/4BuEDssbWMim4k4fNejxaYa7t&#10;jY/Un0IlIoR9jgrqELpcSl/WZNAntiOO3sU6gyFKV0nt8BbhppVfabqQBhuOCzV2tKup/D9djYJr&#10;tyu22V22fWH9kWc2K/7mTqnpZNj+gAg0hHf41T5oBfNsCc8z8Qj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FLmvBAAAA3AAAAA8AAAAAAAAAAAAAAAAAmAIAAGRycy9kb3du&#10;cmV2LnhtbFBLBQYAAAAABAAEAPUAAACGAwAAAAA=&#10;" path="m3,5c,5,3,1,2,v3,,,3,1,5xe" fillcolor="#cbccce" stroked="f">
                    <v:path arrowok="t" o:connecttype="custom" o:connectlocs="18,30;12,0;18,30" o:connectangles="0,0,0"/>
                  </v:shape>
                  <v:shape id="Freeform 471" o:spid="_x0000_s1495" style="position:absolute;left:4212;top:2441;width:23;height:29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Vtu8EA&#10;AADcAAAADwAAAGRycy9kb3ducmV2LnhtbERPz2vCMBS+D/wfwhN2m2nHkFKNooPBDkNo1UNvj+bZ&#10;VpuXkkTb/ffmMNjx4/u93k6mFw9yvrOsIF0kIIhrqztuFJyOX28ZCB+QNfaWScEvedhuZi9rzLUd&#10;uaBHGRoRQ9jnqKANYcil9HVLBv3CDsSRu1hnMEToGqkdjjHc9PI9SZbSYMexocWBPluqb+XdKMDi&#10;fPyhJvWu2u9TMvJwPVR3pV7n024FItAU/sV/7m+t4COL8+O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1bbvBAAAA3AAAAA8AAAAAAAAAAAAAAAAAmAIAAGRycy9kb3du&#10;cmV2LnhtbFBLBQYAAAAABAAEAPUAAACGAwAAAAA=&#10;" path="m2,5c,5,2,2,2,v2,,,4,,5xe" fillcolor="#cbccce" stroked="f">
                    <v:path arrowok="t" o:connecttype="custom" o:connectlocs="12,29;12,0;12,29" o:connectangles="0,0,0"/>
                  </v:shape>
                  <v:shape id="Freeform 472" o:spid="_x0000_s1496" style="position:absolute;left:4188;top:2328;width:24;height:30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nIIMMA&#10;AADcAAAADwAAAGRycy9kb3ducmV2LnhtbESPT4vCMBTE7wt+h/AEb2vaRUSqsVhhwYMI/jt4ezTP&#10;trvNS0midr/9RhA8DjPzG2aR96YVd3K+sawgHScgiEurG64UnI7fnzMQPiBrbC2Tgj/ykC8HHwvM&#10;tH3wnu6HUIkIYZ+hgjqELpPSlzUZ9GPbEUfvap3BEKWrpHb4iHDTyq8kmUqDDceFGjta11T+Hm5G&#10;Ae7Pxy1VqXeXokjJyN3P7nJTajTsV3MQgfrwDr/aG61gMkvhe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nIIMMAAADcAAAADwAAAAAAAAAAAAAAAACYAgAAZHJzL2Rv&#10;d25yZXYueG1sUEsFBgAAAAAEAAQA9QAAAIgDAAAAAA==&#10;" path="m2,5c,5,2,2,2,v2,1,,4,,5xe" fillcolor="#cbccce" stroked="f">
                    <v:path arrowok="t" o:connecttype="custom" o:connectlocs="12,30;12,0;12,30" o:connectangles="0,0,0"/>
                  </v:shape>
                  <v:shape id="Freeform 473" o:spid="_x0000_s1497" style="position:absolute;left:4288;top:2316;width:30;height:36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MVHMUA&#10;AADcAAAADwAAAGRycy9kb3ducmV2LnhtbESPT2vCQBTE7wW/w/IKvZS6MYjE1FVUEOrNf2B7e2Rf&#10;s8Hs25BdTfz2bqHgcZiZ3zCzRW9rcaPWV44VjIYJCOLC6YpLBafj5iMD4QOyxtoxKbiTh8V88DLD&#10;XLuO93Q7hFJECPscFZgQmlxKXxiy6IeuIY7er2sthijbUuoWuwi3tUyTZCItVhwXDDa0NlRcDler&#10;YHfttm53v3xn09X0/J4WP5U5bZV6e+2XnyAC9eEZ/m9/aQXjLIW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xUcxQAAANwAAAAPAAAAAAAAAAAAAAAAAJgCAABkcnMv&#10;ZG93bnJldi54bWxQSwUGAAAAAAQABAD1AAAAigMAAAAA&#10;" path="m3,6c,5,2,2,2,v3,,,4,1,6xe" fillcolor="#cbccce" stroked="f">
                    <v:path arrowok="t" o:connecttype="custom" o:connectlocs="18,36;12,0;18,36" o:connectangles="0,0,0"/>
                  </v:shape>
                  <v:shape id="Freeform 474" o:spid="_x0000_s1498" style="position:absolute;left:4229;top:2216;width:30;height:95;visibility:visible;mso-wrap-style:square;v-text-anchor:top" coordsize="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0348MA&#10;AADcAAAADwAAAGRycy9kb3ducmV2LnhtbESPT2vCQBTE74LfYXlCb83GViXEbEIpFHortYoeH9mX&#10;P5p9G7LbmPbTd4WCx2FmfsNkxWQ6MdLgWssKllEMgri0uuVawf7r7TEB4Tyyxs4yKfghB0U+n2WY&#10;anvlTxp3vhYBwi5FBY33fSqlKxsy6CLbEwevsoNBH+RQSz3gNcBNJ5/ieCMNthwWGuzptaHysvs2&#10;N4q162lNdKQVJudYf5x+D5VSD4vpZQvC0+Tv4f/2u1awSp7hdiYc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0348MAAADcAAAADwAAAAAAAAAAAAAAAACYAgAAZHJzL2Rv&#10;d25yZXYueG1sUEsFBgAAAAAEAAQA9QAAAIgDAAAAAA==&#10;" path="m3,16c,11,3,6,2,2,4,3,2,,5,1,4,6,3,11,3,16xe" fillcolor="#cbccce" stroked="f">
                    <v:path arrowok="t" o:connecttype="custom" o:connectlocs="18,95;12,12;30,6;18,95" o:connectangles="0,0,0,0"/>
                  </v:shape>
                  <v:shape id="Freeform 475" o:spid="_x0000_s1499" style="position:absolute;left:4176;top:2228;width:18;height:65;visibility:visible;mso-wrap-style:square;v-text-anchor:top" coordsize="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rA88UA&#10;AADcAAAADwAAAGRycy9kb3ducmV2LnhtbESP0UoDMRRE3wX/IVyhL8VmLUXK2rSUSlmfxK5+wCW5&#10;Joubm22Stmu/3giCj8PMnGFWm9H34kwxdYEVPMwqEMQ6mI6tgo/3/f0SRMrIBvvApOCbEmzWtzcr&#10;rE248IHObbaiQDjVqMDlPNRSJu3IY5qFgbh4nyF6zEVGK03ES4H7Xs6r6lF67LgsOBxo50h/tSev&#10;YHpom6OeWn2dP2+bqzu9vTbRKjW5G7dPIDKN+T/8134xChbLBfyeK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sDzxQAAANwAAAAPAAAAAAAAAAAAAAAAAJgCAABkcnMv&#10;ZG93bnJldi54bWxQSwUGAAAAAAQABAD1AAAAigMAAAAA&#10;" path="m2,11c,9,1,1,3,,3,4,2,7,2,11xe" fillcolor="#cbccce" stroked="f">
                    <v:path arrowok="t" o:connecttype="custom" o:connectlocs="12,65;18,0;12,65" o:connectangles="0,0,0"/>
                  </v:shape>
                  <v:shape id="Freeform 476" o:spid="_x0000_s1500" style="position:absolute;left:4212;top:2157;width:41;height:65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TEMcA&#10;AADcAAAADwAAAGRycy9kb3ducmV2LnhtbESP3WrCQBSE7wt9h+UUeld3K7Vo6iqiRqRF8I9eH7Kn&#10;STR7Nma3Mb59t1Do5TAz3zDjaWcr0VLjS8cannsKBHHmTMm5huMhfRqC8AHZYOWYNNzIw3RyfzfG&#10;xLgr76jdh1xECPsENRQh1ImUPivIou+5mjh6X66xGKJscmkavEa4rWRfqVdpseS4UGBN84Ky8/7b&#10;avgYqXffZoN0eTkt+mpz+9ym55XWjw/d7A1EoC78h//aa6PhZTiA3zPxCMjJ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rUxDHAAAA3AAAAA8AAAAAAAAAAAAAAAAAmAIAAGRy&#10;cy9kb3ducmV2LnhtbFBLBQYAAAAABAAEAPUAAACMAwAAAAA=&#10;" path="m4,11c,9,3,4,3,,7,1,4,7,4,11xe" fillcolor="#cbccce" stroked="f">
                    <v:path arrowok="t" o:connecttype="custom" o:connectlocs="23,65;18,0;23,65" o:connectangles="0,0,0"/>
                  </v:shape>
                  <v:shape id="Freeform 477" o:spid="_x0000_s1501" style="position:absolute;left:4277;top:2074;width:29;height:53;visibility:visible;mso-wrap-style:square;v-text-anchor:top" coordsize="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EQosMA&#10;AADcAAAADwAAAGRycy9kb3ducmV2LnhtbESPQWuDQBSE74H+h+UFekvWhJJa6yqhtNBrjIEeH+6L&#10;St236m7U/vtsodDjMDPfMGm+mE5MNLrWsoLdNgJBXFndcq2gPH9sYhDOI2vsLJOCH3KQZw+rFBNt&#10;Zz7RVPhaBAi7BBU03veJlK5qyKDb2p44eFc7GvRBjrXUI84Bbjq5j6KDNNhyWGiwp7eGqu/iZhS8&#10;3L6KI56n531BM/XlZbi+m0Gpx/VyfAXhafH/4b/2p1bwFB/g90w4Aj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EQosMAAADcAAAADwAAAAAAAAAAAAAAAACYAgAAZHJzL2Rv&#10;d25yZXYueG1sUEsFBgAAAAAEAAQA9QAAAIgDAAAAAA==&#10;" path="m3,9c,7,3,3,3,,5,1,2,6,3,9xe" fillcolor="#cbccce" stroked="f">
                    <v:path arrowok="t" o:connecttype="custom" o:connectlocs="17,53;17,0;17,53" o:connectangles="0,0,0"/>
                  </v:shape>
                  <v:shape id="Freeform 478" o:spid="_x0000_s1502" style="position:absolute;left:4288;top:2003;width:30;height:36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S2hMYA&#10;AADcAAAADwAAAGRycy9kb3ducmV2LnhtbESPT2vCQBTE7wW/w/IKvYhulFJj6ipaEPTmP9DeHtnX&#10;bDD7NmRXE799tyD0OMzMb5jZorOVuFPjS8cKRsMEBHHudMmFgtNxPUhB+ICssXJMCh7kYTHvvcww&#10;067lPd0PoRARwj5DBSaEOpPS54Ys+qGriaP34xqLIcqmkLrBNsJtJcdJ8iEtlhwXDNb0ZSi/Hm5W&#10;we7Wbt3ucb2k09X03B/n36U5bZV6e+2WnyACdeE//GxvtIL3dAJ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S2hMYAAADcAAAADwAAAAAAAAAAAAAAAACYAgAAZHJz&#10;L2Rvd25yZXYueG1sUEsFBgAAAAAEAAQA9QAAAIsDAAAAAA==&#10;" path="m3,6c,5,3,2,2,v3,,,4,1,6xe" fillcolor="#cbccce" stroked="f">
                    <v:path arrowok="t" o:connecttype="custom" o:connectlocs="18,36;12,0;18,36" o:connectangles="0,0,0"/>
                  </v:shape>
                  <v:shape id="Freeform 479" o:spid="_x0000_s1503" style="position:absolute;left:4182;top:1986;width:24;height:35;visibility:visible;mso-wrap-style:square;v-text-anchor:top" coordsize="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EyOMEA&#10;AADcAAAADwAAAGRycy9kb3ducmV2LnhtbERP3WrCMBS+H/gO4QjezdThRqlG0aFseDH8e4BDc2yL&#10;zUlNYtu9vbkQvPz4/ufL3tSiJecrywom4wQEcW51xYWC82n7noLwAVljbZkU/JOH5WLwNsdM244P&#10;1B5DIWII+wwVlCE0mZQ+L8mgH9uGOHIX6wyGCF0htcMuhptafiTJlzRYcWwosaHvkvLr8W4UpK27&#10;tvtdc+v4Z21Wmz8ftp+5UqNhv5qBCNSHl/jp/tUKpmlcG8/EIy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xMjjBAAAA3AAAAA8AAAAAAAAAAAAAAAAAmAIAAGRycy9kb3du&#10;cmV2LnhtbFBLBQYAAAAABAAEAPUAAACGAwAAAAA=&#10;" path="m2,6c,6,2,2,2,v2,1,,4,,6xe" fillcolor="#cbccce" stroked="f">
                    <v:path arrowok="t" o:connecttype="custom" o:connectlocs="12,35;12,0;12,35" o:connectangles="0,0,0"/>
                  </v:shape>
                  <v:shape id="Freeform 480" o:spid="_x0000_s1504" style="position:absolute;left:4182;top:1921;width:24;height:35;visibility:visible;mso-wrap-style:square;v-text-anchor:top" coordsize="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2Xo8UA&#10;AADcAAAADwAAAGRycy9kb3ducmV2LnhtbESP0WrCQBRE3wX/YblC38xGaSVNXUVLpcUHUdsPuGSv&#10;STB7N93dJunfdwuCj8PMnGGW68E0oiPna8sKZkkKgriwuuZSwdfnbpqB8AFZY2OZFPySh/VqPFpi&#10;rm3PJ+rOoRQRwj5HBVUIbS6lLyoy6BPbEkfvYp3BEKUrpXbYR7hp5DxNF9JgzXGhwpZeKyqu5x+j&#10;IOvctTvu2++e37dm83bwYfdUKPUwGTYvIAIN4R6+tT+0gsfsGf7P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fZejxQAAANwAAAAPAAAAAAAAAAAAAAAAAJgCAABkcnMv&#10;ZG93bnJldi54bWxQSwUGAAAAAAQABAD1AAAAigMAAAAA&#10;" path="m2,6c,5,2,2,2,v2,,,4,,6xe" fillcolor="#cbccce" stroked="f">
                    <v:path arrowok="t" o:connecttype="custom" o:connectlocs="12,35;12,0;12,35" o:connectangles="0,0,0"/>
                  </v:shape>
                  <v:shape id="Freeform 481" o:spid="_x0000_s1505" style="position:absolute;left:4182;top:1885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s1zMMA&#10;AADcAAAADwAAAGRycy9kb3ducmV2LnhtbERPy2oCMRTdF/yHcIXuasYioqNRpFCsiOALdHmd3Gam&#10;Tm6mk6jj35uF4PJw3uNpY0txpdoXjhV0OwkI4szpgo2C/e77YwDCB2SNpWNScCcP00nrbYypdjfe&#10;0HUbjIgh7FNUkIdQpVL6LCeLvuMq4sj9utpiiLA2Utd4i+G2lJ9J0pcWC44NOVb0lVN23l6sgoPZ&#10;/+nF4X853Mznq9m9WJ+OPaPUe7uZjUAEasJL/HT/aAW9YZwfz8Qj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s1zMMAAADcAAAADwAAAAAAAAAAAAAAAACYAgAAZHJzL2Rv&#10;d25yZXYueG1sUEsFBgAAAAAEAAQA9QAAAIgDAAAAAA==&#10;" path="m2,4c,4,,,2,1v,1,,2,,3xe" fillcolor="#cbccce" stroked="f">
                    <v:path arrowok="t" o:connecttype="custom" o:connectlocs="12,24;12,6;12,24" o:connectangles="0,0,0"/>
                  </v:shape>
                  <v:shape id="Freeform 482" o:spid="_x0000_s1506" style="position:absolute;left:4330;top:1678;width:23;height:154;visibility:visible;mso-wrap-style:square;v-text-anchor:top" coordsize="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pPi8UA&#10;AADcAAAADwAAAGRycy9kb3ducmV2LnhtbESPzWrCQBSF9wXfYbhCd3ViKaKpo0hACCkutF24vM3c&#10;ZlIzd2JmorFP3xEKXR7Oz8dZrgfbiAt1vnasYDpJQBCXTtdcKfh43z7NQfiArLFxTApu5GG9Gj0s&#10;MdXuynu6HEIl4gj7FBWYENpUSl8asugnriWO3pfrLIYou0rqDq9x3DbyOUlm0mLNkWCwpcxQeTr0&#10;NkK+sfj57JNiX59vR7Pz/JblrNTjeNi8ggg0hP/wXzvXCl4WU7if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k+LxQAAANwAAAAPAAAAAAAAAAAAAAAAAJgCAABkcnMv&#10;ZG93bnJldi54bWxQSwUGAAAAAAQABAD1AAAAigMAAAAA&#10;" path="m1,26c,19,2,6,4,,3,9,2,17,1,26xe" fillcolor="#cbccce" stroked="f">
                    <v:path arrowok="t" o:connecttype="custom" o:connectlocs="6,154;23,0;6,154" o:connectangles="0,0,0"/>
                  </v:shape>
                  <v:shape id="Freeform 483" o:spid="_x0000_s1507" style="position:absolute;left:4312;top:1755;width:18;height:59;visibility:visible;mso-wrap-style:square;v-text-anchor:top" coordsize="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DQV8YA&#10;AADcAAAADwAAAGRycy9kb3ducmV2LnhtbESPQWvCQBSE70L/w/IKvYhuqiI2dZVSECqUatRDj6/Z&#10;ZxKafRt315j++64geBxm5htmvuxMLVpyvrKs4HmYgCDOra64UHDYrwYzED4ga6wtk4I/8rBcPPTm&#10;mGp74YzaXShEhLBPUUEZQpNK6fOSDPqhbYijd7TOYIjSFVI7vES4qeUoSabSYMVxocSG3kvKf3dn&#10;o2B9OvI4S7bk2v7m6/PnbLtcfiv19Ni9vYII1IV7+Nb+0AomLyO4no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DQV8YAAADcAAAADwAAAAAAAAAAAAAAAACYAgAAZHJz&#10;L2Rvd25yZXYueG1sUEsFBgAAAAAEAAQA9QAAAIsDAAAAAA==&#10;" path="m1,10c,8,,1,3,,2,3,2,6,1,10xe" fillcolor="#cbccce" stroked="f">
                    <v:path arrowok="t" o:connecttype="custom" o:connectlocs="6,59;18,0;6,59" o:connectangles="0,0,0"/>
                  </v:shape>
                  <v:shape id="Freeform 484" o:spid="_x0000_s1508" style="position:absolute;left:4371;top:1737;width:24;height:77;visibility:visible;mso-wrap-style:square;v-text-anchor:top" coordsize="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KgsUA&#10;AADcAAAADwAAAGRycy9kb3ducmV2LnhtbESPQWvCQBSE7wX/w/KE3uomtQSNbkIoCO2lpSri8ZF9&#10;JsHs25hdNfn33ULB4zAz3zDrfDCtuFHvGssK4lkEgri0uuFKwX63eVmAcB5ZY2uZFIzkIM8mT2tM&#10;tb3zD922vhIBwi5FBbX3XSqlK2sy6Ga2Iw7eyfYGfZB9JXWP9wA3rXyNokQabDgs1NjRe03leXs1&#10;Cui4ofFqv/af3eFk4/nycvwuEqWep0OxAuFp8I/wf/tDK3hbzuH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kqCxQAAANwAAAAPAAAAAAAAAAAAAAAAAJgCAABkcnMv&#10;ZG93bnJldi54bWxQSwUGAAAAAAQABAD1AAAAigMAAAAA&#10;" path="m2,13c,10,1,2,4,,3,4,3,8,2,13xe" fillcolor="#cbccce" stroked="f">
                    <v:path arrowok="t" o:connecttype="custom" o:connectlocs="12,77;24,0;12,77" o:connectangles="0,0,0"/>
                  </v:shape>
                  <v:shape id="Freeform 485" o:spid="_x0000_s1509" style="position:absolute;left:4206;top:1755;width:17;height:2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GQMQA&#10;AADcAAAADwAAAGRycy9kb3ducmV2LnhtbESPQWsCMRSE7wX/Q3hCL6LZioiuRpGi0FOh2+L5uXnu&#10;rm5eQhLd9d+bQqHHYWa+Ydbb3rTiTj40lhW8TTIQxKXVDVcKfr4P4wWIEJE1tpZJwYMCbDeDlzXm&#10;2nb8RfciViJBOOSooI7R5VKGsiaDYWIdcfLO1huMSfpKao9dgptWTrNsLg02nBZqdPReU3ktbkbB&#10;5eiKbu/8MjvKajQ/nT752o+Ueh32uxWISH38D/+1P7SC2XIGv2fS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ohkDEAAAA3AAAAA8AAAAAAAAAAAAAAAAAmAIAAGRycy9k&#10;b3ducmV2LnhtbFBLBQYAAAAABAAEAPUAAACJAwAAAAA=&#10;" path="m2,3c,4,1,1,1,,3,,2,2,2,3xe" fillcolor="#cbccce" stroked="f">
                    <v:path arrowok="t" o:connecttype="custom" o:connectlocs="11,18;6,0;11,18" o:connectangles="0,0,0"/>
                  </v:shape>
                  <v:shape id="Freeform 486" o:spid="_x0000_s1510" style="position:absolute;left:4324;top:1714;width:12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yWVMcA&#10;AADcAAAADwAAAGRycy9kb3ducmV2LnhtbESP3WoCMRSE74W+QziF3rlZxRZdjSJCsUUK9Qf08rg5&#10;ZrfdnGw3qa5v3wgFL4eZ+YaZzFpbiTM1vnSsoJekIIhzp0s2Cnbb1+4QhA/IGivHpOBKHmbTh84E&#10;M+0uvKbzJhgRIewzVFCEUGdS+rwgiz5xNXH0Tq6xGKJsjNQNXiLcVrKfpi/SYslxocCaFgXl35tf&#10;q2Bvdl/6ff+zGq2Xy4/5tfw8HgZGqafHdj4GEagN9/B/+00rGIye4XYmHg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sllTHAAAA3AAAAA8AAAAAAAAAAAAAAAAAmAIAAGRy&#10;cy9kb3ducmV2LnhtbFBLBQYAAAAABAAEAPUAAACMAwAAAAA=&#10;" path="m1,4c1,4,,4,,4,,2,,1,,,1,,1,,2,,1,1,1,2,1,4xe" fillcolor="#cbccce" stroked="f">
                    <v:path arrowok="t" o:connecttype="custom" o:connectlocs="6,23;0,23;0,0;12,0;6,23" o:connectangles="0,0,0,0,0"/>
                  </v:shape>
                  <v:shape id="Freeform 487" o:spid="_x0000_s1511" style="position:absolute;left:4371;top:1666;width:30;height:54;visibility:visible;mso-wrap-style:square;v-text-anchor:top" coordsize="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iGf8EA&#10;AADcAAAADwAAAGRycy9kb3ducmV2LnhtbESPzarCMBSE9xd8h3AEd9dUEX+qUUQU3N6q4PLQHNti&#10;c1Kb2Na3vxEEl8PMfMOsNp0pRUO1KywrGA0jEMSp1QVnCs6nw+8chPPIGkvLpOBFDjbr3s8KY21b&#10;/qMm8ZkIEHYxKsi9r2IpXZqTQTe0FXHwbrY26IOsM6lrbAPclHIcRVNpsOCwkGNFu5zSe/I0ChbP&#10;a7LFUzMbJ9RSdb48bnvzUGrQ77ZLEJ46/w1/2ketYLKYwvt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Ihn/BAAAA3AAAAA8AAAAAAAAAAAAAAAAAmAIAAGRycy9kb3du&#10;cmV2LnhtbFBLBQYAAAAABAAEAPUAAACGAwAAAAA=&#10;" path="m3,9c,7,3,3,3,v,,1,,2,c4,2,3,3,5,4,2,4,4,7,4,8,3,7,3,8,3,9xe" fillcolor="#cbccce" stroked="f">
                    <v:path arrowok="t" o:connecttype="custom" o:connectlocs="18,54;18,0;30,0;30,24;24,48;18,54" o:connectangles="0,0,0,0,0,0"/>
                  </v:shape>
                  <v:shape id="Freeform 488" o:spid="_x0000_s1512" style="position:absolute;left:4312;top:1655;width:12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tuMcA&#10;AADcAAAADwAAAGRycy9kb3ducmV2LnhtbESP3WoCMRSE74W+QziF3rlZRVpdjSJCsUUK9Qf08rg5&#10;ZrfdnGw3qa5v3wgFL4eZ+YaZzFpbiTM1vnSsoJekIIhzp0s2Cnbb1+4QhA/IGivHpOBKHmbTh84E&#10;M+0uvKbzJhgRIewzVFCEUGdS+rwgiz5xNXH0Tq6xGKJsjNQNXiLcVrKfps/SYslxocCaFgXl35tf&#10;q2Bvdl/6ff+zGq2Xy4/5tfw8HgZGqafHdj4GEagN9/B/+00rGIxe4HYmHg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yrbjHAAAA3AAAAA8AAAAAAAAAAAAAAAAAmAIAAGRy&#10;cy9kb3ducmV2LnhtbFBLBQYAAAAABAAEAPUAAACMAwAAAAA=&#10;" path="m2,4c1,4,1,4,,4,1,3,1,2,1,v,,1,,1,c2,2,2,3,2,4xe" fillcolor="#cbccce" stroked="f">
                    <v:path arrowok="t" o:connecttype="custom" o:connectlocs="12,23;0,23;6,0;12,0;12,23" o:connectangles="0,0,0,0,0"/>
                  </v:shape>
                  <v:shape id="Freeform 489" o:spid="_x0000_s1513" style="position:absolute;left:4324;top:1649;width:23;height:23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zncYA&#10;AADcAAAADwAAAGRycy9kb3ducmV2LnhtbESPwU7CQBCG7ya8w2ZIvMkWUKKVhSBBUziQAD7ApDu0&#10;he5s7a60vr1zMPE4+ef/Zr75sne1ulEbKs8GxqMEFHHubcWFgc/T+8MzqBCRLdaeycAPBVguBndz&#10;TK3v+EC3YyyUQDikaKCMsUm1DnlJDsPIN8SSnX3rMMrYFtq22Anc1XqSJDPtsGK5UGJD65Ly6/Hb&#10;CaVaXTbTU7bf1Bf7lnW7r+3TBxpzP+xXr6Ai9fF/+a+dWQOPL/KtyIgI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DzncYAAADcAAAADwAAAAAAAAAAAAAAAACYAgAAZHJz&#10;L2Rvd25yZXYueG1sUEsFBgAAAAAEAAQA9QAAAIsDAAAAAA==&#10;" path="m2,4c,4,2,2,2,v2,,,2,,4xe" fillcolor="#cbccce" stroked="f">
                    <v:path arrowok="t" o:connecttype="custom" o:connectlocs="12,23;12,0;12,23" o:connectangles="0,0,0"/>
                  </v:shape>
                  <v:shape id="Freeform 490" o:spid="_x0000_s1514" style="position:absolute;left:4336;top:1625;width:23;height:41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sFMYA&#10;AADcAAAADwAAAGRycy9kb3ducmV2LnhtbESPQWvCQBSE70L/w/IKvdVNg1SN2QSRtpSqB6Pg9ZF9&#10;JqHZtyG71eTfdwsFj8PMfMOk+WBacaXeNZYVvEwjEMSl1Q1XCk7H9+cFCOeRNbaWScFIDvLsYZJi&#10;ou2ND3QtfCUChF2CCmrvu0RKV9Zk0E1tRxy8i+0N+iD7SuoebwFuWhlH0as02HBYqLGjTU3ld/Fj&#10;FOzOWIyz7Sned1/lx3gcizc9b5R6ehzWKxCeBn8P/7c/tYLZcgl/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zsFMYAAADcAAAADwAAAAAAAAAAAAAAAACYAgAAZHJz&#10;L2Rvd25yZXYueG1sUEsFBgAAAAAEAAQA9QAAAIsDAAAAAA==&#10;" path="m2,7c,6,1,,3,,3,2,2,5,4,6,3,6,3,6,2,7xe" fillcolor="#cbccce" stroked="f">
                    <v:path arrowok="t" o:connecttype="custom" o:connectlocs="12,41;17,0;23,35;12,41" o:connectangles="0,0,0,0"/>
                  </v:shape>
                  <v:shape id="Freeform 491" o:spid="_x0000_s1515" style="position:absolute;left:4353;top:1548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Cv1sQA&#10;AADcAAAADwAAAGRycy9kb3ducmV2LnhtbERPW2vCMBR+F/Yfwhn4punGNmZtKiIMHSJ4A308Nse0&#10;sznpmkzrv18eBnv8+O7ZpLO1uFLrK8cKnoYJCOLC6YqNgv3uY/AOwgdkjbVjUnAnD5P8oZdhqt2N&#10;N3TdBiNiCPsUFZQhNKmUvijJoh+6hjhyZ9daDBG2RuoWbzHc1vI5Sd6kxYpjQ4kNzUoqLtsfq+Bg&#10;9l/68/C9HG3m89X0Xq1PxxejVP+xm45BBOrCv/jPvdAKXpM4P56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wr9bEAAAA3AAAAA8AAAAAAAAAAAAAAAAAmAIAAGRycy9k&#10;b3ducmV2LnhtbFBLBQYAAAAABAAEAPUAAACJAwAAAAA=&#10;" path="m1,4v,,,,-1,-1c,2,,1,1,v,,,,1,c2,1,2,2,1,4xe" fillcolor="#cbccce" stroked="f">
                    <v:path arrowok="t" o:connecttype="custom" o:connectlocs="6,24;0,18;6,0;12,0;6,24" o:connectangles="0,0,0,0,0"/>
                  </v:shape>
                  <v:shape id="Freeform 492" o:spid="_x0000_s1516" style="position:absolute;left:4241;top:1389;width:18;height:47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lT8MA&#10;AADcAAAADwAAAGRycy9kb3ducmV2LnhtbESPQYvCMBSE74L/IbyFvWmqrCJdo6zCigoerHvo8dk8&#10;22LzUpqsrf/eCILHYWa+YebLzlTiRo0rLSsYDSMQxJnVJecK/k6/gxkI55E1VpZJwZ0cLBf93hxj&#10;bVs+0i3xuQgQdjEqKLyvYyldVpBBN7Q1cfAutjHog2xyqRtsA9xUchxFU2mw5LBQYE3rgrJr8m8U&#10;bLT8Sg+7zXllqN67u09bd02V+vzofr5BeOr8O/xqb7WCSTSC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tlT8MAAADcAAAADwAAAAAAAAAAAAAAAACYAgAAZHJzL2Rv&#10;d25yZXYueG1sUEsFBgAAAAAEAAQA9QAAAIgDAAAAAA==&#10;" path="m3,8c2,8,1,8,,8,1,6,1,3,1,,3,2,2,6,3,8xe" fillcolor="#cbccce" stroked="f">
                    <v:path arrowok="t" o:connecttype="custom" o:connectlocs="18,47;0,47;6,0;18,47" o:connectangles="0,0,0,0"/>
                  </v:shape>
                  <v:shape id="Freeform 493" o:spid="_x0000_s1517" style="position:absolute;left:4306;top:1377;width:18;height:1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nAfMQA&#10;AADcAAAADwAAAGRycy9kb3ducmV2LnhtbESPQWsCMRSE7wX/Q3hCbzVRUerWKFoo9FKKVkFvj83r&#10;ZnHzsiapbv99UxA8DjPzDTNfdq4RFwqx9qxhOFAgiEtvaq407L7enp5BxIRssPFMGn4pwnLRe5hj&#10;YfyVN3TZpkpkCMcCNdiU2kLKWFpyGAe+Jc7etw8OU5ahkibgNcNdI0dKTaXDmvOCxZZeLZWn7Y/T&#10;cD5GGdRmdxijdZPx/nPWrE8fWj/2u9ULiERduodv7XejYaJG8H8mHw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pwHzEAAAA3AAAAA8AAAAAAAAAAAAAAAAAmAIAAGRycy9k&#10;b3ducmV2LnhtbFBLBQYAAAAABAAEAPUAAACJAwAAAAA=&#10;" path="m2,2c1,2,,1,,,1,,2,,3,,3,1,2,2,2,2xe" fillcolor="#cbccce" stroked="f">
                    <v:path arrowok="t" o:connecttype="custom" o:connectlocs="12,12;0,0;18,0;12,12" o:connectangles="0,0,0,0"/>
                  </v:shape>
                  <v:shape id="Freeform 494" o:spid="_x0000_s1518" style="position:absolute;left:4253;top:1300;width:29;height:47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kMN8QA&#10;AADcAAAADwAAAGRycy9kb3ducmV2LnhtbESPQWsCMRSE70L/Q3gFb5q10sWuRhFLba9VCx4fm+dm&#10;dfOyJOm6+uubQqHHYWa+YRar3jaiIx9qxwom4wwEcel0zZWCw/5tNAMRIrLGxjEpuFGA1fJhsMBC&#10;uyt/UreLlUgQDgUqMDG2hZShNGQxjF1LnLyT8xZjkr6S2uM1wW0jn7IslxZrTgsGW9oYKi+7b6vg&#10;a5a/X14P3Uu+vfuzOR7vHfV7pYaP/XoOIlIf/8N/7Q+t4Dmbwu+Zd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JDDfEAAAA3AAAAA8AAAAAAAAAAAAAAAAAmAIAAGRycy9k&#10;b3ducmV2LnhtbFBLBQYAAAAABAAEAPUAAACJAwAAAAA=&#10;" path="m3,8c2,8,1,8,,8,2,7,2,3,2,v3,1,,6,1,8xe" fillcolor="#cbccce" stroked="f">
                    <v:path arrowok="t" o:connecttype="custom" o:connectlocs="17,47;0,47;12,0;17,47" o:connectangles="0,0,0,0"/>
                  </v:shape>
                  <v:shape id="Freeform 495" o:spid="_x0000_s1519" style="position:absolute;left:4241;top:1229;width:30;height:53;visibility:visible;mso-wrap-style:square;v-text-anchor:top" coordsize="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nicMA&#10;AADcAAAADwAAAGRycy9kb3ducmV2LnhtbESPT2vCQBTE74V+h+UVvDWbBls1uoqIQq+NETw+ss8k&#10;NPs2Zjd//PbdQqHHYWZ+w2x2k2nEQJ2rLSt4i2IQxIXVNZcK8vPpdQnCeWSNjWVS8CAHu+3z0wZT&#10;bUf+oiHzpQgQdikqqLxvUyldUZFBF9mWOHg32xn0QXal1B2OAW4amcTxhzRYc1iosKVDRcV31hsF&#10;q/6a7fE8LJKMRmrzy/12NHelZi/Tfg3C0+T/w3/tT63gPZ7D75lw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0nicMAAADcAAAADwAAAAAAAAAAAAAAAACYAgAAZHJzL2Rv&#10;d25yZXYueG1sUEsFBgAAAAAEAAQA9QAAAIgDAAAAAA==&#10;" path="m2,9c,7,3,3,2,v3,1,,6,,9xe" fillcolor="#cbccce" stroked="f">
                    <v:path arrowok="t" o:connecttype="custom" o:connectlocs="12,53;12,0;12,53" o:connectangles="0,0,0"/>
                  </v:shape>
                  <v:shape id="Freeform 496" o:spid="_x0000_s1520" style="position:absolute;left:4282;top:1229;width:18;height:2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+5wcQA&#10;AADcAAAADwAAAGRycy9kb3ducmV2LnhtbESPQWsCMRSE70L/Q3iFXqQmFRS7GqWUCj0VXMXzc/Pc&#10;3bp5CUnqbv99UxA8DjPzDbPaDLYTVwqxdazhZaJAEFfOtFxrOOy3zwsQMSEb7ByThl+KsFk/jFZY&#10;GNfzjq5lqkWGcCxQQ5OSL6SMVUMW48R54uydXbCYsgy1NAH7DLednCo1lxZbzgsNenpvqLqUP1bD&#10;99GX/YcPr+oo6/H8dPriyzDW+ulxeFuCSDSke/jW/jQaZmoG/2fy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PucHEAAAA3AAAAA8AAAAAAAAAAAAAAAAAmAIAAGRycy9k&#10;b3ducmV2LnhtbFBLBQYAAAAABAAEAPUAAACJAwAAAAA=&#10;" path="m2,4c1,4,,4,,4,,3,,1,,,3,,1,3,2,4xe" fillcolor="#cbccce" stroked="f">
                    <v:path arrowok="t" o:connecttype="custom" o:connectlocs="12,24;0,24;0,0;12,24" o:connectangles="0,0,0,0"/>
                  </v:shape>
                  <v:shape id="Freeform 497" o:spid="_x0000_s1521" style="position:absolute;left:4318;top:1158;width:23;height:2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YbsUA&#10;AADcAAAADwAAAGRycy9kb3ducmV2LnhtbESP0WrCQBRE3wv+w3KFvummLYqkWUMUW2IfBI0fcMne&#10;JrHZu2l2a9K/dwtCH4eZOcMk6WhacaXeNZYVPM0jEMSl1Q1XCs7F22wFwnlkja1lUvBLDtL15CHB&#10;WNuBj3Q9+UoECLsYFdTed7GUrqzJoJvbjjh4n7Y36IPsK6l7HALctPI5ipbSYMNhocaOtjWVX6cf&#10;EyhNdtm9FPlh1170Jh8+vveLd1TqcTpmryA8jf4/fG/nWsEiWsLfmXA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FhuxQAAANwAAAAPAAAAAAAAAAAAAAAAAJgCAABkcnMv&#10;ZG93bnJldi54bWxQSwUGAAAAAAQABAD1AAAAigMAAAAA&#10;" path="m2,4c,4,2,2,1,,4,,2,2,2,4xe" fillcolor="#cbccce" stroked="f">
                    <v:path arrowok="t" o:connecttype="custom" o:connectlocs="12,24;6,0;12,24" o:connectangles="0,0,0"/>
                  </v:shape>
                  <v:shape id="Freeform 498" o:spid="_x0000_s1522" style="position:absolute;left:4330;top:1075;width:29;height:4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IKNMQA&#10;AADcAAAADwAAAGRycy9kb3ducmV2LnhtbESPQWsCMRSE70L/Q3gFb5q14NauRhFLba9VCx4fm+dm&#10;dfOyJOm6+uubQqHHYWa+YRar3jaiIx9qxwom4wwEcel0zZWCw/5tNAMRIrLGxjEpuFGA1fJhsMBC&#10;uyt/UreLlUgQDgUqMDG2hZShNGQxjF1LnLyT8xZjkr6S2uM1wW0jn7IslxZrTgsGW9oYKi+7b6vg&#10;a5a/X14P3Uu+vfuzOR7vHfV7pYaP/XoOIlIf/8N/7Q+tYJo9w++Zd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yCjTEAAAA3AAAAA8AAAAAAAAAAAAAAAAAmAIAAGRycy9k&#10;b3ducmV2LnhtbFBLBQYAAAAABAAEAPUAAACJAwAAAAA=&#10;" path="m3,8c,7,3,3,2,v3,1,,6,1,8xe" fillcolor="#cbccce" stroked="f">
                    <v:path arrowok="t" o:connecttype="custom" o:connectlocs="17,48;12,0;17,48" o:connectangles="0,0,0"/>
                  </v:shape>
                  <v:shape id="Freeform 499" o:spid="_x0000_s1523" style="position:absolute;left:4365;top:1070;width:30;height:41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GBz74A&#10;AADcAAAADwAAAGRycy9kb3ducmV2LnhtbERPy4rCMBTdD8w/hDvgbkwUFO0YRcTXSrDq/tJcmzLN&#10;TWmi1r83C8Hl4bxni87V4k5tqDxrGPQVCOLCm4pLDefT5ncCIkRkg7Vn0vCkAIv599cMM+MffKR7&#10;HkuRQjhkqMHG2GRShsKSw9D3DXHirr51GBNsS2lafKRwV8uhUmPpsOLUYLGhlaXiP785DbK4bFHF&#10;63CZD+zO1lN1KI9rrXs/3fIPRKQufsRv995oGKm0Np1JR0DO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RBgc++AAAA3AAAAA8AAAAAAAAAAAAAAAAAmAIAAGRycy9kb3ducmV2&#10;LnhtbFBLBQYAAAAABAAEAPUAAACDAwAAAAA=&#10;" path="m3,7c,6,3,2,3,v2,,,5,,7xe" fillcolor="#cbccce" stroked="f">
                    <v:path arrowok="t" o:connecttype="custom" o:connectlocs="18,41;18,0;18,41" o:connectangles="0,0,0"/>
                  </v:shape>
                  <v:shape id="Freeform 500" o:spid="_x0000_s1524" style="position:absolute;left:4282;top:1058;width:12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oGS8cA&#10;AADcAAAADwAAAGRycy9kb3ducmV2LnhtbESPQWsCMRSE74L/ITyhNzdrsUVXo0ih2FIKagU9vm5e&#10;s2s3L+sm6vrvTUHocZiZb5jpvLWVOFPjS8cKBkkKgjh3umSjYPv12h+B8AFZY+WYFFzJw3zW7Uwx&#10;0+7CazpvghERwj5DBUUIdSalzwuy6BNXE0fvxzUWQ5SNkbrBS4TbSj6m6bO0WHJcKLCml4Ly383J&#10;KtiZ7UG/744f4/Vy+bm4lqvv/dAo9dBrFxMQgdrwH76337SCp3QMf2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KBkvHAAAA3AAAAA8AAAAAAAAAAAAAAAAAmAIAAGRy&#10;cy9kb3ducmV2LnhtbFBLBQYAAAAABAAEAPUAAACMAwAAAAA=&#10;" path="m2,4c,4,1,,2,v,1,,3,,4xe" fillcolor="#cbccce" stroked="f">
                    <v:path arrowok="t" o:connecttype="custom" o:connectlocs="12,23;12,0;12,23" o:connectangles="0,0,0"/>
                  </v:shape>
                  <v:shape id="Freeform 501" o:spid="_x0000_s1525" style="position:absolute;left:4253;top:1022;width:18;height:2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GMhMEA&#10;AADcAAAADwAAAGRycy9kb3ducmV2LnhtbERPz2vCMBS+D/Y/hDfYRTRVmGy1qYgo7DSwG56fzbOt&#10;Ni8hibb775eDsOPH97tYj6YXd/Khs6xgPstAENdWd9wo+PneT99BhIissbdMCn4pwLp8fiow13bg&#10;A92r2IgUwiFHBW2MLpcy1C0ZDDPriBN3tt5gTNA3UnscUrjp5SLLltJgx6mhRUfbluprdTMKLkdX&#10;DTvnP7KjbCbL0+mLr+NEqdeXcbMCEWmM/+KH+1MreJun+elMOgKy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hjITBAAAA3AAAAA8AAAAAAAAAAAAAAAAAmAIAAGRycy9kb3du&#10;cmV2LnhtbFBLBQYAAAAABAAEAPUAAACGAwAAAAA=&#10;" path="m3,4c,4,2,1,1,v,,1,,2,c3,1,3,3,3,4xe" fillcolor="#cbccce" stroked="f">
                    <v:path arrowok="t" o:connecttype="custom" o:connectlocs="18,24;6,0;18,0;18,24" o:connectangles="0,0,0,0"/>
                  </v:shape>
                  <v:shape id="Freeform 502" o:spid="_x0000_s1526" style="position:absolute;left:4389;top:898;width:17;height:83;visibility:visible;mso-wrap-style:square;v-text-anchor:top" coordsize="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ogPcYA&#10;AADcAAAADwAAAGRycy9kb3ducmV2LnhtbESPQWvCQBSE7wX/w/KE3uomQkuJriLaghCKNAri7Zl9&#10;JsHs27C7mvTfdwsFj8PMfMPMl4NpxZ2cbywrSCcJCOLS6oYrBYf958s7CB+QNbaWScEPeVguRk9z&#10;zLTt+ZvuRahEhLDPUEEdQpdJ6cuaDPqJ7Yijd7HOYIjSVVI77CPctHKaJG/SYMNxocaO1jWV1+Jm&#10;FJjd/jR16fV8PHz0p+PXJi92ea7U83hYzUAEGsIj/N/eagWvaQp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ogPcYAAADcAAAADwAAAAAAAAAAAAAAAACYAgAAZHJz&#10;L2Rvd25yZXYueG1sUEsFBgAAAAAEAAQA9QAAAIsDAAAAAA==&#10;" path="m2,14c,11,1,2,3,,3,5,2,9,2,14xe" fillcolor="#cbccce" stroked="f">
                    <v:path arrowok="t" o:connecttype="custom" o:connectlocs="11,83;17,0;11,83" o:connectangles="0,0,0"/>
                  </v:shape>
                  <v:shape id="Freeform 503" o:spid="_x0000_s1527" style="position:absolute;left:4318;top:875;width:6;height:23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OIsQA&#10;AADcAAAADwAAAGRycy9kb3ducmV2LnhtbESPQWvCQBCF7wX/wzJCb3UTxSLRVbRQ24uUqnges+Mm&#10;mp2N2a2J/94tFHp8vHnfmzdbdLYSN2p86VhBOkhAEOdOl2wU7HfvLxMQPiBrrByTgjt5WMx7TzPM&#10;tGv5m27bYESEsM9QQRFCnUnp84Is+oGriaN3co3FEGVjpG6wjXBbyWGSvEqLJceGAmt6Kyi/bH9s&#10;fGOUp5vwQXj4atdm35rr+bi6KvXc75ZTEIG68H/8l/7UCsbpEH7HRAL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0ziLEAAAA3AAAAA8AAAAAAAAAAAAAAAAAmAIAAGRycy9k&#10;b3ducmV2LnhtbFBLBQYAAAAABAAEAPUAAACJAwAAAAA=&#10;" path="m1,4c1,4,,4,,4,,3,,1,,,1,,1,,1,v,1,,3,,4xe" fillcolor="#cbccce" stroked="f">
                    <v:path arrowok="t" o:connecttype="custom" o:connectlocs="6,23;0,23;0,0;6,0;6,23" o:connectangles="0,0,0,0,0"/>
                  </v:shape>
                  <v:shape id="Freeform 504" o:spid="_x0000_s1528" style="position:absolute;left:4194;top:2257;width:35;height:89;visibility:visible;mso-wrap-style:square;v-text-anchor:top" coordsize="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XDcYA&#10;AADcAAAADwAAAGRycy9kb3ducmV2LnhtbESPT2sCMRTE74V+h/AK3mpWS23ZmpW2IHioB7U9eHsm&#10;b//Qzcu6ibvrtzeC4HGYmd8w88Vga9FR6yvHCibjBASxdqbiQsHvbvn8DsIHZIO1Y1JwJg+L7PFh&#10;jqlxPW+o24ZCRAj7FBWUITSplF6XZNGPXUMcvdy1FkOUbSFNi32E21pOk2QmLVYcF0ps6Lsk/b89&#10;WQWh7/bLL10d/97WP8WqP0g9zHKlRk/D5weIQEO4h2/tlVHwOnmB65l4BGR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cXDcYAAADcAAAADwAAAAAAAAAAAAAAAACYAgAAZHJz&#10;L2Rvd25yZXYueG1sUEsFBgAAAAAEAAQA9QAAAIsDAAAAAA==&#10;" path="m4,15v-2,,,-4,-2,-4c5,9,,3,5,,3,7,6,7,4,15xe" fillcolor="#cbccce" stroked="f">
                    <v:path arrowok="t" o:connecttype="custom" o:connectlocs="23,89;12,65;29,0;23,89" o:connectangles="0,0,0,0"/>
                  </v:shape>
                  <v:shape id="Freeform 505" o:spid="_x0000_s1529" style="position:absolute;left:4223;top:1909;width:18;height:82;visibility:visible;mso-wrap-style:square;v-text-anchor:top" coordsize="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2DpcYA&#10;AADcAAAADwAAAGRycy9kb3ducmV2LnhtbESPQWvCQBSE70L/w/IK3nQT0VJSVyltBSEUaRTE2zP7&#10;TILZt2F3Nem/7xYKPQ4z8w2zXA+mFXdyvrGsIJ0mIIhLqxuuFBz2m8kzCB+QNbaWScE3eVivHkZL&#10;zLTt+YvuRahEhLDPUEEdQpdJ6cuaDPqp7Yijd7HOYIjSVVI77CPctHKWJE/SYMNxocaO3moqr8XN&#10;KDC7/Wnm0uv5ePjoT8fP97zY5blS48fh9QVEoCH8h//aW61gkc7h90w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2DpcYAAADcAAAADwAAAAAAAAAAAAAAAACYAgAAZHJz&#10;L2Rvd25yZXYueG1sUEsFBgAAAAAEAAQA9QAAAIsDAAAAAA==&#10;" path="m3,1c2,5,3,12,,14,,11,3,6,,5,3,4,,,2,v,1,,1,1,1xe" fillcolor="#cbccce" stroked="f">
                    <v:path arrowok="t" o:connecttype="custom" o:connectlocs="18,6;0,82;0,29;12,0;18,6" o:connectangles="0,0,0,0,0"/>
                  </v:shape>
                  <v:shape id="Freeform 506" o:spid="_x0000_s1530" style="position:absolute;left:4111;top:733;width:366;height:2109;visibility:visible;mso-wrap-style:square;v-text-anchor:top" coordsize="6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Xiw8IA&#10;AADcAAAADwAAAGRycy9kb3ducmV2LnhtbESP0YrCMBRE3xf8h3AF39a0akWrUUQQ17e1+gGX5tpW&#10;m5vSRK1/vxGEfRxm5gyzXHemFg9qXWVZQTyMQBDnVldcKDifdt8zEM4ja6wtk4IXOVivel9LTLV9&#10;8pEemS9EgLBLUUHpfZNK6fKSDLqhbYiDd7GtQR9kW0jd4jPATS1HUTSVBisOCyU2tC0pv2V3o4Cv&#10;8bZK8Dhxcv+7uWZzsxsfjFKDfrdZgPDU+f/wp/2jFSRxAu8z4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eLDwgAAANwAAAAPAAAAAAAAAAAAAAAAAJgCAABkcnMvZG93&#10;bnJldi54bWxQSwUGAAAAAAQABAD1AAAAhwMAAAAA&#10;" path="m1,356v,,,-1,,-1c,340,2,313,2,299v,-14,4,-28,2,-41c5,244,10,227,8,215v4,-29,4,-40,7,-67c15,146,13,148,11,147v6,-3,5,-9,5,-16c16,125,17,119,17,113v,-11,2,-21,3,-27c21,60,25,31,25,6,25,4,27,2,27,v8,,23,,34,1c62,24,56,51,58,74v-2,11,-3,35,-4,53c50,151,49,174,48,198v,2,-1,3,-1,5c49,217,43,232,42,247v,4,-1,21,-1,28c40,291,37,306,38,321v-2,12,-1,22,-1,33c36,355,34,356,33,357,25,355,11,355,1,356xm34,328v,2,-2,5,,5c34,331,36,328,34,328xm16,315v-1,5,-3,12,,14c15,325,18,319,16,315xm25,319v-1,,-1,,-2,c23,320,23,321,23,322v,,1,,1,1c24,321,24,320,25,319xm26,285v-3,5,-4,16,-2,21c23,307,22,313,24,315v1,-11,,-19,2,-30xm17,296v,6,-4,13,-1,17c16,308,19,300,17,296xm14,299v-1,,-1,,-1,c12,300,12,301,12,303v,,1,,1,c13,302,14,300,14,299xm12,292v1,1,-2,5,1,5c12,295,15,292,12,292xm19,289v,2,-2,5,,5c19,293,21,289,19,289xm15,270v,2,-2,5,,5c15,274,17,271,15,270xm32,268v,2,-2,5,1,6c32,272,35,268,32,268xm19,258v-5,3,,9,-3,11c18,269,16,273,18,273v2,-8,-1,-8,1,-15xm25,252v-3,-1,-1,2,-3,1c23,257,20,262,23,267v,-5,1,-10,2,-15xm14,253v-2,1,-3,9,-1,11c13,260,14,257,14,253xm20,241v,4,-3,9,1,11c21,248,24,242,20,241xm31,227v,3,-5,13,-3,15c28,239,33,228,31,227xm32,215v1,2,-2,5,1,6c32,219,35,215,32,215xm14,212v,2,-2,6,,6c14,216,16,213,14,212xm21,199v-2,,1,4,-2,5c22,205,19,210,19,213v3,-2,2,-9,3,-13c21,200,21,200,21,199xm14,201v,2,-2,5,,6c14,205,16,201,14,201xm14,196v-2,-1,-2,3,,3c14,198,14,197,14,196xm41,160v-2,6,-4,19,-3,26c39,177,40,169,41,160xm37,173v-3,1,-3,8,-2,10c36,179,36,176,37,173xm48,170v-3,2,-4,10,-2,13c47,178,47,174,48,170xm17,173v,1,-1,4,1,3c18,175,19,173,17,173xm38,166v-1,,-1,,-2,c36,167,36,168,36,170v,,1,,1,c37,168,37,167,38,166xm48,166v,-1,-2,-4,1,-4c47,161,48,160,49,158v-1,,-2,,-2,c47,161,44,165,47,167v,-1,,-2,1,-1xm36,156v,,-1,,-1,c35,158,35,159,34,160v1,,1,,2,c36,159,36,158,36,156xm38,155v,2,-2,4,,4c38,157,40,155,38,155xm42,157v-2,-1,-1,-4,-1,-6c39,151,38,157,40,158v1,-1,1,-1,2,-1xm43,138v-1,,-1,,-1,c41,139,41,140,41,141v1,1,1,1,1,1c43,140,43,139,43,138xm23,111v,3,,6,-1,8c23,119,24,119,25,119v-1,-2,,-6,-2,-8xm36,109v-1,,-2,,-3,c33,110,34,111,35,111v,,1,-1,1,-2xm26,96v,3,,7,-2,8c25,104,26,104,27,104v-1,-2,2,-7,-1,-8xm24,84v1,3,-2,7,,9c24,90,27,85,24,84xm29,84v,1,,3,,4c29,88,30,88,31,88v-1,-1,1,-4,-2,-4xm36,72v1,2,-1,4,1,4c37,74,39,72,36,72xm39,58v1,3,-2,7,1,8c39,64,42,59,39,58xm46,57v,2,-3,6,,7c46,62,48,57,46,57xm31,55v-1,,-2,4,,4c31,58,31,56,31,55xm27,49v-1,,-2,,-2,c26,50,24,53,27,53v,-1,,-3,,-4xm50,28v-2,2,-3,11,-1,14c49,37,50,33,50,28xm36,24v,,,,-1,c35,25,35,27,35,28v,,1,,1,c36,27,36,25,36,24xe" fillcolor="#cbccce" stroked="f">
                    <v:path arrowok="t" o:connecttype="custom" o:connectlocs="12,1766;89,874;100,668;159,0;319,750;248,1459;218,2091;201,1938;94,1861;148,1885;142,1908;142,1808;100,1749;83,1766;77,1790;77,1755;112,1737;89,1625;195,1619;94,1589;148,1489;148,1489;83,1495;118,1424;183,1341;189,1270;83,1252;112,1258;83,1187;83,1158;242,945;218,1022;283,1004;100,1022;224,981;218,1004;289,957;277,987;207,922;213,922;224,916;236,933;248,815;254,815;148,703;195,644;153,567;153,567;142,496;183,520;218,449;236,390;272,378;183,349;148,289;295,165;213,142;213,165" o:connectangles="0,0,0,0,0,0,0,0,0,0,0,0,0,0,0,0,0,0,0,0,0,0,0,0,0,0,0,0,0,0,0,0,0,0,0,0,0,0,0,0,0,0,0,0,0,0,0,0,0,0,0,0,0,0,0,0,0,0"/>
                    <o:lock v:ext="edit" verticies="t"/>
                  </v:shape>
                  <v:rect id="Rectangle 507" o:spid="_x0000_s1531" style="position:absolute;left:3450;top:2641;width:1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688sQA&#10;AADcAAAADwAAAGRycy9kb3ducmV2LnhtbESP3YrCMBSE7xd8h3AEbxZN664i1SgiKF54sf48wKE5&#10;tsXmpCTRVp9+Iyzs5TAz3zCLVWdq8SDnK8sK0lECgji3uuJCweW8Hc5A+ICssbZMCp7kYbXsfSww&#10;07blIz1OoRARwj5DBWUITSalz0sy6Ee2IY7e1TqDIUpXSO2wjXBTy3GSTKXBiuNCiQ1tSspvp7tR&#10;kH+1s5/m81B92/1rl15ud+drUmrQ79ZzEIG68B/+a++1gkk6hfe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+vPLEAAAA3AAAAA8AAAAAAAAAAAAAAAAAmAIAAGRycy9k&#10;b3ducmV2LnhtbFBLBQYAAAAABAAEAPUAAACJAwAAAAA=&#10;" fillcolor="#cbccce" stroked="f"/>
                  <v:shape id="Freeform 508" o:spid="_x0000_s1532" style="position:absolute;left:3361;top:2565;width:12;height:88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qTqsUA&#10;AADcAAAADwAAAGRycy9kb3ducmV2LnhtbESPQUvDQBSE74L/YXkFb3aTQLWm3ZYqFKU32xI8PrKv&#10;SWj2bcg+k/Tfu4LgcZiZb5j1dnKtGqgPjWcD6TwBRVx623Bl4HzaPy5BBUG22HomAzcKsN3c360x&#10;t37kTxqOUqkI4ZCjgVqky7UOZU0Ow9x3xNG7+N6hRNlX2vY4RrhrdZYkT9phw3Ghxo7eaiqvx29n&#10;IBMZr+mtOBQvr4ck+9pl75ehMOZhNu1WoIQm+Q//tT+sgUX6DL9n4hH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pOqxQAAANwAAAAPAAAAAAAAAAAAAAAAAJgCAABkcnMv&#10;ZG93bnJldi54bWxQSwUGAAAAAAQABAD1AAAAigMAAAAA&#10;" path="m1,c1,3,,7,,10v,2,1,4,2,5c1,14,1,13,1,12,1,9,2,6,2,3,2,2,2,1,1,e" fillcolor="#cbccce" stroked="f">
                    <v:path arrowok="t" o:connecttype="custom" o:connectlocs="6,0;0,59;12,88;6,70;12,18;6,0" o:connectangles="0,0,0,0,0,0"/>
                  </v:shape>
                  <v:shape id="Freeform 509" o:spid="_x0000_s1533" style="position:absolute;left:3402;top:2582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BVr8MA&#10;AADcAAAADwAAAGRycy9kb3ducmV2LnhtbERPz2vCMBS+C/sfwht4kZkqOkY1yiYo1YOgE/H4aJ5t&#10;sXkpSazdf78cBI8f3+/5sjO1aMn5yrKC0TABQZxbXXGh4PS7/vgC4QOyxtoyKfgjD8vFW2+OqbYP&#10;PlB7DIWIIexTVFCG0KRS+rwkg35oG+LIXa0zGCJ0hdQOHzHc1HKcJJ/SYMWxocSGViXlt+PdKAjb&#10;iTvsB81PKyfJ5ry7Zdl1cFGq/959z0AE6sJL/HRnWsF0FNfG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BVr8MAAADcAAAADwAAAAAAAAAAAAAAAACYAgAAZHJzL2Rv&#10;d25yZXYueG1sUEsFBgAAAAAEAAQA9QAAAIgDAAAAAA==&#10;" path="m1,c,1,,3,,4v1,,1,,1,c1,3,1,1,2,,1,,1,,1,e" fillcolor="#cbccce" stroked="f">
                    <v:path arrowok="t" o:connecttype="custom" o:connectlocs="6,0;0,24;6,24;12,0;6,0" o:connectangles="0,0,0,0,0"/>
                  </v:shape>
                  <v:shape id="Freeform 510" o:spid="_x0000_s1534" style="position:absolute;left:3402;top:2358;width:24;height:201;visibility:visible;mso-wrap-style:square;v-text-anchor:top" coordsize="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LR8UA&#10;AADcAAAADwAAAGRycy9kb3ducmV2LnhtbESPQWvCQBSE74L/YXmFXqRuItTW6CaIYOtN1F68PbOv&#10;Sdrs25Ddrum/7xYEj8PMfMOsisG0IlDvGssK0mkCgri0uuFKwcdp+/QKwnlkja1lUvBLDop8PFph&#10;pu2VDxSOvhIRwi5DBbX3XSalK2sy6Ka2I47ep+0N+ij7SuoerxFuWjlLkrk02HBcqLGjTU3l9/HH&#10;KPhq0n14e9/zy264nIM/ydl8EpR6fBjWSxCeBn8P39o7reA5XcD/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ItHxQAAANwAAAAPAAAAAAAAAAAAAAAAAJgCAABkcnMv&#10;ZG93bnJldi54bWxQSwUGAAAAAAQABAD1AAAAigMAAAAA&#10;" path="m4,c2,5,1,13,1,19v,2,,4,,5c1,24,1,24,1,24v,,,,,c1,25,,27,,29v,2,,4,1,5c3,22,1,13,4,e" fillcolor="#cbccce" stroked="f">
                    <v:path arrowok="t" o:connecttype="custom" o:connectlocs="24,0;6,112;6,142;6,142;6,142;0,171;6,201;24,0" o:connectangles="0,0,0,0,0,0,0,0"/>
                  </v:shape>
                  <v:shape id="Freeform 511" o:spid="_x0000_s1535" style="position:absolute;left:3367;top:2435;width:12;height:112;visibility:visible;mso-wrap-style:square;v-text-anchor:top" coordsize="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ElC8AA&#10;AADcAAAADwAAAGRycy9kb3ducmV2LnhtbERPTWsCMRC9F/wPYQRvNaugla1RiqCI0kKt3ofNdLM0&#10;mSxJ1N1/bw5Cj4/3vVx3zoobhdh4VjAZFyCIK68brhWcf7avCxAxIWu0nklBTxHWq8HLEkvt7/xN&#10;t1OqRQ7hWKICk1JbShkrQw7j2LfEmfv1wWHKMNRSB7zncGfltCjm0mHDucFgSxtD1d/p6hQsJhcd&#10;dm8zc/iy9vNIRX847nulRsPu4x1Eoi79i5/uvVYwm+b5+Uw+An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eElC8AAAADcAAAADwAAAAAAAAAAAAAAAACYAgAAZHJzL2Rvd25y&#10;ZXYueG1sUEsFBgAAAAAEAAQA9QAAAIUDAAAAAA==&#10;" path="m2,c2,5,,11,,15v,2,,3,1,4c1,15,2,9,2,4,2,3,2,1,2,e" fillcolor="#cbccce" stroked="f">
                    <v:path arrowok="t" o:connecttype="custom" o:connectlocs="12,0;0,88;6,112;12,24;12,0" o:connectangles="0,0,0,0,0"/>
                  </v:shape>
                  <v:shape id="Freeform 512" o:spid="_x0000_s1536" style="position:absolute;left:3355;top:2452;width:6;height:30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2LLcYA&#10;AADcAAAADwAAAGRycy9kb3ducmV2LnhtbESPQWvCQBSE74X+h+UVeim6MWKR6CoiFvQi1LYHb8/d&#10;ZxLNvg3Z1UR/fbcg9DjMzDfMdN7ZSlyp8aVjBYN+AoJYO1NyruD766M3BuEDssHKMSm4kYf57Plp&#10;iplxLX/SdRdyESHsM1RQhFBnUnpdkEXfdzVx9I6usRiibHJpGmwj3FYyTZJ3abHkuFBgTcuC9Hl3&#10;sQq2rE8pH/Z6NVwc2u5nv1nf30ZKvb50iwmIQF34Dz/aa6NglA7g70w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2LLcYAAADcAAAADwAAAAAAAAAAAAAAAACYAgAAZHJz&#10;L2Rvd25yZXYueG1sUEsFBgAAAAAEAAQA9QAAAIsDAAAAAA==&#10;" path="m,c,2,,3,,5v1,,1,,1,c1,3,1,2,1,,,,,,,e" fillcolor="#cbccce" stroked="f">
                    <v:path arrowok="t" o:connecttype="custom" o:connectlocs="0,0;0,30;6,30;6,0;0,0" o:connectangles="0,0,0,0,0"/>
                  </v:shape>
                  <v:shape id="Freeform 513" o:spid="_x0000_s1537" style="position:absolute;left:3349;top:2411;width:12;height:30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91ccA&#10;AADcAAAADwAAAGRycy9kb3ducmV2LnhtbESPQWvCQBSE7wX/w/IEb3VjwFJSV4mFgpa2aCytx0f2&#10;mQ1m38bsqvHfdwuFHoeZ+YaZLXrbiAt1vnasYDJOQBCXTtdcKfjcvdw/gvABWWPjmBTcyMNiPrib&#10;Yabdlbd0KUIlIoR9hgpMCG0mpS8NWfRj1xJH7+A6iyHKrpK6w2uE20amSfIgLdYcFwy29GyoPBZn&#10;qyB8FfX6dbkxtzw/7Tfrw/nt/ftDqdGwz59ABOrDf/ivvdIKpmkKv2fi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yvdXHAAAA3AAAAA8AAAAAAAAAAAAAAAAAmAIAAGRy&#10;cy9kb3ducmV2LnhtbFBLBQYAAAAABAAEAPUAAACMAwAAAAA=&#10;" path="m1,v,,,,,c1,1,,3,,4,,5,1,5,1,5v,,,,,c1,4,2,2,2,1,2,,2,,1,e" fillcolor="#cbccce" stroked="f">
                    <v:path arrowok="t" o:connecttype="custom" o:connectlocs="6,0;6,0;0,24;6,30;6,30;12,6;6,0" o:connectangles="0,0,0,0,0,0,0"/>
                  </v:shape>
                  <v:shape id="Freeform 514" o:spid="_x0000_s1538" style="position:absolute;left:3385;top:2387;width:5;height:36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4BSMUA&#10;AADcAAAADwAAAGRycy9kb3ducmV2LnhtbESPT4vCMBTE74LfITxhb5r6ZxepRtEFYT3IYqsHb4/m&#10;2Rabl9Jkbf32RhD2OMzMb5jlujOVuFPjSssKxqMIBHFmdcm5glO6G85BOI+ssbJMCh7kYL3q95YY&#10;a9vyke6Jz0WAsItRQeF9HUvpsoIMupGtiYN3tY1BH2STS91gG+CmkpMo+pIGSw4LBdb0XVB2S/6M&#10;gq07PC7pYXbUqeR9ex6Xp999otTHoNssQHjq/H/43f7RCj4nU3id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gFIxQAAANwAAAAPAAAAAAAAAAAAAAAAAJgCAABkcnMv&#10;ZG93bnJldi54bWxQSwUGAAAAAAQABAD1AAAAigMAAAAA&#10;" path="m,c,,,1,,1,,2,,4,,5,,6,,6,1,6v,,,,,c1,5,1,3,1,2,1,1,1,,,e" fillcolor="#cbccce" stroked="f">
                    <v:path arrowok="t" o:connecttype="custom" o:connectlocs="0,0;0,6;0,30;5,36;5,36;5,12;0,0" o:connectangles="0,0,0,0,0,0,0"/>
                  </v:shape>
                  <v:shape id="Freeform 515" o:spid="_x0000_s1539" style="position:absolute;left:3367;top:2269;width:12;height:30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eAOscA&#10;AADcAAAADwAAAGRycy9kb3ducmV2LnhtbESPQUvDQBSE74L/YXmF3uymRUVityEKBSta2ijq8ZF9&#10;yQazb9Pstk3/fVcQehxm5htmng22FQfqfeNYwXSSgCAunW64VvD5sbx5AOEDssbWMSk4kYdscX01&#10;x1S7I2/pUIRaRAj7FBWYELpUSl8asugnriOOXuV6iyHKvpa6x2OE21bOkuReWmw4Lhjs6NlQ+Vvs&#10;rYLwVTSr16eNOeX57mezqvZv799rpcajIX8EEWgIl/B/+0UruJvdwt+ZeATk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XgDrHAAAA3AAAAA8AAAAAAAAAAAAAAAAAmAIAAGRy&#10;cy9kb3ducmV2LnhtbFBLBQYAAAAABAAEAPUAAACMAwAAAAA=&#10;" path="m1,v,,,,,c1,1,,3,,4,,5,,5,1,5v,,,,,c1,4,1,2,2,1,2,,1,,1,e" fillcolor="#cbccce" stroked="f">
                    <v:path arrowok="t" o:connecttype="custom" o:connectlocs="6,0;6,0;0,24;6,30;6,30;12,6;6,0" o:connectangles="0,0,0,0,0,0,0"/>
                  </v:shape>
                  <v:shape id="Freeform 516" o:spid="_x0000_s1540" style="position:absolute;left:3450;top:2251;width:11;height:3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U53cYA&#10;AADcAAAADwAAAGRycy9kb3ducmV2LnhtbESPS2vDMBCE74X8B7GB3hrZBpfiRAkmaWlLDyGPQ46L&#10;tbFNrJWxVD/666tCIcdhZr5hVpvRNKKnztWWFcSLCARxYXXNpYLz6e3pBYTzyBoby6RgIgeb9exh&#10;hZm2Ax+oP/pSBAi7DBVU3reZlK6oyKBb2JY4eFfbGfRBdqXUHQ4BbhqZRNGzNFhzWKiwpW1Fxe34&#10;bRSM+4t93/2kca4/k8l91a+XYR8p9Tgf8yUIT6O/h//bH1pBmqTwdy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U53cYAAADcAAAADwAAAAAAAAAAAAAAAACYAgAAZHJz&#10;L2Rvd25yZXYueG1sUEsFBgAAAAAEAAQA9QAAAIsDAAAAAA==&#10;" path="m1,v,,,,,c1,1,,3,,5,,6,,6,1,6v,,,,,c1,5,2,3,2,1,2,,1,,1,e" fillcolor="#cbccce" stroked="f">
                    <v:path arrowok="t" o:connecttype="custom" o:connectlocs="6,0;6,0;0,30;6,36;6,36;11,6;6,0" o:connectangles="0,0,0,0,0,0,0"/>
                  </v:shape>
                  <v:shape id="Freeform 517" o:spid="_x0000_s1541" style="position:absolute;left:3402;top:2145;width:18;height:101;visibility:visible;mso-wrap-style:square;v-text-anchor:top" coordsize="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6ooMYA&#10;AADcAAAADwAAAGRycy9kb3ducmV2LnhtbESPS2vDMBCE74X+B7GF3Bo5hriJGyU4Lyg0UPKAXrfW&#10;1jaxVkZSEuffV4VCj8PMfMPMFr1pxZWcbywrGA0TEMSl1Q1XCk7H7fMEhA/IGlvLpOBOHhbzx4cZ&#10;5treeE/XQ6hEhLDPUUEdQpdL6cuaDPqh7Yij922dwRClq6R2eItw08o0STJpsOG4UGNHq5rK8+Fi&#10;FOyS5dfGXXz2OS1Gres/XraT9btSg6e+eAURqA//4b/2m1YwTjP4PROP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6ooMYAAADcAAAADwAAAAAAAAAAAAAAAACYAgAAZHJz&#10;L2Rvd25yZXYueG1sUEsFBgAAAAAEAAQA9QAAAIsDAAAAAA==&#10;" path="m2,v,,,,,c2,,2,,2,v,1,,1,,1c1,1,1,1,1,1v,,,,,c1,1,1,1,1,1v,,,,,c1,1,1,1,1,1v,1,,1,,2c1,5,,8,,12v,1,,3,1,5c2,11,2,5,3,v,,,,-1,e" fillcolor="#cbccce" stroked="f">
                    <v:path arrowok="t" o:connecttype="custom" o:connectlocs="12,0;12,0;12,0;12,6;6,6;6,6;6,6;6,6;6,6;6,18;0,71;6,101;18,0;12,0" o:connectangles="0,0,0,0,0,0,0,0,0,0,0,0,0,0"/>
                  </v:shape>
                  <v:shape id="Freeform 518" o:spid="_x0000_s1542" style="position:absolute;left:3361;top:2157;width:12;height:71;visibility:visible;mso-wrap-style:square;v-text-anchor:top" coordsize="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PXcUA&#10;AADcAAAADwAAAGRycy9kb3ducmV2LnhtbESPQWvCQBSE7wX/w/KEXqRuDGpL6hqCUBD1YGx7f2Rf&#10;s2mzb0N21fTfdwWhx2FmvmFW+WBbcaHeN44VzKYJCOLK6YZrBR/vb08vIHxA1tg6JgW/5CFfjx5W&#10;mGl35ZIup1CLCGGfoQITQpdJ6StDFv3UdcTR+3K9xRBlX0vd4zXCbSvTJFlKiw3HBYMdbQxVP6ez&#10;VXD4PIbi21cLnBi/K/fzdKI7q9TjeCheQQQawn/43t5qBYv0GW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6o9dxQAAANwAAAAPAAAAAAAAAAAAAAAAAJgCAABkcnMv&#10;ZG93bnJldi54bWxQSwUGAAAAAAQABAD1AAAAigMAAAAA&#10;" path="m2,c,1,,5,,8v,2,,3,,4c1,8,1,4,2,e" fillcolor="#cbccce" stroked="f">
                    <v:path arrowok="t" o:connecttype="custom" o:connectlocs="12,0;0,47;0,71;12,0" o:connectangles="0,0,0,0"/>
                  </v:shape>
                  <v:shape id="Freeform 519" o:spid="_x0000_s1543" style="position:absolute;left:3390;top:2074;width:18;height:71;visibility:visible;mso-wrap-style:square;v-text-anchor:top" coordsize="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U3rcMA&#10;AADcAAAADwAAAGRycy9kb3ducmV2LnhtbERPz2vCMBS+D/wfwhN2GTOdoHSdUaowVnbSustuj+at&#10;qTYvpcna7r83h4HHj+/3ZjfZVgzU+8axgpdFAoK4crrhWsHX+f05BeEDssbWMSn4Iw+77exhg5l2&#10;I59oKEMtYgj7DBWYELpMSl8ZsugXriOO3I/rLYYI+1rqHscYblu5TJK1tNhwbDDY0cFQdS1/rYLL&#10;dX/+zL/Twnzk+LQe2ro6vB6VepxP+RuIQFO4i//dhVawWsa18Uw8An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U3rcMAAADcAAAADwAAAAAAAAAAAAAAAACYAgAAZHJzL2Rv&#10;d25yZXYueG1sUEsFBgAAAAAEAAQA9QAAAIgDAAAAAA==&#10;" path="m1,c1,3,,6,,8v,2,1,3,2,4c2,12,2,12,2,12,2,9,3,6,3,4,3,2,2,1,1,e" fillcolor="#cbccce" stroked="f">
                    <v:path arrowok="t" o:connecttype="custom" o:connectlocs="6,0;0,47;12,71;12,71;18,24;6,0" o:connectangles="0,0,0,0,0,0"/>
                  </v:shape>
                  <v:shape id="Freeform 520" o:spid="_x0000_s1544" style="position:absolute;left:3444;top:1980;width:11;height:59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atsIA&#10;AADcAAAADwAAAGRycy9kb3ducmV2LnhtbESPUWsCMRCE3wv+h7BC32pOi1pPoxRB2rdW7Q9YLuvl&#10;8HZzXNIz/feNUOjjMDPfMJtd4lYN1IfGi4HppABFUnnbSG3g63x4egEVIorF1gsZ+KEAu+3oYYOl&#10;9Tc50nCKtcoQCSUacDF2pdahcsQYJr4jyd7F94wxy77WtsdbhnOrZ0Wx0IyN5AWHHe0dVdfTNxtY&#10;XDk06fyxHBzXz8MnH90bJmMex+l1DSpSiv/hv/a7NTCfreB+Jh8Bv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lq2wgAAANwAAAAPAAAAAAAAAAAAAAAAAJgCAABkcnMvZG93&#10;bnJldi54bWxQSwUGAAAAAAQABAD1AAAAhwMAAAAA&#10;" path="m1,v,1,,1,,1c1,3,,6,,8v,1,1,2,1,2c1,10,1,10,1,10,1,8,2,5,2,3,2,2,2,1,1,e" fillcolor="#cbccce" stroked="f">
                    <v:path arrowok="t" o:connecttype="custom" o:connectlocs="6,0;6,6;0,47;6,59;6,59;11,18;6,0" o:connectangles="0,0,0,0,0,0,0"/>
                  </v:shape>
                  <v:shape id="Freeform 521" o:spid="_x0000_s1545" style="position:absolute;left:3455;top:1903;width:12;height:35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sMmMQA&#10;AADcAAAADwAAAGRycy9kb3ducmV2LnhtbERPTWvCQBC9C/6HZQq96SaWFIluQrAtWnoQbQ8eh+yY&#10;hGZnQ3Zrkv767qHg8fG+t/loWnGj3jWWFcTLCARxaXXDlYKvz7fFGoTzyBpby6RgIgd5Np9tMdV2&#10;4BPdzr4SIYRdigpq77tUSlfWZNAtbUccuKvtDfoA+0rqHocQblq5iqJnabDh0FBjR7uayu/zj1Ew&#10;Hi92//KbxIV+X03uo3m9DMdIqceHsdiA8DT6u/jffdAKkqcwP5wJR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7DJjEAAAA3AAAAA8AAAAAAAAAAAAAAAAAmAIAAGRycy9k&#10;b3ducmV2LnhtbFBLBQYAAAAABAAEAPUAAACJAwAAAAA=&#10;" path="m1,v,,,,,c1,2,,3,,5,,6,,6,1,6v,,,,,c1,5,2,3,2,1,2,1,2,,1,e" fillcolor="#cbccce" stroked="f">
                    <v:path arrowok="t" o:connecttype="custom" o:connectlocs="6,0;6,0;0,29;6,35;6,35;12,6;6,0" o:connectangles="0,0,0,0,0,0,0"/>
                  </v:shape>
                  <v:shape id="Freeform 522" o:spid="_x0000_s1546" style="position:absolute;left:3367;top:1885;width:12;height:41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it8QA&#10;AADcAAAADwAAAGRycy9kb3ducmV2LnhtbESP0WrCQBRE3wv+w3IFX0rdVWsp0VVEEBVKobEfcM1e&#10;k5Ds3ZBdY/x7Vyj0cZiZM8xy3dtadNT60rGGyViBIM6cKTnX8HvavX2C8AHZYO2YNNzJw3o1eFli&#10;YtyNf6hLQy4ihH2CGooQmkRKnxVk0Y9dQxy9i2sthijbXJoWbxFuazlV6kNaLDkuFNjQtqCsSq9W&#10;g/w67qvtuadr1anv6fssda+q1Ho07DcLEIH68B/+ax+MhvlsAs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sorfEAAAA3AAAAA8AAAAAAAAAAAAAAAAAmAIAAGRycy9k&#10;b3ducmV2LnhtbFBLBQYAAAAABAAEAPUAAACJAwAAAAA=&#10;" path="m1,v,,,1,,1c1,2,,4,,5,,6,,7,1,7v,,,,,-1c1,5,2,3,2,2,2,1,2,,1,e" fillcolor="#cbccce" stroked="f">
                    <v:path arrowok="t" o:connecttype="custom" o:connectlocs="6,0;6,6;0,29;6,41;6,35;12,12;6,0" o:connectangles="0,0,0,0,0,0,0"/>
                  </v:shape>
                  <v:shape id="Freeform 523" o:spid="_x0000_s1547" style="position:absolute;left:3373;top:1814;width:6;height:36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syDsUA&#10;AADcAAAADwAAAGRycy9kb3ducmV2LnhtbESPT4vCMBTE74LfITxhb5r6ZxepRtEFYT3IYqsHb4/m&#10;2Rabl9Jkbf32RhD2OMzMb5jlujOVuFPjSssKxqMIBHFmdcm5glO6G85BOI+ssbJMCh7kYL3q95YY&#10;a9vyke6Jz0WAsItRQeF9HUvpsoIMupGtiYN3tY1BH2STS91gG+CmkpMo+pIGSw4LBdb0XVB2S/6M&#10;gq07PC7pYXbUqeR9ex6Xp999otTHoNssQHjq/H/43f7RCj6nE3id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zIOxQAAANwAAAAPAAAAAAAAAAAAAAAAAJgCAABkcnMv&#10;ZG93bnJldi54bWxQSwUGAAAAAAQABAD1AAAAigMAAAAA&#10;" path="m,c,,,,,,,2,,3,,5,,6,,6,1,6,,6,,6,,6,,5,1,3,1,1,1,,1,,,e" fillcolor="#cbccce" stroked="f">
                    <v:path arrowok="t" o:connecttype="custom" o:connectlocs="0,0;0,0;0,30;6,36;0,36;6,6;0,0" o:connectangles="0,0,0,0,0,0,0"/>
                  </v:shape>
                  <v:shape id="Freeform 524" o:spid="_x0000_s1548" style="position:absolute;left:3367;top:1785;width:12;height:17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7vGcQA&#10;AADcAAAADwAAAGRycy9kb3ducmV2LnhtbESPzarCMBSE94LvEM4FN3JNVRTpNYoKohsX/iAuD82x&#10;Lbc5qU3U6tMbQXA5zMw3zHham0LcqHK5ZQXdTgSCOLE651TBYb/8HYFwHlljYZkUPMjBdNJsjDHW&#10;9s5buu18KgKEXYwKMu/LWEqXZGTQdWxJHLyzrQz6IKtU6grvAW4K2YuioTSYc1jIsKRFRsn/7moU&#10;tE+cXM5H3g+X69E8erY3x9NKK9X6qWd/IDzV/hv+tNdawaDfh/eZcATk5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+7xnEAAAA3AAAAA8AAAAAAAAAAAAAAAAAmAIAAGRycy9k&#10;b3ducmV2LnhtbFBLBQYAAAAABAAEAPUAAACJAwAAAAA=&#10;" path="m1,c1,,,1,,1v,,,,,1c,2,,2,1,3v,,,,,c1,3,1,3,1,3,2,2,2,1,2,,2,,1,,1,e" fillcolor="#cbccce" stroked="f">
                    <v:path arrowok="t" o:connecttype="custom" o:connectlocs="6,0;0,6;0,11;6,17;6,17;6,17;12,0;6,0" o:connectangles="0,0,0,0,0,0,0,0"/>
                  </v:shape>
                  <v:shape id="Freeform 525" o:spid="_x0000_s1549" style="position:absolute;left:3491;top:1542;width:18;height:172;visibility:visible;mso-wrap-style:square;v-text-anchor:top" coordsize="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LicYA&#10;AADcAAAADwAAAGRycy9kb3ducmV2LnhtbESPQWvCQBSE70L/w/IK3nRTqyLRVYq0IHgyterxmX1N&#10;QrNv0901xv56t1DocZiZb5jFqjO1aMn5yrKCp2ECgji3uuJCwf79bTAD4QOyxtoyKbiRh9XyobfA&#10;VNsr76jNQiEihH2KCsoQmlRKn5dk0A9tQxy9T+sMhihdIbXDa4SbWo6SZCoNVhwXSmxoXVL+lV2M&#10;gu0rnQ4/2XRzPDXf58PHvmWXtEr1H7uXOYhAXfgP/7U3WsHkeQy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fLicYAAADcAAAADwAAAAAAAAAAAAAAAACYAgAAZHJz&#10;L2Rvd25yZXYueG1sUEsFBgAAAAAEAAQA9QAAAIsDAAAAAA==&#10;" path="m3,c1,6,,16,,24v,2,,4,,5c1,19,2,10,3,e" fillcolor="#cbccce" stroked="f">
                    <v:path arrowok="t" o:connecttype="custom" o:connectlocs="18,0;0,142;0,172;18,0" o:connectangles="0,0,0,0"/>
                  </v:shape>
                  <v:shape id="Freeform 526" o:spid="_x0000_s1550" style="position:absolute;left:3473;top:1625;width:12;height:71;visibility:visible;mso-wrap-style:square;v-text-anchor:top" coordsize="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0ibMUA&#10;AADcAAAADwAAAGRycy9kb3ducmV2LnhtbESPT2vCQBTE74LfYXlCL1I3WiMluoYgFErrwT/t/ZF9&#10;ZqPZtyG71fTbdwuCx2FmfsOs8t424kqdrx0rmE4SEMSl0zVXCr6Ob8+vIHxA1tg4JgW/5CFfDwcr&#10;zLS78Z6uh1CJCGGfoQITQptJ6UtDFv3EtcTRO7nOYoiyq6Tu8BbhtpGzJFlIizXHBYMtbQyVl8OP&#10;VbD93oXi7MsUx8Z/7D/ns7FurVJPo75YggjUh0f43n7XCtKXFP7P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SJsxQAAANwAAAAPAAAAAAAAAAAAAAAAAJgCAABkcnMv&#10;ZG93bnJldi54bWxQSwUGAAAAAAQABAD1AAAAigMAAAAA&#10;" path="m2,c1,1,,5,,8v,2,1,3,1,4c2,8,2,4,2,e" fillcolor="#cbccce" stroked="f">
                    <v:path arrowok="t" o:connecttype="custom" o:connectlocs="12,0;0,47;6,71;12,0" o:connectangles="0,0,0,0"/>
                  </v:shape>
                  <v:shape id="Freeform 527" o:spid="_x0000_s1551" style="position:absolute;left:3526;top:1607;width:12;height:83;visibility:visible;mso-wrap-style:square;v-text-anchor:top" coordsize="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mneMcA&#10;AADcAAAADwAAAGRycy9kb3ducmV2LnhtbESPT0vDQBTE74LfYXmCF7EblQaJ2RSpf/BSimmhHh/Z&#10;ZxLNvk1313b77buFgsdhZn7DlLNoBrEj53vLCu4mGQjixuqeWwXr1dvtIwgfkDUOlknBgTzMqsuL&#10;Egtt9/xJuzq0IkHYF6igC2EspPRNRwb9xI7Eyfu2zmBI0rVSO9wnuBnkfZbl0mDPaaHDkeYdNb/1&#10;n1GQL7fTWMfNdvH+8nrzNR9Xbul/lLq+is9PIALF8B8+tz+0gulDDqcz6QjI6gg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Zp3jHAAAA3AAAAA8AAAAAAAAAAAAAAAAAmAIAAGRy&#10;cy9kb3ducmV2LnhtbFBLBQYAAAAABAAEAPUAAACMAwAAAAA=&#10;" path="m2,c1,1,,6,,10v,2,,3,1,4c1,9,2,5,2,e" fillcolor="#cbccce" stroked="f">
                    <v:path arrowok="t" o:connecttype="custom" o:connectlocs="12,0;0,59;6,83;12,0" o:connectangles="0,0,0,0"/>
                  </v:shape>
                  <v:shape id="Freeform 528" o:spid="_x0000_s1552" style="position:absolute;left:3390;top:1631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Vwj8QA&#10;AADcAAAADwAAAGRycy9kb3ducmV2LnhtbESPQWvCQBSE7wX/w/KE3uomFWtJXUWEgNdEPXh7Zl+T&#10;1OzbsLs1aX99VxB6HGbmG2a1GU0nbuR8a1lBOktAEFdWt1wrOB7yl3cQPiBr7CyTgh/ysFlPnlaY&#10;aTtwQbcy1CJC2GeooAmhz6T0VUMG/cz2xNH7tM5giNLVUjscItx08jVJ3qTBluNCgz3tGqqu5bdR&#10;UA5J8UvjJU/PXye3S4vTUae5Us/TcfsBItAY/sOP9l4rWMyXcD8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lcI/EAAAA3AAAAA8AAAAAAAAAAAAAAAAAmAIAAGRycy9k&#10;b3ducmV2LnhtbFBLBQYAAAAABAAEAPUAAACJAwAAAAA=&#10;" path="m1,v,,,,,c1,,,,,,,1,,1,,1v,,,1,,2c,3,,4,1,4v,,,,,c1,4,1,4,1,4v,,,,,c1,4,1,4,1,3v,,,,,c1,2,1,2,1,1,1,1,1,,1,e" fillcolor="#cbccce" stroked="f">
                    <v:path arrowok="t" o:connecttype="custom" o:connectlocs="6,0;6,0;0,0;0,6;0,18;6,24;6,24;6,24;6,24;6,18;6,18;6,6;6,0" o:connectangles="0,0,0,0,0,0,0,0,0,0,0,0,0"/>
                  </v:shape>
                  <v:shape id="Freeform 529" o:spid="_x0000_s1553" style="position:absolute;left:3485;top:1584;width:6;height:23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rk/cEA&#10;AADcAAAADwAAAGRycy9kb3ducmV2LnhtbERPz2vCMBS+D/Y/hCfstqbdUKQziggFr+304O3ZvLXV&#10;5qUk0Xb765eD4PHj+73aTKYXd3K+s6wgS1IQxLXVHTcKDt/F+xKED8gae8uk4Jc8bNavLyvMtR25&#10;pHsVGhFD2OeooA1hyKX0dUsGfWIH4sj9WGcwROgaqR2OMdz08iNNF9Jgx7GhxYF2LdXX6mYUVGNa&#10;/tF0LrLT5eh2WXk86KxQ6m02bb9ABJrCU/xw77WC+WdcG8/E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65P3BAAAA3AAAAA8AAAAAAAAAAAAAAAAAmAIAAGRycy9kb3du&#10;cmV2LnhtbFBLBQYAAAAABAAEAPUAAACGAwAAAAA=&#10;" path="m,c,1,,2,,4v1,,1,,1,c1,3,1,1,1,,,,,,,e" fillcolor="#cbccce" stroked="f">
                    <v:path arrowok="t" o:connecttype="custom" o:connectlocs="0,0;0,23;6,23;6,0;0,0" o:connectangles="0,0,0,0,0"/>
                  </v:shape>
                  <v:shape id="Freeform 530" o:spid="_x0000_s1554" style="position:absolute;left:3532;top:1531;width:18;height:53;visibility:visible;mso-wrap-style:square;v-text-anchor:top" coordsize="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16tsQA&#10;AADcAAAADwAAAGRycy9kb3ducmV2LnhtbESPQYvCMBSE7wv+h/AEb2uqomjXKCIIelG26rLeHs3b&#10;tti8lCbW+u+NsOBxmJlvmPmyNaVoqHaFZQWDfgSCOLW64EzB6bj5nIJwHlljaZkUPMjBctH5mGOs&#10;7Z2/qUl8JgKEXYwKcu+rWEqX5mTQ9W1FHLw/Wxv0QdaZ1DXeA9yUchhFE2mw4LCQY0XrnNJrcjMK&#10;fvXkkuh0+3MZJedDa/bNY7qTSvW67eoLhKfWv8P/7a1WMB7N4H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terbEAAAA3AAAAA8AAAAAAAAAAAAAAAAAmAIAAGRycy9k&#10;b3ducmV2LnhtbFBLBQYAAAAABAAEAPUAAACJAwAAAAA=&#10;" path="m1,v,,,,,1c1,3,,5,,7,,8,,9,1,9v,,,,,c1,9,1,9,1,8v,,,,,c1,8,1,8,1,8v,,,,,c1,8,1,8,1,8v,,,,,c2,8,2,8,2,8v,,,,,c2,8,1,6,1,6,1,5,1,5,2,5,2,4,2,3,2,3,2,2,2,1,3,,2,,1,,1,e" fillcolor="#cbccce" stroked="f">
                    <v:path arrowok="t" o:connecttype="custom" o:connectlocs="6,0;6,6;0,41;6,53;6,53;6,47;6,47;6,47;6,47;6,47;6,47;12,47;12,47;6,35;12,29;12,18;18,0;6,0" o:connectangles="0,0,0,0,0,0,0,0,0,0,0,0,0,0,0,0,0,0"/>
                  </v:shape>
                  <v:shape id="Freeform 531" o:spid="_x0000_s1555" style="position:absolute;left:3479;top:1519;width:6;height:23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bhsEA&#10;AADcAAAADwAAAGRycy9kb3ducmV2LnhtbERPz2vCMBS+D/Y/hCfstqYdU6QziggFr+304O3ZvLXV&#10;5qUk0Xb765eD4PHj+73aTKYXd3K+s6wgS1IQxLXVHTcKDt/F+xKED8gae8uk4Jc8bNavLyvMtR25&#10;pHsVGhFD2OeooA1hyKX0dUsGfWIH4sj9WGcwROgaqR2OMdz08iNNF9Jgx7GhxYF2LdXX6mYUVGNa&#10;/tF0LrLT5eh2WXk86KxQ6m02bb9ABJrCU/xw77WC+WecH8/E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Km4bBAAAA3AAAAA8AAAAAAAAAAAAAAAAAmAIAAGRycy9kb3du&#10;cmV2LnhtbFBLBQYAAAAABAAEAPUAAACGAwAAAAA=&#10;" path="m,c,2,,3,,4v1,,1,,1,c1,3,1,2,1,,,,,,,e" fillcolor="#cbccce" stroked="f">
                    <v:path arrowok="t" o:connecttype="custom" o:connectlocs="0,0;0,23;6,23;6,0;0,0" o:connectangles="0,0,0,0,0"/>
                  </v:shape>
                  <v:shape id="Freeform 532" o:spid="_x0000_s1556" style="position:absolute;left:3491;top:1513;width:12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nTL8YA&#10;AADcAAAADwAAAGRycy9kb3ducmV2LnhtbESPT2vCQBTE7wW/w/KEXkQ3SiwSXcUWLGkPBf8gHh/Z&#10;ZxLMvg2725h++25B6HGYmd8wq01vGtGR87VlBdNJAoK4sLrmUsHpuBsvQPiArLGxTAp+yMNmPXha&#10;YabtnffUHUIpIoR9hgqqENpMSl9UZNBPbEscvat1BkOUrpTa4T3CTSNnSfIiDdYcFyps6a2i4nb4&#10;NgrCR+r2X6P2tZNp8n7+vOX5dXRR6nnYb5cgAvXhP/xo51rBPJ3C35l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nTL8YAAADcAAAADwAAAAAAAAAAAAAAAACYAgAAZHJz&#10;L2Rvd25yZXYueG1sUEsFBgAAAAAEAAQA9QAAAIsDAAAAAA==&#10;" path="m1,c1,,1,,,,,,,,,,,,,,,,,1,,1,,1,,2,,3,,3,,4,1,4,1,4v,,,,,c1,3,1,3,1,3,1,2,2,1,1,v,,,,,e" fillcolor="#cbccce" stroked="f">
                    <v:path arrowok="t" o:connecttype="custom" o:connectlocs="6,0;0,0;0,0;0,0;0,6;0,17;6,23;6,23;6,17;6,0;6,0" o:connectangles="0,0,0,0,0,0,0,0,0,0,0"/>
                  </v:shape>
                  <v:shape id="Freeform 533" o:spid="_x0000_s1557" style="position:absolute;left:3503;top:1483;width:12;height:4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sXPcQA&#10;AADcAAAADwAAAGRycy9kb3ducmV2LnhtbESPQWsCMRSE7wX/Q3iCl1KzSiuyNYoIFQ/toatgj4/N&#10;aza6eVk2qcZ/3xQKHoeZ+YZZrJJrxYX6YD0rmIwLEMS115aNgsP+7WkOIkRkja1nUnCjAKvl4GGB&#10;pfZX/qRLFY3IEA4lKmhi7EopQ92QwzD2HXH2vn3vMGbZG6l7vGa4a+W0KGbSoeW80GBHm4bqc/Xj&#10;FLzv0vFkb/YLq7R9NB+nuTMYlBoN0/oVRKQU7+H/9k4reHmewt+Zf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7Fz3EAAAA3AAAAA8AAAAAAAAAAAAAAAAAmAIAAGRycy9k&#10;b3ducmV2LnhtbFBLBQYAAAAABAAEAPUAAACJAwAAAAA=&#10;" path="m1,c,,,3,,5,,6,,7,1,8,1,7,1,6,1,6v,,,,,c1,6,1,6,1,6v,,1,1,1,1c2,7,2,7,2,7,1,6,1,5,1,4,1,3,1,1,1,e" fillcolor="#cbccce" stroked="f">
                    <v:path arrowok="t" o:connecttype="custom" o:connectlocs="6,0;0,30;6,48;6,36;6,36;6,36;12,42;12,42;6,24;6,0" o:connectangles="0,0,0,0,0,0,0,0,0,0"/>
                  </v:shape>
                  <v:shape id="Freeform 534" o:spid="_x0000_s1558" style="position:absolute;left:3515;top:1395;width:5;height:29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xVYccA&#10;AADcAAAADwAAAGRycy9kb3ducmV2LnhtbESPQWvCQBSE74X+h+UVvBSzUauU1FWkVNBLoVYP3p67&#10;r0lq9m3Irib6612h0OMwM98w03lnK3GmxpeOFQySFASxdqbkXMH2e9l/BeEDssHKMSm4kIf57PFh&#10;iplxLX/ReRNyESHsM1RQhFBnUnpdkEWfuJo4ej+usRiibHJpGmwj3FZymKYTabHkuFBgTe8F6ePm&#10;ZBV8sv4d8mGvP0aLQ9vt9uvV9XmsVO+pW7yBCNSF//Bfe2UUjF9GcD8Tj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sVWHHAAAA3AAAAA8AAAAAAAAAAAAAAAAAmAIAAGRy&#10;cy9kb3ducmV2LnhtbFBLBQYAAAAABAAEAPUAAACMAwAAAAA=&#10;" path="m,c,2,,3,,5v1,,1,,1,c1,3,1,2,1,,,,,,,e" fillcolor="#cbccce" stroked="f">
                    <v:path arrowok="t" o:connecttype="custom" o:connectlocs="0,0;0,29;5,29;5,0;0,0" o:connectangles="0,0,0,0,0"/>
                  </v:shape>
                  <v:shape id="Freeform 535" o:spid="_x0000_s1559" style="position:absolute;left:3426;top:1229;width:12;height:47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4q0sQA&#10;AADcAAAADwAAAGRycy9kb3ducmV2LnhtbESPQWsCMRSE7wX/Q3hCL6VmFSuyNYoIFQ/toatgj4/N&#10;aza6eVk2qcZ/3xQKHoeZ+YZZrJJrxYX6YD0rGI8KEMS115aNgsP+7XkOIkRkja1nUnCjAKvl4GGB&#10;pfZX/qRLFY3IEA4lKmhi7EopQ92QwzDyHXH2vn3vMGbZG6l7vGa4a+WkKGbSoeW80GBHm4bqc/Xj&#10;FLzv0vFkb/YLq7R9Mh+nuTMYlHocpvUriEgp3sP/7Z1W8DKdwt+Zf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eKtLEAAAA3AAAAA8AAAAAAAAAAAAAAAAAmAIAAGRycy9k&#10;b3ducmV2LnhtbFBLBQYAAAAABAAEAPUAAACJAwAAAAA=&#10;" path="m1,c1,3,,5,,8v1,,1,,2,c2,6,2,2,1,e" fillcolor="#cbccce" stroked="f">
                    <v:path arrowok="t" o:connecttype="custom" o:connectlocs="6,0;0,47;12,47;6,0" o:connectangles="0,0,0,0"/>
                  </v:shape>
                  <v:shape id="Freeform 536" o:spid="_x0000_s1560" style="position:absolute;left:3479;top:1211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EEMUA&#10;AADcAAAADwAAAGRycy9kb3ducmV2LnhtbESPQWvCQBSE70L/w/IEb7pRjNWYjVRLsTdp7MHjI/ua&#10;hGbfxuyqaX+9WxB6HGbmGybd9KYRV+pcbVnBdBKBIC6srrlU8Hl8Gy9BOI+ssbFMCn7IwSZ7GqSY&#10;aHvjD7rmvhQBwi5BBZX3bSKlKyoy6Ca2JQ7el+0M+iC7UuoObwFuGjmLooU0WHNYqLClXUXFd34x&#10;Ck67c/58WVlL8fEcb19/3emwXyo1GvYvaxCeev8ffrTftYJ4HsPfmXA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EQQxQAAANwAAAAPAAAAAAAAAAAAAAAAAJgCAABkcnMv&#10;ZG93bnJldi54bWxQSwUGAAAAAAQABAD1AAAAigMAAAAA&#10;" path="m,c,,,,,,,1,,2,1,2,2,2,2,1,2,,1,,,,,e" fillcolor="#cbccce" stroked="f">
                    <v:path arrowok="t" o:connecttype="custom" o:connectlocs="0,0;0,0;6,12;12,0;0,0" o:connectangles="0,0,0,0,0"/>
                  </v:shape>
                  <v:shape id="Freeform 537" o:spid="_x0000_s1561" style="position:absolute;left:3438;top:1129;width:17;height:53;visibility:visible;mso-wrap-style:square;v-text-anchor:top" coordsize="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SducUA&#10;AADcAAAADwAAAGRycy9kb3ducmV2LnhtbESPQWvCQBSE7wX/w/KE3ppNbRskuooIgl4qxlb09sg+&#10;k9Ds25BdY/z3rlDwOMzMN8x03ptadNS6yrKC9ygGQZxbXXGh4Ge/ehuDcB5ZY22ZFNzIwXw2eJli&#10;qu2Vd9RlvhABwi5FBaX3TSqly0sy6CLbEAfvbFuDPsi2kLrFa4CbWo7iOJEGKw4LJTa0LCn/yy5G&#10;wVEnp0zn68PpI/vd9ua7u403UqnXYb+YgPDU+2f4v73WCr4+E3icC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J25xQAAANwAAAAPAAAAAAAAAAAAAAAAAJgCAABkcnMv&#10;ZG93bnJldi54bWxQSwUGAAAAAAQABAD1AAAAigMAAAAA&#10;" path="m2,c1,3,1,7,,9v,,1,,2,c2,9,2,8,2,8,2,6,3,4,2,2,2,1,2,,2,e" fillcolor="#cbccce" stroked="f">
                    <v:path arrowok="t" o:connecttype="custom" o:connectlocs="11,0;0,53;11,53;11,47;11,12;11,0" o:connectangles="0,0,0,0,0,0"/>
                  </v:shape>
                  <v:shape id="Freeform 538" o:spid="_x0000_s1562" style="position:absolute;left:3432;top:1046;width:12;height:59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aO/8IA&#10;AADcAAAADwAAAGRycy9kb3ducmV2LnhtbESPzWrDMBCE74G+g9hCbomctkmKEyWUQklvzd8DLNbW&#10;MvGujKU6yttHhUKPw8x8w6y3iVs1UB8aLwZm0wIUSeVtI7WB8+lj8goqRBSLrRcycKMA283DaI2l&#10;9Vc50HCMtcoQCSUacDF2pdahcsQYpr4jyd637xljln2tbY/XDOdWPxXFQjM2khccdvTuqLocf9jA&#10;4sKhSaev5eC4fh72fHA7TMaMH9PbClSkFP/Df+1Pa2D+soTfM/kI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o7/wgAAANwAAAAPAAAAAAAAAAAAAAAAAJgCAABkcnMvZG93&#10;bnJldi54bWxQSwUGAAAAAAQABAD1AAAAhwMAAAAA&#10;" path="m1,v,,,1,,1c1,3,,6,,8v,1,,2,1,2c1,10,1,10,1,9,1,7,2,4,2,2,2,1,2,1,1,e" fillcolor="#cbccce" stroked="f">
                    <v:path arrowok="t" o:connecttype="custom" o:connectlocs="6,0;6,6;0,47;6,59;6,53;12,12;6,0" o:connectangles="0,0,0,0,0,0,0"/>
                  </v:shape>
                  <v:shape id="Freeform 539" o:spid="_x0000_s1563" style="position:absolute;left:3461;top:1046;width:12;height:29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vn8QA&#10;AADcAAAADwAAAGRycy9kb3ducmV2LnhtbERPXWvCMBR9F/Yfwh3sTdONTaQapRsIc6i4TnSPl+ba&#10;lDU3tYla//3yIPh4ON+TWWdrcabWV44VPA8SEMSF0xWXCrY/8/4IhA/IGmvHpOBKHmbTh94EU+0u&#10;/E3nPJQihrBPUYEJoUml9IUhi37gGuLIHVxrMUTYllK3eInhtpYvSTKUFiuODQYb+jBU/OUnqyDs&#10;8mrx9b4x1yw7/m4Wh9NytV8r9fTYZWMQgbpwF9/cn1rB22tcG8/EIyC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Fb5/EAAAA3AAAAA8AAAAAAAAAAAAAAAAAmAIAAGRycy9k&#10;b3ducmV2LnhtbFBLBQYAAAAABAAEAPUAAACJAwAAAAA=&#10;" path="m,c,,,,,,,,,,,,,2,,3,,5v,,1,,1,c1,3,2,,1,,,,,,,e" fillcolor="#cbccce" stroked="f">
                    <v:path arrowok="t" o:connecttype="custom" o:connectlocs="0,0;0,0;0,0;0,29;6,29;6,0;0,0" o:connectangles="0,0,0,0,0,0,0"/>
                  </v:shape>
                  <v:shape id="Freeform 540" o:spid="_x0000_s1564" style="position:absolute;left:3491;top:969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/fKcYA&#10;AADcAAAADwAAAGRycy9kb3ducmV2LnhtbESPQWvCQBSE74X+h+UVvEjdtKSiqau0BSX2UNCKeHxk&#10;n0kw+zbsrjH+e1co9DjMzDfMbNGbRnTkfG1ZwcsoAUFcWF1zqWD3u3yegPABWWNjmRRcycNi/vgw&#10;w0zbC2+o24ZSRAj7DBVUIbSZlL6oyKAf2ZY4ekfrDIYoXSm1w0uEm0a+JslYGqw5LlTY0ldFxWl7&#10;NgrCOnWbn2H72ck0We2/T3l+HB6UGjz1H+8gAvXhP/zXzrWCt3QK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/fKcYAAADcAAAADwAAAAAAAAAAAAAAAACYAgAAZHJz&#10;L2Rvd25yZXYueG1sUEsFBgAAAAAEAAQA9QAAAIsDAAAAAA==&#10;" path="m1,v,,,,,c1,,1,,1,v,1,,1,,1c1,1,1,1,1,1,1,2,,4,1,4v,,,,,c1,4,2,4,2,4v,,,,,c2,3,2,1,2,1,2,,2,,1,e" fillcolor="#cbccce" stroked="f">
                    <v:path arrowok="t" o:connecttype="custom" o:connectlocs="6,0;6,0;6,0;6,6;6,6;6,24;6,24;12,24;12,24;12,6;6,0" o:connectangles="0,0,0,0,0,0,0,0,0,0,0"/>
                  </v:shape>
                  <v:shape id="Freeform 541" o:spid="_x0000_s1565" style="position:absolute;left:3509;top:875;width:11;height:59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AVr8A&#10;AADcAAAADwAAAGRycy9kb3ducmV2LnhtbERPyWrDMBC9B/IPYgq9JXIbsuBGCaFQkluzfcBgTS0T&#10;z8hYqqP+fXQo5Ph4+3qbuFUD9aHxYuBtWoAiqbxtpDZwvXxNVqBCRLHYeiEDfxRguxmP1lhaf5cT&#10;DedYqxwioUQDLsau1DpUjhjD1HckmfvxPWPMsK+17fGew7nV70Wx0IyN5AaHHX06qm7nXzawuHFo&#10;0uV7OTiuZ8ORT26PyZjXl7T7ABUpxaf4332wBubzPD+fyUdAb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VoBWvwAAANwAAAAPAAAAAAAAAAAAAAAAAJgCAABkcnMvZG93bnJl&#10;di54bWxQSwUGAAAAAAQABAD1AAAAhAMAAAAA&#10;" path="m1,v,,,1,,1c1,3,,6,,7v,1,,2,1,3c1,9,1,9,1,9,1,7,2,4,2,2,2,1,1,1,1,e" fillcolor="#cbccce" stroked="f">
                    <v:path arrowok="t" o:connecttype="custom" o:connectlocs="6,0;6,6;0,41;6,59;6,53;11,12;6,0" o:connectangles="0,0,0,0,0,0,0"/>
                  </v:shape>
                  <v:shape id="Freeform 542" o:spid="_x0000_s1566" style="position:absolute;left:3538;top:869;width:12;height:47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fl8QA&#10;AADcAAAADwAAAGRycy9kb3ducmV2LnhtbESPQWsCMRSE70L/Q3iFXkSzFiyyGqUIFg/10FXQ42Pz&#10;zMZuXpZNqvHfN0Khx2FmvmEWq+RacaU+WM8KJuMCBHHttWWj4LDfjGYgQkTW2HomBXcKsFo+DRZY&#10;an/jL7pW0YgM4VCigibGrpQy1A05DGPfEWfv7HuHMcveSN3jLcNdK1+L4k06tJwXGuxo3VD9Xf04&#10;BZ/bdLzYuz1hlT6GZneZOYNBqZfn9D4HESnF//Bfe6sVTKcTeJz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wH5fEAAAA3AAAAA8AAAAAAAAAAAAAAAAAmAIAAGRycy9k&#10;b3ducmV2LnhtbFBLBQYAAAAABAAEAPUAAACJAwAAAAA=&#10;" path="m1,v,,,,,c1,2,,4,,6,,7,1,8,1,8v,,,-1,,-1c1,6,2,3,2,1,2,,2,,1,e" fillcolor="#cbccce" stroked="f">
                    <v:path arrowok="t" o:connecttype="custom" o:connectlocs="6,0;6,0;0,35;6,47;6,41;12,6;6,0" o:connectangles="0,0,0,0,0,0,0"/>
                  </v:shape>
                  <v:shape id="Freeform 543" o:spid="_x0000_s1567" style="position:absolute;left:3467;top:857;width:6;height:23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02t8QA&#10;AADcAAAADwAAAGRycy9kb3ducmV2LnhtbESPwWrDMBBE74H8g9hCb7HsQEpxophiMPRqNzn0trE2&#10;tltrZSQldvv1VaHQ4zAzb5hDsZhR3Mn5wbKCLElBELdWD9wpOL1Vm2cQPiBrHC2Tgi/yUBzXqwPm&#10;2s5c070JnYgQ9jkq6EOYcil925NBn9iJOHpX6wyGKF0ntcM5ws0ot2n6JA0OHBd6nKjsqf1sbkZB&#10;M6f1Ny2XKnv/OLsyq88nnVVKPT4sL3sQgZbwH/5rv2oFu90Wfs/EIyC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NNrfEAAAA3AAAAA8AAAAAAAAAAAAAAAAAmAIAAGRycy9k&#10;b3ducmV2LnhtbFBLBQYAAAAABAAEAPUAAACJAwAAAAA=&#10;" path="m1,c1,,1,1,,1v,,,1,,1c,2,,3,,3v,,,1,,1c,4,1,4,1,4v,,,,,c1,3,1,2,1,1,1,,1,,1,e" fillcolor="#cbccce" stroked="f">
                    <v:path arrowok="t" o:connecttype="custom" o:connectlocs="6,0;0,6;0,12;0,17;0,23;6,23;6,23;6,6;6,0" o:connectangles="0,0,0,0,0,0,0,0,0"/>
                  </v:shape>
                  <v:shape id="Freeform 544" o:spid="_x0000_s1568" style="position:absolute;left:3444;top:815;width:11;height:30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hrM8cA&#10;AADcAAAADwAAAGRycy9kb3ducmV2LnhtbESPQWvCQBSE7wX/w/IKvdVNK4qkrhKFQi1VbFqqx0f2&#10;mQ1m36bZVeO/dwtCj8PMfMNMZp2txYlaXzlW8NRPQBAXTldcKvj+en0cg/ABWWPtmBRcyMNs2rub&#10;YKrdmT/plIdSRAj7FBWYEJpUSl8Ysuj7riGO3t61FkOUbSl1i+cIt7V8TpKRtFhxXDDY0MJQcciP&#10;VkH4yavl+3xjLln2u9ss98eP1Xat1MN9l72ACNSF//Ct/aYVDIcD+DsTj4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4azPHAAAA3AAAAA8AAAAAAAAAAAAAAAAAmAIAAGRy&#10;cy9kb3ducmV2LnhtbFBLBQYAAAAABAAEAPUAAACMAwAAAAA=&#10;" path="m,c1,1,,5,2,5,2,4,2,2,2,1,1,1,1,,,e" fillcolor="#cbccce" stroked="f">
                    <v:path arrowok="t" o:connecttype="custom" o:connectlocs="0,0;11,30;11,6;0,0" o:connectangles="0,0,0,0"/>
                  </v:shape>
                  <v:shape id="Freeform 545" o:spid="_x0000_s1569" style="position:absolute;left:3556;top:680;width:12;height:88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K0HcUA&#10;AADcAAAADwAAAGRycy9kb3ducmV2LnhtbESPQWvCQBSE74X+h+UVvNWNQUuNrmILpcVbrQSPj+wz&#10;CWbfhuxrEv99tyB4HGbmG2a9HV2jeupC7dnAbJqAIi68rbk0cPz5eH4FFQTZYuOZDFwpwHbz+LDG&#10;zPqBv6k/SKkihEOGBiqRNtM6FBU5DFPfEkfv7DuHEmVXatvhEOGu0WmSvGiHNceFClt6r6i4HH6d&#10;gVRkuMyu+T5fvu2T9LRLP899bszkadytQAmNcg/f2l/WwGIxh/8z8Qj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rQdxQAAANwAAAAPAAAAAAAAAAAAAAAAAJgCAABkcnMv&#10;ZG93bnJldi54bWxQSwUGAAAAAAQABAD1AAAAigMAAAAA&#10;" path="m2,c1,2,,7,,11v,1,,3,1,4c1,10,2,5,2,e" fillcolor="#cbccce" stroked="f">
                    <v:path arrowok="t" o:connecttype="custom" o:connectlocs="12,0;0,65;6,88;12,0" o:connectangles="0,0,0,0"/>
                  </v:shape>
                  <v:shape id="Freeform 546" o:spid="_x0000_s1570" style="position:absolute;left:3497;top:656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uw8MA&#10;AADcAAAADwAAAGRycy9kb3ducmV2LnhtbESPQWvCQBSE74X+h+UVvNVNhIikrlKEQK+JevD2mn1N&#10;0mbfht2tif56VxA8DjPzDbPeTqYXZ3K+s6wgnScgiGurO24UHPbF+wqED8gae8uk4EIetpvXlzXm&#10;2o5c0rkKjYgQ9jkqaEMYcil93ZJBP7cDcfR+rDMYonSN1A7HCDe9XCTJUhrsOC60ONCupfqv+jcK&#10;qjEprzR9F+np9+h2aXk86LRQavY2fX6ACDSFZ/jR/tIKsiyD+5l4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Suw8MAAADcAAAADwAAAAAAAAAAAAAAAACYAgAAZHJzL2Rv&#10;d25yZXYueG1sUEsFBgAAAAAEAAQA9QAAAIgDAAAAAA==&#10;" path="m,c,1,,3,,4v1,,1,,1,c1,3,1,1,1,,,,,,,e" fillcolor="#cbccce" stroked="f">
                    <v:path arrowok="t" o:connecttype="custom" o:connectlocs="0,0;0,24;6,24;6,0;0,0" o:connectangles="0,0,0,0,0"/>
                  </v:shape>
                  <v:shape id="Freeform 547" o:spid="_x0000_s1571" style="position:absolute;left:3379;top:2186;width:11;height:95;visibility:visible;mso-wrap-style:square;v-text-anchor:top" coordsize="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J5n8UA&#10;AADcAAAADwAAAGRycy9kb3ducmV2LnhtbESPQWvCQBSE7wX/w/IEb3VTqVKiqxRBsAexiV56e2Zf&#10;ssHs25BdTfrvuwXB4zAz3zCrzWAbcafO144VvE0TEMSF0zVXCs6n3esHCB+QNTaOScEvedisRy8r&#10;TLXrOaN7HioRIexTVGBCaFMpfWHIop+6ljh6pesshii7SuoO+wi3jZwlyUJarDkuGGxpa6i45jer&#10;oNx/GZn373Q6fl/KY3a48k92VmoyHj6XIAIN4Rl+tPdawXy+gP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nmfxQAAANwAAAAPAAAAAAAAAAAAAAAAAJgCAABkcnMv&#10;ZG93bnJldi54bWxQSwUGAAAAAAQABAD1AAAAigMAAAAA&#10;" path="m2,c1,1,,3,,5,,6,1,8,1,9,1,11,,12,,12v1,,,3,1,4c1,16,1,16,1,16v,,,,,c2,14,2,12,2,11,2,9,2,7,2,5,2,4,2,3,2,e" fillcolor="#cbccce" stroked="f">
                    <v:path arrowok="t" o:connecttype="custom" o:connectlocs="11,0;0,30;6,53;0,71;6,95;6,95;6,95;11,65;11,30;11,0" o:connectangles="0,0,0,0,0,0,0,0,0,0"/>
                  </v:shape>
                  <v:shape id="Freeform 548" o:spid="_x0000_s1572" style="position:absolute;left:3396;top:1802;width:18;height:89;visibility:visible;mso-wrap-style:square;v-text-anchor:top" coordsize="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EPcMA&#10;AADcAAAADwAAAGRycy9kb3ducmV2LnhtbESPUWvCMBSF3wX/Q7jC3jTVotNqFBEG2x4Gq/6AS3NN&#10;qs1NaTLb/ftlMNjj4ZzzHc7uMLhGPKgLtWcF81kGgrjyumaj4HJ+ma5BhIissfFMCr4pwGE/Hu2w&#10;0L7nT3qU0YgE4VCgAhtjW0gZKksOw8y3xMm7+s5hTLIzUnfYJ7hr5CLLVtJhzWnBYksnS9W9/HIK&#10;PjZlLvvc0O2tsjrkZmXeHSr1NBmOWxCRhvgf/mu/agXL5TP8nk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+EPcMAAADcAAAADwAAAAAAAAAAAAAAAACYAgAAZHJzL2Rv&#10;d25yZXYueG1sUEsFBgAAAAAEAAQA9QAAAIgDAAAAAA==&#10;" path="m2,v,,,,,c1,,1,2,2,3v,,,,,c2,4,1,5,,5,1,6,1,7,1,8,1,10,,12,,14v,,,1,,1c3,13,2,5,3,1,2,1,2,1,2,1,2,,2,,2,v,,,,,e" fillcolor="#cbccce" stroked="f">
                    <v:path arrowok="t" o:connecttype="custom" o:connectlocs="12,0;12,0;12,18;12,18;0,30;6,47;0,83;0,89;18,6;12,6;12,0;12,0" o:connectangles="0,0,0,0,0,0,0,0,0,0,0,0"/>
                  </v:shape>
                  <v:shape id="Freeform 549" o:spid="_x0000_s1573" style="position:absolute;left:3290;top:496;width:337;height:2340;visibility:visible;mso-wrap-style:square;v-text-anchor:top" coordsize="57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A7cAA&#10;AADcAAAADwAAAGRycy9kb3ducmV2LnhtbERPy4rCMBTdC/MP4Q6403QERatRRBhmEBTf62tzbYrN&#10;TWmi1r83C8Hl4bwns8aW4k61Lxwr+OkmIIgzpwvOFRz2v50hCB+QNZaOScGTPMymX60Jpto9eEv3&#10;XchFDGGfogITQpVK6TNDFn3XVcSRu7jaYoiwzqWu8RHDbSl7STKQFguODQYrWhjKrrubVVCa7Kx7&#10;p+vS/u3z4XpzfK5GYaFU+7uZj0EEasJH/Hb/awX9flwbz8QjIK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jxA7cAAAADcAAAADwAAAAAAAAAAAAAAAACYAgAAZHJzL2Rvd25y&#10;ZXYueG1sUEsFBgAAAAAEAAQA9QAAAIUDAAAAAA==&#10;" path="m28,363v,,,,,c28,363,28,364,28,364v1,1,,3,,4c28,368,28,368,28,368v,,,,,c27,368,27,368,27,367v,-1,1,-2,1,-3c28,364,28,363,28,363v,,,,,c28,363,28,363,28,363v,,,,,m19,357v,,,,,c19,356,19,354,20,353v1,,1,,1,c21,353,21,353,21,353v-1,1,-1,3,-1,4c19,357,19,357,19,357t-7,3c12,357,13,353,13,350v1,1,1,2,1,3c14,356,13,359,13,362v,1,,2,1,3c14,365,14,365,14,365v-1,-1,-2,-3,-2,-5m11,336v,,,,,c11,334,11,333,11,331v1,,1,,1,c12,331,12,331,12,331v,2,,3,,5c11,336,11,336,11,336t2,7c13,339,15,333,15,328v,1,,3,,4c15,337,14,343,14,347v-1,-1,-1,-2,-1,-4m11,324v,,,,,c12,324,12,324,12,325v,1,-1,3,-1,4c11,329,11,329,11,329v,,,,,c11,329,10,329,10,328v,-1,1,-3,1,-4c11,324,11,324,11,324t5,-4c16,320,16,320,16,320v1,,1,1,1,2c17,323,17,325,17,326v,,,,,c17,326,17,326,17,326v-1,,-1,,-1,-1c16,324,16,322,16,321v,,,-1,,-1m23,315v,,,,,c23,315,23,315,23,315v,,,,,c20,328,22,337,20,349v-1,-1,-1,-3,-1,-5c19,342,20,340,20,339v,,,,,c20,338,20,336,20,334v,-6,1,-14,3,-19m14,300v,,,,,c14,300,15,300,15,301v-1,1,-1,3,-1,4c14,305,14,305,14,305v,,,,,c13,305,13,305,13,304v,-1,1,-3,1,-4c14,300,14,300,14,300t14,-3c28,297,28,297,28,297v,,1,,1,1c29,300,28,302,28,303v,,,,,c28,303,28,303,28,303v-1,,-1,,-1,-1c27,300,28,298,28,297v,,,,,m17,286v,,,,,c17,286,17,286,17,286v,,,,,c17,289,17,290,17,291v,2,,4,,6c17,298,17,300,16,302v,,,,,c16,302,16,302,16,302v,,,,,c15,301,16,298,15,298v,,,,,c15,298,16,297,16,295v,-1,-1,-3,-1,-4c15,289,16,287,17,286t-3,-5c14,281,14,281,14,281v,,,,,c14,281,14,281,14,281v-1,4,-1,8,-2,12c12,292,12,291,12,289v,-3,,-7,2,-8m21,279v,,,,,c22,279,22,279,22,279v,,,,,c21,284,21,290,20,296v-1,-2,-1,-4,-1,-5c19,287,20,284,20,282v,-1,,-1,,-2c20,280,20,280,20,280v,,,,,c20,280,20,280,20,280v,,,,1,c21,280,21,280,21,279v,,,,,c21,279,21,279,21,279t-4,-4c17,273,18,270,18,267v1,1,2,2,2,4c20,273,19,276,19,279v,,,,,c19,279,19,279,19,279v-1,-1,-2,-2,-2,-4m27,251v,,,,,c28,252,28,253,28,254v,2,-1,5,-1,7c27,261,27,261,27,261v,,,,,c27,261,26,260,26,259v,-2,1,-5,1,-7c27,252,27,252,27,251t2,-13c29,238,29,238,29,238v1,,1,1,1,1c30,241,29,243,29,244v,,,,,c29,244,29,244,29,244v-1,,-1,,-1,-1c28,241,29,240,29,238v,,,,,m14,235v,,,,,c15,235,15,236,15,237v,1,-1,3,-1,4c14,242,14,242,14,242v,,,,,c13,242,13,241,13,240v,-1,1,-3,1,-4c14,236,14,235,14,235t,-12c14,223,14,223,14,223v1,,1,,1,1c15,226,14,228,14,229v,,,,1,c15,229,15,229,15,229v-1,,-1,,-1,-1c14,226,14,225,14,223v,,,,,m20,221v,,,,,c20,221,20,221,20,221v,,,,,c20,221,20,221,20,222v,,,,1,c21,222,21,222,21,222v-1,4,,12,-3,14c18,236,18,235,18,235v,-2,1,-4,1,-6c19,228,19,227,18,226v,,,,,c19,226,20,225,20,224v,,,,,c19,223,19,221,20,221v,,,,,m13,220v,-1,,-1,,-1c13,218,14,218,14,218v,,1,,1,c15,218,15,218,15,218v,1,,2,-1,3c14,221,14,221,14,221v,,,,,c14,221,14,221,14,221v-1,-1,-1,-1,-1,-1m18,192v,,,,,c18,192,18,193,18,193v,1,,1,,2c18,195,18,195,18,195v,1,,1,,1c18,196,18,196,18,196v,,,,,c18,196,18,196,18,196v,,,,,c18,196,18,196,18,196v-1,,-1,-1,-1,-1c17,194,17,193,17,193v,,,,,-1c17,192,17,192,17,192v,,1,,1,c18,192,18,192,18,192t15,-1c33,191,33,191,33,191v,,,,,c33,191,33,191,33,191v,4,,8,-1,12c32,202,31,201,31,199v,-3,1,-7,2,-8m42,188v,,,,,c42,188,42,188,42,188v,,,,,c42,193,41,197,41,202v-1,-1,-1,-2,-1,-4c40,194,41,189,42,188t-9,c33,188,33,188,33,188v,-2,,-3,,-4c34,184,34,184,34,184v,,,,,c34,185,34,187,34,188v-1,,-1,,-1,m37,177v,,,,,c37,177,37,177,37,177v,,,,,c36,187,35,196,34,206v,-1,,-3,,-5c34,193,35,183,37,177t5,-2c42,175,42,175,42,175v,,1,,2,c44,175,44,175,44,175v-1,1,-1,2,-1,3c43,178,43,179,43,180v,,,,,c42,180,42,180,42,181v,,1,2,1,2c43,183,43,183,43,183v,,,,,c43,183,43,183,42,183v,,,,,c42,183,42,183,42,183v,,,,,c42,183,42,183,42,183v,1,,1,,1c42,184,42,184,42,184v-1,,-1,-1,-1,-2c41,180,42,178,42,176v,-1,,-1,,-1m32,177v,,,,,c32,176,32,175,32,173v1,,1,,1,c33,173,33,173,33,173v,2,,3,,4c32,177,32,177,32,177t3,-5c35,172,35,172,35,172v,,,,,c36,173,35,174,35,175v,,,,,1c35,176,35,176,35,176v,,,,,c35,176,35,176,35,176v,,-1,,-1,-1c34,175,34,174,34,173v,,,,,-1c34,172,34,172,34,172v,,,,,c34,172,34,172,34,172v1,,1,,1,m36,172v,-2,,-5,1,-5c37,167,37,167,37,167v,1,,3,,4c37,172,37,173,38,174v,,,,,c38,174,38,174,38,174v,,-1,-1,-1,-1c37,173,37,173,37,173v,,,1,,2c36,174,36,173,36,172t2,-15c38,157,38,157,38,157v,-2,,-3,,-5c39,152,39,152,39,152v,,,,,c39,154,39,155,39,157v-1,,-1,,-1,m23,132v,,,,,c23,129,24,127,24,124v1,2,1,6,1,8c25,132,25,132,25,132v-1,,-1,,-2,m32,121v,,,,,c32,121,33,121,34,121v,,,,,c34,122,34,123,33,123v-1,,-1,-1,-1,-2m25,116v,,,,,c26,114,26,110,27,107v,,,1,,2c28,111,27,113,27,115v,,,1,,1c27,116,27,116,27,116v-1,,-2,,-2,m25,93v,,,,,c26,94,26,94,26,95v,2,-1,5,-1,7c25,103,25,103,25,103v,,,,,c24,103,24,102,24,101v,-2,1,-5,1,-7c25,94,25,93,25,93t4,c29,93,29,93,29,93v,,,,1,c31,93,30,96,30,98v,,-1,,-1,c29,98,29,98,29,98v,-2,,-3,,-5c29,93,29,93,29,93v,,,,,m35,80v,,,,,c36,80,36,80,36,81v,,,2,,3c36,84,36,84,36,84v,,,,,c36,84,35,84,35,84v,,,,,c35,84,35,84,35,84v-1,,,-2,,-3c35,81,35,81,35,81v,,,,,-1c35,80,35,80,35,80v,,,,,c35,80,35,80,35,80m38,64v,,,,,c38,65,39,65,39,66v,2,-1,5,-1,7c38,73,38,73,38,74v,,,,,c37,73,37,72,37,71v,-1,1,-4,1,-6c38,65,38,64,38,64t5,-1c43,63,43,63,43,63v1,,1,,1,1c44,66,43,69,43,70v,,,1,,1c43,71,43,71,43,71v,,-1,-1,-1,-2c42,67,43,65,43,63v,,,,,m31,61v,,,,,c31,61,31,61,31,62v,,,,,c31,63,31,64,31,65v,,,,,c31,65,31,65,31,65v,,-1,,-1,c30,65,30,64,30,64v,,,-1,,-1c30,63,30,62,30,62v1,,1,-1,1,-1m26,54v,,,,,c27,54,27,55,28,55v,,,,,c28,56,28,58,28,59v-2,,-1,-4,-2,-5m47,31v,,,,,c47,31,47,31,47,31v,,,,,c47,36,46,41,46,46,45,45,45,43,45,42v,-4,1,-9,2,-11m35,31v,,,,,c35,30,35,28,35,27v1,,1,,1,c36,27,36,27,36,27v,1,,3,,4c35,31,35,31,35,31m35,c33,,31,,29,v,2,-1,4,-2,7c27,35,23,67,22,96v-1,6,-3,17,-3,29c18,132,17,139,17,145v,8,1,15,-4,19c14,164,14,164,14,164v1,,1,,1,c15,164,16,163,16,163v,,,1,,1c13,194,13,207,9,238v1,14,-3,33,-4,48c6,300,3,316,3,332,2,347,1,377,,394v,,,,1,c1,394,1,394,1,394v4,,8,,13,c19,394,23,394,27,396v1,-2,2,-3,3,-4c30,380,30,368,31,355v,-16,2,-33,4,-51c35,296,36,277,36,273v1,-16,6,-33,5,-48c41,222,42,221,42,219v2,-26,3,-52,6,-78c49,120,50,93,53,81,52,56,57,26,56,,49,,41,,35,e" fillcolor="#cbccce" stroked="f">
                    <v:path arrowok="t" o:connecttype="custom" o:connectlocs="160,2169;112,2110;77,2068;65,1985;89,1938;65,1944;95,1891;95,1891;118,2003;83,1802;166,1755;166,1755;95,1785;89,1720;71,1708;112,1720;124,1649;112,1649;160,1542;177,1412;83,1389;83,1395;89,1353;118,1306;106,1335;77,1294;83,1306;106,1158;101,1140;195,1129;248,1111;195,1087;219,1046;260,1034;254,1081;248,1087;189,1022;207,1016;201,1022;219,987;219,1022;231,898;148,780;189,715;160,685;148,609;177,579;207,473;207,496;225,378;225,384;254,420;183,366;177,366;154,319;278,183;207,183;77,969;18,1962;183,2098;331,0" o:connectangles="0,0,0,0,0,0,0,0,0,0,0,0,0,0,0,0,0,0,0,0,0,0,0,0,0,0,0,0,0,0,0,0,0,0,0,0,0,0,0,0,0,0,0,0,0,0,0,0,0,0,0,0,0,0,0,0,0,0,0,0,0"/>
                    <o:lock v:ext="edit" verticies="t"/>
                  </v:shape>
                  <v:shape id="Freeform 550" o:spid="_x0000_s1574" style="position:absolute;left:3715;top:2636;width:6;height:29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30VscA&#10;AADcAAAADwAAAGRycy9kb3ducmV2LnhtbESPT2vCQBTE7wW/w/IKvRTdaEnR6CoiLdiL4L+Dt+fu&#10;M0nNvg3ZrUn76bsFocdhZn7DzBadrcSNGl86VjAcJCCItTMl5woO+/f+GIQPyAYrx6Tgmzws5r2H&#10;GWbGtbyl2y7kIkLYZ6igCKHOpPS6IIt+4Gri6F1cYzFE2eTSNNhGuK3kKElepcWS40KBNa0K0tfd&#10;l1WwYf054vNJv70sz213PH2sf55TpZ4eu+UURKAu/Ifv7bVRkKYT+DsTj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d9FbHAAAA3AAAAA8AAAAAAAAAAAAAAAAAmAIAAGRy&#10;cy9kb3ducmV2LnhtbFBLBQYAAAAABAAEAPUAAACMAwAAAAA=&#10;" path="m1,v,,,,,c1,,1,,1,v,,,,,1c1,1,,3,,4v,,,1,1,1c1,5,1,5,1,5v,,,,,c1,5,1,4,1,4v,,,,,c1,3,1,3,1,3,1,2,1,1,1,v,,,,,e" fillcolor="#cbccce" stroked="f">
                    <v:path arrowok="t" o:connecttype="custom" o:connectlocs="6,0;6,0;6,0;6,6;0,23;6,29;6,29;6,29;6,23;6,23;6,17;6,0;6,0" o:connectangles="0,0,0,0,0,0,0,0,0,0,0,0,0"/>
                  </v:shape>
                  <v:shape id="Freeform 551" o:spid="_x0000_s1575" style="position:absolute;left:3656;top:2565;width:6;height:82;visibility:visible;mso-wrap-style:square;v-text-anchor:top" coordsize="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AgFcIA&#10;AADcAAAADwAAAGRycy9kb3ducmV2LnhtbERPy2rCQBTdC/7DcIXudGKhIaQZpSgtuikx7QfcZm4e&#10;NnMnZKYx9uudheDycN7ZdjKdGGlwrWUF61UEgri0uuVawffX+zIB4Tyyxs4yKbiSg+1mPssw1fbC&#10;JxoLX4sQwi5FBY33fSqlKxsy6Fa2Jw5cZQeDPsChlnrASwg3nXyOolgabDk0NNjTrqHyt/gzCg7/&#10;+Uf3WdjjT15hUu/5PMbrs1JPi+ntFYSnyT/Ed/dBK3iJw/xwJhwB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oCAVwgAAANwAAAAPAAAAAAAAAAAAAAAAAJgCAABkcnMvZG93&#10;bnJldi54bWxQSwUGAAAAAAQABAD1AAAAhwMAAAAA&#10;" path="m1,c1,3,,7,,10v,1,,3,1,4c1,13,1,12,1,11,1,9,1,6,1,3,1,2,1,1,1,e" fillcolor="#cbccce" stroked="f">
                    <v:path arrowok="t" o:connecttype="custom" o:connectlocs="6,0;0,59;6,82;6,64;6,18;6,0" o:connectangles="0,0,0,0,0,0"/>
                  </v:shape>
                  <v:shape id="Freeform 552" o:spid="_x0000_s1576" style="position:absolute;left:3686;top:2582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NifcMA&#10;AADcAAAADwAAAGRycy9kb3ducmV2LnhtbESPQWvCQBSE70L/w/IKvelmhYpEVxEh0GtSPXh7Zl+T&#10;1OzbsLs1sb++Wyj0OMzMN8x2P9le3MmHzrEGtchAENfOdNxoOL0X8zWIEJEN9o5Jw4MC7HdPsy3m&#10;xo1c0r2KjUgQDjlqaGMccilD3ZLFsHADcfI+nLcYk/SNNB7HBLe9XGbZSlrsOC20ONCxpfpWfVkN&#10;1ZiV3zRdC3X5PPujKs8nowqtX56nwwZEpCn+h//ab0bD60rB75l0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NifcMAAADcAAAADwAAAAAAAAAAAAAAAACYAgAAZHJzL2Rv&#10;d25yZXYueG1sUEsFBgAAAAAEAAQA9QAAAIgDAAAAAA==&#10;" path="m,c,1,,3,,4v1,,1,,1,c1,3,1,1,1,,,,,,,e" fillcolor="#cbccce" stroked="f">
                    <v:path arrowok="t" o:connecttype="custom" o:connectlocs="0,0;0,24;6,24;6,0;0,0" o:connectangles="0,0,0,0,0"/>
                  </v:shape>
                  <v:shape id="Freeform 553" o:spid="_x0000_s1577" style="position:absolute;left:3686;top:2387;width:18;height:178;visibility:visible;mso-wrap-style:square;v-text-anchor:top" coordsize="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5HZcUA&#10;AADcAAAADwAAAGRycy9kb3ducmV2LnhtbESPQWsCMRSE70L/Q3iFXqRmV9HKahTRFvRmtcXrc/Pc&#10;Xdy8LEmq6783gtDjMDPfMNN5a2pxIecrywrSXgKCOLe64kLBz/7rfQzCB2SNtWVScCMP89lLZ4qZ&#10;tlf+pssuFCJC2GeooAyhyaT0eUkGfc82xNE7WWcwROkKqR1eI9zUsp8kI2mw4rhQYkPLkvLz7s8o&#10;CG13e0q7H/nvftOkh8+1W+nBUam313YxARGoDf/hZ3utFQxHfXic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PkdlxQAAANwAAAAPAAAAAAAAAAAAAAAAAJgCAABkcnMv&#10;ZG93bnJldi54bWxQSwUGAAAAAAQABAD1AAAAigMAAAAA&#10;" path="m3,c1,4,1,12,1,17v,2,,3,,4c1,21,1,21,1,21v,,,,,c,22,,24,,26v,2,,3,1,4c2,19,1,11,3,e" fillcolor="#cbccce" stroked="f">
                    <v:path arrowok="t" o:connecttype="custom" o:connectlocs="18,0;6,101;6,125;6,125;6,125;0,154;6,178;18,0" o:connectangles="0,0,0,0,0,0,0,0"/>
                  </v:shape>
                  <v:shape id="Freeform 554" o:spid="_x0000_s1578" style="position:absolute;left:3662;top:2458;width:12;height:95;visibility:visible;mso-wrap-style:square;v-text-anchor:top" coordsize="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QusUA&#10;AADcAAAADwAAAGRycy9kb3ducmV2LnhtbESPQWvCQBSE70L/w/IKvemmtQZJXaUUCvYgmuilt9fs&#10;SzaYfRuyq4n/vlsoeBxm5htmtRltK67U+8axgudZAoK4dLrhWsHp+DldgvABWWPrmBTcyMNm/TBZ&#10;YabdwDldi1CLCGGfoQITQpdJ6UtDFv3MdcTRq1xvMUTZ11L3OES4beVLkqTSYsNxwWBHH4bKc3Gx&#10;Cqrtl5HF8ErH/eGn2ue7M3/nJ6WeHsf3NxCBxnAP/7e3WsEincP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RC6xQAAANwAAAAPAAAAAAAAAAAAAAAAAJgCAABkcnMv&#10;ZG93bnJldi54bWxQSwUGAAAAAAQABAD1AAAAigMAAAAA&#10;" path="m1,c1,4,,9,,13v,1,,2,,3c,12,2,7,1,3,1,1,1,,1,e" fillcolor="#cbccce" stroked="f">
                    <v:path arrowok="t" o:connecttype="custom" o:connectlocs="6,0;0,77;0,95;6,18;6,0" o:connectangles="0,0,0,0,0"/>
                  </v:shape>
                  <v:shape id="Freeform 555" o:spid="_x0000_s1579" style="position:absolute;left:3650;top:2470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TB5cQA&#10;AADcAAAADwAAAGRycy9kb3ducmV2LnhtbESPwWrDMBBE74H8g9hCb4ns0IbgRjYlYMjVbnLIbWNt&#10;bbfWykhK7Pbrq0Khx2Fm3jD7YjaDuJPzvWUF6ToBQdxY3XOr4PRWrnYgfEDWOFgmBV/kociXiz1m&#10;2k5c0b0OrYgQ9hkq6EIYMyl905FBv7YjcfTerTMYonSt1A6nCDeD3CTJVhrsOS50ONKho+azvhkF&#10;9ZRU3zRfy/TycXaHtDqfdFoq9fgwv76ACDSH//Bf+6gVPG+f4P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EweXEAAAA3AAAAA8AAAAAAAAAAAAAAAAAmAIAAGRycy9k&#10;b3ducmV2LnhtbFBLBQYAAAAABAAEAPUAAACJAwAAAAA=&#10;" path="m1,c1,1,,3,,4v1,,1,,1,c1,3,1,2,1,v,,,,,e" fillcolor="#cbccce" stroked="f">
                    <v:path arrowok="t" o:connecttype="custom" o:connectlocs="6,0;0,24;6,24;6,0;6,0" o:connectangles="0,0,0,0,0"/>
                  </v:shape>
                  <v:shape id="Freeform 556" o:spid="_x0000_s1580" style="position:absolute;left:3650;top:2429;width:6;height:29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w07scA&#10;AADcAAAADwAAAGRycy9kb3ducmV2LnhtbESPQWvCQBSE74X+h+UVeim6qSUi0VWkKNiLoNVDbs/d&#10;Z5I2+zZktybtr3cFocdhZr5hZove1uJCra8cK3gdJiCItTMVFwoOn+vBBIQPyAZrx6Tglzws5o8P&#10;M8yM63hHl30oRISwz1BBGUKTSel1SRb90DXE0Tu71mKIsi2kabGLcFvLUZKMpcWK40KJDb2XpL/3&#10;P1bBlvXXiE+5Xr0tT11/zD82fy+pUs9P/XIKIlAf/sP39sYoSMcp3M7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8NO7HAAAA3AAAAA8AAAAAAAAAAAAAAAAAmAIAAGRy&#10;cy9kb3ducmV2LnhtbFBLBQYAAAAABAAEAPUAAACMAwAAAAA=&#10;" path="m1,v,1,,1,,1c1,2,,3,,4,,5,,5,1,5v,,,,,c1,4,1,2,1,1,1,1,1,,1,e" fillcolor="#cbccce" stroked="f">
                    <v:path arrowok="t" o:connecttype="custom" o:connectlocs="6,0;6,6;0,23;6,29;6,29;6,6;6,0" o:connectangles="0,0,0,0,0,0,0"/>
                  </v:shape>
                  <v:shape id="Freeform 557" o:spid="_x0000_s1581" style="position:absolute;left:3674;top:2411;width:6;height:3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bEMQA&#10;AADcAAAADwAAAGRycy9kb3ducmV2LnhtbESPQYvCMBSE7wv+h/AEb2uqaJGuUVZB0IMstnrw9mje&#10;tmWbl9JEW/+9WRA8DjPzDbNc96YWd2pdZVnBZByBIM6trrhQcM52nwsQziNrrC2Tggc5WK8GH0tM&#10;tO34RPfUFyJA2CWooPS+SaR0eUkG3dg2xMH7ta1BH2RbSN1iF+CmltMoiqXBisNCiQ1tS8r/0ptR&#10;sHHHxzU7zk46k3zoLpPq/HNIlRoN++8vEJ56/w6/2nutYB7H8H8mH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zGxDEAAAA3AAAAA8AAAAAAAAAAAAAAAAAmAIAAGRycy9k&#10;b3ducmV2LnhtbFBLBQYAAAAABAAEAPUAAACJAwAAAAA=&#10;" path="m1,v,1,,1,,1c1,2,,4,,5v,,,1,1,1c1,6,1,6,1,5,1,4,1,3,1,2,1,1,1,1,1,e" fillcolor="#cbccce" stroked="f">
                    <v:path arrowok="t" o:connecttype="custom" o:connectlocs="6,0;6,6;0,29;6,35;6,29;6,12;6,0" o:connectangles="0,0,0,0,0,0,0"/>
                  </v:shape>
                  <v:shape id="Freeform 558" o:spid="_x0000_s1582" style="position:absolute;left:3662;top:2311;width:6;height:23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ZfksQA&#10;AADcAAAADwAAAGRycy9kb3ducmV2LnhtbESPwWrDMBBE74H8g9hCb4nsQNPgRjYlYMjVbnLIbWNt&#10;bbfWykhK7Pbrq0Khx2Fm3jD7YjaDuJPzvWUF6ToBQdxY3XOr4PRWrnYgfEDWOFgmBV/kociXiz1m&#10;2k5c0b0OrYgQ9hkq6EIYMyl905FBv7YjcfTerTMYonSt1A6nCDeD3CTJVhrsOS50ONKho+azvhkF&#10;9ZRU3zRfy/TycXaHtDqfdFoq9fgwv76ACDSH//Bf+6gVPG2f4f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WX5LEAAAA3AAAAA8AAAAAAAAAAAAAAAAAmAIAAGRycy9k&#10;b3ducmV2LnhtbFBLBQYAAAAABAAEAPUAAACJAwAAAAA=&#10;" path="m1,v,,,,,c1,1,,2,,3,,4,,4,1,4v,,,,,c1,3,1,2,1,1,1,,1,,1,e" fillcolor="#cbccce" stroked="f">
                    <v:path arrowok="t" o:connecttype="custom" o:connectlocs="6,0;6,0;0,17;6,23;6,23;6,6;6,0" o:connectangles="0,0,0,0,0,0,0"/>
                  </v:shape>
                  <v:shape id="Freeform 559" o:spid="_x0000_s1583" style="position:absolute;left:3721;top:2293;width:6;height:29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2bcMMA&#10;AADcAAAADwAAAGRycy9kb3ducmV2LnhtbERPz2vCMBS+C/sfwht4EU2nKFKNIkNBL8J0O3h7Js+2&#10;2ryUJtpuf705DDx+fL/ny9aW4kG1Lxwr+BgkIIi1MwVnCr6Pm/4UhA/IBkvHpOCXPCwXb505psY1&#10;/EWPQ8hEDGGfooI8hCqV0uucLPqBq4gjd3G1xRBhnUlTYxPDbSmHSTKRFguODTlW9JmTvh3uVsGe&#10;9XXI55Nej1bnpv057bZ/vbFS3fd2NQMRqA0v8b97axSMJ3FtPBOP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2bcMMAAADcAAAADwAAAAAAAAAAAAAAAACYAgAAZHJzL2Rv&#10;d25yZXYueG1sUEsFBgAAAAAEAAQA9QAAAIgDAAAAAA==&#10;" path="m1,v,,,,,c1,1,,3,,4,,5,,5,1,5v,,,,,c1,4,1,2,1,1,1,,1,,1,e" fillcolor="#cbccce" stroked="f">
                    <v:path arrowok="t" o:connecttype="custom" o:connectlocs="6,0;6,0;0,23;6,29;6,29;6,6;6,0" o:connectangles="0,0,0,0,0,0,0"/>
                  </v:shape>
                  <v:shape id="Freeform 560" o:spid="_x0000_s1584" style="position:absolute;left:3692;top:2198;width:12;height:89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RPsQA&#10;AADcAAAADwAAAGRycy9kb3ducmV2LnhtbESPQWvCQBSE74X+h+UVeqsbAxWTuootSIu32hJ6fGSf&#10;STD7NmSfSfz3rlDwOMzMN8xqM7lWDdSHxrOB+SwBRVx623Bl4Pdn97IEFQTZYuuZDFwowGb9+LDC&#10;3PqRv2k4SKUihEOOBmqRLtc6lDU5DDPfEUfv6HuHEmVfadvjGOGu1WmSLLTDhuNCjR191FSeDmdn&#10;IBUZT/NLsS+y932S/m3Tz+NQGPP8NG3fQAlNcg//t7+sgddFBrcz8Qjo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/0T7EAAAA3AAAAA8AAAAAAAAAAAAAAAAAmAIAAGRycy9k&#10;b3ducmV2LnhtbFBLBQYAAAAABAAEAPUAAACJAwAAAAA=&#10;" path="m1,v,,,,,c1,,1,,1,1v,,,,,c1,1,1,1,1,1v,,,,,c1,1,1,1,1,1,1,1,,1,,1,,2,,2,,3v,2,,5,,8c,12,,14,,15,1,10,1,5,2,v,,,,-1,e" fillcolor="#cbccce" stroked="f">
                    <v:path arrowok="t" o:connecttype="custom" o:connectlocs="6,0;6,0;6,6;6,6;6,6;6,6;6,6;0,6;0,18;0,65;0,89;12,0;6,0" o:connectangles="0,0,0,0,0,0,0,0,0,0,0,0,0"/>
                  </v:shape>
                  <v:shape id="Freeform 561" o:spid="_x0000_s1585" style="position:absolute;left:3662;top:2210;width:6;height:59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uucIA&#10;AADcAAAADwAAAGRycy9kb3ducmV2LnhtbERPz2vCMBS+D/wfwhO8DE0VnFKNIkrZDoNRFfH4aJ5t&#10;tHkpTab1v18OA48f3+/lurO1uFPrjWMF41ECgrhw2nCp4HjIhnMQPiBrrB2Tgid5WK96b0tMtXtw&#10;Tvd9KEUMYZ+igiqEJpXSFxVZ9CPXEEfu4lqLIcK2lLrFRwy3tZwkyYe0aDg2VNjQtqLitv+1CvKT&#10;eZosn+EPnnf2+zO7vk+bq1KDfrdZgAjUhZf43/2lFUxncX48E4+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e65wgAAANwAAAAPAAAAAAAAAAAAAAAAAJgCAABkcnMvZG93&#10;bnJldi54bWxQSwUGAAAAAAQABAD1AAAAhwMAAAAA&#10;" path="m1,c,1,,4,,7v,2,,3,,3c,7,1,3,1,e" fillcolor="#cbccce" stroked="f">
                    <v:path arrowok="t" o:connecttype="custom" o:connectlocs="6,0;0,41;0,59;6,0" o:connectangles="0,0,0,0"/>
                  </v:shape>
                  <v:shape id="Freeform 562" o:spid="_x0000_s1586" style="position:absolute;left:3686;top:2139;width:6;height:59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VLIsYA&#10;AADcAAAADwAAAGRycy9kb3ducmV2LnhtbESPQWvCQBSE74L/YXkFL1I3EdSSuoq0hPYgSFRKj4/s&#10;a7I2+zZktzH++65Q6HGYmW+Y9Xawjeip88axgnSWgCAunTZcKTif8scnED4ga2wck4IbedhuxqM1&#10;ZtpduaD+GCoRIewzVFCH0GZS+rImi37mWuLofbnOYoiyq6Tu8BrhtpHzJFlKi4bjQo0tvdRUfh9/&#10;rILiw9xMXqzwgJ+vdv+WX6aL9qLU5GHYPYMINIT/8F/7XStYrFK4n4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VLIsYAAADcAAAADwAAAAAAAAAAAAAAAACYAgAAZHJz&#10;L2Rvd25yZXYueG1sUEsFBgAAAAAEAAQA9QAAAIsDAAAAAA==&#10;" path="m,c,2,,5,,7v,1,,3,1,3c1,10,1,10,1,10,1,8,1,5,1,3,1,1,1,,,e" fillcolor="#cbccce" stroked="f">
                    <v:path arrowok="t" o:connecttype="custom" o:connectlocs="0,0;0,41;6,59;6,59;6,18;0,0" o:connectangles="0,0,0,0,0,0"/>
                  </v:shape>
                  <v:shape id="Freeform 563" o:spid="_x0000_s1587" style="position:absolute;left:3721;top:2056;width:12;height:4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fdgMQA&#10;AADcAAAADwAAAGRycy9kb3ducmV2LnhtbESPQWsCMRSE7wX/Q3iCl1KzCq2yNYoIFQ/toatgj4/N&#10;aza6eVk2qcZ/3xQKHoeZ+YZZrJJrxYX6YD0rmIwLEMS115aNgsP+7WkOIkRkja1nUnCjAKvl4GGB&#10;pfZX/qRLFY3IEA4lKmhi7EopQ92QwzD2HXH2vn3vMGbZG6l7vGa4a+W0KF6kQ8t5ocGONg3V5+rH&#10;KXjfpePJ3uwXVmn7aD5Oc2cwKDUapvUriEgp3sP/7Z1W8Dybwt+Zf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X3YDEAAAA3AAAAA8AAAAAAAAAAAAAAAAAmAIAAGRycy9k&#10;b3ducmV2LnhtbFBLBQYAAAAABAAEAPUAAACJAwAAAAA=&#10;" path="m1,v,,,,,c1,2,,5,,7v,,,1,1,1c1,8,1,8,1,8,1,6,2,4,2,2,2,1,1,,1,e" fillcolor="#cbccce" stroked="f">
                    <v:path arrowok="t" o:connecttype="custom" o:connectlocs="6,0;6,0;0,42;6,48;6,48;12,12;6,0" o:connectangles="0,0,0,0,0,0,0"/>
                  </v:shape>
                  <v:shape id="Freeform 564" o:spid="_x0000_s1588" style="position:absolute;left:3733;top:1986;width:6;height:3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0uVcYA&#10;AADcAAAADwAAAGRycy9kb3ducmV2LnhtbESPQWvCQBSE74L/YXlCb3Vjra2k2YgVBD1IMbEHb4/s&#10;axLMvg3ZrYn/visUPA4z8w2TrAbTiCt1rrasYDaNQBAXVtdcKjjl2+clCOeRNTaWScGNHKzS8SjB&#10;WNuej3TNfCkChF2MCirv21hKV1Rk0E1tSxy8H9sZ9EF2pdQd9gFuGvkSRW/SYM1hocKWNhUVl+zX&#10;KPh0h9s5P7wedS5533/P6tPXPlPqaTKsP0B4Gvwj/N/eaQWL9zncz4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0uVcYAAADcAAAADwAAAAAAAAAAAAAAAACYAgAAZHJz&#10;L2Rvd25yZXYueG1sUEsFBgAAAAAEAAQA9QAAAIsDAAAAAA==&#10;" path="m,c,,,,,,,1,,3,,4,,5,,5,,6,,5,,5,,5,,4,1,2,1,1,1,,1,,,e" fillcolor="#cbccce" stroked="f">
                    <v:path arrowok="t" o:connecttype="custom" o:connectlocs="0,0;0,0;0,23;0,35;0,29;6,6;0,0" o:connectangles="0,0,0,0,0,0,0"/>
                  </v:shape>
                  <v:shape id="Freeform 565" o:spid="_x0000_s1589" style="position:absolute;left:3668;top:1974;width:6;height:3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2IcUA&#10;AADcAAAADwAAAGRycy9kb3ducmV2LnhtbESPT4vCMBTE7wv7HcJb8Lamiv+oRtkVBD2I2OrB26N5&#10;25ZtXkoTbf32RhA8DjPzG2ax6kwlbtS40rKCQT8CQZxZXXKu4JRuvmcgnEfWWFkmBXdysFp+fiww&#10;1rblI90Sn4sAYRejgsL7OpbSZQUZdH1bEwfvzzYGfZBNLnWDbYCbSg6jaCINlhwWCqxpXVD2n1yN&#10;gl+3v1/S/eioU8m79jwoT4ddolTvq/uZg/DU+Xf41d5qBePpC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LYhxQAAANwAAAAPAAAAAAAAAAAAAAAAAJgCAABkcnMv&#10;ZG93bnJldi54bWxQSwUGAAAAAAQABAD1AAAAigMAAAAA&#10;" path="m1,v,,,,,c1,1,,3,,4,,5,,5,1,6v,,,-1,,-1c1,4,1,2,1,1,1,,1,,1,e" fillcolor="#cbccce" stroked="f">
                    <v:path arrowok="t" o:connecttype="custom" o:connectlocs="6,0;6,0;0,23;6,35;6,29;6,6;6,0" o:connectangles="0,0,0,0,0,0,0"/>
                  </v:shape>
                  <v:shape id="Freeform 566" o:spid="_x0000_s1590" style="position:absolute;left:3674;top:1909;width:6;height:3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gTusYA&#10;AADcAAAADwAAAGRycy9kb3ducmV2LnhtbESPQWvCQBSE74X+h+UVvDWbFGNLdJW2UNCDiEl68PbI&#10;viah2bchuzXx37uC0OMwM98wq81kOnGmwbWWFSRRDIK4srrlWkFZfD2/gXAeWWNnmRRcyMFm/fiw&#10;wkzbkY90zn0tAoRdhgoa7/tMSlc1ZNBFticO3o8dDPogh1rqAccAN518ieOFNNhyWGiwp8+Gqt/8&#10;zyj4cPvLqdjPj7qQvBu/k7Y87HKlZk/T+xKEp8n/h+/trVaQvqZwOxOO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gTusYAAADcAAAADwAAAAAAAAAAAAAAAACYAgAAZHJz&#10;L2Rvd25yZXYueG1sUEsFBgAAAAAEAAQA9QAAAIsDAAAAAA==&#10;" path="m,c,,,,,,,1,,3,,4,,5,,5,,6,,5,,5,,5,,4,1,2,1,1,1,,1,,,e" fillcolor="#cbccce" stroked="f">
                    <v:path arrowok="t" o:connecttype="custom" o:connectlocs="0,0;0,0;0,23;0,35;0,29;6,6;0,0" o:connectangles="0,0,0,0,0,0,0"/>
                  </v:shape>
                  <v:shape id="Freeform 567" o:spid="_x0000_s1591" style="position:absolute;left:3674;top:1879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e+Z8MA&#10;AADcAAAADwAAAGRycy9kb3ducmV2LnhtbESPQWsCMRCF74L/IYzQm2Yt1NbVKCK09CZa8Txuxt3F&#10;zSRN0t313xtB6PHx5n1v3nLdm0a05ENtWcF0koEgLqyuuVRw/Pkcf4AIEVljY5kU3CjAejUcLDHX&#10;tuM9tYdYigThkKOCKkaXSxmKigyGiXXEybtYbzAm6UupPXYJbhr5mmUzabDm1FCho21FxfXwZ9Ib&#10;85P+unTb0v2ed266962Tx51SL6N+swARqY//x8/0t1bw9j6Dx5hE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e+Z8MAAADcAAAADwAAAAAAAAAAAAAAAACYAgAAZHJzL2Rv&#10;d25yZXYueG1sUEsFBgAAAAAEAAQA9QAAAIgDAAAAAA==&#10;" path="m,c,,,1,,2v,,,,,c,2,,2,,3v,,,,,c,3,,3,,3,,2,1,1,1,1,1,,,,,e" fillcolor="#cbccce" stroked="f">
                    <v:path arrowok="t" o:connecttype="custom" o:connectlocs="0,0;0,12;0,12;0,18;0,18;0,18;6,6;0,0" o:connectangles="0,0,0,0,0,0,0,0"/>
                  </v:shape>
                  <v:shape id="Freeform 568" o:spid="_x0000_s1592" style="position:absolute;left:3757;top:1666;width:17;height:154;visibility:visible;mso-wrap-style:square;v-text-anchor:top" coordsize="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oXT8QA&#10;AADcAAAADwAAAGRycy9kb3ducmV2LnhtbESPwWrDMBBE74X8g9hAbo2chNapazmEQEgvgdbuByzS&#10;1jaVVsZSEufvq0Khx2Fm3jDlbnJWXGkMvWcFq2UGglh703Or4LM5Pm5BhIhs0HomBXcKsKtmDyUW&#10;xt/4g651bEWCcChQQRfjUEgZdEcOw9IPxMn78qPDmOTYSjPiLcGdlesse5YOe04LHQ506Eh/1xen&#10;oN7bvIlnq8Pmxb9vL6ez7skotZhP+1cQkab4H/5rvxkFT3kOv2fSEZD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6F0/EAAAA3AAAAA8AAAAAAAAAAAAAAAAAmAIAAGRycy9k&#10;b3ducmV2LnhtbFBLBQYAAAAABAAEAPUAAACJAwAAAAA=&#10;" path="m3,c1,5,,15,,22v,2,,3,,4c1,17,2,9,3,e" fillcolor="#cbccce" stroked="f">
                    <v:path arrowok="t" o:connecttype="custom" o:connectlocs="17,0;0,130;0,154;17,0" o:connectangles="0,0,0,0"/>
                  </v:shape>
                  <v:shape id="Freeform 569" o:spid="_x0000_s1593" style="position:absolute;left:3745;top:1743;width:12;height:59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QML8A&#10;AADcAAAADwAAAGRycy9kb3ducmV2LnhtbERPS2rDMBDdF3oHMYXuGrktTYJrJYRAaXbN7wCDNbGM&#10;PSNjqY56+2oRyPLx/tU6ca8mGkPrxcDrrABFUnvbSmPgfPp6WYIKEcVi74UM/FGA9erxocLS+qsc&#10;aDrGRuUQCSUacDEOpdahdsQYZn4gydzFj4wxw7HRdsRrDudevxXFXDO2khscDrR1VHfHXzYw7zi0&#10;6fSzmBw379OeD+4bkzHPT2nzCSpSinfxzb2zBj4WeW0+k4+AXv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ldAwvwAAANwAAAAPAAAAAAAAAAAAAAAAAJgCAABkcnMvZG93bnJl&#10;di54bWxQSwUGAAAAAAQABAD1AAAAhAMAAAAA&#10;" path="m2,c1,1,,4,,7v,1,1,2,1,3c1,6,2,3,2,e" fillcolor="#cbccce" stroked="f">
                    <v:path arrowok="t" o:connecttype="custom" o:connectlocs="12,0;0,41;6,59;12,0" o:connectangles="0,0,0,0"/>
                  </v:shape>
                  <v:shape id="Freeform 570" o:spid="_x0000_s1594" style="position:absolute;left:3786;top:1726;width:6;height:70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TZYccA&#10;AADcAAAADwAAAGRycy9kb3ducmV2LnhtbESPQWvCQBSE74X+h+UVeilmo2CqMauI0mrBHqJevD2y&#10;r0lo9m3IrjH9912h0OMwM98w2Wowjeipc7VlBeMoBkFcWF1zqeB8ehvNQDiPrLGxTAp+yMFq+fiQ&#10;YartjXPqj74UAcIuRQWV920qpSsqMugi2xIH78t2Bn2QXSl1h7cAN42cxHEiDdYcFipsaVNR8X28&#10;GgV9sn+n/HA4T1+2zlw+1sn1c5co9fw0rBcgPA3+P/zX3msF09c53M+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02WHHAAAA3AAAAA8AAAAAAAAAAAAAAAAAmAIAAGRy&#10;cy9kb3ducmV2LnhtbFBLBQYAAAAABAAEAPUAAACMAwAAAAA=&#10;" path="m1,c,1,,6,,9v,2,,3,,3c,8,1,4,1,e" fillcolor="#cbccce" stroked="f">
                    <v:path arrowok="t" o:connecttype="custom" o:connectlocs="6,0;0,53;0,70;6,0" o:connectangles="0,0,0,0"/>
                  </v:shape>
                  <v:shape id="Freeform 571" o:spid="_x0000_s1595" style="position:absolute;left:3686;top:1749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O4icIA&#10;AADcAAAADwAAAGRycy9kb3ducmV2LnhtbERPTYvCMBC9C/6HMIIX2aYrrJTaKLogevGgXcTj0Ixt&#10;sZl0m6xWf/3mIHh8vO9s2ZtG3KhztWUFn1EMgriwuuZSwU+++UhAOI+ssbFMCh7kYLkYDjJMtb3z&#10;gW5HX4oQwi5FBZX3bSqlKyoy6CLbEgfuYjuDPsCulLrDewg3jZzG8UwarDk0VNjSd0XF9fhnFEzO&#10;XPxeTpzPNrtkHT8n+9N5q5Uaj/rVHISn3r/FL/dOK/hKwvxwJhw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E7iJwgAAANwAAAAPAAAAAAAAAAAAAAAAAJgCAABkcnMvZG93&#10;bnJldi54bWxQSwUGAAAAAAQABAD1AAAAhwMAAAAA&#10;" path="m1,v,,,,,c1,,1,,1,v,,,,,c1,1,1,1,1,1,1,2,,3,1,3v,,,,,c1,3,1,3,1,3v,,,,,c1,3,1,3,1,3,1,2,1,2,1,1v1,,1,,1,c2,,1,,1,e" fillcolor="#cbccce" stroked="f">
                    <v:path arrowok="t" o:connecttype="custom" o:connectlocs="6,0;6,0;6,0;6,0;6,6;6,18;6,18;6,18;6,18;6,18;6,6;12,6;6,0" o:connectangles="0,0,0,0,0,0,0,0,0,0,0,0,0"/>
                  </v:shape>
                  <v:shape id="Freeform 572" o:spid="_x0000_s1596" style="position:absolute;left:3751;top:1702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BptcYA&#10;AADcAAAADwAAAGRycy9kb3ducmV2LnhtbESPQWvCQBSE74X+h+UJXqRuLFYkukoVKrEHQS3i8ZF9&#10;JsHs27C7xvjv3UKhx2FmvmHmy87UoiXnK8sKRsMEBHFudcWFgp/j19sUhA/IGmvLpOBBHpaL15c5&#10;ptreeU/tIRQiQtinqKAMoUml9HlJBv3QNsTRu1hnMETpCqkd3iPc1PI9SSbSYMVxocSG1iXl18PN&#10;KAjbsdvvBs2qleNkc/q+ZtllcFaq3+s+ZyACdeE//NfOtIKP6Qh+z8Qj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BptcYAAADcAAAADwAAAAAAAAAAAAAAAACYAgAAZHJz&#10;L2Rvd25yZXYueG1sUEsFBgAAAAAEAAQA9QAAAIsDAAAAAA==&#10;" path="m1,c1,1,1,3,,4v1,,1,,1,c1,3,1,1,2,,1,,1,,1,e" fillcolor="#cbccce" stroked="f">
                    <v:path arrowok="t" o:connecttype="custom" o:connectlocs="6,0;0,24;6,24;12,0;6,0" o:connectangles="0,0,0,0,0"/>
                  </v:shape>
                  <v:shape id="Freeform 573" o:spid="_x0000_s1597" style="position:absolute;left:3786;top:1655;width:12;height:5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xPfMYA&#10;AADcAAAADwAAAGRycy9kb3ducmV2LnhtbESPQWvCQBSE70L/w/KE3nSjRZHoKlZbUOilRj0/s88k&#10;uPs2ZLcm9td3C4Ueh5n5hlmsOmvEnRpfOVYwGiYgiHOnKy4UHLP3wQyED8gajWNS8CAPq+VTb4Gp&#10;di1/0v0QChEh7FNUUIZQp1L6vCSLfuhq4uhdXWMxRNkUUjfYRrg1cpwkU2mx4rhQYk2bkvLb4csq&#10;eD1n2y77aCeX7PQ2NY/d3rx875V67nfrOYhAXfgP/7V3WsFkNob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xPfMYAAADcAAAADwAAAAAAAAAAAAAAAACYAgAAZHJz&#10;L2Rvd25yZXYueG1sUEsFBgAAAAAEAAQA9QAAAIsDAAAAAA==&#10;" path="m1,v,1,,1,,1c1,2,,5,,7,,8,,8,1,9,1,8,1,8,1,8v,,,,,c1,8,1,8,1,8v,,,,,c1,8,2,8,2,8,2,7,1,6,1,5v,,,-1,1,-1c2,4,1,3,1,3,1,2,2,1,2,1,2,1,1,1,1,e" fillcolor="#cbccce" stroked="f">
                    <v:path arrowok="t" o:connecttype="custom" o:connectlocs="6,0;6,6;0,41;6,53;6,47;6,47;6,47;6,47;12,47;6,29;12,24;6,18;12,6;6,0" o:connectangles="0,0,0,0,0,0,0,0,0,0,0,0,0,0"/>
                  </v:shape>
                  <v:shape id="Freeform 574" o:spid="_x0000_s1598" style="position:absolute;left:3751;top:1649;width:6;height:23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G/a8QA&#10;AADcAAAADwAAAGRycy9kb3ducmV2LnhtbESPQWvCQBSE74X+h+UVequbWCoSXaUIgV6T6sHbM/tM&#10;YrNvw+5qUn+9Kwgeh5n5hlmuR9OJCznfWlaQThIQxJXVLdcKtr/5xxyED8gaO8uk4J88rFevL0vM&#10;tB24oEsZahEh7DNU0ITQZ1L6qiGDfmJ74ugdrTMYonS11A6HCDednCbJTBpsOS402NOmoeqvPBsF&#10;5ZAUVxoPebo/7dwmLXZbneZKvb+N3wsQgcbwDD/aP1rB1/wT7mfi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hv2vEAAAA3AAAAA8AAAAAAAAAAAAAAAAAmAIAAGRycy9k&#10;b3ducmV2LnhtbFBLBQYAAAAABAAEAPUAAACJAwAAAAA=&#10;" path="m,c,1,,2,,4v1,,1,,1,c1,2,1,1,1,,,,,,,e" fillcolor="#cbccce" stroked="f">
                    <v:path arrowok="t" o:connecttype="custom" o:connectlocs="0,0;0,23;6,23;6,0;0,0" o:connectangles="0,0,0,0,0"/>
                  </v:shape>
                  <v:shape id="Freeform 575" o:spid="_x0000_s1599" style="position:absolute;left:3763;top:1643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z1rMQA&#10;AADcAAAADwAAAGRycy9kb3ducmV2LnhtbESPT2sCMRDF70K/Q5hCb5q11KJbo4hQ6U38g+dxM+4u&#10;3UxiEne3394IQo+PN+/35s2XvWlESz7UlhWMRxkI4sLqmksFx8P3cAoiRGSNjWVS8EcBlouXwRxz&#10;bTveUbuPpUgQDjkqqGJ0uZShqMhgGFlHnLyL9QZjkr6U2mOX4KaR71n2KQ3WnBoqdLSuqPjd30x6&#10;Y3bSm0u3Lt31vHXjnW+dPG6VenvtV18gIvXx//iZ/tEKJtMPeIxJBJ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89azEAAAA3AAAAA8AAAAAAAAAAAAAAAAAmAIAAGRycy9k&#10;b3ducmV2LnhtbFBLBQYAAAAABAAEAPUAAACJAwAAAAA=&#10;" path="m,c,,,,,,,,,,,,,,,,,,,,,,,1v,,,1,,1c,2,,2,,2,,3,,3,,3v,,,,,c,3,,3,,3v,,,,,c,2,1,1,1,1,1,,,,,e" fillcolor="#cbccce" stroked="f">
                    <v:path arrowok="t" o:connecttype="custom" o:connectlocs="0,0;0,0;0,0;0,0;0,6;0,12;0,12;0,18;0,18;0,18;0,18;6,6;0,0" o:connectangles="0,0,0,0,0,0,0,0,0,0,0,0,0"/>
                  </v:shape>
                  <v:shape id="Freeform 576" o:spid="_x0000_s1600" style="position:absolute;left:3769;top:1613;width:5;height:42;visibility:visible;mso-wrap-style:square;v-text-anchor:top" coordsize="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JfS8UA&#10;AADcAAAADwAAAGRycy9kb3ducmV2LnhtbESPQWvCQBSE7wX/w/IKvZS6sdSi0VWkIK3HJtXzI/vM&#10;pmbfhuyrpv/eFQo9DjPzDbNcD75VZ+pjE9jAZJyBIq6Cbbg28FVun2agoiBbbAOTgV+KsF6N7paY&#10;23DhTzoXUqsE4ZijASfS5VrHypHHOA4dcfKOofcoSfa1tj1eEty3+jnLXrXHhtOCw47eHFWn4scb&#10;+N7t3WFXyOPLfC5lV77vT5Pj1piH+2GzACU0yH/4r/1hDUxnU7idSUdAr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l9LxQAAANwAAAAPAAAAAAAAAAAAAAAAAJgCAABkcnMv&#10;ZG93bnJldi54bWxQSwUGAAAAAAQABAD1AAAAigMAAAAA&#10;" path="m1,c,1,,3,,5,,6,,7,,7,,7,1,6,1,6v,,,,,c1,6,1,6,1,6v,,,,,c1,6,1,6,1,6v,,,-1,,-2c1,3,1,2,1,e" fillcolor="#cbccce" stroked="f">
                    <v:path arrowok="t" o:connecttype="custom" o:connectlocs="5,0;0,30;0,42;5,36;5,36;5,36;5,36;5,36;5,24;5,0" o:connectangles="0,0,0,0,0,0,0,0,0,0"/>
                  </v:shape>
                  <v:shape id="Freeform 577" o:spid="_x0000_s1601" style="position:absolute;left:3774;top:1542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LOQMMA&#10;AADcAAAADwAAAGRycy9kb3ducmV2LnhtbESPQWsCMRCF7wX/QxjBW81aUOxqFBEUb6KVnsfNuLu4&#10;mcQk3V3/vSkUeny8ed+bt1z3phEt+VBbVjAZZyCIC6trLhVcvnbvcxAhImtsLJOCJwVYrwZvS8y1&#10;7fhE7TmWIkE45KigitHlUoaiIoNhbB1x8m7WG4xJ+lJqj12Cm0Z+ZNlMGqw5NVToaFtRcT//mPTG&#10;57fe37pt6R7Xo5ucfOvk5ajUaNhvFiAi9fH/+C990Aqm8xn8jkkE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LOQMMAAADcAAAADwAAAAAAAAAAAAAAAACYAgAAZHJzL2Rv&#10;d25yZXYueG1sUEsFBgAAAAAEAAQA9QAAAIgDAAAAAA==&#10;" path="m1,c1,1,,2,,3v1,,1,,1,c1,2,1,1,1,v,,,,,e" fillcolor="#cbccce" stroked="f">
                    <v:path arrowok="t" o:connecttype="custom" o:connectlocs="6,0;0,18;6,18;6,0;6,0" o:connectangles="0,0,0,0,0"/>
                  </v:shape>
                  <v:shape id="Freeform 578" o:spid="_x0000_s1602" style="position:absolute;left:3715;top:1395;width:12;height:41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ZWv8UA&#10;AADcAAAADwAAAGRycy9kb3ducmV2LnhtbESP0WrCQBRE34X+w3ILfSl1V6tVoquIUKpQCqb9gGv2&#10;moRk74bsGuPfu0LBx2FmzjDLdW9r0VHrS8caRkMFgjhzpuRcw9/v59schA/IBmvHpOFKHtarp8ES&#10;E+MufKAuDbmIEPYJaihCaBIpfVaQRT90DXH0Tq61GKJsc2lavES4reVYqQ9pseS4UGBD24KyKj1b&#10;DfJ7/1Vtjz2dq079jCfvqXtVpdYvz/1mASJQHx7h//bOaJjOZ3A/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la/xQAAANwAAAAPAAAAAAAAAAAAAAAAAJgCAABkcnMv&#10;ZG93bnJldi54bWxQSwUGAAAAAAQABAD1AAAAigMAAAAA&#10;" path="m1,c1,2,1,5,,7v1,,1,,2,c2,7,2,6,2,5v,,,-1,,-1c2,2,2,1,1,e" fillcolor="#cbccce" stroked="f">
                    <v:path arrowok="t" o:connecttype="custom" o:connectlocs="6,0;0,41;12,41;12,29;12,23;6,0" o:connectangles="0,0,0,0,0,0"/>
                  </v:shape>
                  <v:shape id="Freeform 579" o:spid="_x0000_s1603" style="position:absolute;left:3757;top:1377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qMHcQA&#10;AADcAAAADwAAAGRycy9kb3ducmV2LnhtbERPTWvCQBC9F/wPyxS8NZsWlZC6SgmKeujBtND2NmTH&#10;JCQ7m2bXJP5791Do8fG+19vJtGKg3tWWFTxHMQjiwuqaSwWfH/unBITzyBpby6TgRg62m9nDGlNt&#10;Rz7TkPtShBB2KSqovO9SKV1RkUEX2Y44cBfbG/QB9qXUPY4h3LTyJY5X0mDNoaHCjrKKiia/GgXZ&#10;5barx0V+Wsrm5zfT71/fkz4oNX+c3l5BeJr8v/jPfdQKlklYG86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6jB3EAAAA3AAAAA8AAAAAAAAAAAAAAAAAmAIAAGRycy9k&#10;b3ducmV2LnhtbFBLBQYAAAAABAAEAPUAAACJAwAAAAA=&#10;" path="m,c,,,,,,,1,,2,1,2,1,1,1,1,1,,1,,,,,e" fillcolor="#cbccce" stroked="f">
                    <v:path arrowok="t" o:connecttype="custom" o:connectlocs="0,0;0,0;6,12;6,0;0,0" o:connectangles="0,0,0,0,0"/>
                  </v:shape>
                  <v:shape id="Freeform 580" o:spid="_x0000_s1604" style="position:absolute;left:3727;top:1306;width:12;height:47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/1sUA&#10;AADcAAAADwAAAGRycy9kb3ducmV2LnhtbESPQWsCMRSE7wX/Q3iCl1KzCpbt1igiWDzYQ9dCe3xs&#10;XrOxm5dlk2r8902h4HGYmW+Y5Tq5TpxpCNazgtm0AEHceG3ZKHg/7h5KECEia+w8k4IrBVivRndL&#10;rLS/8Bud62hEhnCoUEEbY19JGZqWHIap74mz9+UHhzHLwUg94CXDXSfnRfEoHVrOCy32tG2p+a5/&#10;nILDPn2c7NV+Yp1e7s3rqXQGg1KTcdo8g4iU4i38395rBYvyCf7O5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j/WxQAAANwAAAAPAAAAAAAAAAAAAAAAAJgCAABkcnMv&#10;ZG93bnJldi54bWxQSwUGAAAAAAQABAD1AAAAigMAAAAA&#10;" path="m1,c1,3,1,6,,7v,,1,,1,1c1,7,1,7,1,7,1,5,2,3,2,2,2,1,2,,1,e" fillcolor="#cbccce" stroked="f">
                    <v:path arrowok="t" o:connecttype="custom" o:connectlocs="6,0;0,41;6,47;6,41;12,12;6,0" o:connectangles="0,0,0,0,0,0"/>
                  </v:shape>
                  <v:shape id="Freeform 581" o:spid="_x0000_s1605" style="position:absolute;left:3727;top:1235;width:6;height:47;visibility:visible;mso-wrap-style:square;v-text-anchor:top" coordsize="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2ZMAA&#10;AADcAAAADwAAAGRycy9kb3ducmV2LnhtbERPPW/CMBDdK/EfrENiKw6ooDaNg1BFla4NLGzX+Egi&#10;4nOw3ST8+3pA6vj0vrPdZDoxkPOtZQWrZQKCuLK65VrB6fj5/ArCB2SNnWVScCcPu3z2lGGq7cjf&#10;NJShFjGEfYoKmhD6VEpfNWTQL21PHLmLdQZDhK6W2uEYw00n10mylQZbjg0N9vTRUHUtf40Cdz51&#10;xQFfftb1/rw99IFvumClFvNp/w4i0BT+xQ/3l1aweYvz45l4BG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m2ZMAAAADcAAAADwAAAAAAAAAAAAAAAACYAgAAZHJzL2Rvd25y&#10;ZXYueG1sUEsFBgAAAAAEAAQA9QAAAIUDAAAAAA==&#10;" path="m,c,,,,,,,2,,5,,7v,,,1,,1c,8,,8,,8,,6,1,4,1,2,1,1,1,,,e" fillcolor="#cbccce" stroked="f">
                    <v:path arrowok="t" o:connecttype="custom" o:connectlocs="0,0;0,0;0,41;0,47;0,47;6,12;0,0" o:connectangles="0,0,0,0,0,0,0"/>
                  </v:shape>
                  <v:shape id="Freeform 582" o:spid="_x0000_s1606" style="position:absolute;left:3745;top:1229;width:6;height:30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JCyscA&#10;AADcAAAADwAAAGRycy9kb3ducmV2LnhtbESPQWvCQBSE74X+h+UVvBSzUbHY1FWkWNCLoNWDt+fu&#10;a5I2+zZktyb667sFweMwM98w03lnK3GmxpeOFQySFASxdqbkXMH+86M/AeEDssHKMSm4kIf57PFh&#10;iplxLW/pvAu5iBD2GSooQqgzKb0uyKJPXE0cvS/XWAxRNrk0DbYRbis5TNMXabHkuFBgTe8F6Z/d&#10;r1WwYf095NNRL0eLU9sdjuvV9XmsVO+pW7yBCNSFe/jWXhkF49cB/J+JR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SQsrHAAAA3AAAAA8AAAAAAAAAAAAAAAAAmAIAAGRy&#10;cy9kb3ducmV2LnhtbFBLBQYAAAAABAAEAPUAAACMAwAAAAA=&#10;" path="m,c,,,,,1v,,,,,c,2,,3,,5v1,,1,,1,c1,5,1,5,1,5,1,4,1,4,1,4,1,3,1,2,1,2v,,,,,-1c1,1,1,1,1,1,1,1,,,,e" fillcolor="#cbccce" stroked="f">
                    <v:path arrowok="t" o:connecttype="custom" o:connectlocs="0,0;0,6;0,6;0,30;6,30;6,30;6,24;6,12;6,6;6,6;0,0" o:connectangles="0,0,0,0,0,0,0,0,0,0,0"/>
                  </v:shape>
                  <v:shape id="Freeform 583" o:spid="_x0000_s1607" style="position:absolute;left:3769;top:1164;width:5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ensQA&#10;AADcAAAADwAAAGRycy9kb3ducmV2LnhtbESPzWrDMBCE74W+g9hAb42cQEviRjYh0JBbyA85b6yN&#10;bWqtVEm1nbePCoUeh9n5ZmdVjqYTPfnQWlYwm2YgiCurW64VnE+frwsQISJr7CyTgjsFKIvnpxXm&#10;2g58oP4Ya5EgHHJU0MTocilD1ZDBMLWOOHk36w3GJH0ttcchwU0n51n2Lg22nBoadLRpqPo6/pj0&#10;xvKit7dhU7vv697NDr538rxX6mUyrj9ARBrj//FfeqcVvC3n8DsmEU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AXp7EAAAA3AAAAA8AAAAAAAAAAAAAAAAAmAIAAGRycy9k&#10;b3ducmV2LnhtbFBLBQYAAAAABAAEAPUAAACJAwAAAAA=&#10;" path="m1,v,,,,,c1,,1,,,,1,,1,,1,1,1,1,,1,,1v,,,1,,2c,3,,3,,3v,,,,1,c1,3,1,3,1,3v,,,,,c1,3,1,3,1,3,1,2,1,2,1,1,1,1,1,,1,e" fillcolor="#cbccce" stroked="f">
                    <v:path arrowok="t" o:connecttype="custom" o:connectlocs="5,0;5,0;0,0;5,6;0,6;0,18;0,18;5,18;5,18;5,18;5,18;5,6;5,0" o:connectangles="0,0,0,0,0,0,0,0,0,0,0,0,0"/>
                  </v:shape>
                  <v:shape id="Freeform 584" o:spid="_x0000_s1608" style="position:absolute;left:3780;top:1081;width:6;height:48;visibility:visible;mso-wrap-style:square;v-text-anchor:top" coordsize="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soE8IA&#10;AADcAAAADwAAAGRycy9kb3ducmV2LnhtbESPT4vCMBTE74LfITxhb5rqanG7RhFx0at/Lt7eNm/b&#10;YvNSk6zWb28EweMwM79hZovW1OJKzleWFQwHCQji3OqKCwXHw09/CsIHZI21ZVJwJw+Lebczw0zb&#10;G+/oug+FiBD2GSooQ2gyKX1ekkE/sA1x9P6sMxiidIXUDm8Rbmo5SpJUGqw4LpTY0Kqk/Lz/Nwrc&#10;6Vhv1jj+HRXLU7puAl/0hpX66LXLbxCB2vAOv9pbrWDy9Qn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iygTwgAAANwAAAAPAAAAAAAAAAAAAAAAAJgCAABkcnMvZG93&#10;bnJldi54bWxQSwUGAAAAAAQABAD1AAAAhwMAAAAA&#10;" path="m1,v,,,,,1c1,2,,5,,6,,7,,8,1,8v,,-1,,,c1,6,1,4,1,2,1,1,1,,1,e" fillcolor="#cbccce" stroked="f">
                    <v:path arrowok="t" o:connecttype="custom" o:connectlocs="6,0;6,6;0,36;6,48;6,48;6,12;6,0" o:connectangles="0,0,0,0,0,0,0"/>
                  </v:shape>
                  <v:shape id="Freeform 585" o:spid="_x0000_s1609" style="position:absolute;left:3804;top:1075;width:6;height:42;visibility:visible;mso-wrap-style:square;v-text-anchor:top" coordsize="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dsDcUA&#10;AADcAAAADwAAAGRycy9kb3ducmV2LnhtbESPQUvDQBSE74L/YXmCF7GbShUTuy1SKNqjifX8yL5m&#10;Y7NvQ/a1jf/eLRR6HGbmG2a+HH2njjTENrCB6SQDRVwH23Jj4LtaP76CioJssQtMBv4ownJxezPH&#10;woYTf9GxlEYlCMcCDTiRvtA61o48xknoiZO3C4NHSXJotB3wlOC+009Z9qI9tpwWHPa0clTvy4M3&#10;8LvZup9NKQ+zPJeqrz62++lubcz93fj+BkpolGv40v60Bp7zGZzPpCO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2wNxQAAANwAAAAPAAAAAAAAAAAAAAAAAJgCAABkcnMv&#10;ZG93bnJldi54bWxQSwUGAAAAAAQABAD1AAAAigMAAAAA&#10;" path="m,c,,,,,,,2,,4,,5,,6,,7,,7,,7,,6,,6,,5,1,3,1,1,1,,1,,,e" fillcolor="#cbccce" stroked="f">
                    <v:path arrowok="t" o:connecttype="custom" o:connectlocs="0,0;0,0;0,30;0,42;0,36;6,6;0,0" o:connectangles="0,0,0,0,0,0,0"/>
                  </v:shape>
                  <v:shape id="Freeform 586" o:spid="_x0000_s1610" style="position:absolute;left:3751;top:1070;width:6;height:17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nG6sMA&#10;AADcAAAADwAAAGRycy9kb3ducmV2LnhtbESPQWsCMRCF74L/IYzgTbMKlroaRQTFm2il5+lm3F3c&#10;TGISd7f/vikUeny8ed+bt972phEt+VBbVjCbZiCIC6trLhXcPg6TdxAhImtsLJOCbwqw3QwHa8y1&#10;7fhC7TWWIkE45KigitHlUoaiIoNhah1x8u7WG4xJ+lJqj12Cm0bOs+xNGqw5NVToaF9R8bi+THpj&#10;+amP925fuufX2c0uvnXydlZqPOp3KxCR+vh//Jc+aQWL5QJ+xyQC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nG6sMAAADcAAAADwAAAAAAAAAAAAAAAACYAgAAZHJzL2Rv&#10;d25yZXYueG1sUEsFBgAAAAAEAAQA9QAAAIgDAAAAAA==&#10;" path="m1,v,,,,,c1,,,1,,1,,2,,2,,2v,,,,,c,3,,3,1,3v,,,,,c1,2,1,1,1,v,,,,,e" fillcolor="#cbccce" stroked="f">
                    <v:path arrowok="t" o:connecttype="custom" o:connectlocs="6,0;6,0;0,6;0,11;0,11;6,17;6,17;6,0;6,0" o:connectangles="0,0,0,0,0,0,0,0,0"/>
                  </v:shape>
                  <v:shape id="Freeform 587" o:spid="_x0000_s1611" style="position:absolute;left:3739;top:1034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+KLsQA&#10;AADcAAAADwAAAGRycy9kb3ducmV2LnhtbESPwWrDMBBE74H8g9hCb4nsQEPjRjYlYMjVbnLIbWNt&#10;bbfWykhK7Pbrq0Khx2Fm3jD7YjaDuJPzvWUF6ToBQdxY3XOr4PRWrp5B+ICscbBMCr7IQ5EvF3vM&#10;tJ24onsdWhEh7DNU0IUwZlL6piODfm1H4ui9W2cwROlaqR1OEW4GuUmSrTTYc1zocKRDR81nfTMK&#10;6impvmm+lunl4+wOaXU+6bRU6vFhfn0BEWgO/+G/9lEreNpt4f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Pii7EAAAA3AAAAA8AAAAAAAAAAAAAAAAAmAIAAGRycy9k&#10;b3ducmV2LnhtbFBLBQYAAAAABAAEAPUAAACJAwAAAAA=&#10;" path="m,c,,,1,,1v,,,1,,1c,3,,3,1,4,1,2,1,1,1,,1,,,,,e" fillcolor="#cbccce" stroked="f">
                    <v:path arrowok="t" o:connecttype="custom" o:connectlocs="0,0;0,6;0,12;6,24;6,0;0,0" o:connectangles="0,0,0,0,0,0"/>
                  </v:shape>
                  <v:shape id="Freeform 588" o:spid="_x0000_s1612" style="position:absolute;left:3816;top:910;width:12;height:77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FDOsUA&#10;AADcAAAADwAAAGRycy9kb3ducmV2LnhtbESPT2vCQBTE7wW/w/KEXopuLK1/oquUQiEXC00VPD6y&#10;zyS4+zZkVxO/vSsIHoeZ+Q2z2vTWiAu1vnasYDJOQBAXTtdcKtj9/4zmIHxA1mgck4IredisBy8r&#10;TLXr+I8ueShFhLBPUUEVQpNK6YuKLPqxa4ijd3StxRBlW0rdYhfh1sj3JJlKizXHhQob+q6oOOVn&#10;q8C8na7ZR7fXhyaZG57+LjI6b5V6HfZfSxCB+vAMP9qZVvC5mMH9TD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UM6xQAAANwAAAAPAAAAAAAAAAAAAAAAAJgCAABkcnMv&#10;ZG93bnJldi54bWxQSwUGAAAAAAQABAD1AAAAigMAAAAA&#10;" path="m2,c1,1,,6,,10v,1,,2,,3c1,9,1,4,2,e" fillcolor="#cbccce" stroked="f">
                    <v:path arrowok="t" o:connecttype="custom" o:connectlocs="12,0;0,59;0,77;12,0" o:connectangles="0,0,0,0"/>
                  </v:shape>
                  <v:shape id="Freeform 589" o:spid="_x0000_s1613" style="position:absolute;left:3774;top:886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7x8EA&#10;AADcAAAADwAAAGRycy9kb3ducmV2LnhtbERPz2vCMBS+D/Y/hCfstqYdTLQziggFr+304O3ZvLXV&#10;5qUk0Xb765eD4PHj+73aTKYXd3K+s6wgS1IQxLXVHTcKDt/F+wKED8gae8uk4Jc8bNavLyvMtR25&#10;pHsVGhFD2OeooA1hyKX0dUsGfWIH4sj9WGcwROgaqR2OMdz08iNN59Jgx7GhxYF2LdXX6mYUVGNa&#10;/tF0LrLT5eh2WXk86KxQ6m02bb9ABJrCU/xw77WCz2VcG8/E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cu8fBAAAA3AAAAA8AAAAAAAAAAAAAAAAAmAIAAGRycy9kb3du&#10;cmV2LnhtbFBLBQYAAAAABAAEAPUAAACGAwAAAAA=&#10;" path="m,c,2,,3,,4v1,,1,,1,c1,3,1,2,1,,,,,,,e" fillcolor="#cbccce" stroked="f">
                    <v:path arrowok="t" o:connecttype="custom" o:connectlocs="0,0;0,24;6,24;6,0;0,0" o:connectangles="0,0,0,0,0"/>
                  </v:shape>
                  <v:shape id="Freeform 590" o:spid="_x0000_s1614" style="position:absolute;left:3674;top:2240;width:6;height:82;visibility:visible;mso-wrap-style:square;v-text-anchor:top" coordsize="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/5r8YA&#10;AADcAAAADwAAAGRycy9kb3ducmV2LnhtbESP3WrCQBSE7wt9h+UUvKsbhQaNrqFULOmN2LQPcJo9&#10;5sfs2ZBdY+zTu4WCl8PMfMOs09G0YqDe1ZYVzKYRCOLC6ppLBd9fu+cFCOeRNbaWScGVHKSbx4c1&#10;Jtpe+JOG3JciQNglqKDyvkukdEVFBt3UdsTBO9reoA+yL6Xu8RLgppXzKIqlwZrDQoUdvVVUnPKz&#10;UZD9Ht7bfW4/fg5HXJRbboZ41ig1eRpfVyA8jf4e/m9nWsHLcgl/Z8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/5r8YAAADcAAAADwAAAAAAAAAAAAAAAACYAgAAZHJz&#10;L2Rvd25yZXYueG1sUEsFBgAAAAAEAAQA9QAAAIsDAAAAAA==&#10;" path="m1,c,1,,2,,4,,5,,6,,7v,1,,3,,3c,10,,10,,10v,,,,,c,10,,10,,10v,1,,2,,3c,13,,13,,14v,,,,1,c1,14,1,14,1,14v,-3,,-4,,-6c1,7,1,6,1,4,1,3,1,2,1,e" fillcolor="#cbccce" stroked="f">
                    <v:path arrowok="t" o:connecttype="custom" o:connectlocs="6,0;0,23;0,41;0,59;0,59;0,59;0,59;0,76;0,82;6,82;6,82;6,47;6,23;6,0" o:connectangles="0,0,0,0,0,0,0,0,0,0,0,0,0,0"/>
                  </v:shape>
                  <v:shape id="Freeform 591" o:spid="_x0000_s1615" style="position:absolute;left:3692;top:1897;width:12;height:77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vtcEA&#10;AADcAAAADwAAAGRycy9kb3ducmV2LnhtbERPy4rCMBTdD/gP4Q7MZtDEQYpTjSLCQDcj+IJZXpo7&#10;bTG5KU209e/NQnB5OO/lenBW3KgLjWcN04kCQVx603Cl4XT8Gc9BhIhs0HomDXcKsF6N3paYG9/z&#10;nm6HWIkUwiFHDXWMbS5lKGtyGCa+JU7cv+8cxgS7SpoO+xTurPxSKpMOG04NNba0ram8HK5Og/28&#10;3ItZfzZ/rZpbznbfBV1/tf54HzYLEJGG+BI/3YXRkKk0P51JR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nL7XBAAAA3AAAAA8AAAAAAAAAAAAAAAAAmAIAAGRycy9kb3du&#10;cmV2LnhtbFBLBQYAAAAABAAEAPUAAACGAwAAAAA=&#10;" path="m1,v,,,1,,1c1,2,1,2,1,3,1,4,1,5,,5v,,1,1,1,2c1,9,,11,,13v,,,,,c2,11,1,5,2,1,1,1,1,1,1,1,1,1,1,,1,e" fillcolor="#cbccce" stroked="f">
                    <v:path arrowok="t" o:connecttype="custom" o:connectlocs="6,0;6,6;6,18;0,30;6,41;0,77;0,77;12,6;6,6;6,0" o:connectangles="0,0,0,0,0,0,0,0,0,0"/>
                  </v:shape>
                  <v:shape id="Freeform 592" o:spid="_x0000_s1616" style="position:absolute;left:3603;top:750;width:260;height:2057;visibility:visible;mso-wrap-style:square;v-text-anchor:top" coordsize="44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KRM8AA&#10;AADcAAAADwAAAGRycy9kb3ducmV2LnhtbESPQYvCMBSE7wv+h/AEb2tqD65Uo4igeNTu/oBH82yK&#10;zUtIotZ/b4QFj8PMfMOsNoPtxZ1C7BwrmE0LEMSN0x23Cv5+998LEDEha+wdk4InRdisR18rrLR7&#10;8JnudWpFhnCsUIFJyVdSxsaQxTh1njh7FxcspixDK3XAR4bbXpZFMZcWO84LBj3tDDXX+mYVnJ5u&#10;H8rDom7sUF79D9qLNwelJuNhuwSRaEif8H/7qBXMixm8z+Qj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KRM8AAAADcAAAADwAAAAAAAAAAAAAAAACYAgAAZHJzL2Rvd25y&#10;ZXYueG1sUEsFBgAAAAAEAAQA9QAAAIUDAAAAAA==&#10;" path="m20,319v,,,,,c20,319,20,319,20,319v,1,,2,,3c20,322,20,322,20,323v,,,,,c20,323,20,324,20,324v,,,,,c20,324,20,324,20,324v,,,,,c20,324,20,324,20,324v-1,,-1,-1,-1,-1c19,322,20,320,20,320v,-1,,-1,,-1c20,319,20,319,20,319v,,,,,c20,319,20,319,20,319t-6,-5c14,314,14,314,14,314v,-1,,-3,,-4c15,310,15,310,15,310v,,,,,c15,311,15,313,15,314v-1,,-1,,-1,m9,317v,-3,1,-7,1,-10c10,308,10,309,10,310v,3,,6,,8c10,319,10,320,10,321v,,,,,c9,320,9,318,9,317m8,295v,,,,,c8,294,9,292,9,291v,,,,,c9,291,9,291,9,291v,2,,3,,4c8,295,8,295,8,295t2,7c10,298,11,293,11,289v,,,1,,3c12,296,10,301,10,305v,-1,,-2,,-3m9,284v,,,,,c9,284,9,285,9,285v,1,,3,,4c9,289,9,289,9,289v,,,,,c8,289,8,289,8,288v,-1,1,-2,1,-3c9,285,9,285,9,284t4,-3c13,281,13,281,13,281v,1,,1,,2c13,284,13,285,13,286v,1,,1,,1c13,287,13,287,13,287v-1,,-1,-1,-1,-1c12,285,13,283,13,282v,,,,,-1m17,277v,,,,,c17,277,17,277,17,277v,,,,,c15,288,16,296,15,307v-1,-1,-1,-2,-1,-4c14,301,14,299,15,298v,,,,,c15,297,15,296,15,294v,-5,,-13,2,-17m11,264v,,,,,c11,264,11,264,11,265v,1,,2,,3c11,268,11,268,11,268v,,,,,c10,268,10,268,10,267v,-1,1,-2,1,-3c11,264,11,264,11,264t10,-3c21,261,21,261,21,261v,,,,,1c21,263,21,265,21,266v,,,,,c21,266,21,266,21,266v-1,,-1,,-1,-1c20,264,21,262,21,261v,,,,,m13,252v,,,,,c13,252,13,252,13,252v,,,,,c13,254,13,255,13,256v,2,,3,,4c13,262,13,263,13,266v,,,,,c13,266,13,266,13,266v-1,,-1,,-1,c12,265,12,265,12,265v,-1,,-2,,-3c12,262,12,262,12,262v,,,,,c12,262,12,262,12,262v,,,,,c12,262,12,260,12,259v,-1,,-2,,-3c12,254,12,253,13,252t-2,-5c11,247,11,247,11,247v,,,,,c11,247,11,247,11,247v,3,-1,7,-1,10c10,257,10,256,10,254v,-3,,-6,1,-7m16,245v,,,,,c17,245,17,245,17,245v,,,,,c16,250,16,255,15,260v,-1,,-3,,-4c15,253,15,250,15,248v,-1,,-1,,-2c15,246,15,246,15,246v,,1,,1,c16,246,16,246,16,246v,,,,,c16,246,16,246,16,246v,-1,,-1,,-1c16,245,16,245,16,245t-2,-3c14,240,14,237,14,235v1,,1,1,1,3c15,240,15,243,15,245v,,,,,c15,245,15,245,15,245v-1,,-1,-2,-1,-3m21,221v,,,,,c21,221,22,222,22,223v,2,-1,4,-1,6c21,229,21,229,21,229v,,,,,c20,229,20,228,20,228v,-2,1,-5,1,-7c21,221,21,221,21,221t1,-12c22,209,22,209,22,209v1,,1,,1,1c23,211,22,213,22,214v,,,,,1c22,215,22,215,22,215v,-1,,-1,,-2c22,212,22,210,22,209v,,,,,m12,207v,,,,,c12,207,12,207,12,208v,1,,3,,4c12,212,12,213,12,213v,,,,,c11,212,11,212,11,211v,-1,1,-3,1,-4c12,207,12,207,12,207t,-11c12,196,12,196,12,196v1,,1,,1,1c13,198,12,200,12,201v,,,,,1c12,202,12,202,12,202v,-1,,-1,,-2c12,199,12,197,12,196v,,,,,m16,194v,,,,,c16,194,16,194,16,194v,,,,,c16,194,16,195,16,195v,,,,1,c17,195,17,195,17,195v-1,4,,10,-2,12c15,207,15,207,15,207v,-2,1,-4,1,-6c16,200,15,199,15,199v,,,,,c16,199,16,198,16,197v,-1,,-1,,-2c16,195,16,194,16,194t-4,-1c12,193,12,193,12,193v,-1,,-2,,-2c12,191,13,191,13,192v,,,,,c13,192,12,193,12,194v,,,,,c12,194,12,194,12,194v,,,,,c12,193,12,193,12,193t3,-24c15,169,15,169,15,169v,,1,,1,1c16,170,16,170,15,170v,1,,1,,2c15,172,15,172,15,172v,,,,,c15,172,15,172,15,172v,,,,,c15,172,15,172,15,172v,,,,,c14,172,15,171,15,170v,,,,,-1c15,169,15,169,15,169v,,,,,c15,169,15,169,15,169v,,,,,m26,168v,,,,,c26,168,26,168,26,168v,,,,,c26,171,25,174,25,178v,-1,-1,-2,-1,-3c24,172,25,169,26,168t6,-3c32,165,32,165,32,165v,,,,,c32,165,32,165,32,165v,4,-1,8,-1,12c31,177,31,176,31,174v,-3,,-8,1,-9m25,165v,,,,,c26,164,26,162,26,161v1,,1,,1,c27,161,27,161,27,161v-1,1,-1,3,-1,4c25,165,25,165,25,165t4,-10c29,155,29,155,29,155v,,,,,c29,155,29,155,29,155v-1,9,-2,17,-3,26c26,180,26,179,26,177v,-7,1,-17,3,-22m32,153v,,,,,c32,154,33,154,33,154v,,,,,c33,154,32,155,32,156v,,1,1,1,1c33,157,33,157,33,157v-1,,-1,1,-1,1c32,159,33,160,33,161v,,,,,c33,161,32,161,32,161v,,,,,c32,161,32,161,32,161v,,,,,1c31,161,31,161,31,160v,-2,1,-5,1,-6c32,154,32,154,32,153t-7,3c25,156,25,156,25,156v,-2,,-3,,-4c26,152,26,152,26,152v,,,,,c26,153,26,154,26,156v-1,,-1,,-1,m27,151v,,,,,c27,151,28,151,28,152v,,-1,1,-1,2c27,154,27,154,27,154v,,,,,c27,154,27,154,27,154v,,,,,c27,154,27,154,27,154v,,,,,-1c27,153,27,153,27,153v,,,-1,,-1c27,151,27,151,27,151v,,,,,c27,151,27,151,27,151v,,,,,c27,151,27,151,27,151t1,c28,149,28,147,29,146v,,,,,c29,148,29,149,29,150v,1,,2,,2c29,152,29,152,29,152v,,,,,c29,152,29,152,29,152v,,,,,c29,152,28,153,28,153v,,,-1,,-2m29,137v,,,,,c29,136,30,135,30,134v,,,,,c30,134,30,134,30,134v,1,,2,,3c29,137,29,137,29,137m19,116v,,,,,c20,114,20,111,20,109v1,1,1,2,1,4c21,113,21,114,21,114v,1,,2,,2c21,116,21,116,21,116v-1,,-1,,-2,m26,106v,,,,,c26,106,27,106,27,106v,,,,,c27,107,27,107,27,108v-1,,-1,-1,-1,-2m21,101v,,,,,c22,100,22,97,22,94v1,,1,1,1,2c23,97,22,99,22,101v,,,,,1c22,102,22,102,22,102v,-1,-1,-1,-1,-1m21,82v,,,,,c22,82,22,83,22,84v,2,-1,4,-1,6c21,90,21,90,21,90v,,,,,c21,90,21,89,21,89v,-2,,-5,,-7c21,82,21,82,21,82t3,-1c24,81,24,81,24,81v,,1,1,1,1c25,82,25,82,25,82v,1,,1,,1c25,83,25,84,25,85v,,,,,1c25,86,25,86,25,86v-1,,-1,,-1,c24,84,24,83,24,82v,,,,,c24,81,24,81,24,81m29,70v,,,,,c29,70,29,71,29,71v,1,,1,,2c29,73,29,73,29,73v,,,,,c29,73,29,73,29,73v,,,,,c29,73,29,73,29,73v-1,,-1,,-1,c28,73,28,73,28,73v,-1,,-2,,-2c28,71,29,71,29,71v,-1,,-1,-1,-1c28,70,28,70,28,70v1,,1,,1,c29,70,29,70,29,70m31,56v,,,,,c31,56,31,57,31,58v,2,,4,,6c30,64,31,64,31,64v,,,,,c30,64,30,63,30,62v,-1,1,-4,1,-5c31,56,31,56,31,56t3,-1c34,55,34,55,34,55v1,,1,,1,1c35,58,34,60,34,61v,,,1,,1c34,62,34,62,34,62v,,,-1,,-2c34,59,34,57,34,55v,,,,,m26,54v,,,,,c26,54,26,54,26,54v,,,,,c26,55,26,56,26,57v,,,,,c26,57,26,57,26,57v-1,,-1,,-1,-1c25,56,25,56,25,56v,,,,,-1c25,55,26,54,26,54v,,,,,m23,48v,,,,,c23,48,24,48,24,48v,,,,,c24,49,24,50,24,52,23,51,23,51,23,50v,,,-1,,-1c23,49,23,48,23,48m38,27v,,,,,c38,27,38,27,38,27v,,,,,c37,31,37,36,36,40v,-1,,-2,,-3c36,33,37,28,38,27t-9,c29,27,29,27,29,27v,-1,,-2,,-4c30,23,30,23,30,23v,,,,,c30,25,30,26,30,27v-1,,-1,,-1,m32,c29,,27,,26,,25,2,24,4,24,6v,25,-4,53,-5,78c18,90,17,99,16,110v,6,,12,-1,18c15,135,16,141,12,144v1,,1,,1,c13,144,13,144,14,144v,,,,,c14,144,14,144,14,144v-2,27,-2,38,-5,65c9,222,6,238,5,252v1,12,-2,26,-2,40c2,306,1,332,,346v1,1,1,1,1,1c4,347,7,346,10,346v4,,6,,9,2c19,346,20,345,21,344v,-10,,-21,1,-32c22,297,24,283,26,267v,-7,1,-23,1,-27c27,226,31,210,31,197v,-2,,-3,1,-5c33,169,34,147,37,123v1,-18,2,-41,4,-52c40,49,44,22,44,,40,,36,,32,e" fillcolor="#be8a2c" stroked="f">
                    <v:path arrowok="t" o:connecttype="custom" o:connectlocs="118,1915;118,1886;89,1832;59,1880;53,1720;59,1803;53,1708;77,1691;100,1637;89,1738;65,1584;124,1572;77,1490;77,1572;71,1549;65,1460;100,1448;95,1454;89,1407;130,1318;130,1235;130,1235;71,1259;71,1188;95,1147;89,1224;71,1141;71,1147;89,1017;89,1005;154,993;189,975;148,975;171,916;189,904;195,952;189,910;154,922;160,910;160,893;171,863;165,904;177,810;124,686;160,638;130,603;124,532;148,485;142,485;171,431;165,420;183,331;183,331;201,355;154,337;154,319;136,290;213,219;177,160;89,757;30,1490;130,1844;260,0" o:connectangles="0,0,0,0,0,0,0,0,0,0,0,0,0,0,0,0,0,0,0,0,0,0,0,0,0,0,0,0,0,0,0,0,0,0,0,0,0,0,0,0,0,0,0,0,0,0,0,0,0,0,0,0,0,0,0,0,0,0,0,0,0,0,0"/>
                    <o:lock v:ext="edit" verticies="t"/>
                  </v:shape>
                  <v:shape id="Freeform 593" o:spid="_x0000_s1617" style="position:absolute;left:526;top:2683;width:11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SV5MYA&#10;AADcAAAADwAAAGRycy9kb3ducmV2LnhtbESPQWsCMRSE7wX/Q3gFL6JJRURWo9RCZdtDwW0Rj4/N&#10;c3dx87Ik6br9902h4HGYmW+YzW6wrejJh8axhqeZAkFcOtNwpeHr83W6AhEissHWMWn4oQC77ehh&#10;g5lxNz5SX8RKJAiHDDXUMXaZlKGsyWKYuY44eRfnLcYkfSWNx1uC21bOlVpKiw2nhRo7eqmpvBbf&#10;VkN8W/jjx6Tb93KhDqf3a55fJmetx4/D8xpEpCHew//t3GhYqjn8nU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SV5MYAAADcAAAADwAAAAAAAAAAAAAAAACYAgAAZHJz&#10;L2Rvd25yZXYueG1sUEsFBgAAAAAEAAQA9QAAAIsDAAAAAA==&#10;" path="m1,v,,,,,c1,,1,,1,v,,,,,c1,,1,,1,,1,1,,4,1,4v,,,,1,c2,4,2,4,2,4v,,,,,c2,4,2,4,2,4,2,3,2,2,2,1v,,,,,-1c2,,2,,1,e" fillcolor="#cbccce" stroked="f">
                    <v:path arrowok="t" o:connecttype="custom" o:connectlocs="6,0;6,0;6,0;6,0;6,0;6,23;11,23;11,23;11,23;11,23;11,6;11,0;6,0" o:connectangles="0,0,0,0,0,0,0,0,0,0,0,0,0"/>
                  </v:shape>
                  <v:shape id="Freeform 594" o:spid="_x0000_s1618" style="position:absolute;left:472;top:2612;width:6;height:77;visibility:visible;mso-wrap-style:square;v-text-anchor:top" coordsize="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rsicUA&#10;AADcAAAADwAAAGRycy9kb3ducmV2LnhtbESPzWsCMRTE74L/Q3iCt5p1Balbo6ggePBQPw729rp5&#10;+0E3L2sSdf3vm0LB4zAzv2Hmy8404k7O15YVjEcJCOLc6ppLBefT9u0dhA/IGhvLpOBJHpaLfm+O&#10;mbYPPtD9GEoRIewzVFCF0GZS+rwig35kW+LoFdYZDFG6UmqHjwg3jUyTZCoN1hwXKmxpU1H+c7wZ&#10;Bbr4/N6na1devq6zkBYbc5hNjFLDQbf6ABGoC6/wf3unFUyTC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uyJxQAAANwAAAAPAAAAAAAAAAAAAAAAAJgCAABkcnMv&#10;ZG93bnJldi54bWxQSwUGAAAAAAQABAD1AAAAigMAAAAA&#10;" path="m1,c,3,,6,,9v,2,,3,1,4c,12,,12,,11,,8,1,5,1,3,1,1,1,,1,e" fillcolor="#cbccce" stroked="f">
                    <v:path arrowok="t" o:connecttype="custom" o:connectlocs="6,0;0,53;6,77;0,65;6,18;6,0" o:connectangles="0,0,0,0,0,0"/>
                  </v:shape>
                  <v:shape id="Freeform 595" o:spid="_x0000_s1619" style="position:absolute;left:496;top:2624;width:12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oC8YA&#10;AADcAAAADwAAAGRycy9kb3ducmV2LnhtbESPQWsCMRSE74X+h/AKXkQTZZGyGsUWLNseCloRj4/N&#10;c3dx87Ik6br9902h4HGYmW+Y1WawrejJh8axhtlUgSAunWm40nD82k2eQYSIbLB1TBp+KMBm/fiw&#10;wty4G++pP8RKJAiHHDXUMXa5lKGsyWKYuo44eRfnLcYkfSWNx1uC21bOlVpIiw2nhRo7eq2pvB6+&#10;rYb4nvn957h76WWm3k4f16K4jM9aj56G7RJEpCHew//twmhYqAz+zq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GoC8YAAADcAAAADwAAAAAAAAAAAAAAAACYAgAAZHJz&#10;L2Rvd25yZXYueG1sUEsFBgAAAAAEAAQA9QAAAIsDAAAAAA==&#10;" path="m1,c1,2,1,3,,4v1,,1,,1,c1,3,1,2,2,1,1,,1,,1,e" fillcolor="#cbccce" stroked="f">
                    <v:path arrowok="t" o:connecttype="custom" o:connectlocs="6,0;0,23;6,23;12,6;6,0" o:connectangles="0,0,0,0,0"/>
                  </v:shape>
                  <v:shape id="Freeform 596" o:spid="_x0000_s1620" style="position:absolute;left:502;top:2435;width:12;height:171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oGd8YA&#10;AADcAAAADwAAAGRycy9kb3ducmV2LnhtbESPQWvCQBSE74X+h+UVvBTdtFXR6CqlIOZSWk3E6yP7&#10;TILZtzG7mvTfd4VCj8PMfMMs172pxY1aV1lW8DKKQBDnVldcKMjSzXAGwnlkjbVlUvBDDtarx4cl&#10;xtp2vKPb3hciQNjFqKD0vomldHlJBt3INsTBO9nWoA+yLaRusQtwU8vXKJpKgxWHhRIb+igpP++v&#10;RoHMjt+Xt/Phuf9KPi/VIR3L+dYqNXjq3xcgPPX+P/zXTrSCaTSB+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oGd8YAAADcAAAADwAAAAAAAAAAAAAAAACYAgAAZHJz&#10;L2Rvd25yZXYueG1sUEsFBgAAAAAEAAQA9QAAAIsDAAAAAA==&#10;" path="m2,c1,3,,11,,17v,1,,2,,3c,20,,20,,20v,,,,,c,21,,23,,25v,2,,3,,4c1,19,1,10,2,e" fillcolor="#cbccce" stroked="f">
                    <v:path arrowok="t" o:connecttype="custom" o:connectlocs="12,0;0,100;0,118;0,118;0,118;0,147;0,171;12,0" o:connectangles="0,0,0,0,0,0,0,0"/>
                  </v:shape>
                  <v:shape id="Freeform 597" o:spid="_x0000_s1621" style="position:absolute;left:472;top:2500;width:12;height:100;visibility:visible;mso-wrap-style:square;v-text-anchor:top" coordsize="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xusQA&#10;AADcAAAADwAAAGRycy9kb3ducmV2LnhtbESPQWvCQBSE7wX/w/IK3ppNRILErKEolt6K2oPH191n&#10;Nph9G7Krpv++Wyj0OMzMN0zdTK4XdxpD51lBkeUgiLU3HbcKPk/7lxWIEJEN9p5JwTcFaDazpxor&#10;4x98oPsxtiJBOFSowMY4VFIGbclhyPxAnLyLHx3GJMdWmhEfCe56ucjzUjrsOC1YHGhrSV+PN6dg&#10;d74tv7TRFndT8XHo5Nv2el4oNX+eXtcgIk3xP/zXfjcKyryE3zPp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0sbrEAAAA3AAAAA8AAAAAAAAAAAAAAAAAmAIAAGRycy9k&#10;b3ducmV2LnhtbFBLBQYAAAAABAAEAPUAAACJAwAAAAA=&#10;" path="m2,c2,4,,10,,14v,1,,2,1,3c1,13,2,7,2,3,2,2,2,1,2,e" fillcolor="#cbccce" stroked="f">
                    <v:path arrowok="t" o:connecttype="custom" o:connectlocs="12,0;0,82;6,100;12,18;12,0" o:connectangles="0,0,0,0,0"/>
                  </v:shape>
                  <v:shape id="Freeform 598" o:spid="_x0000_s1622" style="position:absolute;left:467;top:2517;width:5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zbTsQA&#10;AADcAAAADwAAAGRycy9kb3ducmV2LnhtbESPQWvCQBSE70L/w/IKveluelBJXUWEQK+JevD2mn1N&#10;UrNvw+7WpP31rlDocZiZb5jNbrK9uJEPnWMN2UKBIK6d6bjRcDoW8zWIEJEN9o5Jww8F2G2fZhvM&#10;jRu5pFsVG5EgHHLU0MY45FKGuiWLYeEG4uR9Om8xJukbaTyOCW57+arUUlrsOC20ONChpfpafVsN&#10;1ajKX5o+iuzydfaHrDyfTFZo/fI87d9ARJrif/iv/W40LNUKHmfSEZ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s207EAAAA3AAAAA8AAAAAAAAAAAAAAAAAmAIAAGRycy9k&#10;b3ducmV2LnhtbFBLBQYAAAAABAAEAPUAAACJAwAAAAA=&#10;" path="m,c,1,,2,,3,1,4,1,4,1,4,1,2,1,1,1,,,,,,,e" fillcolor="#cbccce" stroked="f">
                    <v:path arrowok="t" o:connecttype="custom" o:connectlocs="0,0;0,18;5,24;5,0;0,0" o:connectangles="0,0,0,0,0"/>
                  </v:shape>
                  <v:shape id="Freeform 599" o:spid="_x0000_s1623" style="position:absolute;left:467;top:2476;width:5;height:30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frMQA&#10;AADcAAAADwAAAGRycy9kb3ducmV2LnhtbERPz2vCMBS+D/wfwhN2GTadsjJqo4hs4C7C1B28PZO3&#10;trN5KU1mq3/9chh4/Ph+F8vBNuJCna8dK3hOUhDE2pmaSwWH/fvkFYQPyAYbx6TgSh6Wi9FDgblx&#10;PX/SZRdKEUPY56igCqHNpfS6Ios+cS1x5L5dZzFE2JXSdNjHcNvIaZpm0mLNsaHCltYV6fPu1yrY&#10;sv6Z8umo32arUz98HT82t6cXpR7Hw2oOItAQ7uJ/98YoyNK4Np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HH6zEAAAA3AAAAA8AAAAAAAAAAAAAAAAAmAIAAGRycy9k&#10;b3ducmV2LnhtbFBLBQYAAAAABAAEAPUAAACJAwAAAAA=&#10;" path="m,c,,,,,,,1,,3,,4v,,,1,,1c,5,,5,,4,,3,1,2,1,1,1,,1,,,e" fillcolor="#cbccce" stroked="f">
                    <v:path arrowok="t" o:connecttype="custom" o:connectlocs="0,0;0,0;0,24;0,30;0,24;5,6;0,0" o:connectangles="0,0,0,0,0,0,0"/>
                  </v:shape>
                  <v:shape id="Freeform 600" o:spid="_x0000_s1624" style="position:absolute;left:490;top:2458;width:6;height:30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6N8cA&#10;AADcAAAADwAAAGRycy9kb3ducmV2LnhtbESPQWvCQBSE70L/w/IKXsRsVCo2uoqIBXspaNuDt+fu&#10;M0mbfRuyWxP7612h0OMwM98wi1VnK3GhxpeOFYySFASxdqbkXMHH+8twBsIHZIOVY1JwJQ+r5UNv&#10;gZlxLe/pcgi5iBD2GSooQqgzKb0uyKJPXE0cvbNrLIYom1yaBtsIt5Ucp+lUWiw5LhRY06Yg/X34&#10;sQreWH+N+XTU28n61Hafx9fd7+BJqf5jt56DCNSF//Bfe2cUTNNnuJ+JR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LujfHAAAA3AAAAA8AAAAAAAAAAAAAAAAAmAIAAGRy&#10;cy9kb3ducmV2LnhtbFBLBQYAAAAABAAEAPUAAACMAwAAAAA=&#10;" path="m,c,,,,,,,1,,3,,4,,5,,5,,5v,,,,,c,4,1,2,1,1,1,,1,,,e" fillcolor="#cbccce" stroked="f">
                    <v:path arrowok="t" o:connecttype="custom" o:connectlocs="0,0;0,0;0,24;0,30;0,30;6,6;0,0" o:connectangles="0,0,0,0,0,0,0"/>
                  </v:shape>
                  <v:shape id="Freeform 601" o:spid="_x0000_s1625" style="position:absolute;left:478;top:2352;width:6;height:29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Fd8QA&#10;AADcAAAADwAAAGRycy9kb3ducmV2LnhtbERPz2vCMBS+D/wfwhO8DJvqUKRrFBEFvQzm9ODtmby1&#10;3ZqX0kTb7a9fDsKOH9/vfNXbWtyp9ZVjBZMkBUGsnam4UHD62I0XIHxANlg7JgU/5GG1HDzlmBnX&#10;8Tvdj6EQMYR9hgrKEJpMSq9LsugT1xBH7tO1FkOEbSFNi10Mt7WcpulcWqw4NpTY0KYk/X28WQVv&#10;rL+mfL3o7cv62vXny2H/+zxTajTs168gAvXhX/xw742C+STOj2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ohXfEAAAA3AAAAA8AAAAAAAAAAAAAAAAAmAIAAGRycy9k&#10;b3ducmV2LnhtbFBLBQYAAAAABAAEAPUAAACJAwAAAAA=&#10;" path="m,c,,,,,,,1,,3,,4v,,,1,1,1c1,5,1,5,1,4,1,3,1,2,1,1,1,,1,,,e" fillcolor="#cbccce" stroked="f">
                    <v:path arrowok="t" o:connecttype="custom" o:connectlocs="0,0;0,0;0,23;6,29;6,23;6,6;0,0" o:connectangles="0,0,0,0,0,0,0"/>
                  </v:shape>
                  <v:shape id="Freeform 602" o:spid="_x0000_s1626" style="position:absolute;left:537;top:2334;width:6;height:36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mRZcUA&#10;AADcAAAADwAAAGRycy9kb3ducmV2LnhtbESPQWuDQBSE74H+h+UVcktWS5BiswlpoVAPEtTkkNvD&#10;fVWJ+1bcbTT/Plso9DjMzDfMdj+bXtxodJ1lBfE6AkFcW91xo+BUfa5eQTiPrLG3TAru5GC/e1ps&#10;MdV24oJupW9EgLBLUUHr/ZBK6eqWDLq1HYiD921Hgz7IsZF6xCnATS9foiiRBjsOCy0O9NFSfS1/&#10;jIJ3l98vVb4pdCU5m85xdzpmpVLL5/nwBsLT7P/Df+0vrSCJY/g9E4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+ZFlxQAAANwAAAAPAAAAAAAAAAAAAAAAAJgCAABkcnMv&#10;ZG93bnJldi54bWxQSwUGAAAAAAQABAD1AAAAigMAAAAA&#10;" path="m,c,,,,,,,2,,3,,5v,,,1,,1c,6,,6,,5,,4,1,3,1,1,1,1,1,,,e" fillcolor="#cbccce" stroked="f">
                    <v:path arrowok="t" o:connecttype="custom" o:connectlocs="0,0;0,0;0,30;0,36;0,30;6,6;0,0" o:connectangles="0,0,0,0,0,0,0"/>
                  </v:shape>
                  <v:shape id="Freeform 603" o:spid="_x0000_s1627" style="position:absolute;left:502;top:2240;width:12;height:94;visibility:visible;mso-wrap-style:square;v-text-anchor:top" coordsize="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nIMQA&#10;AADcAAAADwAAAGRycy9kb3ducmV2LnhtbESPQWvCQBSE7wX/w/IK3upGESmpq0hBsAfRRC+9PbMv&#10;2WD2bchuTfz3riD0OMzMN8xyPdhG3KjztWMF00kCgrhwuuZKwfm0/fgE4QOyxsYxKbiTh/Vq9LbE&#10;VLueM7rloRIRwj5FBSaENpXSF4Ys+olriaNXus5iiLKrpO6wj3DbyFmSLKTFmuOCwZa+DRXX/M8q&#10;KHc/Rub9nE6H46U8ZPsr/2Znpcbvw+YLRKAh/Idf7Z1WsJjO4Hk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mpyDEAAAA3AAAAA8AAAAAAAAAAAAAAAAAmAIAAGRycy9k&#10;b3ducmV2LnhtbFBLBQYAAAAABAAEAPUAAACJAwAAAAA=&#10;" path="m2,v,,,,,c2,,2,1,2,1v,,,1,-1,1c1,2,1,2,1,2v,,,,,c1,2,1,2,1,2v,,,,,c1,2,1,3,1,3,1,6,,8,,11v,2,,3,1,5c1,10,2,5,2,v,,,,,c2,,2,,2,v,,,,,c2,,2,,2,v,,,,,e" fillcolor="#cbccce" stroked="f">
                    <v:path arrowok="t" o:connecttype="custom" o:connectlocs="12,0;12,0;12,6;6,12;6,12;6,12;6,12;6,12;6,18;0,65;6,94;12,0;12,0;12,0;12,0;12,0;12,0" o:connectangles="0,0,0,0,0,0,0,0,0,0,0,0,0,0,0,0,0"/>
                  </v:shape>
                  <v:shape id="Freeform 604" o:spid="_x0000_s1628" style="position:absolute;left:472;top:2251;width:12;height:65;visibility:visible;mso-wrap-style:square;v-text-anchor:top" coordsize="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t7XcUA&#10;AADcAAAADwAAAGRycy9kb3ducmV2LnhtbESPQWvCQBSE7wX/w/KEXkrdJGKQ6CaIUGh7q4rS2yP7&#10;TILZtzG7xvTfu4VCj8PMfMOsi9G0YqDeNZYVxLMIBHFpdcOVgsP+7XUJwnlkja1lUvBDDop88rTG&#10;TNs7f9Gw85UIEHYZKqi97zIpXVmTQTezHXHwzrY36IPsK6l7vAe4aWUSRak02HBYqLGjbU3lZXcz&#10;Cl4Wn6fv5FSZy1UvbnFH1+PHMVXqeTpuViA8jf4//Nd+1wrSeA6/Z8IR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3tdxQAAANwAAAAPAAAAAAAAAAAAAAAAAJgCAABkcnMv&#10;ZG93bnJldi54bWxQSwUGAAAAAAQABAD1AAAAigMAAAAA&#10;" path="m2,c1,1,,5,,8v,1,,2,1,3c1,7,1,4,2,e" fillcolor="#cbccce" stroked="f">
                    <v:path arrowok="t" o:connecttype="custom" o:connectlocs="12,0;0,47;6,65;12,0" o:connectangles="0,0,0,0"/>
                  </v:shape>
                  <v:shape id="Freeform 605" o:spid="_x0000_s1629" style="position:absolute;left:496;top:2181;width:12;height:65;visibility:visible;mso-wrap-style:square;v-text-anchor:top" coordsize="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LjKcUA&#10;AADcAAAADwAAAGRycy9kb3ducmV2LnhtbESPQWvCQBSE7wX/w/KEXkrdJGiQ6CaIUGh7q4rS2yP7&#10;TILZtzG7xvTfu4VCj8PMfMOsi9G0YqDeNZYVxLMIBHFpdcOVgsP+7XUJwnlkja1lUvBDDop88rTG&#10;TNs7f9Gw85UIEHYZKqi97zIpXVmTQTezHXHwzrY36IPsK6l7vAe4aWUSRak02HBYqLGjbU3lZXcz&#10;Cl4Wn6fv5FSZy1UvbnFH1+PHMVXqeTpuViA8jf4//Nd+1wrSeA6/Z8IR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8uMpxQAAANwAAAAPAAAAAAAAAAAAAAAAAJgCAABkcnMv&#10;ZG93bnJldi54bWxQSwUGAAAAAAQABAD1AAAAigMAAAAA&#10;" path="m1,c1,3,,6,,8v,1,,2,1,3c1,10,1,10,1,10,1,8,2,5,2,3,2,2,2,1,1,e" fillcolor="#cbccce" stroked="f">
                    <v:path arrowok="t" o:connecttype="custom" o:connectlocs="6,0;0,47;6,65;6,59;12,18;6,0" o:connectangles="0,0,0,0,0,0"/>
                  </v:shape>
                </v:group>
                <v:group id="Group 606" o:spid="_x0000_s1630" style="position:absolute;left:419;top:124;width:6161;height:2807" coordorigin="419,124" coordsize="6161,2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607" o:spid="_x0000_s1631" style="position:absolute;left:537;top:2098;width:6;height:53;visibility:visible;mso-wrap-style:square;v-text-anchor:top" coordsize="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/xm8UA&#10;AADcAAAADwAAAGRycy9kb3ducmV2LnhtbESPwWrDMBBE74H+g9hCb4mcQp3iRgkl0NJLAnZy6HGx&#10;NpZba2Uk1Xb/PgoEchxm5g2z3k62EwP50DpWsFxkIIhrp1tuFJyOH/NXECEia+wck4J/CrDdPMzW&#10;WGg3cklDFRuRIBwKVGBi7AspQ23IYli4njh5Z+ctxiR9I7XHMcFtJ5+zLJcWW04LBnvaGap/qz+r&#10;4GU/lOOu3FduFU8H/23Onz/VoNTT4/T+BiLSFO/hW/tLK8iXOVzPpCMgN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/GbxQAAANwAAAAPAAAAAAAAAAAAAAAAAJgCAABkcnMv&#10;ZG93bnJldi54bWxQSwUGAAAAAAQABAD1AAAAigMAAAAA&#10;" path="m1,v,,,,,c1,2,,5,,7,,8,,8,,9v,,,,,c,7,1,4,1,2,1,1,1,,1,e" fillcolor="#cbccce" stroked="f">
                    <v:path arrowok="t" o:connecttype="custom" o:connectlocs="6,0;6,0;0,41;0,53;0,53;6,12;6,0" o:connectangles="0,0,0,0,0,0,0"/>
                  </v:shape>
                  <v:shape id="Freeform 608" o:spid="_x0000_s1632" style="position:absolute;left:543;top:2027;width:6;height:3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ysisQA&#10;AADcAAAADwAAAGRycy9kb3ducmV2LnhtbESPQYvCMBSE78L+h/AW9qZpZVGpRlFBWA8itu5hb4/m&#10;2Rabl9Jkbf33RhA8DjPzDbNY9aYWN2pdZVlBPIpAEOdWV1woOGe74QyE88gaa8uk4E4OVsuPwQIT&#10;bTs+0S31hQgQdgkqKL1vEildXpJBN7INcfAutjXog2wLqVvsAtzUchxFE2mw4rBQYkPbkvJr+m8U&#10;bNzh/pcdvk86k7zvfuPqfNynSn199us5CE+9f4df7R+tYBJP4X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crIrEAAAA3AAAAA8AAAAAAAAAAAAAAAAAmAIAAGRycy9k&#10;b3ducmV2LnhtbFBLBQYAAAAABAAEAPUAAACJAwAAAAA=&#10;" path="m1,v,,,,,1c1,2,,3,,5v,,,1,1,1c1,6,1,6,1,6,1,4,1,3,1,2,1,1,1,,1,e" fillcolor="#cbccce" stroked="f">
                    <v:path arrowok="t" o:connecttype="custom" o:connectlocs="6,0;6,6;0,29;6,35;6,35;6,12;6,0" o:connectangles="0,0,0,0,0,0,0"/>
                  </v:shape>
                  <v:shape id="Freeform 609" o:spid="_x0000_s1633" style="position:absolute;left:484;top:2015;width:6;height:36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4+MEA&#10;AADcAAAADwAAAGRycy9kb3ducmV2LnhtbERPTYvCMBC9C/sfwizsTdPKIlKbii4srAcRWz14G5qx&#10;LTaT0kRb//3mIHh8vO90PZpWPKh3jWUF8SwCQVxa3XCl4FT8TpcgnEfW2FomBU9ysM4+Jikm2g58&#10;pEfuKxFC2CWooPa+S6R0ZU0G3cx2xIG72t6gD7CvpO5xCOGmlfMoWkiDDYeGGjv6qam85XejYOv2&#10;z0ux/z7qQvJuOMfN6bDLlfr6HDcrEJ5G/xa/3H9awSIOa8OZcAR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DOPjBAAAA3AAAAA8AAAAAAAAAAAAAAAAAmAIAAGRycy9kb3du&#10;cmV2LnhtbFBLBQYAAAAABAAEAPUAAACGAwAAAAA=&#10;" path="m,c,,,,,1,,2,,4,,5v,,,1,1,1c1,6,,6,,6,1,5,1,3,1,2,1,1,1,,,e" fillcolor="#cbccce" stroked="f">
                    <v:path arrowok="t" o:connecttype="custom" o:connectlocs="0,0;0,6;0,30;6,36;0,36;6,12;0,0" o:connectangles="0,0,0,0,0,0,0"/>
                  </v:shape>
                  <v:shape id="Freeform 610" o:spid="_x0000_s1634" style="position:absolute;left:484;top:1950;width:6;height:36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+dY8QA&#10;AADcAAAADwAAAGRycy9kb3ducmV2LnhtbESPQYvCMBSE78L+h/AW9qZpZRGtRlFBWA8itu5hb4/m&#10;2Rabl9Jkbf33RhA8DjPzDbNY9aYWN2pdZVlBPIpAEOdWV1woOGe74RSE88gaa8uk4E4OVsuPwQIT&#10;bTs+0S31hQgQdgkqKL1vEildXpJBN7INcfAutjXog2wLqVvsAtzUchxFE2mw4rBQYkPbkvJr+m8U&#10;bNzh/pcdvk86k7zvfuPqfNynSn199us5CE+9f4df7R+tYBLP4H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PnWPEAAAA3AAAAA8AAAAAAAAAAAAAAAAAmAIAAGRycy9k&#10;b3ducmV2LnhtbFBLBQYAAAAABAAEAPUAAACJAwAAAAA=&#10;" path="m1,v,,,,,1c1,2,,3,,5v,,,1,1,1c1,6,1,6,1,6,1,4,1,3,1,2,1,1,1,,1,e" fillcolor="#cbccce" stroked="f">
                    <v:path arrowok="t" o:connecttype="custom" o:connectlocs="6,0;6,6;0,30;6,36;6,36;6,12;6,0" o:connectangles="0,0,0,0,0,0,0"/>
                  </v:shape>
                  <v:shape id="Freeform 611" o:spid="_x0000_s1635" style="position:absolute;left:484;top:1926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++XcQA&#10;AADcAAAADwAAAGRycy9kb3ducmV2LnhtbERPTWvCQBC9F/wPywi9NZtKDSXNKiVYWg8ejIW2tyE7&#10;JsHsbMxuTfLv3YPg8fG+s/VoWnGh3jWWFTxHMQji0uqGKwXfh4+nVxDOI2tsLZOCiRysV7OHDFNt&#10;B97TpfCVCCHsUlRQe9+lUrqyJoMush1x4I62N+gD7CupexxCuGnlIo4TabDh0FBjR3lN5an4Nwry&#10;47Rphpdiu5Snv3Oudz+/o/5U6nE+vr+B8DT6u/jm/tIKkkWYH86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Pvl3EAAAA3AAAAA8AAAAAAAAAAAAAAAAAmAIAAGRycy9k&#10;b3ducmV2LnhtbFBLBQYAAAAABAAEAPUAAACJAwAAAAA=&#10;" path="m1,c1,,,,,1v,,,,,c,2,,2,,2v,,1,,1,c1,2,1,2,1,2v,,,-1,,-2c1,,1,,1,e" fillcolor="#cbccce" stroked="f">
                    <v:path arrowok="t" o:connecttype="custom" o:connectlocs="6,0;0,6;0,6;0,12;6,12;6,12;6,0;6,0" o:connectangles="0,0,0,0,0,0,0,0"/>
                  </v:shape>
                  <v:shape id="Freeform 612" o:spid="_x0000_s1636" style="position:absolute;left:573;top:1714;width:12;height:147;visibility:visible;mso-wrap-style:square;v-text-anchor:top" coordsize="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PgqsYA&#10;AADcAAAADwAAAGRycy9kb3ducmV2LnhtbESPQWvCQBSE74L/YXlCb2ZjBJHUVaoQCAhtkwZKb4/s&#10;axKafRuyq6b99d2C0OMwM98wu8NkenGl0XWWFayiGARxbXXHjYLqLVtuQTiPrLG3TAq+ycFhP5/t&#10;MNX2xgVdS9+IAGGXooLW+yGV0tUtGXSRHYiD92lHgz7IsZF6xFuAm14mcbyRBjsOCy0OdGqp/iov&#10;RsG6qKrnH+rPJn99WWdHzt/dh1XqYTE9PYLwNPn/8L2dawWbZAV/Z8IRk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PgqsYAAADcAAAADwAAAAAAAAAAAAAAAACYAgAAZHJz&#10;L2Rvd25yZXYueG1sUEsFBgAAAAAEAAQA9QAAAIsDAAAAAA==&#10;" path="m2,c1,5,,15,,22v,1,,2,,3c1,17,2,8,2,e" fillcolor="#cbccce" stroked="f">
                    <v:path arrowok="t" o:connecttype="custom" o:connectlocs="12,0;0,129;0,147;12,0" o:connectangles="0,0,0,0"/>
                  </v:shape>
                  <v:shape id="Freeform 613" o:spid="_x0000_s1637" style="position:absolute;left:561;top:1785;width:6;height:59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bNMYA&#10;AADcAAAADwAAAGRycy9kb3ducmV2LnhtbESPQWvCQBSE74X+h+UVeim6MVAtqauIEvRQkMQiPT6y&#10;r8na7NuQ3Wr8992C4HGYmW+Y+XKwrThT741jBZNxAoK4ctpwreDzkI/eQPiArLF1TAqu5GG5eHyY&#10;Y6bdhQs6l6EWEcI+QwVNCF0mpa8asujHriOO3rfrLYYo+1rqHi8RbluZJslUWjQcFxrsaN1Q9VP+&#10;WgXF0VxNXsxwj18b+7HNTy+v3Ump56dh9Q4i0BDu4Vt7pxVM0xT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GbNMYAAADcAAAADwAAAAAAAAAAAAAAAACYAgAAZHJz&#10;L2Rvd25yZXYueG1sUEsFBgAAAAAEAAQA9QAAAIsDAAAAAA==&#10;" path="m1,c1,1,,5,,7v,2,,3,,3c1,7,1,4,1,e" fillcolor="#cbccce" stroked="f">
                    <v:path arrowok="t" o:connecttype="custom" o:connectlocs="6,0;0,41;0,59;6,0" o:connectangles="0,0,0,0"/>
                  </v:shape>
                  <v:shape id="Freeform 614" o:spid="_x0000_s1638" style="position:absolute;left:596;top:1767;width:12;height:77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DtosUA&#10;AADcAAAADwAAAGRycy9kb3ducmV2LnhtbESPQWvCQBSE7wX/w/KEXoputCVozCoiCLm0UFvB4yP7&#10;TEJ234bsauK/7xYKPQ4z8w2T70ZrxJ163zhWsJgnIIhLpxuuFHx/HWcrED4gazSOScGDPOy2k6cc&#10;M+0G/qT7KVQiQthnqKAOocuk9GVNFv3cdcTRu7reYoiyr6TucYhwa+QySVJpseG4UGNHh5rK9nSz&#10;CsxL+yjehrO+dMnKcPqxLuj2rtTzdNxvQAQaw3/4r11oBenyFX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O2ixQAAANwAAAAPAAAAAAAAAAAAAAAAAJgCAABkcnMv&#10;ZG93bnJldi54bWxQSwUGAAAAAAQABAD1AAAAigMAAAAA&#10;" path="m2,c1,1,,6,,10v,1,,2,,3c1,9,1,4,2,e" fillcolor="#cbccce" stroked="f">
                    <v:path arrowok="t" o:connecttype="custom" o:connectlocs="12,0;0,59;0,77;12,0" o:connectangles="0,0,0,0"/>
                  </v:shape>
                  <v:shape id="Freeform 615" o:spid="_x0000_s1639" style="position:absolute;left:502;top:1796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S4XsYA&#10;AADcAAAADwAAAGRycy9kb3ducmV2LnhtbESPQWvCQBSE74X+h+UVvDWbipUS3YQSWqoHD6YF9fbI&#10;PpNg9m2aXU38911B6HGYmW+YZTaaVlyod41lBS9RDIK4tLrhSsHP9+fzGwjnkTW2lknBlRxk6ePD&#10;EhNtB97SpfCVCBB2CSqove8SKV1Zk0EX2Y44eEfbG/RB9pXUPQ4Bblo5jeO5NNhwWKixo7ym8lSc&#10;jYL8eP1ohlmxfpWnw2+uN7v9qL+UmjyN7wsQnkb/H763V1rBfDqD2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/S4XsYAAADcAAAADwAAAAAAAAAAAAAAAACYAgAAZHJz&#10;L2Rvd25yZXYueG1sUEsFBgAAAAAEAAQA9QAAAIsDAAAAAA==&#10;" path="m1,c1,,1,,,,,,,,,,,,,,,,,,,1,,2v,,,,,c,2,,2,1,2v,,,,,c1,2,1,2,1,2,1,2,1,,1,v,,,,,e" fillcolor="#cbccce" stroked="f">
                    <v:path arrowok="t" o:connecttype="custom" o:connectlocs="6,0;0,0;0,0;0,0;0,12;0,12;6,12;6,12;6,12;6,0;6,0" o:connectangles="0,0,0,0,0,0,0,0,0,0,0"/>
                  </v:shape>
                  <v:shape id="Freeform 616" o:spid="_x0000_s1640" style="position:absolute;left:567;top:1743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e8wsQA&#10;AADcAAAADwAAAGRycy9kb3ducmV2LnhtbESPwWrDMBBE74X8g9hCb7XsQENxophiMPRqJzn0trE2&#10;tltrZSQldvv1VaDQ4zAzb5hdsZhR3Mj5wbKCLElBELdWD9wpOB6q51cQPiBrHC2Tgm/yUOxXDzvM&#10;tZ25plsTOhEh7HNU0Icw5VL6tieDPrETcfQu1hkMUbpOaodzhJtRrtN0Iw0OHBd6nKjsqf1qrkZB&#10;M6f1Dy3nKvv4PLkyq09HnVVKPT0ub1sQgZbwH/5rv2sFm/UL3M/EI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HvMLEAAAA3AAAAA8AAAAAAAAAAAAAAAAAmAIAAGRycy9k&#10;b3ducmV2LnhtbFBLBQYAAAAABAAEAPUAAACJAwAAAAA=&#10;" path="m,c,2,,3,,4v1,,1,,1,c1,3,1,2,1,1,,,,,,e" fillcolor="#cbccce" stroked="f">
                    <v:path arrowok="t" o:connecttype="custom" o:connectlocs="0,0;0,24;6,24;6,6;0,0" o:connectangles="0,0,0,0,0"/>
                  </v:shape>
                  <v:shape id="Freeform 617" o:spid="_x0000_s1641" style="position:absolute;left:602;top:1702;width:12;height:47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V4sQA&#10;AADcAAAADwAAAGRycy9kb3ducmV2LnhtbESPQWsCMRSE7wX/Q3hCL6Vm62GR7UYpgsVDe+gq2ONj&#10;85qN3bwsm1Tjv28EweMwM98w9Sq5XpxoDNazgpdZAYK49dqyUbDfbZ4XIEJE1th7JgUXCrBaTh5q&#10;rLQ/8xedmmhEhnCoUEEX41BJGdqOHIaZH4iz9+NHhzHL0Ug94jnDXS/nRVFKh5bzQocDrTtqf5s/&#10;p+Bjmw5He7Hf2KT3J/N5XDiDQanHaXp7BREpxXv41t5qBeW8hOuZf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6leLEAAAA3AAAAA8AAAAAAAAAAAAAAAAAmAIAAGRycy9k&#10;b3ducmV2LnhtbFBLBQYAAAAABAAEAPUAAACJAwAAAAA=&#10;" path="m,c,,,,,,,2,,5,,6,,7,,8,,8,,8,1,7,1,7v,,,,,c1,7,1,7,1,7v,,,,,c1,7,1,7,1,7v,,,-1,,-2c1,4,1,4,1,4,1,3,1,3,1,2,1,1,1,1,2,,1,,1,,,e" fillcolor="#cbccce" stroked="f">
                    <v:path arrowok="t" o:connecttype="custom" o:connectlocs="0,0;0,0;0,35;0,47;6,41;6,41;6,41;6,41;6,41;6,29;6,24;6,12;12,0;0,0" o:connectangles="0,0,0,0,0,0,0,0,0,0,0,0,0,0"/>
                  </v:shape>
                  <v:shape id="Freeform 618" o:spid="_x0000_s1642" style="position:absolute;left:567;top:1690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mHLsQA&#10;AADcAAAADwAAAGRycy9kb3ducmV2LnhtbESPwWrDMBBE74H8g9hCb7HsHNLiRDHFYOjVbnLobWNt&#10;bLfWykhK7Pbrq0Khx2Fm3jCHYjGjuJPzg2UFWZKCIG6tHrhTcHqrNs8gfEDWOFomBV/koTiuVwfM&#10;tZ25pnsTOhEh7HNU0Icw5VL6tieDPrETcfSu1hkMUbpOaodzhJtRbtN0Jw0OHBd6nKjsqf1sbkZB&#10;M6f1Ny2XKnv/OLsyq88nnVVKPT4sL3sQgZbwH/5rv2oFu+0T/J6JR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Zhy7EAAAA3AAAAA8AAAAAAAAAAAAAAAAAmAIAAGRycy9k&#10;b3ducmV2LnhtbFBLBQYAAAAABAAEAPUAAACJAwAAAAA=&#10;" path="m,c,2,,3,,4v,,,,,c,3,1,2,1,,,,,,,e" fillcolor="#cbccce" stroked="f">
                    <v:path arrowok="t" o:connecttype="custom" o:connectlocs="0,0;0,24;0,24;6,0;0,0" o:connectangles="0,0,0,0,0"/>
                  </v:shape>
                  <v:shape id="Freeform 619" o:spid="_x0000_s1643" style="position:absolute;left:573;top:1684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LB78MA&#10;AADcAAAADwAAAGRycy9kb3ducmV2LnhtbESPwW7CMAyG70h7h8iTdqMpHBDrCGhC2rQbgiHOpjFt&#10;tcbJkqzt3n4+TOJo/f4/f97sJtergWLqPBtYFCUo4trbjhsD58+3+RpUysgWe89k4JcS7LYPsw1W&#10;1o98pOGUGyUQThUaaHMOldapbslhKnwgluzmo8MsY2y0jTgK3PV6WZYr7bBjudBioH1L9dfpx4nG&#10;88W+38Z9E76vh7A4xiHo88GYp8fp9QVUpinfl//bH9bAaim28owQQG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LB78MAAADcAAAADwAAAAAAAAAAAAAAAACYAgAAZHJzL2Rv&#10;d25yZXYueG1sUEsFBgAAAAAEAAQA9QAAAIgDAAAAAA==&#10;" path="m1,c1,,1,,,,,,,,,,,1,,1,,1v,,,,,c,2,,3,,3v,,,,,c,3,,3,,3v,,1,,1,c1,3,1,3,1,3v,,,,,c1,3,1,2,1,1,1,1,1,,1,e" fillcolor="#cbccce" stroked="f">
                    <v:path arrowok="t" o:connecttype="custom" o:connectlocs="6,0;0,0;0,0;0,6;0,6;0,18;0,18;0,18;6,18;6,18;6,18;6,6;6,0" o:connectangles="0,0,0,0,0,0,0,0,0,0,0,0,0"/>
                  </v:shape>
                  <v:shape id="Freeform 620" o:spid="_x0000_s1644" style="position:absolute;left:579;top:1661;width:12;height:41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ZEMUA&#10;AADcAAAADwAAAGRycy9kb3ducmV2LnhtbESP0WrCQBRE34X+w3ILvkjdbSpSU1cpQrGCCEY/4DZ7&#10;m4Rk74bsGtO/7wqCj8PMnGGW68E2oqfOV441vE4VCOLcmYoLDefT18s7CB+QDTaOScMfeVivnkZL&#10;TI278pH6LBQiQtinqKEMoU2l9HlJFv3UtcTR+3WdxRBlV0jT4TXCbSMTpebSYsVxocSWNiXldXax&#10;GuR+t603PwNd6l4dktlb5iaq0nr8PHx+gAg0hEf43v42GubJAm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lkQxQAAANwAAAAPAAAAAAAAAAAAAAAAAJgCAABkcnMv&#10;ZG93bnJldi54bWxQSwUGAAAAAAQABAD1AAAAigMAAAAA&#10;" path="m2,c1,,,2,,4,,5,1,6,1,7,1,6,1,6,2,6v,,,,,c2,6,2,6,2,6v,,,,,c2,6,2,6,2,6,1,5,1,4,1,4,1,2,1,1,2,e" fillcolor="#cbccce" stroked="f">
                    <v:path arrowok="t" o:connecttype="custom" o:connectlocs="12,0;0,23;6,41;12,35;12,35;12,35;12,35;12,35;6,23;12,0" o:connectangles="0,0,0,0,0,0,0,0,0,0"/>
                  </v:shape>
                  <v:shape id="Freeform 621" o:spid="_x0000_s1645" style="position:absolute;left:591;top:1584;width:5;height:23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Jh8AA&#10;AADcAAAADwAAAGRycy9kb3ducmV2LnhtbERPTYvCMBC9L/gfwgje1rQriFSjiFDYa7t68DY2Y1tt&#10;JiWJtvrrN4eFPT7e92Y3mk48yfnWsoJ0noAgrqxuuVZw/Mk/VyB8QNbYWSYFL/Kw204+NphpO3BB&#10;zzLUIoawz1BBE0KfSemrhgz6ue2JI3e1zmCI0NVSOxxiuOnkV5IspcGWY0ODPR0aqu7lwygoh6R4&#10;03jJ0/Pt5A5pcTrqNFdqNh33axCBxvAv/nN/awXLRZwfz8Qj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mJh8AAAADcAAAADwAAAAAAAAAAAAAAAACYAgAAZHJzL2Rvd25y&#10;ZXYueG1sUEsFBgAAAAAEAAQA9QAAAIUDAAAAAA==&#10;" path="m,c,1,,2,,4v1,,1,,1,c1,3,1,1,1,,,,,,,e" fillcolor="#cbccce" stroked="f">
                    <v:path arrowok="t" o:connecttype="custom" o:connectlocs="0,0;0,23;5,23;5,0;0,0" o:connectangles="0,0,0,0,0"/>
                  </v:shape>
                  <v:shape id="Freeform 622" o:spid="_x0000_s1646" style="position:absolute;left:531;top:1436;width:6;height:47;visibility:visible;mso-wrap-style:square;v-text-anchor:top" coordsize="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tucMA&#10;AADcAAAADwAAAGRycy9kb3ducmV2LnhtbESPQWvCQBSE7wX/w/IEb3VjKqFEV5GSkl6NXry9Zp9J&#10;MPs27m41/vtuoeBxmJlvmPV2NL24kfOdZQWLeQKCuLa640bB8fD5+g7CB2SNvWVS8CAP283kZY25&#10;tnfe060KjYgQ9jkqaEMYcil93ZJBP7cDcfTO1hkMUbpGaof3CDe9TJMkkwY7jgstDvTRUn2pfowC&#10;dzr2ZYHL77TZnbJiCHzVJSs1m467FYhAY3iG/9tfWkH2toC/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YtucMAAADcAAAADwAAAAAAAAAAAAAAAACYAgAAZHJzL2Rv&#10;d25yZXYueG1sUEsFBgAAAAAEAAQA9QAAAIgDAAAAAA==&#10;" path="m1,c,2,,5,,8v,,1,,1,c1,7,1,6,1,5v,,,,,-1c1,3,1,1,1,e" fillcolor="#cbccce" stroked="f">
                    <v:path arrowok="t" o:connecttype="custom" o:connectlocs="6,0;0,47;6,47;6,29;6,24;6,0" o:connectangles="0,0,0,0,0,0"/>
                  </v:shape>
                  <v:shape id="Freeform 623" o:spid="_x0000_s1647" style="position:absolute;left:567;top:1418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r/sUA&#10;AADcAAAADwAAAGRycy9kb3ducmV2LnhtbESPT4vCMBTE78J+h/AWvIim60KR2ii6IHrxsCri8dG8&#10;/sHmpTZRq59+syB4HGbmN0w670wtbtS6yrKCr1EEgjizuuJCwWG/Gk5AOI+ssbZMCh7kYD776KWY&#10;aHvnX7rtfCEChF2CCkrvm0RKl5Vk0I1sQxy83LYGfZBtIXWL9wA3tRxHUSwNVhwWSmzop6TsvLsa&#10;BYMTZ5f8yPt4tZkso+dgezyttVL9z24xBeGp8+/wq73RCuLvMfyf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yv+xQAAANwAAAAPAAAAAAAAAAAAAAAAAJgCAABkcnMv&#10;ZG93bnJldi54bWxQSwUGAAAAAAQABAD1AAAAigMAAAAA&#10;" path="m,c,,,,,1,,2,1,2,1,3,2,2,2,1,2,,1,,1,,,e" fillcolor="#cbccce" stroked="f">
                    <v:path arrowok="t" o:connecttype="custom" o:connectlocs="0,0;0,6;6,18;12,0;0,0" o:connectangles="0,0,0,0,0"/>
                  </v:shape>
                  <v:shape id="Freeform 624" o:spid="_x0000_s1648" style="position:absolute;left:537;top:1347;width:12;height:4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Sgp8QA&#10;AADcAAAADwAAAGRycy9kb3ducmV2LnhtbESPQWsCMRSE74X+h/AKXkrNVkFka5QiWDzowVWwx8fm&#10;NRu7eVk2UeO/N0Khx2FmvmFmi+RacaE+WM8K3ocFCOLaa8tGwWG/epuCCBFZY+uZFNwowGL+/DTD&#10;Uvsr7+hSRSMyhEOJCpoYu1LKUDfkMAx9R5y9H987jFn2RuoerxnuWjkqiol0aDkvNNjRsqH6tzo7&#10;BZt1Op7szX5jlb5ezfY0dQaDUoOX9PkBIlKK/+G/9lormIzH8Di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UoKfEAAAA3AAAAA8AAAAAAAAAAAAAAAAAmAIAAGRycy9k&#10;b3ducmV2LnhtbFBLBQYAAAAABAAEAPUAAACJAwAAAAA=&#10;" path="m2,c2,3,2,6,,8v1,,1,,2,c2,8,2,8,2,8,2,6,2,4,2,2,2,1,2,1,2,e" fillcolor="#cbccce" stroked="f">
                    <v:path arrowok="t" o:connecttype="custom" o:connectlocs="12,0;0,48;12,48;12,48;12,12;12,0" o:connectangles="0,0,0,0,0,0"/>
                  </v:shape>
                  <v:shape id="Freeform 625" o:spid="_x0000_s1649" style="position:absolute;left:537;top:1276;width:12;height:54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PaCMYA&#10;AADcAAAADwAAAGRycy9kb3ducmV2LnhtbESPQWvCQBSE7wX/w/IEb3XTakNJXcVqCwpeatqeX7Ov&#10;SXD3bciuJvrrXaHQ4zAz3zCzRW+NOFHra8cKHsYJCOLC6ZpLBZ/5+/0zCB+QNRrHpOBMHhbzwd0M&#10;M+06/qDTPpQiQthnqKAKocmk9EVFFv3YNcTR+3WtxRBlW0rdYhfh1sjHJEmlxZrjQoUNrSoqDvuj&#10;VfD6na/7fNc9/eRfb6k5b7ZmctkqNRr2yxcQgfrwH/5rb7SCdDKF25l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PaCMYAAADcAAAADwAAAAAAAAAAAAAAAACYAgAAZHJz&#10;L2Rvd25yZXYueG1sUEsFBgAAAAAEAAQA9QAAAIsDAAAAAA==&#10;" path="m1,v,,,,,c1,2,,5,,7,,8,,8,1,9v,,,,,c1,7,2,4,2,2,2,1,1,,1,e" fillcolor="#cbccce" stroked="f">
                    <v:path arrowok="t" o:connecttype="custom" o:connectlocs="6,0;6,0;0,42;6,54;6,54;12,12;6,0" o:connectangles="0,0,0,0,0,0,0"/>
                  </v:shape>
                  <v:shape id="Freeform 626" o:spid="_x0000_s1650" style="position:absolute;left:555;top:1276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HLcYA&#10;AADcAAAADwAAAGRycy9kb3ducmV2LnhtbESPQWvCQBSE74L/YXkFL1I3rVYkdRVbaEk9FLQiHh/Z&#10;ZxLMvg27a4z/3hUKHoeZ+YaZLztTi5acrywreBklIIhzqysuFOz+vp5nIHxA1lhbJgVX8rBc9Htz&#10;TLW98IbabShEhLBPUUEZQpNK6fOSDPqRbYijd7TOYIjSFVI7vES4qeVrkkylwYrjQokNfZaUn7Zn&#10;oyD8TNzmd9h8tHKSfO/Xpyw7Dg9KDZ661TuIQF14hP/bmVYwHb/B/U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HHLcYAAADcAAAADwAAAAAAAAAAAAAAAACYAgAAZHJz&#10;L2Rvd25yZXYueG1sUEsFBgAAAAAEAAQA9QAAAIsDAAAAAA==&#10;" path="m1,v,,,,,c1,,1,,1,,1,1,1,3,,4v1,,1,,1,c1,4,1,4,1,4,1,4,2,3,2,3,2,1,2,,1,v,,,,,e" fillcolor="#cbccce" stroked="f">
                    <v:path arrowok="t" o:connecttype="custom" o:connectlocs="6,0;6,0;6,0;0,24;6,24;6,24;12,18;6,0;6,0" o:connectangles="0,0,0,0,0,0,0,0,0"/>
                  </v:shape>
                  <v:shape id="Freeform 627" o:spid="_x0000_s1651" style="position:absolute;left:585;top:1211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m28MA&#10;AADcAAAADwAAAGRycy9kb3ducmV2LnhtbESPT2sCMRDF7wW/Qxiht5q1hUVXo4jQ0pv4B8/jZtxd&#10;3Exiku5uv31TEDw+3rzfm7dcD6YVHfnQWFYwnWQgiEurG64UnI6fbzMQISJrbC2Tgl8KsF6NXpZY&#10;aNvznrpDrESCcChQQR2jK6QMZU0Gw8Q64uRdrTcYk/SV1B77BDetfM+yXBpsODXU6GhbU3k7/Jj0&#10;xvysv679tnL3y85N975z8rRT6nU8bBYgIg3xefxIf2sF+UcO/2MSAe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hm28MAAADcAAAADwAAAAAAAAAAAAAAAACYAgAAZHJzL2Rv&#10;d25yZXYueG1sUEsFBgAAAAAEAAQA9QAAAIgDAAAAAA==&#10;" path="m,c,,,,,,,,,,,,,,,,,,,,,1,,1,,2,,2,,3v,,,,,c,3,,3,,3v,,,,,c,3,,3,1,3,,3,,3,,3,,2,1,1,1,,1,,1,,,e" fillcolor="#cbccce" stroked="f">
                    <v:path arrowok="t" o:connecttype="custom" o:connectlocs="0,0;0,0;0,0;0,0;0,6;0,18;0,18;0,18;0,18;6,18;0,18;6,0;0,0" o:connectangles="0,0,0,0,0,0,0,0,0,0,0,0,0"/>
                  </v:shape>
                  <v:shape id="Freeform 628" o:spid="_x0000_s1652" style="position:absolute;left:591;top:1129;width:11;height:47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+mpMQA&#10;AADcAAAADwAAAGRycy9kb3ducmV2LnhtbESPQWsCMRSE7wX/Q3gFL0WzbUFlNYoULB7soWuhHh+b&#10;ZzZ287JsosZ/3xQKHoeZ+YZZrJJrxYX6YD0reB4XIIhrry0bBV/7zWgGIkRkja1nUnCjAKvl4GGB&#10;pfZX/qRLFY3IEA4lKmhi7EopQ92QwzD2HXH2jr53GLPsjdQ9XjPctfKlKCbSoeW80GBHbw3VP9XZ&#10;Kdht0/fJ3uwBq/T+ZD5OM2cwKDV8TOs5iEgp3sP/7a1WMHmdwt+Zf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vpqTEAAAA3AAAAA8AAAAAAAAAAAAAAAAAmAIAAGRycy9k&#10;b3ducmV2LnhtbFBLBQYAAAAABAAEAPUAAACJAwAAAAA=&#10;" path="m1,v,,,,,c1,2,1,4,,6,,7,1,7,1,8v,,,-1,,-1c1,6,2,3,2,1,2,1,2,,1,e" fillcolor="#cbccce" stroked="f">
                    <v:path arrowok="t" o:connecttype="custom" o:connectlocs="6,0;6,0;0,35;6,47;6,41;11,6;6,0" o:connectangles="0,0,0,0,0,0,0"/>
                  </v:shape>
                  <v:shape id="Freeform 629" o:spid="_x0000_s1653" style="position:absolute;left:614;top:1117;width:6;height:41;visibility:visible;mso-wrap-style:square;v-text-anchor:top" coordsize="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lYTsIA&#10;AADcAAAADwAAAGRycy9kb3ducmV2LnhtbERPS2vCQBC+C/0PyxR6kbrxgdTUVUpBWo8mtechO2ZT&#10;s7MhO2r6791DoceP773eDr5VV+pjE9jAdJKBIq6Cbbg28FXunl9ARUG22AYmA78UYbt5GK0xt+HG&#10;B7oWUqsUwjFHA06ky7WOlSOPcRI64sSdQu9REuxrbXu8pXDf6lmWLbXHhlODw47eHVXn4uIN/OyP&#10;7ntfyHixWknZlR/H8/S0M+bpcXh7BSU0yL/4z/1pDSznaW06k46A3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CVhOwgAAANwAAAAPAAAAAAAAAAAAAAAAAJgCAABkcnMvZG93&#10;bnJldi54bWxQSwUGAAAAAAQABAD1AAAAhwMAAAAA&#10;" path="m1,v,,,,,c1,2,,4,,6v,,,1,1,1c1,7,1,7,1,7,1,5,1,3,1,2,1,1,1,,1,e" fillcolor="#cbccce" stroked="f">
                    <v:path arrowok="t" o:connecttype="custom" o:connectlocs="6,0;6,0;0,35;6,41;6,41;6,12;6,0" o:connectangles="0,0,0,0,0,0,0"/>
                  </v:shape>
                  <v:shape id="Freeform 630" o:spid="_x0000_s1654" style="position:absolute;left:567;top:1111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MgGsQA&#10;AADcAAAADwAAAGRycy9kb3ducmV2LnhtbESPwWrDMBBE74H8g9hCb4nsFELjRjYlYMjVbnLIbWNt&#10;bbfWykhK7Pbrq0Khx2Fm3jD7YjaDuJPzvWUF6ToBQdxY3XOr4PRWrp5B+ICscbBMCr7IQ5EvF3vM&#10;tJ24onsdWhEh7DNU0IUwZlL6piODfm1H4ui9W2cwROlaqR1OEW4GuUmSrTTYc1zocKRDR81nfTMK&#10;6impvmm+lunl4+wOaXU+6bRU6vFhfn0BEWgO/+G/9lEr2D7t4P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TIBrEAAAA3AAAAA8AAAAAAAAAAAAAAAAAmAIAAGRycy9k&#10;b3ducmV2LnhtbFBLBQYAAAAABAAEAPUAAACJAwAAAAA=&#10;" path="m1,v,,,,,c,,,1,,2v,,,,,c,2,,2,,2,,3,,4,,4v,,,,1,c1,2,1,1,1,v,,,,,e" fillcolor="#cbccce" stroked="f">
                    <v:path arrowok="t" o:connecttype="custom" o:connectlocs="6,0;6,0;0,12;0,12;0,12;0,24;6,24;6,0;6,0" o:connectangles="0,0,0,0,0,0,0,0,0"/>
                  </v:shape>
                  <v:shape id="Freeform 631" o:spid="_x0000_s1655" style="position:absolute;left:549;top:1075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AXyMMA&#10;AADcAAAADwAAAGRycy9kb3ducmV2LnhtbERPy2rCQBTdF/yH4QrdiE4sQUqaUaqgpF0UtFK6vGRu&#10;Hpi5E2bGmP59ZyG4PJx3vhlNJwZyvrWsYLlIQBCXVrdcKzh/7+evIHxA1thZJgV/5GGznjzlmGl7&#10;4yMNp1CLGMI+QwVNCH0mpS8bMugXtieOXGWdwRChq6V2eIvhppMvSbKSBluODQ32tGuovJyuRkH4&#10;SN3xa9ZvB5kmh5/PS1FUs1+lnqfj+xuIQGN4iO/uQitYpXF+PBOP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AXyMMAAADcAAAADwAAAAAAAAAAAAAAAACYAgAAZHJzL2Rv&#10;d25yZXYueG1sUEsFBgAAAAAEAAQA9QAAAIgDAAAAAA==&#10;" path="m,c1,,1,1,1,2v,,,,,c1,3,1,4,1,4,1,3,2,1,2,,1,,1,,,e" fillcolor="#cbccce" stroked="f">
                    <v:path arrowok="t" o:connecttype="custom" o:connectlocs="0,0;6,12;6,12;6,24;12,0;0,0" o:connectangles="0,0,0,0,0,0"/>
                  </v:shape>
                  <v:shape id="Freeform 632" o:spid="_x0000_s1656" style="position:absolute;left:632;top:951;width:6;height:77;visibility:visible;mso-wrap-style:square;v-text-anchor:top" coordsize="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5upcYA&#10;AADcAAAADwAAAGRycy9kb3ducmV2LnhtbESPT2sCMRTE74V+h/AK3mrWrYhujdIuFDx4UOuhvb1u&#10;3v6hm5dtEtf12xtB6HGYmd8wy/VgWtGT841lBZNxAoK4sLrhSsHx8+N5DsIHZI2tZVJwIQ/r1ePD&#10;EjNtz7yn/hAqESHsM1RQh9BlUvqiJoN+bDvi6JXWGQxRukpqh+cIN61Mk2QmDTYcF2rsKK+p+D2c&#10;jAJd7n626burvr7/FiEtc7NfvBilRk/D2yuIQEP4D9/bG61gNp3A7Uw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5upcYAAADcAAAADwAAAAAAAAAAAAAAAACYAgAAZHJz&#10;L2Rvd25yZXYueG1sUEsFBgAAAAAEAAQA9QAAAIsDAAAAAA==&#10;" path="m1,c,2,,7,,10v,1,,3,,3c,9,1,5,1,e" fillcolor="#cbccce" stroked="f">
                    <v:path arrowok="t" o:connecttype="custom" o:connectlocs="6,0;0,59;0,77;6,0" o:connectangles="0,0,0,0"/>
                  </v:shape>
                  <v:shape id="Freeform 633" o:spid="_x0000_s1657" style="position:absolute;left:591;top:934;width:5;height:23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BFsQA&#10;AADcAAAADwAAAGRycy9kb3ducmV2LnhtbESPwWrDMBBE74X8g9hCb7XsUEJxophiMPRqJzn0trE2&#10;tltrZSQldvv1VaDQ4zAzb5hdsZhR3Mj5wbKCLElBELdWD9wpOB6q51cQPiBrHC2Tgm/yUOxXDzvM&#10;tZ25plsTOhEh7HNU0Icw5VL6tieDPrETcfQu1hkMUbpOaodzhJtRrtN0Iw0OHBd6nKjsqf1qrkZB&#10;M6f1Dy3nKvv4PLkyq09HnVVKPT0ub1sQgZbwH/5rv2sFm5c13M/EI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xwRbEAAAA3AAAAA8AAAAAAAAAAAAAAAAAmAIAAGRycy9k&#10;b3ducmV2LnhtbFBLBQYAAAAABAAEAPUAAACJAwAAAAA=&#10;" path="m,c,1,,2,,4v,,,,,c,2,,1,1,,,,,,,e" fillcolor="#cbccce" stroked="f">
                    <v:path arrowok="t" o:connecttype="custom" o:connectlocs="0,0;0,23;0,23;5,0;0,0" o:connectangles="0,0,0,0,0"/>
                  </v:shape>
                  <v:shape id="Freeform 634" o:spid="_x0000_s1658" style="position:absolute;left:484;top:2281;width:12;height:83;visibility:visible;mso-wrap-style:square;v-text-anchor:top" coordsize="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0W4ccA&#10;AADcAAAADwAAAGRycy9kb3ducmV2LnhtbESPQWsCMRSE7wX/Q3gFL6Vmq1XKapRiW+lFpGuhHh+b&#10;1921m5c1STX++0YQehxmvhlmtoimFUdyvrGs4GGQgSAurW64UvC5fbt/AuEDssbWMik4k4fFvHcz&#10;w1zbE3/QsQiVSCXsc1RQh9DlUvqyJoN+YDvi5H1bZzAk6SqpHZ5SuWnlMMsm0mDDaaHGjpY1lT/F&#10;r1Ew2RzGsYhfh/Xq5fVut+y2buP3SvVv4/MURKAY/sNX+l0n7nEElzPp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NFuHHAAAA3AAAAA8AAAAAAAAAAAAAAAAAmAIAAGRy&#10;cy9kb3ducmV2LnhtbFBLBQYAAAAABAAEAPUAAACMAwAAAAA=&#10;" path="m2,c1,1,1,2,1,4v,1,,3,,4c1,9,1,10,,11v1,,1,,1,1c1,12,1,12,1,12v,1,-1,2,,2c1,14,1,14,1,14v,,,,,c2,12,2,10,2,9,2,7,2,6,2,5,2,4,2,2,2,e" fillcolor="#cbccce" stroked="f">
                    <v:path arrowok="t" o:connecttype="custom" o:connectlocs="12,0;6,24;6,47;0,65;6,71;6,71;6,83;6,83;6,83;12,53;12,30;12,0" o:connectangles="0,0,0,0,0,0,0,0,0,0,0,0"/>
                  </v:shape>
                  <v:shape id="Freeform 635" o:spid="_x0000_s1659" style="position:absolute;left:508;top:1944;width:6;height:77;visibility:visible;mso-wrap-style:square;v-text-anchor:top" coordsize="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NPcYA&#10;AADcAAAADwAAAGRycy9kb3ducmV2LnhtbESPzWsCMRTE7wX/h/CE3mrWrYiuRmmFQg8e6sdBb8/N&#10;2w/cvGyTVNf/vhEEj8PM/IaZLzvTiAs5X1tWMBwkIIhzq2suFex3X28TED4ga2wsk4IbeVguei9z&#10;zLS98oYu21CKCGGfoYIqhDaT0ucVGfQD2xJHr7DOYIjSlVI7vEa4aWSaJGNpsOa4UGFLq4ry8/bP&#10;KNDFz2mdfrrycPydhrRYmc303Sj12u8+ZiACdeEZfrS/tYLxaAT3M/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nNPcYAAADcAAAADwAAAAAAAAAAAAAAAACYAgAAZHJz&#10;L2Rvd25yZXYueG1sUEsFBgAAAAAEAAQA9QAAAIsDAAAAAA==&#10;" path="m1,c,,,,,,,1,,2,,2,,3,,4,,4,,5,,5,,6v,2,,4,,6c,12,,12,,13,1,11,1,4,1,1v,,,,,-1c1,,1,,1,e" fillcolor="#cbccce" stroked="f">
                    <v:path arrowok="t" o:connecttype="custom" o:connectlocs="6,0;0,0;0,12;0,24;0,36;0,71;0,77;6,6;6,0;6,0" o:connectangles="0,0,0,0,0,0,0,0,0,0"/>
                  </v:shape>
                  <v:shape id="Freeform 636" o:spid="_x0000_s1660" style="position:absolute;left:419;top:792;width:260;height:2056;visibility:visible;mso-wrap-style:square;v-text-anchor:top" coordsize="44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u8MIA&#10;AADcAAAADwAAAGRycy9kb3ducmV2LnhtbESPUWvCMBSF3wX/Q7gD3zRdcU46U5GB4uPW7QdcmmtT&#10;2tyEJNP6781gsMfDOec7nN1+sqO4Uoi9YwXPqwIEcet0z52C76/jcgsiJmSNo2NScKcI+3o+22Gl&#10;3Y0/6dqkTmQIxwoVmJR8JWVsDVmMK+eJs3dxwWLKMnRSB7xluB1lWRQbabHnvGDQ07uhdmh+rIKP&#10;uzuG8rRtWjuVg39Fe/HmpNTiaTq8gUg0pf/wX/usFWzWL/B7Jh8BW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4y7wwgAAANwAAAAPAAAAAAAAAAAAAAAAAJgCAABkcnMvZG93&#10;bnJldi54bWxQSwUGAAAAAAQABAD1AAAAhwMAAAAA&#10;" path="m19,320v,,,,,c20,320,20,320,20,320v,1,,1,,1c20,322,20,323,20,324v,,,,,c20,324,20,324,20,324v,,,,,c20,324,20,324,20,324v,,,,,c19,324,19,324,19,324v-1,,,-3,,-4c19,320,19,320,19,320v,,,,,c19,320,19,320,19,320v,,,,,c19,320,19,320,19,320t-6,-6c13,314,13,314,13,314v1,-1,1,-2,1,-4c15,311,15,311,15,311v,,,,,c14,312,14,313,14,314v-1,,-1,,-1,m9,317v,-3,,-6,1,-9c10,308,10,309,10,311v,2,-1,5,-1,8c9,320,9,320,10,321v,,,,,c9,320,9,319,9,317m8,295v,,,,,c8,294,8,293,8,292v1,,1,,1,c9,292,9,292,9,292v,1,,2,,4c8,295,8,295,8,295t1,8c9,299,11,293,11,289v,1,,2,,3c11,296,10,302,10,306,9,305,9,304,9,303m8,285v,,,,,c9,285,9,285,9,286v,1,-1,2,-1,3c8,290,8,290,8,290v,,,,,c8,290,8,289,8,289v,-1,,-3,,-4c8,285,8,285,8,285t4,-3c12,282,12,282,12,282v1,,1,,1,1c13,284,12,286,12,287v,,,,,c12,287,12,287,12,287v,,,,,-1c12,285,12,283,12,282v,,,,,m16,278v,,,,,c16,278,16,278,16,278v,,,,,c15,288,15,297,14,307v,-1,,-2,,-4c14,301,14,299,14,298v,,,,,c14,297,14,296,14,295v,-6,1,-14,2,-17m10,264v,,,,,c11,264,11,264,11,265v,1,,2,,3c11,269,11,269,11,269v,,,,,c10,269,10,268,10,268v,-1,,-3,,-4c10,264,10,264,10,264t10,-3c20,261,20,261,20,261v1,,1,1,1,1c21,264,20,265,20,266v,1,,1,,1c20,267,20,267,20,267v,,,-1,,-1c20,264,20,263,20,261v,,,,,m13,252v,,,,,c13,252,13,252,13,252v,,,,,c13,254,13,256,13,257v,1,,2,,4c13,262,13,264,12,266v,,,,,c12,266,12,266,12,266v,,,,,c11,266,12,265,12,264v,,,,,c12,263,12,263,11,263v,,,,,c12,262,12,261,12,260v,-1,,-3,,-4c12,254,12,253,13,252t-2,-5c11,247,11,247,11,247v,,,,,c11,247,11,247,11,247v-1,4,-1,7,-1,11c9,257,9,256,9,255v,-3,1,-7,2,-8m16,245v,,,,,c16,245,16,245,16,245v,,,,,c16,245,16,245,16,245v,,,,,c16,245,16,245,16,245v,,,,,c16,250,15,255,15,261v-1,-2,-1,-3,-1,-5c14,253,15,251,15,248v,,,-1,,-1c15,247,15,247,15,247v,,,,,c15,247,15,247,15,247v,,,,,c15,247,15,247,15,247v1,,1,-1,1,-1c16,246,16,245,16,245t-3,-2c13,241,14,238,14,235v1,1,1,2,1,3c15,240,14,243,14,245v,,,,,1c14,246,14,246,14,246v-1,-1,-1,-2,-1,-3m21,221v,,,,,c21,221,21,222,21,223v,2,-1,5,-1,7c20,230,20,230,20,230v,,,,,c20,229,20,229,20,228v,-2,1,-5,1,-7c21,221,21,221,21,221t1,-12c22,209,22,209,22,209v,,,1,,2c22,212,22,213,22,215v,,,,,c22,215,22,215,22,215v-1,,-1,-1,-1,-1c21,212,22,211,22,210v,-1,,-1,,-1m11,207v,,,,,c12,207,12,208,12,209v,1,,3,-1,4c11,213,12,213,12,213v,,,,,c11,213,11,212,11,212v,-1,,-3,,-4c11,207,11,207,11,207t1,-11c12,196,12,196,12,196v,,,1,,2c12,199,12,200,12,202v,,,,,c12,202,12,202,12,202v-1,,-1,-1,-1,-1c11,199,12,198,12,197v,-1,,-1,,-1m16,195v,,,,,c16,195,16,195,16,195v,,,,,c16,195,16,195,16,195v,1,,1,,1c16,196,16,196,16,196v,3,,10,-1,12c15,207,15,207,15,207v,-2,,-4,,-6c15,200,15,200,15,199v,,,,,c15,199,15,198,15,197v,,,-1,,-2c15,195,15,195,16,195t-5,-2c11,193,11,193,11,193v,-1,1,-1,1,-1c12,192,12,192,12,192v,,,,,c12,193,12,194,12,194v,,,,,c12,194,12,194,12,194v,,-1,,-1,c11,194,11,194,11,193t4,-23c15,170,15,170,15,170v,,,,,c15,170,15,172,15,172v,,,,,c15,172,15,172,15,172v,,,,,c15,172,15,172,15,172v-1,,-1,,-1,c14,172,14,172,14,172v,-1,,-2,,-2c14,170,14,170,14,170v,,,,,c14,170,14,170,14,170v1,,1,,1,m25,168v,,,,,c25,168,25,168,25,168v,,,,,c25,172,25,175,24,178v,,,-1,,-3c24,173,25,169,25,168t7,-3c32,165,32,165,32,165v,,,,,c32,165,32,165,32,165v-1,4,-1,9,-2,13c30,177,30,176,30,175v,-4,1,-9,2,-10m25,165v,,,,,c25,164,25,163,25,161v1,1,1,1,1,1c26,162,26,162,26,162v,1,,2,,3c25,165,25,165,25,165t3,-9c28,156,28,156,28,156v,,,,,c28,156,28,156,28,156v,8,-1,17,-2,25c26,180,26,179,26,178v,-7,1,-17,2,-22m31,154v,,,,,c32,154,32,154,33,154v,,,,,c32,155,32,155,32,156v,1,,1,,2c32,158,32,158,32,158v,,,,,1c32,160,32,161,32,161v,,,,,c32,161,32,161,32,161v,,,,,c32,161,32,161,32,161v,,-1,1,-1,1c31,162,31,161,31,160v,-1,,-4,,-6c31,154,31,154,31,154t-6,2c25,156,25,156,25,156v,-1,,-2,,-4c26,152,26,152,26,152v,,,,,c26,154,25,155,25,156v,,,,,m27,151v,,,,,c27,151,27,152,27,152v,1,,2,,2c27,154,27,154,27,154v,,,,,c27,154,27,154,27,154v,,,,,c27,154,26,154,26,154v,,,,,c26,154,26,154,26,154v,,,-1,,-2c26,152,26,152,26,152v,,,,,-1c26,151,26,151,26,151v,,,,,c27,151,27,151,27,151t,c27,149,28,147,29,147v,,,,,c28,148,28,149,28,151v,,,1,1,2c29,153,29,153,29,153v,,,,,c29,153,29,153,29,153v,,,,,c28,153,28,153,28,154v,-1,-1,-2,-1,-3m29,138v,,,,,c29,136,29,135,29,134v1,,1,,1,c30,134,30,134,30,134v,1,,3,,4c29,138,29,138,29,138m19,117v,,,,,c19,114,19,111,20,109v,1,,3,,4c20,114,20,114,20,114v,1,,2,,3c20,117,20,117,20,117v,,-1,,-1,m25,107v,-1,,-1,,-1c26,106,26,106,27,106v,,,,,c27,107,27,108,26,109v,-1,-1,-1,-1,-2m20,102v,,,,,c22,100,22,97,22,94v,1,,1,,2c22,98,22,100,22,102v,,,,,c22,102,22,102,22,102v-1,,-1,,-2,m21,82v,,,,,c21,82,22,83,22,84v,2,-1,5,-1,7c21,91,21,91,21,91v,,,,,c20,90,20,90,20,89v,-2,1,-5,1,-7c21,82,21,82,21,82t3,c24,82,24,82,24,82v,,,,,c25,82,25,83,25,85v,,-1,1,-1,1c24,86,24,86,24,86v-1,,-1,,-1,c24,85,24,83,24,82v,,,,,c24,82,24,82,24,82m28,71v,,,,,c29,71,29,71,29,71v,1,-1,2,-1,3c28,74,28,74,29,74v,,,,,c28,74,28,74,28,74v,,,,,c28,74,28,74,28,74v,,,,,c28,74,28,74,28,74v,-1,,-1,,-2c28,72,28,71,28,71v,,,,,c28,71,28,71,28,71v,,,,,c28,71,28,71,28,71m30,57v,,,,,c31,57,31,58,31,58v,2,-1,5,-1,6c30,64,30,65,30,65v,,,,,c30,64,29,64,29,63v1,-2,1,-4,1,-6c30,57,30,57,30,57t4,-2c34,55,34,55,34,55v,,,1,,2c34,58,34,60,34,62v,,,,,c34,62,34,62,34,62v-1,,-1,-1,-1,-1c33,59,34,57,34,55v,,,,,m26,54v,,,,,c26,54,26,54,26,54v,,,,,c26,55,26,56,26,58v-1,,-1,,-1,c25,58,25,58,25,58v,,,-1,,-2c25,56,25,56,25,56v,,,,,c25,55,25,54,26,54v,,,,,m22,48v,,,,,c23,48,23,48,24,48v,,,,,c24,49,23,51,23,52v,,,-1,,-2c23,50,23,50,23,50v,-1,,-2,-1,-2m37,27v,,,,,c37,27,37,27,37,27v,,,,,c37,32,36,36,36,40v,,,-2,,-3c36,34,36,29,37,27t-8,1c29,28,29,28,29,28v,-2,,-3,,-4c30,24,30,24,30,24v,,,,,c29,25,29,26,29,28v,,,,,m32,c29,,27,,25,v,2,-1,4,-1,6c23,31,20,59,19,85v-1,5,-3,15,-3,26c16,117,15,123,15,128v,7,,13,-3,16c12,144,12,144,12,144v1,,1,,1,c13,144,14,144,14,144v,,,,,c11,171,11,182,8,210v1,12,-2,28,-3,42c5,264,3,279,2,292,2,306,,332,,347v,,,,,c3,347,7,347,10,347v3,,6,,8,1c19,347,20,346,21,345v,-11,,-21,1,-33c22,298,24,284,25,267v,-7,1,-23,1,-27c27,226,31,211,31,198v,-3,,-4,,-5c33,169,34,147,37,124v,-18,2,-42,3,-52c40,49,44,23,44,,40,,35,,32,e" fillcolor="#be8a2c" stroked="f">
                    <v:path arrowok="t" o:connecttype="custom" o:connectlocs="118,1914;112,1891;89,1837;53,1885;53,1725;59,1808;47,1713;71,1696;95,1642;83,1743;65,1589;118,1572;77,1489;71,1572;71,1512;53,1507;95,1447;89,1459;77,1436;124,1306;124,1306;130,1270;65,1258;71,1158;71,1158;95,1158;89,1152;71,1146;89,1004;83,1016;148,993;189,975;148,975;165,922;183,910;189,951;183,910;148,922;160,910;154,898;171,868;165,910;177,815;118,691;154,644;130,603;124,538;142,484;142,484;165,437;165,419;177,378;201,325;201,325;148,343;130,284;219,160;171,165;189,0;71,851;0,2050;154,1418" o:connectangles="0,0,0,0,0,0,0,0,0,0,0,0,0,0,0,0,0,0,0,0,0,0,0,0,0,0,0,0,0,0,0,0,0,0,0,0,0,0,0,0,0,0,0,0,0,0,0,0,0,0,0,0,0,0,0,0,0,0,0,0,0,0"/>
                    <o:lock v:ext="edit" verticies="t"/>
                  </v:shape>
                  <v:shape id="Freeform 637" o:spid="_x0000_s1661" style="position:absolute;left:1353;top:2789;width:5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4VpsMA&#10;AADcAAAADwAAAGRycy9kb3ducmV2LnhtbESPT2sCMRDF7wW/Qxiht5q1lEVXo4jQ0pv4B8/jZtxd&#10;3Exiku5uv31TEDw+3rzfm7dcD6YVHfnQWFYwnWQgiEurG64UnI6fbzMQISJrbC2Tgl8KsF6NXpZY&#10;aNvznrpDrESCcChQQR2jK6QMZU0Gw8Q64uRdrTcYk/SV1B77BDetfM+yXBpsODXU6GhbU3k7/Jj0&#10;xvysv679tnL3y85N975z8rRT6nU8bBYgIg3xefxIf2sF+UcO/2MSAe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4VpsMAAADcAAAADwAAAAAAAAAAAAAAAACYAgAAZHJzL2Rv&#10;d25yZXYueG1sUEsFBgAAAAAEAAQA9QAAAIgDAAAAAA==&#10;" path="m,c,,,,,,,,,,,,,,,,,,,,,1,,1,,2,,3,,3v,,,,,c,3,,3,,3v,,,,,c,2,1,1,1,1,1,1,1,,1,v,,,,,c,,,,,e" fillcolor="#cbccce" stroked="f">
                    <v:path arrowok="t" o:connecttype="custom" o:connectlocs="0,0;0,0;0,0;0,0;0,6;0,18;0,18;0,18;0,18;5,6;5,0;5,0;0,0" o:connectangles="0,0,0,0,0,0,0,0,0,0,0,0,0"/>
                  </v:shape>
                  <v:shape id="Freeform 638" o:spid="_x0000_s1662" style="position:absolute;left:1293;top:2730;width:6;height:65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xlF8MA&#10;AADcAAAADwAAAGRycy9kb3ducmV2LnhtbESPwWrDMBBE74H+g9hCbrHcUJzWjRJCaMGnQB1/wGJt&#10;bSfWyrVUy/n7qFDocZiZN8x2P5teTDS6zrKCpyQFQVxb3XGjoDp/rF5AOI+ssbdMCm7kYL97WGwx&#10;1zbwJ02lb0SEsMtRQev9kEvp6pYMusQOxNH7sqNBH+XYSD1iiHDTy3WaZtJgx3GhxYGOLdXX8sco&#10;2DiaX0ORni6m+qasDsfhPZRKLR/nwxsIT7P/D/+1C60ge97A75l4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xlF8MAAADcAAAADwAAAAAAAAAAAAAAAACYAgAAZHJzL2Rv&#10;d25yZXYueG1sUEsFBgAAAAAEAAQA9QAAAIgDAAAAAA==&#10;" path="m,c,2,,5,,8v,1,,2,,3c,10,,10,,9,,7,1,4,1,2,1,1,1,,,e" fillcolor="#cbccce" stroked="f">
                    <v:path arrowok="t" o:connecttype="custom" o:connectlocs="0,0;0,47;0,65;0,53;6,12;0,0" o:connectangles="0,0,0,0,0,0"/>
                  </v:shape>
                  <v:shape id="Freeform 639" o:spid="_x0000_s1663" style="position:absolute;left:1317;top:2742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0kT8MA&#10;AADcAAAADwAAAGRycy9kb3ducmV2LnhtbESPwW7CMAyG75P2DpEncRspE0KjEBBC2rQbgiHOpjFt&#10;ReNkSdZ2bz8fJu1o/f4/f15vR9epnmJqPRuYTQtQxJW3LdcGzp9vz6+gUka22HkmAz+UYLt5fFhj&#10;af3AR+pPuVYC4VSigSbnUGqdqoYcpqkPxJLdfHSYZYy1thEHgbtOvxTFQjtsWS40GGjfUHU/fTvR&#10;WF7s+23Y1+HregizY+yDPh+MmTyNuxWoTGP+X/5rf1gDi7nYyjNC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0kT8MAAADcAAAADwAAAAAAAAAAAAAAAACYAgAAZHJzL2Rv&#10;d25yZXYueG1sUEsFBgAAAAAEAAQA9QAAAIgDAAAAAA==&#10;" path="m1,c1,1,,2,,3v1,,1,,1,c1,2,1,1,1,v,,,,,e" fillcolor="#cbccce" stroked="f">
                    <v:path arrowok="t" o:connecttype="custom" o:connectlocs="6,0;0,18;6,18;6,0;6,0" o:connectangles="0,0,0,0,0"/>
                  </v:shape>
                  <v:shape id="Freeform 640" o:spid="_x0000_s1664" style="position:absolute;left:1323;top:2576;width:12;height:148;visibility:visible;mso-wrap-style:square;v-text-anchor:top" coordsize="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oJDMYA&#10;AADcAAAADwAAAGRycy9kb3ducmV2LnhtbESPQWvCQBSE74X+h+UJ3upGLVKjm1AFISDYmgbE2yP7&#10;moRm34bsqqm/vlso9DjMzDfMOh1MK67Uu8aygukkAkFcWt1wpaD42D29gHAeWWNrmRR8k4M0eXxY&#10;Y6ztjY90zX0lAoRdjApq77tYSlfWZNBNbEccvE/bG/RB9pXUPd4C3LRyFkULabDhsFBjR9uayq/8&#10;YhTMj0VxuFO7N9n723y34ezkzlap8Wh4XYHwNPj/8F870woWz0v4PROOgE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oJDMYAAADcAAAADwAAAAAAAAAAAAAAAACYAgAAZHJz&#10;L2Rvd25yZXYueG1sUEsFBgAAAAAEAAQA9QAAAIsDAAAAAA==&#10;" path="m2,c1,4,,10,,15v,1,,2,,3c,18,,18,,18v,,,,,c,18,,20,,22v,1,,3,,3c1,17,1,10,2,e" fillcolor="#cbccce" stroked="f">
                    <v:path arrowok="t" o:connecttype="custom" o:connectlocs="12,0;0,89;0,107;0,107;0,107;0,130;0,148;12,0" o:connectangles="0,0,0,0,0,0,0,0"/>
                  </v:shape>
                  <v:shape id="Freeform 641" o:spid="_x0000_s1665" style="position:absolute;left:1293;top:2636;width:12;height:82;visibility:visible;mso-wrap-style:square;v-text-anchor:top" coordsize="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YeS8MA&#10;AADcAAAADwAAAGRycy9kb3ducmV2LnhtbERPS0sDMRC+C/0PYQpexGYVWsq2aZH6wIuUbgv2OGzG&#10;3dXNZJvENv575yB4/Pjey3V2vTpTiJ1nA3eTAhRx7W3HjYHD/vl2DiomZIu9ZzLwQxHWq9HVEkvr&#10;L7yjc5UaJSEcSzTQpjSUWse6JYdx4gdi4T58cJgEhkbbgBcJd72+L4qZdtixNLQ40Kal+qv6dgZm&#10;29M0V/n99Pby+HRz3Az7sI2fxlyP88MCVKKc/sV/7lcrvqnMlzNyBP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YeS8MAAADcAAAADwAAAAAAAAAAAAAAAACYAgAAZHJzL2Rv&#10;d25yZXYueG1sUEsFBgAAAAAEAAQA9QAAAIgDAAAAAA==&#10;" path="m2,c1,4,,8,,12v,1,,1,1,2c1,11,2,6,2,3,2,2,2,1,2,e" fillcolor="#cbccce" stroked="f">
                    <v:path arrowok="t" o:connecttype="custom" o:connectlocs="12,0;0,70;6,82;12,18;12,0" o:connectangles="0,0,0,0,0"/>
                  </v:shape>
                  <v:shape id="Freeform 642" o:spid="_x0000_s1666" style="position:absolute;left:1288;top:2647;width:5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rJvMMA&#10;AADcAAAADwAAAGRycy9kb3ducmV2LnhtbESPQWvCQBSE70L/w/IKvelmhYpEVxEh0GtSPXh7Zl+T&#10;1OzbsLs1sb++Wyj0OMzMN8x2P9le3MmHzrEGtchAENfOdNxoOL0X8zWIEJEN9o5Jw4MC7HdPsy3m&#10;xo1c0r2KjUgQDjlqaGMccilD3ZLFsHADcfI+nLcYk/SNNB7HBLe9XGbZSlrsOC20ONCxpfpWfVkN&#10;1ZiV3zRdC3X5PPujKs8nowqtX56nwwZEpCn+h//ab0bD6lXB75l0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rJvMMAAADcAAAADwAAAAAAAAAAAAAAAACYAgAAZHJzL2Rv&#10;d25yZXYueG1sUEsFBgAAAAAEAAQA9QAAAIgDAAAAAA==&#10;" path="m,c,1,,2,,3,,4,,4,,4,1,2,1,1,1,,,,,,,e" fillcolor="#cbccce" stroked="f">
                    <v:path arrowok="t" o:connecttype="custom" o:connectlocs="0,0;0,18;0,24;5,0;0,0" o:connectangles="0,0,0,0,0"/>
                  </v:shape>
                  <v:shape id="Freeform 643" o:spid="_x0000_s1667" style="position:absolute;left:1288;top:2618;width:5;height:23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hXy8QA&#10;AADcAAAADwAAAGRycy9kb3ducmV2LnhtbESPwWrDMBBE74X8g9hCb7XsQENxophiMPRqJzn0trE2&#10;tltrZSQldvv1VaDQ4zAzb5hdsZhR3Mj5wbKCLElBELdWD9wpOB6q51cQPiBrHC2Tgm/yUOxXDzvM&#10;tZ25plsTOhEh7HNU0Icw5VL6tieDPrETcfQu1hkMUbpOaodzhJtRrtN0Iw0OHBd6nKjsqf1qrkZB&#10;M6f1Dy3nKvv4PLkyq09HnVVKPT0ub1sQgZbwH/5rv2sFm5c13M/EI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oV8vEAAAA3AAAAA8AAAAAAAAAAAAAAAAAmAIAAGRycy9k&#10;b3ducmV2LnhtbFBLBQYAAAAABAAEAPUAAACJAwAAAAA=&#10;" path="m,c,,,,,,,1,,2,,3v,,,1,,1c,4,,4,,3,,3,1,1,1,,1,,1,,,e" fillcolor="#cbccce" stroked="f">
                    <v:path arrowok="t" o:connecttype="custom" o:connectlocs="0,0;0,0;0,17;0,23;0,17;5,0;0,0" o:connectangles="0,0,0,0,0,0,0"/>
                  </v:shape>
                  <v:shape id="Freeform 644" o:spid="_x0000_s1668" style="position:absolute;left:1305;top:2600;width:12;height:30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0KT8cA&#10;AADcAAAADwAAAGRycy9kb3ducmV2LnhtbESPQWvCQBSE74X+h+UJvdWNFaVEV0kLhVpa0Si2x0f2&#10;mQ3Nvk2zq8Z/7woFj8PMfMNM552txZFaXzlWMOgnIIgLpysuFWw3b4/PIHxA1lg7JgVn8jCf3d9N&#10;MdXuxGs65qEUEcI+RQUmhCaV0heGLPq+a4ijt3etxRBlW0rd4inCbS2fkmQsLVYcFww29Gqo+M0P&#10;VkHY5dXi42Vlzln297Na7A+fX99LpR56XTYBEagLt/B/+10rGI+GcD0Tj4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dCk/HAAAA3AAAAA8AAAAAAAAAAAAAAAAAmAIAAGRy&#10;cy9kb3ducmV2LnhtbFBLBQYAAAAABAAEAPUAAACMAwAAAAA=&#10;" path="m1,v,,,,,c1,1,,3,,4v,,1,,1,1c1,4,1,4,1,4,1,3,2,2,2,1,2,1,1,,1,e" fillcolor="#cbccce" stroked="f">
                    <v:path arrowok="t" o:connecttype="custom" o:connectlocs="6,0;6,0;0,24;6,30;6,24;12,6;6,0" o:connectangles="0,0,0,0,0,0,0"/>
                  </v:shape>
                  <v:shape id="Freeform 645" o:spid="_x0000_s1669" style="position:absolute;left:1299;top:2511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1qJMQA&#10;AADcAAAADwAAAGRycy9kb3ducmV2LnhtbESPwWrDMBBE74H8g9hCb4ns0IbgRjYlYMjVbnLIbWNt&#10;bbfWykhK7Pbrq0Khx2Fm3jD7YjaDuJPzvWUF6ToBQdxY3XOr4PRWrnYgfEDWOFgmBV/kociXiz1m&#10;2k5c0b0OrYgQ9hkq6EIYMyl905FBv7YjcfTerTMYonSt1A6nCDeD3CTJVhrsOS50ONKho+azvhkF&#10;9ZRU3zRfy/TycXaHtDqfdFoq9fgwv76ACDSH//Bf+6gVbJ+f4P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NaiTEAAAA3AAAAA8AAAAAAAAAAAAAAAAAmAIAAGRycy9k&#10;b3ducmV2LnhtbFBLBQYAAAAABAAEAPUAAACJAwAAAAA=&#10;" path="m,c,,,,,,,1,,2,,3,,4,,4,,4v,,,,,c,3,1,2,1,1,1,,1,,,e" fillcolor="#cbccce" stroked="f">
                    <v:path arrowok="t" o:connecttype="custom" o:connectlocs="0,0;0,0;0,18;0,24;0,24;6,6;0,0" o:connectangles="0,0,0,0,0,0,0"/>
                  </v:shape>
                  <v:shape id="Freeform 646" o:spid="_x0000_s1670" style="position:absolute;left:1353;top:2500;width:11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4ijcYA&#10;AADcAAAADwAAAGRycy9kb3ducmV2LnhtbESPQWvCQBSE74L/YXlCL6KbiopEV2kLltRDQSvi8ZF9&#10;JsHs27C7jem/7wqCx2FmvmFWm87UoiXnK8sKXscJCOLc6ooLBcef7WgBwgdkjbVlUvBHHjbrfm+F&#10;qbY33lN7CIWIEPYpKihDaFIpfV6SQT+2DXH0LtYZDFG6QmqHtwg3tZwkyVwarDgulNjQR0n59fBr&#10;FISvqdt/D5v3Vk6Tz9PummWX4Vmpl0H3tgQRqAvP8KOdaQXz2QzuZ+IR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4ijcYAAADcAAAADwAAAAAAAAAAAAAAAACYAgAAZHJz&#10;L2Rvd25yZXYueG1sUEsFBgAAAAAEAAQA9QAAAIsDAAAAAA==&#10;" path="m1,v,,,,,c1,1,1,2,1,3,,4,1,4,1,4v,,,,,c1,3,2,2,2,1,2,,2,,1,e" fillcolor="#cbccce" stroked="f">
                    <v:path arrowok="t" o:connecttype="custom" o:connectlocs="6,0;6,0;6,17;6,23;6,23;11,6;6,0" o:connectangles="0,0,0,0,0,0,0"/>
                  </v:shape>
                  <v:shape id="Freeform 647" o:spid="_x0000_s1671" style="position:absolute;left:1323;top:2417;width:12;height:77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E9R8QA&#10;AADcAAAADwAAAGRycy9kb3ducmV2LnhtbESPT4vCMBTE78J+h/AWvIimu6xFu0ZZFhZ6WcF/4PHR&#10;PNti8lKaaOu3N4LgcZiZ3zCLVW+NuFLra8cKPiYJCOLC6ZpLBfvd33gGwgdkjcYxKbiRh9XybbDA&#10;TLuON3TdhlJECPsMFVQhNJmUvqjIop+4hjh6J9daDFG2pdQtdhFujfxMklRarDkuVNjQb0XFeXux&#10;CszofMu/uoM+NsnMcLqe53T5V2r43v98gwjUh1f42c61gnSawu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xPUfEAAAA3AAAAA8AAAAAAAAAAAAAAAAAmAIAAGRycy9k&#10;b3ducmV2LnhtbFBLBQYAAAAABAAEAPUAAACJAwAAAAA=&#10;" path="m2,v,,,1,,1c2,1,2,1,2,1,1,1,1,1,1,2v,,,,,c1,2,1,2,1,2v,,,,,c1,2,1,2,1,1v,1,,1,,2c1,5,,7,,10v,1,,2,1,3c1,9,2,5,2,v,,,,,e" fillcolor="#cbccce" stroked="f">
                    <v:path arrowok="t" o:connecttype="custom" o:connectlocs="12,0;12,6;12,6;6,12;6,12;6,12;6,12;6,6;6,18;0,59;6,77;12,0;12,0" o:connectangles="0,0,0,0,0,0,0,0,0,0,0,0,0"/>
                  </v:shape>
                  <v:shape id="Freeform 648" o:spid="_x0000_s1672" style="position:absolute;left:1293;top:2429;width:6;height:53;visibility:visible;mso-wrap-style:square;v-text-anchor:top" coordsize="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ntwMUA&#10;AADcAAAADwAAAGRycy9kb3ducmV2LnhtbESPzWrDMBCE74G+g9hCboncQn5wo4QSaMklBTs59LhY&#10;G8uJtTKSartvXxUCOQ4z8w2z2Y22FT350DhW8DLPQBBXTjdcKzifPmZrECEia2wdk4JfCrDbPk02&#10;mGs3cEF9GWuRIBxyVGBi7HIpQ2XIYpi7jjh5F+ctxiR9LbXHIcFtK1+zbCktNpwWDHa0N1Tdyh+r&#10;YHHsi2FfHEu3iucv/20un9eyV2r6PL6/gYg0xkf43j5oBcvFCv7Pp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qe3AxQAAANwAAAAPAAAAAAAAAAAAAAAAAJgCAABkcnMv&#10;ZG93bnJldi54bWxQSwUGAAAAAAQABAD1AAAAigMAAAAA&#10;" path="m1,c1,1,,4,,6,,7,,8,,9,1,6,1,3,1,e" fillcolor="#cbccce" stroked="f">
                    <v:path arrowok="t" o:connecttype="custom" o:connectlocs="6,0;0,35;0,53;6,0" o:connectangles="0,0,0,0"/>
                  </v:shape>
                  <v:shape id="Freeform 649" o:spid="_x0000_s1673" style="position:absolute;left:1317;top:2370;width:12;height:5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E1rcMA&#10;AADcAAAADwAAAGRycy9kb3ducmV2LnhtbERPz2vCMBS+D/wfwhN209SJRapR1DlQ2EXrdn42b21Z&#10;8lKazNb99ctB2PHj+71c99aIG7W+dqxgMk5AEBdO11wquORvozkIH5A1Gsek4E4e1qvB0xIz7To+&#10;0e0cShFD2GeooAqhyaT0RUUW/dg1xJH7cq3FEGFbSt1iF8OtkS9JkkqLNceGChvaVVR8n3+sgu1n&#10;/trn793smn/sU3M/HM3096jU87DfLEAE6sO/+OE+aAXpLK6NZ+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E1rcMAAADcAAAADwAAAAAAAAAAAAAAAACYAgAAZHJzL2Rv&#10;d25yZXYueG1sUEsFBgAAAAAEAAQA9QAAAIgDAAAAAA==&#10;" path="m1,c1,2,,4,,6,,7,,8,1,9,1,7,2,4,2,2,2,1,2,,1,e" fillcolor="#cbccce" stroked="f">
                    <v:path arrowok="t" o:connecttype="custom" o:connectlocs="6,0;0,35;6,53;12,12;6,0" o:connectangles="0,0,0,0,0"/>
                  </v:shape>
                  <v:shape id="Freeform 650" o:spid="_x0000_s1674" style="position:absolute;left:1358;top:2299;width:6;height:41;visibility:visible;mso-wrap-style:square;v-text-anchor:top" coordsize="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oYdcUA&#10;AADcAAAADwAAAGRycy9kb3ducmV2LnhtbESPQUvDQBSE70L/w/IKXsRuKlqa2G0RoWiPJq3nR/Y1&#10;G5t9G7LPNv57VxB6HGbmG2a1GX2nzjTENrCB+SwDRVwH23JjYF9t75egoiBb7AKTgR+KsFlPblZY&#10;2HDhDzqX0qgE4VigASfSF1rH2pHHOAs9cfKOYfAoSQ6NtgNeEtx3+iHLFtpjy2nBYU+vjupT+e0N&#10;fO0O7nNXyt1jnkvVV2+H0/y4NeZ2Or48gxIa5Rr+b79bA4unHP7OpCO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hh1xQAAANwAAAAPAAAAAAAAAAAAAAAAAJgCAABkcnMv&#10;ZG93bnJldi54bWxQSwUGAAAAAAQABAD1AAAAigMAAAAA&#10;" path="m,c,,,,,,,2,,4,,6v,,,1,,1c,7,,7,,7,,6,1,3,1,2,1,1,1,,,e" fillcolor="#cbccce" stroked="f">
                    <v:path arrowok="t" o:connecttype="custom" o:connectlocs="0,0;0,0;0,35;0,41;0,41;6,12;0,0" o:connectangles="0,0,0,0,0,0,0"/>
                  </v:shape>
                  <v:shape id="Freeform 651" o:spid="_x0000_s1675" style="position:absolute;left:1364;top:2240;width:6;height:29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72CsQA&#10;AADcAAAADwAAAGRycy9kb3ducmV2LnhtbERPy2rCQBTdC/2H4RbcSJ2oGErqKFIUdFPw0YW768xt&#10;kjZzJ2RGE/v1zkJweTjv2aKzlbhS40vHCkbDBASxdqbkXMHxsH57B+EDssHKMSm4kYfF/KU3w8y4&#10;lnd03YdcxBD2GSooQqgzKb0uyKIfupo4cj+usRgibHJpGmxjuK3kOElSabHk2FBgTZ8F6b/9xSr4&#10;Yv075vNJrybLc9t9n7ab/8FUqf5rt/wAEagLT/HDvTEK0jTOj2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u9grEAAAA3AAAAA8AAAAAAAAAAAAAAAAAmAIAAGRycy9k&#10;b3ducmV2LnhtbFBLBQYAAAAABAAEAPUAAACJAwAAAAA=&#10;" path="m1,v,,,,,c1,1,,3,,4v,,,1,1,1c1,5,1,5,1,5,1,4,1,2,1,1,1,1,1,,1,e" fillcolor="#cbccce" stroked="f">
                    <v:path arrowok="t" o:connecttype="custom" o:connectlocs="6,0;6,0;0,23;6,29;6,29;6,6;6,0" o:connectangles="0,0,0,0,0,0,0"/>
                  </v:shape>
                  <v:shape id="Freeform 652" o:spid="_x0000_s1676" style="position:absolute;left:1305;top:2228;width:6;height:29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TkcYA&#10;AADcAAAADwAAAGRycy9kb3ducmV2LnhtbESPQWvCQBSE74X+h+UVvBTdaGmQ6CoiCnopVNuDt+fu&#10;M4lm34bsatL++m5B8DjMzDfMdN7ZStyo8aVjBcNBAoJYO1NyruBrv+6PQfiAbLByTAp+yMN89vw0&#10;xcy4lj/ptgu5iBD2GSooQqgzKb0uyKIfuJo4eifXWAxRNrk0DbYRbis5SpJUWiw5LhRY07Igfdld&#10;rYIP1ucRHw969bY4tt33Ybv5fX1XqvfSLSYgAnXhEb63N0ZBmg7h/0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JTkcYAAADcAAAADwAAAAAAAAAAAAAAAACYAgAAZHJz&#10;L2Rvd25yZXYueG1sUEsFBgAAAAAEAAQA9QAAAIsDAAAAAA==&#10;" path="m,c,1,,1,,1,,2,,3,,4,,5,,5,,5v,,,,,c,4,1,3,1,2,1,1,1,1,,e" fillcolor="#cbccce" stroked="f">
                    <v:path arrowok="t" o:connecttype="custom" o:connectlocs="0,0;0,6;0,23;0,29;0,29;6,12;0,0" o:connectangles="0,0,0,0,0,0,0"/>
                  </v:shape>
                  <v:shape id="Freeform 653" o:spid="_x0000_s1677" style="position:absolute;left:1305;top:2175;width:6;height:29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N5scA&#10;AADcAAAADwAAAGRycy9kb3ducmV2LnhtbESPT2vCQBTE7wW/w/IEL0U3TTGU6CoiFexF8E8P3p67&#10;r0lq9m3Ibk3qp+8WCj0OM/MbZr7sbS1u1PrKsYKnSQKCWDtTcaHgdNyMX0D4gGywdkwKvsnDcjF4&#10;mGNuXMd7uh1CISKEfY4KyhCaXEqvS7LoJ64hjt6Hay2GKNtCmha7CLe1TJMkkxYrjgslNrQuSV8P&#10;X1bBjvVnypezfn1eXbr+/fy2vT9OlRoN+9UMRKA+/If/2lujIMtS+D0Tj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wzebHAAAA3AAAAA8AAAAAAAAAAAAAAAAAmAIAAGRy&#10;cy9kb3ducmV2LnhtbFBLBQYAAAAABAAEAPUAAACMAwAAAAA=&#10;" path="m1,v,,,,,c1,1,,3,,4v,,,1,1,1c1,5,1,5,1,5,1,4,1,2,1,1,1,1,1,,1,e" fillcolor="#cbccce" stroked="f">
                    <v:path arrowok="t" o:connecttype="custom" o:connectlocs="6,0;6,0;0,23;6,29;6,29;6,6;6,0" o:connectangles="0,0,0,0,0,0,0"/>
                  </v:shape>
                  <v:shape id="Freeform 654" o:spid="_x0000_s1678" style="position:absolute;left:1305;top:2151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zqXsMA&#10;AADcAAAADwAAAGRycy9kb3ducmV2LnhtbESPT2sCMRDF7wW/Qxiht5q1hUVXo4jQ0pv4B8/jZtxd&#10;3Exiku5uv31TEDw+3rzfm7dcD6YVHfnQWFYwnWQgiEurG64UnI6fbzMQISJrbC2Tgl8KsF6NXpZY&#10;aNvznrpDrESCcChQQR2jK6QMZU0Gw8Q64uRdrTcYk/SV1B77BDetfM+yXBpsODXU6GhbU3k7/Jj0&#10;xvysv679tnL3y85N975z8rRT6nU8bBYgIg3xefxIf2sFef4B/2MSAe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zqXsMAAADcAAAADwAAAAAAAAAAAAAAAACYAgAAZHJzL2Rv&#10;d25yZXYueG1sUEsFBgAAAAAEAAQA9QAAAIgDAAAAAA==&#10;" path="m1,v,,,,,1c,1,,1,,2v,,,,,c,2,,3,1,3v,,,,,c1,2,1,1,1,1,1,1,1,,1,e" fillcolor="#cbccce" stroked="f">
                    <v:path arrowok="t" o:connecttype="custom" o:connectlocs="6,0;6,6;0,12;0,12;6,18;6,18;6,6;6,0" o:connectangles="0,0,0,0,0,0,0,0"/>
                  </v:shape>
                  <v:shape id="Freeform 655" o:spid="_x0000_s1679" style="position:absolute;left:1394;top:1974;width:12;height:130;visibility:visible;mso-wrap-style:square;v-text-anchor:top" coordsize="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+LIMIA&#10;AADcAAAADwAAAGRycy9kb3ducmV2LnhtbESP0YrCMBRE34X9h3AF3zS11CJdo8iCsKygWPcDLs21&#10;LTY3JYla/36zIPg4zMwZZrUZTCfu5HxrWcF8loAgrqxuuVbwe95NlyB8QNbYWSYFT/KwWX+MVlho&#10;++AT3ctQiwhhX6CCJoS+kNJXDRn0M9sTR+9incEQpauldviIcNPJNElyabDluNBgT18NVdfyZhSk&#10;VPJi72m5z0J7cD9HW23TTKnJeNh+ggg0hHf41f7WCvI8g/8z8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T4sgwgAAANwAAAAPAAAAAAAAAAAAAAAAAJgCAABkcnMvZG93&#10;bnJldi54bWxQSwUGAAAAAAQABAD1AAAAhwMAAAAA&#10;" path="m2,c1,4,,13,,19v,1,,2,,3c1,14,2,7,2,e" fillcolor="#cbccce" stroked="f">
                    <v:path arrowok="t" o:connecttype="custom" o:connectlocs="12,0;0,112;0,130;12,0" o:connectangles="0,0,0,0"/>
                  </v:shape>
                  <v:shape id="Freeform 656" o:spid="_x0000_s1680" style="position:absolute;left:1382;top:2039;width:6;height:47;visibility:visible;mso-wrap-style:square;v-text-anchor:top" coordsize="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4Ep8IA&#10;AADcAAAADwAAAGRycy9kb3ducmV2LnhtbESPQWvCQBSE74L/YXmCN90obZDUVUQs6bU2l9xes88k&#10;mH0bd1cT/323UOhxmJlvmO1+NJ14kPOtZQWrZQKCuLK65VpB8fW+2IDwAVljZ5kUPMnDfjedbDHT&#10;duBPepxDLSKEfYYKmhD6TEpfNWTQL21PHL2LdQZDlK6W2uEQ4aaT6yRJpcGW40KDPR0bqq7nu1Hg&#10;yqLLT/jyva4PZXrqA990zkrNZ+PhDUSgMfyH/9ofWkGavsLvmXgE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3gSnwgAAANwAAAAPAAAAAAAAAAAAAAAAAJgCAABkcnMvZG93&#10;bnJldi54bWxQSwUGAAAAAAQABAD1AAAAhwMAAAAA&#10;" path="m1,c1,,,3,,5,,7,,8,,8,1,5,1,2,1,e" fillcolor="#cbccce" stroked="f">
                    <v:path arrowok="t" o:connecttype="custom" o:connectlocs="6,0;0,29;0,47;6,0" o:connectangles="0,0,0,0"/>
                  </v:shape>
                  <v:shape id="Freeform 657" o:spid="_x0000_s1681" style="position:absolute;left:1418;top:2021;width:11;height:65;visibility:visible;mso-wrap-style:square;v-text-anchor:top" coordsize="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ruMUA&#10;AADcAAAADwAAAGRycy9kb3ducmV2LnhtbESPQWvCQBSE70L/w/IKvUizMeAi0VVKQbC9VcXQ2yP7&#10;TILZtzG7mvTfdwsFj8PMfMOsNqNtxZ163zjWMEtSEMSlMw1XGo6H7esChA/IBlvHpOGHPGzWT5MV&#10;5sYN/EX3fahEhLDPUUMdQpdL6cuaLPrEdcTRO7veYoiyr6TpcYhw28osTZW02HBcqLGj95rKy/5m&#10;NUznn8V3VlT2cjXz26yj6+njpLR+eR7fliACjeER/m/vjAalFP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qu4xQAAANwAAAAPAAAAAAAAAAAAAAAAAJgCAABkcnMv&#10;ZG93bnJldi54bWxQSwUGAAAAAAQABAD1AAAAigMAAAAA&#10;" path="m2,c1,1,,5,,8v,1,,2,,3c1,7,1,4,2,e" fillcolor="#cbccce" stroked="f">
                    <v:path arrowok="t" o:connecttype="custom" o:connectlocs="11,0;0,47;0,65;11,0" o:connectangles="0,0,0,0"/>
                  </v:shape>
                  <v:shape id="Freeform 658" o:spid="_x0000_s1682" style="position:absolute;left:1323;top:2045;width:6;height:11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yf6cYA&#10;AADcAAAADwAAAGRycy9kb3ducmV2LnhtbESPQWvCQBSE7wX/w/IEb3VjaaNEVymhRXvowSiot0f2&#10;mQSzb9PsauK/7xYKHoeZ+YZZrHpTixu1rrKsYDKOQBDnVldcKNjvPp9nIJxH1lhbJgV3crBaDp4W&#10;mGjb8ZZumS9EgLBLUEHpfZNI6fKSDLqxbYiDd7atQR9kW0jdYhfgppYvURRLgxWHhRIbSkvKL9nV&#10;KEjP94+qe82+3uTl9JPq78Ox12ulRsP+fQ7CU+8f4f/2RiuI4yn8nQ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yf6cYAAADcAAAADwAAAAAAAAAAAAAAAACYAgAAZHJz&#10;L2Rvd25yZXYueG1sUEsFBgAAAAAEAAQA9QAAAIsDAAAAAA==&#10;" path="m1,c,,,,,,,,,,,,,,,,,,,,,1,,2v,,,,,c,2,,2,,2v1,,1,,1,c1,2,1,2,1,2v,,,,,c1,2,1,2,1,1,1,1,1,,1,v,,,,,e" fillcolor="#cbccce" stroked="f">
                    <v:path arrowok="t" o:connecttype="custom" o:connectlocs="6,0;0,0;0,0;0,0;0,11;0,11;0,11;6,11;6,11;6,11;6,6;6,0;6,0" o:connectangles="0,0,0,0,0,0,0,0,0,0,0,0,0"/>
                  </v:shape>
                  <v:shape id="Freeform 659" o:spid="_x0000_s1683" style="position:absolute;left:1388;top:2003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h4L8MA&#10;AADcAAAADwAAAGRycy9kb3ducmV2LnhtbESPwW7CMAyG75N4h8hIu42UHaqtIyCExLQbgiHOXmPa&#10;isYJSdZ2bz8fJu1o/f4/f15tJtergWLqPBtYLgpQxLW3HTcGzp/7pxdQKSNb7D2TgR9KsFnPHlZY&#10;WT/ykYZTbpRAOFVooM05VFqnuiWHaeEDsWRXHx1mGWOjbcRR4K7Xz0VRaocdy4UWA+1aqm+nbyca&#10;rxf7fh13Tbh/HcLyGIegzwdjHufT9g1Upin/L/+1P6yBshRbeUYI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h4L8MAAADcAAAADwAAAAAAAAAAAAAAAACYAgAAZHJzL2Rv&#10;d25yZXYueG1sUEsFBgAAAAAEAAQA9QAAAIgDAAAAAA==&#10;" path="m,c,1,,2,,3v1,,1,,1,c1,2,1,1,1,,,,,,,e" fillcolor="#cbccce" stroked="f">
                    <v:path arrowok="t" o:connecttype="custom" o:connectlocs="0,0;0,18;6,18;6,0;0,0" o:connectangles="0,0,0,0,0"/>
                  </v:shape>
                  <v:shape id="Freeform 660" o:spid="_x0000_s1684" style="position:absolute;left:1423;top:1968;width:12;height:41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zg0MUA&#10;AADcAAAADwAAAGRycy9kb3ducmV2LnhtbESP0WrCQBRE3wv9h+UWfJG6W5VQU1cpQlGhCEY/4DZ7&#10;m4Rk74bsGuPfu0Khj8PMnGGW68E2oqfOV441vE0UCOLcmYoLDefT1+s7CB+QDTaOScONPKxXz09L&#10;TI278pH6LBQiQtinqKEMoU2l9HlJFv3EtcTR+3WdxRBlV0jT4TXCbSOnSiXSYsVxocSWNiXldXax&#10;GuT3fltvfga61L06TOezzI1VpfXoZfj8ABFoCP/hv/bOaEiSBTz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ODQxQAAANwAAAAPAAAAAAAAAAAAAAAAAJgCAABkcnMv&#10;ZG93bnJldi54bWxQSwUGAAAAAAQABAD1AAAAigMAAAAA&#10;" path="m,c,,,,,,,1,,3,,5,,6,,6,,7,,6,,6,1,6v,,,,,c1,6,1,6,1,6v,,,,,c1,6,1,6,1,6,1,5,1,4,,4,,3,1,3,1,3,1,2,1,2,1,1,1,1,1,,2,,1,,1,,,e" fillcolor="#cbccce" stroked="f">
                    <v:path arrowok="t" o:connecttype="custom" o:connectlocs="0,0;0,0;0,29;0,41;6,35;6,35;6,35;6,35;6,35;0,23;6,18;6,6;12,0;0,0" o:connectangles="0,0,0,0,0,0,0,0,0,0,0,0,0,0"/>
                  </v:shape>
                  <v:shape id="Freeform 661" o:spid="_x0000_s1685" style="position:absolute;left:1382;top:1956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zddcMA&#10;AADcAAAADwAAAGRycy9kb3ducmV2LnhtbERPz2vCMBS+D/wfwhO8iKaKqHRGUUHpdhDUMXZ8NM+2&#10;2LyUJNb63y+HwY4f3+/VpjO1aMn5yrKCyTgBQZxbXXGh4Ot6GC1B+ICssbZMCl7kYbPuva0w1fbJ&#10;Z2ovoRAxhH2KCsoQmlRKn5dk0I9tQxy5m3UGQ4SukNrhM4abWk6TZC4NVhwbSmxoX1J+vzyMgvAx&#10;c+fTsNm1cpYcvz/vWXYb/ig16HfbdxCBuvAv/nNnWsF8EefHM/E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zddcMAAADcAAAADwAAAAAAAAAAAAAAAACYAgAAZHJzL2Rv&#10;d25yZXYueG1sUEsFBgAAAAAEAAQA9QAAAIgDAAAAAA==&#10;" path="m1,c1,1,1,2,,4v1,,1,,1,c1,2,1,1,2,,1,,1,,1,e" fillcolor="#cbccce" stroked="f">
                    <v:path arrowok="t" o:connecttype="custom" o:connectlocs="6,0;0,24;6,24;12,0;6,0" o:connectangles="0,0,0,0,0"/>
                  </v:shape>
                  <v:shape id="Freeform 662" o:spid="_x0000_s1686" style="position:absolute;left:1394;top:1956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028YA&#10;AADcAAAADwAAAGRycy9kb3ducmV2LnhtbESPQWvCQBSE7wX/w/KE3upGsSrRVSQobQ89NArq7ZF9&#10;JsHs25jdmvjvXaHQ4zAz3zCLVWcqcaPGlZYVDAcRCOLM6pJzBfvd9m0GwnlkjZVlUnAnB6tl72WB&#10;sbYt/9At9bkIEHYxKii8r2MpXVaQQTewNXHwzrYx6INscqkbbAPcVHIURRNpsOSwUGBNSUHZJf01&#10;CpLzfVO24/TrXV5O10R/H46d/lDqtd+t5yA8df4//Nf+1Aom0yE8z4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A028YAAADcAAAADwAAAAAAAAAAAAAAAACYAgAAZHJz&#10;L2Rvd25yZXYueG1sUEsFBgAAAAAEAAQA9QAAAIsDAAAAAA==&#10;" path="m1,c,,,,,,,,,,,,,,,,,,,,,1,,1,,2,,2,,2v,,,,,c1,2,1,2,1,2v,,,,,c1,2,1,2,1,2,1,1,1,,1,e" fillcolor="#cbccce" stroked="f">
                    <v:path arrowok="t" o:connecttype="custom" o:connectlocs="6,0;0,0;0,0;0,0;0,6;0,12;0,12;6,12;6,12;6,12;6,0" o:connectangles="0,0,0,0,0,0,0,0,0,0,0"/>
                  </v:shape>
                  <v:shape id="Freeform 663" o:spid="_x0000_s1687" style="position:absolute;left:1400;top:1932;width:12;height:30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TztMcA&#10;AADcAAAADwAAAGRycy9kb3ducmV2LnhtbESPQWvCQBSE74X+h+UVvNWNHmyJrhILgootGkvb4yP7&#10;zIZm38bsqvHfd4WCx2FmvmEms87W4kytrxwrGPQTEMSF0xWXCj73i+dXED4ga6wdk4IreZhNHx8m&#10;mGp34R2d81CKCGGfogITQpNK6QtDFn3fNcTRO7jWYoiyLaVu8RLhtpbDJBlJixXHBYMNvRkqfvOT&#10;VRC+8mq1nm/NNcuOP9vV4bR5//5QqvfUZWMQgbpwD/+3l1rB6GUItzPxCM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k87THAAAA3AAAAA8AAAAAAAAAAAAAAAAAmAIAAGRy&#10;cy9kb3ducmV2LnhtbFBLBQYAAAAABAAEAPUAAACMAwAAAAA=&#10;" path="m2,c1,,,2,,3,,4,,5,1,5v,,,,,c1,5,1,5,1,5v,,,,,c1,5,2,5,2,5v,,,,,c1,4,1,3,1,3,1,2,1,1,2,e" fillcolor="#cbccce" stroked="f">
                    <v:path arrowok="t" o:connecttype="custom" o:connectlocs="12,0;0,18;6,30;6,30;6,30;6,30;12,30;12,30;6,18;12,0" o:connectangles="0,0,0,0,0,0,0,0,0,0"/>
                  </v:shape>
                  <v:shape id="Freeform 664" o:spid="_x0000_s1688" style="position:absolute;left:1412;top:1867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V8g8MA&#10;AADcAAAADwAAAGRycy9kb3ducmV2LnhtbESPQWsCMRCF74L/IYzQm2ZtwdbVKCK09CZa8Txuxt3F&#10;zSRN0t313xtB6PHx5n1v3nLdm0a05ENtWcF0koEgLqyuuVRw/Pkcf4AIEVljY5kU3CjAejUcLDHX&#10;tuM9tYdYigThkKOCKkaXSxmKigyGiXXEybtYbzAm6UupPXYJbhr5mmUzabDm1FCho21FxfXwZ9Ib&#10;85P+unTb0v2ed266962Tx51SL6N+swARqY//x8/0t1Ywe3+Dx5hE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V8g8MAAADcAAAADwAAAAAAAAAAAAAAAACYAgAAZHJzL2Rv&#10;d25yZXYueG1sUEsFBgAAAAAEAAQA9QAAAIgDAAAAAA==&#10;" path="m,c,1,,2,,3v,,,,,c1,2,1,1,1,,,,,,,e" fillcolor="#cbccce" stroked="f">
                    <v:path arrowok="t" o:connecttype="custom" o:connectlocs="0,0;0,18;0,18;6,0;0,0" o:connectangles="0,0,0,0,0"/>
                  </v:shape>
                  <v:shape id="Freeform 665" o:spid="_x0000_s1689" style="position:absolute;left:1353;top:1743;width:5;height:36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HXXcYA&#10;AADcAAAADwAAAGRycy9kb3ducmV2LnhtbESPQWuDQBSE74H+h+UVekvWFEmKzSa0hUI9SIjaQ28P&#10;90Ul7ltxt2r+fbcQyHGYmW+Y3WE2nRhpcK1lBetVBIK4srrlWkFZfC5fQDiPrLGzTAqu5OCwf1js&#10;MNF24hONua9FgLBLUEHjfZ9I6aqGDLqV7YmDd7aDQR/kUEs94BTgppPPUbSRBlsOCw329NFQdcl/&#10;jYJ3l11/iiw+6UJyOn2v2/KY5ko9Pc5vryA8zf4evrW/tILNNob/M+EIyP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HXXcYAAADcAAAADwAAAAAAAAAAAAAAAACYAgAAZHJz&#10;L2Rvd25yZXYueG1sUEsFBgAAAAAEAAQA9QAAAIsDAAAAAA==&#10;" path="m1,c,2,,4,,6v,,1,,1,c1,6,1,6,1,5v,,,-1,,-2c1,2,1,1,1,e" fillcolor="#cbccce" stroked="f">
                    <v:path arrowok="t" o:connecttype="custom" o:connectlocs="5,0;0,36;5,36;5,30;5,18;5,0" o:connectangles="0,0,0,0,0,0"/>
                  </v:shape>
                  <v:shape id="Freeform 666" o:spid="_x0000_s1690" style="position:absolute;left:1388;top:1731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v0cQA&#10;AADcAAAADwAAAGRycy9kb3ducmV2LnhtbESPT4vCMBTE74LfITzBm6Yu1D/VKOoi622xevD4aJ5t&#10;sXmpTdTufvqNsOBxmJnfMItVayrxoMaVlhWMhhEI4szqknMFp+NuMAXhPLLGyjIp+CEHq2W3s8BE&#10;2ycf6JH6XAQIuwQVFN7XiZQuK8igG9qaOHgX2xj0QTa51A0+A9xU8iOKxtJgyWGhwJq2BWXX9G4U&#10;nLe3dHKfWUvx8RZvPn/d+ftrqlS/167nIDy1/h3+b++1gvEkhteZc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79HEAAAA3AAAAA8AAAAAAAAAAAAAAAAAmAIAAGRycy9k&#10;b3ducmV2LnhtbFBLBQYAAAAABAAEAPUAAACJAwAAAAA=&#10;" path="m,c,,,,,,,1,1,1,1,2,1,1,1,,2,,1,,1,,,e" fillcolor="#cbccce" stroked="f">
                    <v:path arrowok="t" o:connecttype="custom" o:connectlocs="0,0;0,0;6,12;12,0;0,0" o:connectangles="0,0,0,0,0"/>
                  </v:shape>
                  <v:shape id="Freeform 667" o:spid="_x0000_s1691" style="position:absolute;left:1358;top:1672;width:12;height:3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Hpy8UA&#10;AADcAAAADwAAAGRycy9kb3ducmV2LnhtbESPT4vCMBTE74LfITzBm6YKVukaRfyDLh5kdQ8eH83b&#10;tmzzUppoq59+Iwh7HGbmN8x82ZpS3Kl2hWUFo2EEgji1uuBMwfdlN5iBcB5ZY2mZFDzIwXLR7cwx&#10;0bbhL7qffSYChF2CCnLvq0RKl+Zk0A1tRRy8H1sb9EHWmdQ1NgFuSjmOolgaLDgs5FjROqf093wz&#10;CtrT1e43z8lopT/HD3csttfmFCnV77WrDxCeWv8ffrcPWkE8jeF1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enLxQAAANwAAAAPAAAAAAAAAAAAAAAAAJgCAABkcnMv&#10;ZG93bnJldi54bWxQSwUGAAAAAAQABAD1AAAAigMAAAAA&#10;" path="m2,c1,2,2,5,,6v1,,1,,2,c2,6,2,6,2,6,2,4,2,2,2,1,2,,2,,2,e" fillcolor="#cbccce" stroked="f">
                    <v:path arrowok="t" o:connecttype="custom" o:connectlocs="12,0;0,36;12,36;12,36;12,6;12,0" o:connectangles="0,0,0,0,0,0"/>
                  </v:shape>
                  <v:shape id="Freeform 668" o:spid="_x0000_s1692" style="position:absolute;left:1358;top:1607;width:6;height:48;visibility:visible;mso-wrap-style:square;v-text-anchor:top" coordsize="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plsMA&#10;AADcAAAADwAAAGRycy9kb3ducmV2LnhtbESPwWrDMBBE74X8g9hAb42cUOziRDahJLjXurnktrU2&#10;tom1ciUldv++KhR6HGbmDbMrZzOIOznfW1awXiUgiBure24VnD6OTy8gfEDWOFgmBd/koSwWDzvM&#10;tZ34ne51aEWEsM9RQRfCmEvpm44M+pUdiaN3sc5giNK1UjucItwMcpMkqTTYc1zocKTXjpprfTMK&#10;3Pk0VAd8/ty0+3N6GAN/6YqVelzO+y2IQHP4D/+137SCNMvg90w8Ar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mplsMAAADcAAAADwAAAAAAAAAAAAAAAACYAgAAZHJzL2Rv&#10;d25yZXYueG1sUEsFBgAAAAAEAAQA9QAAAIgDAAAAAA==&#10;" path="m1,v,1,,1,,1c1,2,,5,,6,,7,,7,1,8v,,,-1,,-1c1,6,1,4,1,2,1,1,1,1,1,e" fillcolor="#cbccce" stroked="f">
                    <v:path arrowok="t" o:connecttype="custom" o:connectlocs="6,0;6,6;0,36;6,48;6,42;6,12;6,0" o:connectangles="0,0,0,0,0,0,0"/>
                  </v:shape>
                  <v:shape id="Freeform 669" o:spid="_x0000_s1693" style="position:absolute;left:1376;top:1607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rRc8MA&#10;AADcAAAADwAAAGRycy9kb3ducmV2LnhtbERPz2vCMBS+D/wfwhO8iKaKqHRGUUHpdhDUMXZ8NM+2&#10;2LyUJNb63y+HwY4f3+/VpjO1aMn5yrKCyTgBQZxbXXGh4Ot6GC1B+ICssbZMCl7kYbPuva0w1fbJ&#10;Z2ovoRAxhH2KCsoQmlRKn5dk0I9tQxy5m3UGQ4SukNrhM4abWk6TZC4NVhwbSmxoX1J+vzyMgvAx&#10;c+fTsNm1cpYcvz/vWXYb/ig16HfbdxCBuvAv/nNnWsF8EdfGM/E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rRc8MAAADcAAAADwAAAAAAAAAAAAAAAACYAgAAZHJzL2Rv&#10;d25yZXYueG1sUEsFBgAAAAAEAAQA9QAAAIgDAAAAAA==&#10;" path="m1,v,,,,,c1,,1,,1,,1,1,,3,,4v1,,1,,1,c1,4,1,4,1,4,1,3,1,3,1,2,2,2,2,1,1,1,1,,1,,1,e" fillcolor="#cbccce" stroked="f">
                    <v:path arrowok="t" o:connecttype="custom" o:connectlocs="6,0;6,0;6,0;0,24;6,24;6,24;6,12;6,6;6,0" o:connectangles="0,0,0,0,0,0,0,0,0"/>
                  </v:shape>
                  <v:shape id="Freeform 670" o:spid="_x0000_s1694" style="position:absolute;left:1406;top:1554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Y43ccA&#10;AADcAAAADwAAAGRycy9kb3ducmV2LnhtbESPT2vCQBTE70K/w/IK3ppNi39TVynBYnvwYBRsb4/s&#10;Mwlm38bs1sRv3y0UPA4z8xtmsepNLa7UusqygucoBkGcW11xoeCwf3+agXAeWWNtmRTcyMFq+TBY&#10;YKJtxzu6Zr4QAcIuQQWl900ipctLMugi2xAH72Rbgz7ItpC6xS7ATS1f4ngiDVYcFkpsKC0pP2c/&#10;RkF6uq2rbpR9juX5+5Lq7fGr1xulho/92ysIT72/h//bH1rBZDqHv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GON3HAAAA3AAAAA8AAAAAAAAAAAAAAAAAmAIAAGRy&#10;cy9kb3ducmV2LnhtbFBLBQYAAAAABAAEAPUAAACMAwAAAAA=&#10;" path="m,c,,,,,,,,,,,,,,,,,,,,,1,,1v,,,1,,1c,2,,2,,2v,,,,,c,2,,2,,2v,,,,,c,2,,2,,2,,2,1,1,1,,1,,1,,,e" fillcolor="#cbccce" stroked="f">
                    <v:path arrowok="t" o:connecttype="custom" o:connectlocs="0,0;0,0;0,0;0,0;0,6;0,12;0,12;0,12;0,12;0,12;0,12;6,0;0,0" o:connectangles="0,0,0,0,0,0,0,0,0,0,0,0,0"/>
                  </v:shape>
                  <v:shape id="Freeform 671" o:spid="_x0000_s1695" style="position:absolute;left:1412;top:1483;width:11;height:42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qvt8EA&#10;AADcAAAADwAAAGRycy9kb3ducmV2LnhtbERPy4rCMBTdD/gP4QpuBk18IFKNIoI4AyJMxw+4Nte2&#10;tLkpTaydv58sBJeH897seluLjlpfOtYwnSgQxJkzJecarr/H8QqED8gGa8ek4Y887LaDjw0mxj35&#10;h7o05CKGsE9QQxFCk0jps4Is+olriCN3d63FEGGbS9PiM4bbWs6UWkqLJceGAhs6FJRV6cNqkOfv&#10;U3W49fSoOnWZLeap+1Sl1qNhv1+DCNSHt/jl/jIalqs4P56JR0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6r7fBAAAA3AAAAA8AAAAAAAAAAAAAAAAAmAIAAGRycy9kb3du&#10;cmV2LnhtbFBLBQYAAAAABAAEAPUAAACGAwAAAAA=&#10;" path="m1,v,,,,,c1,2,,4,,5,,6,1,7,1,7v,,,,,-1c1,5,2,3,2,1,2,1,2,,1,e" fillcolor="#cbccce" stroked="f">
                    <v:path arrowok="t" o:connecttype="custom" o:connectlocs="6,0;6,0;0,30;6,42;6,36;11,6;6,0" o:connectangles="0,0,0,0,0,0,0"/>
                  </v:shape>
                  <v:shape id="Freeform 672" o:spid="_x0000_s1696" style="position:absolute;left:1435;top:1477;width:6;height:36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E4sUA&#10;AADcAAAADwAAAGRycy9kb3ducmV2LnhtbESPQWuDQBSE74X+h+UVcmtWS5BgsgltoRAPEtTkkNvD&#10;fVWp+1bcbTT/Phso9DjMzDfMdj+bXlxpdJ1lBfEyAkFcW91xo+BUfb2uQTiPrLG3TApu5GC/e37a&#10;YqrtxAVdS9+IAGGXooLW+yGV0tUtGXRLOxAH79uOBn2QYyP1iFOAm16+RVEiDXYcFloc6LOl+qf8&#10;NQo+XH67VPmq0JXkbDrH3emYlUotXub3DQhPs/8P/7UPWkGyjuFxJhw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8wTixQAAANwAAAAPAAAAAAAAAAAAAAAAAJgCAABkcnMv&#10;ZG93bnJldi54bWxQSwUGAAAAAAQABAD1AAAAigMAAAAA&#10;" path="m1,v,,,,,c1,1,,3,,4,,5,,5,1,6v,,,-1,,-1c1,4,1,2,1,1,1,,1,,1,e" fillcolor="#cbccce" stroked="f">
                    <v:path arrowok="t" o:connecttype="custom" o:connectlocs="6,0;6,0;0,24;6,36;6,30;6,6;6,0" o:connectangles="0,0,0,0,0,0,0"/>
                  </v:shape>
                  <v:shape id="Freeform 673" o:spid="_x0000_s1697" style="position:absolute;left:1388;top:1471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ypP8IA&#10;AADcAAAADwAAAGRycy9kb3ducmV2LnhtbESPT4vCMBDF7wt+hzDC3tZUD6LVKCIoexP/sOfZZmyL&#10;zSQm2bb77Y0geHy8eb83b7nuTSNa8qG2rGA8ykAQF1bXXCq4nHdfMxAhImtsLJOCfwqwXg0+lphr&#10;2/GR2lMsRYJwyFFBFaPLpQxFRQbDyDri5F2tNxiT9KXUHrsEN42cZNlUGqw5NVToaFtRcTv9mfTG&#10;/Efvr922dPffgxsffevk5aDU57DfLEBE6uP7+JX+1gqmswk8xyQC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/Kk/wgAAANwAAAAPAAAAAAAAAAAAAAAAAJgCAABkcnMvZG93&#10;bnJldi54bWxQSwUGAAAAAAQABAD1AAAAhwMAAAAA&#10;" path="m1,c,,,,,,,,,1,,1,,2,,2,,2v,,,,,c,2,,3,,3v,,,,,c1,2,1,1,1,v,,,,,e" fillcolor="#cbccce" stroked="f">
                    <v:path arrowok="t" o:connecttype="custom" o:connectlocs="6,0;0,0;0,6;0,12;0,12;0,18;0,18;6,0;6,0" o:connectangles="0,0,0,0,0,0,0,0,0"/>
                  </v:shape>
                  <v:shape id="Freeform 674" o:spid="_x0000_s1698" style="position:absolute;left:1370;top:1442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AMpMMA&#10;AADcAAAADwAAAGRycy9kb3ducmV2LnhtbESPQWsCMRCF7wX/QxjBW81aQexqFBEUb6KVnsfNuLu4&#10;mcQk3V3/vSkUeny8ed+bt1z3phEt+VBbVjAZZyCIC6trLhVcvnbvcxAhImtsLJOCJwVYrwZvS8y1&#10;7fhE7TmWIkE45KigitHlUoaiIoNhbB1x8m7WG4xJ+lJqj12Cm0Z+ZNlMGqw5NVToaFtRcT//mPTG&#10;57fe37pt6R7Xo5ucfOvk5ajUaNhvFiAi9fH/+C990Apm8yn8jkkE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AMpMMAAADcAAAADwAAAAAAAAAAAAAAAACYAgAAZHJzL2Rv&#10;d25yZXYueG1sUEsFBgAAAAAEAAQA9QAAAIgDAAAAAA==&#10;" path="m,c,,,1,,1v,,,,,1c,2,1,3,1,3,1,2,1,1,1,,1,,1,,,e" fillcolor="#cbccce" stroked="f">
                    <v:path arrowok="t" o:connecttype="custom" o:connectlocs="0,0;0,6;0,12;6,18;6,0;0,0" o:connectangles="0,0,0,0,0,0"/>
                  </v:shape>
                  <v:shape id="Freeform 675" o:spid="_x0000_s1699" style="position:absolute;left:1447;top:1336;width:12;height:65;visibility:visible;mso-wrap-style:square;v-text-anchor:top" coordsize="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h2rsQA&#10;AADcAAAADwAAAGRycy9kb3ducmV2LnhtbESPzarCMBSE94LvEI7g5qKpokV6jSKCoO78QXF3aM5t&#10;i81JbaLWtzfCBZfDzHzDTOeNKcWDaldYVjDoRyCIU6sLzhQcD6veBITzyBpLy6TgRQ7ms3Zriom2&#10;T97RY+8zESDsElSQe18lUro0J4Oubyvi4P3Z2qAPss6krvEZ4KaUwyiKpcGCw0KOFS1zSq/7u1Hw&#10;M96eL8NzZq43Pb4PKrqdNqdYqW6nWfyC8NT4b/i/vdYK4skIPmfCEZC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4dq7EAAAA3AAAAA8AAAAAAAAAAAAAAAAAmAIAAGRycy9k&#10;b3ducmV2LnhtbFBLBQYAAAAABAAEAPUAAACJAwAAAAA=&#10;" path="m2,c1,2,1,5,1,8v-1,2,,3,,3c1,8,2,4,2,e" fillcolor="#cbccce" stroked="f">
                    <v:path arrowok="t" o:connecttype="custom" o:connectlocs="12,0;6,47;6,65;12,0" o:connectangles="0,0,0,0"/>
                  </v:shape>
                  <v:shape id="Freeform 676" o:spid="_x0000_s1700" style="position:absolute;left:1406;top:1318;width:6;height:23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j+MQA&#10;AADcAAAADwAAAGRycy9kb3ducmV2LnhtbESPwWrDMBBE74X8g9hCb7XsQENwophiMORqNzn0trE2&#10;tltrZSQldvv1VaHQ4zAzb5h9sZhR3Mn5wbKCLElBELdWD9wpOL1Vz1sQPiBrHC2Tgi/yUBxWD3vM&#10;tZ25pnsTOhEh7HNU0Icw5VL6tieDPrETcfSu1hkMUbpOaodzhJtRrtN0Iw0OHBd6nKjsqf1sbkZB&#10;M6f1Ny2XKnv/OLsyq88nnVVKPT0urzsQgZbwH/5rH7WCzfYFfs/EI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h4/jEAAAA3AAAAA8AAAAAAAAAAAAAAAAAmAIAAGRycy9k&#10;b3ducmV2LnhtbFBLBQYAAAAABAAEAPUAAACJAwAAAAA=&#10;" path="m1,c1,1,1,2,,4v1,,1,,1,c1,3,1,1,1,v,,,,,e" fillcolor="#cbccce" stroked="f">
                    <v:path arrowok="t" o:connecttype="custom" o:connectlocs="6,0;0,23;6,23;6,0;6,0" o:connectangles="0,0,0,0,0"/>
                  </v:shape>
                  <v:shape id="Freeform 677" o:spid="_x0000_s1701" style="position:absolute;left:1305;top:2452;width:12;height:71;visibility:visible;mso-wrap-style:square;v-text-anchor:top" coordsize="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UUgMUA&#10;AADcAAAADwAAAGRycy9kb3ducmV2LnhtbESPQWvCQBSE74L/YXlCL1I3DTVIdBURCqXtwaT1/sg+&#10;s9Hs25DdxvTfdwtCj8PMfMNsdqNtxUC9bxwreFokIIgrpxuuFXx9vjyuQPiArLF1TAp+yMNuO51s&#10;MNfuxgUNZahFhLDPUYEJocul9JUhi37hOuLonV1vMUTZ11L3eItw28o0STJpseG4YLCjg6HqWn5b&#10;BR+nY9hffLXEufFvxftzOtedVephNu7XIAKN4T98b79qBdkqg7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5RSAxQAAANwAAAAPAAAAAAAAAAAAAAAAAJgCAABkcnMv&#10;ZG93bnJldi54bWxQSwUGAAAAAAQABAD1AAAAigMAAAAA&#10;" path="m2,c1,1,1,2,1,3v,1,,3,,3c1,7,1,8,,9v1,,1,,1,1c1,10,,11,,11v,,1,1,1,1c1,12,1,12,1,12v,,,,,c1,10,2,8,2,7,2,6,1,5,1,4,1,3,2,2,2,e" fillcolor="#cbccce" stroked="f">
                    <v:path arrowok="t" o:connecttype="custom" o:connectlocs="12,0;6,18;6,36;0,53;6,59;0,65;6,71;6,71;6,71;12,41;6,24;12,0" o:connectangles="0,0,0,0,0,0,0,0,0,0,0,0"/>
                  </v:shape>
                  <v:shape id="Freeform 678" o:spid="_x0000_s1702" style="position:absolute;left:1323;top:2169;width:12;height:65;visibility:visible;mso-wrap-style:square;v-text-anchor:top" coordsize="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ro2cQA&#10;AADcAAAADwAAAGRycy9kb3ducmV2LnhtbESPzarCMBSE94LvEI7g5qKpglWqUUQQ9O78QXF3aI5t&#10;sTmpTdT69jfCBZfDzHzDzBaNKcWTaldYVjDoRyCIU6sLzhQcD+veBITzyBpLy6TgTQ4W83Zrhom2&#10;L97Rc+8zESDsElSQe18lUro0J4Oubyvi4F1tbdAHWWdS1/gKcFPKYRTF0mDBYSHHilY5pbf9wyj4&#10;Gf2eL8NzZm53PXoMKrqftqdYqW6nWU5BeGr8N/zf3mgF8WQMnzPh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q6NnEAAAA3AAAAA8AAAAAAAAAAAAAAAAAmAIAAGRycy9k&#10;b3ducmV2LnhtbFBLBQYAAAAABAAEAPUAAACJAwAAAAA=&#10;" path="m2,c1,,1,,1,v,1,,2,,2c1,3,1,3,,4v1,,1,1,1,1c1,7,,9,,10v,1,,1,,1c2,9,1,4,2,1v,,,,,-1c2,,2,,2,e" fillcolor="#cbccce" stroked="f">
                    <v:path arrowok="t" o:connecttype="custom" o:connectlocs="12,0;6,0;6,12;0,24;6,30;0,59;0,65;12,6;12,0;12,0" o:connectangles="0,0,0,0,0,0,0,0,0,0"/>
                  </v:shape>
                  <v:shape id="Freeform 679" o:spid="_x0000_s1703" style="position:absolute;left:1240;top:1206;width:260;height:1725;visibility:visible;mso-wrap-style:square;v-text-anchor:top" coordsize="44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2kx8EA&#10;AADcAAAADwAAAGRycy9kb3ducmV2LnhtbERPz2vCMBS+D/Y/hCd4m6lzOKlGGQPBi8h04vXRvDbF&#10;5qU0sU3/e3MY7Pjx/d7som1ET52vHSuYzzIQxIXTNVcKfi/7txUIH5A1No5JwUgedtvXlw3m2g38&#10;Q/05VCKFsM9RgQmhzaX0hSGLfuZa4sSVrrMYEuwqqTscUrht5HuWLaXFmlODwZa+DRX388MqqBb9&#10;8TNmA37cx9sQx/mpNNdSqekkfq1BBIrhX/znPmgFy1Vam86kIy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tpMfBAAAA3AAAAA8AAAAAAAAAAAAAAAAAmAIAAGRycy9kb3du&#10;cmV2LnhtbFBLBQYAAAAABAAEAPUAAACGAwAAAAA=&#10;" path="m19,268v,,,,,c19,268,19,268,20,268v,,,,,c20,268,20,269,20,269v,,-1,1,-1,2c19,271,19,271,19,271v,,,,,c19,271,19,271,19,271v,,,,,c19,271,19,271,19,271v,,,-1,,-2c19,269,19,268,19,268v,,,,,c19,268,19,268,19,268v,,,,,c19,268,19,268,19,268t-6,-5c13,263,13,263,13,263v,-1,1,-2,1,-3c14,260,14,260,14,260v,,,,,c14,261,14,262,14,263v-1,,-1,,-1,m9,266v,-3,,-6,,-8c10,258,10,259,10,260v,2,-1,5,-1,7c9,268,9,268,9,269v,,,,,c9,268,9,267,9,266m8,247v,,,,,c8,246,8,245,8,244v1,,1,,1,c9,244,9,244,9,244v,1,,2,-1,4c8,247,8,247,8,247t1,7c9,250,10,246,11,242v,1,,2,,3c11,248,10,253,10,256,9,255,9,255,9,254m8,239v,,,,,c9,239,9,239,9,239v,1,-1,3,-1,3c8,243,8,243,8,243v,,,,,c8,243,8,242,8,242v,-1,,-2,,-3c8,239,8,239,8,239t4,-3c12,236,12,236,12,236v,,1,1,1,1c13,238,12,239,12,240v,,,,,1c12,241,12,241,12,241v,-1,-1,-1,-1,-1c11,239,12,237,12,236v,,,,,m16,232v,,,,,c16,232,16,232,16,232v,,,,,c15,242,15,249,14,257v,,,-2,,-3c14,252,14,250,14,250v,,,,,c14,249,14,248,14,247v,-5,1,-11,2,-15m10,221v,,,,,c11,221,11,221,11,222v,1,-1,2,-1,3c10,225,10,225,10,225v,,,,,c10,225,10,225,10,224v,-1,,-2,,-3c10,221,10,221,10,221t10,-2c20,219,20,219,20,219v1,,1,,1,1c21,221,20,222,20,223v,,,,,c20,223,20,223,20,223v,,-1,,,-1c20,221,20,220,20,219v,,,,,m13,211v,,,,,c13,211,13,211,13,211v,,,,,c13,213,12,214,12,215v,1,1,2,1,3c13,219,12,221,12,223v,,,,,c12,223,12,223,12,223v,,,,,c12,223,11,222,11,222v,,1,-1,1,-1c12,220,12,220,11,220v,,,,,c12,219,12,218,12,217v,,,-2,,-3c12,213,12,212,13,211t-3,-4c10,207,10,207,10,207v,,,,,c10,207,10,207,10,207v,3,,6,-1,9c9,215,9,214,9,213v,-2,1,-5,1,-6m16,205v,,,,,c16,205,16,205,16,205v,,,,,c16,210,15,214,15,218v-1,-1,-1,-2,-1,-3c14,212,15,210,15,208v,-1,,-1,,-2c15,206,15,206,15,206v,1,,1,,1c15,207,15,207,15,207v,,,,,c15,206,15,206,16,206v,,,,,c16,206,16,205,16,205t-3,-2c13,201,14,199,14,197v1,,1,1,1,2c15,201,14,204,14,206v-1,-1,-1,-2,-1,-3m20,185v,,,,,c21,185,21,186,21,187v,1,-1,4,-1,5c20,192,20,192,20,192v,,,,,c20,192,20,191,20,191v,-2,,-4,,-6c20,185,20,185,20,185t2,-10c22,175,22,175,22,175v,,,1,,1c22,177,22,179,22,180v,,,,,c22,180,22,180,22,180v-1,,-1,-1,-1,-1c21,178,22,176,22,175v,,,,,m11,173v,,,,,c12,174,12,174,12,175v,1,-1,2,-1,3c11,178,11,178,11,178v,,,,,c11,178,11,178,11,177v,-1,,-2,,-3c11,174,11,174,11,173t1,-9c12,164,12,164,12,164v,,,1,,1c12,166,12,168,12,169v,,,,,c12,169,12,169,12,169v-1,,-1,-1,-1,-1c11,167,12,165,12,164v,,,,,m16,163v,,,,,c16,163,16,163,16,163v,,,,,c16,163,16,163,16,163v,1,,1,,1c16,164,16,164,16,164v-1,3,,8,-2,10c14,174,14,174,14,173v,-1,1,-3,1,-5c15,168,15,167,14,167v,,,,,c15,166,15,166,15,165v,,,-1,,-2c15,163,15,163,16,163t-4,-3c12,160,12,160,12,160v,,,1,,1c12,161,12,161,12,161v,,,1,,2c12,163,12,163,12,163v-1,,-1,-1,-1,-1c11,162,11,162,11,162v,-1,,-1,1,-1c12,160,12,160,12,160t3,-18c15,142,15,142,15,142v,,,,,c15,142,15,143,15,143v,1,,1,,1c15,144,15,144,15,144v,,,,,c15,144,15,144,15,144v,,,,-1,c14,144,14,144,14,144v,,,,,c14,144,14,144,14,144v,-1,,-2,,-2c14,142,14,142,14,142v,,,,,c14,142,14,142,14,142v,,,,1,m25,141v,,,,,c25,141,25,141,25,141v,,,,,c25,143,25,146,24,149v,,,-1,,-3c24,144,25,141,25,141t7,-3c32,138,32,138,32,138v,,,,,c32,138,32,138,32,138v-1,4,-1,7,-2,11c30,148,30,147,30,146v,-3,1,-7,2,-8m25,138v,,,,,c25,137,25,136,25,135v1,,1,,1,c26,135,26,135,26,135v,1,,2,,3c25,138,25,138,25,138t3,-8c28,130,28,130,28,130v,,,,,c28,130,28,130,28,130v,7,-1,14,-2,22c26,151,26,150,26,149v,-6,1,-15,2,-19m31,129v,,,,,c32,129,32,129,33,129v,,,,,c32,129,32,130,32,130v,1,,1,,2c32,132,32,132,32,132v,,-1,,-1,1c32,133,32,134,32,135v,,,,,c32,135,32,135,32,135v,,,,,c32,135,32,135,32,135v-1,,-1,,-1,1c31,135,31,135,31,134v,-2,,-4,,-5c31,129,31,129,31,129t-7,2c24,131,24,131,24,131v1,-2,1,-3,1,-4c26,127,26,127,26,127v,,,,,c25,128,25,129,25,131v-1,,-1,,-1,m27,127v,,,,,c27,127,27,128,27,129v,,,,,c27,129,27,129,27,129v,,,,,c27,129,27,129,26,129v,,,,,c26,129,26,129,26,129v,,,,,-1c26,128,26,127,26,127v,,,,,c26,127,26,127,26,127v,,,,,c26,127,26,127,27,127t,-1c27,125,28,123,29,123v,,,,,c28,124,28,125,28,126v,,,1,1,2c29,128,29,128,29,128v,,,,,c29,128,28,128,28,128v,,,,,c28,128,28,128,28,128v-1,,-1,-1,-1,-2m29,115v,,,,,c29,114,29,113,29,112v1,,1,,1,c30,112,30,112,30,112v,1,,2,-1,3c29,115,29,115,29,115m19,97v,,,,,c19,95,19,93,20,91v,1,,2,,3c20,95,20,96,20,96v,1,,1,,1c20,97,20,97,20,97v,,-1,,-1,m25,89v,,,,,c26,89,26,89,27,89v,,,,,c26,89,26,90,26,91v,-1,-1,-1,-1,-2m20,85v,,,,,c22,84,21,81,22,79v,,,,,1c22,81,22,83,22,85v,,,,,c22,85,22,85,22,85v-1,,-1,,-2,m21,68v,,,,,c21,69,21,69,21,70v,2,,4,,5c21,75,21,76,21,76v,,,,,c20,75,20,75,20,74v,-1,1,-4,1,-5c21,69,21,69,21,68t3,c24,68,24,68,24,68v,,,,,1c25,69,25,70,24,70v,1,,1,,2c24,72,24,72,24,72v-1,,-1,,-1,c23,71,24,69,24,68v,,,,,c24,68,24,68,24,68t4,-9c28,59,28,59,28,59v1,,1,,1,c29,60,28,61,28,61v,,,,,c28,61,28,61,28,61v,,,,,c28,61,28,61,28,61v,,,,,c28,61,28,61,28,61v,,,,,c28,61,28,60,28,60v,,,-1,,-1c28,59,28,59,28,59v,,,,,c28,59,28,59,28,59v,,,,,m30,47v,,,,,c31,47,31,48,31,48v,2,-1,4,-1,5c30,54,30,54,30,54v,,,,,c30,54,29,53,29,52v,-1,1,-3,1,-5c30,47,30,47,30,47t4,-1c34,46,34,46,34,46v,,,,,1c34,48,34,50,34,51v,,,1,,1c34,52,34,52,34,52,33,51,33,51,33,50v,-1,1,-3,1,-4c34,46,34,46,34,46m26,45v,,,,,c26,45,26,45,26,45v,,,,,c26,46,26,47,25,48v,,,,,c25,48,25,48,25,48v,,,-1,,-1c25,47,25,47,25,47v,,,,,-1c25,46,25,45,25,45v,,,,1,m22,40v,,,,,c23,40,23,40,23,40v,,,,,c23,41,23,42,23,43v,,-1,-1,-1,-1c22,41,22,41,22,41v,,,-1,,-1m37,22v,,,,,c37,22,37,22,37,22v,,,,,c37,26,36,30,36,33v,,-1,-1,,-3c36,27,36,24,37,22t-9,1c28,23,28,23,28,23v1,-2,1,-3,1,-4c29,19,29,19,29,19v,,,,,c29,20,29,22,29,23v-1,,-1,,-1,m32,c29,,27,,25,v,1,-1,3,-2,5c23,26,20,49,18,71v,4,-2,12,-2,21c16,97,15,102,15,107v,6,,11,-3,14c12,121,12,121,12,121v1,,1,,1,c13,120,13,120,14,120v,,,,,1c11,143,11,152,8,176v1,10,-2,24,-3,35c5,221,3,233,2,245,2,256,,278,,290v,1,,1,,1c3,291,7,290,10,290v3,,6,1,8,2c19,291,20,290,21,289v,-9,,-18,1,-27c22,249,24,237,25,224v,-6,1,-20,1,-23c27,189,31,176,31,165v-1,-2,,-2,,-4c32,142,33,123,36,103,37,88,39,68,40,59,40,41,44,18,44,,40,,36,,32,e" fillcolor="#be8a2c" stroked="f">
                    <v:path arrowok="t" o:connecttype="custom" o:connectlocs="112,1601;112,1583;83,1536;53,1577;53,1441;59,1512;47,1436;71,1418;95,1371;83,1459;59,1329;118,1317;77,1246;71,1317;71,1264;53,1258;83,1270;95,1217;77,1199;118,1128;130,1063;71,1034;71,969;71,969;95,969;89,975;71,963;89,839;83,851;83,839;142,863;177,863;154,815;154,880;189,780;189,798;148,750;160,762;154,756;171,727;165,756;177,662;118,567;160,526;130,502;124,443;142,402;142,402;165,360;165,349;183,284;201,272;201,272;148,284;130,236;130,236;219,130;165,136;71,715;12,1447;148,1323;189,0" o:connectangles="0,0,0,0,0,0,0,0,0,0,0,0,0,0,0,0,0,0,0,0,0,0,0,0,0,0,0,0,0,0,0,0,0,0,0,0,0,0,0,0,0,0,0,0,0,0,0,0,0,0,0,0,0,0,0,0,0,0,0,0,0,0"/>
                    <o:lock v:ext="edit" verticies="t"/>
                  </v:shape>
                  <v:shape id="Freeform 680" o:spid="_x0000_s1704" style="position:absolute;left:3113;top:2417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CcCsQA&#10;AADcAAAADwAAAGRycy9kb3ducmV2LnhtbESPT2vCQBTE74V+h+UVems26SFqdBUpFHLoJbYHvT2y&#10;zySafRuy2/z59q4geBxmfjPMZjeZVgzUu8aygiSKQRCXVjdcKfj7/f5YgnAeWWNrmRTM5GC3fX3Z&#10;YKbtyAUNB1+JUMIuQwW1910mpStrMugi2xEH72x7gz7IvpK6xzGUm1Z+xnEqDTYcFmrs6Kum8nr4&#10;NwpkeZ2LIYkXP5eFz5PjaQ5Mo9T727Rfg/A0+Wf4QedaQbpcwf1MOA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AnArEAAAA3AAAAA8AAAAAAAAAAAAAAAAAmAIAAGRycy9k&#10;b3ducmV2LnhtbFBLBQYAAAAABAAEAPUAAACJAwAAAAA=&#10;" path="m1,v,,,,,c1,1,,2,,2,,3,,3,1,3v,,,,,c1,2,1,1,1,1,1,,1,,1,e" fillcolor="#ed1c24" stroked="f">
                    <v:path arrowok="t" o:connecttype="custom" o:connectlocs="6,0;6,0;0,12;6,18;6,18;6,6;6,0" o:connectangles="0,0,0,0,0,0,0"/>
                  </v:shape>
                  <v:shape id="Freeform 681" o:spid="_x0000_s1705" style="position:absolute;left:3042;top:2358;width:6;height:65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WItcIA&#10;AADcAAAADwAAAGRycy9kb3ducmV2LnhtbERP3WrCMBS+H/gO4Qx2N9MJyqzGUrWCMCb48wCH5thW&#10;m5OSRNu9/XIx2OXH97/MBtOKJznfWFbwMU5AEJdWN1wpuJx3758gfEDW2FomBT/kIVuNXpaYatvz&#10;kZ6nUIkYwj5FBXUIXSqlL2sy6Me2I47c1TqDIUJXSe2wj+GmlZMkmUmDDceGGjva1FTeTw+joHh8&#10;F9fLemr2dre95f7wtZ5WTqm31yFfgAg0hH/xn3uvFczmcX48E4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ZYi1wgAAANwAAAAPAAAAAAAAAAAAAAAAAJgCAABkcnMvZG93&#10;bnJldi54bWxQSwUGAAAAAAQABAD1AAAAhwMAAAAA&#10;" path="m1,c1,2,,5,,7v,2,,3,1,4c1,10,1,9,1,8,1,7,1,5,1,3,1,2,1,1,1,e" fillcolor="#ed1c24" stroked="f">
                    <v:path arrowok="t" o:connecttype="custom" o:connectlocs="6,0;0,41;6,65;6,47;6,18;6,0" o:connectangles="0,0,0,0,0,0"/>
                  </v:shape>
                  <v:shape id="Freeform 682" o:spid="_x0000_s1706" style="position:absolute;left:3077;top:2370;width:6;height:17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8G0cQA&#10;AADcAAAADwAAAGRycy9kb3ducmV2LnhtbESPQWuDQBSE74H8h+UVemtWe9DGZCMlUMihF20Pye3h&#10;vqrVfSvu1ui/7wYCOQ4z3wyzz2fTi4lG11pWEG8iEMSV1S3XCr6/Pl7eQDiPrLG3TAoWcpAf1qs9&#10;ZtpeuaCp9LUIJewyVNB4P2RSuqohg25jB+Lg/djRoA9yrKUe8RrKTS9foyiRBlsOCw0OdGyo6so/&#10;o0BW3VJMcZR+/qb+FJ8vS2BapZ6f5vcdCE+zf4Tv9EkrSLYx3M6EIyA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vBtHEAAAA3AAAAA8AAAAAAAAAAAAAAAAAmAIAAGRycy9k&#10;b3ducmV2LnhtbFBLBQYAAAAABAAEAPUAAACJAwAAAAA=&#10;" path="m,c,1,,2,,3v,,,,,c1,2,1,1,1,,,,,,,e" fillcolor="#ed1c24" stroked="f">
                    <v:path arrowok="t" o:connecttype="custom" o:connectlocs="0,0;0,17;0,17;6,0;0,0" o:connectangles="0,0,0,0,0"/>
                  </v:shape>
                  <v:shape id="Freeform 683" o:spid="_x0000_s1707" style="position:absolute;left:3077;top:2216;width:12;height:142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Zu6MUA&#10;AADcAAAADwAAAGRycy9kb3ducmV2LnhtbESPUWvCMBSF34X9h3AHe5GZ2geZnVGGbCDIBF1/wKW5&#10;a6rNTUlibf+9GQh7PJxzvsNZbQbbip58aBwrmM8yEMSV0w3XCsqfr9c3ECEia2wdk4KRAmzWT5MV&#10;Ftrd+Ej9KdYiQTgUqMDE2BVShsqQxTBzHXHyfp23GJP0tdQebwluW5ln2UJabDgtGOxoa6i6nK5W&#10;AU93dd5vD5lZjuX5c3/UpR+/lXp5Hj7eQUQa4n/40d5pBYtlDn9n0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m7oxQAAANwAAAAPAAAAAAAAAAAAAAAAAJgCAABkcnMv&#10;ZG93bnJldi54bWxQSwUGAAAAAAQABAD1AAAAigMAAAAA&#10;" path="m2,c1,3,,9,,13v,1,,3,,4c,17,,17,,17v,,,,,c,17,,19,,20v,2,,3,,4c1,15,,9,2,e" fillcolor="#ed1c24" stroked="f">
                    <v:path arrowok="t" o:connecttype="custom" o:connectlocs="12,0;0,77;0,101;0,101;0,101;0,118;0,142;12,0" o:connectangles="0,0,0,0,0,0,0,0"/>
                  </v:shape>
                  <v:shape id="Freeform 684" o:spid="_x0000_s1708" style="position:absolute;left:3042;top:2269;width:12;height:77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H1hcUA&#10;AADcAAAADwAAAGRycy9kb3ducmV2LnhtbESPQWvCQBSE70L/w/IKvdVNLaYa3YQiKFIP0rQXb4/s&#10;axKafRt3V43/visUPA4z8w2zLAbTiTM531pW8DJOQBBXVrdcK/j+Wj/PQPiArLGzTAqu5KHIH0ZL&#10;zLS98Cedy1CLCGGfoYImhD6T0lcNGfRj2xNH78c6gyFKV0vt8BLhppOTJEmlwZbjQoM9rRqqfsuT&#10;UdDvN7vj1L3Jw0yT+0indJisSamnx+F9ASLQEO7h//ZWK0jnr3A7E4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gfWFxQAAANwAAAAPAAAAAAAAAAAAAAAAAJgCAABkcnMv&#10;ZG93bnJldi54bWxQSwUGAAAAAAQABAD1AAAAigMAAAAA&#10;" path="m2,c2,3,,7,,11v,1,1,2,1,2c1,13,1,13,1,13,1,10,2,6,2,3,2,2,2,1,2,e" fillcolor="#ed1c24" stroked="f">
                    <v:path arrowok="t" o:connecttype="custom" o:connectlocs="12,0;0,65;6,77;6,77;12,18;12,0" o:connectangles="0,0,0,0,0,0"/>
                  </v:shape>
                  <v:shape id="Freeform 685" o:spid="_x0000_s1709" style="position:absolute;left:3036;top:2281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ilScQA&#10;AADcAAAADwAAAGRycy9kb3ducmV2LnhtbESPS4vCQBCE74L/YegFbzqJiI+sExFhwcNefBz01mR6&#10;k2wyPSEzG5N/vyMIHouqr4ra7npTi45aV1pWEM8iEMSZ1SXnCq6Xr+kahPPIGmvLpGAgB7t0PNpi&#10;ou2DT9SdfS5CCbsEFRTeN4mULivIoJvZhjh4P7Y16INsc6lbfIRyU8t5FC2lwZLDQoENHQrKqvOf&#10;USCzajh1cbT6/l35Y3y7D4EplZp89PtPEJ56/w6/6KNWsNws4HkmHAG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YpUnEAAAA3AAAAA8AAAAAAAAAAAAAAAAAmAIAAGRycy9k&#10;b3ducmV2LnhtbFBLBQYAAAAABAAEAPUAAACJAwAAAAA=&#10;" path="m,c,1,,2,,3v,,,,,c1,2,1,1,1,,,,,,,e" fillcolor="#ed1c24" stroked="f">
                    <v:path arrowok="t" o:connecttype="custom" o:connectlocs="0,0;0,18;0,18;6,0;0,0" o:connectangles="0,0,0,0,0"/>
                  </v:shape>
                  <v:shape id="Freeform 686" o:spid="_x0000_s1710" style="position:absolute;left:3030;top:2251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mJsYA&#10;AADcAAAADwAAAGRycy9kb3ducmV2LnhtbESPQWvCQBSE74X+h+UVequbCAaNbkIrBOuhB1OheHtm&#10;n0kw+zZkV43/vlsoeBxm5htmlY+mE1caXGtZQTyJQBBXVrdcK9h/F29zEM4ja+wsk4I7Ociz56cV&#10;ptreeEfX0tciQNilqKDxvk+ldFVDBt3E9sTBO9nBoA9yqKUe8BbgppPTKEqkwZbDQoM9rRuqzuXF&#10;KCjNtlgUm+M+5q9NlMTJ4UP+HJR6fRnflyA8jf4R/m9/agXJYgZ/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umJsYAAADcAAAADwAAAAAAAAAAAAAAAACYAgAAZHJz&#10;L2Rvd25yZXYueG1sUEsFBgAAAAAEAAQA9QAAAIsDAAAAAA==&#10;" path="m1,v,,,,,c1,1,,2,,3v,,,1,1,1c1,4,1,4,1,3v,,,-1,1,-2c2,,1,,1,e" fillcolor="#ed1c24" stroked="f">
                    <v:path arrowok="t" o:connecttype="custom" o:connectlocs="6,0;6,0;0,18;6,24;6,18;12,6;6,0" o:connectangles="0,0,0,0,0,0,0"/>
                  </v:shape>
                  <v:shape id="Freeform 687" o:spid="_x0000_s1711" style="position:absolute;left:3060;top:2240;width:6;height:23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wNsQA&#10;AADcAAAADwAAAGRycy9kb3ducmV2LnhtbESPQWvCQBSE70L/w/IKvemmPQRNXcWWCEVF0Hrx9si+&#10;JqHZt2F3jdFf7wqCx2FmvmGm8940oiPna8sK3kcJCOLC6ppLBYff5XAMwgdkjY1lUnAhD/PZy2CK&#10;mbZn3lG3D6WIEPYZKqhCaDMpfVGRQT+yLXH0/qwzGKJ0pdQOzxFuGvmRJKk0WHNcqLCl74qK//3J&#10;KLge1vmqcHxcJN3XivMtb/IjK/X22i8+QQTqwzP8aP9oBekkhfuZe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1cDbEAAAA3AAAAA8AAAAAAAAAAAAAAAAAmAIAAGRycy9k&#10;b3ducmV2LnhtbFBLBQYAAAAABAAEAPUAAACJAwAAAAA=&#10;" path="m,c,,,,,,,1,,2,,3v,,,1,1,1c,4,,4,,3,,3,1,1,1,1,1,,1,,,e" fillcolor="#ed1c24" stroked="f">
                    <v:path arrowok="t" o:connecttype="custom" o:connectlocs="0,0;0,0;0,17;6,23;0,17;6,6;0,0" o:connectangles="0,0,0,0,0,0,0"/>
                  </v:shape>
                  <v:shape id="Freeform 688" o:spid="_x0000_s1712" style="position:absolute;left:3042;top:2151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VrcUA&#10;AADcAAAADwAAAGRycy9kb3ducmV2LnhtbESPQWvCQBSE7wX/w/IEb7rRg62pq6ikIFoErRdvj+xr&#10;Epp9G3a3MfXXu4LQ4zAz3zDzZWdq0ZLzlWUF41ECgji3uuJCwfnrY/gGwgdkjbVlUvBHHpaL3ssc&#10;U22vfKT2FAoRIexTVFCG0KRS+rwkg35kG+LofVtnMETpCqkdXiPc1HKSJFNpsOK4UGJDm5Lyn9Ov&#10;UXA777Nd7viyStr1jrMDf2YXVmrQ71bvIAJ14T/8bG+1gunsFR5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+dWtxQAAANwAAAAPAAAAAAAAAAAAAAAAAJgCAABkcnMv&#10;ZG93bnJldi54bWxQSwUGAAAAAAQABAD1AAAAigMAAAAA&#10;" path="m1,v,,,,,1c1,1,,2,,3,,4,,4,1,4v,,,,,c1,3,1,2,1,1,1,1,1,,1,e" fillcolor="#ed1c24" stroked="f">
                    <v:path arrowok="t" o:connecttype="custom" o:connectlocs="6,0;6,6;0,18;6,24;6,24;6,6;6,0" o:connectangles="0,0,0,0,0,0,0"/>
                  </v:shape>
                  <v:shape id="Freeform 689" o:spid="_x0000_s1713" style="position:absolute;left:3113;top:2139;width:6;height:30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ViIMAA&#10;AADcAAAADwAAAGRycy9kb3ducmV2LnhtbERPy4rCMBTdC/MP4Q6400TBVzXKIArjavC1vzTXtk5z&#10;U5qozd9PFsIsD+e92nS2Fk9qfeVYw2ioQBDnzlRcaLic94M5CB+QDdaOSUMkD5v1R2+FmXEvPtLz&#10;FAqRQthnqKEMocmk9HlJFv3QNcSJu7nWYkiwLaRp8ZXCbS3HSk2lxYpTQ4kNbUvKf08PqyHfR9Ud&#10;7uYn7u6PyUyN4nW+i1r3P7uvJYhAXfgXv93fRsN0kdamM+kI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vViIMAAAADcAAAADwAAAAAAAAAAAAAAAACYAgAAZHJzL2Rvd25y&#10;ZXYueG1sUEsFBgAAAAAEAAQA9QAAAIUDAAAAAA==&#10;" path="m,c,,,,,1v,,,2,,3c,4,,5,,5v,,,,,-1c,4,1,2,1,1,1,1,1,,,e" fillcolor="#ed1c24" stroked="f">
                    <v:path arrowok="t" o:connecttype="custom" o:connectlocs="0,0;0,6;0,24;0,30;0,24;6,6;0,0" o:connectangles="0,0,0,0,0,0,0"/>
                  </v:shape>
                  <v:shape id="Freeform 690" o:spid="_x0000_s1714" style="position:absolute;left:3071;top:2068;width:12;height:71;visibility:visible;mso-wrap-style:square;v-text-anchor:top" coordsize="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aQ8MMA&#10;AADcAAAADwAAAGRycy9kb3ducmV2LnhtbESPQWsCMRSE70L/Q3gFb5qtFqlboxRF8eLBbaHX183r&#10;7tLNS0ziuv77RhA8DjPzDbNY9aYVHfnQWFbwMs5AEJdWN1wp+Prcjt5AhIissbVMCq4UYLV8Giww&#10;1/bCR+qKWIkE4ZCjgjpGl0sZypoMhrF1xMn7td5gTNJXUnu8JLhp5STLZtJgw2mhRkfrmsq/4mwU&#10;eEnu59qVxN+H3StOT27TFk6p4XP/8Q4iUh8f4Xt7rxXM5nO4nU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aQ8MMAAADcAAAADwAAAAAAAAAAAAAAAACYAgAAZHJzL2Rv&#10;d25yZXYueG1sUEsFBgAAAAAEAAQA9QAAAIgDAAAAAA==&#10;" path="m2,v,,,,,c1,,1,,1,v,,,1,,1c1,1,1,1,1,1v,,,,,c1,1,1,1,,1v1,,1,1,1,1c1,4,,6,,8v,1,,2,1,4c1,8,2,4,2,v,,,,,e" fillcolor="#ed1c24" stroked="f">
                    <v:path arrowok="t" o:connecttype="custom" o:connectlocs="12,0;12,0;6,0;6,6;6,6;6,6;0,6;6,12;0,47;6,71;12,0;12,0" o:connectangles="0,0,0,0,0,0,0,0,0,0,0,0"/>
                  </v:shape>
                  <v:shape id="Freeform 691" o:spid="_x0000_s1715" style="position:absolute;left:3036;top:2074;width:6;height:47;visibility:visible;mso-wrap-style:square;v-text-anchor:top" coordsize="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1DIMEA&#10;AADcAAAADwAAAGRycy9kb3ducmV2LnhtbERPz2vCMBS+C/4P4Qm7aeIYbnRGccJgl4JaYTs+mmdb&#10;bV5KktXOv94chB0/vt/L9WBb0ZMPjWMN85kCQVw603Cl4Vh8Tt9AhIhssHVMGv4owHo1Hi0xM+7K&#10;e+oPsRIphEOGGuoYu0zKUNZkMcxcR5y4k/MWY4K+ksbjNYXbVj4rtZAWG04NNXa0ram8HH6thvzD&#10;94W185eQf/9si9yceaduWj9Nhs07iEhD/Bc/3F9Gw6tK89OZdAT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9QyDBAAAA3AAAAA8AAAAAAAAAAAAAAAAAmAIAAGRycy9kb3du&#10;cmV2LnhtbFBLBQYAAAAABAAEAPUAAACGAwAAAAA=&#10;" path="m1,c,1,,3,,6,,7,,8,1,8,1,5,1,3,1,e" fillcolor="#ed1c24" stroked="f">
                    <v:path arrowok="t" o:connecttype="custom" o:connectlocs="6,0;0,35;6,47;6,0" o:connectangles="0,0,0,0"/>
                  </v:shape>
                  <v:shape id="Freeform 692" o:spid="_x0000_s1716" style="position:absolute;left:3060;top:2021;width:11;height:47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HaMcQA&#10;AADcAAAADwAAAGRycy9kb3ducmV2LnhtbESPQWsCMRSE74L/ITyhN81aZJXVKLZQWPBQuhZ6fSbP&#10;3cXNS9ikuvbXN4WCx2FmvmE2u8F24kp9aB0rmM8yEMTamZZrBZ/Ht+kKRIjIBjvHpOBOAXbb8WiD&#10;hXE3/qBrFWuRIBwKVNDE6Aspg27IYpg5T5y8s+stxiT7WpoebwluO/mcZbm02HJaaNDTa0P6Un1b&#10;BS/vnT9dDiv95XVesq3KfPGzUOppMuzXICIN8RH+b5dGwTKbw9+Zd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x2jHEAAAA3AAAAA8AAAAAAAAAAAAAAAAAmAIAAGRycy9k&#10;b3ducmV2LnhtbFBLBQYAAAAABAAEAPUAAACJAwAAAAA=&#10;" path="m1,c1,1,,4,,5,,7,1,7,2,8v,,,,,c2,6,2,4,2,2,2,1,2,,1,e" fillcolor="#ed1c24" stroked="f">
                    <v:path arrowok="t" o:connecttype="custom" o:connectlocs="6,0;0,29;11,47;11,47;11,12;6,0" o:connectangles="0,0,0,0,0,0"/>
                  </v:shape>
                  <v:shape id="Freeform 693" o:spid="_x0000_s1717" style="position:absolute;left:3107;top:1956;width:6;height:3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/b8QA&#10;AADcAAAADwAAAGRycy9kb3ducmV2LnhtbESPT2vCQBTE70K/w/IKvYhujGBD6ipFEXr1Twu9PbOv&#10;SWj2bchuYsyndwXB4zAzv2GW695UoqPGlZYVzKYRCOLM6pJzBafjbpKAcB5ZY2WZFFzJwXr1Mlpi&#10;qu2F99QdfC4ChF2KCgrv61RKlxVk0E1tTRy8P9sY9EE2udQNXgLcVDKOooU0WHJYKLCmTUHZ/6E1&#10;Cs7DEA8t/STfc9p2nn7blhdjpd5e+88PEJ56/ww/2l9awXsUw/1MO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3f2/EAAAA3AAAAA8AAAAAAAAAAAAAAAAAmAIAAGRycy9k&#10;b3ducmV2LnhtbFBLBQYAAAAABAAEAPUAAACJAwAAAAA=&#10;" path="m1,v,,,,,c1,2,,3,,5,,6,,6,1,6v,,,,,c1,5,1,3,1,1,1,1,1,,1,e" fillcolor="#ed1c24" stroked="f">
                    <v:path arrowok="t" o:connecttype="custom" o:connectlocs="6,0;6,0;0,29;6,35;6,35;6,6;6,0" o:connectangles="0,0,0,0,0,0,0"/>
                  </v:shape>
                  <v:shape id="Freeform 694" o:spid="_x0000_s1718" style="position:absolute;left:3113;top:1897;width:6;height:29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qS8MA&#10;AADcAAAADwAAAGRycy9kb3ducmV2LnhtbESPT2sCMRTE7wW/Q3hCbzWxxSqrUaQo6KnUP/fH5rm7&#10;unlZNlE3394UBI/DzPyGmS06W4sbtb5yrGE4UCCIc2cqLjQc9uuPCQgfkA3WjklDJA+Lee9thplx&#10;d/6j2y4UIkHYZ6ihDKHJpPR5SRb9wDXEyTu51mJIsi2kafGe4LaWn0p9S4sVp4USG/opKb/srlZD&#10;vo6q257Nb1ydr6OxGsbjZBW1fu93yymIQF14hZ/tjdEwVl/wfyYd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pqS8MAAADcAAAADwAAAAAAAAAAAAAAAACYAgAAZHJzL2Rv&#10;d25yZXYueG1sUEsFBgAAAAAEAAQA9QAAAIgDAAAAAA==&#10;" path="m1,v,,,,,1c1,1,,3,,4v,,,1,1,1c1,5,1,5,1,5,1,4,1,2,1,1,1,1,1,,1,e" fillcolor="#ed1c24" stroked="f">
                    <v:path arrowok="t" o:connecttype="custom" o:connectlocs="6,0;6,6;0,23;6,29;6,29;6,6;6,0" o:connectangles="0,0,0,0,0,0,0"/>
                  </v:shape>
                  <v:shape id="Freeform 695" o:spid="_x0000_s1719" style="position:absolute;left:3042;top:1885;width:6;height:30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yP8MA&#10;AADcAAAADwAAAGRycy9kb3ducmV2LnhtbESPT2sCMRTE7wW/Q3hCbzWx1CqrUaQo6KnUP/fH5rm7&#10;unlZNlE3394UBI/DzPyGmS06W4sbtb5yrGE4UCCIc2cqLjQc9uuPCQgfkA3WjklDJA+Lee9thplx&#10;d/6j2y4UIkHYZ6ihDKHJpPR5SRb9wDXEyTu51mJIsi2kafGe4LaWn0p9S4sVp4USG/opKb/srlZD&#10;vo6q257Nb1ydr6OxGsbjZBW1fu93yymIQF14hZ/tjdEwVl/wfyYd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PyP8MAAADcAAAADwAAAAAAAAAAAAAAAACYAgAAZHJzL2Rv&#10;d25yZXYueG1sUEsFBgAAAAAEAAQA9QAAAIgDAAAAAA==&#10;" path="m,c,,,1,,1,,2,,3,,4v,,,1,1,1c1,5,1,5,1,5,1,4,1,2,1,1,1,1,1,,,e" fillcolor="#ed1c24" stroked="f">
                    <v:path arrowok="t" o:connecttype="custom" o:connectlocs="0,0;0,6;0,24;6,30;6,30;6,6;0,0" o:connectangles="0,0,0,0,0,0,0"/>
                  </v:shape>
                  <v:shape id="Freeform 696" o:spid="_x0000_s1720" style="position:absolute;left:3042;top:1838;width:6;height:23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x0W8UA&#10;AADcAAAADwAAAGRycy9kb3ducmV2LnhtbESPQWsCMRSE7wX/Q3hCbzWxoJXVKCorFFsKVS/eHpvn&#10;7uLmZUnSde2vbwqFHoeZ+YZZrHrbiI58qB1rGI8UCOLCmZpLDafj7mkGIkRkg41j0nCnAKvl4GGB&#10;mXE3/qTuEEuRIBwy1FDF2GZShqIii2HkWuLkXZy3GJP0pTQebwluG/ms1FRarDktVNjStqLieviy&#10;Gr5Pb/m+8Hxeq26z5/yD3/Mza/047NdzEJH6+B/+a78aDS9qAr9n0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jHRbxQAAANwAAAAPAAAAAAAAAAAAAAAAAJgCAABkcnMv&#10;ZG93bnJldi54bWxQSwUGAAAAAAQABAD1AAAAigMAAAAA&#10;" path="m,c,,,,,,,1,,2,,3,,4,,4,1,4v,,,,,c1,3,1,2,1,1,1,,1,,,e" fillcolor="#ed1c24" stroked="f">
                    <v:path arrowok="t" o:connecttype="custom" o:connectlocs="0,0;0,0;0,17;6,23;6,23;6,6;0,0" o:connectangles="0,0,0,0,0,0,0"/>
                  </v:shape>
                  <v:shape id="Freeform 697" o:spid="_x0000_s1721" style="position:absolute;left:3042;top:1814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KCrr8A&#10;AADcAAAADwAAAGRycy9kb3ducmV2LnhtbERPTYvCMBC9C/sfwizsTRM9qFSjSBfB26K7gsehGZti&#10;MylNVmt/vREEj4/3vVx3rhZXakPlWcN4pEAQF95UXGr4+90O5yBCRDZYeyYNdwqwXn0MlpgZf+M9&#10;XQ+xFCmEQ4YabIxNJmUoLDkMI98QJ+7sW4cxwbaUpsVbCne1nCg1lQ4rTg0WG8otFZfDv9Og0hqa&#10;f/en/Nj0dLI/k3ufO62/PrvNAkSkLr7FL/fOaJipKTzPpCMgV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4oKuvwAAANwAAAAPAAAAAAAAAAAAAAAAAJgCAABkcnMvZG93bnJl&#10;di54bWxQSwUGAAAAAAQABAD1AAAAhAMAAAAA&#10;" path="m1,c,,,1,,1v,,,,,c,1,,2,,2v,,,,,c,2,1,2,1,2v,,,-1,,-2c1,,1,,1,v,,,,,c1,,1,,1,e" fillcolor="#ed1c24" stroked="f">
                    <v:path arrowok="t" o:connecttype="custom" o:connectlocs="6,0;0,6;0,6;0,12;0,12;6,12;6,0;6,0;6,0;6,0" o:connectangles="0,0,0,0,0,0,0,0,0,0"/>
                  </v:shape>
                  <v:shape id="Freeform 698" o:spid="_x0000_s1722" style="position:absolute;left:3142;top:1649;width:12;height:118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lRzMQA&#10;AADcAAAADwAAAGRycy9kb3ducmV2LnhtbESPQWsCMRSE7wX/Q3hCbzXRipbVKLIg9FKKqwWPj81z&#10;d3XzsiTpuv33jVDocZiZb5j1drCt6MmHxrGG6USBIC6dabjScDruX95AhIhssHVMGn4owHYzelpj&#10;ZtydD9QXsRIJwiFDDXWMXSZlKGuyGCauI07exXmLMUlfSePxnuC2lTOlFtJiw2mhxo7ymspb8W01&#10;NPnH1+Jc5J+mnyvvz6/z/Hp0Wj+Ph90KRKQh/of/2u9Gw1It4XEmHQ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5UczEAAAA3AAAAA8AAAAAAAAAAAAAAAAAmAIAAGRycy9k&#10;b3ducmV2LnhtbFBLBQYAAAAABAAEAPUAAACJAwAAAAA=&#10;" path="m2,c1,4,,11,,16v,2,,3,,4c1,13,1,7,2,e" fillcolor="#ed1c24" stroked="f">
                    <v:path arrowok="t" o:connecttype="custom" o:connectlocs="12,0;0,94;0,118;12,0" o:connectangles="0,0,0,0"/>
                  </v:shape>
                  <v:shape id="Freeform 699" o:spid="_x0000_s1723" style="position:absolute;left:3125;top:1708;width:11;height:47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tzrMEA&#10;AADcAAAADwAAAGRycy9kb3ducmV2LnhtbERPz2vCMBS+D/wfwhO8zdQhnVSj6GBQ8DBWBa/P5NkW&#10;m5fQZFr965fDYMeP7/dqM9hO3KgPrWMFs2kGglg703Kt4Hj4fF2ACBHZYOeYFDwowGY9ellhYdyd&#10;v+lWxVqkEA4FKmhi9IWUQTdkMUydJ07cxfUWY4J9LU2P9xRuO/mWZbm02HJqaNDTR0P6Wv1YBbuv&#10;zp+v+4U+eZ2XbKsynz/nSk3Gw3YJItIQ/8V/7tIoeM/S2nQmHQ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Lc6zBAAAA3AAAAA8AAAAAAAAAAAAAAAAAmAIAAGRycy9kb3du&#10;cmV2LnhtbFBLBQYAAAAABAAEAPUAAACGAwAAAAA=&#10;" path="m2,c1,,,3,,5,,6,1,7,1,8,1,5,2,2,2,e" fillcolor="#ed1c24" stroked="f">
                    <v:path arrowok="t" o:connecttype="custom" o:connectlocs="11,0;0,29;6,47;11,0" o:connectangles="0,0,0,0"/>
                  </v:shape>
                  <v:shape id="Freeform 700" o:spid="_x0000_s1724" style="position:absolute;left:3172;top:1690;width:6;height:65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S7MsUA&#10;AADcAAAADwAAAGRycy9kb3ducmV2LnhtbESP0WrCQBRE3wv+w3KFvummgq2NbkK0CkJpQesHXLLX&#10;JDZ7N+yuMf37bkHo4zAzZ5hVPphW9OR8Y1nB0zQBQVxa3XCl4PS1myxA+ICssbVMCn7IQ56NHlaY&#10;anvjA/XHUIkIYZ+igjqELpXSlzUZ9FPbEUfvbJ3BEKWrpHZ4i3DTylmSPEuDDceFGjva1FR+H69G&#10;wfb6sT2f1nOzt7u3S+E/39fzyin1OB6KJYhAQ/gP39t7reAleYW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LsyxQAAANwAAAAPAAAAAAAAAAAAAAAAAJgCAABkcnMv&#10;ZG93bnJldi54bWxQSwUGAAAAAAQABAD1AAAAigMAAAAA&#10;" path="m1,c,1,,5,,7v,2,,3,,4c,7,1,4,1,e" fillcolor="#ed1c24" stroked="f">
                    <v:path arrowok="t" o:connecttype="custom" o:connectlocs="6,0;0,41;0,65;6,0" o:connectangles="0,0,0,0"/>
                  </v:shape>
                  <v:shape id="Freeform 701" o:spid="_x0000_s1725" style="position:absolute;left:3060;top:1714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4pnMAA&#10;AADcAAAADwAAAGRycy9kb3ducmV2LnhtbERPS2vCQBC+F/wPywi91Y0eVFJXKRHBm9QHeByy02xo&#10;djZkV4359Z1DwePH915tet+oO3WxDmxgOslAEZfB1lwZOJ92H0tQMSFbbAKTgSdF2KxHbyvMbXjw&#10;N92PqVISwjFHAy6lNtc6lo48xkloiYX7CZ3HJLCrtO3wIeG+0bMsm2uPNUuDw5YKR+Xv8eYNZLKG&#10;ltvhWlzaga7uMHsOhTfmfdx/fYJK1KeX+N+9twYWU5kvZ+QI6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4pnMAAAADcAAAADwAAAAAAAAAAAAAAAACYAgAAZHJzL2Rvd25y&#10;ZXYueG1sUEsFBgAAAAAEAAQA9QAAAIUDAAAAAA==&#10;" path="m,c,,,,,,,,,,,,,,,,,,,,,1,,1,,2,,2,,2v,,,,,c,2,,2,,2v,,,,,c,1,1,,,,,,,,,e" fillcolor="#ed1c24" stroked="f">
                    <v:path arrowok="t" o:connecttype="custom" o:connectlocs="0,0;0,0;0,0;0,0;0,6;0,12;0,12;0,12;0,12;0,0;0,0" o:connectangles="0,0,0,0,0,0,0,0,0,0,0"/>
                  </v:shape>
                  <v:shape id="Freeform 702" o:spid="_x0000_s1726" style="position:absolute;left:3131;top:1672;width:11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Ks4sYA&#10;AADcAAAADwAAAGRycy9kb3ducmV2LnhtbESPQWvCQBSE74L/YXlCb7rZHlKbuooWgu2hB2OgeHvN&#10;PpNg9m3IbjX9991CweMwM98wq81oO3GlwbeONahFAoK4cqblWkN5zOdLED4gG+wck4Yf8rBZTycr&#10;zIy78YGuRahFhLDPUEMTQp9J6auGLPqF64mjd3aDxRDlUEsz4C3CbScfkySVFluOCw329NpQdSm+&#10;rYbCvufP+f6rVPyxT1KVnnby86T1w2zcvoAINIZ7+L/9ZjQ8KQV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Ks4sYAAADcAAAADwAAAAAAAAAAAAAAAACYAgAAZHJz&#10;L2Rvd25yZXYueG1sUEsFBgAAAAAEAAQA9QAAAIsDAAAAAA==&#10;" path="m1,c1,1,,3,,3,1,4,1,4,1,4,1,3,1,2,2,1,1,,1,,1,e" fillcolor="#ed1c24" stroked="f">
                    <v:path arrowok="t" o:connecttype="custom" o:connectlocs="6,0;0,18;6,24;11,6;6,0" o:connectangles="0,0,0,0,0"/>
                  </v:shape>
                  <v:shape id="Freeform 703" o:spid="_x0000_s1727" style="position:absolute;left:3172;top:1643;width:12;height:35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axwcUA&#10;AADcAAAADwAAAGRycy9kb3ducmV2LnhtbESPzWrDMBCE74W+g9hCb42cBNLiRAn5oU0gp9qFktti&#10;bS1Ta2UkNXbePgoEehxm5htmsRpsK87kQ+NYwXiUgSCunG64VvBVvr+8gQgRWWPrmBRcKMBq+fiw&#10;wFy7nj/pXMRaJAiHHBWYGLtcylAZshhGriNO3o/zFmOSvpbaY5/gtpWTLJtJiw2nBYMdbQ1Vv8Wf&#10;VeA339tjuT+tHX3sTNmEqeuzqVLPT8N6DiLSEP/D9/ZBK3gdT+B2Jh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9rHBxQAAANwAAAAPAAAAAAAAAAAAAAAAAJgCAABkcnMv&#10;ZG93bnJldi54bWxQSwUGAAAAAAQABAD1AAAAigMAAAAA&#10;" path="m1,v,,,,,c1,1,,3,,5v,,,1,1,1c1,6,1,5,1,5v,,,,,c1,5,1,5,1,5v,,,,,c1,5,2,5,2,5,2,5,1,4,1,3v,,,,,c1,3,1,3,1,3v,,1,,1,c2,3,2,3,2,3v,,,,,c2,3,2,3,2,3v,,,,,c2,2,1,2,1,1,1,1,2,,2,,2,,1,,1,e" fillcolor="#ed1c24" stroked="f">
                    <v:path arrowok="t" o:connecttype="custom" o:connectlocs="6,0;6,0;0,29;6,35;6,29;6,29;6,29;6,29;12,29;6,18;6,18;6,18;12,18;12,18;12,18;12,18;12,18;6,6;12,0;6,0" o:connectangles="0,0,0,0,0,0,0,0,0,0,0,0,0,0,0,0,0,0,0,0"/>
                  </v:shape>
                  <v:shape id="Freeform 704" o:spid="_x0000_s1728" style="position:absolute;left:3125;top:1631;width:11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XKB8UA&#10;AADcAAAADwAAAGRycy9kb3ducmV2LnhtbESPwW7CMBBE70j9B2sr9QYOFJo2jUGICgQ3SnrpbRVv&#10;k7TxOsRuCH+PkZA4jmbmjSZd9KYWHbWusqxgPIpAEOdWV1wo+MrWw1cQziNrrC2TgjM5WMwfBikm&#10;2p74k7qDL0SAsEtQQel9k0jp8pIMupFtiIP3Y1uDPsi2kLrFU4CbWk6i6EUarDgslNjQqqT87/Bv&#10;FHxv9Mcs62XVxbs9veFvx8epVOrpsV++g/DU+3v41t5qBfH4Ga5nwhG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coHxQAAANwAAAAPAAAAAAAAAAAAAAAAAJgCAABkcnMv&#10;ZG93bnJldi54bWxQSwUGAAAAAAQABAD1AAAAigMAAAAA&#10;" path="m1,c1,1,1,2,,3v1,,1,,1,c1,2,2,1,2,,1,,1,,1,e" fillcolor="#ed1c24" stroked="f">
                    <v:path arrowok="t" o:connecttype="custom" o:connectlocs="6,0;0,18;6,18;11,0;6,0" o:connectangles="0,0,0,0,0"/>
                  </v:shape>
                  <v:shape id="Freeform 705" o:spid="_x0000_s1729" style="position:absolute;left:3136;top:1631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vn8AA&#10;AADcAAAADwAAAGRycy9kb3ducmV2LnhtbERPW2vCMBR+H/gfwhH2NlOLbFKNIpWBb2NOwcdDc2yK&#10;zUlpst5+/TIY7PHju2/3g61FR62vHCtYLhIQxIXTFZcKLl/vL2sQPiBrrB2TgpE87Hezpy1m2vX8&#10;Sd05lCKGsM9QgQmhyaT0hSGLfuEa4sjdXWsxRNiWUrfYx3BbyzRJXqXFimODwYZyQ8Xj/G0VJHEN&#10;rY/TLb82E93MRzpOuVXqeT4cNiACDeFf/Oc+aQVvyxX8nolHQO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Uvn8AAAADcAAAADwAAAAAAAAAAAAAAAACYAgAAZHJzL2Rvd25y&#10;ZXYueG1sUEsFBgAAAAAEAAQA9QAAAIUDAAAAAA==&#10;" path="m1,v,,,,,c1,,1,,1,v,,,,,c1,,,1,,1,,2,,2,,2v,,1,,1,c1,2,1,2,1,2v,,,,,c1,1,1,1,1,v,,,,,e" fillcolor="#ed1c24" stroked="f">
                    <v:path arrowok="t" o:connecttype="custom" o:connectlocs="6,0;6,0;6,0;6,0;0,6;0,12;6,12;6,12;6,12;6,0;6,0" o:connectangles="0,0,0,0,0,0,0,0,0,0,0"/>
                  </v:shape>
                  <v:shape id="Freeform 706" o:spid="_x0000_s1730" style="position:absolute;left:3148;top:1607;width:6;height:30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bBecMA&#10;AADcAAAADwAAAGRycy9kb3ducmV2LnhtbESPQWsCMRSE74L/ITyhN01WsMpqFBGF9lTU9v7YPHdX&#10;Ny/LJurm3zeFgsdhZr5hVpveNuJBna8da8gmCgRx4UzNpYbv82G8AOEDssHGMWmI5GGzHg5WmBv3&#10;5CM9TqEUCcI+Rw1VCG0upS8qsugnriVO3sV1FkOSXSlNh88Et42cKvUuLdacFipsaVdRcTvdrYbi&#10;EFX/eTVfcX+9z+Yqiz+LfdT6bdRvlyAC9eEV/m9/GA3zbAZ/Z9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bBecMAAADcAAAADwAAAAAAAAAAAAAAAACYAgAAZHJzL2Rv&#10;d25yZXYueG1sUEsFBgAAAAAEAAQA9QAAAIgDAAAAAA==&#10;" path="m1,c,,,2,,3,,4,,5,,5v1,,1,,1,c1,5,1,5,1,5v,,,,,c1,5,1,5,1,5v,,,,,c1,4,1,3,1,3,1,2,1,1,1,e" fillcolor="#ed1c24" stroked="f">
                    <v:path arrowok="t" o:connecttype="custom" o:connectlocs="6,0;0,18;0,30;6,30;6,30;6,30;6,30;6,30;6,18;6,0" o:connectangles="0,0,0,0,0,0,0,0,0,0"/>
                  </v:shape>
                  <v:shape id="Freeform 707" o:spid="_x0000_s1731" style="position:absolute;left:3154;top:1548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SSYsQA&#10;AADcAAAADwAAAGRycy9kb3ducmV2LnhtbESPzWrDMBCE74W+g9hAb4nsHuLgRDElUPChl6Q5JLfF&#10;2tiqrZWxVP+8fVUo9DjMfDPMoZhtJ0YavHGsIN0kIIgrpw3XCq6f7+sdCB+QNXaOScFCHorj89MB&#10;c+0mPtN4CbWIJexzVNCE0OdS+qohi37jeuLoPdxgMUQ51FIPOMVy28nXJNlKi4bjQoM9nRqq2su3&#10;VSCrdjmPaZJ9fGWhTG/3JTJGqZfV/LYHEWgO/+E/utQKsnQLv2fiEZ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0kmLEAAAA3AAAAA8AAAAAAAAAAAAAAAAAmAIAAGRycy9k&#10;b3ducmV2LnhtbFBLBQYAAAAABAAEAPUAAACJAwAAAAA=&#10;" path="m,c,1,,2,,3v1,,1,,1,c1,2,1,1,1,,,,,,,e" fillcolor="#ed1c24" stroked="f">
                    <v:path arrowok="t" o:connecttype="custom" o:connectlocs="0,0;0,18;6,18;6,0;0,0" o:connectangles="0,0,0,0,0"/>
                  </v:shape>
                  <v:shape id="Freeform 708" o:spid="_x0000_s1732" style="position:absolute;left:3083;top:1430;width:12;height:3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SWcUA&#10;AADcAAAADwAAAGRycy9kb3ducmV2LnhtbESPT2sCMRTE74LfITyht5pVoZbVKP6hrdBT3ULx9ti8&#10;bpZuXpYkuttvbwTB4zAzv2GW69424kI+1I4VTMYZCOLS6ZorBd/F2/MriBCRNTaOScE/BVivhoMl&#10;5tp1/EWXY6xEgnDIUYGJsc2lDKUhi2HsWuLk/TpvMSbpK6k9dgluGznNshdpsea0YLClnaHy73i2&#10;Cvz2Z/dZfJw2jt73pqjDzHXZTKmnUb9ZgIjUx0f43j5oBfPJHG5n0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RJZxQAAANwAAAAPAAAAAAAAAAAAAAAAAJgCAABkcnMv&#10;ZG93bnJldi54bWxQSwUGAAAAAAQABAD1AAAAigMAAAAA&#10;" path="m1,c,2,,4,,6v,,1,,1,c1,4,2,1,1,e" fillcolor="#ed1c24" stroked="f">
                    <v:path arrowok="t" o:connecttype="custom" o:connectlocs="6,0;0,36;6,36;6,0" o:connectangles="0,0,0,0"/>
                  </v:shape>
                  <v:shape id="Freeform 709" o:spid="_x0000_s1733" style="position:absolute;left:3125;top:1418;width:11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zTMIA&#10;AADcAAAADwAAAGRycy9kb3ducmV2LnhtbERPy4rCMBTdD/gP4QpuBk3sYpRqlGFEcDMLn7i8Nnfa&#10;YnPTaVKtf28WgsvDec+Xna3EjRpfOtYwHikQxJkzJecaDvv1cArCB2SDlWPS8CAPy0XvY46pcXfe&#10;0m0XchFD2KeooQihTqX0WUEW/cjVxJH7c43FEGGTS9PgPYbbSiZKfUmLJceGAmv6KSi77lqrIWl/&#10;p215Pa/U9vRQx4lNPi//idaDfvc9AxGoC2/xy70xGibjuDaei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DNMwgAAANwAAAAPAAAAAAAAAAAAAAAAAJgCAABkcnMvZG93&#10;bnJldi54bWxQSwUGAAAAAAQABAD1AAAAhwMAAAAA&#10;" path="m,c,,,,,,,1,1,1,1,2,1,1,2,,2,,1,,1,,,e" fillcolor="#ed1c24" stroked="f">
                    <v:path arrowok="t" o:connecttype="custom" o:connectlocs="0,0;0,0;6,12;11,0;0,0" o:connectangles="0,0,0,0,0"/>
                  </v:shape>
                  <v:shape id="Freeform 710" o:spid="_x0000_s1734" style="position:absolute;left:3089;top:1359;width:12;height:3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jsMUA&#10;AADcAAAADwAAAGRycy9kb3ducmV2LnhtbESPQWsCMRSE74X+h/AK3mrWCrZdjWIVteBJt1C8PTav&#10;m6WblyWJ7vrvjVDocZiZb5jZoreNuJAPtWMFo2EGgrh0uuZKwVexeX4DESKyxsYxKbhSgMX88WGG&#10;uXYdH+hyjJVIEA45KjAxtrmUoTRkMQxdS5y8H+ctxiR9JbXHLsFtI1+ybCIt1pwWDLa0MlT+Hs9W&#10;gf/4Xu2L3WnpaLs2RR3GrsvGSg2e+uUURKQ+/of/2p9awevoHe5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UiOwxQAAANwAAAAPAAAAAAAAAAAAAAAAAJgCAABkcnMv&#10;ZG93bnJldi54bWxQSwUGAAAAAAQABAD1AAAAigMAAAAA&#10;" path="m2,c1,2,2,5,,6v1,,1,,2,c2,6,2,6,2,6,2,5,2,3,2,1,2,1,2,,2,e" fillcolor="#ed1c24" stroked="f">
                    <v:path arrowok="t" o:connecttype="custom" o:connectlocs="12,0;0,36;12,36;12,36;12,6;12,0" o:connectangles="0,0,0,0,0,0"/>
                  </v:shape>
                  <v:shape id="Freeform 711" o:spid="_x0000_s1735" style="position:absolute;left:3089;top:1300;width:6;height:41;visibility:visible;mso-wrap-style:square;v-text-anchor:top" coordsize="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QfcEA&#10;AADcAAAADwAAAGRycy9kb3ducmV2LnhtbERPzWrCQBC+F3yHZYTedKOHalNXEaNg6aGY+gBDdsyG&#10;ZmdDdtT49u6h0OPH97/aDL5VN+pjE9jAbJqBIq6Cbbg2cP45TJagoiBbbAOTgQdF2KxHLyvMbbjz&#10;iW6l1CqFcMzRgBPpcq1j5chjnIaOOHGX0HuUBPta2x7vKdy3ep5lb9pjw6nBYUc7R9VvefUGCtde&#10;Zjs56GLx9fkuxTZ8789HY17Hw/YDlNAg/+I/99EaWMzT/HQmHQG9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JkH3BAAAA3AAAAA8AAAAAAAAAAAAAAAAAmAIAAGRycy9kb3du&#10;cmV2LnhtbFBLBQYAAAAABAAEAPUAAACGAwAAAAA=&#10;" path="m,c,1,,1,,1,,2,,4,,6v,,,1,,1c,7,,7,,7,,5,1,3,1,2,1,1,1,1,,e" fillcolor="#ed1c24" stroked="f">
                    <v:path arrowok="t" o:connecttype="custom" o:connectlocs="0,0;0,6;0,35;0,41;0,41;6,12;0,0" o:connectangles="0,0,0,0,0,0,0"/>
                  </v:shape>
                  <v:shape id="Freeform 712" o:spid="_x0000_s1736" style="position:absolute;left:3107;top:1300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5mX8UA&#10;AADcAAAADwAAAGRycy9kb3ducmV2LnhtbESPQWvCQBSE74L/YXlCb7qJh1RTV1Eh2B48GAPF22v2&#10;NQlm34bsVtN/7xYKHoeZ+YZZbQbTihv1rrGsIJ5FIIhLqxuuFBTnbLoA4TyyxtYyKfglB5v1eLTC&#10;VNs7n+iW+0oECLsUFdTed6mUrqzJoJvZjjh437Y36IPsK6l7vAe4aeU8ihJpsOGwUGNH+5rKa/5j&#10;FOTmI1tmh68i5uMhSuLkspOfF6VeJsP2DYSnwT/D/+13reB1HsPfmXA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mZfxQAAANwAAAAPAAAAAAAAAAAAAAAAAJgCAABkcnMv&#10;ZG93bnJldi54bWxQSwUGAAAAAAQABAD1AAAAigMAAAAA&#10;" path="m1,v,,,,,c1,,1,,1,,,1,,3,,4v1,,1,,1,c1,4,1,4,1,4,1,3,2,2,2,1,2,1,1,,1,e" fillcolor="#ed1c24" stroked="f">
                    <v:path arrowok="t" o:connecttype="custom" o:connectlocs="6,0;6,0;6,0;0,24;6,24;6,24;12,6;6,0" o:connectangles="0,0,0,0,0,0,0,0"/>
                  </v:shape>
                  <v:shape id="Freeform 713" o:spid="_x0000_s1737" style="position:absolute;left:3136;top:1253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zYzb4A&#10;AADcAAAADwAAAGRycy9kb3ducmV2LnhtbERPy4rCMBTdD/gP4QruxtQuHKlGkcqAO/EFLi/NtSk2&#10;N6XJaO3XmwHB5eG8F6vO1uJOra8cK5iMExDEhdMVlwpOx9/vGQgfkDXWjknBkzysloOvBWbaPXhP&#10;90MoRQxhn6ECE0KTSekLQxb92DXEkbu61mKIsC2lbvERw20t0ySZSosVxwaDDeWGitvhzypI4hqa&#10;bfpLfm56uphd+uxzq9Ro2K3nIAJ14SN+u7dawU+awv+ZeATk8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ts2M2+AAAA3AAAAA8AAAAAAAAAAAAAAAAAmAIAAGRycy9kb3ducmV2&#10;LnhtbFBLBQYAAAAABAAEAPUAAACDAwAAAAA=&#10;" path="m1,c1,,,,,,,,,,,,,,,,,,,,,1,,1,,2,,2,,2v,,,,1,c1,2,1,2,1,2v,,,,,c1,1,1,,1,v,,,,,e" fillcolor="#ed1c24" stroked="f">
                    <v:path arrowok="t" o:connecttype="custom" o:connectlocs="6,0;0,0;0,0;0,0;0,6;0,12;6,12;6,12;6,12;6,0;6,0" o:connectangles="0,0,0,0,0,0,0,0,0,0,0"/>
                  </v:shape>
                  <v:shape id="Freeform 714" o:spid="_x0000_s1738" style="position:absolute;left:3148;top:1182;width:6;height:41;visibility:visible;mso-wrap-style:square;v-text-anchor:top" coordsize="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sOCsQA&#10;AADcAAAADwAAAGRycy9kb3ducmV2LnhtbESPUWvCQBCE3wv9D8cWfKsXFWqNniKmgtIHqfoDltya&#10;C+b2Qm6r6b/vFYQ+DjPzDbNY9b5RN+piHdjAaJiBIi6DrbkycD5tX99BRUG22AQmAz8UYbV8flpg&#10;bsOdv+h2lEolCMccDTiRNtc6lo48xmFoiZN3CZ1HSbKrtO3wnuC+0eMse9Mea04LDlvaOCqvx29v&#10;oHDNZbSRrS6mn/uZFOtw+DjvjBm89Os5KKFe/sOP9s4amI4n8HcmHQG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bDgrEAAAA3AAAAA8AAAAAAAAAAAAAAAAAmAIAAGRycy9k&#10;b3ducmV2LnhtbFBLBQYAAAAABAAEAPUAAACJAwAAAAA=&#10;" path="m,c,1,,1,,1,,2,,4,,5,,6,,7,1,7v,,,,,c1,5,1,3,1,2,1,1,1,1,,e" fillcolor="#ed1c24" stroked="f">
                    <v:path arrowok="t" o:connecttype="custom" o:connectlocs="0,0;0,6;0,29;6,41;6,41;6,12;0,0" o:connectangles="0,0,0,0,0,0,0"/>
                  </v:shape>
                  <v:shape id="Freeform 715" o:spid="_x0000_s1739" style="position:absolute;left:3172;top:1176;width:12;height:35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Gk8UA&#10;AADcAAAADwAAAGRycy9kb3ducmV2LnhtbESPS2vDMBCE74H8B7GB3Bo5D9LiRAl50DTQU+NCyW2x&#10;tpaptTKSGrv/vioUchxm5htmve1tI27kQ+1YwXSSgSAuna65UvBePD88gQgRWWPjmBT8UIDtZjhY&#10;Y65dx290u8RKJAiHHBWYGNtcylAashgmriVO3qfzFmOSvpLaY5fgtpGzLFtKizWnBYMtHQyVX5dv&#10;q8DvPw6vxct15+h0NEUd5q7L5kqNR/1uBSJSH+/h//ZZK3icLeD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0aTxQAAANwAAAAPAAAAAAAAAAAAAAAAAJgCAABkcnMv&#10;ZG93bnJldi54bWxQSwUGAAAAAAQABAD1AAAAigMAAAAA&#10;" path="m1,v,,,1,,1c1,2,,3,,5v,,,1,1,1c1,6,1,6,1,6,1,5,2,3,2,2,2,1,1,1,1,e" fillcolor="#ed1c24" stroked="f">
                    <v:path arrowok="t" o:connecttype="custom" o:connectlocs="6,0;6,6;0,29;6,35;6,35;12,12;6,0" o:connectangles="0,0,0,0,0,0,0"/>
                  </v:shape>
                  <v:shape id="Freeform 716" o:spid="_x0000_s1740" style="position:absolute;left:3113;top:1170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rGqMQA&#10;AADcAAAADwAAAGRycy9kb3ducmV2LnhtbESPQWuDQBSE74X8h+UFemtWhdZgskoIFHLoRdtDe3u4&#10;L2p034q7Nfrvu4VCj8PMN8Mci8UMYqbJdZYVxLsIBHFtdceNgo/316c9COeRNQ6WScFKDop883DE&#10;TNs7lzRXvhGhhF2GClrvx0xKV7dk0O3sSBy8q50M+iCnRuoJ76HcDDKJohdpsOOw0OJI55bqvvo2&#10;CmTdr+UcR+nbLfWX+PNrDUyn1ON2OR1AeFr8f/iPvmgFafIMv2fCEZ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KxqjEAAAA3AAAAA8AAAAAAAAAAAAAAAAAmAIAAGRycy9k&#10;b3ducmV2LnhtbFBLBQYAAAAABAAEAPUAAACJAwAAAAA=&#10;" path="m1,c1,,,1,,1v,,,1,,1c,2,,2,,2v,,,1,1,1c1,3,1,3,1,3v,,,,,c1,2,1,1,1,v,,,,,e" fillcolor="#ed1c24" stroked="f">
                    <v:path arrowok="t" o:connecttype="custom" o:connectlocs="6,0;0,6;0,12;0,12;6,18;6,18;6,18;6,0;6,0" o:connectangles="0,0,0,0,0,0,0,0,0"/>
                  </v:shape>
                  <v:shape id="Freeform 717" o:spid="_x0000_s1741" style="position:absolute;left:3095;top:1140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u2TMUA&#10;AADcAAAADwAAAGRycy9kb3ducmV2LnhtbESPT2vCQBTE7wW/w/IEb3WjB1uim6CSgthS8M/F2yP7&#10;TILZt2F3G9N++m6h4HGYmd8wq3wwrejJ+caygtk0AUFcWt1wpeB8ent+BeEDssbWMin4Jg95Nnpa&#10;YartnQ/UH0MlIoR9igrqELpUSl/WZNBPbUccvat1BkOUrpLa4T3CTSvnSbKQBhuOCzV2tK2pvB2/&#10;jIKf83uxLx1f1km/2XPxyR/FhZWajIf1EkSgITzC/+2dVvAyX8D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67ZMxQAAANwAAAAPAAAAAAAAAAAAAAAAAJgCAABkcnMv&#10;ZG93bnJldi54bWxQSwUGAAAAAAQABAD1AAAAigMAAAAA&#10;" path="m,c1,1,,3,1,4,1,3,1,2,1,1,1,1,,1,,e" fillcolor="#ed1c24" stroked="f">
                    <v:path arrowok="t" o:connecttype="custom" o:connectlocs="0,0;6,24;6,6;0,0" o:connectangles="0,0,0,0"/>
                  </v:shape>
                  <v:shape id="Freeform 718" o:spid="_x0000_s1742" style="position:absolute;left:3184;top:1052;width:12;height:59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z28YA&#10;AADcAAAADwAAAGRycy9kb3ducmV2LnhtbESPT2vCQBTE7wW/w/KE3urGP0SJrtIKgtJDrYrg7Zl9&#10;JsHs25Ddrum37xYKPQ4z8xtmsepMLQK1rrKsYDhIQBDnVldcKDgdNy8zEM4ja6wtk4JvcrBa9p4W&#10;mGn74E8KB1+ICGGXoYLS+yaT0uUlGXQD2xBH72Zbgz7KtpC6xUeEm1qOkiSVBiuOCyU2tC4pvx++&#10;jIKrD9Lu3tZ6P758uEk4p+F9kir13O9e5yA8df4//NfeagXT0RR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Pz28YAAADcAAAADwAAAAAAAAAAAAAAAACYAgAAZHJz&#10;L2Rvd25yZXYueG1sUEsFBgAAAAAEAAQA9QAAAIsDAAAAAA==&#10;" path="m2,c1,1,,4,,6v,2,1,3,1,4c1,6,2,3,2,e" fillcolor="#ed1c24" stroked="f">
                    <v:path arrowok="t" o:connecttype="custom" o:connectlocs="12,0;0,35;6,59;12,0" o:connectangles="0,0,0,0"/>
                  </v:shape>
                  <v:shape id="Freeform 719" o:spid="_x0000_s1743" style="position:absolute;left:3136;top:1028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pNsAA&#10;AADcAAAADwAAAGRycy9kb3ducmV2LnhtbERPPYvCQBDtD/wPywh25yYWF8m5igiCxTV6Fl43ZMck&#10;mp0N2TUm/94phCsf73u1GVyjeupC7dlAOk9AERfe1lwaOP/uP5egQkS22HgmAyMF2KwnHyvMrX/y&#10;kfpTLJWEcMjRQBVjm2sdioochrlviYW7+s5hFNiV2nb4lHDX6EWSfGmHNUtDhS3tKirup4czoIv7&#10;eOzTJPu5ZfGQXv5G8dTGzKbD9htUpCH+i9/ugzWQLWStnJEjo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tpNsAAAADcAAAADwAAAAAAAAAAAAAAAACYAgAAZHJzL2Rvd25y&#10;ZXYueG1sUEsFBgAAAAAEAAQA9QAAAIUDAAAAAA==&#10;" path="m,c,1,,2,,3v1,,1,,1,c1,2,1,1,1,,,,,,,e" fillcolor="#ed1c24" stroked="f">
                    <v:path arrowok="t" o:connecttype="custom" o:connectlocs="0,0;0,18;6,18;6,0;0,0" o:connectangles="0,0,0,0,0"/>
                  </v:shape>
                  <v:shape id="Freeform 720" o:spid="_x0000_s1744" style="position:absolute;left:3054;top:2098;width:6;height:65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nUsYA&#10;AADcAAAADwAAAGRycy9kb3ducmV2LnhtbESP0WrCQBRE3wv+w3KFvtWNgq1NXUO0BoSiUOsHXLLX&#10;JJq9G3ZXk/59t1Do4zAzZ5hlNphW3Mn5xrKC6SQBQVxa3XCl4PRVPC1A+ICssbVMCr7JQ7YaPSwx&#10;1bbnT7ofQyUihH2KCuoQulRKX9Zk0E9sRxy9s3UGQ5SuktphH+GmlbMkeZYGG44LNXa0qam8Hm9G&#10;wfa2355P67nZ2eL9kvvDx3peOaUex0P+BiLQEP7Df+2dVvAye4X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HnUsYAAADcAAAADwAAAAAAAAAAAAAAAACYAgAAZHJz&#10;L2Rvd25yZXYueG1sUEsFBgAAAAAEAAQA9QAAAIsDAAAAAA==&#10;" path="m1,c,1,,2,,3,,4,,5,,6,,7,,8,,8v,,,,,c,8,,9,,9v,,,,,c,9,,10,,10v,,,1,1,1c1,11,1,11,1,11v,,,,,c1,9,1,8,1,7,1,6,1,5,1,3,1,2,1,1,1,e" fillcolor="#ed1c24" stroked="f">
                    <v:path arrowok="t" o:connecttype="custom" o:connectlocs="6,0;0,18;0,35;0,47;0,47;0,53;0,53;0,59;6,65;6,65;6,65;6,41;6,18;6,0" o:connectangles="0,0,0,0,0,0,0,0,0,0,0,0,0,0"/>
                  </v:shape>
                  <v:shape id="Freeform 721" o:spid="_x0000_s1745" style="position:absolute;left:3066;top:1832;width:11;height:59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9csMA&#10;AADcAAAADwAAAGRycy9kb3ducmV2LnhtbERPz2vCMBS+C/4P4Qm7aeqUOjpj2QqDjR2mToTdns2z&#10;LTYvpcli998vB8Hjx/d7nQ+mFYF611hWMJ8lIIhLqxuuFBy+36ZPIJxH1thaJgV/5CDfjEdrzLS9&#10;8o7C3lcihrDLUEHtfZdJ6cqaDLqZ7Ygjd7a9QR9hX0nd4zWGm1Y+JkkqDTYcG2rsqKipvOx/jYKT&#10;D9J+vBZ6u/j5cstwTMPnMlXqYTK8PIPwNPi7+OZ+1wpWizg/no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P9csMAAADcAAAADwAAAAAAAAAAAAAAAACYAgAAZHJzL2Rv&#10;d25yZXYueG1sUEsFBgAAAAAEAAQA9QAAAIgDAAAAAA==&#10;" path="m1,v,,,,,c,,2,3,,3,,4,1,4,1,5,1,6,,8,,9v,,,1,,1c2,8,1,3,2,,2,,1,,1,v,,,,,c1,,1,,1,e" fillcolor="#ed1c24" stroked="f">
                    <v:path arrowok="t" o:connecttype="custom" o:connectlocs="6,0;6,0;0,18;6,30;0,53;0,59;11,0;6,0;6,0;6,0" o:connectangles="0,0,0,0,0,0,0,0,0,0"/>
                  </v:shape>
                  <v:shape id="Freeform 722" o:spid="_x0000_s1746" style="position:absolute;left:2989;top:922;width:254;height:1625;visibility:visible;mso-wrap-style:square;v-text-anchor:top" coordsize="43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98c8YA&#10;AADcAAAADwAAAGRycy9kb3ducmV2LnhtbESP0WrCQBRE3wv+w3KFvtVNbKkS3YimFHwoRaMfcMle&#10;k2j2bprdxrRf3y0IPg4zc4ZZrgbTiJ46V1tWEE8iEMSF1TWXCo6H96c5COeRNTaWScEPOVilo4cl&#10;JtpeeU997ksRIOwSVFB53yZSuqIig25iW+LgnWxn0AfZlVJ3eA1w08hpFL1KgzWHhQpbyioqLvm3&#10;UdBnn5vLbvb7lb1sbU4Drc9vHzulHsfDegHC0+Dv4Vt7qxXMnmP4P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98c8YAAADcAAAADwAAAAAAAAAAAAAAAACYAgAAZHJz&#10;L2Rvd25yZXYueG1sUEsFBgAAAAAEAAQA9QAAAIsDAAAAAA==&#10;" path="m22,253v,,,,,c22,253,22,253,22,254v,,,1,,2c22,256,22,256,22,256v,,,,,c21,256,21,256,21,255v,,1,-1,1,-2c22,253,22,253,22,253t-7,-5c15,248,15,248,15,248v,-1,,-2,,-3c16,245,16,245,16,245v,,,,,c16,246,16,247,15,248v,,,,,m9,250v,-2,1,-5,1,-7c10,244,10,245,10,246v,2,,4,,5c10,252,10,253,10,254v,,,,,c9,253,9,252,9,250m8,233v,,,,,c8,232,8,231,8,230v1,,1,,1,c9,230,9,230,9,230v,1,,2,-1,3c8,233,8,233,8,233t1,6c9,235,11,231,11,228v,1,,2,,3c11,234,10,238,10,241v,,,,,c10,241,10,241,10,241v,,-1,-1,-1,-2m8,225v,,,,,c8,225,9,225,9,226v-1,1,-1,2,-1,2c8,229,8,229,8,229v,,,,,c7,229,7,228,7,228v,-1,1,-2,1,-3c8,225,8,225,8,225t4,-2c12,223,12,223,12,223v1,,1,,1,1c13,224,12,226,12,226v,1,,1,1,1c13,227,13,227,13,227v-1,,-1,-1,-1,-1c12,225,12,224,12,223v,,,,,m17,219v,,,,,c17,219,17,219,17,219v,,,,,c15,228,16,234,15,243v,-1,,-2,,-4c15,238,15,236,15,236v,,,,,c15,235,15,233,15,232v,-4,1,-10,2,-13m10,208v,,,,,c10,208,10,209,10,209v,1,,2,,3c10,212,10,212,10,212v,,,,,c9,212,9,212,9,211v,-1,1,-2,1,-2c10,208,10,208,10,208t11,-2c21,206,21,206,21,206v1,,1,1,1,1c22,208,21,210,21,210v,1,,1,,1c21,211,21,211,21,211v,,,-1,,-1c21,209,21,207,21,207v,-1,,-1,,-1m12,199v,,,,,c12,199,12,199,12,199v,,,,,c12,200,12,201,12,202v,2,,3,,4c12,207,12,208,12,210v,,,,,c12,210,12,210,12,210v,,,,,c11,210,11,209,11,209v,,,-1,,-1c11,208,11,208,11,208v,,,-1,,-1c11,207,11,207,11,207v,,,,,c11,207,11,206,11,205v,-1,,-2,,-3c11,201,11,200,12,199m9,195v,,,,,c9,195,9,195,9,195v,,,,,c9,198,9,200,9,203v-1,,-1,-1,-1,-2c8,198,8,196,9,195t7,-1c16,194,16,194,16,194v,,,,,c16,194,16,194,16,194v,4,-1,8,-1,12c14,204,14,203,14,202v,-2,1,-4,1,-6c15,196,15,195,14,195v,,,,,c15,195,15,195,15,195v,,,,,c15,195,15,194,15,194v,,,,1,m12,191v,-1,1,-4,1,-5c14,186,14,187,14,188v,2,,4,,6c14,194,14,194,14,194v,,,,,c13,193,12,193,12,191t9,-16c21,175,21,175,21,175v,,,1,,1c21,178,21,180,21,181v,,,,,c21,181,21,181,21,181v-1,,-1,,-1,-1c20,178,21,177,21,175v,,,,,m22,165v,,,,,c22,165,22,166,22,166v,1,,3,,4c22,170,22,170,22,170v,,,,,c21,170,21,169,21,169v,-1,1,-3,1,-3c22,165,22,165,22,165m9,163v,,,,,c10,163,10,164,10,164v,1,,3,,4c10,168,10,168,10,168v,,,,,c9,168,9,167,9,167v,-1,,-2,,-3c9,164,9,163,9,163t,-8c9,155,9,155,9,155v1,,1,,1,1c10,157,10,158,10,159v,,,,,c10,159,10,159,10,159v-1,,-1,,-1,-1c9,157,9,156,9,155v,,,,,m14,154v,,,,,c14,154,14,154,14,154v,,,,,c14,154,14,154,14,154v,,1,,1,c15,154,15,154,15,154v-1,3,,8,-2,10c13,164,13,163,13,163v,-1,1,-3,1,-4c14,158,13,158,13,157v,,,,,c15,157,13,154,14,154v,,,,,m9,152v,,,,,c9,152,9,151,10,151v,,,,,c10,151,10,151,10,151v,,,,,c10,151,10,151,10,151v,1,,2,,2c10,153,9,153,9,153v,,,,,c9,153,9,153,9,153v,,,-1,,-1m12,134v,,,,,c12,134,12,134,12,134v1,,,1,,2c12,136,12,136,12,136v,,,,,c12,136,12,136,12,136v,,,,,c12,136,12,136,12,136v,,,,,-1c12,135,12,134,12,134v,,,,,c12,134,12,134,12,134v,,,,,c12,134,12,134,12,134t13,-1c25,133,25,133,25,133v,,,,,c25,133,25,133,25,133v,2,-1,5,-1,8c24,140,23,139,23,138v,-2,1,-5,2,-5m32,130v,,,,,c32,130,32,130,32,130v,,,,,c32,134,31,137,31,141v,-1,,-2,,-4c31,135,31,131,32,130t-8,c24,130,24,130,24,130v,,1,-2,1,-3c26,128,26,128,26,128v,,,,,c25,129,25,130,25,131v-1,-1,-1,-1,-1,-1m28,123v,,,,,c28,123,28,123,28,123v,,,,,c27,130,27,136,26,143v,-1,,-2,,-4c26,134,27,127,28,123t4,-1c32,122,32,122,32,122v,,1,,1,c33,122,33,122,33,122v,,-1,1,-1,1c32,124,33,124,33,125v,,,,,c33,125,33,125,33,125v,,,,,c33,125,33,125,33,125v,,-1,,-1,c32,125,32,125,32,125v,,,,,c32,126,33,127,33,127v,,,,,c33,127,32,127,32,127v,,,,,c32,127,32,127,32,127v,,,1,,1c31,128,31,127,31,127v,-2,1,-4,1,-5c32,122,32,122,32,122t-9,1c23,123,23,123,23,123v1,-1,1,-2,1,-3c25,120,25,120,25,120v,,,,,c25,121,24,122,24,123v-1,,-1,,-1,m26,120v,,,,,c26,120,26,120,26,120v,1,,1,,2c26,122,26,122,26,122v,,,,,c26,122,26,122,26,122v,,,,,c26,122,25,122,25,122v,,,,,-1c25,121,26,120,26,120v,,,,,c26,120,26,120,26,120v,,,,,c26,120,26,120,26,120t1,-1c27,118,27,116,28,116v,,,,,c28,117,28,118,28,119v,,,1,,2c28,121,28,121,28,121v,,,,,c28,121,28,121,28,121v,,,,,c28,121,28,121,27,121v,,,-1,,-2m28,109v,,,,,c28,108,28,107,28,106v1,,1,,1,c29,106,29,106,29,106v,1,,2,,3c28,109,28,109,28,109m16,92v,,,,,c16,90,16,88,17,86v1,1,,4,,6c17,92,17,92,17,92v,,-1,,-1,m23,84v,,,,,c24,84,24,84,25,84v,,,,,c25,84,24,85,24,86v,-1,-1,-1,-1,-2m17,80v,,,,,c19,79,18,76,19,74v,,,1,,1c19,77,19,79,19,80v,,,,,c19,80,19,80,19,80v-1,,-1,,-2,m17,64v,,,,,c18,65,18,65,18,66v,1,-1,3,-1,5c17,71,17,71,17,71v,,,,,c17,71,17,70,17,70v,-2,,-4,,-5c17,65,17,65,17,64t4,c21,64,21,64,21,64v,,1,1,1,1c22,66,21,67,21,68v,,,,,c21,68,21,68,21,68v,,,,-1,c20,68,20,68,20,68v,-1,,-3,1,-4c21,64,21,64,21,64v,,,,,m26,56v,,,,,c26,56,26,56,26,56v,,,1,,2c26,58,26,58,26,58v,,,,,c26,58,26,58,26,58v,,,,,c25,58,25,58,25,58v,,,,,-1c25,57,25,56,25,56v,,,,,c25,56,25,56,25,56v,,,,,c25,56,26,56,26,56m27,44v,,,,,c28,45,28,45,28,46v,1,,3,,5c28,51,28,51,28,51v,,,,,c27,51,27,50,27,49v,-1,,-3,,-4c27,45,27,45,27,44t5,-1c32,43,32,43,32,43v,1,1,1,1,2c33,46,32,48,32,49v,,,,,c32,49,32,49,32,49v-1,,-1,-1,-1,-1c31,46,32,45,32,44v,,,-1,,-1m22,42v,,,,,c22,42,22,42,22,42v,,,,,c22,43,22,44,22,45v,,,,,c22,45,22,45,22,45v,,,,,c21,45,21,44,21,44v,,,,,c21,44,21,43,21,43v,,1,-1,1,-1m18,37v,,,,,c18,38,19,38,19,38v,,,,,c19,39,19,40,19,41v-1,-1,,-3,-1,-4m35,22v,,,,,c35,22,35,22,35,22v,,,,,c35,25,34,28,34,32v,-1,-1,-2,-1,-4c33,26,34,23,35,22m25,21v,,,,,c25,20,25,19,25,18v1,,1,,1,c26,18,26,18,26,18v,1,,2,,3c25,21,25,21,25,21m22,c21,,21,,20,,19,1,19,3,18,4v,20,-3,42,-4,63c14,71,12,78,12,87v,5,-1,9,-1,14c11,106,12,111,8,113v1,1,1,1,1,1c9,114,9,114,10,113v,,,,,c11,113,11,113,11,114,8,135,9,144,6,165v1,10,-3,23,-3,34c4,209,1,220,1,230,1,241,,262,,274v,,,,,c,274,,274,,274v3,,6,,10,c14,274,18,274,21,275v1,-1,2,-2,3,-2c24,264,24,256,24,247v,-12,2,-23,3,-36c27,206,28,193,28,190v,-11,5,-23,4,-34c32,154,32,154,32,153v1,-19,2,-37,5,-55c37,83,38,65,40,57,39,39,43,18,42,,36,,28,,22,e" fillcolor="#ed1c24" stroked="f">
                    <v:path arrowok="t" o:connecttype="custom" o:connectlocs="124,1507;95,1448;59,1501;53,1359;59,1424;47,1353;77,1324;100,1294;89,1395;59,1253;130,1223;71,1176;71,1241;65,1223;53,1152;95,1146;89,1152;83,1146;124,1070;130,975;130,975;53,987;59,940;83,910;83,940;59,892;53,904;71,804;71,792;148,786;189,768;154,756;165,727;195,721;189,739;189,750;142,709;154,709;148,715;165,685;165,715;171,626;100,544;136,496;112,473;100,420;124,402;124,378;154,343;148,331;165,301;189,290;130,248;124,260;112,225;201,189;154,106;71,514;35,975;124,1625;219,579" o:connectangles="0,0,0,0,0,0,0,0,0,0,0,0,0,0,0,0,0,0,0,0,0,0,0,0,0,0,0,0,0,0,0,0,0,0,0,0,0,0,0,0,0,0,0,0,0,0,0,0,0,0,0,0,0,0,0,0,0,0,0,0,0"/>
                    <o:lock v:ext="edit" verticies="t"/>
                  </v:shape>
                  <v:shape id="Freeform 723" o:spid="_x0000_s1747" style="position:absolute;left:4601;top:2647;width:6;height:30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avUMUA&#10;AADcAAAADwAAAGRycy9kb3ducmV2LnhtbESPT2vCQBTE74V+h+UVeim6aQSVmFVKW6HHmqp4fGRf&#10;/uDu25BdY/rt3YLQ4zAzv2HyzWiNGKj3rWMFr9MEBHHpdMu1gv3PdrIE4QOyRuOYFPySh8368SHH&#10;TLsr72goQi0ihH2GCpoQukxKXzZk0U9dRxy9yvUWQ5R9LXWP1wi3RqZJMpcWW44LDXb03lB5Li5W&#10;wXHcHQ+Xk/7+SIvBbKvP9MUaq9Tz0/i2AhFoDP/he/tLK1jMUvg7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q9QxQAAANwAAAAPAAAAAAAAAAAAAAAAAJgCAABkcnMv&#10;ZG93bnJldi54bWxQSwUGAAAAAAQABAD1AAAAigMAAAAA&#10;" path="m,c,,,,,,,1,,3,,4v,,,1,1,1c1,5,1,4,1,4,1,3,1,2,1,1,1,1,1,,,e" fillcolor="#02a0bf" stroked="f">
                    <v:path arrowok="t" o:connecttype="custom" o:connectlocs="0,0;0,0;0,24;6,30;6,24;6,6;0,0" o:connectangles="0,0,0,0,0,0,0"/>
                  </v:shape>
                  <v:shape id="Freeform 724" o:spid="_x0000_s1748" style="position:absolute;left:4513;top:2571;width:12;height:82;visibility:visible;mso-wrap-style:square;v-text-anchor:top" coordsize="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EB8MA&#10;AADcAAAADwAAAGRycy9kb3ducmV2LnhtbESPQWvCQBSE70L/w/IKvUjd2ICRmI1UqdBro70/d1+T&#10;tNm3Ibs18d+7hYLHYWa+YYrtZDtxocG3jhUsFwkIYu1My7WC0/HwvAbhA7LBzjEpuJKHbfkwKzA3&#10;buQPulShFhHCPkcFTQh9LqXXDVn0C9cTR+/LDRZDlEMtzYBjhNtOviTJSlpsOS402NO+If1T/VoF&#10;8/0Op7Sj67j+rDyf33T2nWilnh6n1w2IQFO4h//b70ZBlqbwdyYeAV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VEB8MAAADcAAAADwAAAAAAAAAAAAAAAACYAgAAZHJzL2Rv&#10;d25yZXYueG1sUEsFBgAAAAAEAAQA9QAAAIgDAAAAAA==&#10;" path="m2,c1,3,,7,,10v,1,,3,1,4c1,13,1,12,1,12,1,9,2,5,2,3,2,2,2,1,2,e" fillcolor="#02a0bf" stroked="f">
                    <v:path arrowok="t" o:connecttype="custom" o:connectlocs="12,0;0,59;6,82;6,70;12,18;12,0" o:connectangles="0,0,0,0,0,0"/>
                  </v:shape>
                  <v:shape id="Freeform 725" o:spid="_x0000_s1749" style="position:absolute;left:4554;top:2588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dm7MUA&#10;AADcAAAADwAAAGRycy9kb3ducmV2LnhtbESPwWrDMBBE74X8g9hCbrXcpiTGjRJCISHQS+P4AxZr&#10;Y7mxVq6l2u7fV4VAjsPMvGHW28m2YqDeN44VPCcpCOLK6YZrBeV5/5SB8AFZY+uYFPySh+1m9rDG&#10;XLuRTzQUoRYRwj5HBSaELpfSV4Ys+sR1xNG7uN5iiLKvpe5xjHDbypc0XUqLDccFgx29G6quxY9V&#10;YMvvz+txKD++DkN7yMY9nppsqdT8cdq9gQg0hXv41j5qBavFK/yf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d2bsxQAAANwAAAAPAAAAAAAAAAAAAAAAAJgCAABkcnMv&#10;ZG93bnJldi54bWxQSwUGAAAAAAQABAD1AAAAigMAAAAA&#10;" path="m1,c1,2,,3,,4v1,,1,,1,c1,3,2,2,2,,1,,1,,1,e" fillcolor="#02a0bf" stroked="f">
                    <v:path arrowok="t" o:connecttype="custom" o:connectlocs="6,0;0,24;6,24;12,0;6,0" o:connectangles="0,0,0,0,0"/>
                  </v:shape>
                  <v:shape id="Freeform 726" o:spid="_x0000_s1750" style="position:absolute;left:4560;top:2393;width:24;height:178;visibility:visible;mso-wrap-style:square;v-text-anchor:top" coordsize="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ItNsMA&#10;AADcAAAADwAAAGRycy9kb3ducmV2LnhtbESP3YrCMBSE7wXfIRxh7zTVxb9qFHERFETw5wEOzbEt&#10;Nielibbr0xtB8HKYmW+Y+bIxhXhQ5XLLCvq9CARxYnXOqYLLedOdgHAeWWNhmRT8k4Plot2aY6xt&#10;zUd6nHwqAoRdjAoy78tYSpdkZND1bEkcvKutDPogq1TqCusAN4UcRNFIGsw5LGRY0jqj5Ha6GwWD&#10;w0Tu/tb1M5f7YW0cbab7aV+pn06zmoHw1Phv+NPeagXj3yG8z4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ItNsMAAADcAAAADwAAAAAAAAAAAAAAAACYAgAAZHJzL2Rv&#10;d25yZXYueG1sUEsFBgAAAAAEAAQA9QAAAIgDAAAAAA==&#10;" path="m4,c2,4,1,12,1,18v,1,,2,,3c1,21,1,21,1,21v,,,,,c,22,,24,,26v,2,,3,,4c2,19,2,11,4,e" fillcolor="#02a0bf" stroked="f">
                    <v:path arrowok="t" o:connecttype="custom" o:connectlocs="24,0;6,107;6,125;6,125;6,125;0,154;0,178;24,0" o:connectangles="0,0,0,0,0,0,0,0"/>
                  </v:shape>
                  <v:shape id="Freeform 727" o:spid="_x0000_s1751" style="position:absolute;left:4519;top:2458;width:17;height:101;visibility:visible;mso-wrap-style:square;v-text-anchor:top" coordsize="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e72MQA&#10;AADcAAAADwAAAGRycy9kb3ducmV2LnhtbESPT2vCQBTE7wW/w/KEXopuqqASXUVKRS8p/r0/ss8k&#10;mH2bZrcx+uldoeBxmJnfMLNFa0rRUO0Kywo++xEI4tTqgjMFx8OqNwHhPLLG0jIpuJGDxbzzNsNY&#10;2yvvqNn7TAQIuxgV5N5XsZQuzcmg69uKOHhnWxv0QdaZ1DVeA9yUchBFI2mw4LCQY0VfOaWX/Z9R&#10;kJySI/2utzjM7h/uQD9ynHw3Sr132+UUhKfWv8L/7Y1WMB6O4H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3u9jEAAAA3AAAAA8AAAAAAAAAAAAAAAAAmAIAAGRycy9k&#10;b3ducmV2LnhtbFBLBQYAAAAABAAEAPUAAACJAwAAAAA=&#10;" path="m3,c3,4,,10,,14v,1,1,2,1,3c1,13,3,7,3,3,3,2,3,1,3,e" fillcolor="#02a0bf" stroked="f">
                    <v:path arrowok="t" o:connecttype="custom" o:connectlocs="17,0;0,83;6,101;17,18;17,0" o:connectangles="0,0,0,0,0"/>
                  </v:shape>
                  <v:shape id="Freeform 728" o:spid="_x0000_s1752" style="position:absolute;left:4513;top:2470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At8UA&#10;AADcAAAADwAAAGRycy9kb3ducmV2LnhtbESPQWvCQBSE7wX/w/IK3uqmFkxIXaVEhCJaaNreH9nX&#10;TWr2bciuGv31rlDwOMzMN8x8OdhWHKn3jWMFz5MEBHHldMNGwffX+ikD4QOyxtYxKTiTh+Vi9DDH&#10;XLsTf9KxDEZECPscFdQhdLmUvqrJop+4jjh6v663GKLsjdQ9niLctnKaJDNpseG4UGNHRU3VvjxY&#10;BT+HYmM2H+nffucyU5SXrFzZrVLjx+HtFUSgIdzD/+13rSB9SeF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cC3xQAAANwAAAAPAAAAAAAAAAAAAAAAAJgCAABkcnMv&#10;ZG93bnJldi54bWxQSwUGAAAAAAQABAD1AAAAigMAAAAA&#10;" path="m,c,2,,3,,4v1,,1,,1,c1,3,1,2,1,1,,,,,,e" fillcolor="#02a0bf" stroked="f">
                    <v:path arrowok="t" o:connecttype="custom" o:connectlocs="0,0;0,24;6,24;6,6;0,0" o:connectangles="0,0,0,0,0"/>
                  </v:shape>
                  <v:shape id="Freeform 729" o:spid="_x0000_s1753" style="position:absolute;left:4513;top:2435;width:6;height:29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6YusIA&#10;AADcAAAADwAAAGRycy9kb3ducmV2LnhtbERPy2rCQBTdF/oPwy24KToxhbZEJ1KqgkuNrbi8ZG4e&#10;OHMnZMYY/76zELo8nPdyNVojBup961jBfJaAIC6dbrlW8HPcTj9B+ICs0TgmBXfysMqfn5aYaXfj&#10;Aw1FqEUMYZ+hgiaELpPSlw1Z9DPXEUeucr3FEGFfS93jLYZbI9MkeZcWW44NDXb03VB5Ka5WwWk8&#10;nH6vZ71fp8VgttUmfbXGKjV5Gb8WIAKN4V/8cO+0go+3uDaeiUdA5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pi6wgAAANwAAAAPAAAAAAAAAAAAAAAAAJgCAABkcnMvZG93&#10;bnJldi54bWxQSwUGAAAAAAQABAD1AAAAhwMAAAAA&#10;" path="m,c,,,,,,,1,,2,,3,,4,,4,1,5,1,4,1,4,1,4,1,3,1,2,1,1,1,,1,,,e" fillcolor="#02a0bf" stroked="f">
                    <v:path arrowok="t" o:connecttype="custom" o:connectlocs="0,0;0,0;0,17;6,29;6,23;6,6;0,0" o:connectangles="0,0,0,0,0,0,0"/>
                  </v:shape>
                  <v:shape id="Freeform 730" o:spid="_x0000_s1754" style="position:absolute;left:4542;top:2417;width:12;height:29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wPGcUA&#10;AADcAAAADwAAAGRycy9kb3ducmV2LnhtbESPQWvCQBSE74X+h+UJ3urGWKtGV0kDlh56MQpeH9ln&#10;Es2+Ddk1pv++Wyj0OMzMN8xmN5hG9NS52rKC6SQCQVxYXXOp4HTcvyxBOI+ssbFMCr7JwW77/LTB&#10;RNsHH6jPfSkChF2CCirv20RKV1Rk0E1sSxy8i+0M+iC7UuoOHwFuGhlH0Zs0WHNYqLClrKLilt+N&#10;ggO6+ON9/jVk56uZy3OTL9LXWqnxaEjXIDwN/j/81/7UChazFfyeC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DA8ZxQAAANwAAAAPAAAAAAAAAAAAAAAAAJgCAABkcnMv&#10;ZG93bnJldi54bWxQSwUGAAAAAAQABAD1AAAAigMAAAAA&#10;" path="m1,v,,,,,c1,1,,3,,4,,5,,5,1,5v,,,,,c1,4,2,2,2,1,2,,2,,1,e" fillcolor="#02a0bf" stroked="f">
                    <v:path arrowok="t" o:connecttype="custom" o:connectlocs="6,0;6,0;0,23;6,29;6,29;12,6;6,0" o:connectangles="0,0,0,0,0,0,0"/>
                  </v:shape>
                  <v:shape id="Freeform 731" o:spid="_x0000_s1755" style="position:absolute;left:4531;top:2305;width:11;height:29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DV+b0A&#10;AADcAAAADwAAAGRycy9kb3ducmV2LnhtbERPuwrCMBTdBf8hXMFNU8UX1SgqKA4uVsH10lzbanNT&#10;mqj1780gOB7Oe7FqTCleVLvCsoJBPwJBnFpdcKbgct71ZiCcR9ZYWiYFH3KwWrZbC4y1ffOJXonP&#10;RAhhF6OC3PsqltKlORl0fVsRB+5ma4M+wDqTusZ3CDelHEbRRBosODTkWNE2p/SRPI2CE7rhfjM+&#10;Ntvr3YzltUym61GhVLfTrOcgPDX+L/65D1rBdBTmhzPhCMjl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DDV+b0AAADcAAAADwAAAAAAAAAAAAAAAACYAgAAZHJzL2Rvd25yZXYu&#10;eG1sUEsFBgAAAAAEAAQA9QAAAIIDAAAAAA==&#10;" path="m1,v,,,1,,1c1,2,,3,,4,,5,,5,1,5v,,,,,c1,4,2,2,2,1,2,1,2,,1,e" fillcolor="#02a0bf" stroked="f">
                    <v:path arrowok="t" o:connecttype="custom" o:connectlocs="6,0;6,6;0,23;6,29;6,29;11,6;6,0" o:connectangles="0,0,0,0,0,0,0"/>
                  </v:shape>
                  <v:shape id="Freeform 732" o:spid="_x0000_s1756" style="position:absolute;left:4613;top:2293;width:12;height:35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gopcMA&#10;AADcAAAADwAAAGRycy9kb3ducmV2LnhtbESPQWsCMRSE7wX/Q3gFbzWrW1S2RhFBkN66CtLbY/Pc&#10;LN28rElc13/fFAoeh5n5hlltBtuKnnxoHCuYTjIQxJXTDdcKTsf92xJEiMgaW8ek4EEBNuvRywoL&#10;7e78RX0Za5EgHApUYGLsCilDZchimLiOOHkX5y3GJH0ttcd7gttWzrJsLi02nBYMdrQzVP2UN6ug&#10;NA+Zf+b9PCz3+fdgLv56jl6p8euw/QARaYjP8H/7oBUs3qfwdyYd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gopcMAAADcAAAADwAAAAAAAAAAAAAAAACYAgAAZHJzL2Rv&#10;d25yZXYueG1sUEsFBgAAAAAEAAQA9QAAAIgDAAAAAA==&#10;" path="m1,v,,,1,,1c1,2,,4,,5,,6,,6,1,6v,,,,,c1,5,2,3,2,2,2,1,2,1,1,e" fillcolor="#02a0bf" stroked="f">
                    <v:path arrowok="t" o:connecttype="custom" o:connectlocs="6,0;6,6;0,29;6,35;6,35;12,12;6,0" o:connectangles="0,0,0,0,0,0,0"/>
                  </v:shape>
                  <v:shape id="Freeform 733" o:spid="_x0000_s1757" style="position:absolute;left:4572;top:2198;width:18;height:89;visibility:visible;mso-wrap-style:square;v-text-anchor:top" coordsize="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zdTsQA&#10;AADcAAAADwAAAGRycy9kb3ducmV2LnhtbESP0WoCMRRE34X+Q7iFvkhNdhFXtkZpBaFgQdR+wCW5&#10;3V26uVmSVNe/N4VCH4eZOcOsNqPrxYVC7DxrKGYKBLHxtuNGw+d597wEEROyxd4zabhRhM36YbLC&#10;2vorH+lySo3IEI41amhTGmopo2nJYZz5gTh7Xz44TFmGRtqA1wx3vSyVWkiHHeeFFgfatmS+Tz9O&#10;w1KVZv8hzUFOh1vBhdpj9Ra0fnocX19AJBrTf/iv/W41VPMSfs/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c3U7EAAAA3AAAAA8AAAAAAAAAAAAAAAAAmAIAAGRycy9k&#10;b3ducmV2LnhtbFBLBQYAAAAABAAEAPUAAACJAwAAAAA=&#10;" path="m3,c2,,2,,2,v,,,,,c2,1,2,1,2,1v,,,,-1,c1,1,1,1,1,1v,,,,,c1,1,1,1,1,1v,,,1,,1c1,5,,8,,11v,2,,3,1,4c1,10,2,5,3,v,,,,,e" fillcolor="#02a0bf" stroked="f">
                    <v:path arrowok="t" o:connecttype="custom" o:connectlocs="18,0;12,0;12,0;12,6;6,6;6,6;6,6;6,6;6,12;0,65;6,89;18,0;18,0" o:connectangles="0,0,0,0,0,0,0,0,0,0,0,0,0"/>
                  </v:shape>
                  <v:shape id="Freeform 734" o:spid="_x0000_s1758" style="position:absolute;left:4525;top:2204;width:17;height:65;visibility:visible;mso-wrap-style:square;v-text-anchor:top" coordsize="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9EjMQA&#10;AADcAAAADwAAAGRycy9kb3ducmV2LnhtbESPUWvCMBSF3wf7D+EOfJvpVHRUYxkFpw8DV7cfcGmu&#10;TVlz0yWZ1n9vBoKPh3POdzirYrCdOJEPrWMFL+MMBHHtdMuNgu+vzfMriBCRNXaOScGFAhTrx4cV&#10;5tqduaLTITYiQTjkqMDE2OdShtqQxTB2PXHyjs5bjEn6RmqP5wS3nZxk2VxabDktGOypNFT/HP6s&#10;gnK+/1z4urdyOzQfht37bzWzSo2ehrcliEhDvIdv7Z1WsJhN4f9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PRIzEAAAA3AAAAA8AAAAAAAAAAAAAAAAAmAIAAGRycy9k&#10;b3ducmV2LnhtbFBLBQYAAAAABAAEAPUAAACJAwAAAAA=&#10;" path="m3,c1,1,,5,,8v,1,,2,1,3c1,7,2,4,3,e" fillcolor="#02a0bf" stroked="f">
                    <v:path arrowok="t" o:connecttype="custom" o:connectlocs="17,0;0,47;6,65;17,0" o:connectangles="0,0,0,0"/>
                  </v:shape>
                  <v:shape id="Freeform 735" o:spid="_x0000_s1759" style="position:absolute;left:4560;top:2139;width:18;height:59;visibility:visible;mso-wrap-style:square;v-text-anchor:top" coordsize="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Z+7cMA&#10;AADcAAAADwAAAGRycy9kb3ducmV2LnhtbESPT4vCMBTE74LfIbwFb5quiH+6RpGK7J4Uq7jXR/O2&#10;Ldu8lCbW+u2NIHgcZuY3zHLdmUq01LjSsoLPUQSCOLO65FzB+bQbzkE4j6yxskwK7uRgver3lhhr&#10;e+MjtanPRYCwi1FB4X0dS+myggy6ka2Jg/dnG4M+yCaXusFbgJtKjqNoKg2WHBYKrCkpKPtPr0aB&#10;be3Wt9Hhd59ki2v3Xd/1pUqUGnx0my8Qnjr/Dr/aP1rBbDKB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Z+7cMAAADcAAAADwAAAAAAAAAAAAAAAACYAgAAZHJzL2Rv&#10;d25yZXYueG1sUEsFBgAAAAAEAAQA9QAAAIgDAAAAAA==&#10;" path="m2,c1,2,,5,,7v,1,1,2,2,3c2,8,3,5,3,2,3,1,3,,2,e" fillcolor="#02a0bf" stroked="f">
                    <v:path arrowok="t" o:connecttype="custom" o:connectlocs="12,0;0,41;12,59;18,12;12,0" o:connectangles="0,0,0,0,0"/>
                  </v:shape>
                  <v:shape id="Freeform 736" o:spid="_x0000_s1760" style="position:absolute;left:4619;top:2056;width:12;height:4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XzFMQA&#10;AADcAAAADwAAAGRycy9kb3ducmV2LnhtbESP0YrCMBRE34X9h3AF3zStqFu6RlkUwQdBtPsBd5tr&#10;W2xuahO1+vWbBcHHYWbOMPNlZ2pxo9ZVlhXEowgEcW51xYWCn2wzTEA4j6yxtkwKHuRgufjozTHV&#10;9s4Huh19IQKEXYoKSu+bVEqXl2TQjWxDHLyTbQ36INtC6hbvAW5qOY6imTRYcVgosaFVSfn5eDUK&#10;Er17zia/JzfleL9fr3ydXLJYqUG/+/4C4anz7/CrvdUKPidT+D8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l8xTEAAAA3AAAAA8AAAAAAAAAAAAAAAAAmAIAAGRycy9k&#10;b3ducmV2LnhtbFBLBQYAAAAABAAEAPUAAACJAwAAAAA=&#10;" path="m2,v,,,,,c2,2,,5,,7v,,1,1,1,1c1,8,1,8,1,8,1,6,2,3,2,1,2,1,2,,2,e" fillcolor="#02a0bf" stroked="f">
                    <v:path arrowok="t" o:connecttype="custom" o:connectlocs="12,0;12,0;0,42;6,48;6,48;12,6;12,0" o:connectangles="0,0,0,0,0,0,0"/>
                  </v:shape>
                  <v:shape id="Freeform 737" o:spid="_x0000_s1761" style="position:absolute;left:4637;top:1986;width:12;height:29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oFsIA&#10;AADcAAAADwAAAGRycy9kb3ducmV2LnhtbESPzarCMBSE94LvEI7gTlPFP6pRVFDuwo1VcHtojm21&#10;OSlN1Pr2N4LgcpiZb5jFqjGleFLtCssKBv0IBHFqdcGZgvNp15uBcB5ZY2mZFLzJwWrZbi0w1vbF&#10;R3omPhMBwi5GBbn3VSylS3My6Pq2Ig7e1dYGfZB1JnWNrwA3pRxG0UQaLDgs5FjRNqf0njyMgiO6&#10;4X4zPjTby82M5aVMputRoVS306znIDw1/hf+tv+0guloAp8z4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egWwgAAANwAAAAPAAAAAAAAAAAAAAAAAJgCAABkcnMvZG93&#10;bnJldi54bWxQSwUGAAAAAAQABAD1AAAAhwMAAAAA&#10;" path="m1,v,,,,,c1,1,,3,,4,,5,,5,1,5v,,,,,c1,4,2,2,2,1,2,,1,,1,e" fillcolor="#02a0bf" stroked="f">
                    <v:path arrowok="t" o:connecttype="custom" o:connectlocs="6,0;6,0;0,23;6,29;6,29;12,6;6,0" o:connectangles="0,0,0,0,0,0,0"/>
                  </v:shape>
                  <v:shape id="Freeform 738" o:spid="_x0000_s1762" style="position:absolute;left:4548;top:1968;width:12;height:29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lNjcQA&#10;AADcAAAADwAAAGRycy9kb3ducmV2LnhtbESPQWvCQBSE7wX/w/KE3upGiaakriEKlh68GAteH9nX&#10;JG32bciuMf57tyB4HGbmG2adjaYVA/WusaxgPotAEJdWN1wp+D7t395BOI+ssbVMCm7kINtMXtaY&#10;anvlIw2Fr0SAsEtRQe19l0rpypoMupntiIP3Y3uDPsi+krrHa4CbVi6iaCUNNhwWauxoV1P5V1yM&#10;giO6xed2eRh351+zlOe2SPK4Uep1OuYfIDyN/hl+tL+0giRO4P9MO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ZTY3EAAAA3AAAAA8AAAAAAAAAAAAAAAAAmAIAAGRycy9k&#10;b3ducmV2LnhtbFBLBQYAAAAABAAEAPUAAACJAwAAAAA=&#10;" path="m1,v,,,,,c1,1,,3,,4,,5,,5,1,5v,,,,,c1,4,2,2,2,1,2,,1,,1,e" fillcolor="#02a0bf" stroked="f">
                    <v:path arrowok="t" o:connecttype="custom" o:connectlocs="6,0;6,0;0,23;6,29;6,29;12,6;6,0" o:connectangles="0,0,0,0,0,0,0"/>
                  </v:shape>
                  <v:shape id="Freeform 739" o:spid="_x0000_s1763" style="position:absolute;left:4554;top:1897;width:6;height:3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5Zo8IA&#10;AADcAAAADwAAAGRycy9kb3ducmV2LnhtbERPy4rCMBTdC/MP4Q6403QGR6UaRQTBx8rOILi7NNem&#10;2tyUJmqdrzcLweXhvKfz1lbiRo0vHSv46icgiHOnSy4U/P2uemMQPiBrrByTggd5mM8+OlNMtbvz&#10;nm5ZKEQMYZ+iAhNCnUrpc0MWfd/VxJE7ucZiiLAppG7wHsNtJb+TZCgtlhwbDNa0NJRfsqtVcF1u&#10;s029KH7CcDdiNzgezP/5oFT3s11MQARqw1v8cq+1gtEgro1n4hG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/lmjwgAAANwAAAAPAAAAAAAAAAAAAAAAAJgCAABkcnMvZG93&#10;bnJldi54bWxQSwUGAAAAAAQABAD1AAAAhwMAAAAA&#10;" path="m1,v,,,1,,1c1,2,,4,,5,,6,,6,1,6v,,,,,c1,5,1,3,1,2,1,1,1,,1,e" fillcolor="#02a0bf" stroked="f">
                    <v:path arrowok="t" o:connecttype="custom" o:connectlocs="6,0;6,6;0,29;6,35;6,35;6,12;6,0" o:connectangles="0,0,0,0,0,0,0"/>
                  </v:shape>
                  <v:shape id="Freeform 740" o:spid="_x0000_s1764" style="position:absolute;left:4554;top:1873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8sMQA&#10;AADcAAAADwAAAGRycy9kb3ducmV2LnhtbESP0WrCQBRE34X+w3ILfdONUm2NbkSlQl8sNPoBl+w1&#10;G5O9G7KrSf++Wyj4OMzMGWa9GWwj7tT5yrGC6SQBQVw4XXGp4Hw6jN9B+ICssXFMCn7IwyZ7Gq0x&#10;1a7nb7rnoRQRwj5FBSaENpXSF4Ys+olriaN3cZ3FEGVXSt1hH+G2kbMkWUiLFccFgy3tDRV1frMK&#10;+NifzHC9Ncd+3vKXzXe1/zBKvTwP2xWIQEN4hP/bn1rB2+sS/s7EI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qvLDEAAAA3AAAAA8AAAAAAAAAAAAAAAAAmAIAAGRycy9k&#10;b3ducmV2LnhtbFBLBQYAAAAABAAEAPUAAACJAwAAAAA=&#10;" path="m1,c,,,,,1v,,,,,c,1,,1,,1,,2,,2,,2v,,,,1,c1,2,1,2,1,2v,,,-1,,-2c1,,1,,1,e" fillcolor="#02a0bf" stroked="f">
                    <v:path arrowok="t" o:connecttype="custom" o:connectlocs="6,0;0,6;0,6;0,6;0,12;6,12;6,12;6,0;6,0" o:connectangles="0,0,0,0,0,0,0,0,0"/>
                  </v:shape>
                  <v:shape id="Freeform 741" o:spid="_x0000_s1765" style="position:absolute;left:4678;top:1661;width:30;height:153;visibility:visible;mso-wrap-style:square;v-text-anchor:top" coordsize="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ZhfcAA&#10;AADcAAAADwAAAGRycy9kb3ducmV2LnhtbERPy4rCMBTdC/5DuIIb0VTBKh2jiKC4EAYfyCwvzZ22&#10;THMTmljr35uFMMvDea82nalFS42vLCuYThIQxLnVFRcKbtf9eAnCB2SNtWVS8CIPm3W/t8JM2yef&#10;qb2EQsQQ9hkqKENwmZQ+L8mgn1hHHLlf2xgMETaF1A0+Y7ip5SxJUmmw4thQoqNdSfnf5WEULNOf&#10;Fr+r9M5uZA+nejR37uGUGg667ReIQF34F3/cR61gMY/z45l4BO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ZhfcAAAADcAAAADwAAAAAAAAAAAAAAAACYAgAAZHJzL2Rvd25y&#10;ZXYueG1sUEsFBgAAAAAEAAQA9QAAAIUDAAAAAA==&#10;" path="m5,c2,6,,17,,24v,1,,2,,2c2,18,3,9,5,e" fillcolor="#02a0bf" stroked="f">
                    <v:path arrowok="t" o:connecttype="custom" o:connectlocs="30,0;0,141;0,153;30,0" o:connectangles="0,0,0,0"/>
                  </v:shape>
                  <v:shape id="Freeform 742" o:spid="_x0000_s1766" style="position:absolute;left:4666;top:1737;width:12;height:59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1ENMMA&#10;AADcAAAADwAAAGRycy9kb3ducmV2LnhtbESPwWrDMBBE74H+g9hCb7GcQJviRglNoFBDLo3zAYu0&#10;sUyslWopsfv3VaDQ4zAzb5j1dnK9uNEQO88KFkUJglh703Gr4NR8zF9BxIRssPdMCn4ownbzMFtj&#10;ZfzIX3Q7plZkCMcKFdiUQiVl1JYcxsIH4uyd/eAwZTm00gw4Zrjr5bIsX6TDjvOCxUB7S/pyvDoF&#10;zRjqw67WvLNp2X2vYq2bEJR6epze30AkmtJ/+K/9aRSsnhdwP5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1ENMMAAADcAAAADwAAAAAAAAAAAAAAAACYAgAAZHJzL2Rv&#10;d25yZXYueG1sUEsFBgAAAAAEAAQA9QAAAIgDAAAAAA==&#10;" path="m2,c1,1,,5,,8v,1,,2,,2c1,7,1,3,2,e" fillcolor="#02a0bf" stroked="f">
                    <v:path arrowok="t" o:connecttype="custom" o:connectlocs="12,0;0,47;0,59;12,0" o:connectangles="0,0,0,0"/>
                  </v:shape>
                  <v:shape id="Freeform 743" o:spid="_x0000_s1767" style="position:absolute;left:4720;top:1720;width:11;height:76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kS68IA&#10;AADcAAAADwAAAGRycy9kb3ducmV2LnhtbESPzarCMBSE94LvEI7gRjRV8IdqFBEUFyJcFdeH5tgW&#10;m5PaxFrf3gjCXQ4z3wyzWDWmEDVVLresYDiIQBAnVuecKrict/0ZCOeRNRaWScGbHKyW7dYCY21f&#10;/Ef1yacilLCLUUHmfRlL6ZKMDLqBLYmDd7OVQR9klUpd4SuUm0KOomgiDeYcFjIsaZNRcj89jYLp&#10;8NrrpfJQb47N7LZ7SLu/oFWq22nWcxCeGv8f/tF7HbjxCL5nwhGQy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CRLrwgAAANwAAAAPAAAAAAAAAAAAAAAAAJgCAABkcnMvZG93&#10;bnJldi54bWxQSwUGAAAAAAQABAD1AAAAhwMAAAAA&#10;" path="m2,c1,2,,7,,10v,2,,3,,3c1,9,2,5,2,e" fillcolor="#02a0bf" stroked="f">
                    <v:path arrowok="t" o:connecttype="custom" o:connectlocs="11,0;0,58;0,76;11,0" o:connectangles="0,0,0,0"/>
                  </v:shape>
                  <v:shape id="Freeform 744" o:spid="_x0000_s1768" style="position:absolute;left:4584;top:1737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sGMcA&#10;AADcAAAADwAAAGRycy9kb3ducmV2LnhtbESP3WrCQBSE7wt9h+UUvCm6Uak/0VVaQ0H8uTD6AIfs&#10;MQlmz4bsVlOfvisUvBxm5htmvmxNJa7UuNKygn4vAkGcWV1yruB0/O5OQDiPrLGyTAp+ycFy8foy&#10;x1jbGx/omvpcBAi7GBUU3texlC4ryKDr2Zo4eGfbGPRBNrnUDd4C3FRyEEUjabDksFBgTauCskv6&#10;YxT4L5ns3tNTsh9u9lNejRK9vd+V6ry1nzMQnlr/DP+311rB+GMIj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RrBjHAAAA3AAAAA8AAAAAAAAAAAAAAAAAmAIAAGRy&#10;cy9kb3ducmV2LnhtbFBLBQYAAAAABAAEAPUAAACMAwAAAAA=&#10;" path="m,c,,,,,,,,,,,,,,,,,1v,,,1,,2c,3,,3,,3v,,,,,c,3,,3,1,3v,,,,,c1,2,1,1,1,1,1,,1,,,e" fillcolor="#02a0bf" stroked="f">
                    <v:path arrowok="t" o:connecttype="custom" o:connectlocs="0,0;0,0;0,0;0,6;0,18;0,18;0,18;6,18;6,18;6,6;0,0" o:connectangles="0,0,0,0,0,0,0,0,0,0,0"/>
                  </v:shape>
                  <v:shape id="Freeform 745" o:spid="_x0000_s1769" style="position:absolute;left:4678;top:1696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7YMUA&#10;AADcAAAADwAAAGRycy9kb3ducmV2LnhtbESPQWvCQBSE70L/w/IKvemm0mqIriIphSK2YNT7I/vc&#10;pGbfhuyqaX+9WxB6HGbmG2a+7G0jLtT52rGC51ECgrh0umajYL97H6YgfEDW2DgmBT/kYbl4GMwx&#10;0+7KW7oUwYgIYZ+hgiqENpPSlxVZ9CPXEkfv6DqLIcrOSN3hNcJtI8dJMpEWa44LFbaUV1SeirNV&#10;cDjna7P+mn6fPl1q8uI3Ld7sRqmnx341AxGoD//he/tDK5i+vsDf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DLtgxQAAANwAAAAPAAAAAAAAAAAAAAAAAJgCAABkcnMv&#10;ZG93bnJldi54bWxQSwUGAAAAAAQABAD1AAAAigMAAAAA&#10;" path="m,c,1,,3,,4v1,,1,,1,c1,3,1,2,1,,,,,,,e" fillcolor="#02a0bf" stroked="f">
                    <v:path arrowok="t" o:connecttype="custom" o:connectlocs="0,0;0,24;6,24;6,0;0,0" o:connectangles="0,0,0,0,0"/>
                  </v:shape>
                  <v:shape id="Freeform 746" o:spid="_x0000_s1770" style="position:absolute;left:4725;top:1655;width:18;height:47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9u8UA&#10;AADcAAAADwAAAGRycy9kb3ducmV2LnhtbESP3WoCMRSE7wu+QziCd5pV8IetUUQRRKFQK/b2dHO6&#10;u5icrJvorj59Uyj0cpiZb5j5srVG3Kn2pWMFw0ECgjhzuuRcwelj25+B8AFZo3FMCh7kYbnovMwx&#10;1a7hd7ofQy4ihH2KCooQqlRKnxVk0Q9cRRy9b1dbDFHWudQ1NhFujRwlyURaLDkuFFjRuqDscrxZ&#10;BWfcNFfz9Zm3h5W7PaXB5u28V6rXbVevIAK14T/8195pBdPxGH7Px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H27xQAAANwAAAAPAAAAAAAAAAAAAAAAAJgCAABkcnMv&#10;ZG93bnJldi54bWxQSwUGAAAAAAQABAD1AAAAigMAAAAA&#10;" path="m1,v,,,,,c1,2,,5,,7v,,,1,1,1c1,8,1,7,1,7v,,,,,c1,7,1,7,1,7v1,,1,,1,c2,7,2,7,2,7,2,7,1,5,1,4v1,,1,,1,c2,4,2,4,2,4v,,,,,c2,4,2,4,2,4v,,,,,c2,3,2,3,2,2,2,2,2,1,3,,2,,2,,1,e" fillcolor="#02a0bf" stroked="f">
                    <v:path arrowok="t" o:connecttype="custom" o:connectlocs="6,0;6,0;0,41;6,47;6,41;6,41;6,41;12,41;12,41;6,24;12,24;12,24;12,24;12,24;12,24;12,12;18,0;6,0" o:connectangles="0,0,0,0,0,0,0,0,0,0,0,0,0,0,0,0,0,0"/>
                  </v:shape>
                  <v:shape id="Freeform 747" o:spid="_x0000_s1771" style="position:absolute;left:4672;top:1643;width:12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4oMQA&#10;AADcAAAADwAAAGRycy9kb3ducmV2LnhtbESP0WqDQBRE3wv5h+UG8tasDcSKzRpKICHQl2r9gIt7&#10;q1b3rnE3av++Wyj0cZiZM8zhuJheTDS61rKCp20EgriyuuVaQflxfkxAOI+ssbdMCr7JwTFbPRww&#10;1XbmnKbC1yJA2KWooPF+SKV0VUMG3dYOxMH7tKNBH+RYSz3iHOCml7soiqXBlsNCgwOdGqq64m4U&#10;mPL23l2n8u3rMvWXZD5j3iaxUpv18voCwtPi/8N/7atW8LyP4fdMOAI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2uKDEAAAA3AAAAA8AAAAAAAAAAAAAAAAAmAIAAGRycy9k&#10;b3ducmV2LnhtbFBLBQYAAAAABAAEAPUAAACJAwAAAAA=&#10;" path="m1,c,1,,2,,4v1,,1,,1,c1,2,1,1,2,,1,,1,,1,e" fillcolor="#02a0bf" stroked="f">
                    <v:path arrowok="t" o:connecttype="custom" o:connectlocs="6,0;0,23;6,23;12,0;6,0" o:connectangles="0,0,0,0,0"/>
                  </v:shape>
                  <v:shape id="Freeform 748" o:spid="_x0000_s1772" style="position:absolute;left:4684;top:1637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dH6cIA&#10;AADcAAAADwAAAGRycy9kb3ducmV2LnhtbERPW2vCMBR+H+w/hDPwbaaKTumMMtwEH2R4A308a45t&#10;Z3NSkmjrvzeDgY8f330ya00lruR8aVlBr5uAIM6sLjlXsN8tXscgfEDWWFkmBTfyMJs+P00w1bbh&#10;DV23IRcxhH2KCooQ6lRKnxVk0HdtTRy5k3UGQ4Qul9phE8NNJftJ8iYNlhwbCqxpXlB23l6Mgp/B&#10;+PzLx9Ug6rKvZv15+HZxnuq8tB/vIAK14SH+dy+1gtFwBH9n4hG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l0fpwgAAANwAAAAPAAAAAAAAAAAAAAAAAJgCAABkcnMvZG93&#10;bnJldi54bWxQSwUGAAAAAAQABAD1AAAAhwMAAAAA&#10;" path="m1,v,,,,,c1,,1,,1,v,,,,,c1,1,,2,,2,,3,,3,1,3v,,,,,c1,3,1,3,1,3v,,,,,c1,2,2,,2,,1,,1,,1,e" fillcolor="#02a0bf" stroked="f">
                    <v:path arrowok="t" o:connecttype="custom" o:connectlocs="6,0;6,0;6,0;6,0;0,12;6,18;6,18;6,18;6,18;12,0;6,0" o:connectangles="0,0,0,0,0,0,0,0,0,0,0"/>
                  </v:shape>
                  <v:shape id="Freeform 749" o:spid="_x0000_s1773" style="position:absolute;left:4696;top:1613;width:12;height:3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sX5cAA&#10;AADcAAAADwAAAGRycy9kb3ducmV2LnhtbERPz2vCMBS+D/wfwhN2m6krU6lGkYEgu9kJ4u3RPJti&#10;81KTWOt/bw6DHT++36vNYFvRkw+NYwXTSQaCuHK64VrB8Xf3sQARIrLG1jEpeFKAzXr0tsJCuwcf&#10;qC9jLVIIhwIVmBi7QspQGbIYJq4jTtzFeYsxQV9L7fGRwm0rP7NsJi02nBoMdvRtqLqWd6ugNE+Z&#10;/+T9LCx2+XkwF387Ra/U+3jYLkFEGuK/+M+91wrmX2ltOpOO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9sX5cAAAADcAAAADwAAAAAAAAAAAAAAAACYAgAAZHJzL2Rvd25y&#10;ZXYueG1sUEsFBgAAAAAEAAQA9QAAAIUDAAAAAA==&#10;" path="m2,v,,,,,c1,,,2,,4,,5,,6,1,6v,,,-1,1,-1c2,5,2,5,2,5v,,,,,c2,5,2,5,2,5v,,,,,c2,5,2,4,2,3,2,2,2,1,2,v,,,,,e" fillcolor="#02a0bf" stroked="f">
                    <v:path arrowok="t" o:connecttype="custom" o:connectlocs="12,0;12,0;0,24;6,36;12,30;12,30;12,30;12,30;12,30;12,18;12,0;12,0" o:connectangles="0,0,0,0,0,0,0,0,0,0,0,0"/>
                  </v:shape>
                  <v:shape id="Freeform 750" o:spid="_x0000_s1774" style="position:absolute;left:4714;top:1531;width:6;height:23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0U/sUA&#10;AADcAAAADwAAAGRycy9kb3ducmV2LnhtbESPQWvCQBSE74L/YXmF3nRTwZpGV5GIUKQVjPX+yL5u&#10;UrNvQ3bVtL++Wyh4HGbmG2ax6m0jrtT52rGCp3ECgrh0umaj4OO4HaUgfEDW2DgmBd/kYbUcDhaY&#10;aXfjA12LYESEsM9QQRVCm0npy4os+rFriaP36TqLIcrOSN3hLcJtIydJ8iwt1hwXKmwpr6g8Fxer&#10;4HTJd2a3n32d311q8uInLTb2TanHh349BxGoD/fwf/tVK5hNX+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DRT+xQAAANwAAAAPAAAAAAAAAAAAAAAAAJgCAABkcnMv&#10;ZG93bnJldi54bWxQSwUGAAAAAAQABAD1AAAAigMAAAAA&#10;" path="m,c,2,,3,,4v1,,1,,1,c1,3,1,2,1,1,,,,,,e" fillcolor="#02a0bf" stroked="f">
                    <v:path arrowok="t" o:connecttype="custom" o:connectlocs="0,0;0,23;6,23;6,6;0,0" o:connectangles="0,0,0,0,0"/>
                  </v:shape>
                  <v:shape id="Freeform 751" o:spid="_x0000_s1775" style="position:absolute;left:4631;top:1377;width:12;height:47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cM7MEA&#10;AADcAAAADwAAAGRycy9kb3ducmV2LnhtbERPzYrCMBC+L/gOYQRva9pFa6lGEUXwIMhWH2BsxrbY&#10;TLpN1OrTbw4Le/z4/her3jTiQZ2rLSuIxxEI4sLqmksF59PuMwXhPLLGxjIpeJGD1XLwscBM2yd/&#10;0yP3pQgh7DJUUHnfZlK6oiKDbmxb4sBdbWfQB9iVUnf4DOGmkV9RlEiDNYeGClvaVFTc8rtRkOrD&#10;O5lcrm7K8fG43fgm/TnFSo2G/XoOwlPv/8V/7r1WMEvC/HAmHAG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nDOzBAAAA3AAAAA8AAAAAAAAAAAAAAAAAmAIAAGRycy9kb3du&#10;cmV2LnhtbFBLBQYAAAAABAAEAPUAAACGAwAAAAA=&#10;" path="m1,c1,3,,5,,8v1,,1,,2,c2,8,2,7,2,7,2,6,2,5,2,4,2,2,2,1,1,e" fillcolor="#02a0bf" stroked="f">
                    <v:path arrowok="t" o:connecttype="custom" o:connectlocs="6,0;0,47;12,47;12,41;12,24;6,0" o:connectangles="0,0,0,0,0,0"/>
                  </v:shape>
                  <v:shape id="Freeform 752" o:spid="_x0000_s1776" style="position:absolute;left:4684;top:1365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EFsIA&#10;AADcAAAADwAAAGRycy9kb3ducmV2LnhtbESPzWrDMBCE74G+g9hCbrHsQOziRgmlkNIc80N7Xayt&#10;ZGqtjKUkzttHgUCOw8x8wyzXo+vEmYbQelZQZDkI4sbrlo2C42EzewMRIrLGzjMpuFKA9eplssRa&#10;+wvv6LyPRiQIhxoV2Bj7WsrQWHIYMt8TJ+/PDw5jkoOResBLgrtOzvO8lA5bTgsWe/q01PzvT06B&#10;2ZS/dltYGX9y01OB1cJ+VUpNX8ePdxCRxvgMP9rfWkFVFnA/k46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xgQWwgAAANwAAAAPAAAAAAAAAAAAAAAAAJgCAABkcnMvZG93&#10;bnJldi54bWxQSwUGAAAAAAQABAD1AAAAhwMAAAAA&#10;" path="m,c,,,,,,,1,1,2,2,2,2,1,2,1,2,,2,,1,,,e" fillcolor="#02a0bf" stroked="f">
                    <v:path arrowok="t" o:connecttype="custom" o:connectlocs="0,0;0,0;12,12;12,0;0,0" o:connectangles="0,0,0,0,0"/>
                  </v:shape>
                  <v:shape id="Freeform 753" o:spid="_x0000_s1777" style="position:absolute;left:4643;top:1288;width:23;height:4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mj7MYA&#10;AADcAAAADwAAAGRycy9kb3ducmV2LnhtbESPQWvCQBSE74L/YXlCb7ppCrakrlJC1Xqpmqb0+si+&#10;JqG7b0N21fTfu4WCx2FmvmEWq8Eacabet44V3M8SEMSV0y3XCsqP9fQJhA/IGo1jUvBLHlbL8WiB&#10;mXYXPtK5CLWIEPYZKmhC6DIpfdWQRT9zHXH0vl1vMUTZ11L3eIlwa2SaJHNpseW40GBHeUPVT3Gy&#10;CobSfKab3Xu+Pz5sX21+4KI0X0rdTYaXZxCBhnAL/7fftILHeQp/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mj7MYAAADcAAAADwAAAAAAAAAAAAAAAACYAgAAZHJz&#10;L2Rvd25yZXYueG1sUEsFBgAAAAAEAAQA9QAAAIsDAAAAAA==&#10;" path="m3,c2,3,2,6,,8v1,,2,,2,c2,8,2,8,2,8,2,6,3,4,3,2,4,1,3,,3,e" fillcolor="#02a0bf" stroked="f">
                    <v:path arrowok="t" o:connecttype="custom" o:connectlocs="17,0;0,48;12,48;12,48;17,12;17,0" o:connectangles="0,0,0,0,0,0"/>
                  </v:shape>
                  <v:shape id="Freeform 754" o:spid="_x0000_s1778" style="position:absolute;left:4643;top:1217;width:12;height:4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Sm8YA&#10;AADcAAAADwAAAGRycy9kb3ducmV2LnhtbESP3WrCQBSE7wt9h+UIvaub2BpDzCpiKfRCEH8e4Jg9&#10;+cHs2TS71bRP3xUEL4eZ+YbJl4NpxYV611hWEI8jEMSF1Q1XCo6Hz9cUhPPIGlvLpOCXHCwXz085&#10;ZtpeeUeXva9EgLDLUEHtfZdJ6YqaDLqx7YiDV9reoA+yr6Tu8RrgppWTKEqkwYbDQo0drWsqzvsf&#10;oyDVm7/k/VS6Kcfb7cfat+n3IVbqZTSs5iA8Df4Rvre/tIJZ8ga3M+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WSm8YAAADcAAAADwAAAAAAAAAAAAAAAACYAgAAZHJz&#10;L2Rvd25yZXYueG1sUEsFBgAAAAAEAAQA9QAAAIsDAAAAAA==&#10;" path="m2,v,,,,,c2,2,,5,,7v,,1,1,1,1c1,8,1,8,1,8,1,6,2,3,2,1,2,1,2,,2,e" fillcolor="#02a0bf" stroked="f">
                    <v:path arrowok="t" o:connecttype="custom" o:connectlocs="12,0;12,0;0,42;6,48;6,48;12,6;12,0" o:connectangles="0,0,0,0,0,0,0"/>
                  </v:shape>
                  <v:shape id="Freeform 755" o:spid="_x0000_s1779" style="position:absolute;left:4672;top:1217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RJ8cQA&#10;AADcAAAADwAAAGRycy9kb3ducmV2LnhtbESP0WqDQBRE3wv5h+UG8tasDcGKzRpKICHQl2r9gIt7&#10;q1b3rnE3av++Wyj0cZiZM8zhuJheTDS61rKCp20EgriyuuVaQflxfkxAOI+ssbdMCr7JwTFbPRww&#10;1XbmnKbC1yJA2KWooPF+SKV0VUMG3dYOxMH7tKNBH+RYSz3iHOCml7soiqXBlsNCgwOdGqq64m4U&#10;mPL23l2n8u3rMvWXZD5j3iaxUpv18voCwtPi/8N/7atW8Bzv4fdMOAI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ESfHEAAAA3AAAAA8AAAAAAAAAAAAAAAAAmAIAAGRycy9k&#10;b3ducmV2LnhtbFBLBQYAAAAABAAEAPUAAACJAwAAAAA=&#10;" path="m1,c1,1,,3,,4v1,,1,,2,c2,3,2,2,2,1,2,,2,,1,e" fillcolor="#02a0bf" stroked="f">
                    <v:path arrowok="t" o:connecttype="custom" o:connectlocs="6,0;0,24;12,24;12,6;6,0" o:connectangles="0,0,0,0,0"/>
                  </v:shape>
                  <v:shape id="Freeform 756" o:spid="_x0000_s1780" style="position:absolute;left:4708;top:1152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W2uMIA&#10;AADcAAAADwAAAGRycy9kb3ducmV2LnhtbERPW2vCMBR+F/Yfwhn4NlPFqXRGGW6CD2N4A308a45t&#10;Z3NSkmjrvzeDgY8f3306b00lruR8aVlBv5eAIM6sLjlXsN8tXyYgfEDWWFkmBTfyMJ89daaYatvw&#10;hq7bkIsYwj5FBUUIdSqlzwoy6Hu2Jo7cyTqDIUKXS+2wieGmkoMkGUmDJceGAmtaFJSdtxej4Gc4&#10;Of/y8WsYddlns/44fLs4T3Wf2/c3EIHa8BD/u1dawXj0Cn9n4hG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Zba4wgAAANwAAAAPAAAAAAAAAAAAAAAAAJgCAABkcnMvZG93&#10;bnJldi54bWxQSwUGAAAAAAQABAD1AAAAhwMAAAAA&#10;" path="m1,v,,,,,c1,,1,,1,v,,,,,c1,,1,,1,,1,1,,3,1,3v,,,,,c2,3,2,3,2,3v,,,,,c2,2,2,1,2,v,,,,-1,e" fillcolor="#02a0bf" stroked="f">
                    <v:path arrowok="t" o:connecttype="custom" o:connectlocs="6,0;6,0;6,0;6,0;6,0;6,18;6,18;12,18;12,18;12,0;6,0" o:connectangles="0,0,0,0,0,0,0,0,0,0,0"/>
                  </v:shape>
                  <v:shape id="Freeform 757" o:spid="_x0000_s1781" style="position:absolute;left:4725;top:1064;width:12;height:5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c9P8YA&#10;AADcAAAADwAAAGRycy9kb3ducmV2LnhtbESPQWvCQBSE7wX/w/IKvUjd1EOU6CpFLPbQokapeHtk&#10;n9lo9m3IbjX9992C0OMwM98w03lna3Gl1leOFbwMEhDEhdMVlwr2u7fnMQgfkDXWjknBD3mYz3oP&#10;U8y0u/GWrnkoRYSwz1CBCaHJpPSFIYt+4Bri6J1cazFE2ZZSt3iLcFvLYZKk0mLFccFgQwtDxSX/&#10;tgr6xu9XS3/5XK8/jqNDIXnzdWalnh671wmIQF34D9/b71rBKE3h70w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c9P8YAAADcAAAADwAAAAAAAAAAAAAAAACYAgAAZHJz&#10;L2Rvd25yZXYueG1sUEsFBgAAAAAEAAQA9QAAAIsDAAAAAA==&#10;" path="m2,v,1,,1,,1c2,3,,5,,7,,8,1,8,1,9v,,,,,c1,7,2,4,2,2,2,1,2,1,2,e" fillcolor="#02a0bf" stroked="f">
                    <v:path arrowok="t" o:connecttype="custom" o:connectlocs="12,0;12,6;0,41;6,53;6,53;12,12;12,0" o:connectangles="0,0,0,0,0,0,0"/>
                  </v:shape>
                  <v:shape id="Freeform 758" o:spid="_x0000_s1782" style="position:absolute;left:4761;top:1058;width:12;height:47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6UmMQA&#10;AADcAAAADwAAAGRycy9kb3ducmV2LnhtbESP0YrCMBRE3xf8h3AF39a0i9ZSjSKK4IMg6n7Atbm2&#10;xeam20Stfv1mQdjHYWbOMLNFZ2pxp9ZVlhXEwwgEcW51xYWC79PmMwXhPLLG2jIpeJKDxbz3McNM&#10;2wcf6H70hQgQdhkqKL1vMildXpJBN7QNcfAutjXog2wLqVt8BLip5VcUJdJgxWGhxIZWJeXX480o&#10;SPXulYzOFzfmeL9fr3yd/pxipQb9bjkF4anz/+F3e6sVTJIJ/J0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OlJjEAAAA3AAAAA8AAAAAAAAAAAAAAAAAmAIAAGRycy9k&#10;b3ducmV2LnhtbFBLBQYAAAAABAAEAPUAAACJAwAAAAA=&#10;" path="m1,v,,,,,c1,2,,4,,6,,7,,7,1,8v,,,-1,,-1c1,6,2,3,2,2,2,1,2,,1,e" fillcolor="#02a0bf" stroked="f">
                    <v:path arrowok="t" o:connecttype="custom" o:connectlocs="6,0;6,0;0,35;6,47;6,41;12,12;6,0" o:connectangles="0,0,0,0,0,0,0"/>
                  </v:shape>
                  <v:shape id="Freeform 759" o:spid="_x0000_s1783" style="position:absolute;left:4690;top:1052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n01MQA&#10;AADcAAAADwAAAGRycy9kb3ducmV2LnhtbERPzWrCQBC+F/oOyxS8iG5aIdWYjbQGodTmYPQBhuw0&#10;Cc3OhuyqqU/fPQg9fnz/6WY0nbjQ4FrLCp7nEQjiyuqWawWn4262BOE8ssbOMin4JQeb7PEhxUTb&#10;Kx/oUvpahBB2CSpovO8TKV3VkEE3tz1x4L7tYNAHONRSD3gN4aaTL1EUS4Mth4YGe9o2VP2UZ6PA&#10;v8v8a1qe8mLxWax4G+d6f7spNXka39YgPI3+X3x3f2gFr3FYG86EI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Z9NTEAAAA3AAAAA8AAAAAAAAAAAAAAAAAmAIAAGRycy9k&#10;b3ducmV2LnhtbFBLBQYAAAAABAAEAPUAAACJAwAAAAA=&#10;" path="m1,c,,,,,1v,,,1,,1c,2,,3,,3v,,1,,1,c1,3,1,3,1,3,1,2,1,1,1,v,,,,,c1,,1,,1,v,,,,,e" fillcolor="#02a0bf" stroked="f">
                    <v:path arrowok="t" o:connecttype="custom" o:connectlocs="6,0;0,6;0,12;0,18;6,18;6,18;6,0;6,0;6,0;6,0" o:connectangles="0,0,0,0,0,0,0,0,0,0"/>
                  </v:shape>
                  <v:shape id="Freeform 760" o:spid="_x0000_s1784" style="position:absolute;left:4666;top:1010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Xmb8QA&#10;AADcAAAADwAAAGRycy9kb3ducmV2LnhtbESPzYrCQBCE74LvMLTgTSd6yMasoyyCInjxJw/QZHqT&#10;rJmemBmT+PbOwsIei6r6ilpvB1OLjlpXWVawmEcgiHOrKy4UZLf9LAHhPLLG2jIpeJGD7WY8WmOq&#10;bc8X6q6+EAHCLkUFpfdNKqXLSzLo5rYhDt63bQ36INtC6hb7ADe1XEZRLA1WHBZKbGhXUn6/Po0C&#10;kz3O92OXnX4OXX1I+j1eqiRWajoZvj5BeBr8f/ivfdQKPuIV/J4JR0B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F5m/EAAAA3AAAAA8AAAAAAAAAAAAAAAAAmAIAAGRycy9k&#10;b3ducmV2LnhtbFBLBQYAAAAABAAEAPUAAACJAwAAAAA=&#10;" path="m,c1,,1,1,1,1v,1,,1,,2c1,3,1,4,2,4,2,3,2,2,2,,2,,1,,,e" fillcolor="#02a0bf" stroked="f">
                    <v:path arrowok="t" o:connecttype="custom" o:connectlocs="0,0;6,6;6,18;12,24;12,0;0,0" o:connectangles="0,0,0,0,0,0"/>
                  </v:shape>
                  <v:shape id="Freeform 761" o:spid="_x0000_s1785" style="position:absolute;left:4785;top:892;width:17;height:77;visibility:visible;mso-wrap-style:square;v-text-anchor:top" coordsize="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JXk8QA&#10;AADcAAAADwAAAGRycy9kb3ducmV2LnhtbERPu27CMBTdkfgH6yJ1A7sMPNI4CBUhWlUtAjow3tqX&#10;JGp8HcUupH9fD0gdj847X/WuEVfqQu1Zw+NEgSA23tZcavg8bccLECEiW2w8k4ZfCrAqhoMcM+tv&#10;fKDrMZYihXDIUEMVY5tJGUxFDsPEt8SJu/jOYUywK6Xt8JbCXSOnSs2kw5pTQ4UtPVdkvo8/TsP6&#10;bDYf7f7wLpeX3evm/KWWb0Zp/TDq108gIvXxX3x3v1gN83man86kI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iV5PEAAAA3AAAAA8AAAAAAAAAAAAAAAAAmAIAAGRycy9k&#10;b3ducmV2LnhtbFBLBQYAAAAABAAEAPUAAACJAwAAAAA=&#10;" path="m3,c1,2,,7,,10v,2,,3,,3c1,9,2,5,3,e" fillcolor="#02a0bf" stroked="f">
                    <v:path arrowok="t" o:connecttype="custom" o:connectlocs="17,0;0,59;0,77;17,0" o:connectangles="0,0,0,0"/>
                  </v:shape>
                  <v:shape id="Freeform 762" o:spid="_x0000_s1786" style="position:absolute;left:4725;top:869;width:12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p8tMQA&#10;AADcAAAADwAAAGRycy9kb3ducmV2LnhtbESPQWuDQBSE74X+h+UVemvW9KBisgkhkCDkEhN/wMN9&#10;VRv3rXU3av99tlDIcZiZb5j1djadGGlwrWUFy0UEgriyuuVaQXk9fKQgnEfW2FkmBb/kYLt5fVlj&#10;pu3EBY0XX4sAYZehgsb7PpPSVQ0ZdAvbEwfvyw4GfZBDLfWAU4CbTn5GUSwNthwWGuxp31B1u9yN&#10;AlP+nG/5WJ6+j2N3TKcDFm0aK/X+Nu9WIDzN/hn+b+daQZIs4e9MO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qfLTEAAAA3AAAAA8AAAAAAAAAAAAAAAAAmAIAAGRycy9k&#10;b3ducmV2LnhtbFBLBQYAAAAABAAEAPUAAACJAwAAAAA=&#10;" path="m,c,1,,2,,4v1,,1,,1,c1,2,1,1,2,,,,,,,e" fillcolor="#02a0bf" stroked="f">
                    <v:path arrowok="t" o:connecttype="custom" o:connectlocs="0,0;0,23;6,23;12,0;0,0" o:connectangles="0,0,0,0,0"/>
                  </v:shape>
                  <v:shape id="Freeform 763" o:spid="_x0000_s1787" style="position:absolute;left:4542;top:2240;width:18;height:82;visibility:visible;mso-wrap-style:square;v-text-anchor:top" coordsize="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j/R8UA&#10;AADcAAAADwAAAGRycy9kb3ducmV2LnhtbESPQYvCMBSE74L/ITxhb5rqgrpdo6ggWA+CtbDs7dG8&#10;bYvNS2mi1n9vBGGPw8x8wyxWnanFjVpXWVYwHkUgiHOrKy4UZOfdcA7CeWSNtWVS8CAHq2W/t8BY&#10;2zuf6Jb6QgQIuxgVlN43sZQuL8mgG9mGOHh/tjXog2wLqVu8B7ip5SSKptJgxWGhxIa2JeWX9GoU&#10;HD+vafaT5IckyeZffrdpzpvTr1Ifg279DcJT5//D7/ZeK5jNJvA6E4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P9HxQAAANwAAAAPAAAAAAAAAAAAAAAAAJgCAABkcnMv&#10;ZG93bnJldi54bWxQSwUGAAAAAAQABAD1AAAAigMAAAAA&#10;" path="m3,c1,1,1,2,1,4v,1,,2,,3c1,8,1,9,,10v1,,1,1,1,1c1,12,1,12,1,13v,,,1,1,1c2,11,2,9,2,8,2,7,2,6,2,5,2,3,2,2,3,e" fillcolor="#02a0bf" stroked="f">
                    <v:path arrowok="t" o:connecttype="custom" o:connectlocs="18,0;6,23;6,41;0,59;6,64;6,76;12,82;12,47;12,29;18,0" o:connectangles="0,0,0,0,0,0,0,0,0,0"/>
                  </v:shape>
                  <v:shape id="Freeform 764" o:spid="_x0000_s1788" style="position:absolute;left:4578;top:1891;width:17;height:77;visibility:visible;mso-wrap-style:square;v-text-anchor:top" coordsize="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DJ5MYA&#10;AADcAAAADwAAAGRycy9kb3ducmV2LnhtbESPQWsCMRSE7wX/Q3iF3mpSC1VXo4hSapFWtD14fCbP&#10;3cXNy7KJuv57IxR6HGbmG2Y8bV0lztSE0rOGl64CQWy8LTnX8Pvz/jwAESKyxcozabhSgOmk8zDG&#10;zPoLb+i8jblIEA4ZaihirDMpgynIYej6mjh5B984jEk2ubQNXhLcVbKn1Jt0WHJaKLCmeUHmuD05&#10;DbOdWXzX682XHB4+Phe7vRqujNL66bGdjUBEauN/+K+9tBr6/Ve4n0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DJ5MYAAADcAAAADwAAAAAAAAAAAAAAAACYAgAAZHJz&#10;L2Rvd25yZXYueG1sUEsFBgAAAAAEAAQA9QAAAIsDAAAAAA==&#10;" path="m2,v,,,,,c1,,3,4,1,5v,,,1,,2c1,8,,11,,13v,,,,,c3,11,2,5,3,1v,,-1,,-1,c2,,2,,2,v,,,,,e" fillcolor="#02a0bf" stroked="f">
                    <v:path arrowok="t" o:connecttype="custom" o:connectlocs="11,0;11,0;6,30;6,41;0,77;0,77;17,6;11,6;11,0;11,0" o:connectangles="0,0,0,0,0,0,0,0,0,0"/>
                  </v:shape>
                  <v:shape id="Freeform 765" o:spid="_x0000_s1789" style="position:absolute;left:4436;top:721;width:425;height:2098;visibility:visible;mso-wrap-style:square;v-text-anchor:top" coordsize="72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KL1MYA&#10;AADcAAAADwAAAGRycy9kb3ducmV2LnhtbESPQWsCMRSE7wX/Q3iCt5pVisrWKCKWikil2tLrY/Pc&#10;jW5etpuoa3+9EQoeh5n5hhlPG1uKM9XeOFbQ6yYgiDOnDecKvnZvzyMQPiBrLB2Tgit5mE5aT2NM&#10;tbvwJ523IRcRwj5FBUUIVSqlzwqy6LuuIo7e3tUWQ5R1LnWNlwi3pewnyUBaNBwXCqxoXlB23J6s&#10;guT7Y3Qwv6f3HzMLtF71F/u/zUKpTruZvYII1IRH+L+91AqGwxe4n4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KL1MYAAADcAAAADwAAAAAAAAAAAAAAAACYAgAAZHJz&#10;L2Rvd25yZXYueG1sUEsFBgAAAAAEAAQA9QAAAIsDAAAAAA==&#10;" path="m28,326v,,,,,c29,326,29,327,29,327v,1,,2,,3c29,330,29,331,29,331v,,,,,c28,331,28,330,28,330v,-1,,-3,,-4c28,326,28,326,28,326t-8,-6c20,320,20,320,20,320v,-1,1,-2,1,-4c22,316,22,316,22,316v,,,,,c22,318,21,319,21,320v-1,,-1,,-1,m13,323v,-3,1,-7,2,-10c15,314,15,315,15,316v,2,-1,6,-1,9c14,325,14,326,14,327v,,,,,c13,326,13,324,13,323t,-23c13,300,13,300,13,300v,-1,,-2,,-4c14,297,14,297,14,297v,,,,,c14,298,14,299,14,300v-1,,-1,,-1,m14,308v,-4,3,-10,3,-14c17,295,17,296,17,297v,4,-2,10,-2,14c15,310,14,309,14,308m13,290v,,,,,c14,290,14,290,14,291v,1,,2,,3c14,294,14,294,14,295v,,,,,c13,294,13,294,13,293v,-1,,-2,,-3c13,290,13,290,13,290t6,-3c19,287,19,287,19,287v1,,1,,1,1c20,289,19,291,19,292v,,,,,c19,292,19,292,19,292v-1,,-1,,-1,-1c18,290,19,288,19,287v,,,,,m25,283v,,,,,c25,283,25,283,25,283v,,,,,c23,294,23,302,21,313v,-1,,-2,,-4c21,307,21,305,22,304v,,,,,c22,303,22,302,22,301v,-6,1,-14,3,-18m17,268v,,,,,c18,268,18,269,18,269v,1,-1,3,-1,4c17,273,17,273,17,273v,,,,,c16,273,16,273,16,272v,-1,1,-2,1,-3c17,269,17,268,17,268t14,-2c31,266,31,266,31,266v1,1,1,1,1,2c32,269,31,271,31,272v,,,,,c31,272,31,272,31,272v-1,,-1,,-1,-1c30,270,31,268,31,267v,,,-1,,-1m21,257v,,,,,c21,257,21,257,21,257v,,,,,c20,259,20,260,20,262v,1,,2,,3c20,266,20,268,20,271v-1,,-1,-1,-1,-1c19,269,19,269,19,268v,,,-1,-1,-1c18,267,18,267,18,267v1,-1,1,-2,1,-3c19,263,19,262,19,261v,-2,,-3,2,-4m18,251v,,,,,c18,251,18,251,18,251v,,,,,c17,255,16,258,16,262v-1,-1,-1,-2,-1,-3c15,256,16,252,18,251t8,-1c26,250,26,250,26,250v,,,,,c26,250,26,250,26,250v-1,5,-2,10,-2,15c23,264,23,263,23,261v,-3,1,-6,1,-9c24,252,24,251,24,251v,,,,,c24,251,24,251,24,251v,,,,,c25,251,25,251,25,251v,,,,,-1c25,250,25,250,25,250v,,,,1,m21,247v,-2,1,-5,2,-7c24,240,24,241,24,242v,3,-1,6,-1,8c22,249,21,248,21,247m33,226v,,,,,c33,226,33,227,33,227v,2,-1,5,-1,7c32,234,32,234,32,234v,,,,,c32,234,31,233,31,233v,-2,2,-5,2,-7c33,226,33,226,33,226t2,-12c35,214,35,214,35,214v,,1,,1,1c36,216,35,218,35,219v,,,,,c35,219,35,219,35,219v-1,,-1,,-1,-1c34,217,35,215,35,214v,,,,,m20,211v,,,,,c20,211,21,211,21,212v,1,-1,3,-1,4c20,216,20,216,20,216v,,,,,c19,216,19,216,19,215v,-1,1,-3,1,-4c20,211,20,211,20,211t1,-12c21,199,21,199,21,199v,,,1,,2c21,202,21,204,21,205v,,,,,c21,205,21,205,21,205v-1,,-1,,-1,-1c20,203,21,201,21,200v,,,-1,,-1m26,198v,,,,,c26,198,26,198,26,198v,,,,,c26,198,26,198,26,199v,,1,,1,c27,199,27,199,27,199v-1,4,,10,-3,12c24,211,24,211,24,211v,-2,1,-5,1,-6c25,204,25,203,25,203v,,,,,c27,202,25,198,26,198v,,,,,m21,195v,,,,,c21,195,21,195,21,195v,,,,,c21,196,21,197,21,197v,,,,,c21,197,21,197,21,197v-1,,-1,,-1,c20,197,20,197,20,196v,,,,,c20,196,20,196,20,196v,-1,,-1,1,-1m25,172v,,,,,c26,172,26,172,26,173v,,,1,,2c26,175,26,175,26,175v,,,,,c25,175,25,175,25,175v,,,,,c25,175,25,175,25,175v,,,,,c25,174,25,173,25,173v,-1,,-1,,-1c25,172,25,172,25,172v,,,,,c25,172,25,172,25,172t16,c41,172,41,172,41,172v,,,,,c41,172,41,172,41,172v-1,3,-1,7,-2,10c39,182,39,181,39,180v,-3,1,-7,2,-8m50,169v,,,,,c50,169,50,169,50,169v,,,,,c50,174,49,178,48,182v,,,-1,,-3c48,176,49,171,50,169t-9,c41,169,41,169,41,169v,-1,,-3,,-4c42,165,42,165,42,165v,,,,,c42,167,42,168,42,169v-1,,-1,,-1,m46,159v,,,,,c46,159,46,159,46,159v,,,,,c44,168,43,177,41,185v,,,-1,,-2c41,176,43,165,46,159t4,-1c50,158,50,158,50,158v1,,1,,2,c52,158,52,158,52,158v-1,1,-1,2,-1,2c51,161,51,161,51,162v,,,,,c51,162,51,162,51,162v,,,,,c51,162,51,162,51,162v,,,,-1,c50,163,51,165,51,165v,,,,,c51,165,51,165,51,165v,,,,-1,c50,165,50,165,50,165v,,,1,,1c49,166,49,165,49,165v,-2,1,-5,1,-7c50,158,50,158,50,158t-10,2c40,160,40,160,40,160v,-2,,-3,1,-4c42,156,42,156,42,156v,,,,,c41,157,41,158,41,160v-1,,-1,,-1,m43,155v,,,,,c43,155,43,155,44,155v,,-1,2,-1,3c43,158,43,158,43,158v,,,,,c43,158,43,158,43,158v,,,,,c43,158,43,158,43,158v-1,,-1,,-1,-1c42,157,43,156,43,155v,,,,,c43,155,43,155,43,155v,,,,,c43,155,43,155,43,155t3,-4c46,151,46,151,46,151v,,,,,c46,151,46,151,46,151v,1,,2,,3c46,155,46,156,46,156v,,,,,c46,156,46,156,46,156v,,,,,c46,156,46,156,46,156v-1,,-1,1,-1,1c44,157,44,156,44,155v,-2,1,-4,2,-4c46,151,46,151,46,151t1,-10c47,141,47,141,47,141v,-1,,-2,,-4c48,138,48,138,48,138v,,,,,c48,139,48,140,48,141v-1,,-1,,-1,m33,119v,,,,,c33,116,34,114,34,111v1,1,1,2,1,4c35,116,35,117,35,118v,,,1,,1c35,119,35,119,35,119v-1,,-1,,-2,m42,109v,,,,,c43,109,44,109,44,109v,,,,,c44,110,44,110,44,111v-1,,-2,-1,-2,-2m35,104v,,,,,c37,102,37,99,38,96v,,1,1,,2c38,100,37,102,37,104v,,,,,c37,104,37,104,37,104v,,-1,,-2,m40,88v,,,,,c40,87,41,85,41,84v1,,1,,1,1c42,86,42,87,42,88v-1,,-1,,-2,m37,84v,,,,,c37,84,37,85,37,85v,2,-1,5,-1,7c36,92,36,92,36,92v,,,,,c36,92,35,91,35,91v,-2,2,-5,2,-7c37,84,37,84,37,84m47,73v,,,,,c48,73,48,73,48,73v,1,,2,,3c48,76,48,76,48,76v,,,,,c48,76,48,76,47,76v,,,,,c47,76,47,76,47,76v-1,,,-2,,-3c47,73,47,73,47,73v,,,,,c47,73,47,73,47,73v,,,,,c47,73,47,73,47,73m51,58v,,,,,c51,59,51,59,51,60v,2,-1,5,-1,7c50,67,50,67,50,67v,,,,,c50,66,49,66,49,65v,-2,2,-4,2,-6c51,59,51,59,51,58t5,-1c56,57,56,57,56,57v1,,1,1,1,2c57,60,56,63,56,64v,,,1,,1c56,65,56,65,56,65,55,64,55,64,55,63v,-2,1,-4,1,-6c56,57,56,57,56,57m43,58v,,,-1,,-1c43,56,43,56,44,56v,,,,,c44,56,44,56,44,56v,,,,,c44,56,44,56,44,56v,1,,2,,3c44,59,44,59,44,59v,,,,,c44,59,43,59,43,59v,,,-1,,-1m39,49v,,,,,c40,49,41,49,41,49v,,,,,c41,51,41,52,41,53v-1,,-1,-1,-1,-1c40,51,40,51,40,50v,,,-1,-1,-1m62,29v,,,,,c62,29,62,29,62,29v,,,,,c61,34,60,38,59,42v,,,-1,,-3c59,36,60,31,62,29t-13,c49,29,49,29,49,29v,-2,,-3,,-4c51,25,51,25,51,25v,,,,,c50,26,50,27,50,29v-1,,-1,,-1,m45,c44,3,43,4,42,7,41,32,35,60,33,86v-1,6,-3,15,-4,26c28,118,27,125,27,130v-1,7,,13,-5,16c22,146,23,147,23,147v,,1,-1,1,-1c24,146,24,146,25,146v,,,,,1c21,174,20,185,15,213v,13,-4,29,-6,43c10,268,6,283,4,296,3,310,1,337,,352v,,,,,c,352,,352,,352v8,1,19,,26,3c27,354,28,353,30,352v,-11,1,-22,2,-33c32,304,36,290,38,273v,-7,2,-24,3,-28c42,231,48,216,48,203v,-3,,-4,1,-5c51,174,53,151,58,128v2,-19,4,-43,7,-53c65,52,71,25,72,2,63,2,51,,45,e" fillcolor="#02a0bf" stroked="f">
                    <v:path arrowok="t" o:connecttype="custom" o:connectlocs="165,1950;130,1868;83,1933;83,1755;83,1820;77,1732;112,1726;148,1672;148,1672;94,1607;183,1607;124,1519;106,1578;106,1483;153,1477;142,1483;136,1418;189,1383;207,1265;207,1265;112,1271;124,1212;153,1170;148,1212;124,1152;118,1158;153,1034;148,1016;242,1016;295,999;248,975;272,940;307,934;295,957;289,975;248,922;254,934;254,916;272,892;266,928;283,816;207,680;260,644;224,579;242,496;213,544;277,431;277,449;301,343;301,349;331,384;260,331;254,349;236,307;348,248;301,148;159,768;53,1513;189,1885;425,12" o:connectangles="0,0,0,0,0,0,0,0,0,0,0,0,0,0,0,0,0,0,0,0,0,0,0,0,0,0,0,0,0,0,0,0,0,0,0,0,0,0,0,0,0,0,0,0,0,0,0,0,0,0,0,0,0,0,0,0,0,0,0,0"/>
                    <o:lock v:ext="edit" verticies="t"/>
                  </v:shape>
                  <v:shape id="Freeform 766" o:spid="_x0000_s1790" style="position:absolute;left:5848;top:1288;width:218;height:603;visibility:visible;mso-wrap-style:square;v-text-anchor:top" coordsize="3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tuJMQA&#10;AADcAAAADwAAAGRycy9kb3ducmV2LnhtbESPT2sCMRTE74V+h/AK3mpWoVVWoyyC2MNCqf/A22Pz&#10;3CxuXpZN1PjtTaHQ4zAzv2Hmy2hbcaPeN44VjIYZCOLK6YZrBfvd+n0Kwgdkja1jUvAgD8vF68sc&#10;c+3u/EO3bahFgrDPUYEJocul9JUhi37oOuLknV1vMSTZ11L3eE9w28pxln1Kiw2nBYMdrQxVl+3V&#10;KuDvsiylicfHtTyfsuOmOEQulBq8xWIGIlAM/+G/9pdWMJl8wO+Zd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LbiTEAAAA3AAAAA8AAAAAAAAAAAAAAAAAmAIAAGRycy9k&#10;b3ducmV2LnhtbFBLBQYAAAAABAAEAPUAAACJAwAAAAA=&#10;" path="m23,80v-1,1,-2,2,-4,1c19,76,21,70,21,64v1,-3,1,-7,1,-10c22,51,23,48,24,45v,-1,-1,-3,-1,-4c24,38,25,34,24,32,23,31,22,30,21,29v-1,,-3,,-4,-2c14,27,14,30,12,32v1,2,-1,5,,6c11,41,11,43,11,45v,1,-1,3,,4c10,54,10,59,10,64v,1,,2,-1,3c10,72,8,79,9,83v,6,1,10,2,14c12,97,13,99,14,99v2,1,3,,4,1c21,100,22,98,24,95v,-1,1,-1,1,-2c27,90,27,85,28,83v-1,-2,1,-5,,-7c28,75,29,74,29,73v1,-6,1,-13,1,-20c31,47,32,41,31,35v1,-1,1,,1,-1c33,33,32,33,32,32v,-1,,-1,1,-1c33,30,32,30,33,29v,,,,,c34,25,34,21,34,16v-1,,,-1,-1,-1c34,11,31,10,30,7,28,6,27,5,26,4v-2,-1,-4,,-6,c16,5,13,8,11,13,9,19,8,26,7,30v,1,-1,,,1c6,32,7,32,7,33,3,43,5,54,3,64v-1,,-1,1,-2,c,57,2,49,3,42,4,33,5,24,8,16,9,11,10,7,13,4v,,,,,c14,3,15,3,15,3,16,1,17,1,19,v2,,6,1,7,2c28,2,28,4,30,4v1,2,2,4,4,5c34,10,34,11,35,12v1,4,1,7,2,10c36,25,36,30,36,33v,1,-2,3,-1,4c33,47,33,56,32,66v-1,6,-1,14,-2,20c28,91,27,98,24,101v-2,,-4,1,-6,1c14,102,12,100,9,99,6,93,6,87,7,78v,-4,,-7,1,-12c8,61,8,56,8,50v,-1,1,-3,1,-3c9,44,10,41,10,38v1,-5,,-11,4,-14c17,24,20,25,22,26v4,2,5,5,5,9c26,50,23,64,23,80xe" fillcolor="black" stroked="f">
                    <v:path arrowok="t" o:connecttype="custom" o:connectlocs="112,479;130,319;136,242;124,171;71,189;65,266;59,378;53,491;82,585;141,562;165,491;171,432;183,207;189,189;194,171;200,95;177,41;118,24;41,177;41,195;6,378;47,95;77,24;112,0;177,24;206,71;212,195;189,390;141,597;53,585;47,390;53,278;82,142;159,207" o:connectangles="0,0,0,0,0,0,0,0,0,0,0,0,0,0,0,0,0,0,0,0,0,0,0,0,0,0,0,0,0,0,0,0,0,0"/>
                  </v:shape>
                  <v:shape id="Freeform 767" o:spid="_x0000_s1791" style="position:absolute;left:3875;top:1796;width:159;height:438;visibility:visible;mso-wrap-style:square;v-text-anchor:top" coordsize="2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visUA&#10;AADcAAAADwAAAGRycy9kb3ducmV2LnhtbESPQWvCQBSE74X+h+UVems2FRpL6hqKUOihF6Pi9TX7&#10;mqTZfRuya4z+elcQPA4z8w2zKCZrxEiDbx0reE1SEMSV0y3XCrabr5d3ED4gazSOScGJPBTLx4cF&#10;5todeU1jGWoRIexzVNCE0OdS+qohiz5xPXH0/txgMUQ51FIPeIxwa+QsTTNpseW40GBPq4aqrjxY&#10;Bf9vP4edqVYzc96733LsWrfOSqWen6bPDxCBpnAP39rfWsF8nsH1TDw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kG+KxQAAANwAAAAPAAAAAAAAAAAAAAAAAJgCAABkcnMv&#10;ZG93bnJldi54bWxQSwUGAAAAAAQABAD1AAAAigMAAAAA&#10;" path="m17,58v-1,1,-1,1,-3,1c14,55,15,51,15,47v2,-2,1,-5,1,-8c17,37,17,35,17,33v1,-1,,-2,,-3c18,28,18,25,18,24,17,23,16,22,16,22,15,21,13,21,13,20v-3,,-3,2,-4,4c10,25,9,27,9,28v,2,,4,,5c9,34,8,35,8,36v,4,,7,,11c8,47,7,48,7,49v,3,-1,8,,11c7,64,8,67,8,70v1,,2,2,3,2c12,72,13,72,13,72v3,,3,-1,5,-3c18,68,19,68,19,67v1,-2,1,-5,1,-7c20,59,21,56,21,55v,-1,,-1,,-2c22,48,22,43,22,39v1,-5,2,-9,1,-13c23,25,24,25,24,25v,-1,-1,-1,,-1c24,23,24,23,24,23v1,-1,,-1,,-1c24,21,24,22,24,21v1,-3,1,-6,1,-9c25,12,25,12,24,12,25,9,23,7,22,5,21,5,20,4,20,4,18,3,16,3,15,3,12,4,10,6,9,10,7,14,6,19,6,22v,1,-1,,-1,1c5,24,6,24,5,24,3,32,4,39,3,47v-1,-1,-1,,-2,c,42,2,36,2,30,3,25,4,18,6,12,7,9,8,6,10,4v,-1,,-1,,-1c11,3,11,3,11,3,12,1,13,2,14,1v1,-1,4,,5,1c20,2,21,3,22,4v1,1,2,2,3,3c25,8,25,9,26,9v,3,,5,1,8c26,18,26,22,26,24v,1,-1,3,,3c24,35,24,41,24,48v-1,4,-2,10,-2,15c21,66,20,71,17,73v-1,,-2,1,-3,1c11,74,9,73,7,71,5,68,5,63,6,57v,-3,,-5,,-9c6,45,6,41,7,37v,-1,,-2,,-3c7,32,8,30,8,28v1,-3,,-8,2,-10c13,18,15,19,17,19v2,2,3,4,3,6c19,36,17,47,17,58xe" fillcolor="black" stroked="f">
                    <v:path arrowok="t" o:connecttype="custom" o:connectlocs="82,349;94,231;100,178;94,130;53,142;53,195;47,278;41,355;65,426;106,408;118,355;124,314;135,154;141,142;141,130;147,71;130,30;88,18;35,130;29,142;6,278;35,71;59,18;82,6;130,24;153,53;153,142;141,284;100,432;41,420;35,284;41,201;59,107;118,148" o:connectangles="0,0,0,0,0,0,0,0,0,0,0,0,0,0,0,0,0,0,0,0,0,0,0,0,0,0,0,0,0,0,0,0,0,0"/>
                  </v:shape>
                  <v:shape id="Freeform 768" o:spid="_x0000_s1792" style="position:absolute;left:6438;top:2222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OE38YA&#10;AADcAAAADwAAAGRycy9kb3ducmV2LnhtbESPT2vCQBTE74V+h+UVvNWNFZMS3Yi0EQRPte3B2zP7&#10;8sdm34bsqvHbu0LB4zAzv2EWy8G04ky9aywrmIwjEMSF1Q1XCn6+16/vIJxH1thaJgVXcrDMnp8W&#10;mGp74S8673wlAoRdigpq77tUSlfUZNCNbUccvNL2Bn2QfSV1j5cAN618i6JYGmw4LNTY0UdNxd/u&#10;ZBTM7IrLaBsn8X6ab3+Ph/z0OcmVGr0MqzkIT4N/hP/bG60gSRK4nw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OE38YAAADcAAAADwAAAAAAAAAAAAAAAACYAgAAZHJz&#10;L2Rvd25yZXYueG1sUEsFBgAAAAAEAAQA9QAAAIsDAAAAAA==&#10;" path="m,2c,2,,1,,,1,,1,,1,,1,1,,1,,2xe" fillcolor="black" stroked="f">
                    <v:path arrowok="t" o:connecttype="custom" o:connectlocs="0,12;0,0;6,0;0,12" o:connectangles="0,0,0,0"/>
                  </v:shape>
                  <v:shape id="Freeform 769" o:spid="_x0000_s1793" style="position:absolute;left:6545;top:786;width:12;height: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iifsMA&#10;AADcAAAADwAAAGRycy9kb3ducmV2LnhtbERPy4rCMBTdC/MP4QqzEU1nEJVqFB1UBGUGH4jLS3P7&#10;YJqb0kStf28WgsvDeU9mjSnFjWpXWFbw1YtAECdWF5wpOB1X3REI55E1lpZJwYMczKYfrQnG2t55&#10;T7eDz0QIYRejgtz7KpbSJTkZdD1bEQcutbVBH2CdSV3jPYSbUn5H0UAaLDg05FjRT07J/+FqFGyv&#10;y8H5KNf9y2+62G/+0ktnt+wr9dlu5mMQnhr/Fr/cG61gOAxrw5lwBO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iifsMAAADcAAAADwAAAAAAAAAAAAAAAACYAgAAZHJzL2Rv&#10;d25yZXYueG1sUEsFBgAAAAAEAAQA9QAAAIgDAAAAAA==&#10;" path="m1,1c,1,1,,1,v1,,,1,,1xe" fillcolor="black" stroked="f">
                    <v:path arrowok="t" o:connecttype="custom" o:connectlocs="6,6;6,0;6,6" o:connectangles="0,0,0"/>
                  </v:shape>
                  <v:shape id="Freeform 770" o:spid="_x0000_s1794" style="position:absolute;left:6492;top:774;width:11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fjxsUA&#10;AADcAAAADwAAAGRycy9kb3ducmV2LnhtbESPwWrDMBBE74H+g9hCbomcQOrWiRKMocaHUtKkH7BY&#10;G8vEWhlLjd1+fVUo5DjMzBtmd5hsJ240+NaxgtUyAUFcO91yo+Dz/Lp4BuEDssbOMSn4Jg+H/cNs&#10;h5l2I3/Q7RQaESHsM1RgQugzKX1tyKJfup44ehc3WAxRDo3UA44Rbju5TpInabHluGCwp8JQfT19&#10;WQVtlZ/z43u5uQZ05qe42LeyWCs1f5zyLYhAU7iH/9uVVpCmL/B3Jh4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+PGxQAAANwAAAAPAAAAAAAAAAAAAAAAAJgCAABkcnMv&#10;ZG93bnJldi54bWxQSwUGAAAAAAQABAD1AAAAigMAAAAA&#10;" path="m1,3c,2,1,1,1,v1,,,2,,3xe" fillcolor="black" stroked="f">
                    <v:path arrowok="t" o:connecttype="custom" o:connectlocs="6,18;6,0;6,18" o:connectangles="0,0,0"/>
                  </v:shape>
                  <v:shape id="Freeform 771" o:spid="_x0000_s1795" style="position:absolute;left:6527;top:733;width:12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AjzMEA&#10;AADcAAAADwAAAGRycy9kb3ducmV2LnhtbERPz2vCMBS+D/Y/hDfwNtPtoKUaZYwJXkS0MnZ8NM+2&#10;2rx0SYz1vzcHwePH93u+HEwnIjnfWlbwMc5AEFdWt1wrOJSr9xyED8gaO8uk4EYelovXlzkW2l55&#10;R3EfapFC2BeooAmhL6T0VUMG/dj2xIk7WmcwJOhqqR1eU7jp5GeWTaTBllNDgz19N1Sd9xejoD39&#10;/Wz6cjvJo7v8d8zxd1VGpUZvw9cMRKAhPMUP91ormOZpfjqTjoB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AI8zBAAAA3AAAAA8AAAAAAAAAAAAAAAAAmAIAAGRycy9kb3du&#10;cmV2LnhtbFBLBQYAAAAABAAEAPUAAACGAwAAAAA=&#10;" path="m1,4c,3,1,1,1,v1,1,,3,,4xe" fillcolor="black" stroked="f">
                    <v:path arrowok="t" o:connecttype="custom" o:connectlocs="6,23;6,0;6,23" o:connectangles="0,0,0"/>
                  </v:shape>
                  <v:shape id="Freeform 772" o:spid="_x0000_s1796" style="position:absolute;left:6527;top:620;width:6;height:71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ErcUA&#10;AADcAAAADwAAAGRycy9kb3ducmV2LnhtbESPQWvCQBSE74X+h+UVequbeKiSupESqhSKhKrU6yP7&#10;kg1m34bsVmN/vSsUPA4z8w2zWI62EycafOtYQTpJQBBXTrfcKNjvVi9zED4ga+wck4ILeVjmjw8L&#10;zLQ78zedtqEREcI+QwUmhD6T0leGLPqJ64mjV7vBYohyaKQe8BzhtpPTJHmVFluOCwZ7KgxVx+2v&#10;VXAwnS8+Nqu/cl3QT23T8oJfpVLPT+P7G4hAY7iH/9ufWsFsnsLtTDwC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gStxQAAANwAAAAPAAAAAAAAAAAAAAAAAJgCAABkcnMv&#10;ZG93bnJldi54bWxQSwUGAAAAAAQABAD1AAAAigMAAAAA&#10;" path="m,12c,8,,2,1,,1,4,,6,,12xe" fillcolor="black" stroked="f">
                    <v:path arrowok="t" o:connecttype="custom" o:connectlocs="0,71;6,0;0,71" o:connectangles="0,0,0"/>
                  </v:shape>
                  <v:shape id="Freeform 773" o:spid="_x0000_s1797" style="position:absolute;left:6533;top:632;width:6;height:48;visibility:visible;mso-wrap-style:square;v-text-anchor:top" coordsize="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AZJsQA&#10;AADcAAAADwAAAGRycy9kb3ducmV2LnhtbESPQYvCMBSE74L/ITzBy6LpuuCWapStdWVvouvF26N5&#10;tsXmpTRR6783guBxmJlvmPmyM7W4Uusqywo+xxEI4tzqigsFh//fUQzCeWSNtWVScCcHy0W/N8dE&#10;2xvv6Lr3hQgQdgkqKL1vEildXpJBN7YNcfBOtjXog2wLqVu8Bbip5SSKptJgxWGhxIZWJeXn/cUo&#10;yFbZJlt/FOm0OqT2GG9T+XXaKTUcdD8zEJ46/w6/2n9awXc8ge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AGSbEAAAA3AAAAA8AAAAAAAAAAAAAAAAAmAIAAGRycy9k&#10;b3ducmV2LnhtbFBLBQYAAAAABAAEAPUAAACJAwAAAAA=&#10;" path="m1,8c,6,,2,1,v,3,,6,,8xe" fillcolor="black" stroked="f">
                    <v:path arrowok="t" o:connecttype="custom" o:connectlocs="6,48;6,0;6,48" o:connectangles="0,0,0"/>
                  </v:shape>
                  <v:shape id="Freeform 774" o:spid="_x0000_s1798" style="position:absolute;left:6539;top:620;width:12;height:60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HIosYA&#10;AADcAAAADwAAAGRycy9kb3ducmV2LnhtbESPQWvCQBSE74L/YXmFXopuWqFKdJVQEGwtilHQ4yP7&#10;mo3Nvg3ZrcZ/3y0UPA4z8w0zW3S2FhdqfeVYwfMwAUFcOF1xqeCwXw4mIHxA1lg7JgU38rCY93sz&#10;TLW78o4ueShFhLBPUYEJoUml9IUhi37oGuLofbnWYoiyLaVu8RrhtpYvSfIqLVYcFww29Gao+M5/&#10;rIKTzpYfR3lMPs37eX3LnuRqk2+VenzosimIQF24h//bK61gPBnB3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HIosYAAADcAAAADwAAAAAAAAAAAAAAAACYAgAAZHJz&#10;L2Rvd25yZXYueG1sUEsFBgAAAAAEAAQA9QAAAIsDAAAAAA==&#10;" path="m1,10c,7,1,2,2,,2,5,1,5,1,10xe" fillcolor="black" stroked="f">
                    <v:path arrowok="t" o:connecttype="custom" o:connectlocs="6,60;12,0;6,60" o:connectangles="0,0,0"/>
                  </v:shape>
                  <v:shape id="Freeform 775" o:spid="_x0000_s1799" style="position:absolute;left:6503;top:609;width:12;height:65;visibility:visible;mso-wrap-style:square;v-text-anchor:top" coordsize="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XHiMMA&#10;AADcAAAADwAAAGRycy9kb3ducmV2LnhtbESPQYvCMBSE74L/ITxhb5q6LlqqUURc8OBF7Q94NM+2&#10;2LyUJhurv94sCB6HmfmGWW1604hAnastK5hOEhDEhdU1lwryy+84BeE8ssbGMil4kIPNejhYYabt&#10;nU8Uzr4UEcIuQwWV920mpSsqMugmtiWO3tV2Bn2UXSl1h/cIN438TpK5NFhzXKiwpV1Fxe38ZxTM&#10;dvI4t4FDeg2L4yWf7Z/PU67U16jfLkF46v0n/G4ftIJF+gP/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XHiMMAAADcAAAADwAAAAAAAAAAAAAAAACYAgAAZHJzL2Rv&#10;d25yZXYueG1sUEsFBgAAAAAEAAQA9QAAAIgDAAAAAA==&#10;" path="m1,11c,8,1,4,1,v1,3,,7,,11xe" fillcolor="black" stroked="f">
                    <v:path arrowok="t" o:connecttype="custom" o:connectlocs="6,65;6,0;6,65" o:connectangles="0,0,0"/>
                  </v:shape>
                  <v:shape id="Freeform 776" o:spid="_x0000_s1800" style="position:absolute;left:6515;top:650;width:1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jPFMYA&#10;AADcAAAADwAAAGRycy9kb3ducmV2LnhtbESPQWvCQBSE74L/YXlCb7pJi1FSNyG0KQietO2ht9fs&#10;M0mbfRuyq8Z/3y0IHoeZ+YbZ5KPpxJkG11pWEC8iEMSV1S3XCj7e3+ZrEM4ja+wsk4IrOciz6WSD&#10;qbYX3tP54GsRIOxSVNB436dSuqohg25he+LgHe1g0Ac51FIPeAlw08nHKEqkwZbDQoM9vTRU/R5O&#10;RsHSFnyMdskq+Xoqd58/3+XpNS6VepiNxTMIT6O/h2/trVawWi/h/0w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jPFMYAAADcAAAADwAAAAAAAAAAAAAAAACYAgAAZHJz&#10;L2Rvd25yZXYueG1sUEsFBgAAAAAEAAQA9QAAAIsDAAAAAA==&#10;" path="m,2c,2,,,,,,1,,1,,2xe" fillcolor="black" stroked="f">
                    <v:path arrowok="t" o:connecttype="custom" o:connectlocs="0,12;0,0;0,12" o:connectangles="0,0,0"/>
                  </v:shape>
                  <v:shape id="Freeform 777" o:spid="_x0000_s1801" style="position:absolute;left:6515;top:638;width:1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NpgcMA&#10;AADcAAAADwAAAGRycy9kb3ducmV2LnhtbESPzW7CMBCE70h9B2sr9QZOOQSU4kTpX+AK9NLbKl6S&#10;qPE6sk2Svj1GqtTjaGa+0eyK2fRiJOc7ywqeVwkI4trqjhsFX+fP5RaED8gae8uk4Jc8FPnDYoeZ&#10;thMfaTyFRkQI+wwVtCEMmZS+bsmgX9mBOHoX6wyGKF0jtcMpwk0v10mSSoMdx4UWB3prqf45XY2C&#10;6yu59/54kZU5mLn6WH+X5X5Q6ulxLl9ABJrDf/ivfdAKNtsU7mfiEZ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NpgcMAAADcAAAADwAAAAAAAAAAAAAAAACYAgAAZHJzL2Rv&#10;d25yZXYueG1sUEsFBgAAAAAEAAQA9QAAAIgDAAAAAA==&#10;" path="m,1v,,,,,c,1,,,,,,,,,,,,,,1,,1xe" fillcolor="black" stroked="f">
                    <v:path arrowok="t" o:connecttype="custom" o:connectlocs="0,6;0,6;0,0;0,0;0,6" o:connectangles="0,0,0,0,0"/>
                  </v:shape>
                  <v:shape id="Freeform 778" o:spid="_x0000_s1802" style="position:absolute;left:6521;top:555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Ov8UA&#10;AADcAAAADwAAAGRycy9kb3ducmV2LnhtbESPQUvDQBSE74L/YXmCN7tpDk1Nuy1FLXoQJLG010f2&#10;mQ1m38bdtYn/3hWEHoeZ+YZZbyfbizP50DlWMJ9lIIgbpztuFRze93dLECEia+wdk4IfCrDdXF+t&#10;sdRu5IrOdWxFgnAoUYGJcSilDI0hi2HmBuLkfThvMSbpW6k9jglue5ln2UJa7DgtGBzowVDzWX9b&#10;BfHt9Xg/PmmTW19Xj1U4FV/5s1K3N9NuBSLSFC/h//aLVlAsC/g7k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E6/xQAAANwAAAAPAAAAAAAAAAAAAAAAAJgCAABkcnMv&#10;ZG93bnJldi54bWxQSwUGAAAAAAQABAD1AAAAigMAAAAA&#10;" path="m,4c,4,,,1,,1,1,,3,,4xe" fillcolor="black" stroked="f">
                    <v:path arrowok="t" o:connecttype="custom" o:connectlocs="0,24;6,0;0,24" o:connectangles="0,0,0"/>
                  </v:shape>
                  <v:shape id="Freeform 779" o:spid="_x0000_s1803" style="position:absolute;left:6486;top:538;width:12;height:17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42esIA&#10;AADcAAAADwAAAGRycy9kb3ducmV2LnhtbERP3WqDMBS+L+wdwhnsro0rdC2usYgw6cUYm+4BDubU&#10;iOZETGrdnn65GPTy4/s/nhY7iJkm3zlW8LxJQBA3TnfcKviu39YHED4gaxwck4If8nDKHlZHTLW7&#10;8RfNVWhFDGGfogITwphK6RtDFv3GjcSRu7jJYohwaqWe8BbD7SC3SfIiLXYcGwyOVBhq+upqFXTn&#10;vM4/P8pdH9CZ3+Ji38tiq9TT45K/ggi0hLv4333WCvaHuDaei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XjZ6wgAAANwAAAAPAAAAAAAAAAAAAAAAAJgCAABkcnMvZG93&#10;bnJldi54bWxQSwUGAAAAAAQABAD1AAAAhwMAAAAA&#10;" path="m1,3c,3,1,1,1,v1,,,2,,3xe" fillcolor="black" stroked="f">
                    <v:path arrowok="t" o:connecttype="custom" o:connectlocs="6,17;6,0;6,17" o:connectangles="0,0,0"/>
                  </v:shape>
                  <v:shape id="Freeform 780" o:spid="_x0000_s1804" style="position:absolute;left:6521;top:520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KT4cUA&#10;AADcAAAADwAAAGRycy9kb3ducmV2LnhtbESPUWvCMBSF3wf+h3AHvs10wrZajVIKEx/G2Op+wKW5&#10;NsHmpjRR6379MhB8PJxzvsNZbUbXiTMNwXpW8DzLQBA3XltuFfzs359yECEia+w8k4IrBdisJw8r&#10;LLS/8Ded69iKBOFQoAITY19IGRpDDsPM98TJO/jBYUxyaKUe8JLgrpPzLHuVDi2nBYM9VYaaY31y&#10;Cuyu3Jdfn9uXY0RvfquD+9hWc6Wmj2O5BBFpjPfwrb3TCt7yBfyf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EpPhxQAAANwAAAAPAAAAAAAAAAAAAAAAAJgCAABkcnMv&#10;ZG93bnJldi54bWxQSwUGAAAAAAQABAD1AAAAigMAAAAA&#10;" path="m1,3c,3,1,1,1,v1,1,,2,,3xe" fillcolor="black" stroked="f">
                    <v:path arrowok="t" o:connecttype="custom" o:connectlocs="6,18;6,0;6,18" o:connectangles="0,0,0"/>
                  </v:shape>
                  <v:shape id="Freeform 781" o:spid="_x0000_s1805" style="position:absolute;left:6492;top:520;width:1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b6UcQA&#10;AADcAAAADwAAAGRycy9kb3ducmV2LnhtbERPPW/CMBDdK/EfrEPqVhyoGtqAiaI2lSoxAWVgu8ZH&#10;EojPUeyE9N/XQyXGp/e9TkfTiIE6V1tWMJ9FIIgLq2suFXwfPp9eQTiPrLGxTAp+yUG6mTysMdH2&#10;xjsa9r4UIYRdggoq79tESldUZNDNbEscuLPtDPoAu1LqDm8h3DRyEUWxNFhzaKiwpfeKiuu+Nwpe&#10;bMbnaBsv49Nzvj1efvL+Y54r9TgdsxUIT6O/i//dX1rB8i3MD2fC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2+lHEAAAA3AAAAA8AAAAAAAAAAAAAAAAAmAIAAGRycy9k&#10;b3ducmV2LnhtbFBLBQYAAAAABAAEAPUAAACJAwAAAAA=&#10;" path="m,2v,,,,,c,2,,1,,,,,,,,,,1,,2,,2xe" fillcolor="black" stroked="f">
                    <v:path arrowok="t" o:connecttype="custom" o:connectlocs="0,12;0,12;0,0;0,0;0,12" o:connectangles="0,0,0,0,0"/>
                  </v:shape>
                  <v:shape id="Freeform 782" o:spid="_x0000_s1806" style="position:absolute;left:6551;top:520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pfysUA&#10;AADcAAAADwAAAGRycy9kb3ducmV2LnhtbESPQWvCQBSE7wX/w/KE3uomFWONriI1BcFTbXvw9sw+&#10;k2j2bciuGv+9Kwg9DjPzDTNbdKYWF2pdZVlBPIhAEOdWV1wo+P35evsA4TyyxtoyKbiRg8W89zLD&#10;VNsrf9Nl6wsRIOxSVFB636RSurwkg25gG+LgHWxr0AfZFlK3eA1wU8v3KEqkwYrDQokNfZaUn7Zn&#10;o2Bkl3yINsk42Q2zzd9xn51XcabUa79bTkF46vx/+NleawXjSQy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+l/KxQAAANwAAAAPAAAAAAAAAAAAAAAAAJgCAABkcnMv&#10;ZG93bnJldi54bWxQSwUGAAAAAAQABAD1AAAAigMAAAAA&#10;" path="m,2c,2,,1,,,1,,,1,,2xe" fillcolor="black" stroked="f">
                    <v:path arrowok="t" o:connecttype="custom" o:connectlocs="0,12;0,0;0,12" o:connectangles="0,0,0"/>
                  </v:shape>
                  <v:shape id="Freeform 783" o:spid="_x0000_s1807" style="position:absolute;left:6509;top:490;width:6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5X8MA&#10;AADcAAAADwAAAGRycy9kb3ducmV2LnhtbESPzW7CMBCE70h9B2uRegOHHAoEDEqhBa78XLit4iWJ&#10;iNeRbSB9+xoJieNoZr7RzJedacSdnK8tKxgNExDEhdU1lwpOx9/BBIQPyBoby6TgjzwsFx+9OWba&#10;PnhP90MoRYSwz1BBFUKbSemLigz6oW2Jo3exzmCI0pVSO3xEuGlkmiRf0mDNcaHCllYVFdfDzSi4&#10;fZNbN/uL3Jid6TY/6TnPt61Sn/0un4EI1IV3+NXeaQXjaQrP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H5X8MAAADcAAAADwAAAAAAAAAAAAAAAACYAgAAZHJzL2Rv&#10;d25yZXYueG1sUEsFBgAAAAAEAAQA9QAAAIgDAAAAAA==&#10;" path="m1,1c,1,,1,,1,,1,,,1,v,1,,1,,1xe" fillcolor="black" stroked="f">
                    <v:path arrowok="t" o:connecttype="custom" o:connectlocs="6,6;0,6;6,0;6,6" o:connectangles="0,0,0,0"/>
                  </v:shape>
                  <v:shape id="Freeform 784" o:spid="_x0000_s1808" style="position:absolute;left:6551;top:473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eHNMcA&#10;AADcAAAADwAAAGRycy9kb3ducmV2LnhtbESPT2vCQBTE7wW/w/IKXkrd+KdNmrpKEBQ9eGjaS2+P&#10;7GuSmn0bsquJ394VCj0OM/MbZrkeTCMu1LnasoLpJAJBXFhdc6ng63P7nIBwHlljY5kUXMnBejV6&#10;WGKqbc8fdMl9KQKEXYoKKu/bVEpXVGTQTWxLHLwf2xn0QXal1B32AW4aOYuiV2mw5rBQYUubiopT&#10;fjYKfod4sXvJ4gyTp356qK/J8ftUKDV+HLJ3EJ4G/x/+a++1gvhtDvcz4Qj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3hzTHAAAA3AAAAA8AAAAAAAAAAAAAAAAAmAIAAGRy&#10;cy9kb3ducmV2LnhtbFBLBQYAAAAABAAEAPUAAACMAwAAAAA=&#10;" path="m1,2c,2,1,1,1,v1,,,1,1,1c2,1,1,1,1,2xe" fillcolor="black" stroked="f">
                    <v:path arrowok="t" o:connecttype="custom" o:connectlocs="6,12;6,0;12,6;6,12" o:connectangles="0,0,0,0"/>
                  </v:shape>
                  <v:shape id="Freeform 785" o:spid="_x0000_s1809" style="position:absolute;left:6515;top:425;width:12;height:3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kWsYA&#10;AADcAAAADwAAAGRycy9kb3ducmV2LnhtbESPT2sCMRTE74V+h/AKvRTNdi1VV6NoxWJv/kOvj81z&#10;d+nmZUmirt/eCIUeh5n5DTOetqYWF3K+sqzgvZuAIM6trrhQsN8tOwMQPiBrrC2Tght5mE6en8aY&#10;aXvlDV22oRARwj5DBWUITSalz0sy6Lu2IY7eyTqDIUpXSO3wGuGmlmmSfEqDFceFEhv6Kin/3Z6N&#10;gmHPrd8W3+1intbV6vizOWjXS5V6fWlnIxCB2vAf/muvtIL+8AMeZ+IR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tkWsYAAADcAAAADwAAAAAAAAAAAAAAAACYAgAAZHJz&#10;L2Rvd25yZXYueG1sUEsFBgAAAAAEAAQA9QAAAIsDAAAAAA==&#10;" path="m1,6c,5,1,2,1,v1,,,2,1,2c1,2,1,3,2,3,1,3,1,5,1,6xe" fillcolor="black" stroked="f">
                    <v:path arrowok="t" o:connecttype="custom" o:connectlocs="6,36;6,0;12,12;12,18;6,36" o:connectangles="0,0,0,0,0"/>
                  </v:shape>
                  <v:shape id="Freeform 786" o:spid="_x0000_s1810" style="position:absolute;left:6503;top:378;width:12;height:83;visibility:visible;mso-wrap-style:square;v-text-anchor:top" coordsize="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/6cQA&#10;AADcAAAADwAAAGRycy9kb3ducmV2LnhtbESPQWvCQBSE74L/YXmCN920UK3RjYSCoLUgTYvnR/Y1&#10;Cdl9G7JbTf+9KxQ8DjPzDbPZDtaIC/W+cazgaZ6AIC6dbrhS8P21m72C8AFZo3FMCv7IwzYbjzaY&#10;anflT7oUoRIRwj5FBXUIXSqlL2uy6OeuI47ej+sthij7SuoerxFujXxOkoW02HBcqLGjt5rKtvi1&#10;kbLL89XhvTXShr1p5Ol8/CisUtPJkK9BBBrCI/zf3msFy9UL3M/EIy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jP+nEAAAA3AAAAA8AAAAAAAAAAAAAAAAAmAIAAGRycy9k&#10;b3ducmV2LnhtbFBLBQYAAAAABAAEAPUAAACJAwAAAAA=&#10;" path="m1,14c,13,,11,1,10,,8,2,4,2,v,1,,6,-1,7c2,9,,11,1,14xe" fillcolor="black" stroked="f">
                    <v:path arrowok="t" o:connecttype="custom" o:connectlocs="6,83;6,59;12,0;6,42;6,83" o:connectangles="0,0,0,0,0"/>
                  </v:shape>
                  <v:shape id="Freeform 787" o:spid="_x0000_s1811" style="position:absolute;left:6539;top:437;width:12;height: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d1bcgA&#10;AADcAAAADwAAAGRycy9kb3ducmV2LnhtbESPW2sCMRSE3wv9D+EUfBHNtshWV6O0xRbBonhBfDxs&#10;zl7o5mTZRF3/vRGEPg4z8w0zmbWmEmdqXGlZwWs/AkGcWl1yrmC/++4NQTiPrLGyTAqu5GA2fX6a&#10;YKLthTd03vpcBAi7BBUU3teJlC4tyKDr25o4eJltDPogm1zqBi8Bbir5FkWxNFhyWCiwpq+C0r/t&#10;yShYnubxYSd/BsdV9rlZrLNj93c+UKrz0n6MQXhq/X/40V5oBe+jGO5nwhG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Z3VtyAAAANwAAAAPAAAAAAAAAAAAAAAAAJgCAABk&#10;cnMvZG93bnJldi54bWxQSwUGAAAAAAQABAD1AAAAjQMAAAAA&#10;" path="m1,1c,1,1,,1,v1,,,1,,1xe" fillcolor="black" stroked="f">
                    <v:path arrowok="t" o:connecttype="custom" o:connectlocs="6,6;6,0;6,6" o:connectangles="0,0,0"/>
                  </v:shape>
                  <v:shape id="Freeform 788" o:spid="_x0000_s1812" style="position:absolute;left:6557;top:402;width:6;height:41;visibility:visible;mso-wrap-style:square;v-text-anchor:top" coordsize="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wUiccA&#10;AADcAAAADwAAAGRycy9kb3ducmV2LnhtbESPT2sCMRTE70K/Q3iF3jS7QtVujdKKggcv/gHp7XXz&#10;ulm6eVk3UVc/vREEj8PM/IYZT1tbiRM1vnSsIO0lIIhzp0suFOy2i+4IhA/IGivHpOBCHqaTl84Y&#10;M+3OvKbTJhQiQthnqMCEUGdS+tyQRd9zNXH0/lxjMUTZFFI3eI5wW8l+kgykxZLjgsGaZoby/83R&#10;Kjj8fO9X7+trevDp5Xc+G23DylyVenttvz5BBGrDM/xoL7WC4ccQ7mfiEZ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sFInHAAAA3AAAAA8AAAAAAAAAAAAAAAAAmAIAAGRy&#10;cy9kb3ducmV2LnhtbFBLBQYAAAAABAAEAPUAAACMAwAAAAA=&#10;" path="m,7c,6,,1,1,,,2,,5,,7xe" fillcolor="black" stroked="f">
                    <v:path arrowok="t" o:connecttype="custom" o:connectlocs="0,41;6,0;0,41" o:connectangles="0,0,0"/>
                  </v:shape>
                  <v:shape id="Freeform 789" o:spid="_x0000_s1813" style="position:absolute;left:6527;top:396;width:6;height:29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zJ/MMA&#10;AADcAAAADwAAAGRycy9kb3ducmV2LnhtbERPS0vDQBC+C/6HZYTe7EahD2O3pQiaFlrRtuJ1yI6b&#10;YHY2ZKdt/PfuodDjx/eeLXrfqBN1sQ5s4GGYgSIug63ZGTjsX++noKIgW2wCk4E/irCY397MMLfh&#10;zJ902olTKYRjjgYqkTbXOpYVeYzD0BIn7id0HiXBzmnb4TmF+0Y/ZtlYe6w5NVTY0ktF5e/u6A2s&#10;x9+umBab8DVafshbsZX3kdsaM7jrl8+ghHq5ii/ulTUweUpr05l0BP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zJ/MMAAADcAAAADwAAAAAAAAAAAAAAAACYAgAAZHJzL2Rv&#10;d25yZXYueG1sUEsFBgAAAAAEAAQA9QAAAIgDAAAAAA==&#10;" path="m1,5c,4,,1,1,v,2,,3,,5xe" fillcolor="black" stroked="f">
                    <v:path arrowok="t" o:connecttype="custom" o:connectlocs="6,29;6,0;6,29" o:connectangles="0,0,0"/>
                  </v:shape>
                  <v:shape id="Freeform 790" o:spid="_x0000_s1814" style="position:absolute;left:6545;top:378;width:12;height:47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wS0sMA&#10;AADcAAAADwAAAGRycy9kb3ducmV2LnhtbESPT4vCMBTE78J+h/CEvdlUYd21GmURC179w4K3R/Ns&#10;S5uXkkRbv70RhD0OM/MbZrUZTCvu5HxtWcE0SUEQF1bXXCo4n/LJDwgfkDW2lknBgzxs1h+jFWba&#10;9nyg+zGUIkLYZ6igCqHLpPRFRQZ9Yjvi6F2tMxiidKXUDvsIN62cpelcGqw5LlTY0baiojnejIKv&#10;ps9Pf93W5fNwkc3s0vQ7kyr1OR5+lyACDeE//G7vtYLvxQJeZ+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wS0sMAAADcAAAADwAAAAAAAAAAAAAAAACYAgAAZHJzL2Rv&#10;d25yZXYueG1sUEsFBgAAAAAEAAQA9QAAAIgDAAAAAA==&#10;" path="m1,8c,8,,8,,8,,5,1,5,,4,1,3,,,2,,1,2,1,6,1,8xe" fillcolor="black" stroked="f">
                    <v:path arrowok="t" o:connecttype="custom" o:connectlocs="6,47;0,47;0,24;12,0;6,47" o:connectangles="0,0,0,0,0"/>
                  </v:shape>
                  <v:shape id="Freeform 791" o:spid="_x0000_s1815" style="position:absolute;left:6521;top:402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+tcMEA&#10;AADcAAAADwAAAGRycy9kb3ducmV2LnhtbERP3WrCMBS+H/gO4QjezVTBUaqxlILSCxmb+gCH5tiU&#10;NieliVr39MvFYJcf3/8un2wvHjT61rGC1TIBQVw73XKj4Ho5vKcgfEDW2DsmBS/ykO9nbzvMtHvy&#10;Nz3OoRExhH2GCkwIQyalrw1Z9Es3EEfu5kaLIcKxkXrEZwy3vVwnyYe02HJsMDhQaajuzneroK2K&#10;S/H1edx0AZ35KW/2dCzXSi3mU7EFEWgK/+I/d6UVpEmcH8/EI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PrXDBAAAA3AAAAA8AAAAAAAAAAAAAAAAAmAIAAGRycy9kb3du&#10;cmV2LnhtbFBLBQYAAAAABAAEAPUAAACGAwAAAAA=&#10;" path="m1,3c,3,1,1,1,v1,,,2,,3xe" fillcolor="black" stroked="f">
                    <v:path arrowok="t" o:connecttype="custom" o:connectlocs="6,18;6,0;6,18" o:connectangles="0,0,0"/>
                  </v:shape>
                  <v:shape id="Freeform 792" o:spid="_x0000_s1816" style="position:absolute;left:6509;top:384;width:12;height:30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mDQcQA&#10;AADcAAAADwAAAGRycy9kb3ducmV2LnhtbESPQWvCQBSE74L/YXmCN90owYbUVUSqeOmhUTw/s69J&#10;MPs27m41/vuuUOhxmJlvmOW6N624k/ONZQWzaQKCuLS64UrB6bibZCB8QNbYWiYFT/KwXg0HS8y1&#10;ffAX3YtQiQhhn6OCOoQul9KXNRn0U9sRR+/bOoMhSldJ7fAR4aaV8yRZSIMNx4UaO9rWVF6LH6PA&#10;Fvu3022Xfm6uafZxKdL9083PSo1H/eYdRKA+/If/2getIEtm8Do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Jg0HEAAAA3AAAAA8AAAAAAAAAAAAAAAAAmAIAAGRycy9k&#10;b3ducmV2LnhtbFBLBQYAAAAABAAEAPUAAACJAwAAAAA=&#10;" path="m1,5c1,4,,,2,v-1,,,1,,2c1,2,2,4,1,5xe" fillcolor="black" stroked="f">
                    <v:path arrowok="t" o:connecttype="custom" o:connectlocs="6,30;12,0;12,12;6,30" o:connectangles="0,0,0,0"/>
                  </v:shape>
                  <v:shape id="Freeform 793" o:spid="_x0000_s1817" style="position:absolute;left:6557;top:372;width:6;height:30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r/x8UA&#10;AADcAAAADwAAAGRycy9kb3ducmV2LnhtbESPUUvDQBCE34X+h2OFvtmLhZYQey1FqLHQFq2Kr0tu&#10;vQRzeyG3beO/9wqCj8PMfMMsVoNv1Zn62AQ2cD/JQBFXwTbsDLy/be5yUFGQLbaBycAPRVgtRzcL&#10;LGy48Cudj+JUgnAs0EAt0hVax6omj3ESOuLkfYXeoyTZO217vCS4b/U0y+baY8NpocaOHmuqvo8n&#10;b2A7/3RlXu7Cx2z9Ik/lXg4ztzdmfDusH0AJDfIf/ms/WwN5NoXrmXQE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v/HxQAAANwAAAAPAAAAAAAAAAAAAAAAAJgCAABkcnMv&#10;ZG93bnJldi54bWxQSwUGAAAAAAQABAD1AAAAigMAAAAA&#10;" path="m1,5c,4,,1,1,v,2,,3,,5xe" fillcolor="black" stroked="f">
                    <v:path arrowok="t" o:connecttype="custom" o:connectlocs="6,30;6,0;6,30" o:connectangles="0,0,0"/>
                  </v:shape>
                  <v:shape id="Freeform 794" o:spid="_x0000_s1818" style="position:absolute;left:6503;top:390;width:6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dFcEA&#10;AADcAAAADwAAAGRycy9kb3ducmV2LnhtbESPS6vCMBSE9xf8D+EI7q6pCiLVKNV7fWx9bNwdmmNb&#10;bE5KErX+eyMILoeZ+YaZLVpTizs5X1lWMOgnIIhzqysuFJyO698JCB+QNdaWScGTPCzmnZ8Zpto+&#10;eE/3QyhEhLBPUUEZQpNK6fOSDPq+bYijd7HOYIjSFVI7fES4qeUwScbSYMVxocSGViXl18PNKLgt&#10;yf3V+4vcmJ1pN//Dc5ZtG6V63TabggjUhm/4095pBZNkBO8z8Qj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zXRXBAAAA3AAAAA8AAAAAAAAAAAAAAAAAmAIAAGRycy9kb3du&#10;cmV2LnhtbFBLBQYAAAAABAAEAPUAAACGAwAAAAA=&#10;" path="m1,1c,1,1,,1,v,,,1,,1xe" fillcolor="black" stroked="f">
                    <v:path arrowok="t" o:connecttype="custom" o:connectlocs="6,6;6,0;6,6" o:connectangles="0,0,0"/>
                  </v:shape>
                  <v:shape id="Freeform 795" o:spid="_x0000_s1819" style="position:absolute;left:6521;top:378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P9g8YA&#10;AADcAAAADwAAAGRycy9kb3ducmV2LnhtbESPT2vCQBTE74V+h+UVequ7WhsldRXRCAVP/jv09pp9&#10;JqnZtyG7avrtXaHgcZiZ3zCTWWdrcaHWV4419HsKBHHuTMWFhv1u9TYG4QOywdoxafgjD7Pp89ME&#10;U+OuvKHLNhQiQtinqKEMoUml9HlJFn3PNcTRO7rWYoiyLaRp8RrhtpYDpRJpseK4UGJDi5Ly0/Zs&#10;NXy4OR/VOhkl3+/Z+vD7k52X/Uzr15du/gkiUBce4f/2l9EwVkO4n4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P9g8YAAADcAAAADwAAAAAAAAAAAAAAAACYAgAAZHJz&#10;L2Rvd25yZXYueG1sUEsFBgAAAAAEAAQA9QAAAIsDAAAAAA==&#10;" path="m1,2c,2,,,1,v,1,,2,,2xe" fillcolor="black" stroked="f">
                    <v:path arrowok="t" o:connecttype="custom" o:connectlocs="6,12;6,0;6,12" o:connectangles="0,0,0"/>
                  </v:shape>
                  <v:shape id="Freeform 796" o:spid="_x0000_s1820" style="position:absolute;left:6563;top:372;width:11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y7CsUA&#10;AADcAAAADwAAAGRycy9kb3ducmV2LnhtbESPT4vCMBTE7wt+h/CEvSyaKquWapQiuKyHPfjn4u3R&#10;PNtq81KaaOu3N4Kwx2FmfsMsVp2pxJ0aV1pWMBpGIIgzq0vOFRwPm0EMwnlkjZVlUvAgB6tl72OB&#10;ibYt7+i+97kIEHYJKii8rxMpXVaQQTe0NXHwzrYx6INscqkbbAPcVHIcRVNpsOSwUGBN64Ky6/5m&#10;FFy62ffPJJ2lGH+1o235iP9O10ypz36XzkF46vx/+N3+1QriaAKvM+EI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LsKxQAAANwAAAAPAAAAAAAAAAAAAAAAAJgCAABkcnMv&#10;ZG93bnJldi54bWxQSwUGAAAAAAQABAD1AAAAigMAAAAA&#10;" path="m1,2c,2,1,,1,v1,,,2,,2xe" fillcolor="black" stroked="f">
                    <v:path arrowok="t" o:connecttype="custom" o:connectlocs="6,12;6,0;6,12" o:connectangles="0,0,0"/>
                  </v:shape>
                  <v:shape id="Freeform 797" o:spid="_x0000_s1821" style="position:absolute;left:6515;top:355;width:6;height:23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8KMUA&#10;AADcAAAADwAAAGRycy9kb3ducmV2LnhtbESPQUvDQBSE7wX/w/KE3tpNc6g17bYUtehBkMTSXh/Z&#10;ZzaYfRt31yb+e1cQehxm5htmsxttJy7kQ+tYwWKegSCunW65UXB8P8xWIEJE1tg5JgU/FGC3vZls&#10;sNBu4JIuVWxEgnAoUIGJsS+kDLUhi2HueuLkfThvMSbpG6k9DgluO5ln2VJabDktGOzpwVD9WX1b&#10;BfHt9XQ/PGmTW1+Vj2U4333lz0pNb8f9GkSkMV7D/+0XrWCVLeHvTDo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3woxQAAANwAAAAPAAAAAAAAAAAAAAAAAJgCAABkcnMv&#10;ZG93bnJldi54bWxQSwUGAAAAAAQABAD1AAAAigMAAAAA&#10;" path="m1,4c,4,,4,,4,1,4,,1,1,v,2,,3,,4xe" fillcolor="black" stroked="f">
                    <v:path arrowok="t" o:connecttype="custom" o:connectlocs="6,23;0,23;6,0;6,23" o:connectangles="0,0,0,0"/>
                  </v:shape>
                  <v:shape id="Freeform 798" o:spid="_x0000_s1822" style="position:absolute;left:6545;top:307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Y1BMMA&#10;AADcAAAADwAAAGRycy9kb3ducmV2LnhtbESP0YrCMBRE3xf8h3AF39ZUQVeqUUpB8WERV/2AS3Nt&#10;is1NaaJWv34jCD4OM3OGWaw6W4sbtb5yrGA0TEAQF05XXCo4HdffMxA+IGusHZOCB3lYLXtfC0y1&#10;u/Mf3Q6hFBHCPkUFJoQmldIXhiz6oWuIo3d2rcUQZVtK3eI9wm0tx0kylRYrjgsGG8oNFZfD1Sqo&#10;ttkx2+82k0tAZ5752f5u8rFSg36XzUEE6sIn/G5vtYJZ8gOv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Y1BMMAAADcAAAADwAAAAAAAAAAAAAAAACYAgAAZHJzL2Rv&#10;d25yZXYueG1sUEsFBgAAAAAEAAQA9QAAAIgDAAAAAA==&#10;" path="m1,3c,3,1,1,1,v1,,,2,,3xe" fillcolor="black" stroked="f">
                    <v:path arrowok="t" o:connecttype="custom" o:connectlocs="6,18;6,0;6,18" o:connectangles="0,0,0"/>
                  </v:shape>
                  <v:shape id="Freeform 799" o:spid="_x0000_s1823" style="position:absolute;left:6521;top:284;width:6;height:3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2h8IA&#10;AADcAAAADwAAAGRycy9kb3ducmV2LnhtbERPPW/CMBDdK/U/WFeJDZwyIBQwCJAqQEwlHcp2xEdi&#10;iM+p7ZK0v74ekDo+ve/5sreNuJMPxrGC11EGgrh02nCl4KN4G05BhIissXFMCn4owHLx/DTHXLuO&#10;3+l+jJVIIRxyVFDH2OZShrImi2HkWuLEXZy3GBP0ldQeuxRuGznOsom0aDg11NjSpqbydvy2Csb7&#10;rlh9rXfWWH8+mc/t72F7LZQavPSrGYhIffwXP9w7rWCapbXpTDo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ZbaHwgAAANwAAAAPAAAAAAAAAAAAAAAAAJgCAABkcnMvZG93&#10;bnJldi54bWxQSwUGAAAAAAQABAD1AAAAhwMAAAAA&#10;" path="m1,6c,5,1,2,,2,1,1,1,,1,v,2,,4,,6xe" fillcolor="black" stroked="f">
                    <v:path arrowok="t" o:connecttype="custom" o:connectlocs="6,35;0,12;6,0;6,35" o:connectangles="0,0,0,0"/>
                  </v:shape>
                  <v:shape id="Freeform 800" o:spid="_x0000_s1824" style="position:absolute;left:6533;top:272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JSHcYA&#10;AADcAAAADwAAAGRycy9kb3ducmV2LnhtbESPQWvCQBSE7wX/w/IK3ppdLaaauorYCAVPte3B22v2&#10;maRm34bsqvHfuwWhx2FmvmHmy9424kydrx1rGCUKBHHhTM2lhq/PzdMUhA/IBhvHpOFKHpaLwcMc&#10;M+Mu/EHnXShFhLDPUEMVQptJ6YuKLPrEtcTRO7jOYoiyK6Xp8BLhtpFjpVJpsea4UGFL64qK4+5k&#10;NUzcig9qm76k++d8+/37k5/eRrnWw8d+9QoiUB/+w/f2u9EwVTP4O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JSHcYAAADcAAAADwAAAAAAAAAAAAAAAACYAgAAZHJz&#10;L2Rvd25yZXYueG1sUEsFBgAAAAAEAAQA9QAAAIsDAAAAAA==&#10;" path="m1,2c,2,1,1,,,1,,,2,1,2xe" fillcolor="black" stroked="f">
                    <v:path arrowok="t" o:connecttype="custom" o:connectlocs="6,12;0,0;6,12" o:connectangles="0,0,0"/>
                  </v:shape>
                  <v:shape id="Freeform 801" o:spid="_x0000_s1825" style="position:absolute;left:6503;top:219;width:6;height:3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sXMIA&#10;AADcAAAADwAAAGRycy9kb3ducmV2LnhtbERPPW/CMBDdK/EfrENiAweGCgUMAiQEFVMJA92u8TVx&#10;ic+p7ZK0v74ekDo+ve/lureNuJMPxrGC6SQDQVw6bbhScCn24zmIEJE1No5JwQ8FWK8GT0vMtev4&#10;le7nWIkUwiFHBXWMbS5lKGuyGCauJU7ch/MWY4K+ktpjl8JtI2dZ9iwtGk4NNba0q6m8nb+tgtlL&#10;V2y+tkdrrH9/M9fD7+nwWSg1GvabBYhIffwXP9xHrWA+TfPTmX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yixcwgAAANwAAAAPAAAAAAAAAAAAAAAAAJgCAABkcnMvZG93&#10;bnJldi54bWxQSwUGAAAAAAQABAD1AAAAhwMAAAAA&#10;" path="m1,6c,6,1,4,,4,1,3,,,1,v,2,,4,,6xe" fillcolor="black" stroked="f">
                    <v:path arrowok="t" o:connecttype="custom" o:connectlocs="6,35;0,23;6,0;6,35" o:connectangles="0,0,0,0"/>
                  </v:shape>
                  <v:shape id="Freeform 802" o:spid="_x0000_s1826" style="position:absolute;left:6568;top:230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qeNsMA&#10;AADcAAAADwAAAGRycy9kb3ducmV2LnhtbESP3YrCMBSE7xd8h3AE79a0wopUo5SC4sUi/j3AoTk2&#10;xeakNFnt+vRGELwcZuYbZrHqbSNu1PnasYJ0nIAgLp2uuVJwPq2/ZyB8QNbYOCYF/+RhtRx8LTDT&#10;7s4Huh1DJSKEfYYKTAhtJqUvDVn0Y9cSR+/iOoshyq6SusN7hNtGTpJkKi3WHBcMtlQYKq/HP6ug&#10;3uanfL/b/FwDOvMoLvZ3U0yUGg37fA4iUB8+4Xd7qxXM0hReZ+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qeNsMAAADcAAAADwAAAAAAAAAAAAAAAACYAgAAZHJzL2Rv&#10;d25yZXYueG1sUEsFBgAAAAAEAAQA9QAAAIgDAAAAAA==&#10;" path="m1,3c,3,1,1,1,v1,,,2,,3xe" fillcolor="black" stroked="f">
                    <v:path arrowok="t" o:connecttype="custom" o:connectlocs="6,18;6,0;6,18" o:connectangles="0,0,0"/>
                  </v:shape>
                  <v:shape id="Freeform 803" o:spid="_x0000_s1827" style="position:absolute;left:6539;top:195;width:1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9WscYA&#10;AADcAAAADwAAAGRycy9kb3ducmV2LnhtbESPT2vCQBTE70K/w/IKvZlNLKYSs4q0KRQ8aevB2zP7&#10;8qfNvg3ZVeO37xaEHoeZ+Q2Tr0fTiQsNrrWsIIliEMSl1S3XCr4+36cLEM4ja+wsk4IbOVivHiY5&#10;ZtpeeUeXva9FgLDLUEHjfZ9J6cqGDLrI9sTBq+xg0Ac51FIPeA1w08lZHKfSYMthocGeXhsqf/Zn&#10;o2BuN1zF2/QlPT4X28P3qTi/JYVST4/jZgnC0+j/w/f2h1awSGb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9WscYAAADcAAAADwAAAAAAAAAAAAAAAACYAgAAZHJz&#10;L2Rvd25yZXYueG1sUEsFBgAAAAAEAAQA9QAAAIsDAAAAAA==&#10;" path="m,2v,,,,,c,2,,1,,,,,,,,,,1,,2,,2xe" fillcolor="black" stroked="f">
                    <v:path arrowok="t" o:connecttype="custom" o:connectlocs="0,12;0,12;0,0;0,0;0,12" o:connectangles="0,0,0,0,0"/>
                  </v:shape>
                  <v:shape id="Freeform 804" o:spid="_x0000_s1828" style="position:absolute;left:6515;top:189;width:6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rLyMEA&#10;AADcAAAADwAAAGRycy9kb3ducmV2LnhtbESPS6vCMBSE94L/IRzBnaYqXKQapT6vWx8bd4fm2Bab&#10;k5JErf/+5oLgcpiZb5j5sjW1eJLzlWUFo2ECgji3uuJCweW8G0xB+ICssbZMCt7kYbnoduaYavvi&#10;Iz1PoRARwj5FBWUITSqlz0sy6Ie2IY7ezTqDIUpXSO3wFeGmluMk+ZEGK44LJTa0Lim/nx5GwWNF&#10;blMfb3JvDqbdb8fXLPttlOr32mwGIlAbvuFP+6AVTEcT+D8Tj4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qy8jBAAAA3AAAAA8AAAAAAAAAAAAAAAAAmAIAAGRycy9kb3du&#10;cmV2LnhtbFBLBQYAAAAABAAEAPUAAACGAwAAAAA=&#10;" path="m,1c,1,,,,,1,,,1,,1xe" fillcolor="black" stroked="f">
                    <v:path arrowok="t" o:connecttype="custom" o:connectlocs="0,6;0,0;0,6" o:connectangles="0,0,0"/>
                  </v:shape>
                  <v:shape id="Freeform 805" o:spid="_x0000_s1829" style="position:absolute;left:6563;top:124;width:5;height:41;visibility:visible;mso-wrap-style:square;v-text-anchor:top" coordsize="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d8sYA&#10;AADcAAAADwAAAGRycy9kb3ducmV2LnhtbESPQWvCQBSE7wX/w/KE3uompZUQXUWlQg9e1IJ4e2af&#10;2WD2bcyuGv313YLQ4zAz3zDjaWdrcaXWV44VpIMEBHHhdMWlgp/t8i0D4QOyxtoxKbiTh+mk9zLG&#10;XLsbr+m6CaWIEPY5KjAhNLmUvjBk0Q9cQxy9o2sthijbUuoWbxFua/meJENpseK4YLChhaHitLlY&#10;Bef9fLf6XD/Ss0/vh69Ftg0r81Dqtd/NRiACdeE//Gx/awVZ+gF/Z+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kd8sYAAADcAAAADwAAAAAAAAAAAAAAAACYAgAAZHJz&#10;L2Rvd25yZXYueG1sUEsFBgAAAAAEAAQA9QAAAIsDAAAAAA==&#10;" path="m,7c,5,,2,,,1,1,,4,,7xe" fillcolor="black" stroked="f">
                    <v:path arrowok="t" o:connecttype="custom" o:connectlocs="0,41;0,0;0,41" o:connectangles="0,0,0"/>
                  </v:shape>
                  <v:shape id="Freeform 806" o:spid="_x0000_s1830" style="position:absolute;left:6521;top:154;width:6;height: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/2J8EA&#10;AADcAAAADwAAAGRycy9kb3ducmV2LnhtbESPS6vCMBSE94L/IRzBnaYKXqQapT6vWx8bd4fm2Bab&#10;k5JErf/+5oLgcpiZb5j5sjW1eJLzlWUFo2ECgji3uuJCweW8G0xB+ICssbZMCt7kYbnoduaYavvi&#10;Iz1PoRARwj5FBWUITSqlz0sy6Ie2IY7ezTqDIUpXSO3wFeGmluMk+ZEGK44LJTa0Lim/nx5GwWNF&#10;blMfb3JvDqbdb8fXLPttlOr32mwGIlAbvuFP+6AVTEcT+D8Tj4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P9ifBAAAA3AAAAA8AAAAAAAAAAAAAAAAAmAIAAGRycy9kb3du&#10;cmV2LnhtbFBLBQYAAAAABAAEAPUAAACGAwAAAAA=&#10;" path="m1,1c,1,1,,1,v,,,1,,1xe" fillcolor="black" stroked="f">
                    <v:path arrowok="t" o:connecttype="custom" o:connectlocs="6,6;6,0;6,6" o:connectangles="0,0,0"/>
                  </v:shape>
                </v:group>
                <v:shape id="Freeform 807" o:spid="_x0000_s1831" style="position:absolute;left:6397;top:112;width:59;height:42;visibility:visible;mso-wrap-style:square;v-text-anchor:top" coordsize="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CfWcMA&#10;AADcAAAADwAAAGRycy9kb3ducmV2LnhtbESPQWsCMRSE7wX/Q3iCt5q1RZGtUcRS6EmplZ4fm9fs&#10;spuXJXnVtb++EYQeh5n5hlltBt+pM8XUBDYwmxagiKtgG3YGTp9vj0tQSZAtdoHJwJUSbNajhxWW&#10;Nlz4g85HcSpDOJVooBbpS61TVZPHNA09cfa+Q/QoWUanbcRLhvtOPxXFQntsOC/U2NOupqo9/ngD&#10;8Vm2h/2u/So6eaXf097hvHXGTMbD9gWU0CD/4Xv73RpYzhZwO5OP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CfWcMAAADcAAAADwAAAAAAAAAAAAAAAACYAgAAZHJzL2Rv&#10;d25yZXYueG1sUEsFBgAAAAAEAAQA9QAAAIgDAAAAAA==&#10;" path="m5,6c4,6,4,6,4,6,4,5,4,5,4,5,3,5,2,7,,7,3,4,6,2,9,v,1,1,1,1,1c9,2,8,2,8,3,7,4,5,4,5,6xe" fillcolor="black" stroked="f">
                  <v:path arrowok="t" o:connecttype="custom" o:connectlocs="30,36;24,36;24,30;0,42;53,0;59,6;47,18;30,36" o:connectangles="0,0,0,0,0,0,0,0"/>
                </v:shape>
                <v:shape id="Freeform 808" o:spid="_x0000_s1832" style="position:absolute;left:6533;top:106;width:6;height:30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TKgsYA&#10;AADcAAAADwAAAGRycy9kb3ducmV2LnhtbESPUUvDQBCE34X+h2MF3+ylQmtIey1F0CjYorWlr0tu&#10;vYTm9kJubeO/9wTBx2FmvmEWq8G36kx9bAIbmIwzUMRVsA07A/uPx9scVBRki21gMvBNEVbL0dUC&#10;Cxsu/E7nnTiVIBwLNFCLdIXWsarJYxyHjjh5n6H3KEn2TtseLwnuW32XZTPtseG0UGNHDzVVp92X&#10;N/AyO7oyL1/DYbp+k6dyI9up2xhzcz2s56CEBvkP/7WfrYF8cg+/Z9IR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TKgsYAAADcAAAADwAAAAAAAAAAAAAAAACYAgAAZHJz&#10;L2Rvd25yZXYueG1sUEsFBgAAAAAEAAQA9QAAAIsDAAAAAA==&#10;" path="m,5c,4,,,1,,1,1,,3,,5xe" fillcolor="black" stroked="f">
                  <v:path arrowok="t" o:connecttype="custom" o:connectlocs="0,30;6,0;0,30" o:connectangles="0,0,0"/>
                </v:shape>
                <v:shape id="Freeform 809" o:spid="_x0000_s1833" style="position:absolute;left:6521;top:47;width:12;height: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PTiMMA&#10;AADcAAAADwAAAGRycy9kb3ducmV2LnhtbERPy4rCMBTdC/MP4QqzEU0dREo1ijM4g6AoPhCXl+b2&#10;wTQ3pYla/94sBJeH857OW1OJGzWutKxgOIhAEKdWl5wrOB1/+zEI55E1VpZJwYMczGcfnSkm2t55&#10;T7eDz0UIYZeggsL7OpHSpQUZdANbEwcus41BH2CTS93gPYSbSn5F0VgaLDk0FFjTT0Hp/+FqFKyv&#10;y/H5KP9Gl232vV/tsktvsxwp9dltFxMQnlr/Fr/cK60gHoa14Uw4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PTiMMAAADcAAAADwAAAAAAAAAAAAAAAACYAgAAZHJzL2Rv&#10;d25yZXYueG1sUEsFBgAAAAAEAAQA9QAAAIgDAAAAAA==&#10;" path="m1,1c,1,1,,2,,2,1,1,,1,1xe" fillcolor="black" stroked="f">
                  <v:path arrowok="t" o:connecttype="custom" o:connectlocs="6,6;12,0;6,6" o:connectangles="0,0,0"/>
                </v:shape>
                <v:shape id="Freeform 810" o:spid="_x0000_s1834" style="position:absolute;left:6557;top:24;width:11;height:11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gn0sYA&#10;AADcAAAADwAAAGRycy9kb3ducmV2LnhtbESPQWvCQBSE7wX/w/KEXkQ3KbbG6Cqh0GIPHqpevD2y&#10;zySafRuyWxP/vSsIPQ4z8w2zXPemFldqXWVZQTyJQBDnVldcKDjsv8YJCOeRNdaWScGNHKxXg5cl&#10;ptp2/EvXnS9EgLBLUUHpfZNK6fKSDLqJbYiDd7KtQR9kW0jdYhfgppZvUfQhDVYcFkps6LOk/LL7&#10;MwrO/Wz6/Z7NMkxGXfxT3ZLt8ZIr9TrsswUIT73/Dz/bG60giefwOBOO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gn0sYAAADcAAAADwAAAAAAAAAAAAAAAACYAgAAZHJz&#10;L2Rvd25yZXYueG1sUEsFBgAAAAAEAAQA9QAAAIsDAAAAAA==&#10;" path="m2,2c1,1,,1,,,1,,2,1,2,2xe" fillcolor="black" stroked="f">
                  <v:path arrowok="t" o:connecttype="custom" o:connectlocs="11,11;0,0;11,11" o:connectangles="0,0,0"/>
                </v:shape>
                <v:shape id="Freeform 811" o:spid="_x0000_s1835" style="position:absolute;left:6533;top:12;width:18;height:1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k+Fr0A&#10;AADcAAAADwAAAGRycy9kb3ducmV2LnhtbERPyQrCMBC9C/5DGMGbpgqKVKOIIC4nN9Dj2IxtsZnU&#10;Jmr9e3MQPD7ePpnVphAvqlxuWUGvG4EgTqzOOVVwOi47IxDOI2ssLJOCDzmYTZuNCcbavnlPr4NP&#10;RQhhF6OCzPsyltIlGRl0XVsSB+5mK4M+wCqVusJ3CDeF7EfRUBrMOTRkWNIio+R+eBoF2+vlOVjK&#10;zf386CV6Z3BltitWqt2q52MQnmr/F//ca61g1A/zw5lwBOT0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kk+Fr0AAADcAAAADwAAAAAAAAAAAAAAAACYAgAAZHJzL2Rvd25yZXYu&#10;eG1sUEsFBgAAAAAEAAQA9QAAAIIDAAAAAA==&#10;" path="m1,2c,2,2,,2,,3,1,2,1,1,2xe" fillcolor="black" stroked="f">
                  <v:path arrowok="t" o:connecttype="custom" o:connectlocs="6,12;12,0;6,12" o:connectangles="0,0,0"/>
                </v:shape>
                <v:shape id="Freeform 812" o:spid="_x0000_s1836" style="position:absolute;left:6545;top:544;width:12;height:17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ZUi8MA&#10;AADcAAAADwAAAGRycy9kb3ducmV2LnhtbESP3YrCMBSE7xd8h3AE79bUgiLVKKWgeCGy/jzAoTk2&#10;xeakNFnt+vRmQfBymJlvmOW6t424U+drxwom4wQEcel0zZWCy3nzPQfhA7LGxjEp+CMP69Xga4mZ&#10;dg8+0v0UKhEh7DNUYEJoMyl9aciiH7uWOHpX11kMUXaV1B0+Itw2Mk2SmbRYc1ww2FJhqLydfq2C&#10;epef85/DdnoL6MyzuNr9tkiVGg37fAEiUB8+4Xd7pxXM0wn8n4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ZUi8MAAADcAAAADwAAAAAAAAAAAAAAAACYAgAAZHJzL2Rv&#10;d25yZXYueG1sUEsFBgAAAAAEAAQA9QAAAIgDAAAAAA==&#10;" path="m2,2c1,3,1,2,1,2,1,1,,,1,v,1,,2,1,2xe" fillcolor="black" stroked="f">
                  <v:path arrowok="t" o:connecttype="custom" o:connectlocs="12,11;6,11;6,0;12,11" o:connectangles="0,0,0,0"/>
                </v:shape>
                <v:shape id="Freeform 813" o:spid="_x0000_s1837" style="position:absolute;left:6533;top:372;width:18;height:83;visibility:visible;mso-wrap-style:square;v-text-anchor:top" coordsize="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30b8QA&#10;AADcAAAADwAAAGRycy9kb3ducmV2LnhtbESPQWvCQBSE7wX/w/KE3uomoRQbXaUIAQsFqVa8PrLP&#10;JDb7NmRXs/n33YLgcZiZb5jlOphW3Kh3jWUF6SwBQVxa3XCl4OdQvMxBOI+ssbVMCkZysF5NnpaY&#10;azvwN932vhIRwi5HBbX3XS6lK2sy6Ga2I47e2fYGfZR9JXWPQ4SbVmZJ8iYNNhwXauxoU1P5u78a&#10;BZfgjq+mCO+fqfa73Wm0X91lq9TzNHwsQHgK/hG+t7dawTzL4P9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t9G/EAAAA3AAAAA8AAAAAAAAAAAAAAAAAmAIAAGRycy9k&#10;b3ducmV2LnhtbFBLBQYAAAAABAAEAPUAAACJAwAAAAA=&#10;" path="m1,14c,9,2,4,2,v1,,,1,,2c2,5,2,11,1,14xe" fillcolor="black" stroked="f">
                  <v:path arrowok="t" o:connecttype="custom" o:connectlocs="6,83;12,0;12,12;6,83" o:connectangles="0,0,0,0"/>
                </v:shape>
                <v:shape id="Freeform 814" o:spid="_x0000_s1838" style="position:absolute;left:6521;top:272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85l8UA&#10;AADcAAAADwAAAGRycy9kb3ducmV2LnhtbESPQYvCMBSE74L/IbwFb5qq2JWuUUQrCJ509eDt2Tzb&#10;7jYvpYla//1mQfA4zMw3zGzRmkrcqXGlZQXDQQSCOLO65FzB8XvTn4JwHlljZZkUPMnBYt7tzDDR&#10;9sF7uh98LgKEXYIKCu/rREqXFWTQDWxNHLyrbQz6IJtc6gYfAW4qOYqiWBosOSwUWNOqoOz3cDMK&#10;JnbJ12gXf8bncbo7/VzS23qYKtX7aJdfIDy1/h1+tbdawXQ0hv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bzmXxQAAANwAAAAPAAAAAAAAAAAAAAAAAJgCAABkcnMv&#10;ZG93bnJldi54bWxQSwUGAAAAAAQABAD1AAAAigMAAAAA&#10;" path="m1,2c1,2,,,1,v,1,,1,,2xe" fillcolor="black" stroked="f">
                  <v:path arrowok="t" o:connecttype="custom" o:connectlocs="6,12;6,0;6,12" o:connectangles="0,0,0"/>
                </v:shape>
                <v:shape id="Freeform 815" o:spid="_x0000_s1839" style="position:absolute;left:6675;top:248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H3E8QA&#10;AADcAAAADwAAAGRycy9kb3ducmV2LnhtbESP3YrCMBSE7wXfIRzBO023uCJdo5SC4oUs688DHJpj&#10;U2xOShO1u09vBGEvh5n5hlmue9uIO3W+dqzgY5qAIC6drrlScD5tJgsQPiBrbByTgl/ysF4NB0vM&#10;tHvwge7HUIkIYZ+hAhNCm0npS0MW/dS1xNG7uM5iiLKrpO7wEeG2kWmSzKXFmuOCwZYKQ+X1eLMK&#10;6l1+yn++t5/XgM78FRe73xapUuNRn3+BCNSH//C7vdMKFukMXm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B9xPEAAAA3AAAAA8AAAAAAAAAAAAAAAAAmAIAAGRycy9k&#10;b3ducmV2LnhtbFBLBQYAAAAABAAEAPUAAACJAwAAAAA=&#10;" path="m2,3c1,2,1,1,,,1,1,2,2,2,3xe" fillcolor="black" stroked="f">
                  <v:path arrowok="t" o:connecttype="custom" o:connectlocs="12,18;0,0;12,18" o:connectangles="0,0,0"/>
                </v:shape>
                <v:shape id="Freeform 816" o:spid="_x0000_s1840" style="position:absolute;left:6657;top:254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nnascA&#10;AADcAAAADwAAAGRycy9kb3ducmV2LnhtbESPQWvCQBSE7wX/w/KEXopuIk0N0TUEoaU99FD14u2R&#10;fSbR7NuQ3Zrk33cLhR6HmfmG2eajacWdetdYVhAvIxDEpdUNVwpOx9dFCsJ5ZI2tZVIwkYN8N3vY&#10;YqbtwF90P/hKBAi7DBXU3neZlK6syaBb2o44eBfbG/RB9pXUPQ4Bblq5iqIXabDhsFBjR/uaytvh&#10;2yi4juvnt6RYF5g+DfFHM6Wf51up1ON8LDYgPI3+P/zXftcK0lUCv2fCEZ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Z52rHAAAA3AAAAA8AAAAAAAAAAAAAAAAAmAIAAGRy&#10;cy9kb3ducmV2LnhtbFBLBQYAAAAABAAEAPUAAACMAwAAAAA=&#10;" path="m2,2c1,2,,1,,,1,1,1,1,2,2xe" fillcolor="black" stroked="f">
                  <v:path arrowok="t" o:connecttype="custom" o:connectlocs="12,12;0,0;12,12" o:connectangles="0,0,0"/>
                </v:shape>
                <v:shape id="Freeform 817" o:spid="_x0000_s1841" style="position:absolute;left:6710;top:248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/M/8IA&#10;AADcAAAADwAAAGRycy9kb3ducmV2LnhtbESP0YrCMBRE3xf8h3AF39bUgiLVKKWg+CDiqh9waa5N&#10;sbkpTdS6X78RhH0cZuYMs1z3thEP6nztWMFknIAgLp2uuVJwOW++5yB8QNbYOCYFL/KwXg2+lphp&#10;9+QfepxCJSKEfYYKTAhtJqUvDVn0Y9cSR+/qOoshyq6SusNnhNtGpkkykxZrjgsGWyoMlbfT3Sqo&#10;d/k5Px6201tAZ36Lq91vi1Sp0bDPFyAC9eE//GnvtIJ5OoP3mXg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8z/wgAAANwAAAAPAAAAAAAAAAAAAAAAAJgCAABkcnMvZG93&#10;bnJldi54bWxQSwUGAAAAAAQABAD1AAAAhwMAAAAA&#10;" path="m2,3c1,2,1,1,,,1,,1,2,2,3xe" fillcolor="black" stroked="f">
                  <v:path arrowok="t" o:connecttype="custom" o:connectlocs="12,18;0,0;12,18" o:connectangles="0,0,0"/>
                </v:shape>
                <v:shape id="Freeform 818" o:spid="_x0000_s1842" style="position:absolute;left:6645;top:230;width:12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tw1MUA&#10;AADcAAAADwAAAGRycy9kb3ducmV2LnhtbESPQWvCQBSE74X+h+UVvDWbetCQukopFbyI1Ejp8ZF9&#10;TdJm38bddY3/visIHoeZ+YZZrEbTi0jOd5YVvGQ5COLa6o4bBYdq/VyA8AFZY2+ZFFzIw2r5+LDA&#10;Utszf1Lch0YkCPsSFbQhDKWUvm7JoM/sQJy8H+sMhiRdI7XDc4KbXk7zfCYNdpwWWhzovaX6b38y&#10;Crrf74/tUO1mRXSnY88cv9ZVVGryNL69ggg0hnv41t5oBcV0Dtc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+3DUxQAAANwAAAAPAAAAAAAAAAAAAAAAAJgCAABkcnMv&#10;ZG93bnJldi54bWxQSwUGAAAAAAQABAD1AAAAigMAAAAA&#10;" path="m2,4c1,3,,2,,,1,1,2,3,2,4xe" fillcolor="black" stroked="f">
                  <v:path arrowok="t" o:connecttype="custom" o:connectlocs="12,24;0,0;12,24" o:connectangles="0,0,0"/>
                </v:shape>
                <v:shape id="Freeform 819" o:spid="_x0000_s1843" style="position:absolute;left:6391;top:177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hI9MQA&#10;AADcAAAADwAAAGRycy9kb3ducmV2LnhtbERPy2rCQBTdF/yH4QrdlGai2CakjhIEiy66qLrp7pK5&#10;TaKZOyEz5vH3zqLQ5eG819vRNKKnztWWFSyiGARxYXXNpYLLef+agnAeWWNjmRRM5GC7mT2tMdN2&#10;4G/qT74UIYRdhgoq79tMSldUZNBFtiUO3K/tDPoAu1LqDocQbhq5jON3abDm0FBhS7uKitvpbhRc&#10;x2T1+ZYnOaYvw+JYT+nXz61Q6nk+5h8gPI3+X/znPmgF6TKsDWfC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YSPTEAAAA3AAAAA8AAAAAAAAAAAAAAAAAmAIAAGRycy9k&#10;b3ducmV2LnhtbFBLBQYAAAAABAAEAPUAAACJAwAAAAA=&#10;" path="m,2c,2,1,1,2,,2,1,1,2,,2xe" fillcolor="black" stroked="f">
                  <v:path arrowok="t" o:connecttype="custom" o:connectlocs="0,12;12,0;0,12" o:connectangles="0,0,0"/>
                </v:shape>
                <v:shape id="Freeform 820" o:spid="_x0000_s1844" style="position:absolute;left:6403;top:130;width:53;height:41;visibility:visible;mso-wrap-style:square;v-text-anchor:top" coordsize="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01ccA&#10;AADcAAAADwAAAGRycy9kb3ducmV2LnhtbESPQWvCQBSE7wX/w/IKvUjd6EFs6iaoWGpBlNpCro/s&#10;axLMvl2y2xj/fVcQehxm5htmmQ+mFT11vrGsYDpJQBCXVjdcKfj+entegPABWWNrmRRcyUOejR6W&#10;mGp74U/qT6ESEcI+RQV1CC6V0pc1GfQT64ij92M7gyHKrpK6w0uEm1bOkmQuDTYcF2p0tKmpPJ9+&#10;jYLNejs+u+PHWu6Ph11frIpi6t6VenocVq8gAg3hP3xv77SCxewFbmfi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CdNXHAAAA3AAAAA8AAAAAAAAAAAAAAAAAmAIAAGRy&#10;cy9kb3ducmV2LnhtbFBLBQYAAAAABAAEAPUAAACMAwAAAAA=&#10;" path="m7,1v1,,,,,c7,1,8,1,8,v,1,,1,1,c9,1,9,1,9,1,8,1,8,1,8,1v,1,1,,1,1c8,3,5,3,4,5,2,6,2,7,,7,,7,1,6,1,6,1,6,,5,1,4v1,1,1,,2,c3,3,2,4,3,3,4,4,6,2,7,1xm1,5v,,1,,1,1c2,6,2,5,2,5v,,,1,,c2,5,2,5,1,5xe" fillcolor="black" stroked="f">
                  <v:path arrowok="t" o:connecttype="custom" o:connectlocs="41,6;41,6;47,0;53,0;53,6;47,6;53,12;24,29;0,41;6,35;6,23;18,23;18,18;41,6;6,29;12,35;12,29;12,29;6,29" o:connectangles="0,0,0,0,0,0,0,0,0,0,0,0,0,0,0,0,0,0,0"/>
                  <o:lock v:ext="edit" verticies="t"/>
                </v:shape>
                <v:shape id="Freeform 821" o:spid="_x0000_s1845" style="position:absolute;left:6409;top:160;width:6;height:5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0J38AA&#10;AADcAAAADwAAAGRycy9kb3ducmV2LnhtbERPyWrDMBC9F/oPYgq91XJcKMGxbJwuaa5ZLrkN1ngh&#10;1shISuL8fXQo9Ph4e1HNZhRXcn6wrGCRpCCIG6sH7hQcDz9vSxA+IGscLZOCO3moyuenAnNtb7yj&#10;6z50Ioawz1FBH8KUS+mbngz6xE7EkWutMxgidJ3UDm8x3IwyS9MPaXDg2NDjRJ89Nef9xSi4rMl9&#10;jbtWbszWzJvv7FTXv5NSry9zvQIRaA7/4j/3VitYvsf58Uw8ArJ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0J38AAAADcAAAADwAAAAAAAAAAAAAAAACYAgAAZHJzL2Rvd25y&#10;ZXYueG1sUEsFBgAAAAAEAAQA9QAAAIUDAAAAAA==&#10;" path="m1,v,1,,,,c1,,1,1,1,1,1,,,,,,1,,1,,1,xe" fillcolor="black" stroked="f">
                  <v:path arrowok="t" o:connecttype="custom" o:connectlocs="6,0;6,0;6,5;0,0;6,0" o:connectangles="0,0,0,0,0"/>
                </v:shape>
                <v:shape id="Freeform 822" o:spid="_x0000_s1846" style="position:absolute;left:6143;top:6;width:697;height:2316;visibility:visible;mso-wrap-style:square;v-text-anchor:top" coordsize="118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8nLsUA&#10;AADcAAAADwAAAGRycy9kb3ducmV2LnhtbESPT2vCQBTE74V+h+UVvNWNxkpMXaUKogUv/jno7bH7&#10;moRm34bsqvHbu0Khx2FmfsNM552txZVaXzlWMOgnIIi1MxUXCo6H1XsGwgdkg7VjUnAnD/PZ68sU&#10;c+NuvKPrPhQiQtjnqKAMocml9Loki77vGuLo/bjWYoiyLaRp8RbhtpbDJBlLixXHhRIbWpakf/cX&#10;q2Cy0tn3qF4fwke6OPtTpfUw3SrVe+u+PkEE6sJ/+K+9MQqydAD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ycuxQAAANwAAAAPAAAAAAAAAAAAAAAAAJgCAABkcnMv&#10;ZG93bnJldi54bWxQSwUGAAAAAAQABAD1AAAAigMAAAAA&#10;" path="m39,389v1,-19,2,-37,2,-53c41,333,41,326,42,324v,-11,-1,-23,1,-33c43,290,43,290,43,290v1,-1,,-3,,-3c43,283,44,277,45,273v-1,-3,1,-7,,-8c48,244,49,222,51,200v-1,-2,,-3,,-5c51,194,51,194,51,193v,-3,1,-8,2,-13c53,176,53,170,54,164v,-1,,-1,,-2c54,149,57,133,56,118v,-2,1,-5,,-8c56,109,57,109,57,108v-1,-3,,-7,,-10c57,96,57,95,57,93v,-5,1,-13,1,-17c58,72,60,67,59,63v,-5,,-18,1,-24c60,36,61,33,59,32v2,-3,1,-8,2,-12c58,22,57,24,54,25v-2,4,-7,5,-10,9c44,34,43,34,43,34v-2,3,-6,5,-8,8c31,43,30,47,26,49v,,,1,-1,1c25,50,25,51,24,50v-1,2,-2,2,-3,3c17,55,16,59,12,61v-1,2,-3,3,-5,4c7,65,6,65,6,66,4,63,2,61,,59,1,58,,58,,57,,56,1,56,1,55,5,53,7,49,11,47v,-1,2,-1,2,-3c16,44,16,41,18,41v2,-2,3,-3,5,-4c24,36,23,35,25,36v,-1,,-1,,-2c26,34,26,34,26,33v1,1,1,,2,c28,32,29,33,29,32v2,-1,2,-4,5,-4c35,26,37,26,37,24v1,1,2,-1,2,-1c40,23,41,23,41,22v2,-1,2,-3,5,-3c49,15,53,13,56,9v1,,1,-1,1,-1c59,7,60,6,61,4v3,,4,-3,6,-4c69,,69,1,70,v1,2,3,3,3,5c74,6,75,6,75,7v,1,1,,1,1c78,12,81,15,83,19v4,4,6,10,10,14c92,34,94,33,93,35v3,1,3,5,6,6c100,46,104,48,105,52v2,1,2,3,4,4c110,59,112,62,115,64v,3,2,4,3,5c116,73,113,73,111,76v-1,,-1,1,-2,1c107,73,104,71,102,67v-2,-2,-4,-4,-5,-7c95,59,94,58,93,56v,-1,,-1,1,-1c91,52,90,48,87,45v,-1,-1,-1,-1,-2c83,40,82,35,79,32v,-1,-1,,-1,-1c78,30,78,30,77,29v,-2,-2,-3,-3,-4c73,25,73,28,74,28v,3,,6,,9c74,53,74,68,74,84v,1,-1,1,-1,1c74,89,73,92,74,96v,1,-1,3,-1,5c73,106,73,112,73,116v,1,-1,3,-1,3c72,125,72,135,72,142v,1,-1,1,-1,2c72,149,70,156,71,161v-1,3,1,10,-1,16c71,180,70,186,69,190v1,4,1,11,-1,16c69,207,69,209,68,210v1,2,,8,,9c68,220,68,220,68,221v-2,6,,14,-1,20c66,242,66,242,66,243v,4,-1,10,-1,14c65,258,65,258,65,258v,1,-1,2,,3c63,267,65,277,63,283v1,1,,2,,3c62,294,62,305,61,313v,6,,22,-1,29c60,343,60,346,59,348v1,4,-1,11,,15c59,367,58,375,58,380v,1,1,1,,2c58,383,58,388,58,390v-2,1,-5,1,-7,2c50,392,51,391,51,391v-1,1,-1,1,-1,1c49,392,49,391,48,391v-2,-1,-6,-1,-9,-2xm52,186v1,1,1,1,1,1c52,193,51,206,51,211v,7,-1,15,-2,24c48,238,48,242,48,244v-1,5,-1,13,-2,18c46,264,45,265,46,267v-1,17,-4,33,-3,51c43,319,42,319,42,319v,5,,10,,15c42,337,42,343,42,348v,5,-1,18,-1,27c40,380,40,386,41,388v5,2,10,2,16,2c58,380,57,365,58,358v,-10,1,-24,2,-34c60,313,60,302,62,293v2,-13,,-28,2,-43c65,247,65,238,66,234v,-1,,-1,,-1c67,227,66,216,68,211v,-10,,-23,2,-33c69,178,69,177,69,176v1,-3,1,-13,1,-19c70,155,70,151,70,147v1,-3,1,-7,1,-10c70,136,71,132,70,131v,2,,4,-1,6c70,137,70,139,69,139v-1,-4,-1,-7,-1,-12c67,128,68,126,67,126v-2,4,,6,-2,9c65,131,66,127,66,123v-1,,-1,1,-2,1c63,126,64,130,63,130v-1,-1,1,-7,,-9c61,125,62,130,61,135v,,-1,1,-2,2c59,136,59,135,58,134v,1,-1,,-1,c55,152,55,169,52,186xm69,132v,,-1,1,,1c69,133,70,132,69,132xm60,130v,1,-1,2,,3c60,132,61,130,60,130xm66,123v,1,-1,3,,4c66,126,67,124,66,123xm66,104v-1,2,-1,8,-1,12c65,110,66,108,66,104xm67,106v-1,2,-1,6,,8c67,112,67,109,67,106xm69,104v-1,2,-2,7,-1,10c68,109,69,109,69,104xm62,102v,4,-1,8,,11c62,109,63,105,62,102xm63,109v,,,2,,2c63,110,63,110,63,109xm63,107v,,,,,c63,107,63,108,63,108v,,,,,c63,108,63,107,63,107xm65,93v-1,,-1,4,-1,4c64,96,65,94,65,93xm69,91v-1,,,1,,2c69,93,69,94,70,93v-1,,-1,-1,-1,-2xm59,90v,1,-1,3,,3c59,92,60,90,59,90xm65,87v,1,-1,3,,3c65,89,66,88,65,87xm59,87v,,,,,c59,88,59,89,59,89v,,,,,c59,89,59,88,59,87xm69,87v,1,,2,,2c69,88,70,87,69,87xm63,82v-1,,-1,1,-1,1c63,83,63,83,63,83v,,,,,-1xm71,80v-1,,,-1,-1,-1c70,80,69,81,70,81v,-1,1,-1,1,-1xm65,74v-1,,-1,-1,,-1c64,73,65,71,64,71v,2,-1,5,,6c64,76,64,74,65,74xm62,70v1,-1,1,-6,1,-7c63,67,61,71,62,73v-1,1,-1,3,,4c61,74,63,72,62,70xm68,64v,-1,1,-2,,-2c68,66,66,71,67,76v1,-3,1,-9,1,-12xm68,73v,,-1,1,,1c68,74,69,73,68,73xm71,67v-1,1,-1,6,-1,7c70,72,70,69,71,67xm110,75v-1,,-1,,-1,c109,75,109,76,110,76v-1,-1,,-1,,-1xm113,73v-1,,-1,,-1,c112,73,112,74,112,73v,,1,,1,xm66,66v-1,1,-1,4,,5c66,69,66,68,66,66xm70,63v-2,,-1,3,-2,4c69,68,68,68,68,71v1,,1,,1,c69,69,69,65,70,63xm65,67v,1,-1,3,,3c65,69,66,67,65,67xm101,63v,2,2,1,1,3c104,67,105,70,107,72v-2,-3,-4,-6,-6,-9xm64,66v,-1,-1,-2,,-2c62,64,63,68,63,69v1,-1,,-3,1,-3xm71,62v-1,1,-1,4,,5c71,65,71,64,71,62xm62,65v,,-1,1,,1c62,66,62,65,62,65xm9,61c8,60,6,62,7,63v,-1,1,-1,2,-2xm65,63v-1,,-1,2,,2c65,65,65,64,65,63xm6,60v-1,,-1,,-1,c5,61,5,62,6,61v-1,,,,,-1xm72,62v,,-1,2,,2c72,64,73,62,72,62xm64,59v-1,1,,4,-1,4c64,63,64,63,64,63v,-1,,-2,,-4xm4,59c3,59,3,58,2,58v,1,,1,,1c3,59,2,60,3,60v,-1,1,,1,-1xm105,63v,1,,1,1,1c105,64,105,63,105,63xm10,55v-1,,-2,1,-2,2c9,57,9,55,10,55xm12,55v-1,,-1,1,-2,1c10,57,10,57,10,57v1,,2,-1,2,-2xm69,51v,1,-1,3,,3c69,53,70,51,69,51xm65,47v,,,1,-1,2c65,49,64,52,65,53v,-2,,-4,,-6xm18,47v,2,-2,2,-2,3c17,49,18,48,18,47xm16,49v,-1,,-1,,-1c19,46,21,44,23,42v-3,2,-6,5,-9,8c15,50,15,49,16,49xm20,47v,,,1,-1,c19,48,19,48,19,48v1,,1,,1,-1xm24,46v-2,,-2,2,-1,2c23,47,24,48,24,46xm23,45v-1,,-1,1,-2,2c22,46,23,46,23,45xm21,45v,,-1,1,-1,1c21,46,21,46,21,45xm66,45v1,1,,2,1,2c66,47,67,45,66,45xm65,45v-1,,,2,,2c65,46,65,46,65,45xm18,42v,1,-1,1,-1,2c17,44,17,44,17,44v,-1,1,-1,1,-2xm90,41v1,1,1,2,2,3c92,43,91,42,90,41xm87,42v,1,1,2,2,2c88,43,88,43,87,42xm96,41v1,1,1,2,2,3c97,43,97,41,96,41xm62,36v-1,,,3,-1,4c62,40,61,42,62,42v,-2,,-4,,-6xm34,39v,-1,,-1,,-1c36,37,38,35,40,33v-1,,-1,1,-2,1c37,36,35,37,34,37v,,1,,1,c34,37,34,39,33,38v,2,-2,1,-2,2c32,40,32,39,34,39xm25,37v-2,,-2,1,-3,2c23,39,24,38,25,37xm73,38v,1,-1,3,,3c73,40,74,38,73,38xm85,38v,2,1,3,2,4c87,41,86,39,85,38xm33,36v1,,1,,2,-1c33,36,31,37,30,38v1,1,1,1,1,1c31,37,33,38,33,36xm36,34v-1,-1,,-1,,-2c35,34,31,35,31,37v1,-2,3,-3,5,-3xm29,33v-1,,-1,,-1,c28,34,27,34,27,34v1,,1,,2,-1xm67,32v,,,,,c67,33,67,34,67,34v,,,,,c67,34,67,33,67,32xm35,31v1,-2,3,-2,3,-3c37,28,37,29,35,29v,1,,1,-1,1c34,31,34,31,34,31v,,,-1,1,xm44,29v-1,1,-2,2,-2,2c43,31,44,30,44,29xm63,31v,,,1,,1c63,32,64,31,63,31xm47,24v-1,1,,,,1c46,25,46,26,45,25v-1,1,,2,,2c45,27,44,28,44,28v2,,2,-1,4,-2c49,24,52,24,53,23v,-1,-1,,-1,-1c53,22,53,22,53,22v,-1,,-1,,-1c52,22,52,22,52,21v,1,-1,1,-1,1c51,22,52,22,51,22v-1,1,-3,3,-4,2xm71,20v,2,,5,,7c71,24,72,21,71,20xm65,25v,,-1,1,,1c65,26,65,25,65,25xm51,21v,-1,1,-1,2,-2c53,19,52,19,52,18v-3,2,-6,4,-9,7c45,25,46,23,47,23v,,,,,1c48,24,48,24,48,24v,-2,2,-2,3,-3xm44,24v,-1,,-1,,-1c46,22,48,21,49,19v-1,,-2,1,-2,2c46,21,45,23,44,22v,1,-1,1,-1,1c43,24,42,25,43,24r1,xm56,21v-1,,-1,2,-2,2c54,23,53,23,53,24v2,-1,3,-1,3,-3xm67,17v-1,,-1,4,-1,5c66,20,67,18,67,17xm72,14v,1,1,2,1,3c73,16,73,16,73,16v,-1,,-2,-1,-2xm80,15v-1,,-1,-1,-1,-2c78,13,78,13,77,13v1,1,2,3,3,4c80,16,79,16,80,15xm64,11v,1,-1,1,-2,2c63,13,64,12,64,11xm68,12v,,2,1,1,1c69,12,69,12,68,12xm66,7v-1,,-2,1,-1,1c65,7,66,8,66,7xm70,3v,1,1,1,2,2c72,4,71,3,70,3xm68,1v,,-2,2,-1,2c68,2,69,2,68,1xe" fillcolor="black" stroked="f">
                  <v:path arrowok="t" o:connecttype="custom" o:connectlocs="266,1566;331,650;360,118;124,313;77,260;201,165;396,0;585,242;573,354;437,148;425,703;402,1294;372,1690;301,2316;289,1388;242,2216;390,1377;408,809;372,715;408,780;384,685;366,603;372,638;413,549;349,514;372,484;384,437;366,455;402,431;667,431;402,396;602,390;419,396;384,372;425,378;12,349;59,325;384,278;95,284;142,272;124,266;100,260;514,248;201,230;201,230;514,248;213,189;396,189;201,183;278,142;313,130;419,118;278,136;260,130;396,100;467,77;408,77;402,6" o:connectangles="0,0,0,0,0,0,0,0,0,0,0,0,0,0,0,0,0,0,0,0,0,0,0,0,0,0,0,0,0,0,0,0,0,0,0,0,0,0,0,0,0,0,0,0,0,0,0,0,0,0,0,0,0,0,0,0,0,0"/>
                  <o:lock v:ext="edit" verticies="t"/>
                </v:shape>
                <v:shape id="Freeform 823" o:spid="_x0000_s1847" style="position:absolute;left:6391;top:118;width:42;height:3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3E6sQA&#10;AADcAAAADwAAAGRycy9kb3ducmV2LnhtbESPQWvCQBSE74L/YXlCb2ajBZXoKiptEcWWant/ZJ9J&#10;SPZtyG5N/PeuIPQ4zMw3zGLVmUpcqXGFZQWjKAZBnFpdcKbg5/w+nIFwHlljZZkU3MjBatnvLTDR&#10;tuVvup58JgKEXYIKcu/rREqX5mTQRbYmDt7FNgZ9kE0mdYNtgJtKjuN4Ig0WHBZyrGmbU1qe/oyC&#10;spxM3/abPVLx235+TQ8fuD4apV4G3XoOwlPn/8PP9k4rmL2O4XEmHA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9xOrEAAAA3AAAAA8AAAAAAAAAAAAAAAAAmAIAAGRycy9k&#10;b3ducmV2LnhtbFBLBQYAAAAABAAEAPUAAACJAwAAAAA=&#10;" path="m1,5c,6,1,5,1,4v,,1,,1,-1c3,4,4,2,5,2,5,1,6,,7,,6,2,4,3,2,4v,1,,1,,1l1,5xe" fillcolor="black" stroked="f">
                  <v:path arrowok="t" o:connecttype="custom" o:connectlocs="6,30;6,24;12,18;30,12;42,0;12,24;12,30;6,30" o:connectangles="0,0,0,0,0,0,0,0"/>
                </v:shape>
                <v:shape id="Freeform 824" o:spid="_x0000_s1848" style="position:absolute;left:6456;top:130;width:18;height:18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b7WcUA&#10;AADcAAAADwAAAGRycy9kb3ducmV2LnhtbESPzWrDMBCE74W+g9hCb43c2oTgRjGlYJMWHEjSB1is&#10;jW1irYyl+Oftq0Ihx2FmvmG22Ww6MdLgWssKXlcRCOLK6pZrBT/n/GUDwnlkjZ1lUrCQg2z3+LDF&#10;VNuJjzSefC0ChF2KChrv+1RKVzVk0K1sTxy8ix0M+iCHWuoBpwA3nXyLorU02HJYaLCnz4aq6+lm&#10;FOQjlkUpC3OY2/XxexqTr6VIlHp+mj/eQXia/T38395rBZs4hr8z4Qj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vtZxQAAANwAAAAPAAAAAAAAAAAAAAAAAJgCAABkcnMv&#10;ZG93bnJldi54bWxQSwUGAAAAAAQABAD1AAAAigMAAAAA&#10;" path="m,3c,2,1,2,1,2,2,2,2,,3,,3,2,2,2,,3xe" fillcolor="black" stroked="f">
                  <v:path arrowok="t" o:connecttype="custom" o:connectlocs="0,18;6,12;18,0;0,18" o:connectangles="0,0,0,0"/>
                </v:shape>
                <v:shape id="Freeform 825" o:spid="_x0000_s1849" style="position:absolute;left:6568;top:89;width:6;height:17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B7jccA&#10;AADcAAAADwAAAGRycy9kb3ducmV2LnhtbESPQWvCQBSE70L/w/IKXsRsWkuRmFWkVbAnqVXx+Mg+&#10;k9Ds2zS7JrG/3hUKPQ4z8w2TLnpTiZYaV1pW8BTFIIgzq0vOFey/1uMpCOeRNVaWScGVHCzmD4MU&#10;E207/qR253MRIOwSVFB4XydSuqwggy6yNXHwzrYx6INscqkb7ALcVPI5jl+lwZLDQoE1vRWUfe8u&#10;RkE3Wq0O1/b9tG2Xvx9bl5+OP9VGqeFjv5yB8NT7//Bfe6MVTCcvcD8Tj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we43HAAAA3AAAAA8AAAAAAAAAAAAAAAAAmAIAAGRy&#10;cy9kb3ducmV2LnhtbFBLBQYAAAAABAAEAPUAAACMAwAAAAA=&#10;" path="m1,2v,,,,,1c1,2,,1,,,1,,1,1,1,2xe" fillcolor="black" stroked="f">
                  <v:path arrowok="t" o:connecttype="custom" o:connectlocs="6,11;6,17;0,0;6,11" o:connectangles="0,0,0,0"/>
                </v:shape>
                <v:shape id="Freeform 826" o:spid="_x0000_s1850" style="position:absolute;left:6598;top:83;width:18;height:23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ZCWsYA&#10;AADcAAAADwAAAGRycy9kb3ducmV2LnhtbESP3WrCQBSE74W+w3IKvRHd2GKJqauYgmJRCv5Abw/Z&#10;02xo9mzIbmN8+25B8HKYmW+Y+bK3teio9ZVjBZNxAoK4cLriUsH5tB6lIHxA1lg7JgVX8rBcPAzm&#10;mGl34QN1x1CKCGGfoQITQpNJ6QtDFv3YNcTR+3atxRBlW0rd4iXCbS2fk+RVWqw4Lhhs6N1Q8XP8&#10;tQpyKq/dRub73fZj9mmG9jDNv4xST4/96g1EoD7cw7f2VitIX6bwfy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ZCWsYAAADcAAAADwAAAAAAAAAAAAAAAACYAgAAZHJz&#10;L2Rvd25yZXYueG1sUEsFBgAAAAAEAAQA9QAAAIsDAAAAAA==&#10;" path="m3,4c2,3,1,1,,,1,,1,,2,v,1,,2,1,2c2,3,3,3,3,4xe" fillcolor="black" stroked="f">
                  <v:path arrowok="t" o:connecttype="custom" o:connectlocs="18,23;0,0;12,0;18,12;18,23" o:connectangles="0,0,0,0,0"/>
                </v:shape>
                <v:shape id="Freeform 827" o:spid="_x0000_s1851" style="position:absolute;left:6509;top:71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vwMYA&#10;AADcAAAADwAAAGRycy9kb3ducmV2LnhtbESPQWvCQBSE74L/YXlCL0U3tmpCzCqh0FIPPVS9eHtk&#10;n0k0+zZktyb++26h4HGYmW+YbDuYRtyoc7VlBfNZBIK4sLrmUsHx8D5NQDiPrLGxTAru5GC7GY8y&#10;TLXt+Ztue1+KAGGXooLK+zaV0hUVGXQz2xIH72w7gz7IrpS6wz7ATSNfomglDdYcFips6a2i4rr/&#10;MQouQ7z4WOZxjslzP9/V9+TrdC2UepoM+RqEp8E/wv/tT60geV3B35l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LvwMYAAADcAAAADwAAAAAAAAAAAAAAAACYAgAAZHJz&#10;L2Rvd25yZXYueG1sUEsFBgAAAAAEAAQA9QAAAIsDAAAAAA==&#10;" path="m,2c1,1,2,1,2,,2,1,1,2,,2xe" fillcolor="black" stroked="f">
                  <v:path arrowok="t" o:connecttype="custom" o:connectlocs="0,12;12,0;0,12" o:connectangles="0,0,0"/>
                </v:shape>
                <v:shape id="Freeform 828" o:spid="_x0000_s1852" style="position:absolute;left:6545;top:77;width:12;height: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kbmsgA&#10;AADcAAAADwAAAGRycy9kb3ducmV2LnhtbESPW2vCQBSE3wv9D8sp+FJ00yoqaTbSFhXBUvFC8fGQ&#10;PbnQ7NmQXTX9964g9HGYmW+YZNaZWpypdZVlBS+DCARxZnXFhYLDftGfgnAeWWNtmRT8kYNZ+viQ&#10;YKzthbd03vlCBAi7GBWU3jexlC4ryaAb2IY4eLltDfog20LqFi8Bbmr5GkVjabDisFBiQ58lZb+7&#10;k1GwPs3HP3u5HB2/84/tapMfn7/mI6V6T937GwhPnf8P39srrWA6nMDtTDgCMr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+RuayAAAANwAAAAPAAAAAAAAAAAAAAAAAJgCAABk&#10;cnMvZG93bnJldi54bWxQSwUGAAAAAAQABAD1AAAAjQMAAAAA&#10;" path="m1,1c2,1,,,,,1,,1,,1,1xe" fillcolor="black" stroked="f">
                  <v:path arrowok="t" o:connecttype="custom" o:connectlocs="6,6;0,0;6,6" o:connectangles="0,0,0"/>
                </v:shape>
                <v:shape id="Freeform 829" o:spid="_x0000_s1853" style="position:absolute;left:1689;top:2766;width:6;height:5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GQ4sEA&#10;AADcAAAADwAAAGRycy9kb3ducmV2LnhtbERPW2vCMBR+H/gfwhF8GWvqhCldoww3oY/Oy/uhObbF&#10;5KRLMq3+evMw2OPHdy9XgzXiQj50jhVMsxwEce10x42Cw37zsgARIrJG45gU3CjAajl6KrHQ7srf&#10;dNnFRqQQDgUqaGPsCylD3ZLFkLmeOHEn5y3GBH0jtcdrCrdGvub5m7TYcWposad1S/V592sVbA7H&#10;/R1j9UXVpzkaP29+nsNWqcl4+HgHEWmI/+I/d6UVLGZpbTqTjo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RkOLBAAAA3AAAAA8AAAAAAAAAAAAAAAAAmAIAAGRycy9kb3du&#10;cmV2LnhtbFBLBQYAAAAABAAEAPUAAACGAwAAAAA=&#10;" path="m1,1c1,1,,,,,1,,1,,1,v,,,1,,1xe" fillcolor="#ed1c24" stroked="f">
                  <v:path arrowok="t" o:connecttype="custom" o:connectlocs="6,5;0,0;6,0;6,5" o:connectangles="0,0,0,0"/>
                </v:shape>
                <v:shape id="Freeform 830" o:spid="_x0000_s1854" style="position:absolute;left:1813;top:1206;width:6;height:5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01ecQA&#10;AADcAAAADwAAAGRycy9kb3ducmV2LnhtbESPT2sCMRTE74V+h/AKvZSatQVrV6MU/8AeddX7Y/O6&#10;u5i8bJOoaz+9EQo9DjPzG2Y6760RZ/KhdaxgOMhAEFdOt1wr2O/Wr2MQISJrNI5JwZUCzGePD1PM&#10;tbvwls5lrEWCcMhRQRNjl0sZqoYshoHriJP37bzFmKSvpfZ4SXBr5FuWjaTFltNCgx0tGqqO5ckq&#10;WO8Pu1+MxYqKpTkY/1H/vISNUs9P/dcERKQ+/of/2oVWMH7/hPuZd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dNXnEAAAA3AAAAA8AAAAAAAAAAAAAAAAAmAIAAGRycy9k&#10;b3ducmV2LnhtbFBLBQYAAAAABAAEAPUAAACJAwAAAAA=&#10;" path="m,1c,1,,,,,1,,,1,,1xe" fillcolor="#ed1c24" stroked="f">
                  <v:path arrowok="t" o:connecttype="custom" o:connectlocs="0,5;0,0;0,5" o:connectangles="0,0,0"/>
                </v:shape>
                <v:shape id="Freeform 831" o:spid="_x0000_s1855" style="position:absolute;left:1754;top:1194;width:6;height:17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wE8MA&#10;AADcAAAADwAAAGRycy9kb3ducmV2LnhtbERPz2vCMBS+C/sfwhvspuk2kVKNpWwqHnaxbgNvj+a1&#10;6da8lCZq/e/NYbDjx/d7lY+2ExcafOtYwfMsAUFcOd1yo+DzuJ2mIHxA1tg5JgU38pCvHyYrzLS7&#10;8oEuZWhEDGGfoQITQp9J6StDFv3M9cSRq91gMUQ4NFIPeI3htpMvSbKQFluODQZ7ejNU/ZZnq+Dn&#10;vd7Z+rU7fu2Kj7b6PpW0MTelnh7HYgki0Bj+xX/uvVaQzuP8eCYe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EwE8MAAADcAAAADwAAAAAAAAAAAAAAAACYAgAAZHJzL2Rv&#10;d25yZXYueG1sUEsFBgAAAAAEAAQA9QAAAIgDAAAAAA==&#10;" path="m1,3c,3,1,1,,,1,,1,2,1,3xe" fillcolor="#ed1c24" stroked="f">
                  <v:path arrowok="t" o:connecttype="custom" o:connectlocs="6,17;0,0;6,17" o:connectangles="0,0,0"/>
                </v:shape>
                <v:shape id="Freeform 832" o:spid="_x0000_s1856" style="position:absolute;left:1790;top:1152;width:11;height:2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nWsQA&#10;AADcAAAADwAAAGRycy9kb3ducmV2LnhtbESPT4vCMBTE74LfITzBm6Yusko1ioqCp3X9c/H2aJ5t&#10;tHnpNlntfnuzIHgcZuY3zHTe2FLcqfbGsYJBPwFBnDltOFdwOm56YxA+IGssHZOCP/Iwn7VbU0y1&#10;e/Ce7oeQiwhhn6KCIoQqldJnBVn0fVcRR+/iaoshyjqXusZHhNtSfiTJp7RoOC4UWNGqoOx2+LUK&#10;vozZnUfGLjbD73V5puVx2/xclep2msUERKAmvMOv9lYrGA8H8H8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iJ1rEAAAA3AAAAA8AAAAAAAAAAAAAAAAAmAIAAGRycy9k&#10;b3ducmV2LnhtbFBLBQYAAAAABAAEAPUAAACJAwAAAAA=&#10;" path="m1,4c,3,1,1,1,v1,,,2,,4xe" fillcolor="#ed1c24" stroked="f">
                  <v:path arrowok="t" o:connecttype="custom" o:connectlocs="6,24;6,0;6,24" o:connectangles="0,0,0"/>
                </v:shape>
                <v:shape id="Freeform 833" o:spid="_x0000_s1857" style="position:absolute;left:1784;top:1028;width:12;height:71;visibility:visible;mso-wrap-style:square;v-text-anchor:top" coordsize="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oLccMA&#10;AADcAAAADwAAAGRycy9kb3ducmV2LnhtbESPQWsCMRSE7wX/Q3iCt5p1W4qsRhFLq4deXAWvj+S5&#10;u7p5WZKo6783hUKPw8x8w8yXvW3FjXxoHCuYjDMQxNqZhisFh/3X6xREiMgGW8ek4EEBlovByxwL&#10;4+68o1sZK5EgHApUUMfYFVIGXZPFMHYdcfJOzluMSfpKGo/3BLetzLPsQ1psOC3U2NG6Jn0pr1YB&#10;nuPnGs0x95vvt/L6I/V257RSo2G/moGI1Mf/8F97axRM33P4PZ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oLccMAAADcAAAADwAAAAAAAAAAAAAAAACYAgAAZHJzL2Rv&#10;d25yZXYueG1sUEsFBgAAAAAEAAQA9QAAAIgDAAAAAA==&#10;" path="m1,12c,8,1,2,2,,2,5,1,7,1,12xe" fillcolor="#ed1c24" stroked="f">
                  <v:path arrowok="t" o:connecttype="custom" o:connectlocs="6,71;12,0;6,71" o:connectangles="0,0,0"/>
                </v:shape>
                <v:shape id="Freeform 834" o:spid="_x0000_s1858" style="position:absolute;left:1796;top:1040;width:5;height:53;visibility:visible;mso-wrap-style:square;v-text-anchor:top" coordsize="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Fkn8UA&#10;AADcAAAADwAAAGRycy9kb3ducmV2LnhtbESPQUsDMRSE7wX/Q3hCb21WK1LWpkW0FdF66OrB4yN5&#10;u1ncvCxJ7G77640geBxm5htmtRldJ44UYutZwdW8AEGsvWm5UfDxvpstQcSEbLDzTApOFGGzvpis&#10;sDR+4AMdq9SIDOFYogKbUl9KGbUlh3Hue+Ls1T44TFmGRpqAQ4a7Tl4Xxa102HJesNjTgyX9VX07&#10;BVv7NpjDS6j2T6811lp/nh97r9T0cry/A5FoTP/hv/azUbC8WcDvmXw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WSfxQAAANwAAAAPAAAAAAAAAAAAAAAAAJgCAABkcnMv&#10;ZG93bnJldi54bWxQSwUGAAAAAAQABAD1AAAAigMAAAAA&#10;" path="m1,9c,7,,2,1,v,3,,6,,9xe" fillcolor="#ed1c24" stroked="f">
                  <v:path arrowok="t" o:connecttype="custom" o:connectlocs="5,53;5,0;5,53" o:connectangles="0,0,0"/>
                </v:shape>
                <v:shape id="Freeform 835" o:spid="_x0000_s1859" style="position:absolute;left:1801;top:1028;width:12;height:59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PpgcMA&#10;AADcAAAADwAAAGRycy9kb3ducmV2LnhtbESPzarCMBSE94LvEM4Fd5peFZFqFBEFwZX1B90dmmNb&#10;bE5KE7Xep78RBJfDzHzDTOeNKcWDaldYVvDbi0AQp1YXnCk47NfdMQjnkTWWlknBixzMZ+3WFGNt&#10;n7yjR+IzESDsYlSQe1/FUro0J4OuZyvi4F1tbdAHWWdS1/gMcFPKfhSNpMGCw0KOFS1zSm/J3SiI&#10;Tvw677eLy59Pd6vTelDaZHNUqvPTLCYgPDX+G/60N1rBeDiE95lwB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PpgcMAAADcAAAADwAAAAAAAAAAAAAAAACYAgAAZHJzL2Rv&#10;d25yZXYueG1sUEsFBgAAAAAEAAQA9QAAAIgDAAAAAA==&#10;" path="m1,10c,7,1,2,2,,2,5,1,6,1,10xe" fillcolor="#ed1c24" stroked="f">
                  <v:path arrowok="t" o:connecttype="custom" o:connectlocs="6,59;12,0;6,59" o:connectangles="0,0,0"/>
                </v:shape>
                <v:shape id="Freeform 836" o:spid="_x0000_s1860" style="position:absolute;left:1760;top:1016;width:12;height:65;visibility:visible;mso-wrap-style:square;v-text-anchor:top" coordsize="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m/MMA&#10;AADcAAAADwAAAGRycy9kb3ducmV2LnhtbESPT2sCMRTE74LfITyhN83q1la3RmkFwVupFs/Pzetm&#10;cfOybNL98+0boeBxmJnfMJtdbyvRUuNLxwrmswQEce50yYWC7/NhugLhA7LGyjEpGMjDbjsebTDT&#10;ruMvak+hEBHCPkMFJoQ6k9Lnhiz6mauJo/fjGoshyqaQusEuwm0lF0nyIi2WHBcM1rQ3lN9Ov1bB&#10;R7HWZCidn2lw9Wv6eZF8vSj1NOnf30AE6sMj/N8+agWr5yXcz8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Gm/MMAAADcAAAADwAAAAAAAAAAAAAAAACYAgAAZHJzL2Rv&#10;d25yZXYueG1sUEsFBgAAAAAEAAQA9QAAAIgDAAAAAA==&#10;" path="m1,11c,9,2,4,2,,2,3,1,8,1,11xe" fillcolor="#ed1c24" stroked="f">
                  <v:path arrowok="t" o:connecttype="custom" o:connectlocs="6,65;12,0;6,65" o:connectangles="0,0,0"/>
                </v:shape>
                <v:shape id="Freeform 837" o:spid="_x0000_s1861" style="position:absolute;left:1772;top:1058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26mMUA&#10;AADcAAAADwAAAGRycy9kb3ducmV2LnhtbESPQWvCQBSE70L/w/IKvemmUiRGVwkFSymCqK3g7Zl9&#10;JsHs25DdJvHfu4LgcZiZb5j5sjeVaKlxpWUF76MIBHFmdcm5gt/9ahiDcB5ZY2WZFFzJwXLxMphj&#10;om3HW2p3PhcBwi5BBYX3dSKlywoy6Ea2Jg7e2TYGfZBNLnWDXYCbSo6jaCINlhwWCqzps6Dssvs3&#10;CqaaD9NTnn4dt7aO/9a06dKfVqm31z6dgfDU+2f40f7WCuKPCdzPh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jbqYxQAAANwAAAAPAAAAAAAAAAAAAAAAAJgCAABkcnMv&#10;ZG93bnJldi54bWxQSwUGAAAAAAQABAD1AAAAigMAAAAA&#10;" path="m1,2c,2,,,1,1v,,,1,,1xe" fillcolor="#ed1c24" stroked="f">
                  <v:path arrowok="t" o:connecttype="custom" o:connectlocs="6,12;6,6;6,12" o:connectangles="0,0,0"/>
                </v:shape>
                <v:shape id="Freeform 838" o:spid="_x0000_s1862" style="position:absolute;left:1778;top:1046;width:1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EfA8UA&#10;AADcAAAADwAAAGRycy9kb3ducmV2LnhtbESP3WrCQBSE7wXfYTmCd7qxSBujq4RCSylC8Re8O2aP&#10;STB7NmS3SXz7bqHQy2FmvmFWm95UoqXGlZYVzKYRCOLM6pJzBcfD2yQG4TyyxsoyKXiQg816OFhh&#10;om3HO2r3PhcBwi5BBYX3dSKlywoy6Ka2Jg7ezTYGfZBNLnWDXYCbSj5F0bM0WHJYKLCm14Ky+/7b&#10;KFhoPi+uefp+2dk6Pm3pq0s/W6XGoz5dgvDU+//wX/tDK4jnL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R8DxQAAANwAAAAPAAAAAAAAAAAAAAAAAJgCAABkcnMv&#10;ZG93bnJldi54bWxQSwUGAAAAAAQABAD1AAAAigMAAAAA&#10;" path="m,2v,,,,,c,1,,,,,,,,,,,,,,1,,2xe" fillcolor="#ed1c24" stroked="f">
                  <v:path arrowok="t" o:connecttype="custom" o:connectlocs="0,12;0,12;0,0;0,0;0,12" o:connectangles="0,0,0,0,0"/>
                </v:shape>
                <v:shape id="Freeform 839" o:spid="_x0000_s1863" style="position:absolute;left:1778;top:957;width:6;height:30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XTBMUA&#10;AADcAAAADwAAAGRycy9kb3ducmV2LnhtbERPy2rCQBTdF/yH4Ra6KTpRi0jqGEpJii4K1ke7vWSu&#10;STBzJ2QmMfr1nUWhy8N5r5LB1KKn1lWWFUwnEQji3OqKCwXHQzZegnAeWWNtmRTcyEGyHj2sMNb2&#10;yl/U730hQgi7GBWU3jexlC4vyaCb2IY4cGfbGvQBtoXULV5DuKnlLIoW0mDFoaHEht5Lyi/7zihI&#10;t9ni9Pljb9/p8xyzj3Pd3XeZUk+Pw9srCE+D/xf/uTdawfIlrA1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dMExQAAANwAAAAPAAAAAAAAAAAAAAAAAJgCAABkcnMv&#10;ZG93bnJldi54bWxQSwUGAAAAAAQABAD1AAAAigMAAAAA&#10;" path="m1,5c,4,1,,1,v,1,,3,,5xe" fillcolor="#ed1c24" stroked="f">
                  <v:path arrowok="t" o:connecttype="custom" o:connectlocs="6,30;6,0;6,30" o:connectangles="0,0,0"/>
                </v:shape>
                <v:shape id="Freeform 840" o:spid="_x0000_s1864" style="position:absolute;left:1748;top:940;width:6;height:17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uZjsYA&#10;AADcAAAADwAAAGRycy9kb3ducmV2LnhtbESPQWvCQBSE70L/w/IK3nTTWopNXUWsFQ9ejFXo7ZF9&#10;yaZm34bsqvHfu0LB4zAz3zCTWWdrcabWV44VvAwTEMS50xWXCn5234MxCB+QNdaOScGVPMymT70J&#10;ptpdeEvnLJQiQtinqMCE0KRS+tyQRT90DXH0CtdaDFG2pdQtXiLc1vI1Sd6lxYrjgsGGFobyY3ay&#10;Cv6+ipUtRvVuv5pvqvzwm9HSXJXqP3fzTxCBuvAI/7fXWsH47QPuZ+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6uZjsYAAADcAAAADwAAAAAAAAAAAAAAAACYAgAAZHJz&#10;L2Rvd25yZXYueG1sUEsFBgAAAAAEAAQA9QAAAIsDAAAAAA==&#10;" path="m1,3c,3,,1,,,1,,,2,1,3xe" fillcolor="#ed1c24" stroked="f">
                  <v:path arrowok="t" o:connecttype="custom" o:connectlocs="6,17;0,0;6,17" o:connectangles="0,0,0"/>
                </v:shape>
                <v:shape id="Freeform 841" o:spid="_x0000_s1865" style="position:absolute;left:1784;top:922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P5MQA&#10;AADcAAAADwAAAGRycy9kb3ducmV2LnhtbERPTWvCQBC9F/oflil4KXVjQQ3RTVChUiyCph48jtlp&#10;EpqdjdltTP9991Dw+Hjfy2wwjeipc7VlBZNxBIK4sLrmUsHp8+0lBuE8ssbGMin4JQdZ+viwxETb&#10;Gx+pz30pQgi7BBVU3reJlK6oyKAb25Y4cF+2M+gD7EqpO7yFcNPI1yiaSYM1h4YKW9pUVHznP0bB&#10;ebau849nxN1h6K/bfD338/1FqdHTsFqA8DT4u/jf/a4VxNMwP5wJR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Hj+TEAAAA3AAAAA8AAAAAAAAAAAAAAAAAmAIAAGRycy9k&#10;b3ducmV2LnhtbFBLBQYAAAAABAAEAPUAAACJAwAAAAA=&#10;" path="m1,3c,3,1,1,1,v1,,,2,,3xe" fillcolor="#ed1c24" stroked="f">
                  <v:path arrowok="t" o:connecttype="custom" o:connectlocs="6,18;6,0;6,18" o:connectangles="0,0,0"/>
                </v:shape>
                <v:shape id="Freeform 842" o:spid="_x0000_s1866" style="position:absolute;left:1748;top:922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20McUA&#10;AADcAAAADwAAAGRycy9kb3ducmV2LnhtbESPQWvCQBSE7wX/w/IEb3WTgiWmriEIFhGhaFXw9pp9&#10;TUKzb0N2TdJ/3y0Uehxm5htmlY2mET11rrasIJ5HIIgLq2suFZzft48JCOeRNTaWScE3OcjWk4cV&#10;ptoOfKT+5EsRIOxSVFB536ZSuqIig25uW+LgfdrOoA+yK6XucAhw08inKHqWBmsOCxW2tKmo+Drd&#10;jYKl5uvyo8xfb0fbJpcDvQ35vldqNh3zFxCeRv8f/mvvtIJkEcPvmX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bQxxQAAANwAAAAPAAAAAAAAAAAAAAAAAJgCAABkcnMv&#10;ZG93bnJldi54bWxQSwUGAAAAAAQABAD1AAAAigMAAAAA&#10;" path="m1,2c,2,,2,,2,,1,,1,,,1,,1,,1,v,1,,1,,2xe" fillcolor="#ed1c24" stroked="f">
                  <v:path arrowok="t" o:connecttype="custom" o:connectlocs="6,12;0,12;0,0;6,0;6,12" o:connectangles="0,0,0,0,0"/>
                </v:shape>
                <v:shape id="Freeform 843" o:spid="_x0000_s1867" style="position:absolute;left:1813;top:922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8qRsUA&#10;AADcAAAADwAAAGRycy9kb3ducmV2LnhtbESPQWvCQBSE70L/w/IK3nTTQEtMXUMoKEWEoraCt9fs&#10;axKafRuya5L++64geBxm5htmmY2mET11rras4GkegSAurK65VPB5XM8SEM4ja2wsk4I/cpCtHiZL&#10;TLUdeE/9wZciQNilqKDyvk2ldEVFBt3ctsTB+7GdQR9kV0rd4RDgppFxFL1IgzWHhQpbequo+D1c&#10;jIKF5tPiu8w3571tk68dfQz5tldq+jjmryA8jf4evrXftYLkOYbrmXA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ypGxQAAANwAAAAPAAAAAAAAAAAAAAAAAJgCAABkcnMv&#10;ZG93bnJldi54bWxQSwUGAAAAAAQABAD1AAAAigMAAAAA&#10;" path="m1,1c,2,,1,,,1,,1,1,1,1xe" fillcolor="#ed1c24" stroked="f">
                  <v:path arrowok="t" o:connecttype="custom" o:connectlocs="6,6;0,0;6,6" o:connectangles="0,0,0"/>
                </v:shape>
                <v:shape id="Freeform 844" o:spid="_x0000_s1868" style="position:absolute;left:1772;top:886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OP3cUA&#10;AADcAAAADwAAAGRycy9kb3ducmV2LnhtbESP3WrCQBSE7wXfYTmCd7qx0hKjq4RCSylC8Re8O2aP&#10;STB7NmS3SXz7bqHQy2FmvmFWm95UoqXGlZYVzKYRCOLM6pJzBcfD2yQG4TyyxsoyKXiQg816OFhh&#10;om3HO2r3PhcBwi5BBYX3dSKlywoy6Ka2Jg7ezTYGfZBNLnWDXYCbSj5F0Ys0WHJYKLCm14Ky+/7b&#10;KFhoPi+uefp+2dk6Pm3pq0s/W6XGoz5dgvDU+//wX/tDK4if5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4/dxQAAANwAAAAPAAAAAAAAAAAAAAAAAJgCAABkcnMv&#10;ZG93bnJldi54bWxQSwUGAAAAAAQABAD1AAAAigMAAAAA&#10;" path="m1,2c,2,,2,,2,,1,,,1,v,1,,1,,2xe" fillcolor="#ed1c24" stroked="f">
                  <v:path arrowok="t" o:connecttype="custom" o:connectlocs="6,12;0,12;6,0;6,12" o:connectangles="0,0,0,0"/>
                </v:shape>
                <v:shape id="Freeform 845" o:spid="_x0000_s1869" style="position:absolute;left:1819;top:869;width:6;height:11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oXqcUA&#10;AADcAAAADwAAAGRycy9kb3ducmV2LnhtbESP3WrCQBSE7wXfYTmCd7qx2BKjq4RCSylC8Re8O2aP&#10;STB7NmS3SXz7bqHQy2FmvmFWm95UoqXGlZYVzKYRCOLM6pJzBcfD2yQG4TyyxsoyKXiQg816OFhh&#10;om3HO2r3PhcBwi5BBYX3dSKlywoy6Ka2Jg7ezTYGfZBNLnWDXYCbSj5F0Ys0WHJYKLCm14Ky+/7b&#10;KFhoPi+uefp+2dk6Pm3pq0s/W6XGoz5dgvDU+//wX/tDK4if5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yhepxQAAANwAAAAPAAAAAAAAAAAAAAAAAJgCAABkcnMv&#10;ZG93bnJldi54bWxQSwUGAAAAAAQABAD1AAAAigMAAAAA&#10;" path="m1,2c,2,,1,,,1,,,1,1,1v,,-1,,,1xe" fillcolor="#ed1c24" stroked="f">
                  <v:path arrowok="t" o:connecttype="custom" o:connectlocs="6,11;0,0;6,6;6,11" o:connectangles="0,0,0,0"/>
                </v:shape>
                <v:shape id="Freeform 846" o:spid="_x0000_s1870" style="position:absolute;left:1778;top:821;width:12;height:30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uUnsUA&#10;AADcAAAADwAAAGRycy9kb3ducmV2LnhtbESPW2vCQBSE3wX/w3KEvunGWi+krlIEad+8tEJ9O2SP&#10;STR7NmZXE/+9Kwg+DjPzDTOdN6YQV6pcbllBvxeBIE6szjlV8Pe77E5AOI+ssbBMCm7kYD5rt6YY&#10;a1vzhq5bn4oAYRejgsz7MpbSJRkZdD1bEgfvYCuDPsgqlbrCOsBNId+jaCQN5hwWMixpkVFy2l6M&#10;gjF/71yzPq8u+sMducb9/yDdK/XWab4+QXhq/Cv8bP9oBZPhEB5nw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+5SexQAAANwAAAAPAAAAAAAAAAAAAAAAAJgCAABkcnMv&#10;ZG93bnJldi54bWxQSwUGAAAAAAQABAD1AAAAigMAAAAA&#10;" path="m1,5c,4,1,1,1,v1,,,1,1,1c1,1,1,2,2,2,1,3,1,4,1,5xe" fillcolor="#ed1c24" stroked="f">
                  <v:path arrowok="t" o:connecttype="custom" o:connectlocs="6,30;6,0;12,6;12,12;6,30" o:connectangles="0,0,0,0,0"/>
                </v:shape>
                <v:shape id="Freeform 847" o:spid="_x0000_s1871" style="position:absolute;left:1760;top:762;width:18;height:89;visibility:visible;mso-wrap-style:square;v-text-anchor:top" coordsize="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1CosIA&#10;AADcAAAADwAAAGRycy9kb3ducmV2LnhtbESP0YrCMBRE34X9h3AXfJE1VaiUrlGKIOiTbPUDLs21&#10;LTY3JYm2/r0RhH0cZuYMs96OphMPcr61rGAxT0AQV1a3XCu4nPc/GQgfkDV2lknBkzxsN1+TNeba&#10;DvxHjzLUIkLY56igCaHPpfRVQwb93PbE0btaZzBE6WqpHQ4Rbjq5TJKVNNhyXGiwp11D1a28GwXy&#10;NjvcT1V6cj11x7K4Dtk5LZSafo/FL4hAY/gPf9oHrSBLV/A+E4+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UKiwgAAANwAAAAPAAAAAAAAAAAAAAAAAJgCAABkcnMvZG93&#10;bnJldi54bWxQSwUGAAAAAAQABAD1AAAAhwMAAAAA&#10;" path="m1,15c,15,,13,1,12,1,9,2,5,2,v1,2,1,7,,8c3,10,1,13,1,15xe" fillcolor="#ed1c24" stroked="f">
                  <v:path arrowok="t" o:connecttype="custom" o:connectlocs="6,89;6,71;12,0;12,47;6,89" o:connectangles="0,0,0,0,0"/>
                </v:shape>
                <v:shape id="Freeform 848" o:spid="_x0000_s1872" style="position:absolute;left:1807;top:827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iJ3sUA&#10;AADcAAAADwAAAGRycy9kb3ducmV2LnhtbESP3WrCQBSE7wXfYTmCd7qxYBujq4RCSylC8Re8O2aP&#10;STB7NmS3SXz7bqHQy2FmvmFWm95UoqXGlZYVzKYRCOLM6pJzBcfD2yQG4TyyxsoyKXiQg816OFhh&#10;om3HO2r3PhcBwi5BBYX3dSKlywoy6Ka2Jg7ezTYGfZBNLnWDXYCbSj5F0bM0WHJYKLCm14Ky+/7b&#10;KFhoPi+uefp+2dk6Pm3pq0s/W6XGoz5dgvDU+//wX/tDK4jnL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InexQAAANwAAAAPAAAAAAAAAAAAAAAAAJgCAABkcnMv&#10;ZG93bnJldi54bWxQSwUGAAAAAAQABAD1AAAAigMAAAAA&#10;" path="m,2c,2,,1,,,1,,,1,,2xe" fillcolor="#ed1c24" stroked="f">
                  <v:path arrowok="t" o:connecttype="custom" o:connectlocs="0,12;0,0;0,12" o:connectangles="0,0,0"/>
                </v:shape>
                <v:shape id="Freeform 849" o:spid="_x0000_s1873" style="position:absolute;left:1819;top:792;width:6;height:41;visibility:visible;mso-wrap-style:square;v-text-anchor:top" coordsize="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mBRcAA&#10;AADcAAAADwAAAGRycy9kb3ducmV2LnhtbERPz2vCMBS+C/4P4QneNO1w2lVTkclgsJO6wY6P5tkU&#10;m5eSRNv998thsOPH93u3H20nHuRD61hBvsxAENdOt9wo+Ly8LQoQISJr7ByTgh8KsK+mkx2W2g18&#10;osc5NiKFcChRgYmxL6UMtSGLYel64sRdnbcYE/SN1B6HFG47+ZRla2mx5dRgsKdXQ/XtfLcKXNEf&#10;Q2OG/NuOXy/G4UdYbbxS89l42IKINMZ/8Z/7XSsontPadCYdAVn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5mBRcAAAADcAAAADwAAAAAAAAAAAAAAAACYAgAAZHJzL2Rvd25y&#10;ZXYueG1sUEsFBgAAAAAEAAQA9QAAAIUDAAAAAA==&#10;" path="m1,7c,6,,1,1,v,2,,5,,7xe" fillcolor="#ed1c24" stroked="f">
                  <v:path arrowok="t" o:connecttype="custom" o:connectlocs="6,41;6,0;6,41" o:connectangles="0,0,0"/>
                </v:shape>
                <v:shape id="Freeform 850" o:spid="_x0000_s1874" style="position:absolute;left:1790;top:786;width:6;height:29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DgQscA&#10;AADcAAAADwAAAGRycy9kb3ducmV2LnhtbESPT2vCQBTE74LfYXmCF9FNlYqmriLFFHsQ/Nf2+sg+&#10;k2D2bciuGvvpuwXB4zAzv2Fmi8aU4kq1KywreBlEIIhTqwvOFBwPSX8CwnlkjaVlUnAnB4t5uzXD&#10;WNsb7+i695kIEHYxKsi9r2IpXZqTQTewFXHwTrY26IOsM6lrvAW4KeUwisbSYMFhIceK3nNKz/uL&#10;UbD6TMZfmx97/171Rph8nMrL7zZRqttplm8gPDX+GX6011rB5HUK/2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g4ELHAAAA3AAAAA8AAAAAAAAAAAAAAAAAmAIAAGRy&#10;cy9kb3ducmV2LnhtbFBLBQYAAAAABAAEAPUAAACMAwAAAAA=&#10;" path="m1,5c,4,,,1,v,2,,3,,5xe" fillcolor="#ed1c24" stroked="f">
                  <v:path arrowok="t" o:connecttype="custom" o:connectlocs="6,29;6,0;6,29" o:connectangles="0,0,0"/>
                </v:shape>
                <v:shape id="Freeform 851" o:spid="_x0000_s1875" style="position:absolute;left:1807;top:762;width:12;height:5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BPl8AA&#10;AADcAAAADwAAAGRycy9kb3ducmV2LnhtbERPy4rCMBTdC/MP4Q7MTtNxEbRjFB10cCGo1Q+4NLcP&#10;prkpTaz1781CcHk478VqsI3oqfO1Yw3fkwQEce5MzaWG62U3noHwAdlg45g0PMjDavkxWmBq3J3P&#10;1GehFDGEfYoaqhDaVEqfV2TRT1xLHLnCdRZDhF0pTYf3GG4bOU0SJS3WHBsqbOm3ovw/u1kN/UVt&#10;1eN0zAe12f5N23lxUFRo/fU5rH9ABBrCW/xy742GmYrz4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sBPl8AAAADcAAAADwAAAAAAAAAAAAAAAACYAgAAZHJzL2Rvd25y&#10;ZXYueG1sUEsFBgAAAAAEAAQA9QAAAIUDAAAAAA==&#10;" path="m1,9c,9,,9,,9,,6,1,6,,4,2,4,,,2,,1,2,1,7,1,9xe" fillcolor="#ed1c24" stroked="f">
                  <v:path arrowok="t" o:connecttype="custom" o:connectlocs="6,53;0,53;0,24;12,0;6,53" o:connectangles="0,0,0,0,0"/>
                </v:shape>
                <v:shape id="Freeform 852" o:spid="_x0000_s1876" style="position:absolute;left:1784;top:792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fgwsYA&#10;AADcAAAADwAAAGRycy9kb3ducmV2LnhtbESPQWvCQBSE7wX/w/KEXkrd2EOU1E1QwVJaBE09eHzN&#10;PpNg9m3MbmP677sFweMwM98wi2wwjeipc7VlBdNJBIK4sLrmUsHha/M8B+E8ssbGMin4JQdZOnpY&#10;YKLtlffU574UAcIuQQWV920ipSsqMugmtiUO3sl2Bn2QXSl1h9cAN418iaJYGqw5LFTY0rqi4pz/&#10;GAXHeFXnn0+IH7uhv7zlq5mfbb+VehwPy1cQngZ/D9/a71rBPJ7C/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fgwsYAAADcAAAADwAAAAAAAAAAAAAAAACYAgAAZHJz&#10;L2Rvd25yZXYueG1sUEsFBgAAAAAEAAQA9QAAAIsDAAAAAA==&#10;" path="m1,3c,3,1,1,1,v1,,,2,,3xe" fillcolor="#ed1c24" stroked="f">
                  <v:path arrowok="t" o:connecttype="custom" o:connectlocs="6,18;6,0;6,18" o:connectangles="0,0,0"/>
                </v:shape>
                <v:shape id="Freeform 853" o:spid="_x0000_s1877" style="position:absolute;left:1772;top:768;width:12;height:3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70yMUA&#10;AADcAAAADwAAAGRycy9kb3ducmV2LnhtbESPQWsCMRSE74X+h/AK3mp2PYhsjaKCWKQUtSoeH5vn&#10;7uLmZbuJGv+9EQSPw8x8wwzHwdTiQq2rLCtIuwkI4tzqigsF27/55wCE88gaa8uk4EYOxqP3tyFm&#10;2l55TZeNL0SEsMtQQel9k0np8pIMuq5tiKN3tK1BH2VbSN3iNcJNLXtJ0pcGK44LJTY0Kyk/bc5G&#10;wWT1O73N/hc/aXrep+tD2C3DoVaq8xEmXyA8Bf8KP9vfWsGg34PHmXgE5O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vTIxQAAANwAAAAPAAAAAAAAAAAAAAAAAJgCAABkcnMv&#10;ZG93bnJldi54bWxQSwUGAAAAAAQABAD1AAAAigMAAAAA&#10;" path="m1,6c,5,,,2,,1,1,1,2,2,3,1,3,1,5,1,6xe" fillcolor="#ed1c24" stroked="f">
                  <v:path arrowok="t" o:connecttype="custom" o:connectlocs="6,36;12,0;12,18;6,36" o:connectangles="0,0,0,0"/>
                </v:shape>
                <v:shape id="Freeform 854" o:spid="_x0000_s1878" style="position:absolute;left:1819;top:762;width:6;height:2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Um2MQA&#10;AADcAAAADwAAAGRycy9kb3ducmV2LnhtbESPQWsCMRSE7wX/Q3hCL0WzWlhka5QqLYq3tcXzY/O6&#10;WZq8LElct//eFAo9DjPzDbPejs6KgULsPCtYzAsQxI3XHbcKPj/eZysQMSFrtJ5JwQ9F2G4mD2us&#10;tL9xTcM5tSJDOFaowKTUV1LGxpDDOPc9cfa+fHCYsgyt1AFvGe6sXBZFKR12nBcM9rQ31Hyfr07B&#10;tU6XgUa7OJxMv3wrnsJpdwxKPU7H1xcQicb0H/5rH7WCVfkMv2fyE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lJtjEAAAA3AAAAA8AAAAAAAAAAAAAAAAAmAIAAGRycy9k&#10;b3ducmV2LnhtbFBLBQYAAAAABAAEAPUAAACJAwAAAAA=&#10;" path="m1,4c,4,,,1,v,1,,3,,4xe" fillcolor="#ed1c24" stroked="f">
                  <v:path arrowok="t" o:connecttype="custom" o:connectlocs="6,24;6,0;6,24" o:connectangles="0,0,0"/>
                </v:shape>
                <v:shape id="Freeform 855" o:spid="_x0000_s1879" style="position:absolute;left:1766;top:774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bdFMUA&#10;AADcAAAADwAAAGRycy9kb3ducmV2LnhtbESPQWvCQBSE70L/w/IKvemmUiRGVwkFSymCqK3g7Zl9&#10;JsHs25DdJvHfu4LgcZiZb5j5sjeVaKlxpWUF76MIBHFmdcm5gt/9ahiDcB5ZY2WZFFzJwXLxMphj&#10;om3HW2p3PhcBwi5BBYX3dSKlywoy6Ea2Jg7e2TYGfZBNLnWDXYCbSo6jaCINlhwWCqzps6Dssvs3&#10;CqaaD9NTnn4dt7aO/9a06dKfVqm31z6dgfDU+2f40f7WCuLJB9zPh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t0UxQAAANwAAAAPAAAAAAAAAAAAAAAAAJgCAABkcnMv&#10;ZG93bnJldi54bWxQSwUGAAAAAAQABAD1AAAAigMAAAAA&#10;" path="m1,2c,2,,1,,1,1,,,1,1,2xe" fillcolor="#ed1c24" stroked="f">
                  <v:path arrowok="t" o:connecttype="custom" o:connectlocs="6,12;0,6;6,12" o:connectangles="0,0,0"/>
                </v:shape>
                <v:shape id="Freeform 856" o:spid="_x0000_s1880" style="position:absolute;left:1784;top:768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p4j8UA&#10;AADcAAAADwAAAGRycy9kb3ducmV2LnhtbESPQWvCQBSE70L/w/IKvemmQiVGVwkFSymCqK3g7Zl9&#10;JsHs25DdJvHfu4LgcZiZb5j5sjeVaKlxpWUF76MIBHFmdcm5gt/9ahiDcB5ZY2WZFFzJwXLxMphj&#10;om3HW2p3PhcBwi5BBYX3dSKlywoy6Ea2Jg7e2TYGfZBNLnWDXYCbSo6jaCINlhwWCqzps6Dssvs3&#10;CqaaD9NTnn4dt7aO/9a06dKfVqm31z6dgfDU+2f40f7WCuLJB9zPh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niPxQAAANwAAAAPAAAAAAAAAAAAAAAAAJgCAABkcnMv&#10;ZG93bnJldi54bWxQSwUGAAAAAAQABAD1AAAAigMAAAAA&#10;" path="m1,2c,2,,,1,v,1,,1,,2xe" fillcolor="#ed1c24" stroked="f">
                  <v:path arrowok="t" o:connecttype="custom" o:connectlocs="6,12;6,0;6,12" o:connectangles="0,0,0"/>
                </v:shape>
                <v:shape id="Freeform 857" o:spid="_x0000_s1881" style="position:absolute;left:1831;top:756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FRnMUA&#10;AADcAAAADwAAAGRycy9kb3ducmV2LnhtbESPT2vCQBTE7wW/w/KE3urGFoJEVxFtpYdeGv+At0f2&#10;JRvNvg3ZrcZv3xUEj8PM/IaZLXrbiAt1vnasYDxKQBAXTtdcKdhtv94mIHxA1tg4JgU38rCYD15m&#10;mGl35V+65KESEcI+QwUmhDaT0heGLPqRa4mjV7rOYoiyq6Tu8BrhtpHvSZJKizXHBYMtrQwV5/zP&#10;Kjity40tP5rtfrP8qYvDMadPc1PqddgvpyAC9eEZfrS/tYJJmsL9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VGcxQAAANwAAAAPAAAAAAAAAAAAAAAAAJgCAABkcnMv&#10;ZG93bnJldi54bWxQSwUGAAAAAAQABAD1AAAAigMAAAAA&#10;" path="m1,3c,3,,1,,,1,,,2,1,3xe" fillcolor="#ed1c24" stroked="f">
                  <v:path arrowok="t" o:connecttype="custom" o:connectlocs="6,18;0,0;6,18" o:connectangles="0,0,0"/>
                </v:shape>
                <v:shape id="Freeform 858" o:spid="_x0000_s1882" style="position:absolute;left:1778;top:739;width:6;height:29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8bFscA&#10;AADcAAAADwAAAGRycy9kb3ducmV2LnhtbESPT2vCQBTE70K/w/IKvZS6sUIqqRspYkQPgtpqr4/s&#10;yx+afRuyq8Z++q5Q8DjMzG+Y6aw3jThT52rLCkbDCARxbnXNpYKvz+xlAsJ5ZI2NZVJwJQez9GEw&#10;xUTbC+/ovPelCBB2CSqovG8TKV1ekUE3tC1x8ArbGfRBdqXUHV4C3DTyNYpiabDmsFBhS/OK8p/9&#10;yShYrLP4sPm21+PieYzZsmhOv9tMqafH/uMdhKfe38P/7ZVWMInf4HYmHAGZ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fGxbHAAAA3AAAAA8AAAAAAAAAAAAAAAAAmAIAAGRy&#10;cy9kb3ducmV2LnhtbFBLBQYAAAAABAAEAPUAAACMAwAAAAA=&#10;" path="m1,5c,5,,5,,5,1,4,,1,1,v,2,,3,,5xe" fillcolor="#ed1c24" stroked="f">
                  <v:path arrowok="t" o:connecttype="custom" o:connectlocs="6,29;0,29;6,0;6,29" o:connectangles="0,0,0,0"/>
                </v:shape>
                <v:shape id="Freeform 859" o:spid="_x0000_s1883" style="position:absolute;left:1807;top:691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1JX8QA&#10;AADcAAAADwAAAGRycy9kb3ducmV2LnhtbERPTWvCQBC9C/6HZQQvpW7aQwypm1ALFrEIGnvocZqd&#10;JqHZ2ZhdY/rv3UPB4+N9r/LRtGKg3jWWFTwtIhDEpdUNVwo+T5vHBITzyBpby6Tgjxzk2XSywlTb&#10;Kx9pKHwlQgi7FBXU3neplK6syaBb2I44cD+2N+gD7Cupe7yGcNPK5yiKpcGGQ0ONHb3VVP4WF6Pg&#10;K143xccD4u4wDuf3Yr30y/23UvPZ+PoCwtPo7+J/91YrSOKwNpwJR0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dSV/EAAAA3AAAAA8AAAAAAAAAAAAAAAAAmAIAAGRycy9k&#10;b3ducmV2LnhtbFBLBQYAAAAABAAEAPUAAACJAwAAAAA=&#10;" path="m1,3c,3,1,1,1,v1,,,2,,3xe" fillcolor="#ed1c24" stroked="f">
                  <v:path arrowok="t" o:connecttype="custom" o:connectlocs="6,18;6,0;6,18" o:connectangles="0,0,0"/>
                </v:shape>
                <v:shape id="Freeform 860" o:spid="_x0000_s1884" style="position:absolute;left:1784;top:668;width:6;height:29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wq/8cA&#10;AADcAAAADwAAAGRycy9kb3ducmV2LnhtbESPT2vCQBTE70K/w/IKXkQ3KgRNXaUUI/ZQsNY/10f2&#10;mYRm34bsqrGf3hUKHoeZ+Q0zW7SmEhdqXGlZwXAQgSDOrC45V7D7SfsTEM4ja6wsk4IbOVjMXzoz&#10;TLS98jddtj4XAcIuQQWF93UipcsKMugGtiYO3sk2Bn2QTS51g9cAN5UcRVEsDZYcFgqs6aOg7Hd7&#10;NgqWn2m8/zra22HZG2O6OlXnv02qVPe1fX8D4an1z/B/e60VTOIpPM6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MKv/HAAAA3AAAAA8AAAAAAAAAAAAAAAAAmAIAAGRy&#10;cy9kb3ducmV2LnhtbFBLBQYAAAAABAAEAPUAAACMAwAAAAA=&#10;" path="m1,5c,5,1,2,,1,1,1,1,,1,v,2,,3,,5xe" fillcolor="#ed1c24" stroked="f">
                  <v:path arrowok="t" o:connecttype="custom" o:connectlocs="6,29;0,6;6,0;6,29" o:connectangles="0,0,0,0"/>
                </v:shape>
                <v:shape id="Freeform 861" o:spid="_x0000_s1885" style="position:absolute;left:1796;top:650;width:5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36rsMA&#10;AADcAAAADwAAAGRycy9kb3ducmV2LnhtbERPz2vCMBS+C/sfwhvspuk20FKNpWwqHnaxbgNvj+a1&#10;6da8lCZq/e/NYbDjx/d7lY+2ExcafOtYwfMsAUFcOd1yo+DzuJ2mIHxA1tg5JgU38pCvHyYrzLS7&#10;8oEuZWhEDGGfoQITQp9J6StDFv3M9cSRq91gMUQ4NFIPeI3htpMvSTKXFluODQZ7ejNU/ZZnq+Dn&#10;vd7Z+rU7fu2Kj7b6PpW0MTelnh7HYgki0Bj+xX/uvVaQLuL8eCYe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36rsMAAADcAAAADwAAAAAAAAAAAAAAAACYAgAAZHJzL2Rv&#10;d25yZXYueG1sUEsFBgAAAAAEAAQA9QAAAIgDAAAAAA==&#10;" path="m1,3c,3,1,1,,,1,,,2,1,3xe" fillcolor="#ed1c24" stroked="f">
                  <v:path arrowok="t" o:connecttype="custom" o:connectlocs="5,18;0,0;5,18" o:connectangles="0,0,0"/>
                </v:shape>
                <v:shape id="Freeform 862" o:spid="_x0000_s1886" style="position:absolute;left:1760;top:591;width:12;height:41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DH6cQA&#10;AADcAAAADwAAAGRycy9kb3ducmV2LnhtbESPQWsCMRSE70L/Q3gFb5rdHuqyNUotlOqtrl68PTav&#10;ydLNS9ykuv77Rij0OMzMN8xyPbpeXGiInWcF5bwAQdx63bFRcDy8zyoQMSFr7D2TghtFWK8eJkus&#10;tb/yni5NMiJDONaowKYUailja8lhnPtAnL0vPzhMWQ5G6gGvGe56+VQUz9Jhx3nBYqA3S+138+MU&#10;hK00n7vSHE83Pp+dTRu5/9goNX0cX19AJBrTf/ivvdUKqkUJ9zP5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wx+nEAAAA3AAAAA8AAAAAAAAAAAAAAAAAmAIAAGRycy9k&#10;b3ducmV2LnhtbFBLBQYAAAAABAAEAPUAAACJAwAAAAA=&#10;" path="m2,7c,7,2,4,1,4,1,4,,1,2,v,2,,4,,7xe" fillcolor="#ed1c24" stroked="f">
                  <v:path arrowok="t" o:connecttype="custom" o:connectlocs="12,41;6,23;12,0;12,41" o:connectangles="0,0,0,0"/>
                </v:shape>
                <v:shape id="Freeform 863" o:spid="_x0000_s1887" style="position:absolute;left:1831;top:603;width:12;height:23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xzkMYA&#10;AADcAAAADwAAAGRycy9kb3ducmV2LnhtbESPT2vCQBTE74LfYXmF3nTTIFVS1xCLQk5t/XPx9si+&#10;JqvZt2l2q+m37xYKHoeZ+Q2zzAfbiiv13jhW8DRNQBBXThuuFRwP28kChA/IGlvHpOCHPOSr8WiJ&#10;mXY33tF1H2oRIewzVNCE0GVS+qohi37qOuLofbreYoiyr6Xu8RbhtpVpkjxLi4bjQoMdvTZUXfbf&#10;VsGbMe+nubHFdvaxaU+0PpTD11mpx4eheAERaAj38H+71AoW8xT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xzkMYAAADcAAAADwAAAAAAAAAAAAAAAACYAgAAZHJz&#10;L2Rvd25yZXYueG1sUEsFBgAAAAAEAAQA9QAAAIsDAAAAAA==&#10;" path="m1,4c,4,1,1,1,v1,1,,3,,4xe" fillcolor="#ed1c24" stroked="f">
                  <v:path arrowok="t" o:connecttype="custom" o:connectlocs="6,23;6,0;6,23" o:connectangles="0,0,0"/>
                </v:shape>
                <v:shape id="Freeform 864" o:spid="_x0000_s1888" style="position:absolute;left:1796;top:567;width:5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bTvcUA&#10;AADcAAAADwAAAGRycy9kb3ducmV2LnhtbESP3WrCQBSE7wXfYTmCd7qxQhujq4RCSylC8Re8O2aP&#10;STB7NmS3SXz7bqHQy2FmvmFWm95UoqXGlZYVzKYRCOLM6pJzBcfD2yQG4TyyxsoyKXiQg816OFhh&#10;om3HO2r3PhcBwi5BBYX3dSKlywoy6Ka2Jg7ezTYGfZBNLnWDXYCbSj5F0bM0WHJYKLCm14Ky+/7b&#10;KFhoPi+uefp+2dk6Pm3pq0s/W6XGoz5dgvDU+//wX/tDK4hf5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tO9xQAAANwAAAAPAAAAAAAAAAAAAAAAAJgCAABkcnMv&#10;ZG93bnJldi54bWxQSwUGAAAAAAQABAD1AAAAigMAAAAA&#10;" path="m1,2c,2,,2,,2,1,2,1,1,1,v,,,,,c1,1,1,2,1,2xe" fillcolor="#ed1c24" stroked="f">
                  <v:path arrowok="t" o:connecttype="custom" o:connectlocs="5,12;0,12;5,0;5,0;5,12" o:connectangles="0,0,0,0,0"/>
                </v:shape>
                <v:shape id="Freeform 865" o:spid="_x0000_s1889" style="position:absolute;left:1772;top:561;width:12;height: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5jzsYA&#10;AADcAAAADwAAAGRycy9kb3ducmV2LnhtbESPQWvCQBSE7wX/w/KE3urGojWkrtJKlfaoFrS31+xr&#10;Njb7NmZXk/57VxB6HGbmG2Y672wlztT40rGC4SABQZw7XXKh4HO7fEhB+ICssXJMCv7Iw3zWu5ti&#10;pl3LazpvQiEihH2GCkwIdSalzw1Z9ANXE0fvxzUWQ5RNIXWDbYTbSj4myZO0WHJcMFjTwlD+uzlZ&#10;Bdvjm3R7Mzp8r3btJMfXj+VXOlbqvt+9PIMI1IX/8K39rhWkkxFcz8Qj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5jzsYAAADcAAAADwAAAAAAAAAAAAAAAACYAgAAZHJz&#10;L2Rvd25yZXYueG1sUEsFBgAAAAAEAAQA9QAAAIsDAAAAAA==&#10;" path="m1,1c,1,1,,1,v1,,,1,,1xe" fillcolor="#ed1c24" stroked="f">
                  <v:path arrowok="t" o:connecttype="custom" o:connectlocs="6,6;6,0;6,6" o:connectangles="0,0,0"/>
                </v:shape>
                <v:shape id="Freeform 866" o:spid="_x0000_s1890" style="position:absolute;left:1825;top:490;width:6;height:42;visibility:visible;mso-wrap-style:square;v-text-anchor:top" coordsize="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1yu8MA&#10;AADcAAAADwAAAGRycy9kb3ducmV2LnhtbESPT2sCMRTE7wW/Q3iCt5pVtG63RpGKIHiqf8DjY/O6&#10;Wbp5WZLU3X77RhA8DjPzG2a57m0jbuRD7VjBZJyBIC6drrlScD7tXnMQISJrbByTgj8KsF4NXpZY&#10;aNfxF92OsRIJwqFABSbGtpAylIYshrFriZP37bzFmKSvpPbYJbht5DTL3qTFmtOCwZY+DZU/x1+r&#10;wOXtNlSmm1xtf3k3Dg9htvBKjYb95gNEpD4+w4/2XivIF3O4n0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1yu8MAAADcAAAADwAAAAAAAAAAAAAAAACYAgAAZHJzL2Rv&#10;d25yZXYueG1sUEsFBgAAAAAEAAQA9QAAAIgDAAAAAA==&#10;" path="m,7c,5,,2,,,1,1,,5,,7xe" fillcolor="#ed1c24" stroked="f">
                  <v:path arrowok="t" o:connecttype="custom" o:connectlocs="0,42;0,0;0,42" o:connectangles="0,0,0"/>
                </v:shape>
                <v:shape id="Freeform 867" o:spid="_x0000_s1891" style="position:absolute;left:1784;top:520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FwJcUA&#10;AADcAAAADwAAAGRycy9kb3ducmV2LnhtbESPQWvCQBSE7wX/w/IEb3VjDxqjqwShpZSCaFXw9sw+&#10;k2D2bciuSfz3bqHQ4zAz3zDLdW8q0VLjSssKJuMIBHFmdcm5gsPP+2sMwnlkjZVlUvAgB+vV4GWJ&#10;ibYd76jd+1wECLsEFRTe14mULivIoBvbmjh4V9sY9EE2udQNdgFuKvkWRVNpsOSwUGBNm4Ky2/5u&#10;FMw1n+aXPP0472wdH79p26VfrVKjYZ8uQHjq/X/4r/2pFcSzK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4XAlxQAAANwAAAAPAAAAAAAAAAAAAAAAAJgCAABkcnMv&#10;ZG93bnJldi54bWxQSwUGAAAAAAQABAD1AAAAigMAAAAA&#10;" path="m1,2c,2,1,1,,,1,,1,1,1,2xe" fillcolor="#ed1c24" stroked="f">
                  <v:path arrowok="t" o:connecttype="custom" o:connectlocs="6,12;0,0;6,12" o:connectangles="0,0,0"/>
                </v:shape>
                <v:shape id="Freeform 868" o:spid="_x0000_s1892" style="position:absolute;left:1654;top:479;width:59;height:41;visibility:visible;mso-wrap-style:square;v-text-anchor:top" coordsize="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66B8cA&#10;AADcAAAADwAAAGRycy9kb3ducmV2LnhtbESPT2vCQBTE74LfYXmCN93oQUPqKlXwD9JDa0ugt0f2&#10;NRuafRuzq0m/fbdQ8DjMzG+Y1aa3tbhT6yvHCmbTBARx4XTFpYKP9/0kBeEDssbaMSn4IQ+b9XCw&#10;wky7jt/ofgmliBD2GSowITSZlL4wZNFPXUMcvS/XWgxRtqXULXYRbms5T5KFtFhxXDDY0M5Q8X25&#10;WQXVa389mkMetp/b875LF4fzS54rNR71z08gAvXhEf5vn7SCdLmEvzPx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+ugfHAAAA3AAAAA8AAAAAAAAAAAAAAAAAmAIAAGRy&#10;cy9kb3ducmV2LnhtbFBLBQYAAAAABAAEAPUAAACMAwAAAAA=&#10;" path="m4,6c3,6,3,6,3,6v,,1,,1,c2,5,1,7,,7,2,5,6,2,9,v,1,1,1,1,1c9,2,8,2,8,3,6,4,5,4,4,6xe" fillcolor="#ed1c24" stroked="f">
                  <v:path arrowok="t" o:connecttype="custom" o:connectlocs="24,35;18,35;24,35;0,41;53,0;59,6;47,18;24,35" o:connectangles="0,0,0,0,0,0,0,0"/>
                </v:shape>
                <v:shape id="Freeform 869" o:spid="_x0000_s1893" style="position:absolute;left:1796;top:467;width:5;height:3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y6sEA&#10;AADcAAAADwAAAGRycy9kb3ducmV2LnhtbERPy4rCMBTdD/gP4QruxlQXjnSMUsSCyjDgY/aX5k7b&#10;sbkJTWzr35vFgMvDea82g2lER62vLSuYTRMQxIXVNZcKrpf8fQnCB2SNjWVS8CAPm/XobYWptj2f&#10;qDuHUsQQ9ikqqEJwqZS+qMign1pHHLlf2xoMEbal1C32Mdw0cp4kC2mw5thQoaNtRcXtfDcKstsi&#10;G/pd0ukjfefzw1fu3N+PUpPxkH2CCDSEl/jfvdcKlh9xbTwTj4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58urBAAAA3AAAAA8AAAAAAAAAAAAAAAAAmAIAAGRycy9kb3du&#10;cmV2LnhtbFBLBQYAAAAABAAEAPUAAACGAwAAAAA=&#10;" path="m,6c,5,,1,1,,,2,,4,,6xe" fillcolor="#ed1c24" stroked="f">
                  <v:path arrowok="t" o:connecttype="custom" o:connectlocs="0,35;5,0;0,35" o:connectangles="0,0,0"/>
                </v:shape>
                <v:shape id="Freeform 870" o:spid="_x0000_s1894" style="position:absolute;left:1784;top:402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ySUsMA&#10;AADcAAAADwAAAGRycy9kb3ducmV2LnhtbESPQWsCMRSE7wX/Q3hCbzWph2q3RlFR6q24Ss+Pzevu&#10;1s1LSKJu/70RCh6HmfmGmS1624kLhdg61vA6UiCIK2darjUcD9uXKYiYkA12jknDH0VYzAdPMyyM&#10;u/KeLmWqRYZwLFBDk5IvpIxVQxbjyHni7P24YDFlGWppAl4z3HZyrNSbtNhyXmjQ07qh6lSerYbN&#10;qjx6OtmD+fw6b76DWvpfVWv9POyXHyAS9ekR/m/vjIbp5B3uZ/IR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ySUsMAAADcAAAADwAAAAAAAAAAAAAAAACYAgAAZHJzL2Rv&#10;d25yZXYueG1sUEsFBgAAAAAEAAQA9QAAAIgDAAAAAA==&#10;" path="m1,2c,2,1,,2,1,2,2,1,1,1,2xe" fillcolor="#ed1c24" stroked="f">
                  <v:path arrowok="t" o:connecttype="custom" o:connectlocs="6,12;12,6;6,12" o:connectangles="0,0,0"/>
                </v:shape>
                <v:shape id="Freeform 871" o:spid="_x0000_s1895" style="position:absolute;left:1819;top:378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jo8MA&#10;AADcAAAADwAAAGRycy9kb3ducmV2LnhtbERPTWvCQBC9F/wPywheim70oCG6igpKaSlo9OBxzI5J&#10;MDsbs2tM/333UOjx8b4Xq85UoqXGlZYVjEcRCOLM6pJzBefTbhiDcB5ZY2WZFPyQg9Wy97bARNsX&#10;H6lNfS5CCLsEFRTe14mULivIoBvZmjhwN9sY9AE2udQNvkK4qeQkiqbSYMmhocCatgVl9/RpFFym&#10;mzL9ekf8PHTtY59uZn72fVVq0O/WcxCeOv8v/nN/aAVxHOaHM+E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ejo8MAAADcAAAADwAAAAAAAAAAAAAAAACYAgAAZHJzL2Rv&#10;d25yZXYueG1sUEsFBgAAAAAEAAQA9QAAAIgDAAAAAA==&#10;" path="m2,3c1,2,,2,,,1,1,2,1,2,3xe" fillcolor="#ed1c24" stroked="f">
                  <v:path arrowok="t" o:connecttype="custom" o:connectlocs="12,18;0,0;12,18" o:connectangles="0,0,0"/>
                </v:shape>
                <v:shape id="Freeform 872" o:spid="_x0000_s1896" style="position:absolute;left:1796;top:372;width:17;height:1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XA0sQA&#10;AADcAAAADwAAAGRycy9kb3ducmV2LnhtbESPUWvCQBCE3wv+h2OFvpR6UaSE6ClSWvHNNvYHLLk1&#10;Ceb2Qm6bpP56TxD6OMzMN8x6O7pG9dSF2rOB+SwBRVx4W3Np4Of0+ZqCCoJssfFMBv4owHYzeVpj&#10;Zv3A39TnUqoI4ZChgUqkzbQORUUOw8y3xNE7+86hRNmV2nY4RLhr9CJJ3rTDmuNChS29V1Rc8l9n&#10;4CXH8jro49Dv98vDQr4u4s8fxjxPx90KlNAo/+FH+2ANpOkc7mfiEd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VwNLEAAAA3AAAAA8AAAAAAAAAAAAAAAAAmAIAAGRycy9k&#10;b3ducmV2LnhtbFBLBQYAAAAABAAEAPUAAACJAwAAAAA=&#10;" path="m1,2c,1,2,,2,,3,1,2,1,1,2xe" fillcolor="#ed1c24" stroked="f">
                  <v:path arrowok="t" o:connecttype="custom" o:connectlocs="6,12;11,0;6,12" o:connectangles="0,0,0"/>
                </v:shape>
                <v:shape id="Freeform 873" o:spid="_x0000_s1897" style="position:absolute;left:1813;top:945;width:6;height:18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axZcUA&#10;AADcAAAADwAAAGRycy9kb3ducmV2LnhtbESPT2vCQBTE70K/w/IKvemmFkqIriJWpYdejH/A2yP7&#10;ko1m34bsVuO3dwsFj8PM/IaZznvbiCt1vnas4H2UgCAunK65UrDfrYcpCB+QNTaOScGdPMxnL4Mp&#10;ZtrdeEvXPFQiQthnqMCE0GZS+sKQRT9yLXH0StdZDFF2ldQd3iLcNnKcJJ/SYs1xwWBLS0PFJf+1&#10;Cs5f5caWH83usFn81MXxlNPK3JV6e+0XExCB+vAM/7e/tYI0HcPfmX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rFlxQAAANwAAAAPAAAAAAAAAAAAAAAAAJgCAABkcnMv&#10;ZG93bnJldi54bWxQSwUGAAAAAAQABAD1AAAAigMAAAAA&#10;" path="m1,2c,3,1,2,,2,,1,,,1,,,1,,2,1,2xe" fillcolor="#ed1c24" stroked="f">
                  <v:path arrowok="t" o:connecttype="custom" o:connectlocs="6,12;0,12;6,0;6,12" o:connectangles="0,0,0,0"/>
                </v:shape>
                <v:shape id="Freeform 874" o:spid="_x0000_s1898" style="position:absolute;left:1796;top:756;width:17;height:89;visibility:visible;mso-wrap-style:square;v-text-anchor:top" coordsize="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rNfcIA&#10;AADcAAAADwAAAGRycy9kb3ducmV2LnhtbESP0YrCMBRE3wX/IVxhX0TTVZRSjVKEBX2SrX7Apbm2&#10;xeamJNHWv98Iwj4OM3OG2e4H04onOd9YVvA9T0AQl1Y3XCm4Xn5mKQgfkDW2lknBizzsd+PRFjNt&#10;e/6lZxEqESHsM1RQh9BlUvqyJoN+bjvi6N2sMxiidJXUDvsIN61cJMlaGmw4LtTY0aGm8l48jAJ5&#10;nx4f53J1dh21pyK/9elllSv1NRnyDYhAQ/gPf9pHrSBNl/A+E4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s19wgAAANwAAAAPAAAAAAAAAAAAAAAAAJgCAABkcnMvZG93&#10;bnJldi54bWxQSwUGAAAAAAQABAD1AAAAhwMAAAAA&#10;" path="m1,15c,11,2,5,2,,3,1,3,2,3,3,2,6,2,12,1,15xe" fillcolor="#ed1c24" stroked="f">
                  <v:path arrowok="t" o:connecttype="custom" o:connectlocs="6,89;11,0;17,18;6,89" o:connectangles="0,0,0,0"/>
                </v:shape>
                <v:shape id="Freeform 875" o:spid="_x0000_s1899" style="position:absolute;left:1784;top:650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o77sUA&#10;AADcAAAADwAAAGRycy9kb3ducmV2LnhtbESPQWvCQBSE74X+h+UVvNWNIhKjq4RCRUQQbRW8vWZf&#10;k2D2bciuSfz3bqHgcZiZb5jFqjeVaKlxpWUFo2EEgjizuuRcwffX53sMwnlkjZVlUnAnB6vl68sC&#10;E207PlB79LkIEHYJKii8rxMpXVaQQTe0NXHwfm1j0AfZ5FI32AW4qeQ4iqbSYMlhocCaPgrKrseb&#10;UTDTfJ795On6crB1fNrRvku3rVKDtz6dg/DU+2f4v73RCuJ4An9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jvuxQAAANwAAAAPAAAAAAAAAAAAAAAAAJgCAABkcnMv&#10;ZG93bnJldi54bWxQSwUGAAAAAAQABAD1AAAAigMAAAAA&#10;" path="m1,2c,2,,,1,v,1,,1,,2xe" fillcolor="#ed1c24" stroked="f">
                  <v:path arrowok="t" o:connecttype="custom" o:connectlocs="6,12;6,0;6,12" o:connectangles="0,0,0"/>
                </v:shape>
                <v:shape id="Freeform 876" o:spid="_x0000_s1900" style="position:absolute;left:1949;top:626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AO8YA&#10;AADcAAAADwAAAGRycy9kb3ducmV2LnhtbESPQWvCQBSE74L/YXlCL6KbFqohuooWLKVF0OjB4zP7&#10;TILZtzG7jem/7xYKHoeZ+YaZLztTiZYaV1pW8DyOQBBnVpecKzgeNqMYhPPIGivLpOCHHCwX/d4c&#10;E23vvKc29bkIEHYJKii8rxMpXVaQQTe2NXHwLrYx6INscqkbvAe4qeRLFE2kwZLDQoE1vRWUXdNv&#10;o+A0WZfp1xDxc9e1t/d0PfXT7Vmpp0G3moHw1PlH+L/9oRXE8Sv8nQ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AAO8YAAADcAAAADwAAAAAAAAAAAAAAAACYAgAAZHJz&#10;L2Rvd25yZXYueG1sUEsFBgAAAAAEAAQA9QAAAIsDAAAAAA==&#10;" path="m2,3c1,2,1,1,,,1,1,2,2,2,3xe" fillcolor="#ed1c24" stroked="f">
                  <v:path arrowok="t" o:connecttype="custom" o:connectlocs="12,18;0,0;12,18" o:connectangles="0,0,0"/>
                </v:shape>
                <v:shape id="Freeform 877" o:spid="_x0000_s1901" style="position:absolute;left:1931;top:632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QAAsUA&#10;AADcAAAADwAAAGRycy9kb3ducmV2LnhtbESPQWvCQBSE74L/YXmCt7qxhxBT1xCEliKCqG3B2zP7&#10;moRm34bsmsR/3y0UPA4z8w2zzkbTiJ46V1tWsFxEIIgLq2suFXycX58SEM4ja2wsk4I7Ocg208ka&#10;U20HPlJ/8qUIEHYpKqi8b1MpXVGRQbewLXHwvm1n0AfZlVJ3OAS4aeRzFMXSYM1hocKWthUVP6eb&#10;UbDS/LW6lvnb5Wjb5HNPhyHf9UrNZ2P+AsLT6B/h//a7VpAkM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AACxQAAANwAAAAPAAAAAAAAAAAAAAAAAJgCAABkcnMv&#10;ZG93bnJldi54bWxQSwUGAAAAAAQABAD1AAAAigMAAAAA&#10;" path="m1,2c1,2,,1,,,1,1,1,1,1,2xe" fillcolor="#ed1c24" stroked="f">
                  <v:path arrowok="t" o:connecttype="custom" o:connectlocs="6,12;0,0;6,12" o:connectangles="0,0,0"/>
                </v:shape>
                <v:shape id="Freeform 878" o:spid="_x0000_s1902" style="position:absolute;left:1985;top:620;width:17;height:2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r38UA&#10;AADcAAAADwAAAGRycy9kb3ducmV2LnhtbESPQWvCQBSE74L/YXkFb2ZTizWkboIIhSq9qC30+My+&#10;JqHZtyG7TaK/visUPA4z8w2zzkfTiJ46V1tW8BjFIIgLq2suFXycXucJCOeRNTaWScGFHOTZdLLG&#10;VNuBD9QffSkChF2KCirv21RKV1Rk0EW2JQ7et+0M+iC7UuoOhwA3jVzE8bM0WHNYqLClbUXFz/HX&#10;KDiPn1e9vJ7fd18NmrbfD/HTblBq9jBuXkB4Gv09/N9+0wqSZAW3M+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GvfxQAAANwAAAAPAAAAAAAAAAAAAAAAAJgCAABkcnMv&#10;ZG93bnJldi54bWxQSwUGAAAAAAQABAD1AAAAigMAAAAA&#10;" path="m3,4c1,3,1,2,,,2,1,2,3,3,4xe" fillcolor="#ed1c24" stroked="f">
                  <v:path arrowok="t" o:connecttype="custom" o:connectlocs="17,24;0,0;17,24" o:connectangles="0,0,0"/>
                </v:shape>
                <v:shape id="Freeform 879" o:spid="_x0000_s1903" style="position:absolute;left:1914;top:603;width:17;height:29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FkfsMA&#10;AADcAAAADwAAAGRycy9kb3ducmV2LnhtbERPTWvCQBC9C/6HZQRvutGDpNFVxNIqVIpNDehtyI5J&#10;aHY2ZFdN/717EDw+3vdi1Zla3Kh1lWUFk3EEgji3uuJCwfH3YxSDcB5ZY22ZFPyTg9Wy31tgou2d&#10;f+iW+kKEEHYJKii9bxIpXV6SQTe2DXHgLrY16ANsC6lbvIdwU8tpFM2kwYpDQ4kNbUrK/9KrUXCu&#10;4336Nn0/fn/RNT9tD9km+8yUGg669RyEp86/xE/3TiuI47A2nA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FkfsMAAADcAAAADwAAAAAAAAAAAAAAAACYAgAAZHJzL2Rv&#10;d25yZXYueG1sUEsFBgAAAAAEAAQA9QAAAIgDAAAAAA==&#10;" path="m3,5c2,4,1,2,,,1,2,2,3,3,5xe" fillcolor="#ed1c24" stroked="f">
                  <v:path arrowok="t" o:connecttype="custom" o:connectlocs="17,29;0,0;17,29" o:connectangles="0,0,0"/>
                </v:shape>
                <v:shape id="Freeform 880" o:spid="_x0000_s1904" style="position:absolute;left:1642;top:550;width:12;height:11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idcIA&#10;AADcAAAADwAAAGRycy9kb3ducmV2LnhtbESPQWsCMRSE7wX/Q3hCbzWxh7LdGkXFUm/FVTw/Nq+7&#10;q5uXkETd/ntTEHocZuYbZrYYbC+uFGLnWMN0okAQ18503Gg47D9fChAxIRvsHZOGX4qwmI+eZlga&#10;d+MdXavUiAzhWKKGNiVfShnrlizGifPE2ftxwWLKMjTSBLxluO3lq1Jv0mLHeaFFT+uW6nN1sRo2&#10;q+rg6Wz35uv7sjkGtfQn1Wj9PB6WHyASDek//GhvjYaieIe/M/k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CeJ1wgAAANwAAAAPAAAAAAAAAAAAAAAAAJgCAABkcnMvZG93&#10;bnJldi54bWxQSwUGAAAAAAQABAD1AAAAhwMAAAAA&#10;" path="m,2c,2,1,,2,,2,1,1,2,,2xe" fillcolor="#ed1c24" stroked="f">
                  <v:path arrowok="t" o:connecttype="custom" o:connectlocs="0,11;12,0;0,11" o:connectangles="0,0,0"/>
                </v:shape>
                <v:shape id="Freeform 881" o:spid="_x0000_s1905" style="position:absolute;left:1654;top:496;width:59;height:4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CnMQA&#10;AADcAAAADwAAAGRycy9kb3ducmV2LnhtbERPy2rCQBTdF/yH4Qru6kSlalPHIELAQh8kiuDukrkm&#10;IZk7ITNq+vedRaHLw3lvksG04k69qy0rmE0jEMSF1TWXCk7H9HkNwnlkja1lUvBDDpLt6GmDsbYP&#10;zuie+1KEEHYxKqi872IpXVGRQTe1HXHgrrY36APsS6l7fIRw08p5FC2lwZpDQ4Ud7SsqmvxmFKRf&#10;58/L4vx+tB/fl2WT+fTlsGqVmoyH3RsIT4P/F/+5D1rB+jXMD2fC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yApzEAAAA3AAAAA8AAAAAAAAAAAAAAAAAmAIAAGRycy9k&#10;b3ducmV2LnhtbFBLBQYAAAAABAAEAPUAAACJAwAAAAA=&#10;" path="m8,2c8,1,7,1,8,1,8,1,9,2,9,v,1,,1,1,c10,1,10,1,10,1,9,1,9,1,9,1v,1,,1,1,1c8,4,5,3,4,6,3,6,2,8,,8,,7,1,7,1,7,1,6,1,6,1,5,2,5,2,4,3,4v1,,,,,-1c4,4,6,2,8,2xm1,5v,1,1,1,1,1c2,6,3,6,3,5,2,5,3,6,2,6,2,5,2,5,1,5xe" fillcolor="#ed1c24" stroked="f">
                  <v:path arrowok="t" o:connecttype="custom" o:connectlocs="47,12;47,6;53,0;59,0;59,6;53,6;59,12;24,36;0,48;6,42;6,30;18,24;18,18;47,12;6,30;12,36;18,30;12,36;6,30" o:connectangles="0,0,0,0,0,0,0,0,0,0,0,0,0,0,0,0,0,0,0"/>
                  <o:lock v:ext="edit" verticies="t"/>
                </v:shape>
                <v:shape id="Freeform 882" o:spid="_x0000_s1906" style="position:absolute;left:1660;top:526;width:12;height: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UmrMYA&#10;AADcAAAADwAAAGRycy9kb3ducmV2LnhtbESPT0/CQBTE7yR+h80z8QZbjEKpLESNGDjyJwFuj+6z&#10;W+2+rd2V1m/vmpBwnMzMbzLTeWcrcabGl44VDAcJCOLc6ZILBbvtop+C8AFZY+WYFPySh/nspjfF&#10;TLuW13TehEJECPsMFZgQ6kxKnxuy6AeuJo7eh2sshiibQuoG2wi3lbxPkpG0WHJcMFjTq6H8a/Nj&#10;FWy/36Q7mIfP0/u+Hef4sloc00el7m675ycQgbpwDV/aS60gnQzh/0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UmrMYAAADcAAAADwAAAAAAAAAAAAAAAACYAgAAZHJz&#10;L2Rvd25yZXYueG1sUEsFBgAAAAAEAAQA9QAAAIsDAAAAAA==&#10;" path="m1,1c2,1,1,,2,,2,1,1,1,1,1,1,1,,1,,,1,,1,,1,1xe" fillcolor="#ed1c24" stroked="f">
                  <v:path arrowok="t" o:connecttype="custom" o:connectlocs="6,6;12,0;6,6;0,0;6,6" o:connectangles="0,0,0,0,0"/>
                </v:shape>
                <v:shape id="Freeform 883" o:spid="_x0000_s1907" style="position:absolute;left:1388;top:414;width:721;height:2399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+e8YA&#10;AADcAAAADwAAAGRycy9kb3ducmV2LnhtbESPzW7CMBCE75X6DtZW6q04pQJCikGIFolbys8Bbqt4&#10;G6fE6zR2Ibw9RkLqcTQz32gms87W4kStrxwreO0lIIgLpysuFey2y5cUhA/IGmvHpOBCHmbTx4cJ&#10;ZtqdeU2nTShFhLDPUIEJocmk9IUhi77nGuLofbvWYoiyLaVu8Rzhtpb9JBlKixXHBYMNLQwVx82f&#10;VbBdHt4+BsNUjn5z8/P51eX7hcuVen7q5u8gAnXhP3xvr7SCdNyH25l4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Q+e8YAAADcAAAADwAAAAAAAAAAAAAAAACYAgAAZHJz&#10;L2Rvd25yZXYueG1sUEsFBgAAAAAEAAQA9QAAAIsDAAAAAA==&#10;" path="m41,403v1,-20,2,-38,2,-55c43,345,43,338,43,335v1,-10,,-23,2,-34c45,301,45,301,45,301v1,-2,,-3,,-4c45,293,46,287,47,283v-1,-3,1,-7,,-8c50,253,51,230,53,208v-1,-2,,-4,1,-6c54,202,53,201,53,201v,-4,2,-9,2,-14c55,183,55,176,56,170v,-1,,-1,,-2c56,155,59,138,58,123v,-2,1,-6,,-9c59,114,59,114,59,113v-1,-3,,-8,,-11c59,100,59,99,60,97v-1,-5,,-14,1,-17c60,75,62,70,61,66v1,-5,,-19,2,-25c62,38,63,35,62,34v1,-3,,-8,1,-12c61,23,59,25,57,26v-3,5,-8,6,-11,10c46,36,45,36,45,36v-2,3,-6,5,-8,8c33,46,31,49,27,51v,1,,1,,2c26,52,26,53,25,53v,1,-2,1,-2,3c18,57,17,62,12,63v-1,3,-3,4,-4,5c7,69,6,68,7,69,5,66,3,64,,62,1,61,,61,,60,,59,2,59,1,58,6,56,8,51,12,49v,-1,2,-1,2,-3c17,46,17,43,19,43v2,-2,3,-3,5,-4c25,38,25,37,26,38v,-1,,-1,,-2c27,36,27,36,27,35v1,1,1,,2,c29,34,30,34,30,34v3,-1,3,-4,6,-4c36,28,38,28,39,26v1,,1,-1,2,-2c42,24,42,24,43,24v2,-1,2,-4,4,-4c51,16,55,15,58,10v1,1,1,-1,1,-1c61,8,63,7,64,5,66,4,68,2,70,1v1,-1,1,,3,c73,3,76,4,76,6v1,1,1,1,2,2c78,9,79,9,79,9v2,4,5,7,7,11c90,24,92,31,96,34v,2,1,1,1,3c99,38,100,42,102,44v2,4,6,7,7,11c111,56,111,58,113,59v1,3,3,6,6,8c119,70,121,71,122,73v-2,3,-5,4,-7,7c114,80,114,81,113,81v-2,-4,-6,-7,-7,-11c104,68,102,66,101,63,99,62,98,60,97,59v-1,-1,,-2,,-2c95,54,93,50,91,48v,-2,-2,-2,-1,-3c86,42,85,37,82,34v,-1,-1,-1,-1,-1c81,32,81,31,80,31v,-2,-2,-3,-3,-5c76,26,76,29,77,30v,3,,6,,9c77,56,76,71,77,88v,1,-1,,-1,1c77,93,76,96,76,100v1,1,,3,,5c75,110,76,116,76,121v,1,-1,2,-1,3c75,130,75,140,75,148v,1,-1,1,-1,2c75,155,73,162,74,167v-1,3,1,11,-1,16c73,187,73,193,72,197v,4,,11,-1,17c71,215,72,217,71,218v1,2,-1,8,-1,9c70,228,71,228,70,229v-1,6,,15,-1,21c69,251,69,251,69,252v-1,4,-1,11,-2,15c68,268,68,268,68,268v,1,-1,1,,2c66,277,67,287,65,293v1,1,1,3,1,4c65,305,65,316,63,324v,6,,23,-1,30c62,356,62,358,61,360v1,4,-1,12,,16c61,380,60,388,60,394v,,1,1,1,2c61,397,60,402,60,404v-2,1,-5,1,-7,2c53,406,53,405,53,405v-1,1,-1,1,-1,1c51,406,51,405,50,405v-3,-1,-6,-1,-9,-2xm54,193v,1,1,1,1,2c54,200,53,214,53,219v,7,-1,16,-2,25c50,247,50,251,50,253v-1,5,-1,13,-2,19c48,273,47,275,48,276v-1,18,-4,35,-3,54c45,330,44,330,44,331v,5,,10,,15c44,350,43,356,43,360v,6,,19,-1,29c42,394,41,400,43,402v4,2,10,2,16,2c60,393,60,379,61,371v-1,-11,,-25,2,-36c62,325,63,313,64,303v2,-13,1,-28,3,-44c67,257,68,246,69,243v,-1,-1,-1,-1,-2c70,235,69,224,70,219v,-10,1,-24,2,-34c72,184,72,184,72,183v,-4,,-13,1,-20c72,161,73,157,73,153v,-4,,-8,1,-10c73,141,74,138,73,136v-1,2,,4,-1,6c73,143,73,145,71,145v,-5,,-8,,-13c69,133,71,131,70,131v-2,4,,7,-2,9c67,137,68,132,68,128v-1,,-1,1,-2,1c66,131,67,135,65,136v,-2,1,-8,,-10c64,130,64,135,64,140v-1,1,-2,2,-3,3c61,142,61,140,61,140v-1,,-1,-1,-2,-1c57,158,57,175,54,193xm72,137v,,-1,2,,1c72,138,72,137,72,137xm62,135v1,1,,3,1,3c62,137,63,135,62,135xm68,128v1,1,,4,1,4c68,131,69,129,68,128xm69,108v-1,2,-2,8,-1,12c68,115,68,113,69,108xm70,110v-1,2,-1,7,-1,9c69,116,70,113,70,110xm72,108v-1,3,-2,8,-1,10c71,114,72,113,72,108xm64,107v,3,-1,8,,10c64,114,65,109,64,107xm66,114v-1,-1,-1,2,,1c66,115,66,114,66,114xm66,111v-1,,-1,,-1,c65,112,65,112,65,113v1,,1,,1,c66,112,66,112,66,111xm67,97v-1,,-1,4,,5c67,100,67,98,67,97xm72,95v-1,,,1,-1,2c72,97,72,98,72,97v,,,-1,,-2xm61,94v,1,,3,1,3c61,96,62,94,61,94xm67,91v1,1,,3,1,3c68,93,68,91,67,91xm62,91v-1,,-1,,-1,c61,92,61,92,61,93v1,,1,,1,c62,92,62,92,62,91xm72,91v,1,-1,2,,2c72,92,73,91,72,91xm66,86v-1,,-2,,-1,1c65,87,65,87,65,87v,,,-1,1,-1xm74,83v-1,,-1,,-1,c73,83,72,85,73,85v,-1,1,-1,1,-2xm67,77v,,,-1,,-1c67,76,67,75,67,75v,1,-1,4,,5c67,79,67,77,67,77xm65,74v,-2,1,-7,,-8c65,70,64,74,64,77v-1,,-1,3,,3c64,77,66,75,65,74xm71,67v,-1,,-2,,-2c70,69,68,75,69,79v1,-3,2,-8,2,-12xm71,76v,1,-1,2,,1c71,77,71,76,71,76xm73,70v,1,-1,6,,7c73,75,73,72,73,70xm114,78v-1,,-1,,-1,c113,78,113,79,114,79v-1,-1,,,,-1xm117,76v-1,,-1,,-1,c116,76,116,77,116,77v,-1,1,,1,-1xm69,69v-1,1,-1,4,-1,5c68,72,69,71,69,69xm72,66v-1,,,3,-1,4c72,71,71,71,71,74v,,,,,c72,72,71,68,72,66xm67,70v,1,,3,1,3c67,72,68,70,67,70xm105,66v,2,1,1,1,3c108,70,109,74,111,75v-2,-3,-4,-6,-6,-9xm66,69v,-1,,-2,1,-2c65,67,65,71,66,72v,-1,-1,-3,,-3xm74,65v-1,1,-1,4,-1,5c73,68,74,67,74,65xm64,68v,,,1,,1c64,69,65,68,64,68xm9,64v,-1,-3,1,-1,2c8,65,9,65,9,64xm67,66v,,,2,,2c67,68,67,67,67,66xm7,63v-1,,-1,,-1,c6,64,5,64,6,64v,,1,,1,-1xm75,65v,,-1,2,,2c75,66,76,65,75,65xm67,62v-1,1,,4,-1,4c67,66,67,66,67,66v,-1,,-3,,-4xm4,62c3,61,3,61,2,61v,1,,1,,1c3,62,3,63,3,63v,-1,1,-1,1,-1xm109,66v,1,,1,1,1c109,67,109,66,109,66xm11,57v-1,1,-2,1,-3,3c10,60,10,58,11,57xm13,58v-1,,-1,1,-2,1c11,60,11,60,11,60v,-1,2,-2,2,-2xm71,54v1,1,,3,1,3c71,56,72,54,71,54xm68,50v-1,,-1,1,-1,1c68,52,67,55,68,55v,-2,,-3,,-5xm19,50v-1,1,-2,1,-2,2c18,52,19,51,19,50xm17,52v,-1,,-1,,-1c20,49,22,47,25,45v-4,2,-7,4,-10,7c16,52,16,51,17,52xm22,50v-1,-1,-1,,-2,c20,51,20,51,20,51v1,,1,-1,2,-1xm25,49v-1,-1,-2,1,-1,2c24,50,25,50,25,49xm24,47v-1,,-1,1,-2,2c23,49,24,48,24,47xm23,47v-1,1,-2,1,-2,2c22,48,22,48,23,47xm69,47v,1,-1,3,,3c69,49,70,47,69,47xm68,47v-1,,-1,2,,2c68,49,67,48,68,47xm19,45v,,-1,1,-2,1c18,46,18,46,18,46v,-1,1,,1,-1xm93,44v1,1,2,2,3,3c95,45,94,44,93,44xm91,45v,1,,1,1,1c92,46,91,45,91,45xm100,43v,1,1,2,2,3c101,45,101,44,100,43xm65,38v-2,,-1,3,-1,4c65,42,63,44,64,44v1,-2,1,-4,1,-6xm35,41v,-1,,-1,,-1c38,39,40,37,42,35v-1,,-1,1,-3,1c39,38,37,39,36,39v-1,,,,,1c35,40,35,41,34,40v,2,-1,1,-1,2c34,42,34,41,35,41xm26,39v-1,1,-2,1,-3,2c24,41,25,40,26,39xm75,40v1,1,,3,1,4c75,43,76,40,75,40xm88,40v,2,1,3,3,4c90,43,89,41,88,40xm35,38v1,,1,,1,-1c34,38,33,39,31,41v1,,1,,1,c32,39,35,40,35,38xm37,36v,-1,1,-1,1,-2c36,36,32,37,32,39v2,-2,3,-3,5,-3xm30,35v-1,,-1,,-1,c30,36,29,36,29,36v,,1,,1,-1xm70,34v-1,,-1,,-1,c69,35,69,36,69,36v1,,1,,1,c70,36,70,35,70,34xm37,33v,-2,2,-2,3,-3c38,30,38,31,36,31v1,1,,1,,1c36,33,35,33,35,33v1,,1,-1,2,xm46,31v-1,1,-2,2,-2,2c45,33,46,32,46,31xm65,33v1,,,1,1,1c66,34,66,33,65,33xm49,26v-1,,,,,1c48,27,48,27,47,27v-1,1,,1,,2c46,29,46,29,46,30v2,,2,-1,4,-2c51,26,54,26,55,24v,,-1,,-1,c55,24,55,24,55,24v,-1,,-1,,-1c54,23,55,23,54,23v,1,,,-1,c53,24,54,23,53,24v-1,,-3,3,-4,2xm74,21v-1,3,,6,,7c74,26,75,23,74,21xm67,26v,1,,2,1,2c67,27,68,26,67,26xm53,23v,-2,1,-1,2,-2c55,20,54,20,54,20v-3,2,-6,4,-9,7c47,27,48,24,49,25v,,,,,c50,25,50,25,50,25v,-1,2,-2,3,-2xm45,26v1,-1,1,-1,1,-1c48,24,50,23,51,20v-1,1,-2,1,-2,2c47,22,47,24,45,24v1,1,,1,,1c45,25,44,26,44,26r1,xm59,23v-1,,-1,1,-3,1c56,25,56,25,55,26v2,-1,3,-1,4,-3xm69,18v-1,1,-1,4,,5c69,21,69,20,69,18xm75,15v,2,,3,1,3c76,18,76,17,76,17v-1,,-1,-1,-1,-2xm83,17c82,16,82,16,82,15v-1,,-1,-1,-2,-1c81,15,82,17,83,18v,,-1,,,-1xm67,13v-1,,-2,1,-2,2c66,14,67,14,67,13xm71,13v,,1,1,1,1c71,14,71,13,71,13xm68,8v,,-1,1,,1c68,8,68,9,68,8xm73,4v,1,1,1,1,2c74,5,73,4,73,4xm71,2v,,-2,1,-1,2c70,3,71,3,71,2xe" fillcolor="#ed1c24" stroked="f">
                  <v:path arrowok="t" o:connecttype="custom" o:connectlocs="278,1625;343,674;372,130;136,331;83,272;213,177;414,6;603,260;597,372;455,154;443,733;414,1341;390,1755;313,2399;301,1442;248,2299;402,1424;426,839;384,745;426,810;402,709;378,632;384,668;426,573;366,538;390,508;396,455;378,473;420,449;691,449;420,414;626,408;431,414;396,390;443,396;12,366;65,337;402,295;100,301;148,290;136,278;100,272;538,266;207,242;207,242;538,260;225,201;408,201;207,195;290,154;325,142;437,124;290,148;266,142;408,106;485,89;426,83;420,12" o:connectangles="0,0,0,0,0,0,0,0,0,0,0,0,0,0,0,0,0,0,0,0,0,0,0,0,0,0,0,0,0,0,0,0,0,0,0,0,0,0,0,0,0,0,0,0,0,0,0,0,0,0,0,0,0,0,0,0,0,0"/>
                  <o:lock v:ext="edit" verticies="t"/>
                </v:shape>
                <v:shape id="Freeform 884" o:spid="_x0000_s1908" style="position:absolute;left:1642;top:485;width:41;height:35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alkcYA&#10;AADcAAAADwAAAGRycy9kb3ducmV2LnhtbESPT2sCMRTE70K/Q3gFL0WzWlrWrVFEETxVtP65vm5e&#10;d0M3L+sm6rafvhEKHoeZ+Q0znra2EhdqvHGsYNBPQBDnThsuFOw+lr0UhA/IGivHpOCHPEwnD50x&#10;ZtpdeUOXbShEhLDPUEEZQp1J6fOSLPq+q4mj9+UaiyHKppC6wWuE20oOk+RVWjQcF0qsaV5S/r09&#10;WwW/59PBkBm+b9JivV88HV8+mWuluo/t7A1EoDbcw//tlVaQjp7hdiYeAT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alkcYAAADcAAAADwAAAAAAAAAAAAAAAACYAgAAZHJz&#10;L2Rvd25yZXYueG1sUEsFBgAAAAAEAAQA9QAAAIsDAAAAAA==&#10;" path="m1,6c,6,1,5,1,4v,,1,,1,c4,4,4,2,6,2,6,1,7,,7,,6,2,4,4,2,4v,1,,1,,1c1,5,1,5,1,6xe" fillcolor="#ed1c24" stroked="f">
                  <v:path arrowok="t" o:connecttype="custom" o:connectlocs="6,35;6,23;12,23;35,12;41,0;12,23;12,29;6,35" o:connectangles="0,0,0,0,0,0,0,0"/>
                </v:shape>
                <v:shape id="Freeform 885" o:spid="_x0000_s1909" style="position:absolute;left:1713;top:502;width:18;height:1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v1l8QA&#10;AADcAAAADwAAAGRycy9kb3ducmV2LnhtbESPUWvCQBCE3wv9D8cW+lLqRZGiqaeIqPjWNvUHLLk1&#10;Ceb2Qm5NUn+9VxB8HGbmG2axGlytOmpD5dnAeJSAIs69rbgwcPzdvc9ABUG2WHsmA38UYLV8flpg&#10;an3PP9RlUqgI4ZCigVKkSbUOeUkOw8g3xNE7+dahRNkW2rbYR7ir9SRJPrTDiuNCiQ1tSsrP2cUZ&#10;eMuwuPb6q+/2++lhIt9n8aetMa8vw/oTlNAgj/C9fbAGZvMp/J+JR0A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79ZfEAAAA3AAAAA8AAAAAAAAAAAAAAAAAmAIAAGRycy9k&#10;b3ducmV2LnhtbFBLBQYAAAAABAAEAPUAAACJAwAAAAA=&#10;" path="m,2v,,1,,1,-1c2,1,2,,3,,3,1,2,2,,2xe" fillcolor="#ed1c24" stroked="f">
                  <v:path arrowok="t" o:connecttype="custom" o:connectlocs="0,12;6,6;18,0;0,12" o:connectangles="0,0,0,0"/>
                </v:shape>
                <v:shape id="Freeform 886" o:spid="_x0000_s1910" style="position:absolute;left:1831;top:455;width:12;height:18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mW5scA&#10;AADcAAAADwAAAGRycy9kb3ducmV2LnhtbESPQWvCQBSE7wX/w/IKXopuFKoxdRUtKKUiaOyhx9fs&#10;axLMvk2za0z/vVsQehxm5htmvuxMJVpqXGlZwWgYgSDOrC45V/Bx2gxiEM4ja6wsk4JfcrBc9B7m&#10;mGh75SO1qc9FgLBLUEHhfZ1I6bKCDLqhrYmD920bgz7IJpe6wWuAm0qOo2giDZYcFgqs6bWg7Jxe&#10;jILPybpMd0+I74eu/dmm66mf7r+U6j92qxcQnjr/H76337SCePYMf2fC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JlubHAAAA3AAAAA8AAAAAAAAAAAAAAAAAmAIAAGRy&#10;cy9kb3ducmV2LnhtbFBLBQYAAAAABAAEAPUAAACMAwAAAAA=&#10;" path="m2,1v,1,,1,,2c1,2,1,1,,,1,,1,1,2,1xe" fillcolor="#ed1c24" stroked="f">
                  <v:path arrowok="t" o:connecttype="custom" o:connectlocs="12,6;12,18;0,0;12,6" o:connectangles="0,0,0,0"/>
                </v:shape>
                <v:shape id="Freeform 887" o:spid="_x0000_s1911" style="position:absolute;left:1866;top:443;width:18;height:30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DSscA&#10;AADcAAAADwAAAGRycy9kb3ducmV2LnhtbESPQWvCQBSE7wX/w/KE3upGDxJT1yARrWApNRpob4/s&#10;axLMvg3ZVdN/3y0Uehxm5htmmQ6mFTfqXWNZwXQSgSAurW64UnA+bZ9iEM4ja2wtk4JvcpCuRg9L&#10;TLS985Fuua9EgLBLUEHtfZdI6cqaDLqJ7YiD92V7gz7IvpK6x3uAm1bOomguDTYcFmrsKKupvORX&#10;o+CzjV/zxWxzfjvQtfx4eS+yYlco9Tge1s8gPA3+P/zX3msF8WIOv2fC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Lw0rHAAAA3AAAAA8AAAAAAAAAAAAAAAAAmAIAAGRy&#10;cy9kb3ducmV2LnhtbFBLBQYAAAAABAAEAPUAAACMAwAAAAA=&#10;" path="m3,5c2,4,1,2,,,1,,1,1,2,1v,1,,2,1,2c2,4,3,4,3,5xe" fillcolor="#ed1c24" stroked="f">
                  <v:path arrowok="t" o:connecttype="custom" o:connectlocs="18,30;0,0;12,6;18,18;18,30" o:connectangles="0,0,0,0,0"/>
                </v:shape>
                <v:shape id="Freeform 888" o:spid="_x0000_s1912" style="position:absolute;left:1772;top:437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FQcMA&#10;AADcAAAADwAAAGRycy9kb3ducmV2LnhtbESPQWsCMRSE7wX/Q3hCbzWph2q3RlFR6q24Ss+Pzevu&#10;1s1LSKJu/70RCh6HmfmGmS1624kLhdg61vA6UiCIK2darjUcD9uXKYiYkA12jknDH0VYzAdPMyyM&#10;u/KeLmWqRYZwLFBDk5IvpIxVQxbjyHni7P24YDFlGWppAl4z3HZyrNSbtNhyXmjQ07qh6lSerYbN&#10;qjx6OtmD+fw6b76DWvpfVWv9POyXHyAS9ekR/m/vjIbp+wTuZ/IR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NFQcMAAADcAAAADwAAAAAAAAAAAAAAAACYAgAAZHJzL2Rv&#10;d25yZXYueG1sUEsFBgAAAAAEAAQA9QAAAIgDAAAAAA==&#10;" path="m,2c,1,1,,2,,2,1,1,1,,2xe" fillcolor="#ed1c24" stroked="f">
                  <v:path arrowok="t" o:connecttype="custom" o:connectlocs="0,12;12,0;0,12" o:connectangles="0,0,0"/>
                </v:shape>
                <v:shape id="Freeform 889" o:spid="_x0000_s1913" style="position:absolute;left:1807;top:437;width:12;height: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+PMcMA&#10;AADcAAAADwAAAGRycy9kb3ducmV2LnhtbERPz0/CMBS+k/A/NI/EG3QYlTkoRIgYOQImwu2xPtbB&#10;+jrXyuZ/bw8mHr98v2eLzlbiRo0vHSsYjxIQxLnTJRcKPvbrYQrCB2SNlWNS8EMeFvN+b4aZdi1v&#10;6bYLhYgh7DNUYEKoMyl9bsiiH7maOHJn11gMETaF1A22MdxW8j5JnqTFkmODwZpWhvLr7tsq2H+9&#10;SncwD5fT22c7yXG5WR/TR6XuBt3LFESgLvyL/9zvWkH6HNfGM/EI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+PMcMAAADcAAAADwAAAAAAAAAAAAAAAACYAgAAZHJzL2Rv&#10;d25yZXYueG1sUEsFBgAAAAAEAAQA9QAAAIgDAAAAAA==&#10;" path="m1,1c2,1,,1,,,1,,1,1,1,1xe" fillcolor="#ed1c24" stroked="f">
                  <v:path arrowok="t" o:connecttype="custom" o:connectlocs="6,6;0,0;6,6" o:connectangles="0,0,0"/>
                </v:shape>
              </v:group>
            </w:pict>
          </mc:Fallback>
        </mc:AlternateContent>
      </w:r>
      <w:r w:rsidR="00C615E0">
        <w:t>`</w:t>
      </w:r>
      <w:r w:rsidRPr="008F1B25">
        <w:rPr>
          <w:rFonts w:ascii="Georgia" w:hAnsi="Georgia"/>
          <w:sz w:val="28"/>
        </w:rPr>
        <w:t xml:space="preserve"> </w:t>
      </w:r>
      <w:proofErr w:type="gramStart"/>
      <w:r w:rsidRPr="00EE1857">
        <w:rPr>
          <w:rFonts w:ascii="Georgia" w:hAnsi="Georgia"/>
          <w:sz w:val="28"/>
        </w:rPr>
        <w:t>of</w:t>
      </w:r>
      <w:proofErr w:type="gramEnd"/>
      <w:r w:rsidRPr="00EE1857">
        <w:rPr>
          <w:rFonts w:ascii="Georgia" w:hAnsi="Georgia"/>
          <w:sz w:val="28"/>
        </w:rPr>
        <w:t xml:space="preserve"> trust</w:t>
      </w:r>
    </w:p>
    <w:sectPr w:rsidR="008261F9" w:rsidSect="00CE3E81">
      <w:pgSz w:w="24480" w:h="15840" w:orient="landscape" w:code="3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B19DE"/>
    <w:multiLevelType w:val="hybridMultilevel"/>
    <w:tmpl w:val="007A95BA"/>
    <w:lvl w:ilvl="0" w:tplc="85EE7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1849B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F5658F"/>
    <w:multiLevelType w:val="hybridMultilevel"/>
    <w:tmpl w:val="D66EEBE6"/>
    <w:lvl w:ilvl="0" w:tplc="85EE7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1849B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6477FA"/>
    <w:multiLevelType w:val="hybridMultilevel"/>
    <w:tmpl w:val="E9307B04"/>
    <w:lvl w:ilvl="0" w:tplc="85EE7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1849B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F0B"/>
    <w:rsid w:val="000C3736"/>
    <w:rsid w:val="00125C4A"/>
    <w:rsid w:val="001303AA"/>
    <w:rsid w:val="001457ED"/>
    <w:rsid w:val="0017266A"/>
    <w:rsid w:val="00205CE6"/>
    <w:rsid w:val="002146EC"/>
    <w:rsid w:val="002F17F7"/>
    <w:rsid w:val="00313524"/>
    <w:rsid w:val="003F2264"/>
    <w:rsid w:val="0041088E"/>
    <w:rsid w:val="00453428"/>
    <w:rsid w:val="00465680"/>
    <w:rsid w:val="004E4F63"/>
    <w:rsid w:val="00593288"/>
    <w:rsid w:val="00594095"/>
    <w:rsid w:val="005D4894"/>
    <w:rsid w:val="005E6114"/>
    <w:rsid w:val="006A5F0B"/>
    <w:rsid w:val="006A6B53"/>
    <w:rsid w:val="006A767B"/>
    <w:rsid w:val="006B51D2"/>
    <w:rsid w:val="0076725C"/>
    <w:rsid w:val="007F4835"/>
    <w:rsid w:val="008261F9"/>
    <w:rsid w:val="00864D98"/>
    <w:rsid w:val="008E25C5"/>
    <w:rsid w:val="008F1B25"/>
    <w:rsid w:val="0090474E"/>
    <w:rsid w:val="009B2481"/>
    <w:rsid w:val="009F7D63"/>
    <w:rsid w:val="00A154A8"/>
    <w:rsid w:val="00AC72D8"/>
    <w:rsid w:val="00AD0776"/>
    <w:rsid w:val="00B10A52"/>
    <w:rsid w:val="00BD3259"/>
    <w:rsid w:val="00C0160B"/>
    <w:rsid w:val="00C157C8"/>
    <w:rsid w:val="00C16312"/>
    <w:rsid w:val="00C45EF2"/>
    <w:rsid w:val="00C51EA4"/>
    <w:rsid w:val="00C5585A"/>
    <w:rsid w:val="00C615E0"/>
    <w:rsid w:val="00C73699"/>
    <w:rsid w:val="00C80C07"/>
    <w:rsid w:val="00CE3E81"/>
    <w:rsid w:val="00CF4B22"/>
    <w:rsid w:val="00D25487"/>
    <w:rsid w:val="00DD2CC3"/>
    <w:rsid w:val="00DF6AB6"/>
    <w:rsid w:val="00DF79A0"/>
    <w:rsid w:val="00E91022"/>
    <w:rsid w:val="00EE1857"/>
    <w:rsid w:val="00F3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  <v:textbox inset="0,0,0,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48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89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409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F1B2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48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89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409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F1B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flores01@drury.edu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file:///\\angler99\Inkd_G\pressp0509%20(INKD)\2_In_Progress\venkatesh\072809\chilbert_insurance_news_hf_h_17x11\bgtexture.jpg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hyperlink" Target="mailto:aflores01@drury.edu" TargetMode="Externa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ma\AppData\Roaming\Microsoft\Templates\Inkd_GenInsurNewsletter_Bac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001DF-2EE7-4527-9AEA-20C745A810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90DD4D-F287-48F3-B317-285012785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Inkd_GenInsurNewsletter_Back</Template>
  <TotalTime>93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chilbert_insurance_news_hf_h_17x11</vt:lpstr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chilbert_insurance_news_hf_h_17x11</dc:title>
  <dc:creator>Alma</dc:creator>
  <cp:lastModifiedBy>Alma</cp:lastModifiedBy>
  <cp:revision>5</cp:revision>
  <dcterms:created xsi:type="dcterms:W3CDTF">2012-10-16T05:16:00Z</dcterms:created>
  <dcterms:modified xsi:type="dcterms:W3CDTF">2012-10-16T06:51:00Z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TC018744209991</vt:lpwstr>
  </property>
</Properties>
</file>