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0AED8" w14:textId="31010E3C" w:rsidR="00D87C9A" w:rsidRDefault="00590FB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E0653E" wp14:editId="1E98CE06">
                <wp:simplePos x="0" y="0"/>
                <wp:positionH relativeFrom="page">
                  <wp:posOffset>6578600</wp:posOffset>
                </wp:positionH>
                <wp:positionV relativeFrom="page">
                  <wp:posOffset>6397625</wp:posOffset>
                </wp:positionV>
                <wp:extent cx="3025775" cy="1141730"/>
                <wp:effectExtent l="0" t="0" r="0" b="1270"/>
                <wp:wrapTight wrapText="bothSides">
                  <wp:wrapPolygon edited="0">
                    <wp:start x="0" y="0"/>
                    <wp:lineTo x="0" y="21143"/>
                    <wp:lineTo x="21396" y="21143"/>
                    <wp:lineTo x="21396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D3AEA9" w14:textId="77777777" w:rsidR="003A5D6D" w:rsidRPr="00C91EF8" w:rsidRDefault="00590FBC" w:rsidP="00590FBC">
                            <w:pPr>
                              <w:pStyle w:val="Title-Dark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Shark attacks, Jellyfish attacks, Rip Currents, and Harmful Algae Blooms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518pt;margin-top:503.75pt;width:238.25pt;height:89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" filled="f" stroked="f">
                <v:textbox inset="0,0,3.6pt,0">
                  <w:txbxContent>
                    <w:p w14:paraId="67D3AEA9" w14:textId="77777777" w:rsidR="003A5D6D" w:rsidRPr="00C91EF8" w:rsidRDefault="00590FBC" w:rsidP="00590FBC">
                      <w:pPr>
                        <w:pStyle w:val="Title-Dark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Shark attacks, Jellyfish attacks, Rip Currents, and Harmful Algae Blooms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65C36">
        <w:rPr>
          <w:noProof/>
        </w:rPr>
        <w:drawing>
          <wp:anchor distT="0" distB="0" distL="114300" distR="114300" simplePos="0" relativeHeight="251705353" behindDoc="0" locked="0" layoutInCell="1" allowOverlap="1" wp14:anchorId="67246F21" wp14:editId="7BC8329B">
            <wp:simplePos x="0" y="0"/>
            <wp:positionH relativeFrom="page">
              <wp:posOffset>34925</wp:posOffset>
            </wp:positionH>
            <wp:positionV relativeFrom="page">
              <wp:posOffset>5562600</wp:posOffset>
            </wp:positionV>
            <wp:extent cx="3601720" cy="2247900"/>
            <wp:effectExtent l="0" t="0" r="0" b="0"/>
            <wp:wrapThrough wrapText="bothSides">
              <wp:wrapPolygon edited="0">
                <wp:start x="9444" y="2929"/>
                <wp:lineTo x="8835" y="7322"/>
                <wp:lineTo x="762" y="9519"/>
                <wp:lineTo x="609" y="10983"/>
                <wp:lineTo x="1219" y="11227"/>
                <wp:lineTo x="2437" y="15132"/>
                <wp:lineTo x="2133" y="17085"/>
                <wp:lineTo x="3047" y="17085"/>
                <wp:lineTo x="13557" y="16597"/>
                <wp:lineTo x="15233" y="16353"/>
                <wp:lineTo x="15080" y="15132"/>
                <wp:lineTo x="17213" y="11227"/>
                <wp:lineTo x="18889" y="10007"/>
                <wp:lineTo x="19650" y="8298"/>
                <wp:lineTo x="19193" y="7078"/>
                <wp:lineTo x="14928" y="5369"/>
                <wp:lineTo x="10358" y="2929"/>
                <wp:lineTo x="9444" y="2929"/>
              </wp:wrapPolygon>
            </wp:wrapThrough>
            <wp:docPr id="10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7744" y1="30619" x2="88923" y2="38599"/>
                                  <a14:foregroundMark x1="79319" y1="30782" x2="85620" y2="33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4C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4EFE03" wp14:editId="70993A1B">
                <wp:simplePos x="0" y="0"/>
                <wp:positionH relativeFrom="page">
                  <wp:posOffset>685800</wp:posOffset>
                </wp:positionH>
                <wp:positionV relativeFrom="page">
                  <wp:posOffset>1803400</wp:posOffset>
                </wp:positionV>
                <wp:extent cx="2286000" cy="4292600"/>
                <wp:effectExtent l="0" t="0" r="0" b="0"/>
                <wp:wrapThrough wrapText="bothSides">
                  <wp:wrapPolygon edited="0">
                    <wp:start x="240" y="128"/>
                    <wp:lineTo x="240" y="21344"/>
                    <wp:lineTo x="21120" y="21344"/>
                    <wp:lineTo x="21120" y="128"/>
                    <wp:lineTo x="240" y="128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4292600"/>
                          <a:chOff x="0" y="0"/>
                          <a:chExt cx="2286000" cy="4292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0" cy="4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91440"/>
                            <a:ext cx="210312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26444A7B" w14:textId="77777777" w:rsidR="003A5D6D" w:rsidRDefault="003A5D6D" w:rsidP="00C65C36">
                              <w:pPr>
                                <w:pStyle w:val="BodyText"/>
                                <w:jc w:val="left"/>
                              </w:pPr>
                              <w:r>
                                <w:t>When trying to recognize the presence of sharks, look for:</w:t>
                              </w:r>
                            </w:p>
                            <w:p w14:paraId="24EA14A5" w14:textId="77777777" w:rsidR="003A5D6D" w:rsidRDefault="003A5D6D" w:rsidP="00C65C36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jc w:val="left"/>
                              </w:pPr>
                              <w:r>
                                <w:t>Seals and dolphins</w:t>
                              </w:r>
                              <w:r>
                                <w:sym w:font="Wingdings" w:char="F0E0"/>
                              </w:r>
                              <w:r>
                                <w:t>these creatures are the prey for sharks</w:t>
                              </w:r>
                            </w:p>
                            <w:p w14:paraId="4326CE1D" w14:textId="77777777" w:rsidR="003A5D6D" w:rsidRDefault="003A5D6D" w:rsidP="00C65C36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jc w:val="left"/>
                              </w:pPr>
                              <w:r>
                                <w:t>Sharks feed at night, dusk and dawn</w:t>
                              </w:r>
                            </w:p>
                            <w:p w14:paraId="42BE1603" w14:textId="77777777" w:rsidR="003A5D6D" w:rsidRDefault="003A5D6D" w:rsidP="00C65C36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jc w:val="left"/>
                              </w:pPr>
                              <w:r>
                                <w:t>Warning signs on the beaches</w:t>
                              </w:r>
                            </w:p>
                            <w:p w14:paraId="115F4503" w14:textId="77777777" w:rsidR="003A5D6D" w:rsidRDefault="003A5D6D" w:rsidP="00C65C36">
                              <w:pPr>
                                <w:pStyle w:val="BodyText"/>
                                <w:jc w:val="left"/>
                              </w:pPr>
                              <w:r>
                                <w:t>If there is an attack by a shark:</w:t>
                              </w:r>
                            </w:p>
                            <w:p w14:paraId="0EE7485A" w14:textId="77777777" w:rsidR="003A5D6D" w:rsidRDefault="003A5D6D" w:rsidP="00C65C36">
                              <w:pPr>
                                <w:pStyle w:val="BodyText"/>
                                <w:numPr>
                                  <w:ilvl w:val="0"/>
                                  <w:numId w:val="6"/>
                                </w:numPr>
                                <w:jc w:val="left"/>
                              </w:pPr>
                              <w:r>
                                <w:t>Remove victim for the water immediately</w:t>
                              </w:r>
                            </w:p>
                            <w:p w14:paraId="59CF6A61" w14:textId="77777777" w:rsidR="003A5D6D" w:rsidRDefault="003A5D6D" w:rsidP="00C65C36">
                              <w:pPr>
                                <w:pStyle w:val="BodyText"/>
                                <w:numPr>
                                  <w:ilvl w:val="0"/>
                                  <w:numId w:val="6"/>
                                </w:numPr>
                                <w:jc w:val="left"/>
                              </w:pPr>
                              <w:r>
                                <w:t>Place direct pressure on wound</w:t>
                              </w:r>
                            </w:p>
                            <w:p w14:paraId="0530E23C" w14:textId="77777777" w:rsidR="003A5D6D" w:rsidRDefault="003A5D6D" w:rsidP="00C65C36">
                              <w:pPr>
                                <w:pStyle w:val="BodyText"/>
                                <w:numPr>
                                  <w:ilvl w:val="0"/>
                                  <w:numId w:val="6"/>
                                </w:numPr>
                                <w:jc w:val="left"/>
                              </w:pPr>
                              <w:r>
                                <w:t xml:space="preserve">Provide warmth </w:t>
                              </w:r>
                            </w:p>
                            <w:p w14:paraId="3F63C6DA" w14:textId="77777777" w:rsidR="003A5D6D" w:rsidRDefault="003A5D6D" w:rsidP="00C65C36">
                              <w:pPr>
                                <w:pStyle w:val="BodyText"/>
                                <w:numPr>
                                  <w:ilvl w:val="0"/>
                                  <w:numId w:val="6"/>
                                </w:numPr>
                                <w:jc w:val="left"/>
                              </w:pPr>
                              <w:r>
                                <w:t>Do not move victim unnecessarily</w:t>
                              </w:r>
                            </w:p>
                            <w:p w14:paraId="71D075BB" w14:textId="77777777" w:rsidR="003A5D6D" w:rsidRDefault="003A5D6D" w:rsidP="00C65C36">
                              <w:pPr>
                                <w:pStyle w:val="BodyText"/>
                                <w:numPr>
                                  <w:ilvl w:val="0"/>
                                  <w:numId w:val="6"/>
                                </w:numPr>
                                <w:jc w:val="left"/>
                              </w:pPr>
                              <w:r>
                                <w:t xml:space="preserve">Find immediate medical attention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90220"/>
                            <a:ext cx="210312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1061085"/>
                            <a:ext cx="210312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471295"/>
                            <a:ext cx="210312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881505"/>
                            <a:ext cx="210312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118995"/>
                            <a:ext cx="210312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2528570"/>
                            <a:ext cx="210312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2938780"/>
                            <a:ext cx="210312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3187700"/>
                            <a:ext cx="210312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3597275"/>
                            <a:ext cx="21031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3769995"/>
                            <a:ext cx="210312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7" style="position:absolute;margin-left:54pt;margin-top:142pt;width:180pt;height:338pt;z-index:251659264;mso-position-horizontal-relative:page;mso-position-vertical-relative:page" coordsize="2286000,4292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" mv:complextextbox="1">
                <v:shape id="Text Box 5" o:spid="_x0000_s1028" type="#_x0000_t202" style="position:absolute;width:2286000;height:4292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zQxwQAA&#10;ANsAAAAPAAAAZHJzL2Rvd25yZXYueG1sRI9Pi8IwFMTvwn6H8Ba8aboqItUosrjoSfx7fzTPtpq8&#10;lCZr67c3guBxmJnfMLNFa424U+1Lxwp++gkI4szpknMFp+NfbwLCB2SNxjEpeJCHxfyrM8NUu4b3&#10;dD+EXEQI+xQVFCFUqZQ+K8ii77uKOHoXV1sMUda51DU2EW6NHCTJWFosOS4UWNFvQdnt8G8VrPXw&#10;alaZXW9Xu31wl/w8OTdGqe53u5yCCNSGT/jd3mgFgxG8vsQfIO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Vc0McEAAADbAAAADwAAAAAAAAAAAAAAAACXAgAAZHJzL2Rvd25y&#10;ZXYueG1sUEsFBgAAAAAEAAQA9QAAAIUDAAAAAA==&#10;" mv:complextextbox="1" filled="f" stroked="f">
                  <v:textbox inset=",7.2pt,,7.2pt"/>
                </v:shape>
                <v:shape id="Text Box 5" o:spid="_x0000_s1029" type="#_x0000_t202" style="position:absolute;left:91440;top:91440;width:2103120;height:400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>
                      <w:p w14:paraId="26444A7B" w14:textId="77777777" w:rsidR="003A5D6D" w:rsidRDefault="003A5D6D" w:rsidP="00C65C36">
                        <w:pPr>
                          <w:pStyle w:val="BodyText"/>
                          <w:jc w:val="left"/>
                        </w:pPr>
                        <w:r>
                          <w:t>When trying to recognize the presence of sharks, look for:</w:t>
                        </w:r>
                      </w:p>
                      <w:p w14:paraId="24EA14A5" w14:textId="77777777" w:rsidR="003A5D6D" w:rsidRDefault="003A5D6D" w:rsidP="00C65C36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jc w:val="left"/>
                        </w:pPr>
                        <w:r>
                          <w:t>Seals and dolphins</w:t>
                        </w:r>
                        <w:r>
                          <w:sym w:font="Wingdings" w:char="F0E0"/>
                        </w:r>
                        <w:r>
                          <w:t>these creatures are the prey for sharks</w:t>
                        </w:r>
                      </w:p>
                      <w:p w14:paraId="4326CE1D" w14:textId="77777777" w:rsidR="003A5D6D" w:rsidRDefault="003A5D6D" w:rsidP="00C65C36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jc w:val="left"/>
                        </w:pPr>
                        <w:r>
                          <w:t>Sharks feed at night, dusk and dawn</w:t>
                        </w:r>
                      </w:p>
                      <w:p w14:paraId="42BE1603" w14:textId="77777777" w:rsidR="003A5D6D" w:rsidRDefault="003A5D6D" w:rsidP="00C65C36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jc w:val="left"/>
                        </w:pPr>
                        <w:r>
                          <w:t>Warning signs on the beaches</w:t>
                        </w:r>
                      </w:p>
                      <w:p w14:paraId="115F4503" w14:textId="77777777" w:rsidR="003A5D6D" w:rsidRDefault="003A5D6D" w:rsidP="00C65C36">
                        <w:pPr>
                          <w:pStyle w:val="BodyText"/>
                          <w:jc w:val="left"/>
                        </w:pPr>
                        <w:r>
                          <w:t>If there is an attack by a shark:</w:t>
                        </w:r>
                      </w:p>
                      <w:p w14:paraId="0EE7485A" w14:textId="77777777" w:rsidR="003A5D6D" w:rsidRDefault="003A5D6D" w:rsidP="00C65C36">
                        <w:pPr>
                          <w:pStyle w:val="BodyText"/>
                          <w:numPr>
                            <w:ilvl w:val="0"/>
                            <w:numId w:val="6"/>
                          </w:numPr>
                          <w:jc w:val="left"/>
                        </w:pPr>
                        <w:r>
                          <w:t>Remove victim for the water immediately</w:t>
                        </w:r>
                      </w:p>
                      <w:p w14:paraId="59CF6A61" w14:textId="77777777" w:rsidR="003A5D6D" w:rsidRDefault="003A5D6D" w:rsidP="00C65C36">
                        <w:pPr>
                          <w:pStyle w:val="BodyText"/>
                          <w:numPr>
                            <w:ilvl w:val="0"/>
                            <w:numId w:val="6"/>
                          </w:numPr>
                          <w:jc w:val="left"/>
                        </w:pPr>
                        <w:r>
                          <w:t>Place direct pressure on wound</w:t>
                        </w:r>
                      </w:p>
                      <w:p w14:paraId="0530E23C" w14:textId="77777777" w:rsidR="003A5D6D" w:rsidRDefault="003A5D6D" w:rsidP="00C65C36">
                        <w:pPr>
                          <w:pStyle w:val="BodyText"/>
                          <w:numPr>
                            <w:ilvl w:val="0"/>
                            <w:numId w:val="6"/>
                          </w:numPr>
                          <w:jc w:val="left"/>
                        </w:pPr>
                        <w:r>
                          <w:t xml:space="preserve">Provide warmth </w:t>
                        </w:r>
                      </w:p>
                      <w:p w14:paraId="3F63C6DA" w14:textId="77777777" w:rsidR="003A5D6D" w:rsidRDefault="003A5D6D" w:rsidP="00C65C36">
                        <w:pPr>
                          <w:pStyle w:val="BodyText"/>
                          <w:numPr>
                            <w:ilvl w:val="0"/>
                            <w:numId w:val="6"/>
                          </w:numPr>
                          <w:jc w:val="left"/>
                        </w:pPr>
                        <w:r>
                          <w:t>Do not move victim unnecessarily</w:t>
                        </w:r>
                      </w:p>
                      <w:p w14:paraId="71D075BB" w14:textId="77777777" w:rsidR="003A5D6D" w:rsidRDefault="003A5D6D" w:rsidP="00C65C36">
                        <w:pPr>
                          <w:pStyle w:val="BodyText"/>
                          <w:numPr>
                            <w:ilvl w:val="0"/>
                            <w:numId w:val="6"/>
                          </w:numPr>
                          <w:jc w:val="left"/>
                        </w:pPr>
                        <w:r>
                          <w:t xml:space="preserve">Find immediate medical attention </w:t>
                        </w:r>
                      </w:p>
                    </w:txbxContent>
                  </v:textbox>
                </v:shape>
                <v:shape id="Text Box 6" o:spid="_x0000_s1030" type="#_x0000_t202" style="position:absolute;left:91440;top:490220;width:2103120;height:5721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1" type="#_x0000_t202" style="position:absolute;left:91440;top:1061085;width:2103120;height:41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2" type="#_x0000_t202" style="position:absolute;left:91440;top:1471295;width:2103120;height:41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_x0000_s1033" inset="0,0,0,0">
                    <w:txbxContent/>
                  </v:textbox>
                </v:shape>
                <v:shape id="_x0000_s1033" type="#_x0000_t202" style="position:absolute;left:91440;top:1881505;width:2103120;height:238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_x0000_s1034" inset="0,0,0,0">
                    <w:txbxContent/>
                  </v:textbox>
                </v:shape>
                <v:shape id="_x0000_s1034" type="#_x0000_t202" style="position:absolute;left:91440;top:2118995;width:2103120;height:410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5" type="#_x0000_t202" style="position:absolute;left:91440;top:2528570;width:2103120;height:41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6" type="#_x0000_t202" style="position:absolute;left:91440;top:2938780;width:2103120;height:250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7" type="#_x0000_t202" style="position:absolute;left:91440;top:3187700;width:2103120;height:410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8" type="#_x0000_t202" style="position:absolute;left:91440;top:3597275;width:2103120;height:173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39" type="#_x0000_t202" style="position:absolute;left:91440;top:3769995;width:2103120;height:238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65C3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9FEB03" wp14:editId="12E7810F">
                <wp:simplePos x="0" y="0"/>
                <wp:positionH relativeFrom="page">
                  <wp:posOffset>685800</wp:posOffset>
                </wp:positionH>
                <wp:positionV relativeFrom="page">
                  <wp:posOffset>1146175</wp:posOffset>
                </wp:positionV>
                <wp:extent cx="2286000" cy="724535"/>
                <wp:effectExtent l="0" t="0" r="0" b="0"/>
                <wp:wrapTight wrapText="bothSides">
                  <wp:wrapPolygon edited="0">
                    <wp:start x="240" y="757"/>
                    <wp:lineTo x="240" y="19688"/>
                    <wp:lineTo x="21120" y="19688"/>
                    <wp:lineTo x="21120" y="757"/>
                    <wp:lineTo x="240" y="757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AF4087" w14:textId="77777777" w:rsidR="003A5D6D" w:rsidRPr="00C65C36" w:rsidRDefault="003A5D6D" w:rsidP="00D87C9A">
                            <w:pPr>
                              <w:pStyle w:val="Heading3"/>
                              <w:rPr>
                                <w:sz w:val="48"/>
                                <w:szCs w:val="48"/>
                              </w:rPr>
                            </w:pPr>
                            <w:r w:rsidRPr="00C65C36">
                              <w:rPr>
                                <w:sz w:val="48"/>
                                <w:szCs w:val="48"/>
                              </w:rPr>
                              <w:t xml:space="preserve">Sharks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54pt;margin-top:90.25pt;width:180pt;height:57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" filled="f" stroked="f">
                <v:textbox inset=",7.2pt,,7.2pt">
                  <w:txbxContent>
                    <w:p w14:paraId="20AF4087" w14:textId="77777777" w:rsidR="003A5D6D" w:rsidRPr="00C65C36" w:rsidRDefault="003A5D6D" w:rsidP="00D87C9A">
                      <w:pPr>
                        <w:pStyle w:val="Heading3"/>
                        <w:rPr>
                          <w:sz w:val="48"/>
                          <w:szCs w:val="48"/>
                        </w:rPr>
                      </w:pPr>
                      <w:r w:rsidRPr="00C65C36">
                        <w:rPr>
                          <w:sz w:val="48"/>
                          <w:szCs w:val="48"/>
                        </w:rPr>
                        <w:t xml:space="preserve">Sharks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EF8">
        <w:rPr>
          <w:noProof/>
        </w:rPr>
        <w:drawing>
          <wp:anchor distT="0" distB="0" distL="114300" distR="114300" simplePos="0" relativeHeight="251657215" behindDoc="0" locked="0" layoutInCell="1" allowOverlap="1" wp14:anchorId="6469CEF9" wp14:editId="564EDBEA">
            <wp:simplePos x="0" y="0"/>
            <wp:positionH relativeFrom="page">
              <wp:posOffset>3776345</wp:posOffset>
            </wp:positionH>
            <wp:positionV relativeFrom="page">
              <wp:posOffset>4890770</wp:posOffset>
            </wp:positionV>
            <wp:extent cx="2567940" cy="2482215"/>
            <wp:effectExtent l="127000" t="76200" r="99060" b="108585"/>
            <wp:wrapThrough wrapText="bothSides">
              <wp:wrapPolygon edited="0">
                <wp:start x="1923" y="-663"/>
                <wp:lineTo x="-1068" y="-221"/>
                <wp:lineTo x="-1068" y="20556"/>
                <wp:lineTo x="0" y="20998"/>
                <wp:lineTo x="855" y="21882"/>
                <wp:lineTo x="1068" y="22324"/>
                <wp:lineTo x="20083" y="22324"/>
                <wp:lineTo x="20297" y="21882"/>
                <wp:lineTo x="21365" y="20998"/>
                <wp:lineTo x="22220" y="17682"/>
                <wp:lineTo x="22220" y="3094"/>
                <wp:lineTo x="19442" y="-221"/>
                <wp:lineTo x="19228" y="-663"/>
                <wp:lineTo x="1923" y="-663"/>
              </wp:wrapPolygon>
            </wp:wrapThrough>
            <wp:docPr id="10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7" t="16675" r="21755" b="-1418"/>
                    <a:stretch/>
                  </pic:blipFill>
                  <pic:spPr bwMode="auto">
                    <a:xfrm>
                      <a:off x="0" y="0"/>
                      <a:ext cx="2567940" cy="2482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EF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D4FA50" wp14:editId="2A577414">
                <wp:simplePos x="0" y="0"/>
                <wp:positionH relativeFrom="page">
                  <wp:posOffset>3636645</wp:posOffset>
                </wp:positionH>
                <wp:positionV relativeFrom="page">
                  <wp:posOffset>1489075</wp:posOffset>
                </wp:positionV>
                <wp:extent cx="2286000" cy="3810635"/>
                <wp:effectExtent l="0" t="0" r="0" b="0"/>
                <wp:wrapTight wrapText="bothSides">
                  <wp:wrapPolygon edited="0">
                    <wp:start x="240" y="144"/>
                    <wp:lineTo x="240" y="21308"/>
                    <wp:lineTo x="21120" y="21308"/>
                    <wp:lineTo x="21120" y="144"/>
                    <wp:lineTo x="240" y="144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81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A0A6828" w14:textId="77777777" w:rsidR="003A5D6D" w:rsidRDefault="003A5D6D" w:rsidP="00C91EF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Use appropriate dialectic and tone to keep victim calm</w:t>
                            </w:r>
                          </w:p>
                          <w:p w14:paraId="1C4A89D2" w14:textId="77777777" w:rsidR="003A5D6D" w:rsidRDefault="003A5D6D" w:rsidP="00C91EF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Display your confidence</w:t>
                            </w:r>
                          </w:p>
                          <w:p w14:paraId="7295F51C" w14:textId="77777777" w:rsidR="003A5D6D" w:rsidRDefault="003A5D6D" w:rsidP="00C91EF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Effectively use Uncertainty Reduction Theory</w:t>
                            </w:r>
                          </w:p>
                          <w:p w14:paraId="7DE9195F" w14:textId="77777777" w:rsidR="003A5D6D" w:rsidRDefault="003A5D6D" w:rsidP="00C91EF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Communication with the surrounding people</w:t>
                            </w:r>
                          </w:p>
                          <w:p w14:paraId="727F486C" w14:textId="77777777" w:rsidR="003A5D6D" w:rsidRDefault="003A5D6D" w:rsidP="00C91EF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Keep the communication environment of all participants in the situation under control</w:t>
                            </w:r>
                          </w:p>
                          <w:p w14:paraId="180A3B44" w14:textId="77777777" w:rsidR="003A5D6D" w:rsidRDefault="003A5D6D" w:rsidP="00C91EF8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jc w:val="left"/>
                            </w:pPr>
                            <w:r>
                              <w:t xml:space="preserve">Directly get lifeguard </w:t>
                            </w:r>
                          </w:p>
                          <w:p w14:paraId="5B90660F" w14:textId="77777777" w:rsidR="003A5D6D" w:rsidRPr="00154451" w:rsidRDefault="003A5D6D" w:rsidP="00C91EF8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jc w:val="left"/>
                            </w:pPr>
                            <w:r>
                              <w:t>Directly call 911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1" type="#_x0000_t202" style="position:absolute;margin-left:286.35pt;margin-top:117.25pt;width:180pt;height:300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" mv:complextextbox="1" filled="f" stroked="f">
                <v:textbox inset=",7.2pt,,7.2pt">
                  <w:txbxContent>
                    <w:p w14:paraId="1A0A6828" w14:textId="77777777" w:rsidR="003A5D6D" w:rsidRDefault="003A5D6D" w:rsidP="00C91EF8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Use appropriate dialectic and tone to keep victim calm</w:t>
                      </w:r>
                    </w:p>
                    <w:p w14:paraId="1C4A89D2" w14:textId="77777777" w:rsidR="003A5D6D" w:rsidRDefault="003A5D6D" w:rsidP="00C91EF8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Display your confidence</w:t>
                      </w:r>
                    </w:p>
                    <w:p w14:paraId="7295F51C" w14:textId="77777777" w:rsidR="003A5D6D" w:rsidRDefault="003A5D6D" w:rsidP="00C91EF8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Effectively use Uncertainty Reduction Theory</w:t>
                      </w:r>
                    </w:p>
                    <w:p w14:paraId="7DE9195F" w14:textId="77777777" w:rsidR="003A5D6D" w:rsidRDefault="003A5D6D" w:rsidP="00C91EF8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Communication with the surrounding people</w:t>
                      </w:r>
                    </w:p>
                    <w:p w14:paraId="727F486C" w14:textId="77777777" w:rsidR="003A5D6D" w:rsidRDefault="003A5D6D" w:rsidP="00C91EF8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Keep the communication environment of all participants in the situation under control</w:t>
                      </w:r>
                    </w:p>
                    <w:p w14:paraId="180A3B44" w14:textId="77777777" w:rsidR="003A5D6D" w:rsidRDefault="003A5D6D" w:rsidP="00C91EF8">
                      <w:pPr>
                        <w:pStyle w:val="BodyText"/>
                        <w:numPr>
                          <w:ilvl w:val="1"/>
                          <w:numId w:val="3"/>
                        </w:numPr>
                        <w:jc w:val="left"/>
                      </w:pPr>
                      <w:r>
                        <w:t xml:space="preserve">Directly get lifeguard </w:t>
                      </w:r>
                    </w:p>
                    <w:p w14:paraId="5B90660F" w14:textId="77777777" w:rsidR="003A5D6D" w:rsidRPr="00154451" w:rsidRDefault="003A5D6D" w:rsidP="00C91EF8">
                      <w:pPr>
                        <w:pStyle w:val="BodyText"/>
                        <w:numPr>
                          <w:ilvl w:val="1"/>
                          <w:numId w:val="3"/>
                        </w:numPr>
                        <w:jc w:val="left"/>
                      </w:pPr>
                      <w:r>
                        <w:t>Directly call 911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EF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09798C" wp14:editId="780CF575">
                <wp:simplePos x="0" y="0"/>
                <wp:positionH relativeFrom="page">
                  <wp:posOffset>3776345</wp:posOffset>
                </wp:positionH>
                <wp:positionV relativeFrom="page">
                  <wp:posOffset>739140</wp:posOffset>
                </wp:positionV>
                <wp:extent cx="2286000" cy="749935"/>
                <wp:effectExtent l="0" t="0" r="0" b="0"/>
                <wp:wrapTight wrapText="bothSides">
                  <wp:wrapPolygon edited="0">
                    <wp:start x="240" y="732"/>
                    <wp:lineTo x="240" y="19753"/>
                    <wp:lineTo x="21120" y="19753"/>
                    <wp:lineTo x="21120" y="732"/>
                    <wp:lineTo x="240" y="732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310E70" w14:textId="77777777" w:rsidR="003A5D6D" w:rsidRPr="00154451" w:rsidRDefault="003A5D6D" w:rsidP="00D87C9A">
                            <w:pPr>
                              <w:pStyle w:val="Heading2"/>
                            </w:pPr>
                            <w:r>
                              <w:t>Communicate attacks effectively…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margin-left:297.35pt;margin-top:58.2pt;width:180pt;height:59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" filled="f" stroked="f">
                <v:textbox inset=",7.2pt,,7.2pt">
                  <w:txbxContent>
                    <w:p w14:paraId="4A310E70" w14:textId="77777777" w:rsidR="003A5D6D" w:rsidRPr="00154451" w:rsidRDefault="003A5D6D" w:rsidP="00D87C9A">
                      <w:pPr>
                        <w:pStyle w:val="Heading2"/>
                      </w:pPr>
                      <w:r>
                        <w:t>Communicate attacks effectively…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EF8">
        <w:rPr>
          <w:noProof/>
        </w:rPr>
        <w:drawing>
          <wp:anchor distT="0" distB="0" distL="114300" distR="114300" simplePos="0" relativeHeight="251703305" behindDoc="0" locked="0" layoutInCell="1" allowOverlap="1" wp14:anchorId="2F6138B4" wp14:editId="243193AC">
            <wp:simplePos x="0" y="0"/>
            <wp:positionH relativeFrom="page">
              <wp:posOffset>7677785</wp:posOffset>
            </wp:positionH>
            <wp:positionV relativeFrom="page">
              <wp:posOffset>2995930</wp:posOffset>
            </wp:positionV>
            <wp:extent cx="1908810" cy="1315720"/>
            <wp:effectExtent l="0" t="0" r="0" b="5080"/>
            <wp:wrapThrough wrapText="bothSides">
              <wp:wrapPolygon edited="0">
                <wp:start x="7473" y="0"/>
                <wp:lineTo x="4886" y="1251"/>
                <wp:lineTo x="287" y="5421"/>
                <wp:lineTo x="0" y="8340"/>
                <wp:lineTo x="0" y="15012"/>
                <wp:lineTo x="5174" y="20432"/>
                <wp:lineTo x="7473" y="21266"/>
                <wp:lineTo x="13796" y="21266"/>
                <wp:lineTo x="16096" y="20432"/>
                <wp:lineTo x="21269" y="15012"/>
                <wp:lineTo x="21269" y="8340"/>
                <wp:lineTo x="20982" y="5838"/>
                <wp:lineTo x="16383" y="1251"/>
                <wp:lineTo x="13796" y="0"/>
                <wp:lineTo x="7473" y="0"/>
              </wp:wrapPolygon>
            </wp:wrapThrough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15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EF8">
        <w:rPr>
          <w:noProof/>
        </w:rPr>
        <w:drawing>
          <wp:anchor distT="0" distB="0" distL="114300" distR="114300" simplePos="0" relativeHeight="251701257" behindDoc="0" locked="0" layoutInCell="1" allowOverlap="1" wp14:anchorId="2061AC94" wp14:editId="1CFB053A">
            <wp:simplePos x="0" y="0"/>
            <wp:positionH relativeFrom="page">
              <wp:posOffset>6344285</wp:posOffset>
            </wp:positionH>
            <wp:positionV relativeFrom="page">
              <wp:posOffset>2347595</wp:posOffset>
            </wp:positionV>
            <wp:extent cx="1805940" cy="1207135"/>
            <wp:effectExtent l="0" t="0" r="0" b="12065"/>
            <wp:wrapThrough wrapText="bothSides">
              <wp:wrapPolygon edited="0">
                <wp:start x="0" y="0"/>
                <wp:lineTo x="0" y="21361"/>
                <wp:lineTo x="21266" y="21361"/>
                <wp:lineTo x="21266" y="0"/>
                <wp:lineTo x="0" y="0"/>
              </wp:wrapPolygon>
            </wp:wrapThrough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EF8">
        <w:rPr>
          <w:noProof/>
        </w:rPr>
        <w:drawing>
          <wp:anchor distT="0" distB="0" distL="114300" distR="114300" simplePos="0" relativeHeight="251699209" behindDoc="0" locked="0" layoutInCell="1" allowOverlap="1" wp14:anchorId="0271D294" wp14:editId="65045072">
            <wp:simplePos x="0" y="0"/>
            <wp:positionH relativeFrom="page">
              <wp:posOffset>7302500</wp:posOffset>
            </wp:positionH>
            <wp:positionV relativeFrom="page">
              <wp:posOffset>1511935</wp:posOffset>
            </wp:positionV>
            <wp:extent cx="2222500" cy="1244600"/>
            <wp:effectExtent l="0" t="0" r="12700" b="0"/>
            <wp:wrapThrough wrapText="bothSides">
              <wp:wrapPolygon edited="0">
                <wp:start x="0" y="0"/>
                <wp:lineTo x="0" y="21159"/>
                <wp:lineTo x="987" y="21159"/>
                <wp:lineTo x="20489" y="21159"/>
                <wp:lineTo x="21477" y="21159"/>
                <wp:lineTo x="21477" y="0"/>
                <wp:lineTo x="0" y="0"/>
              </wp:wrapPolygon>
            </wp:wrapThrough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4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EF8">
        <w:rPr>
          <w:noProof/>
        </w:rPr>
        <w:drawing>
          <wp:anchor distT="0" distB="0" distL="114300" distR="114300" simplePos="0" relativeHeight="251697161" behindDoc="0" locked="0" layoutInCell="1" allowOverlap="1" wp14:anchorId="42CC9B03" wp14:editId="718EFF1A">
            <wp:simplePos x="0" y="0"/>
            <wp:positionH relativeFrom="page">
              <wp:posOffset>6692900</wp:posOffset>
            </wp:positionH>
            <wp:positionV relativeFrom="page">
              <wp:posOffset>724535</wp:posOffset>
            </wp:positionV>
            <wp:extent cx="1836420" cy="1146175"/>
            <wp:effectExtent l="25400" t="0" r="17780" b="377825"/>
            <wp:wrapThrough wrapText="bothSides">
              <wp:wrapPolygon edited="0">
                <wp:start x="-299" y="0"/>
                <wp:lineTo x="-299" y="28242"/>
                <wp:lineTo x="21510" y="28242"/>
                <wp:lineTo x="21510" y="0"/>
                <wp:lineTo x="-299" y="0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46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EF8">
        <w:rPr>
          <w:noProof/>
        </w:rPr>
        <mc:AlternateContent>
          <mc:Choice Requires="wps">
            <w:drawing>
              <wp:anchor distT="0" distB="0" distL="114300" distR="114300" simplePos="0" relativeHeight="251695113" behindDoc="0" locked="0" layoutInCell="1" allowOverlap="1" wp14:anchorId="0E75EA3B" wp14:editId="15DD728C">
                <wp:simplePos x="0" y="0"/>
                <wp:positionH relativeFrom="page">
                  <wp:posOffset>7222490</wp:posOffset>
                </wp:positionH>
                <wp:positionV relativeFrom="page">
                  <wp:posOffset>5384800</wp:posOffset>
                </wp:positionV>
                <wp:extent cx="2045970" cy="609600"/>
                <wp:effectExtent l="0" t="0" r="0" b="0"/>
                <wp:wrapThrough wrapText="bothSides">
                  <wp:wrapPolygon edited="0">
                    <wp:start x="268" y="0"/>
                    <wp:lineTo x="268" y="20700"/>
                    <wp:lineTo x="20916" y="20700"/>
                    <wp:lineTo x="20916" y="0"/>
                    <wp:lineTo x="268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97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189F1" w14:textId="77777777" w:rsidR="003A5D6D" w:rsidRDefault="003A5D6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 prepared before it  </w:t>
                            </w:r>
                          </w:p>
                          <w:p w14:paraId="45A5B040" w14:textId="77777777" w:rsidR="003A5D6D" w:rsidRPr="00C91EF8" w:rsidRDefault="003A5D6D" w:rsidP="00C91EF8">
                            <w:pPr>
                              <w:ind w:firstLine="72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happens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568.7pt;margin-top:424pt;width:161.1pt;height:48pt;z-index:25169511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LAY9UCAAAf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" mv:complextextbox="1" filled="f" stroked="f">
                <v:textbox>
                  <w:txbxContent>
                    <w:p w14:paraId="14D189F1" w14:textId="77777777" w:rsidR="003A5D6D" w:rsidRDefault="003A5D6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Be prepared before it  </w:t>
                      </w:r>
                    </w:p>
                    <w:p w14:paraId="45A5B040" w14:textId="77777777" w:rsidR="003A5D6D" w:rsidRPr="00C91EF8" w:rsidRDefault="003A5D6D" w:rsidP="00C91EF8">
                      <w:pPr>
                        <w:ind w:firstLine="72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happens</w:t>
                      </w:r>
                      <w:proofErr w:type="gram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91EF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3168AC" wp14:editId="6B802020">
                <wp:simplePos x="0" y="0"/>
                <wp:positionH relativeFrom="page">
                  <wp:posOffset>6858000</wp:posOffset>
                </wp:positionH>
                <wp:positionV relativeFrom="page">
                  <wp:posOffset>4300220</wp:posOffset>
                </wp:positionV>
                <wp:extent cx="2540000" cy="944880"/>
                <wp:effectExtent l="0" t="0" r="0" b="20320"/>
                <wp:wrapTight wrapText="bothSides">
                  <wp:wrapPolygon edited="0">
                    <wp:start x="216" y="0"/>
                    <wp:lineTo x="216" y="21484"/>
                    <wp:lineTo x="21168" y="21484"/>
                    <wp:lineTo x="21168" y="0"/>
                    <wp:lineTo x="216" y="0"/>
                  </wp:wrapPolygon>
                </wp:wrapTight>
                <wp:docPr id="1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18491B" w14:textId="77777777" w:rsidR="003A5D6D" w:rsidRPr="00CC0870" w:rsidRDefault="003A5D6D" w:rsidP="00D87C9A">
                            <w:pPr>
                              <w:pStyle w:val="Subtitle"/>
                            </w:pPr>
                            <w:r>
                              <w:t xml:space="preserve">Oceanic Attacks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44" type="#_x0000_t202" style="position:absolute;margin-left:540pt;margin-top:338.6pt;width:200pt;height:74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" filled="f" stroked="f">
                <v:textbox inset=",0,,0">
                  <w:txbxContent>
                    <w:p w14:paraId="1B18491B" w14:textId="77777777" w:rsidR="003A5D6D" w:rsidRPr="00CC0870" w:rsidRDefault="003A5D6D" w:rsidP="00D87C9A">
                      <w:pPr>
                        <w:pStyle w:val="Subtitle"/>
                      </w:pPr>
                      <w:r>
                        <w:t xml:space="preserve">Oceanic Attacks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bookmarkEnd w:id="0"/>
      <w:r w:rsidR="00064E69">
        <w:br w:type="page"/>
      </w:r>
      <w:r w:rsidR="001B1E90">
        <w:rPr>
          <w:noProof/>
        </w:rPr>
        <w:lastRenderedPageBreak/>
        <w:drawing>
          <wp:anchor distT="0" distB="0" distL="114300" distR="114300" simplePos="0" relativeHeight="251714569" behindDoc="0" locked="0" layoutInCell="1" allowOverlap="1" wp14:anchorId="2AA5ECB0" wp14:editId="3A75E392">
            <wp:simplePos x="0" y="0"/>
            <wp:positionH relativeFrom="page">
              <wp:posOffset>7135495</wp:posOffset>
            </wp:positionH>
            <wp:positionV relativeFrom="page">
              <wp:posOffset>787400</wp:posOffset>
            </wp:positionV>
            <wp:extent cx="2376170" cy="1765300"/>
            <wp:effectExtent l="203200" t="203200" r="214630" b="215900"/>
            <wp:wrapThrough wrapText="bothSides">
              <wp:wrapPolygon edited="0">
                <wp:start x="-231" y="-2486"/>
                <wp:lineTo x="-1847" y="-1865"/>
                <wp:lineTo x="-1847" y="20823"/>
                <wp:lineTo x="-924" y="22999"/>
                <wp:lineTo x="-231" y="23931"/>
                <wp:lineTo x="21704" y="23931"/>
                <wp:lineTo x="22397" y="22999"/>
                <wp:lineTo x="23320" y="18337"/>
                <wp:lineTo x="23320" y="3108"/>
                <wp:lineTo x="21704" y="-1554"/>
                <wp:lineTo x="21704" y="-2486"/>
                <wp:lineTo x="-231" y="-2486"/>
              </wp:wrapPolygon>
            </wp:wrapThrough>
            <wp:docPr id="10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90">
        <w:rPr>
          <w:noProof/>
        </w:rPr>
        <mc:AlternateContent>
          <mc:Choice Requires="wps">
            <w:drawing>
              <wp:anchor distT="0" distB="0" distL="114300" distR="114300" simplePos="0" relativeHeight="251712521" behindDoc="0" locked="0" layoutInCell="1" allowOverlap="1" wp14:anchorId="57A82464" wp14:editId="6888EDB0">
                <wp:simplePos x="0" y="0"/>
                <wp:positionH relativeFrom="page">
                  <wp:posOffset>7048500</wp:posOffset>
                </wp:positionH>
                <wp:positionV relativeFrom="page">
                  <wp:posOffset>3238500</wp:posOffset>
                </wp:positionV>
                <wp:extent cx="2311400" cy="3771900"/>
                <wp:effectExtent l="0" t="0" r="0" b="12700"/>
                <wp:wrapThrough wrapText="bothSides">
                  <wp:wrapPolygon edited="0">
                    <wp:start x="237" y="0"/>
                    <wp:lineTo x="237" y="21527"/>
                    <wp:lineTo x="21125" y="21527"/>
                    <wp:lineTo x="21125" y="0"/>
                    <wp:lineTo x="237" y="0"/>
                  </wp:wrapPolygon>
                </wp:wrapThrough>
                <wp:docPr id="1066" name="Text Box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106DB" w14:textId="77777777" w:rsidR="001B1E90" w:rsidRDefault="001B1E90" w:rsidP="001B1E90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Rip Currents</w:t>
                            </w:r>
                          </w:p>
                          <w:p w14:paraId="5FC0BF9F" w14:textId="77777777" w:rsidR="001B1E90" w:rsidRDefault="001B1E90" w:rsidP="001B1E90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Rip currents can travel at speeds of 1-2 feet per second and up to 8 feet per second. As a wave crashes, the water that moves back towards the ocean creates a rip current.</w:t>
                            </w:r>
                          </w:p>
                          <w:p w14:paraId="00841C38" w14:textId="77777777" w:rsidR="001B1E90" w:rsidRDefault="001B1E90" w:rsidP="001B1E90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673B4192" w14:textId="77777777" w:rsidR="001B1E90" w:rsidRDefault="001B1E90" w:rsidP="001B1E90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Spotting rip currents:</w:t>
                            </w:r>
                          </w:p>
                          <w:p w14:paraId="674F64D7" w14:textId="77777777" w:rsidR="001B1E90" w:rsidRDefault="001B1E90" w:rsidP="001B1E9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Low spots or breaks in sand bars</w:t>
                            </w:r>
                          </w:p>
                          <w:p w14:paraId="6BDC7980" w14:textId="77777777" w:rsidR="001B1E90" w:rsidRDefault="001B1E90" w:rsidP="001B1E9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Different water color</w:t>
                            </w:r>
                          </w:p>
                          <w:p w14:paraId="042E04D6" w14:textId="77777777" w:rsidR="001B1E90" w:rsidRDefault="001B1E90" w:rsidP="001B1E9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A break in incoming waves</w:t>
                            </w:r>
                          </w:p>
                          <w:p w14:paraId="747C376B" w14:textId="77777777" w:rsidR="001B1E90" w:rsidRDefault="001B1E90" w:rsidP="001B1E9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 channel of choppy water </w:t>
                            </w:r>
                          </w:p>
                          <w:p w14:paraId="5C66EE1E" w14:textId="77777777" w:rsidR="001B1E90" w:rsidRDefault="001B1E90" w:rsidP="001B1E90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3C9E49D" w14:textId="77777777" w:rsidR="001B1E90" w:rsidRDefault="001B1E90" w:rsidP="001B1E90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If in a rip current:</w:t>
                            </w:r>
                          </w:p>
                          <w:p w14:paraId="23545492" w14:textId="77777777" w:rsidR="001B1E90" w:rsidRDefault="001B1E90" w:rsidP="001B1E9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Remain calm</w:t>
                            </w:r>
                          </w:p>
                          <w:p w14:paraId="753D307D" w14:textId="77777777" w:rsidR="001B1E90" w:rsidRDefault="001B1E90" w:rsidP="001B1E9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Do not fight the current</w:t>
                            </w:r>
                          </w:p>
                          <w:p w14:paraId="477A283E" w14:textId="77777777" w:rsidR="001B1E90" w:rsidRDefault="001B1E90" w:rsidP="001B1E9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If there is someone else in a rip current make sure to try to give floatation device</w:t>
                            </w:r>
                          </w:p>
                          <w:p w14:paraId="34669DAD" w14:textId="77777777" w:rsidR="001B1E90" w:rsidRPr="001B1E90" w:rsidRDefault="001B1E90" w:rsidP="001B1E90">
                            <w:pPr>
                              <w:ind w:left="36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FBBD6CE" w14:textId="77777777" w:rsidR="001B1E90" w:rsidRPr="001B1E90" w:rsidRDefault="001B1E90" w:rsidP="001B1E90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6" o:spid="_x0000_s1045" type="#_x0000_t202" style="position:absolute;margin-left:555pt;margin-top:255pt;width:182pt;height:297pt;z-index:25171252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" mv:complextextbox="1" filled="f" stroked="f">
                <v:textbox>
                  <w:txbxContent>
                    <w:p w14:paraId="1D9106DB" w14:textId="77777777" w:rsidR="001B1E90" w:rsidRDefault="001B1E90" w:rsidP="001B1E90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Rip Currents</w:t>
                      </w:r>
                    </w:p>
                    <w:p w14:paraId="5FC0BF9F" w14:textId="77777777" w:rsidR="001B1E90" w:rsidRDefault="001B1E90" w:rsidP="001B1E90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Rip currents can travel at speeds of 1-2 feet per second and up to 8 feet per second. As a wave crashes, the water that moves back towards the ocean creates a rip current.</w:t>
                      </w:r>
                    </w:p>
                    <w:p w14:paraId="00841C38" w14:textId="77777777" w:rsidR="001B1E90" w:rsidRDefault="001B1E90" w:rsidP="001B1E90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673B4192" w14:textId="77777777" w:rsidR="001B1E90" w:rsidRDefault="001B1E90" w:rsidP="001B1E90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Spotting rip currents:</w:t>
                      </w:r>
                    </w:p>
                    <w:p w14:paraId="674F64D7" w14:textId="77777777" w:rsidR="001B1E90" w:rsidRDefault="001B1E90" w:rsidP="001B1E9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Low spots or breaks in sand bars</w:t>
                      </w:r>
                    </w:p>
                    <w:p w14:paraId="6BDC7980" w14:textId="77777777" w:rsidR="001B1E90" w:rsidRDefault="001B1E90" w:rsidP="001B1E9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Different water color</w:t>
                      </w:r>
                    </w:p>
                    <w:p w14:paraId="042E04D6" w14:textId="77777777" w:rsidR="001B1E90" w:rsidRDefault="001B1E90" w:rsidP="001B1E9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A break in incoming waves</w:t>
                      </w:r>
                    </w:p>
                    <w:p w14:paraId="747C376B" w14:textId="77777777" w:rsidR="001B1E90" w:rsidRDefault="001B1E90" w:rsidP="001B1E9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A channel of choppy water </w:t>
                      </w:r>
                    </w:p>
                    <w:p w14:paraId="5C66EE1E" w14:textId="77777777" w:rsidR="001B1E90" w:rsidRDefault="001B1E90" w:rsidP="001B1E90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3C9E49D" w14:textId="77777777" w:rsidR="001B1E90" w:rsidRDefault="001B1E90" w:rsidP="001B1E90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If in a rip current:</w:t>
                      </w:r>
                    </w:p>
                    <w:p w14:paraId="23545492" w14:textId="77777777" w:rsidR="001B1E90" w:rsidRDefault="001B1E90" w:rsidP="001B1E9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Remain calm</w:t>
                      </w:r>
                    </w:p>
                    <w:p w14:paraId="753D307D" w14:textId="77777777" w:rsidR="001B1E90" w:rsidRDefault="001B1E90" w:rsidP="001B1E9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Do not fight the current</w:t>
                      </w:r>
                    </w:p>
                    <w:p w14:paraId="477A283E" w14:textId="77777777" w:rsidR="001B1E90" w:rsidRDefault="001B1E90" w:rsidP="001B1E9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If there is someone else in a rip current make sure to try to give floatation device</w:t>
                      </w:r>
                    </w:p>
                    <w:p w14:paraId="34669DAD" w14:textId="77777777" w:rsidR="001B1E90" w:rsidRPr="001B1E90" w:rsidRDefault="001B1E90" w:rsidP="001B1E90">
                      <w:pPr>
                        <w:ind w:left="36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FBBD6CE" w14:textId="77777777" w:rsidR="001B1E90" w:rsidRPr="001B1E90" w:rsidRDefault="001B1E90" w:rsidP="001B1E90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B1E90">
        <w:rPr>
          <w:noProof/>
        </w:rPr>
        <w:drawing>
          <wp:anchor distT="0" distB="0" distL="114300" distR="114300" simplePos="0" relativeHeight="251711497" behindDoc="0" locked="0" layoutInCell="1" allowOverlap="1" wp14:anchorId="68135F36" wp14:editId="4A38987F">
            <wp:simplePos x="0" y="0"/>
            <wp:positionH relativeFrom="page">
              <wp:posOffset>3492500</wp:posOffset>
            </wp:positionH>
            <wp:positionV relativeFrom="page">
              <wp:posOffset>457200</wp:posOffset>
            </wp:positionV>
            <wp:extent cx="3048000" cy="2286000"/>
            <wp:effectExtent l="0" t="0" r="0" b="0"/>
            <wp:wrapThrough wrapText="bothSides">
              <wp:wrapPolygon edited="0">
                <wp:start x="9000" y="1440"/>
                <wp:lineTo x="7560" y="2160"/>
                <wp:lineTo x="3780" y="4800"/>
                <wp:lineTo x="3420" y="6720"/>
                <wp:lineTo x="3240" y="11040"/>
                <wp:lineTo x="5400" y="13440"/>
                <wp:lineTo x="6840" y="13440"/>
                <wp:lineTo x="6480" y="17760"/>
                <wp:lineTo x="8460" y="21120"/>
                <wp:lineTo x="8820" y="21360"/>
                <wp:lineTo x="15480" y="21360"/>
                <wp:lineTo x="15300" y="21120"/>
                <wp:lineTo x="14400" y="17280"/>
                <wp:lineTo x="13860" y="13440"/>
                <wp:lineTo x="16560" y="9600"/>
                <wp:lineTo x="17100" y="5040"/>
                <wp:lineTo x="13860" y="2160"/>
                <wp:lineTo x="12600" y="1440"/>
                <wp:lineTo x="9000" y="1440"/>
              </wp:wrapPolygon>
            </wp:wrapThrough>
            <wp:docPr id="10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250" r="100000">
                                  <a14:backgroundMark x1="36250" y1="86500" x2="36250" y2="8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6D">
        <w:rPr>
          <w:noProof/>
        </w:rPr>
        <mc:AlternateContent>
          <mc:Choice Requires="wps">
            <w:drawing>
              <wp:anchor distT="0" distB="0" distL="114300" distR="114300" simplePos="0" relativeHeight="251709449" behindDoc="0" locked="0" layoutInCell="1" allowOverlap="1" wp14:anchorId="783F1FF8" wp14:editId="28BA5326">
                <wp:simplePos x="0" y="0"/>
                <wp:positionH relativeFrom="page">
                  <wp:posOffset>3835400</wp:posOffset>
                </wp:positionH>
                <wp:positionV relativeFrom="page">
                  <wp:posOffset>2870200</wp:posOffset>
                </wp:positionV>
                <wp:extent cx="2705100" cy="4229100"/>
                <wp:effectExtent l="0" t="0" r="0" b="12700"/>
                <wp:wrapThrough wrapText="bothSides">
                  <wp:wrapPolygon edited="0">
                    <wp:start x="203" y="0"/>
                    <wp:lineTo x="203" y="21535"/>
                    <wp:lineTo x="21093" y="21535"/>
                    <wp:lineTo x="21093" y="0"/>
                    <wp:lineTo x="203" y="0"/>
                  </wp:wrapPolygon>
                </wp:wrapThrough>
                <wp:docPr id="1064" name="Text Box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1CF3" w14:textId="77777777" w:rsidR="003A5D6D" w:rsidRDefault="003A5D6D" w:rsidP="003A5D6D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Jellyfish</w:t>
                            </w:r>
                          </w:p>
                          <w:p w14:paraId="2F8E5DE9" w14:textId="77777777" w:rsidR="003A5D6D" w:rsidRDefault="003A5D6D" w:rsidP="003A5D6D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03B58000" w14:textId="77777777" w:rsidR="003A5D6D" w:rsidRDefault="003A5D6D" w:rsidP="003A5D6D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Prevention of jellyfish include:</w:t>
                            </w:r>
                          </w:p>
                          <w:p w14:paraId="64FC36FF" w14:textId="77777777" w:rsidR="003A5D6D" w:rsidRDefault="003A5D6D" w:rsidP="003A5D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Be aware of flags on the beach</w:t>
                            </w:r>
                          </w:p>
                          <w:p w14:paraId="3AD6BAEA" w14:textId="77777777" w:rsidR="003A5D6D" w:rsidRDefault="003A5D6D" w:rsidP="003A5D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Jellyfish often get washed up on shore</w:t>
                            </w:r>
                          </w:p>
                          <w:p w14:paraId="5ACD7A86" w14:textId="77777777" w:rsidR="003A5D6D" w:rsidRDefault="003A5D6D" w:rsidP="003A5D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Pay close attention in the water, especially when in knee depth water</w:t>
                            </w:r>
                          </w:p>
                          <w:p w14:paraId="17E24684" w14:textId="77777777" w:rsidR="003A5D6D" w:rsidRDefault="003A5D6D" w:rsidP="003A5D6D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EB7F5A4" w14:textId="77777777" w:rsidR="003A5D6D" w:rsidRDefault="003A5D6D" w:rsidP="003A5D6D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How to address the wound if attacked:</w:t>
                            </w:r>
                          </w:p>
                          <w:p w14:paraId="52577D8D" w14:textId="77777777" w:rsidR="003A5D6D" w:rsidRDefault="003A5D6D" w:rsidP="003A5D6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Pull person out of the water</w:t>
                            </w:r>
                          </w:p>
                          <w:p w14:paraId="0178766C" w14:textId="77777777" w:rsidR="003A5D6D" w:rsidRDefault="003A5D6D" w:rsidP="003A5D6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Rinse immediately with vinegar</w:t>
                            </w:r>
                          </w:p>
                          <w:p w14:paraId="0563CBCE" w14:textId="77777777" w:rsidR="003A5D6D" w:rsidRDefault="003A5D6D" w:rsidP="003A5D6D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DO NOT use fresh or tap water for it can re-activate the stinging cells</w:t>
                            </w:r>
                          </w:p>
                          <w:p w14:paraId="608E44A6" w14:textId="77777777" w:rsidR="003A5D6D" w:rsidRDefault="003A5D6D" w:rsidP="003A5D6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Soak wound for approximately 20 minutes; cold packs can be used as replacement for hot water</w:t>
                            </w:r>
                          </w:p>
                          <w:p w14:paraId="4CEC7D16" w14:textId="77777777" w:rsidR="003A5D6D" w:rsidRPr="003A5D6D" w:rsidRDefault="003A5D6D" w:rsidP="003A5D6D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4" o:spid="_x0000_s1046" type="#_x0000_t202" style="position:absolute;margin-left:302pt;margin-top:226pt;width:213pt;height:333pt;z-index:25170944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yaWtQCAAAk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" mv:complextextbox="1" filled="f" stroked="f">
                <v:textbox>
                  <w:txbxContent>
                    <w:p w14:paraId="18271CF3" w14:textId="77777777" w:rsidR="003A5D6D" w:rsidRDefault="003A5D6D" w:rsidP="003A5D6D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Jellyfish</w:t>
                      </w:r>
                    </w:p>
                    <w:p w14:paraId="2F8E5DE9" w14:textId="77777777" w:rsidR="003A5D6D" w:rsidRDefault="003A5D6D" w:rsidP="003A5D6D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03B58000" w14:textId="77777777" w:rsidR="003A5D6D" w:rsidRDefault="003A5D6D" w:rsidP="003A5D6D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Prevention of jellyfish include:</w:t>
                      </w:r>
                    </w:p>
                    <w:p w14:paraId="64FC36FF" w14:textId="77777777" w:rsidR="003A5D6D" w:rsidRDefault="003A5D6D" w:rsidP="003A5D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Be aware of flags on the beach</w:t>
                      </w:r>
                    </w:p>
                    <w:p w14:paraId="3AD6BAEA" w14:textId="77777777" w:rsidR="003A5D6D" w:rsidRDefault="003A5D6D" w:rsidP="003A5D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Jellyfish often get washed up on shore</w:t>
                      </w:r>
                    </w:p>
                    <w:p w14:paraId="5ACD7A86" w14:textId="77777777" w:rsidR="003A5D6D" w:rsidRDefault="003A5D6D" w:rsidP="003A5D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Pay close attention in the water, especially when in knee depth water</w:t>
                      </w:r>
                    </w:p>
                    <w:p w14:paraId="17E24684" w14:textId="77777777" w:rsidR="003A5D6D" w:rsidRDefault="003A5D6D" w:rsidP="003A5D6D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EB7F5A4" w14:textId="77777777" w:rsidR="003A5D6D" w:rsidRDefault="003A5D6D" w:rsidP="003A5D6D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How to address the wound if attacked:</w:t>
                      </w:r>
                    </w:p>
                    <w:p w14:paraId="52577D8D" w14:textId="77777777" w:rsidR="003A5D6D" w:rsidRDefault="003A5D6D" w:rsidP="003A5D6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Pull person out of the water</w:t>
                      </w:r>
                    </w:p>
                    <w:p w14:paraId="0178766C" w14:textId="77777777" w:rsidR="003A5D6D" w:rsidRDefault="003A5D6D" w:rsidP="003A5D6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Rinse immediately with vinegar</w:t>
                      </w:r>
                    </w:p>
                    <w:p w14:paraId="0563CBCE" w14:textId="77777777" w:rsidR="003A5D6D" w:rsidRDefault="003A5D6D" w:rsidP="003A5D6D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DO NOT use fresh or tap water for it can re-activate the stinging cells</w:t>
                      </w:r>
                    </w:p>
                    <w:p w14:paraId="608E44A6" w14:textId="77777777" w:rsidR="003A5D6D" w:rsidRDefault="003A5D6D" w:rsidP="003A5D6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Soak wound for approximately 20 minutes; cold packs can be used as replacement for hot water</w:t>
                      </w:r>
                    </w:p>
                    <w:p w14:paraId="4CEC7D16" w14:textId="77777777" w:rsidR="003A5D6D" w:rsidRPr="003A5D6D" w:rsidRDefault="003A5D6D" w:rsidP="003A5D6D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5D6D">
        <w:rPr>
          <w:noProof/>
        </w:rPr>
        <w:drawing>
          <wp:anchor distT="0" distB="0" distL="114300" distR="114300" simplePos="0" relativeHeight="251708425" behindDoc="0" locked="0" layoutInCell="1" allowOverlap="1" wp14:anchorId="0F149B92" wp14:editId="24A0DD73">
            <wp:simplePos x="0" y="0"/>
            <wp:positionH relativeFrom="page">
              <wp:posOffset>559435</wp:posOffset>
            </wp:positionH>
            <wp:positionV relativeFrom="page">
              <wp:posOffset>901700</wp:posOffset>
            </wp:positionV>
            <wp:extent cx="2613025" cy="1968500"/>
            <wp:effectExtent l="0" t="127000" r="0" b="723900"/>
            <wp:wrapThrough wrapText="bothSides">
              <wp:wrapPolygon edited="0">
                <wp:start x="210" y="-1394"/>
                <wp:lineTo x="420" y="29265"/>
                <wp:lineTo x="2310" y="29265"/>
                <wp:lineTo x="2520" y="28707"/>
                <wp:lineTo x="19947" y="25920"/>
                <wp:lineTo x="20157" y="-836"/>
                <wp:lineTo x="2310" y="-1394"/>
                <wp:lineTo x="210" y="-1394"/>
              </wp:wrapPolygon>
            </wp:wrapThrough>
            <wp:docPr id="10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4C1">
        <w:rPr>
          <w:noProof/>
        </w:rPr>
        <mc:AlternateContent>
          <mc:Choice Requires="wpg">
            <w:drawing>
              <wp:anchor distT="0" distB="0" distL="114300" distR="114300" simplePos="1" relativeHeight="251706377" behindDoc="0" locked="0" layoutInCell="1" allowOverlap="1" wp14:anchorId="108BED7D" wp14:editId="2FCC3709">
                <wp:simplePos x="454660" y="3429000"/>
                <wp:positionH relativeFrom="page">
                  <wp:posOffset>454660</wp:posOffset>
                </wp:positionH>
                <wp:positionV relativeFrom="page">
                  <wp:posOffset>3429000</wp:posOffset>
                </wp:positionV>
                <wp:extent cx="2819400" cy="3670300"/>
                <wp:effectExtent l="0" t="0" r="0" b="12700"/>
                <wp:wrapThrough wrapText="bothSides">
                  <wp:wrapPolygon edited="0">
                    <wp:start x="195" y="0"/>
                    <wp:lineTo x="195" y="21525"/>
                    <wp:lineTo x="21211" y="21525"/>
                    <wp:lineTo x="21211" y="0"/>
                    <wp:lineTo x="195" y="0"/>
                  </wp:wrapPolygon>
                </wp:wrapThrough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3670300"/>
                          <a:chOff x="0" y="0"/>
                          <a:chExt cx="2819400" cy="36703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62" name="Text Box 1062"/>
                        <wps:cNvSpPr txBox="1"/>
                        <wps:spPr>
                          <a:xfrm>
                            <a:off x="0" y="0"/>
                            <a:ext cx="2819400" cy="36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877570" y="45720"/>
                            <a:ext cx="185039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0">
                          <w:txbxContent>
                            <w:p w14:paraId="7910D9AC" w14:textId="77777777" w:rsidR="003A5D6D" w:rsidRDefault="003A5D6D" w:rsidP="003A5D6D">
                              <w:p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C65C36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Algae Blooms</w:t>
                              </w:r>
                            </w:p>
                            <w:p w14:paraId="167B8D4E" w14:textId="77777777" w:rsidR="003A5D6D" w:rsidRDefault="003A5D6D" w:rsidP="00C65C36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If there is an increase in nutrients then an algae bloom will form. Algae blooms can also form by over fishing. </w:t>
                              </w:r>
                            </w:p>
                            <w:p w14:paraId="1CE89984" w14:textId="77777777" w:rsidR="003A5D6D" w:rsidRDefault="003A5D6D" w:rsidP="00C65C36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  <w:p w14:paraId="22562EED" w14:textId="77777777" w:rsidR="003A5D6D" w:rsidRDefault="003A5D6D" w:rsidP="00C65C36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What to look for to recognize an algae bloom:</w:t>
                              </w:r>
                            </w:p>
                            <w:p w14:paraId="5F5308FF" w14:textId="77777777" w:rsidR="003A5D6D" w:rsidRDefault="003A5D6D" w:rsidP="003A5D6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Foam, scum, or mat like objects on the surface of the water</w:t>
                              </w:r>
                            </w:p>
                            <w:p w14:paraId="0F8D02BF" w14:textId="77777777" w:rsidR="003A5D6D" w:rsidRDefault="003A5D6D" w:rsidP="003A5D6D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  <w:p w14:paraId="2FAF0047" w14:textId="77777777" w:rsidR="003A5D6D" w:rsidRDefault="003A5D6D" w:rsidP="003A5D6D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Symptoms of algae bloom attack:</w:t>
                              </w:r>
                            </w:p>
                            <w:p w14:paraId="67AA61AF" w14:textId="77777777" w:rsidR="003A5D6D" w:rsidRDefault="003A5D6D" w:rsidP="003A5D6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Rashes</w:t>
                              </w:r>
                            </w:p>
                            <w:p w14:paraId="0E7251C4" w14:textId="77777777" w:rsidR="003A5D6D" w:rsidRDefault="003A5D6D" w:rsidP="003A5D6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Skin and eye irritation</w:t>
                              </w:r>
                            </w:p>
                            <w:p w14:paraId="52B781DA" w14:textId="77777777" w:rsidR="003A5D6D" w:rsidRDefault="003A5D6D" w:rsidP="003A5D6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Gastrointestinal upsets</w:t>
                              </w:r>
                            </w:p>
                            <w:p w14:paraId="64FD6421" w14:textId="77777777" w:rsidR="003A5D6D" w:rsidRDefault="003A5D6D" w:rsidP="003A5D6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Headaches</w:t>
                              </w:r>
                            </w:p>
                            <w:p w14:paraId="67F74151" w14:textId="77777777" w:rsidR="003A5D6D" w:rsidRDefault="003A5D6D" w:rsidP="003A5D6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Malaise </w:t>
                              </w:r>
                            </w:p>
                            <w:p w14:paraId="1391BFE2" w14:textId="77777777" w:rsidR="003A5D6D" w:rsidRDefault="003A5D6D" w:rsidP="003A5D6D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  <w:p w14:paraId="597AF374" w14:textId="77777777" w:rsidR="003A5D6D" w:rsidRDefault="003A5D6D" w:rsidP="003A5D6D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If you come in contact:</w:t>
                              </w:r>
                            </w:p>
                            <w:p w14:paraId="5CDA8560" w14:textId="77777777" w:rsidR="003A5D6D" w:rsidRPr="003A5D6D" w:rsidRDefault="003A5D6D" w:rsidP="003A5D6D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Remove yourself or person from exposure and give proper treatment</w:t>
                              </w:r>
                            </w:p>
                            <w:p w14:paraId="463BA4B8" w14:textId="77777777" w:rsidR="003A5D6D" w:rsidRPr="00C65C36" w:rsidRDefault="003A5D6D" w:rsidP="00C65C36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397510"/>
                            <a:ext cx="263652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881380"/>
                            <a:ext cx="263652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1042670"/>
                            <a:ext cx="263652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Text Box 1057"/>
                        <wps:cNvSpPr txBox="1"/>
                        <wps:spPr>
                          <a:xfrm>
                            <a:off x="91440" y="1365250"/>
                            <a:ext cx="263652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Text Box 1058"/>
                        <wps:cNvSpPr txBox="1"/>
                        <wps:spPr>
                          <a:xfrm>
                            <a:off x="91440" y="1698625"/>
                            <a:ext cx="263652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1059"/>
                        <wps:cNvSpPr txBox="1"/>
                        <wps:spPr>
                          <a:xfrm>
                            <a:off x="91440" y="1859915"/>
                            <a:ext cx="263652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Text Box 1060"/>
                        <wps:cNvSpPr txBox="1"/>
                        <wps:spPr>
                          <a:xfrm>
                            <a:off x="91440" y="2021205"/>
                            <a:ext cx="26365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Text Box 1068"/>
                        <wps:cNvSpPr txBox="1"/>
                        <wps:spPr>
                          <a:xfrm>
                            <a:off x="91440" y="2193925"/>
                            <a:ext cx="26365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 Box 1069"/>
                        <wps:cNvSpPr txBox="1"/>
                        <wps:spPr>
                          <a:xfrm>
                            <a:off x="91440" y="2366645"/>
                            <a:ext cx="263652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Text Box 1070"/>
                        <wps:cNvSpPr txBox="1"/>
                        <wps:spPr>
                          <a:xfrm>
                            <a:off x="91440" y="2538730"/>
                            <a:ext cx="26365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Text Box 1071"/>
                        <wps:cNvSpPr txBox="1"/>
                        <wps:spPr>
                          <a:xfrm>
                            <a:off x="91440" y="2711450"/>
                            <a:ext cx="26365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Text Box 1072"/>
                        <wps:cNvSpPr txBox="1"/>
                        <wps:spPr>
                          <a:xfrm>
                            <a:off x="91440" y="2884170"/>
                            <a:ext cx="263652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Text Box 1073"/>
                        <wps:cNvSpPr txBox="1"/>
                        <wps:spPr>
                          <a:xfrm>
                            <a:off x="91440" y="3045460"/>
                            <a:ext cx="263652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1074"/>
                        <wps:cNvSpPr txBox="1"/>
                        <wps:spPr>
                          <a:xfrm>
                            <a:off x="91440" y="3206115"/>
                            <a:ext cx="263652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5" o:spid="_x0000_s1047" style="position:absolute;margin-left:35.8pt;margin-top:270pt;width:222pt;height:289pt;z-index:251706377;mso-position-horizontal-relative:page;mso-position-vertical-relative:page" coordsize="2819400,3670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" mv:complextextbox="1">
                <v:shape id="Text Box 1062" o:spid="_x0000_s1048" type="#_x0000_t202" style="position:absolute;width:2819400;height:3670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EPtwwAA&#10;AN0AAAAPAAAAZHJzL2Rvd25yZXYueG1sRE9Na8JAEL0X/A/LCL3VXT3YkLqKFZUelGrsweOQHZPQ&#10;7GzIrib9964g9DaP9zmzRW9rcaPWV441jEcKBHHuTMWFhp/T5i0B4QOywdoxafgjD4v54GWGqXEd&#10;H+mWhULEEPYpaihDaFIpfV6SRT9yDXHkLq61GCJsC2la7GK4reVEqam0WHFsKLGhVUn5b3a1GmjX&#10;29M+eV+H78/LVp2TQ7czhdavw375ASJQH/7FT/eXifPVdAKPb+IJcn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mEPtwwAAAN0AAAAPAAAAAAAAAAAAAAAAAJcCAABkcnMvZG93&#10;bnJldi54bWxQSwUGAAAAAAQABAD1AAAAhwMAAAAA&#10;" mv:complextextbox="1" filled="f" stroked="f"/>
                <v:shape id="Text Box 18" o:spid="_x0000_s1049" type="#_x0000_t202" style="position:absolute;left:877570;top:45720;width:1850390;height:3530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20" inset="0,0,0,0">
                    <w:txbxContent>
                      <w:p w14:paraId="7910D9AC" w14:textId="77777777" w:rsidR="003A5D6D" w:rsidRDefault="003A5D6D" w:rsidP="003A5D6D">
                        <w:pPr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C65C36">
                          <w:rPr>
                            <w:color w:val="FFFFFF" w:themeColor="background1"/>
                            <w:sz w:val="48"/>
                            <w:szCs w:val="48"/>
                          </w:rPr>
                          <w:t>Algae Blooms</w:t>
                        </w:r>
                      </w:p>
                      <w:p w14:paraId="167B8D4E" w14:textId="77777777" w:rsidR="003A5D6D" w:rsidRDefault="003A5D6D" w:rsidP="00C65C36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If there is an increase in nutrients then an algae bloom will form. Algae blooms can also form by over fishing. </w:t>
                        </w:r>
                      </w:p>
                      <w:p w14:paraId="1CE89984" w14:textId="77777777" w:rsidR="003A5D6D" w:rsidRDefault="003A5D6D" w:rsidP="00C65C36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  <w:p w14:paraId="22562EED" w14:textId="77777777" w:rsidR="003A5D6D" w:rsidRDefault="003A5D6D" w:rsidP="00C65C36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What to look for to recognize an algae bloom:</w:t>
                        </w:r>
                      </w:p>
                      <w:p w14:paraId="5F5308FF" w14:textId="77777777" w:rsidR="003A5D6D" w:rsidRDefault="003A5D6D" w:rsidP="003A5D6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Foam, scum, or mat like objects on the surface of the water</w:t>
                        </w:r>
                      </w:p>
                      <w:p w14:paraId="0F8D02BF" w14:textId="77777777" w:rsidR="003A5D6D" w:rsidRDefault="003A5D6D" w:rsidP="003A5D6D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  <w:p w14:paraId="2FAF0047" w14:textId="77777777" w:rsidR="003A5D6D" w:rsidRDefault="003A5D6D" w:rsidP="003A5D6D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Symptoms of algae bloom attack:</w:t>
                        </w:r>
                      </w:p>
                      <w:p w14:paraId="67AA61AF" w14:textId="77777777" w:rsidR="003A5D6D" w:rsidRDefault="003A5D6D" w:rsidP="003A5D6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Rashes</w:t>
                        </w:r>
                      </w:p>
                      <w:p w14:paraId="0E7251C4" w14:textId="77777777" w:rsidR="003A5D6D" w:rsidRDefault="003A5D6D" w:rsidP="003A5D6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Skin and eye irritation</w:t>
                        </w:r>
                      </w:p>
                      <w:p w14:paraId="52B781DA" w14:textId="77777777" w:rsidR="003A5D6D" w:rsidRDefault="003A5D6D" w:rsidP="003A5D6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Gastrointestinal upsets</w:t>
                        </w:r>
                      </w:p>
                      <w:p w14:paraId="64FD6421" w14:textId="77777777" w:rsidR="003A5D6D" w:rsidRDefault="003A5D6D" w:rsidP="003A5D6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Headaches</w:t>
                        </w:r>
                      </w:p>
                      <w:p w14:paraId="67F74151" w14:textId="77777777" w:rsidR="003A5D6D" w:rsidRDefault="003A5D6D" w:rsidP="003A5D6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Malaise </w:t>
                        </w:r>
                      </w:p>
                      <w:p w14:paraId="1391BFE2" w14:textId="77777777" w:rsidR="003A5D6D" w:rsidRDefault="003A5D6D" w:rsidP="003A5D6D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  <w:p w14:paraId="597AF374" w14:textId="77777777" w:rsidR="003A5D6D" w:rsidRDefault="003A5D6D" w:rsidP="003A5D6D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If you come in contact:</w:t>
                        </w:r>
                      </w:p>
                      <w:p w14:paraId="5CDA8560" w14:textId="77777777" w:rsidR="003A5D6D" w:rsidRPr="003A5D6D" w:rsidRDefault="003A5D6D" w:rsidP="003A5D6D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Remove yourself or person from exposure and give proper treatment</w:t>
                        </w:r>
                      </w:p>
                      <w:p w14:paraId="463BA4B8" w14:textId="77777777" w:rsidR="003A5D6D" w:rsidRPr="00C65C36" w:rsidRDefault="003A5D6D" w:rsidP="00C65C36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0" o:spid="_x0000_s1050" type="#_x0000_t202" style="position:absolute;left:91440;top:397510;width:2636520;height:485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51" type="#_x0000_t202" style="position:absolute;left:91440;top:881380;width:2636520;height:162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7" inset="0,0,0,0">
                    <w:txbxContent/>
                  </v:textbox>
                </v:shape>
                <v:shape id="Text Box 27" o:spid="_x0000_s1052" type="#_x0000_t202" style="position:absolute;left:91440;top:1042670;width:2636520;height:323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1057" inset="0,0,0,0">
                    <w:txbxContent/>
                  </v:textbox>
                </v:shape>
                <v:shape id="Text Box 1057" o:spid="_x0000_s1053" type="#_x0000_t202" style="position:absolute;left:91440;top:1365250;width:2636520;height:334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wtbRxAAA&#10;AN0AAAAPAAAAZHJzL2Rvd25yZXYueG1sRE9NawIxEL0X/A9hCr3VpEJtuzWKiIIgSNftocfpZtwN&#10;bibrJur6702h4G0e73Mms9414kxdsJ41vAwVCOLSG8uVhu9i9fwOIkRkg41n0nClALPp4GGCmfEX&#10;zum8i5VIIRwy1FDH2GZShrImh2HoW+LE7X3nMCbYVdJ0eEnhrpEjpcbSoeXUUGNLi5rKw+7kNMx/&#10;OF/a4/b3K9/ntig+FG/GB62fHvv5J4hIfbyL/91rk+ar1zf4+yadIK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8LW0cQAAADdAAAADwAAAAAAAAAAAAAAAACXAgAAZHJzL2Rv&#10;d25yZXYueG1sUEsFBgAAAAAEAAQA9QAAAIgDAAAAAA==&#10;" filled="f" stroked="f">
                  <v:textbox style="mso-next-textbox:#Text Box 1058" inset="0,0,0,0">
                    <w:txbxContent/>
                  </v:textbox>
                </v:shape>
                <v:shape id="Text Box 1058" o:spid="_x0000_s1054" type="#_x0000_t202" style="position:absolute;left:91440;top:1698625;width:2636520;height:162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XUKjxgAA&#10;AN0AAAAPAAAAZHJzL2Rvd25yZXYueG1sRI9BSwMxEIXvQv9DmII3m1Sw2LVpKUVBEMTt9tDjuJnu&#10;hm4m6ya26793DoK3Gd6b975ZbcbQqQsNyUe2MJ8ZUMR1dJ4bC4fq5e4RVMrIDrvIZOGHEmzWk5sV&#10;Fi5euaTLPjdKQjgVaKHNuS+0TnVLAdMs9sSineIQMMs6NNoNeJXw0Ol7YxY6oGdpaLGnXUv1ef8d&#10;LGyPXD77r/fPj/JU+qpaGn5bnK29nY7bJ1CZxvxv/rt+dYJvHgRXvpER9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XUKjxgAAAN0AAAAPAAAAAAAAAAAAAAAAAJcCAABkcnMv&#10;ZG93bnJldi54bWxQSwUGAAAAAAQABAD1AAAAigMAAAAA&#10;" filled="f" stroked="f">
                  <v:textbox style="mso-next-textbox:#Text Box 1059" inset="0,0,0,0">
                    <w:txbxContent/>
                  </v:textbox>
                </v:shape>
                <v:shape id="Text Box 1059" o:spid="_x0000_s1055" type="#_x0000_t202" style="position:absolute;left:91440;top:1859915;width:2636520;height:162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ec4xAAA&#10;AN0AAAAPAAAAZHJzL2Rvd25yZXYueG1sRE/fa8IwEH4f+D+EE/Y2EweTtRpFZIPBQFbrg49nc7bB&#10;5tI1mXb/vRkMfLuP7+ctVoNrxYX6YD1rmE4UCOLKG8u1hn35/vQKIkRkg61n0vBLAVbL0cMCc+Ov&#10;XNBlF2uRQjjkqKGJsculDFVDDsPEd8SJO/neYUywr6Xp8ZrCXSuflZpJh5ZTQ4MdbRqqzrsfp2F9&#10;4OLNfm+PX8WpsGWZKf6cnbV+HA/rOYhIQ7yL/90fJs1XLxn8fZNO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RHnOMQAAADdAAAADwAAAAAAAAAAAAAAAACXAgAAZHJzL2Rv&#10;d25yZXYueG1sUEsFBgAAAAAEAAQA9QAAAIgDAAAAAA==&#10;" filled="f" stroked="f">
                  <v:textbox style="mso-next-textbox:#Text Box 1060" inset="0,0,0,0">
                    <w:txbxContent/>
                  </v:textbox>
                </v:shape>
                <v:shape id="Text Box 1060" o:spid="_x0000_s1056" type="#_x0000_t202" style="position:absolute;left:91440;top:2021205;width:2636520;height:173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R4QYxgAA&#10;AN0AAAAPAAAAZHJzL2Rvd25yZXYueG1sRI9BS8NAEIXvgv9hGcGb3a2HoLHbUkqFgiCm8eBxzE6T&#10;pdnZNLtt4793DoK3Gd6b975ZrKbQqwuNyUe2MJ8ZUMRNdJ5bC5/168MTqJSRHfaRycIPJVgtb28W&#10;WLp45You+9wqCeFUooUu56HUOjUdBUyzOBCLdohjwCzr2Go34lXCQ68fjSl0QM/S0OFAm46a4/4c&#10;LKy/uNr60/v3R3WofF0/G34rjtbe303rF1CZpvxv/rveOcE3hfDLNzKCX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R4QYxgAAAN0AAAAPAAAAAAAAAAAAAAAAAJcCAABkcnMv&#10;ZG93bnJldi54bWxQSwUGAAAAAAQABAD1AAAAigMAAAAA&#10;" filled="f" stroked="f">
                  <v:textbox style="mso-next-textbox:#Text Box 1068" inset="0,0,0,0">
                    <w:txbxContent/>
                  </v:textbox>
                </v:shape>
                <v:shape id="Text Box 1068" o:spid="_x0000_s1057" type="#_x0000_t202" style="position:absolute;left:91440;top:2193925;width:2636520;height:173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YgexgAA&#10;AN0AAAAPAAAAZHJzL2Rvd25yZXYueG1sRI9BS8NAEIXvgv9hGcGb3a2HoLHbUkqFgiCm8eBxzE6T&#10;pdnZNLtt4793DoK3Gd6b975ZrKbQqwuNyUe2MJ8ZUMRNdJ5bC5/168MTqJSRHfaRycIPJVgtb28W&#10;WLp45You+9wqCeFUooUu56HUOjUdBUyzOBCLdohjwCzr2Go34lXCQ68fjSl0QM/S0OFAm46a4/4c&#10;LKy/uNr60/v3R3WofF0/G34rjtbe303rF1CZpvxv/rveOcE3heDKNzKCX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MYgexgAAAN0AAAAPAAAAAAAAAAAAAAAAAJcCAABkcnMv&#10;ZG93bnJldi54bWxQSwUGAAAAAAQABAD1AAAAigMAAAAA&#10;" filled="f" stroked="f">
                  <v:textbox style="mso-next-textbox:#Text Box 1069" inset="0,0,0,0">
                    <w:txbxContent/>
                  </v:textbox>
                </v:shape>
                <v:shape id="Text Box 1069" o:spid="_x0000_s1058" type="#_x0000_t202" style="position:absolute;left:91440;top:2366645;width:2636520;height:173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S2FwwAA&#10;AN0AAAAPAAAAZHJzL2Rvd25yZXYueG1sRE9NawIxEL0X/A9hBG81qYdFt0aRoiAIpev20ON0M+4G&#10;N5N1E3X77xuh0Ns83ucs14NrxY36YD1reJkqEMSVN5ZrDZ/l7nkOIkRkg61n0vBDAdar0dMSc+Pv&#10;XNDtGGuRQjjkqKGJsculDFVDDsPUd8SJO/neYUywr6Xp8Z7CXStnSmXSoeXU0GBHbw1V5+PVadh8&#10;cbG1l/fvj+JU2LJcKD5kZ60n42HzCiLSEP/Ff+69SfNVtoDHN+kE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fS2FwwAAAN0AAAAPAAAAAAAAAAAAAAAAAJcCAABkcnMvZG93&#10;bnJldi54bWxQSwUGAAAAAAQABAD1AAAAhwMAAAAA&#10;" filled="f" stroked="f">
                  <v:textbox style="mso-next-textbox:#Text Box 1070" inset="0,0,0,0">
                    <w:txbxContent/>
                  </v:textbox>
                </v:shape>
                <v:shape id="Text Box 1070" o:spid="_x0000_s1059" type="#_x0000_t202" style="position:absolute;left:91440;top:2538730;width:2636520;height:173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nhLFxwAA&#10;AN0AAAAPAAAAZHJzL2Rvd25yZXYueG1sRI9BT8MwDIXvSPyHyJO4sWQcBivLpgmBNAkJ0XWHHU3j&#10;tdEapzTZVv49PiBxs/We3/u8XI+hUxcako9sYTY1oIjr6Dw3FvbV2/0TqJSRHXaRycIPJVivbm+W&#10;WLh45ZIuu9woCeFUoIU2577QOtUtBUzT2BOLdoxDwCzr0Gg34FXCQ6cfjJnrgJ6locWeXlqqT7tz&#10;sLA5cPnqvz++Pstj6atqYfh9frL2bjJunkFlGvO/+e966wTfPAq/fCMj6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54SxccAAADdAAAADwAAAAAAAAAAAAAAAACXAgAAZHJz&#10;L2Rvd25yZXYueG1sUEsFBgAAAAAEAAQA9QAAAIsDAAAAAA==&#10;" filled="f" stroked="f">
                  <v:textbox style="mso-next-textbox:#Text Box 1071" inset="0,0,0,0">
                    <w:txbxContent/>
                  </v:textbox>
                </v:shape>
                <v:shape id="Text Box 1071" o:spid="_x0000_s1060" type="#_x0000_t202" style="position:absolute;left:91440;top:2711450;width:2636520;height:173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0rdewwAA&#10;AN0AAAAPAAAAZHJzL2Rvd25yZXYueG1sRE9NawIxEL0L/Q9hhN40sQfbrkaR0oJQENftweO4GXeD&#10;m8l2E3X9941Q8DaP9znzZe8acaEuWM8aJmMFgrj0xnKl4af4Gr2BCBHZYOOZNNwowHLxNJhjZvyV&#10;c7rsYiVSCIcMNdQxtpmUoazJYRj7ljhxR985jAl2lTQdXlO4a+SLUlPp0HJqqLGlj5rK0+7sNKz2&#10;nH/a381hmx9zWxTvir+nJ62fh/1qBiJSHx/if/fapPnqdQL3b9IJcv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0rdewwAAAN0AAAAPAAAAAAAAAAAAAAAAAJcCAABkcnMvZG93&#10;bnJldi54bWxQSwUGAAAAAAQABAD1AAAAhwMAAAAA&#10;" filled="f" stroked="f">
                  <v:textbox style="mso-next-textbox:#Text Box 1072" inset="0,0,0,0">
                    <w:txbxContent/>
                  </v:textbox>
                </v:shape>
                <v:shape id="Text Box 1072" o:spid="_x0000_s1061" type="#_x0000_t202" style="position:absolute;left:91440;top:2884170;width:2636520;height:162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ACkpwwAA&#10;AN0AAAAPAAAAZHJzL2Rvd25yZXYueG1sRE9NawIxEL0L/Q9hCr1pUg9at0YRUSgUiut66HG6GXeD&#10;m8m6SXX7741Q8DaP9znzZe8acaEuWM8aXkcKBHHpjeVKw6HYDt9AhIhssPFMGv4owHLxNJhjZvyV&#10;c7rsYyVSCIcMNdQxtpmUoazJYRj5ljhxR985jAl2lTQdXlO4a+RYqYl0aDk11NjSuqbytP91Glbf&#10;nG/s+etnlx9zWxQzxZ+Tk9Yvz/3qHUSkPj7E/+4Pk+ar6Rju36QT5O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ACkpwwAAAN0AAAAPAAAAAAAAAAAAAAAAAJcCAABkcnMvZG93&#10;bnJldi54bWxQSwUGAAAAAAQABAD1AAAAhwMAAAAA&#10;" filled="f" stroked="f">
                  <v:textbox style="mso-next-textbox:#Text Box 1073" inset="0,0,0,0">
                    <w:txbxContent/>
                  </v:textbox>
                </v:shape>
                <v:shape id="Text Box 1073" o:spid="_x0000_s1062" type="#_x0000_t202" style="position:absolute;left:91440;top:3045460;width:2636520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TIyyxAAA&#10;AN0AAAAPAAAAZHJzL2Rvd25yZXYueG1sRE9NawIxEL0X/A9hCr3VpBZsuzWKiIIgSNftocfpZtwN&#10;bibrJur6702h4G0e73Mms9414kxdsJ41vAwVCOLSG8uVhu9i9fwOIkRkg41n0nClALPp4GGCmfEX&#10;zum8i5VIIRwy1FDH2GZShrImh2HoW+LE7X3nMCbYVdJ0eEnhrpEjpcbSoeXUUGNLi5rKw+7kNMx/&#10;OF/a4/b3K9/ntig+FG/GB62fHvv5J4hIfbyL/91rk+art1f4+yadIK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0yMssQAAADdAAAADwAAAAAAAAAAAAAAAACXAgAAZHJzL2Rv&#10;d25yZXYueG1sUEsFBgAAAAAEAAQA9QAAAIgDAAAAAA==&#10;" filled="f" stroked="f">
                  <v:textbox style="mso-next-textbox:#Text Box 1074" inset="0,0,0,0">
                    <w:txbxContent/>
                  </v:textbox>
                </v:shape>
                <v:shape id="Text Box 1074" o:spid="_x0000_s1063" type="#_x0000_t202" style="position:absolute;left:91440;top:3206115;width:2636520;height:335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RTGxAAA&#10;AN0AAAAPAAAAZHJzL2Rvd25yZXYueG1sRE9NawIxEL0X/A9hCr3VpFJsuzWKiIIgSNftocfpZtwN&#10;bibrJur6702h4G0e73Mms9414kxdsJ41vAwVCOLSG8uVhu9i9fwOIkRkg41n0nClALPp4GGCmfEX&#10;zum8i5VIIRwy1FDH2GZShrImh2HoW+LE7X3nMCbYVdJ0eEnhrpEjpcbSoeXUUGNLi5rKw+7kNMx/&#10;OF/a4/b3K9/ntig+FG/GB62fHvv5J4hIfbyL/91rk+art1f4+yadIK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KUUxsQAAADd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D87C9A" w:rsidSect="00D87C9A">
      <w:headerReference w:type="default" r:id="rId19"/>
      <w:headerReference w:type="first" r:id="rId20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DBC988" w14:textId="77777777" w:rsidR="00E574C1" w:rsidRDefault="00E574C1">
      <w:r>
        <w:separator/>
      </w:r>
    </w:p>
  </w:endnote>
  <w:endnote w:type="continuationSeparator" w:id="0">
    <w:p w14:paraId="54D7606A" w14:textId="77777777" w:rsidR="00E574C1" w:rsidRDefault="00E57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E5078" w14:textId="77777777" w:rsidR="00E574C1" w:rsidRDefault="00E574C1">
      <w:r>
        <w:separator/>
      </w:r>
    </w:p>
  </w:footnote>
  <w:footnote w:type="continuationSeparator" w:id="0">
    <w:p w14:paraId="545713ED" w14:textId="77777777" w:rsidR="00E574C1" w:rsidRDefault="00E574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346BC" w14:textId="77777777" w:rsidR="003A5D6D" w:rsidRDefault="003A5D6D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096EE0DE" wp14:editId="7DB56323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32A92249" wp14:editId="1D952C01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0b2e67 [3215]" stroked="f" strokecolor="#4a7ebb" strokeweight="1.5pt">
              <v:fill color2="#3472ba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51D76" w14:textId="77777777" w:rsidR="003A5D6D" w:rsidRDefault="003A5D6D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7EC5E1E6" wp14:editId="087835F6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06BAC628" wp14:editId="4650B151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" fillcolor="#3472ba [3214]" stroked="f" strokecolor="#4a7ebb" strokeweight="1.5pt">
              <v:fill color2="#0b2e6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61E69F3"/>
    <w:multiLevelType w:val="hybridMultilevel"/>
    <w:tmpl w:val="D46E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3441E"/>
    <w:multiLevelType w:val="hybridMultilevel"/>
    <w:tmpl w:val="6CA8E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27B5C"/>
    <w:multiLevelType w:val="hybridMultilevel"/>
    <w:tmpl w:val="87C285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5179A"/>
    <w:multiLevelType w:val="hybridMultilevel"/>
    <w:tmpl w:val="2A3A6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076EC"/>
    <w:multiLevelType w:val="hybridMultilevel"/>
    <w:tmpl w:val="0A781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A5F3A"/>
    <w:multiLevelType w:val="hybridMultilevel"/>
    <w:tmpl w:val="F1CA5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2A661C"/>
    <w:multiLevelType w:val="hybridMultilevel"/>
    <w:tmpl w:val="28D2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140DCA"/>
    <w:multiLevelType w:val="hybridMultilevel"/>
    <w:tmpl w:val="6C5C7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C1954"/>
    <w:multiLevelType w:val="hybridMultilevel"/>
    <w:tmpl w:val="D9A07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CF53B4"/>
    <w:multiLevelType w:val="hybridMultilevel"/>
    <w:tmpl w:val="CFCC7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B25907"/>
    <w:multiLevelType w:val="hybridMultilevel"/>
    <w:tmpl w:val="30929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2"/>
  </w:num>
  <w:num w:numId="5">
    <w:abstractNumId w:val="9"/>
  </w:num>
  <w:num w:numId="6">
    <w:abstractNumId w:val="2"/>
  </w:num>
  <w:num w:numId="7">
    <w:abstractNumId w:val="3"/>
  </w:num>
  <w:num w:numId="8">
    <w:abstractNumId w:val="11"/>
  </w:num>
  <w:num w:numId="9">
    <w:abstractNumId w:val="5"/>
  </w:num>
  <w:num w:numId="10">
    <w:abstractNumId w:val="8"/>
  </w:num>
  <w:num w:numId="11">
    <w:abstractNumId w:val="4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C91EF8"/>
    <w:rsid w:val="000046B2"/>
    <w:rsid w:val="00064E69"/>
    <w:rsid w:val="001B1E90"/>
    <w:rsid w:val="002E64ED"/>
    <w:rsid w:val="00366B78"/>
    <w:rsid w:val="003A5D6D"/>
    <w:rsid w:val="00585FCA"/>
    <w:rsid w:val="00590A84"/>
    <w:rsid w:val="00590FBC"/>
    <w:rsid w:val="005E26B9"/>
    <w:rsid w:val="006054BB"/>
    <w:rsid w:val="00645739"/>
    <w:rsid w:val="00670FBE"/>
    <w:rsid w:val="006F10DC"/>
    <w:rsid w:val="00851C94"/>
    <w:rsid w:val="008B6243"/>
    <w:rsid w:val="008C7BA3"/>
    <w:rsid w:val="00B85665"/>
    <w:rsid w:val="00C65C36"/>
    <w:rsid w:val="00C91EF8"/>
    <w:rsid w:val="00D87C9A"/>
    <w:rsid w:val="00E36B6C"/>
    <w:rsid w:val="00E419A7"/>
    <w:rsid w:val="00E546B3"/>
    <w:rsid w:val="00E574C1"/>
    <w:rsid w:val="00E965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97A7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  <w:lsdException w:name="Normal (Web)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NormalWeb">
    <w:name w:val="Normal (Web)"/>
    <w:basedOn w:val="Normal"/>
    <w:uiPriority w:val="99"/>
    <w:unhideWhenUsed/>
    <w:rsid w:val="00C91EF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rsid w:val="006457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  <w:lsdException w:name="Normal (Web)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NormalWeb">
    <w:name w:val="Normal (Web)"/>
    <w:basedOn w:val="Normal"/>
    <w:uiPriority w:val="99"/>
    <w:unhideWhenUsed/>
    <w:rsid w:val="00C91EF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rsid w:val="006457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9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microsoft.com/office/2007/relationships/hdphoto" Target="media/hdphoto2.wdp"/><Relationship Id="rId18" Type="http://schemas.openxmlformats.org/officeDocument/2006/relationships/image" Target="media/image9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at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Float Trifold Brochure.dotx</Template>
  <TotalTime>48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 Cronin</dc:creator>
  <cp:keywords/>
  <dc:description/>
  <cp:lastModifiedBy>Nell Cronin</cp:lastModifiedBy>
  <cp:revision>2</cp:revision>
  <dcterms:created xsi:type="dcterms:W3CDTF">2013-11-19T22:22:00Z</dcterms:created>
  <dcterms:modified xsi:type="dcterms:W3CDTF">2013-11-19T23:20:00Z</dcterms:modified>
  <cp:category/>
</cp:coreProperties>
</file>