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75932" w14:textId="7A877F33" w:rsidR="00AC1A14" w:rsidRDefault="004D64B2">
      <w:r>
        <w:rPr>
          <w:noProof/>
        </w:rPr>
        <mc:AlternateContent>
          <mc:Choice Requires="wps">
            <w:drawing>
              <wp:anchor distT="0" distB="0" distL="114300" distR="114300" simplePos="0" relativeHeight="251668632" behindDoc="0" locked="0" layoutInCell="1" allowOverlap="1" wp14:anchorId="1A1F7CF7" wp14:editId="0C8A1207">
                <wp:simplePos x="0" y="0"/>
                <wp:positionH relativeFrom="page">
                  <wp:posOffset>365760</wp:posOffset>
                </wp:positionH>
                <wp:positionV relativeFrom="page">
                  <wp:posOffset>5929630</wp:posOffset>
                </wp:positionV>
                <wp:extent cx="2443480" cy="1385570"/>
                <wp:effectExtent l="127000" t="127000" r="121920" b="113030"/>
                <wp:wrapThrough wrapText="bothSides">
                  <wp:wrapPolygon edited="0">
                    <wp:start x="-1123" y="-1980"/>
                    <wp:lineTo x="-1123" y="22966"/>
                    <wp:lineTo x="22453" y="22966"/>
                    <wp:lineTo x="22453" y="-1980"/>
                    <wp:lineTo x="-1123" y="-198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13855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 cmpd="sng">
                          <a:solidFill>
                            <a:srgbClr val="0000FF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75A20" w14:textId="6E3B6C05" w:rsidR="00A77E3F" w:rsidRPr="007556A6" w:rsidRDefault="00A77E3F" w:rsidP="00F82623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Support 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6" type="#_x0000_t202" style="position:absolute;margin-left:28.8pt;margin-top:466.9pt;width:192.4pt;height:109.1pt;z-index:2516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" mv:complextextbox="1" fillcolor="red" strokecolor="blue" strokeweight="3pt">
                <v:shadow on="t" type="perspective" opacity="20971f" origin=",.5" offset="0,1pt" matrix="66847f,,,66847f"/>
                <v:textbox>
                  <w:txbxContent>
                    <w:p w14:paraId="55375A20" w14:textId="6E3B6C05" w:rsidR="00A77E3F" w:rsidRPr="007556A6" w:rsidRDefault="00A77E3F" w:rsidP="00F82623">
                      <w:pPr>
                        <w:jc w:val="center"/>
                        <w:rPr>
                          <w:b/>
                          <w:noProof/>
                          <w:color w:val="FFFF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 Support You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21AF8425" wp14:editId="5448EBC7">
                <wp:simplePos x="0" y="0"/>
                <wp:positionH relativeFrom="page">
                  <wp:posOffset>492760</wp:posOffset>
                </wp:positionH>
                <wp:positionV relativeFrom="page">
                  <wp:posOffset>2150745</wp:posOffset>
                </wp:positionV>
                <wp:extent cx="2301240" cy="4018915"/>
                <wp:effectExtent l="0" t="0" r="0" b="0"/>
                <wp:wrapTight wrapText="bothSides">
                  <wp:wrapPolygon edited="0">
                    <wp:start x="238" y="137"/>
                    <wp:lineTo x="238" y="21296"/>
                    <wp:lineTo x="20980" y="21296"/>
                    <wp:lineTo x="20980" y="137"/>
                    <wp:lineTo x="238" y="137"/>
                  </wp:wrapPolygon>
                </wp:wrapTight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01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84BA17" w14:textId="5F50071A" w:rsidR="00A77E3F" w:rsidRPr="00B16E09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Joining OSRT is not a difficult process. You must be 18 years or older to apply. Applicants must pass a background check. Applicants must provide medical information as well as contact information. </w:t>
                            </w:r>
                            <w:r w:rsidR="004D64B2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Applicants will also have an entire Background check conducted by the department of criminal investigation done. </w:t>
                            </w:r>
                          </w:p>
                          <w:p w14:paraId="54E3E456" w14:textId="77777777" w:rsidR="00A77E3F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45BBAB3B" w14:textId="77777777" w:rsidR="00A77E3F" w:rsidRPr="00B16E09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The application can be found at </w:t>
                            </w:r>
                            <w:hyperlink r:id="rId8" w:history="1">
                              <w:r w:rsidRPr="00B16E09">
                                <w:rPr>
                                  <w:rStyle w:val="Hyperlink"/>
                                  <w:rFonts w:ascii="Arial" w:hAnsi="Arial" w:cs="Arial"/>
                                  <w:b w:val="0"/>
                                  <w:sz w:val="22"/>
                                  <w:szCs w:val="22"/>
                                </w:rPr>
                                <w:t>www.ohiospecialresponseteam.org/membership_application</w:t>
                              </w:r>
                            </w:hyperlink>
                          </w:p>
                          <w:p w14:paraId="4BA4D72A" w14:textId="77777777" w:rsidR="00A77E3F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0DDF5335" w14:textId="3153E144" w:rsidR="00A77E3F" w:rsidRPr="00B16E09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Before acceptance, applicants will meet with the Unit Commander</w:t>
                            </w:r>
                            <w:r w:rsidR="00EF75E6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or Unit Representative</w:t>
                            </w:r>
                            <w:r w:rsidRPr="00B16E0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B87CFC7" w14:textId="77777777" w:rsidR="00A77E3F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343ACF9F" w14:textId="77777777" w:rsidR="00A77E3F" w:rsidRPr="00B16E09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Mail in application (and fee) to,</w:t>
                            </w:r>
                          </w:p>
                          <w:p w14:paraId="4F3BE7CB" w14:textId="77777777" w:rsidR="00A77E3F" w:rsidRPr="00B16E09" w:rsidRDefault="00A77E3F" w:rsidP="00AC1A14">
                            <w:pPr>
                              <w:pStyle w:val="Heading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OSRT, INC.  Admin Officer  PO Box 1176  Mansfield, OH 44905</w:t>
                            </w:r>
                          </w:p>
                          <w:p w14:paraId="48383934" w14:textId="77777777" w:rsidR="00A77E3F" w:rsidRPr="00EC5978" w:rsidRDefault="00A77E3F" w:rsidP="00AC1A14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38.8pt;margin-top:169.35pt;width:181.2pt;height:316.45pt;z-index:251658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" filled="f" stroked="f">
                <v:textbox inset=",7.2pt,,7.2pt">
                  <w:txbxContent>
                    <w:p w14:paraId="4E84BA17" w14:textId="5F50071A" w:rsidR="00A77E3F" w:rsidRPr="00B16E09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B16E0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Joining OSRT is not a difficult process. You must be 18 years or older to apply. Applicants must pass a background check. Applicants must provide medical information as well as contact information. </w:t>
                      </w:r>
                      <w:r w:rsidR="004D64B2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Applicants will also have an entire Background check conducted by the department of criminal investigation done. </w:t>
                      </w:r>
                    </w:p>
                    <w:p w14:paraId="54E3E456" w14:textId="77777777" w:rsidR="00A77E3F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45BBAB3B" w14:textId="77777777" w:rsidR="00A77E3F" w:rsidRPr="00B16E09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B16E0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The application can be found at </w:t>
                      </w:r>
                      <w:hyperlink r:id="rId9" w:history="1">
                        <w:r w:rsidRPr="00B16E09">
                          <w:rPr>
                            <w:rStyle w:val="Hyperlink"/>
                            <w:rFonts w:ascii="Arial" w:hAnsi="Arial" w:cs="Arial"/>
                            <w:b w:val="0"/>
                            <w:sz w:val="22"/>
                            <w:szCs w:val="22"/>
                          </w:rPr>
                          <w:t>www.ohiospecialresponseteam.org/membership_application</w:t>
                        </w:r>
                      </w:hyperlink>
                    </w:p>
                    <w:p w14:paraId="4BA4D72A" w14:textId="77777777" w:rsidR="00A77E3F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0DDF5335" w14:textId="3153E144" w:rsidR="00A77E3F" w:rsidRPr="00B16E09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B16E0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Before acceptance, applicants will meet with the Unit Commander</w:t>
                      </w:r>
                      <w:r w:rsidR="00EF75E6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or Unit Representative</w:t>
                      </w:r>
                      <w:r w:rsidRPr="00B16E0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B87CFC7" w14:textId="77777777" w:rsidR="00A77E3F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343ACF9F" w14:textId="77777777" w:rsidR="00A77E3F" w:rsidRPr="00B16E09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B16E0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Mail in application (and fee) to,</w:t>
                      </w:r>
                    </w:p>
                    <w:p w14:paraId="4F3BE7CB" w14:textId="77777777" w:rsidR="00A77E3F" w:rsidRPr="00B16E09" w:rsidRDefault="00A77E3F" w:rsidP="00AC1A14">
                      <w:pPr>
                        <w:pStyle w:val="Heading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B16E09">
                        <w:rPr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>OSRT, INC.  Admin Officer  PO Box 1176  Mansfield, OH 44905</w:t>
                      </w:r>
                    </w:p>
                    <w:p w14:paraId="48383934" w14:textId="77777777" w:rsidR="00A77E3F" w:rsidRPr="00EC5978" w:rsidRDefault="00A77E3F" w:rsidP="00AC1A14">
                      <w:pPr>
                        <w:pStyle w:val="Heading3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0417">
        <w:rPr>
          <w:noProof/>
        </w:rPr>
        <mc:AlternateContent>
          <mc:Choice Requires="wps">
            <w:drawing>
              <wp:anchor distT="0" distB="0" distL="114300" distR="114300" simplePos="0" relativeHeight="251671704" behindDoc="0" locked="0" layoutInCell="1" allowOverlap="1" wp14:anchorId="21D59D1F" wp14:editId="1AF96C74">
                <wp:simplePos x="0" y="0"/>
                <wp:positionH relativeFrom="page">
                  <wp:posOffset>8915400</wp:posOffset>
                </wp:positionH>
                <wp:positionV relativeFrom="page">
                  <wp:posOffset>3870960</wp:posOffset>
                </wp:positionV>
                <wp:extent cx="781050" cy="2338111"/>
                <wp:effectExtent l="0" t="0" r="0" b="0"/>
                <wp:wrapThrough wrapText="bothSides">
                  <wp:wrapPolygon edited="0">
                    <wp:start x="702" y="0"/>
                    <wp:lineTo x="702" y="21354"/>
                    <wp:lineTo x="20371" y="21354"/>
                    <wp:lineTo x="20371" y="0"/>
                    <wp:lineTo x="702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338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3261D" w14:textId="77777777" w:rsidR="00A77E3F" w:rsidRPr="00550417" w:rsidRDefault="00A77E3F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50417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Recruiting Brochure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margin-left:702pt;margin-top:304.8pt;width:61.5pt;height:184.1pt;z-index:251671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" mv:complextextbox="1" filled="f" stroked="f">
                <v:textbox style="layout-flow:vertical-ideographic">
                  <w:txbxContent>
                    <w:p w14:paraId="1EF3261D" w14:textId="77777777" w:rsidR="00A77E3F" w:rsidRPr="00550417" w:rsidRDefault="00A77E3F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550417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Recruiting Brochure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0417">
        <w:rPr>
          <w:noProof/>
        </w:rPr>
        <w:drawing>
          <wp:anchor distT="0" distB="0" distL="114300" distR="114300" simplePos="0" relativeHeight="251670680" behindDoc="0" locked="0" layoutInCell="1" allowOverlap="1" wp14:anchorId="6DC26ED6" wp14:editId="5722F9A2">
            <wp:simplePos x="0" y="0"/>
            <wp:positionH relativeFrom="page">
              <wp:posOffset>7042150</wp:posOffset>
            </wp:positionH>
            <wp:positionV relativeFrom="page">
              <wp:posOffset>2755900</wp:posOffset>
            </wp:positionV>
            <wp:extent cx="2650490" cy="4632960"/>
            <wp:effectExtent l="0" t="0" r="0" b="0"/>
            <wp:wrapThrough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hrough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 trans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6A6">
        <w:rPr>
          <w:noProof/>
        </w:rPr>
        <mc:AlternateContent>
          <mc:Choice Requires="wps">
            <w:drawing>
              <wp:anchor distT="0" distB="0" distL="114300" distR="114300" simplePos="0" relativeHeight="251664536" behindDoc="0" locked="0" layoutInCell="1" allowOverlap="1" wp14:anchorId="73CF9949" wp14:editId="7E3872C3">
                <wp:simplePos x="0" y="0"/>
                <wp:positionH relativeFrom="page">
                  <wp:posOffset>4089400</wp:posOffset>
                </wp:positionH>
                <wp:positionV relativeFrom="page">
                  <wp:posOffset>6729730</wp:posOffset>
                </wp:positionV>
                <wp:extent cx="2058670" cy="914400"/>
                <wp:effectExtent l="0" t="0" r="0" b="0"/>
                <wp:wrapThrough wrapText="bothSides">
                  <wp:wrapPolygon edited="0">
                    <wp:start x="267" y="0"/>
                    <wp:lineTo x="267" y="21000"/>
                    <wp:lineTo x="21054" y="21000"/>
                    <wp:lineTo x="21054" y="0"/>
                    <wp:lineTo x="267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F04B" w14:textId="77777777" w:rsidR="00A77E3F" w:rsidRPr="007556A6" w:rsidRDefault="00A77E3F">
                            <w:pPr>
                              <w:rPr>
                                <w:i/>
                              </w:rPr>
                            </w:pPr>
                            <w:r w:rsidRPr="007556A6">
                              <w:rPr>
                                <w:i/>
                              </w:rPr>
                              <w:t>Ohiospecialresponseteam.org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29" type="#_x0000_t202" style="position:absolute;margin-left:322pt;margin-top:529.9pt;width:162.1pt;height:1in;z-index:2516645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" mv:complextextbox="1" filled="f" stroked="f">
                <v:textbox>
                  <w:txbxContent>
                    <w:p w14:paraId="10C9F04B" w14:textId="77777777" w:rsidR="00A77E3F" w:rsidRPr="007556A6" w:rsidRDefault="00A77E3F">
                      <w:pPr>
                        <w:rPr>
                          <w:i/>
                        </w:rPr>
                      </w:pPr>
                      <w:r w:rsidRPr="007556A6">
                        <w:rPr>
                          <w:i/>
                        </w:rPr>
                        <w:t>Ohiospecialresponseteam.org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56A6">
        <w:rPr>
          <w:noProof/>
        </w:rPr>
        <w:drawing>
          <wp:anchor distT="0" distB="0" distL="114300" distR="114300" simplePos="0" relativeHeight="251660440" behindDoc="0" locked="0" layoutInCell="1" allowOverlap="1" wp14:anchorId="56979CBF" wp14:editId="1165399C">
            <wp:simplePos x="0" y="0"/>
            <wp:positionH relativeFrom="page">
              <wp:posOffset>3938905</wp:posOffset>
            </wp:positionH>
            <wp:positionV relativeFrom="page">
              <wp:posOffset>3026410</wp:posOffset>
            </wp:positionV>
            <wp:extent cx="2408555" cy="2408555"/>
            <wp:effectExtent l="0" t="0" r="4445" b="4445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6A6">
        <w:rPr>
          <w:noProof/>
        </w:rPr>
        <mc:AlternateContent>
          <mc:Choice Requires="wpg">
            <w:drawing>
              <wp:anchor distT="0" distB="0" distL="114300" distR="114300" simplePos="0" relativeHeight="251658345" behindDoc="0" locked="0" layoutInCell="1" allowOverlap="1" wp14:anchorId="735FD090" wp14:editId="6E5ADA15">
                <wp:simplePos x="0" y="0"/>
                <wp:positionH relativeFrom="page">
                  <wp:posOffset>505460</wp:posOffset>
                </wp:positionH>
                <wp:positionV relativeFrom="page">
                  <wp:posOffset>-102870</wp:posOffset>
                </wp:positionV>
                <wp:extent cx="2651760" cy="2122805"/>
                <wp:effectExtent l="0" t="0" r="15240" b="10795"/>
                <wp:wrapTight wrapText="bothSides">
                  <wp:wrapPolygon edited="0">
                    <wp:start x="0" y="0"/>
                    <wp:lineTo x="0" y="258"/>
                    <wp:lineTo x="19241" y="4135"/>
                    <wp:lineTo x="0" y="4652"/>
                    <wp:lineTo x="0" y="21451"/>
                    <wp:lineTo x="19862" y="21451"/>
                    <wp:lineTo x="20069" y="8270"/>
                    <wp:lineTo x="21517" y="4652"/>
                    <wp:lineTo x="21517" y="0"/>
                    <wp:lineTo x="0" y="0"/>
                  </wp:wrapPolygon>
                </wp:wrapTight>
                <wp:docPr id="3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22805"/>
                          <a:chOff x="584" y="4320"/>
                          <a:chExt cx="4176" cy="1584"/>
                        </a:xfrm>
                      </wpg:grpSpPr>
                      <wps:wsp>
                        <wps:cNvPr id="38" name="Line 19"/>
                        <wps:cNvCnPr/>
                        <wps:spPr bwMode="auto">
                          <a:xfrm>
                            <a:off x="584" y="432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4" y="4680"/>
                            <a:ext cx="381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00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39.8pt;margin-top:-8.05pt;width:208.8pt;height:167.15pt;z-index:251658345;mso-position-horizontal-relative:page;mso-position-vertical-relative:page" coordorigin="584,4320" coordsize="4176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">
                <v:line id="Line 19" o:spid="_x0000_s1027" style="position:absolute;visibility:visible;mso-wrap-style:square" from="584,4320" to="4760,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ezTsIAAADbAAAADwAAAGRycy9kb3ducmV2LnhtbERPW2vCMBR+F/Yfwhn4pqnK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0ezTsIAAADbAAAADwAAAAAAAAAAAAAA&#10;AAChAgAAZHJzL2Rvd25yZXYueG1sUEsFBgAAAAAEAAQA+QAAAJADAAAAAA==&#10;" strokecolor="white [3212]" strokeweight="1pt">
                  <v:shadow opacity="22938f" mv:blur="38100f" offset="0,2pt"/>
                </v:line>
                <v:rect id="Rectangle 6" o:spid="_x0000_s1028" style="position:absolute;left:584;top:4680;width:3816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KB1xAAA&#10;ANsAAAAPAAAAZHJzL2Rvd25yZXYueG1sRI9Ba8JAFITvBf/D8gRvdWOUomlWEangpYdEW6+P7GsS&#10;kn0bstsY/fXdQqHHYWa+YdLdaFoxUO9qywoW8wgEcWF1zaWCy/n4vAbhPLLG1jIpuJOD3XbylGKi&#10;7Y0zGnJfigBhl6CCyvsukdIVFRl0c9sRB+/L9gZ9kH0pdY+3ADetjKPoRRqsOSxU2NGhoqLJv42C&#10;+G3xyD/iJss/zbCSZuWvWfuu1Gw67l9BeBr9f/ivfdIKlhv4/RJ+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ygdcQAAADbAAAADwAAAAAAAAAAAAAAAACXAgAAZHJzL2Rv&#10;d25yZXYueG1sUEsFBgAAAAAEAAQA9QAAAIgDAAAAAA==&#10;" fillcolor="#242852 [3215]" stroked="f" strokecolor="#4a7ebb" strokeweight="1.5pt">
                  <v:shadow opacity="22938f" mv:blur="38100f" offset="0,2pt"/>
                  <v:textbox inset=",7.2pt,,7.2pt"/>
                </v:rect>
                <v:rect id="Rectangle 9" o:spid="_x0000_s1029" style="position:absolute;left:4400;top:43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Ii5wgAA&#10;ANsAAAAPAAAAZHJzL2Rvd25yZXYueG1sRE/PT8IwFL6T8D80j8SbdBKiOClkIWA8KUwCHl/W5zpd&#10;X5e2wvjv6cGE45fv93zZ21acyIfGsYKHcQaCuHK64VrB/nNzPwMRIrLG1jEpuFCA5WI4mGOu3Zl3&#10;dCpjLVIIhxwVmBi7XMpQGbIYxq4jTty38xZjgr6W2uM5hdtWTrLsUVpsODUY7GhlqPot/6yCdXss&#10;jD/8TN+fZPn17Lb168exUOpu1BcvICL18Sb+d79pBdO0Pn1JP0A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ciLnCAAAA2wAAAA8AAAAAAAAAAAAAAAAAlwIAAGRycy9kb3du&#10;cmV2LnhtbFBLBQYAAAAABAAEAPUAAACGAwAAAAA=&#10;" fillcolor="#629dd1 [3204]" stroked="f" strokecolor="#4a7ebb" strokeweight="1.5pt">
                  <v:shadow opacity="22938f" mv:blur="38100f" offset="0,2p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7556A6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2C01B39E" wp14:editId="585489D1">
                <wp:simplePos x="0" y="0"/>
                <wp:positionH relativeFrom="page">
                  <wp:posOffset>645160</wp:posOffset>
                </wp:positionH>
                <wp:positionV relativeFrom="page">
                  <wp:posOffset>1174115</wp:posOffset>
                </wp:positionV>
                <wp:extent cx="2148840" cy="628650"/>
                <wp:effectExtent l="0" t="0" r="0" b="0"/>
                <wp:wrapTight wrapText="bothSides">
                  <wp:wrapPolygon edited="0">
                    <wp:start x="255" y="873"/>
                    <wp:lineTo x="255" y="20073"/>
                    <wp:lineTo x="20936" y="20073"/>
                    <wp:lineTo x="20936" y="873"/>
                    <wp:lineTo x="255" y="873"/>
                  </wp:wrapPolygon>
                </wp:wrapTight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B40974" w14:textId="77777777" w:rsidR="00A77E3F" w:rsidRPr="007556A6" w:rsidRDefault="00A77E3F" w:rsidP="00AC1A14">
                            <w:pPr>
                              <w:pStyle w:val="Heading2"/>
                              <w:rPr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556A6">
                              <w:rPr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 xml:space="preserve">How to Join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50.8pt;margin-top:92.45pt;width:169.2pt;height:49.5pt;z-index:251658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YvlvcCAABe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" filled="f" stroked="f">
                <v:textbox inset=",7.2pt,,7.2pt">
                  <w:txbxContent>
                    <w:p w14:paraId="61B40974" w14:textId="77777777" w:rsidR="00A77E3F" w:rsidRPr="007556A6" w:rsidRDefault="00A77E3F" w:rsidP="00AC1A14">
                      <w:pPr>
                        <w:pStyle w:val="Heading2"/>
                        <w:rPr>
                          <w:color w:val="FF0000"/>
                          <w:sz w:val="56"/>
                          <w:szCs w:val="56"/>
                          <w:u w:val="single"/>
                        </w:rPr>
                      </w:pPr>
                      <w:r w:rsidRPr="007556A6">
                        <w:rPr>
                          <w:color w:val="FF0000"/>
                          <w:sz w:val="56"/>
                          <w:szCs w:val="56"/>
                          <w:u w:val="single"/>
                        </w:rPr>
                        <w:t xml:space="preserve">How to Join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82623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3E37F376" wp14:editId="0383DC39">
                <wp:simplePos x="0" y="0"/>
                <wp:positionH relativeFrom="page">
                  <wp:posOffset>7480300</wp:posOffset>
                </wp:positionH>
                <wp:positionV relativeFrom="page">
                  <wp:posOffset>1028700</wp:posOffset>
                </wp:positionV>
                <wp:extent cx="2065020" cy="1289685"/>
                <wp:effectExtent l="0" t="0" r="0" b="5715"/>
                <wp:wrapTight wrapText="bothSides">
                  <wp:wrapPolygon edited="0">
                    <wp:start x="266" y="0"/>
                    <wp:lineTo x="266" y="21270"/>
                    <wp:lineTo x="20989" y="21270"/>
                    <wp:lineTo x="20989" y="0"/>
                    <wp:lineTo x="266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9521DF" w14:textId="3982A2E4" w:rsidR="00A77E3F" w:rsidRDefault="00A77E3F" w:rsidP="00AC1A14">
                            <w:pPr>
                              <w:pStyle w:val="Title"/>
                            </w:pPr>
                            <w:r>
                              <w:t xml:space="preserve">Ohio Special Response </w:t>
                            </w:r>
                            <w:proofErr w:type="spellStart"/>
                            <w:r>
                              <w:t>Team</w:t>
                            </w:r>
                            <w:proofErr w:type="gramStart"/>
                            <w:r>
                              <w:t>,INC</w:t>
                            </w:r>
                            <w:proofErr w:type="spellEnd"/>
                            <w:proofErr w:type="gramEnd"/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589pt;margin-top:81pt;width:162.6pt;height:101.55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360/UCAABX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" filled="f" stroked="f">
                <v:textbox inset=",0,,0">
                  <w:txbxContent>
                    <w:p w14:paraId="269521DF" w14:textId="3982A2E4" w:rsidR="00A77E3F" w:rsidRDefault="00A77E3F" w:rsidP="00AC1A14">
                      <w:pPr>
                        <w:pStyle w:val="Title"/>
                      </w:pPr>
                      <w:r>
                        <w:t xml:space="preserve">Ohio Special Response </w:t>
                      </w:r>
                      <w:proofErr w:type="spellStart"/>
                      <w:r>
                        <w:t>Team</w:t>
                      </w:r>
                      <w:proofErr w:type="gramStart"/>
                      <w:r>
                        <w:t>,INC</w:t>
                      </w:r>
                      <w:proofErr w:type="spellEnd"/>
                      <w:proofErr w:type="gramEnd"/>
                      <w:r>
                        <w:t xml:space="preserve">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2922">
        <w:rPr>
          <w:noProof/>
        </w:rPr>
        <mc:AlternateContent>
          <mc:Choice Requires="wpg">
            <w:drawing>
              <wp:anchor distT="0" distB="0" distL="114300" distR="114300" simplePos="0" relativeHeight="251663512" behindDoc="0" locked="0" layoutInCell="1" allowOverlap="1" wp14:anchorId="0836DE6E" wp14:editId="43965BD1">
                <wp:simplePos x="0" y="0"/>
                <wp:positionH relativeFrom="page">
                  <wp:posOffset>4089400</wp:posOffset>
                </wp:positionH>
                <wp:positionV relativeFrom="page">
                  <wp:posOffset>6400800</wp:posOffset>
                </wp:positionV>
                <wp:extent cx="2231390" cy="914400"/>
                <wp:effectExtent l="0" t="0" r="0" b="0"/>
                <wp:wrapThrough wrapText="bothSides">
                  <wp:wrapPolygon edited="0">
                    <wp:start x="246" y="0"/>
                    <wp:lineTo x="246" y="21000"/>
                    <wp:lineTo x="21145" y="21000"/>
                    <wp:lineTo x="21145" y="0"/>
                    <wp:lineTo x="246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390" cy="914400"/>
                          <a:chOff x="0" y="0"/>
                          <a:chExt cx="2231390" cy="914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0" y="0"/>
                            <a:ext cx="22313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5720"/>
                            <a:ext cx="20485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8AB520E" w14:textId="77777777" w:rsidR="00A77E3F" w:rsidRPr="007556A6" w:rsidRDefault="00A77E3F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556A6">
                                <w:rPr>
                                  <w:rFonts w:ascii="Verdana" w:hAnsi="Verdana" w:cs="Verdana"/>
                                  <w:color w:val="000000" w:themeColor="text1"/>
                                </w:rPr>
                                <w:t xml:space="preserve">Email: </w:t>
                              </w:r>
                              <w:hyperlink r:id="rId13" w:history="1">
                                <w:r w:rsidRPr="007556A6">
                                  <w:rPr>
                                    <w:rFonts w:ascii="Verdana" w:hAnsi="Verdana" w:cs="Verdana"/>
                                    <w:color w:val="000000" w:themeColor="text1"/>
                                    <w:u w:val="single" w:color="FFFFFF"/>
                                  </w:rPr>
                                  <w:t>osrtinc@yahoo.com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2" style="position:absolute;margin-left:322pt;margin-top:7in;width:175.7pt;height:1in;z-index:251663512;mso-position-horizontal-relative:page;mso-position-vertical-relative:page" coordsize="223139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" mv:complextextbox="1">
                <v:shape id="_x0000_s1033" type="#_x0000_t202" style="position:absolute;width:2231390;height:91440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VjKZxQAA&#10;ANsAAAAPAAAAZHJzL2Rvd25yZXYueG1sRI9Ba8JAFITvBf/D8oReim4MWCV1FRUUhV6MIvT2zL4m&#10;qdm3IbvV6K93CwWPw8w3w0xmranEhRpXWlYw6EcgiDOrS84VHPar3hiE88gaK8uk4EYOZtPOywQT&#10;ba+8o0vqcxFK2CWooPC+TqR0WUEGXd/WxMH7to1BH2STS93gNZSbSsZR9C4NlhwWCqxpWVB2Tn+N&#10;guFqdD+18XFdpW+3n6/T0W3Pi0+lXrvt/AOEp9Y/w//0Rgcuhr8v4QfI6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WMpnFAAAA2wAAAA8AAAAAAAAAAAAAAAAAlwIAAGRycy9k&#10;b3ducmV2LnhtbFBLBQYAAAAABAAEAPUAAACJAwAAAAA=&#10;" mv:complextextbox="1" filled="f" stroked="f"/>
                <v:shape id="Text Box 7" o:spid="_x0000_s1034" type="#_x0000_t202" style="position:absolute;left:91440;top:45720;width:2048510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14:paraId="48AB520E" w14:textId="77777777" w:rsidR="00A77E3F" w:rsidRPr="007556A6" w:rsidRDefault="00A77E3F">
                        <w:pPr>
                          <w:rPr>
                            <w:color w:val="000000" w:themeColor="text1"/>
                          </w:rPr>
                        </w:pPr>
                        <w:r w:rsidRPr="007556A6">
                          <w:rPr>
                            <w:rFonts w:ascii="Verdana" w:hAnsi="Verdana" w:cs="Verdana"/>
                            <w:color w:val="000000" w:themeColor="text1"/>
                          </w:rPr>
                          <w:t xml:space="preserve">Email: </w:t>
                        </w:r>
                        <w:hyperlink r:id="rId14" w:history="1">
                          <w:r w:rsidRPr="007556A6">
                            <w:rPr>
                              <w:rFonts w:ascii="Verdana" w:hAnsi="Verdana" w:cs="Verdana"/>
                              <w:color w:val="000000" w:themeColor="text1"/>
                              <w:u w:val="single" w:color="FFFFFF"/>
                            </w:rPr>
                            <w:t>osrtinc@yahoo.com</w:t>
                          </w:r>
                        </w:hyperlink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C1A14">
        <w:rPr>
          <w:noProof/>
        </w:rPr>
        <mc:AlternateContent>
          <mc:Choice Requires="wps">
            <w:drawing>
              <wp:anchor distT="0" distB="0" distL="114300" distR="114300" simplePos="0" relativeHeight="251661464" behindDoc="0" locked="0" layoutInCell="1" allowOverlap="1" wp14:anchorId="36FD0400" wp14:editId="3E92966D">
                <wp:simplePos x="0" y="0"/>
                <wp:positionH relativeFrom="page">
                  <wp:posOffset>4089400</wp:posOffset>
                </wp:positionH>
                <wp:positionV relativeFrom="page">
                  <wp:posOffset>5842000</wp:posOffset>
                </wp:positionV>
                <wp:extent cx="2058670" cy="558800"/>
                <wp:effectExtent l="0" t="0" r="0" b="0"/>
                <wp:wrapThrough wrapText="bothSides">
                  <wp:wrapPolygon edited="0">
                    <wp:start x="293" y="0"/>
                    <wp:lineTo x="293" y="20618"/>
                    <wp:lineTo x="20837" y="20618"/>
                    <wp:lineTo x="20837" y="0"/>
                    <wp:lineTo x="293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EFE82" w14:textId="77777777" w:rsidR="00A77E3F" w:rsidRPr="007556A6" w:rsidRDefault="00A77E3F" w:rsidP="00AC1A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Verdana" w:hAnsi="Verdana" w:cs="Verdana"/>
                                <w:b/>
                                <w:color w:val="000000" w:themeColor="text1"/>
                              </w:rPr>
                            </w:pPr>
                            <w:r w:rsidRPr="007556A6">
                              <w:rPr>
                                <w:rFonts w:ascii="Verdana" w:hAnsi="Verdana" w:cs="Verdana"/>
                                <w:b/>
                                <w:color w:val="000000" w:themeColor="text1"/>
                              </w:rPr>
                              <w:t>597 Park Avenue East</w:t>
                            </w:r>
                          </w:p>
                          <w:p w14:paraId="38F682CA" w14:textId="77777777" w:rsidR="00A77E3F" w:rsidRPr="007556A6" w:rsidRDefault="00A77E3F" w:rsidP="00AC1A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Verdana" w:hAnsi="Verdana" w:cs="Verdana"/>
                                <w:b/>
                                <w:color w:val="000000" w:themeColor="text1"/>
                              </w:rPr>
                            </w:pPr>
                            <w:r w:rsidRPr="007556A6">
                              <w:rPr>
                                <w:rFonts w:ascii="Verdana" w:hAnsi="Verdana" w:cs="Verdana"/>
                                <w:b/>
                                <w:color w:val="000000" w:themeColor="text1"/>
                              </w:rPr>
                              <w:t>Mansfield, OH 44905</w:t>
                            </w:r>
                          </w:p>
                          <w:p w14:paraId="640456BF" w14:textId="77777777" w:rsidR="00A77E3F" w:rsidRPr="00F82623" w:rsidRDefault="00A77E3F" w:rsidP="00AC1A14">
                            <w:pPr>
                              <w:rPr>
                                <w:color w:val="000000" w:themeColor="text1"/>
                              </w:rPr>
                            </w:pPr>
                            <w:r w:rsidRPr="00F82623">
                              <w:rPr>
                                <w:rFonts w:ascii="Verdana" w:hAnsi="Verdana" w:cs="Verdana"/>
                                <w:color w:val="000000" w:themeColor="text1"/>
                              </w:rPr>
                              <w:t>(419) 528-0041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322pt;margin-top:460pt;width:162.1pt;height:44pt;z-index:2516614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" mv:complextextbox="1" filled="f" stroked="f">
                <v:textbox>
                  <w:txbxContent>
                    <w:p w14:paraId="0E7EFE82" w14:textId="77777777" w:rsidR="00A77E3F" w:rsidRPr="007556A6" w:rsidRDefault="00A77E3F" w:rsidP="00AC1A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Verdana" w:hAnsi="Verdana" w:cs="Verdana"/>
                          <w:b/>
                          <w:color w:val="000000" w:themeColor="text1"/>
                        </w:rPr>
                      </w:pPr>
                      <w:r w:rsidRPr="007556A6">
                        <w:rPr>
                          <w:rFonts w:ascii="Verdana" w:hAnsi="Verdana" w:cs="Verdana"/>
                          <w:b/>
                          <w:color w:val="000000" w:themeColor="text1"/>
                        </w:rPr>
                        <w:t>597 Park Avenue East</w:t>
                      </w:r>
                    </w:p>
                    <w:p w14:paraId="38F682CA" w14:textId="77777777" w:rsidR="00A77E3F" w:rsidRPr="007556A6" w:rsidRDefault="00A77E3F" w:rsidP="00AC1A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Verdana" w:hAnsi="Verdana" w:cs="Verdana"/>
                          <w:b/>
                          <w:color w:val="000000" w:themeColor="text1"/>
                        </w:rPr>
                      </w:pPr>
                      <w:r w:rsidRPr="007556A6">
                        <w:rPr>
                          <w:rFonts w:ascii="Verdana" w:hAnsi="Verdana" w:cs="Verdana"/>
                          <w:b/>
                          <w:color w:val="000000" w:themeColor="text1"/>
                        </w:rPr>
                        <w:t>Mansfield, OH 44905</w:t>
                      </w:r>
                    </w:p>
                    <w:p w14:paraId="640456BF" w14:textId="77777777" w:rsidR="00A77E3F" w:rsidRPr="00F82623" w:rsidRDefault="00A77E3F" w:rsidP="00AC1A14">
                      <w:pPr>
                        <w:rPr>
                          <w:color w:val="000000" w:themeColor="text1"/>
                        </w:rPr>
                      </w:pPr>
                      <w:r w:rsidRPr="00F82623">
                        <w:rPr>
                          <w:rFonts w:ascii="Verdana" w:hAnsi="Verdana" w:cs="Verdana"/>
                          <w:color w:val="000000" w:themeColor="text1"/>
                        </w:rPr>
                        <w:t>(419) 528-0041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C1A14">
        <w:rPr>
          <w:noProof/>
        </w:rPr>
        <mc:AlternateContent>
          <mc:Choice Requires="wps">
            <w:drawing>
              <wp:anchor distT="0" distB="0" distL="114300" distR="114300" simplePos="0" relativeHeight="251662488" behindDoc="0" locked="0" layoutInCell="1" allowOverlap="1" wp14:anchorId="47A7D0F2" wp14:editId="0C07BAB8">
                <wp:simplePos x="0" y="0"/>
                <wp:positionH relativeFrom="page">
                  <wp:posOffset>4089400</wp:posOffset>
                </wp:positionH>
                <wp:positionV relativeFrom="page">
                  <wp:posOffset>6578600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1842" y="0"/>
                    <wp:lineTo x="1842" y="21000"/>
                    <wp:lineTo x="18422" y="21000"/>
                    <wp:lineTo x="18422" y="0"/>
                    <wp:lineTo x="1842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CAA84" w14:textId="77777777" w:rsidR="00A77E3F" w:rsidRDefault="00A77E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6" type="#_x0000_t202" style="position:absolute;margin-left:322pt;margin-top:518pt;width:23.45pt;height:1in;z-index:251662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" mv:complextextbox="1" filled="f" stroked="f">
                <v:textbox>
                  <w:txbxContent>
                    <w:p w14:paraId="480CAA84" w14:textId="77777777" w:rsidR="00A77E3F" w:rsidRDefault="00A77E3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89" behindDoc="0" locked="0" layoutInCell="1" allowOverlap="1" wp14:anchorId="1F92E06A" wp14:editId="60B8057E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0" cy="2749550"/>
                <wp:effectExtent l="6350" t="0" r="19050" b="8890"/>
                <wp:wrapTight wrapText="bothSides">
                  <wp:wrapPolygon edited="0">
                    <wp:start x="-78" y="0"/>
                    <wp:lineTo x="-78" y="21525"/>
                    <wp:lineTo x="3018" y="21525"/>
                    <wp:lineTo x="3018" y="19131"/>
                    <wp:lineTo x="21755" y="18836"/>
                    <wp:lineTo x="21678" y="0"/>
                    <wp:lineTo x="-78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749550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37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54.5pt;margin-top:28.8pt;width:209pt;height:216.5pt;z-index:251658389;mso-position-horizontal-relative:page;mso-position-vertical-relative:page" coordorigin="11090,576" coordsize="4180,4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">
                <v:rect id="Rectangle 5" o:spid="_x0000_s1027" style="position:absolute;left:11090;top:576;width:4176;height:3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uTixAAA&#10;ANsAAAAPAAAAZHJzL2Rvd25yZXYueG1sRI9Pa8JAFMTvQr/D8gredGMMUlLXIKWCFw+J/XN9ZJ9J&#10;SPZtyK4x+um7hUKPw8z8htlmk+nESINrLCtYLSMQxKXVDVcKPs6HxQsI55E1dpZJwZ0cZLun2RZT&#10;bW+c01j4SgQIuxQV1N73qZSurMmgW9qeOHgXOxj0QQ6V1APeAtx0Mo6ijTTYcFiosae3msq2uBoF&#10;8fvqUXzGbV58mTGRJvHfeXdSav487V9BeJr8f/ivfdQKkjX8fgk/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Lk4sQAAADbAAAADwAAAAAAAAAAAAAAAACXAgAAZHJzL2Rv&#10;d25yZXYueG1sUEsFBgAAAAAEAAQA9QAAAIgDAAAAAA==&#10;" fillcolor="#242852 [3215]" stroked="f" strokecolor="#4a7ebb" strokeweight="1.5pt">
                  <v:shadow opacity="22938f" mv:blur="38100f" offset="0,2pt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47AxAAA&#10;ANsAAAAPAAAAZHJzL2Rvd25yZXYueG1sRI9Ba8JAFITvBf/D8gRvdaOGtkRXEaHFQ3uoyQ94Zp9J&#10;SPZt2F2T+O+7hUKPw8x8w+wOk+nEQM43lhWslgkI4tLqhisFRf7+/AbCB2SNnWVS8CAPh/3saYeZ&#10;tiN/03AJlYgQ9hkqqEPoMyl9WZNBv7Q9cfRu1hkMUbpKaodjhJtOrpPkRRpsOC7U2NOpprK93I2C&#10;/HPoJn/8+hgK196rW3v1p82rUov5dNyCCDSF//Bf+6wVpCn8fok/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+OwMQAAADbAAAADwAAAAAAAAAAAAAAAACXAgAAZHJzL2Rv&#10;d25yZXYueG1sUEsFBgAAAAAEAAQA9QAAAIgDAAAAAA==&#10;" fillcolor="#accbf9 [3214]" stroked="f" strokecolor="#4a7ebb" strokeweight="1.5pt">
                  <v:shadow opacity="22938f" mv:blur="38100f" offset="0,2pt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BvrcQAAADbAAAADwAAAGRycy9kb3ducmV2LnhtbESP3WoCMRSE7wu+QziCd92so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QG+txAAAANsAAAAPAAAAAAAAAAAA&#10;AAAAAKECAABkcnMvZG93bnJldi54bWxQSwUGAAAAAAQABAD5AAAAkgMAAAAA&#10;" strokecolor="white [3212]" strokeweight="1pt">
                  <v:shadow opacity="22938f" mv:blur="38100f" offset="0,2pt"/>
                </v:line>
                <v:rect id="Rectangle 7" o:spid="_x0000_s1030" style="position:absolute;left:11090;top:433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bVWxQAA&#10;ANsAAAAPAAAAZHJzL2Rvd25yZXYueG1sRI9BawIxFITvBf9DeEJvNVsRbbdGWaQtnqzdltrjY/O6&#10;Wd28LEnU9d83QqHHYWa+YebL3rbiRD40jhXcjzIQxJXTDdcKPj9e7h5AhIissXVMCi4UYLkY3Mwx&#10;1+7M73QqYy0ShEOOCkyMXS5lqAxZDCPXESfvx3mLMUlfS+3xnOC2leMsm0qLDacFgx2tDFWH8mgV&#10;PLe7wviv/WQzk+X3o9vWr2+7QqnbYV88gYjUx//wX3utFUymcP2Sf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5tVbFAAAA2wAAAA8AAAAAAAAAAAAAAAAAlwIAAGRycy9k&#10;b3ducmV2LnhtbFBLBQYAAAAABAAEAPUAAACJAwAAAAA=&#10;" fillcolor="#629dd1 [3204]" stroked="f" strokecolor="#4a7ebb" strokeweight="1.5pt">
                  <v:shadow opacity="22938f" mv:blur="38100f" offset="0,2pt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5UQcQAAADbAAAADwAAAGRycy9kb3ducmV2LnhtbESPW2sCMRSE3wX/QzhC3zRrab2sRrE3&#10;KK2K1/fD5rhZ3Jwsm1S3/74pCD4OM/MNM503thQXqn3hWEG/l4AgzpwuOFdw2H90RyB8QNZYOiYF&#10;v+RhPmu3pphqd+UtXXYhFxHCPkUFJoQqldJnhiz6nquIo3dytcUQZZ1LXeM1wm0pH5NkIC0WHBcM&#10;VvRqKDvvfqyCDSamKZar9+OLrOw4+/56e14PlHroNIsJiEBNuIdv7U+t4GkI/1/iD5C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3lRB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2" o:spid="_x0000_s1032" style="position:absolute;visibility:visible;mso-wrap-style:square" from="11090,4330" to="15266,4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HAM8IAAADbAAAADwAAAGRycy9kb3ducmV2LnhtbERPW2vCMBR+F/Yfwhn4pqni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0HAM8IAAADbAAAADwAAAAAAAAAAAAAA&#10;AAChAgAAZHJzL2Rvd25yZXYueG1sUEsFBgAAAAAEAAQA+QAAAJADAAAAAA==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0EB79B74" wp14:editId="34D35B1A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7051675"/>
                <wp:effectExtent l="15240" t="10160" r="22860" b="24765"/>
                <wp:wrapTight wrapText="bothSides">
                  <wp:wrapPolygon edited="0">
                    <wp:start x="-2147483648" y="0"/>
                    <wp:lineTo x="-2147483648" y="21512"/>
                    <wp:lineTo x="-2147483648" y="21512"/>
                    <wp:lineTo x="-2147483648" y="0"/>
                    <wp:lineTo x="-2147483648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" strokecolor="white [3212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B5AC37F" wp14:editId="540AAAD0">
                <wp:simplePos x="0" y="0"/>
                <wp:positionH relativeFrom="page">
                  <wp:posOffset>3695700</wp:posOffset>
                </wp:positionH>
                <wp:positionV relativeFrom="page">
                  <wp:posOffset>6729730</wp:posOffset>
                </wp:positionV>
                <wp:extent cx="2651760" cy="218440"/>
                <wp:effectExtent l="0" t="0" r="0" b="10160"/>
                <wp:wrapTight wrapText="bothSides">
                  <wp:wrapPolygon edited="0">
                    <wp:start x="207" y="0"/>
                    <wp:lineTo x="207" y="20093"/>
                    <wp:lineTo x="21103" y="20093"/>
                    <wp:lineTo x="21103" y="0"/>
                    <wp:lineTo x="207" y="0"/>
                  </wp:wrapPolygon>
                </wp:wrapTight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1093D" w14:textId="77777777" w:rsidR="00A77E3F" w:rsidRPr="00154B3D" w:rsidRDefault="00A77E3F" w:rsidP="00AC1A14">
                            <w:pPr>
                              <w:pStyle w:val="Organization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1pt;margin-top:529.9pt;width:208.8pt;height:17.2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" filled="f" stroked="f">
                <v:textbox inset=",0,,0">
                  <w:txbxContent>
                    <w:p w14:paraId="0A91093D" w14:textId="77777777" w:rsidR="00A77E3F" w:rsidRPr="00154B3D" w:rsidRDefault="00A77E3F" w:rsidP="00AC1A14">
                      <w:pPr>
                        <w:pStyle w:val="Organization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3847D8EF" wp14:editId="375A2DD4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DACT1g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199CF22A" wp14:editId="3502E80F">
                <wp:simplePos x="0" y="0"/>
                <wp:positionH relativeFrom="page">
                  <wp:posOffset>2781300</wp:posOffset>
                </wp:positionH>
                <wp:positionV relativeFrom="page">
                  <wp:posOffset>7188200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19pt;margin-top:566pt;width:18pt;height:18pt;z-index:251658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" fillcolor="#242852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783C89">
        <w:br w:type="page"/>
      </w:r>
      <w:bookmarkStart w:id="0" w:name="_GoBack"/>
      <w:bookmarkEnd w:id="0"/>
      <w:r w:rsidR="00A350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584" behindDoc="0" locked="0" layoutInCell="1" allowOverlap="1" wp14:anchorId="6F751476" wp14:editId="68C29052">
                <wp:simplePos x="0" y="0"/>
                <wp:positionH relativeFrom="page">
                  <wp:posOffset>6636385</wp:posOffset>
                </wp:positionH>
                <wp:positionV relativeFrom="page">
                  <wp:posOffset>4499610</wp:posOffset>
                </wp:positionV>
                <wp:extent cx="2814320" cy="2578100"/>
                <wp:effectExtent l="0" t="0" r="0" b="12700"/>
                <wp:wrapThrough wrapText="bothSides">
                  <wp:wrapPolygon edited="0">
                    <wp:start x="195" y="0"/>
                    <wp:lineTo x="195" y="21494"/>
                    <wp:lineTo x="21249" y="21494"/>
                    <wp:lineTo x="21249" y="0"/>
                    <wp:lineTo x="195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D0213" w14:textId="77777777" w:rsidR="00A77E3F" w:rsidRPr="00550417" w:rsidRDefault="00A77E3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0417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Once you join…</w:t>
                            </w:r>
                          </w:p>
                          <w:p w14:paraId="342565D9" w14:textId="113B7713" w:rsidR="00A77E3F" w:rsidRPr="00550417" w:rsidRDefault="00A77E3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041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After becoming a member of OSRT, participants will work closely with the Ohio Emergency Management Agency, O</w:t>
                            </w:r>
                            <w:r w:rsidR="00A350C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hio Attorney General’s office,</w:t>
                            </w:r>
                            <w:r w:rsidR="00EF75E6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041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many more.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margin-left:522.55pt;margin-top:354.3pt;width:221.6pt;height:203pt;z-index:25166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6hUdYCAAAh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" mv:complextextbox="1" filled="f" stroked="f">
                <v:textbox>
                  <w:txbxContent>
                    <w:p w14:paraId="3D5D0213" w14:textId="77777777" w:rsidR="00A77E3F" w:rsidRPr="00550417" w:rsidRDefault="00A77E3F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0417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Once you join…</w:t>
                      </w:r>
                    </w:p>
                    <w:p w14:paraId="342565D9" w14:textId="113B7713" w:rsidR="00A77E3F" w:rsidRPr="00550417" w:rsidRDefault="00A77E3F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041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After becoming a member of OSRT, participants will work closely with the Ohio Emergency Management Agency, O</w:t>
                      </w:r>
                      <w:r w:rsidR="00A350C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hio Attorney General’s office,</w:t>
                      </w:r>
                      <w:r w:rsidR="00EF75E6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041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and many more.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0417">
        <w:rPr>
          <w:noProof/>
        </w:rPr>
        <w:drawing>
          <wp:anchor distT="0" distB="0" distL="114300" distR="114300" simplePos="0" relativeHeight="251675800" behindDoc="0" locked="0" layoutInCell="1" allowOverlap="1" wp14:anchorId="4B8D6722" wp14:editId="0ABA5B79">
            <wp:simplePos x="0" y="0"/>
            <wp:positionH relativeFrom="page">
              <wp:posOffset>6798310</wp:posOffset>
            </wp:positionH>
            <wp:positionV relativeFrom="page">
              <wp:posOffset>2489835</wp:posOffset>
            </wp:positionV>
            <wp:extent cx="2427605" cy="1784985"/>
            <wp:effectExtent l="0" t="0" r="10795" b="0"/>
            <wp:wrapThrough wrapText="bothSides">
              <wp:wrapPolygon edited="0">
                <wp:start x="904" y="0"/>
                <wp:lineTo x="0" y="307"/>
                <wp:lineTo x="0" y="21208"/>
                <wp:lineTo x="904" y="21208"/>
                <wp:lineTo x="20566" y="21208"/>
                <wp:lineTo x="21470" y="21208"/>
                <wp:lineTo x="21470" y="307"/>
                <wp:lineTo x="20566" y="0"/>
                <wp:lineTo x="904" y="0"/>
              </wp:wrapPolygon>
            </wp:wrapThrough>
            <wp:docPr id="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17">
        <w:rPr>
          <w:noProof/>
        </w:rPr>
        <w:drawing>
          <wp:anchor distT="0" distB="0" distL="114300" distR="114300" simplePos="0" relativeHeight="251673752" behindDoc="0" locked="0" layoutInCell="1" allowOverlap="1" wp14:anchorId="2A53D573" wp14:editId="6D3061DC">
            <wp:simplePos x="0" y="0"/>
            <wp:positionH relativeFrom="page">
              <wp:posOffset>372110</wp:posOffset>
            </wp:positionH>
            <wp:positionV relativeFrom="page">
              <wp:posOffset>5029200</wp:posOffset>
            </wp:positionV>
            <wp:extent cx="2645410" cy="2326640"/>
            <wp:effectExtent l="0" t="0" r="0" b="10160"/>
            <wp:wrapThrough wrapText="bothSides">
              <wp:wrapPolygon edited="0">
                <wp:start x="0" y="0"/>
                <wp:lineTo x="0" y="21459"/>
                <wp:lineTo x="21361" y="21459"/>
                <wp:lineTo x="21361" y="0"/>
                <wp:lineTo x="0" y="0"/>
              </wp:wrapPolygon>
            </wp:wrapThrough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22">
        <w:rPr>
          <w:noProof/>
        </w:rPr>
        <mc:AlternateContent>
          <mc:Choice Requires="wpg">
            <w:drawing>
              <wp:anchor distT="0" distB="0" distL="114300" distR="114300" simplePos="1" relativeHeight="251658307" behindDoc="0" locked="0" layoutInCell="1" allowOverlap="1" wp14:anchorId="3B27C1BC" wp14:editId="20820D5E">
                <wp:simplePos x="6629400" y="450215"/>
                <wp:positionH relativeFrom="page">
                  <wp:posOffset>6629400</wp:posOffset>
                </wp:positionH>
                <wp:positionV relativeFrom="page">
                  <wp:posOffset>450215</wp:posOffset>
                </wp:positionV>
                <wp:extent cx="2832100" cy="2159615"/>
                <wp:effectExtent l="0" t="0" r="0" b="0"/>
                <wp:wrapThrough wrapText="bothSides">
                  <wp:wrapPolygon edited="0">
                    <wp:start x="194" y="0"/>
                    <wp:lineTo x="194" y="21346"/>
                    <wp:lineTo x="21116" y="21346"/>
                    <wp:lineTo x="21116" y="0"/>
                    <wp:lineTo x="194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0" cy="2159615"/>
                          <a:chOff x="0" y="0"/>
                          <a:chExt cx="2832100" cy="21596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2100" cy="215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0"/>
                            <a:ext cx="264922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52730"/>
                            <a:ext cx="264922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586105"/>
                            <a:ext cx="264922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838960"/>
                            <a:ext cx="264922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9" style="position:absolute;margin-left:522pt;margin-top:35.45pt;width:223pt;height:170.05pt;z-index:251658307;mso-position-horizontal-relative:page;mso-position-vertical-relative:page" coordsize="2832100,21596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" mv:complextextbox="1">
                <v:shape id="_x0000_s1040" type="#_x0000_t202" style="position:absolute;width:2832100;height:2159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lDSxAAA&#10;ANoAAAAPAAAAZHJzL2Rvd25yZXYueG1sRI9Ba8JAFITvBf/D8oTezKYeVNKsEgoBhRZiWnp+zT6T&#10;0OzbJLtq6q93C4Ueh5n5hkl3k+nEhUbXWlbwFMUgiCurW64VfLzniw0I55E1dpZJwQ852G1nDykm&#10;2l75SJfS1yJA2CWooPG+T6R0VUMGXWR74uCd7GjQBznWUo94DXDTyWUcr6TBlsNCgz29NFR9l2ej&#10;4K34Gm6H2Jku83m+zorh9fQ5KPU4n7JnEJ4m/x/+a++1ghX8Xgk3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JQ0sQAAADaAAAADwAAAAAAAAAAAAAAAACXAgAAZHJzL2Rv&#10;d25yZXYueG1sUEsFBgAAAAAEAAQA9QAAAIgDAAAAAA==&#10;" mv:complextextbox="1" filled="f" stroked="f">
                  <v:textbox inset=",0,,0"/>
                </v:shape>
                <v:shape id="Text Box 9" o:spid="_x0000_s1041" type="#_x0000_t202" style="position:absolute;left:91440;width:264922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42" type="#_x0000_t202" style="position:absolute;left:91440;top:252730;width:2649220;height:334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43" type="#_x0000_t202" style="position:absolute;left:91440;top:586105;width:2649220;height:1254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4" type="#_x0000_t202" style="position:absolute;left:91440;top:1838960;width:2649220;height:2863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5041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2A62249" wp14:editId="5B8C9412">
                <wp:simplePos x="0" y="0"/>
                <wp:positionH relativeFrom="page">
                  <wp:posOffset>6636385</wp:posOffset>
                </wp:positionH>
                <wp:positionV relativeFrom="page">
                  <wp:posOffset>411480</wp:posOffset>
                </wp:positionV>
                <wp:extent cx="2979031" cy="6992620"/>
                <wp:effectExtent l="0" t="0" r="0" b="0"/>
                <wp:wrapNone/>
                <wp:docPr id="6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9031" cy="6992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22.55pt;margin-top:32.4pt;width:234.55pt;height:550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" fillcolor="#242852 [3215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F82623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79888CF" wp14:editId="3B195DCA">
                <wp:simplePos x="0" y="0"/>
                <wp:positionH relativeFrom="page">
                  <wp:posOffset>3401060</wp:posOffset>
                </wp:positionH>
                <wp:positionV relativeFrom="page">
                  <wp:posOffset>365760</wp:posOffset>
                </wp:positionV>
                <wp:extent cx="2834640" cy="6035040"/>
                <wp:effectExtent l="0" t="0" r="0" b="10160"/>
                <wp:wrapTight wrapText="bothSides">
                  <wp:wrapPolygon edited="0">
                    <wp:start x="194" y="0"/>
                    <wp:lineTo x="194" y="21545"/>
                    <wp:lineTo x="21097" y="21545"/>
                    <wp:lineTo x="21097" y="0"/>
                    <wp:lineTo x="194" y="0"/>
                  </wp:wrapPolygon>
                </wp:wrapTight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0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2">
                        <w:txbxContent>
                          <w:p w14:paraId="3D645606" w14:textId="77777777" w:rsidR="00A77E3F" w:rsidRDefault="00A77E3F" w:rsidP="00B16E09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What OSRT Does</w:t>
                            </w:r>
                          </w:p>
                          <w:p w14:paraId="3FA4720D" w14:textId="22B82089" w:rsidR="00EF75E6" w:rsidRPr="00EF75E6" w:rsidRDefault="00EF75E6" w:rsidP="00EF75E6">
                            <w:pPr>
                              <w:pStyle w:val="BodyTex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Departments</w:t>
                            </w:r>
                          </w:p>
                          <w:p w14:paraId="4D44F447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Planning and training</w:t>
                            </w:r>
                          </w:p>
                          <w:p w14:paraId="695C284C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Logistics (supply)</w:t>
                            </w:r>
                          </w:p>
                          <w:p w14:paraId="0F82EA04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Administrative</w:t>
                            </w:r>
                          </w:p>
                          <w:p w14:paraId="2C585F57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Operations </w:t>
                            </w:r>
                          </w:p>
                          <w:p w14:paraId="554E55CF" w14:textId="015D970C" w:rsidR="00A77E3F" w:rsidRPr="00F82623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Search and Rescue </w:t>
                            </w: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Canines</w:t>
                            </w:r>
                          </w:p>
                          <w:p w14:paraId="393ED1CC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Hill angle (rope) rescue</w:t>
                            </w:r>
                          </w:p>
                          <w:p w14:paraId="3A0352A8" w14:textId="77777777" w:rsidR="00A77E3F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Swiftwater rescue</w:t>
                            </w:r>
                          </w:p>
                          <w:p w14:paraId="7E785F7A" w14:textId="5D72B0CC" w:rsidR="00A77E3F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</w:t>
                            </w:r>
                            <w:r w:rsidR="00EF75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sist authorities on other </w:t>
                            </w:r>
                            <w:proofErr w:type="spellStart"/>
                            <w:r w:rsidR="00EF75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taks</w:t>
                            </w:r>
                            <w:proofErr w:type="spellEnd"/>
                          </w:p>
                          <w:p w14:paraId="79521814" w14:textId="13F573EE" w:rsidR="00EF75E6" w:rsidRPr="00EF75E6" w:rsidRDefault="00EF75E6" w:rsidP="00EF75E6">
                            <w:pPr>
                              <w:pStyle w:val="BodyTex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Functions/Duties </w:t>
                            </w:r>
                          </w:p>
                          <w:p w14:paraId="2C86BED0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Leadership</w:t>
                            </w:r>
                          </w:p>
                          <w:p w14:paraId="48530BDA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Training</w:t>
                            </w:r>
                          </w:p>
                          <w:p w14:paraId="34FA7F51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CPR</w:t>
                            </w:r>
                          </w:p>
                          <w:p w14:paraId="08F30718" w14:textId="77777777" w:rsidR="00A77E3F" w:rsidRPr="00F82623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Risk assessment</w:t>
                            </w:r>
                          </w:p>
                          <w:p w14:paraId="6E63CDD3" w14:textId="77777777" w:rsidR="00A77E3F" w:rsidRDefault="00A77E3F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Bomb search</w:t>
                            </w:r>
                          </w:p>
                          <w:p w14:paraId="48F746A3" w14:textId="77777777" w:rsidR="00EF75E6" w:rsidRPr="00F82623" w:rsidRDefault="00EF75E6" w:rsidP="00B16E09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12C8B32" w14:textId="647671C0" w:rsidR="00A77E3F" w:rsidRPr="00EF75E6" w:rsidRDefault="00EF75E6" w:rsidP="00EF75E6">
                            <w:pPr>
                              <w:pStyle w:val="BodyText"/>
                              <w:ind w:left="144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EF75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ff</w:t>
                            </w:r>
                            <w:r w:rsidR="00A77E3F" w:rsidRPr="00EF75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History</w:t>
                            </w:r>
                            <w:proofErr w:type="spellEnd"/>
                            <w:proofErr w:type="gramEnd"/>
                            <w:r w:rsidR="00A77E3F" w:rsidRPr="00EF75E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E4B031" w14:textId="77777777" w:rsidR="00A77E3F" w:rsidRPr="00550417" w:rsidRDefault="00A77E3F" w:rsidP="000C77ED">
                            <w:pPr>
                              <w:pStyle w:val="BodyText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50417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Ohio Special Response team was established in the fall of 2008. The organization provides professionally trained and certified individuals to assist with search and rescue events, natural and man-made disasters around the state.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67.8pt;margin-top:28.8pt;width:223.2pt;height:475.2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" mv:complextextbox="1" filled="f" stroked="f">
                <v:textbox style="mso-next-textbox:#Text Box 9" inset=",0,,0">
                  <w:txbxContent>
                    <w:p w14:paraId="3D645606" w14:textId="77777777" w:rsidR="00A77E3F" w:rsidRDefault="00A77E3F" w:rsidP="00B16E09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What OSRT Does</w:t>
                      </w:r>
                    </w:p>
                    <w:p w14:paraId="3FA4720D" w14:textId="22B82089" w:rsidR="00EF75E6" w:rsidRPr="00EF75E6" w:rsidRDefault="00EF75E6" w:rsidP="00EF75E6">
                      <w:pPr>
                        <w:pStyle w:val="BodyTex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Departments</w:t>
                      </w:r>
                    </w:p>
                    <w:p w14:paraId="4D44F447" w14:textId="77777777" w:rsidR="00A77E3F" w:rsidRPr="00F82623" w:rsidRDefault="00A77E3F" w:rsidP="00B16E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Planning and training</w:t>
                      </w:r>
                    </w:p>
                    <w:p w14:paraId="695C284C" w14:textId="77777777" w:rsidR="00A77E3F" w:rsidRPr="00F82623" w:rsidRDefault="00A77E3F" w:rsidP="00B16E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Logistics (supply)</w:t>
                      </w:r>
                    </w:p>
                    <w:p w14:paraId="0F82EA04" w14:textId="77777777" w:rsidR="00A77E3F" w:rsidRPr="00F82623" w:rsidRDefault="00A77E3F" w:rsidP="00B16E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Administrative</w:t>
                      </w:r>
                    </w:p>
                    <w:p w14:paraId="2C585F57" w14:textId="77777777" w:rsidR="00A77E3F" w:rsidRPr="00F82623" w:rsidRDefault="00A77E3F" w:rsidP="00B16E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Operations </w:t>
                      </w:r>
                    </w:p>
                    <w:p w14:paraId="554E55CF" w14:textId="015D970C" w:rsidR="00A77E3F" w:rsidRPr="00F82623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Search and Rescue </w:t>
                      </w: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Canines</w:t>
                      </w:r>
                    </w:p>
                    <w:p w14:paraId="393ED1CC" w14:textId="77777777" w:rsidR="00A77E3F" w:rsidRPr="00F82623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Hill angle (rope) rescue</w:t>
                      </w:r>
                    </w:p>
                    <w:p w14:paraId="3A0352A8" w14:textId="77777777" w:rsidR="00A77E3F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Swiftwater rescue</w:t>
                      </w:r>
                    </w:p>
                    <w:p w14:paraId="7E785F7A" w14:textId="5D72B0CC" w:rsidR="00A77E3F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As</w:t>
                      </w:r>
                      <w:r w:rsidR="00EF75E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sist authorities on other </w:t>
                      </w:r>
                      <w:proofErr w:type="spellStart"/>
                      <w:r w:rsidR="00EF75E6">
                        <w:rPr>
                          <w:rFonts w:ascii="Arial" w:hAnsi="Arial" w:cs="Arial"/>
                          <w:sz w:val="22"/>
                          <w:szCs w:val="22"/>
                        </w:rPr>
                        <w:t>taks</w:t>
                      </w:r>
                      <w:proofErr w:type="spellEnd"/>
                    </w:p>
                    <w:p w14:paraId="79521814" w14:textId="13F573EE" w:rsidR="00EF75E6" w:rsidRPr="00EF75E6" w:rsidRDefault="00EF75E6" w:rsidP="00EF75E6">
                      <w:pPr>
                        <w:pStyle w:val="BodyTex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Functions/Duties </w:t>
                      </w:r>
                    </w:p>
                    <w:p w14:paraId="2C86BED0" w14:textId="77777777" w:rsidR="00A77E3F" w:rsidRPr="00F82623" w:rsidRDefault="00A77E3F" w:rsidP="00B16E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Leadership</w:t>
                      </w:r>
                    </w:p>
                    <w:p w14:paraId="48530BDA" w14:textId="77777777" w:rsidR="00A77E3F" w:rsidRPr="00F82623" w:rsidRDefault="00A77E3F" w:rsidP="00B16E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Training</w:t>
                      </w:r>
                    </w:p>
                    <w:p w14:paraId="34FA7F51" w14:textId="77777777" w:rsidR="00A77E3F" w:rsidRPr="00F82623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CPR</w:t>
                      </w:r>
                    </w:p>
                    <w:p w14:paraId="08F30718" w14:textId="77777777" w:rsidR="00A77E3F" w:rsidRPr="00F82623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Risk assessment</w:t>
                      </w:r>
                    </w:p>
                    <w:p w14:paraId="6E63CDD3" w14:textId="77777777" w:rsidR="00A77E3F" w:rsidRDefault="00A77E3F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Bomb search</w:t>
                      </w:r>
                    </w:p>
                    <w:p w14:paraId="48F746A3" w14:textId="77777777" w:rsidR="00EF75E6" w:rsidRPr="00F82623" w:rsidRDefault="00EF75E6" w:rsidP="00B16E09">
                      <w:pPr>
                        <w:pStyle w:val="BodyText"/>
                        <w:numPr>
                          <w:ilvl w:val="1"/>
                          <w:numId w:val="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12C8B32" w14:textId="647671C0" w:rsidR="00A77E3F" w:rsidRPr="00EF75E6" w:rsidRDefault="00EF75E6" w:rsidP="00EF75E6">
                      <w:pPr>
                        <w:pStyle w:val="BodyText"/>
                        <w:ind w:left="144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EF75E6">
                        <w:rPr>
                          <w:rFonts w:ascii="Arial" w:hAnsi="Arial" w:cs="Arial"/>
                          <w:sz w:val="22"/>
                          <w:szCs w:val="22"/>
                        </w:rPr>
                        <w:t>ff</w:t>
                      </w:r>
                      <w:r w:rsidR="00A77E3F" w:rsidRPr="00EF75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History</w:t>
                      </w:r>
                      <w:proofErr w:type="spellEnd"/>
                      <w:proofErr w:type="gramEnd"/>
                      <w:r w:rsidR="00A77E3F" w:rsidRPr="00EF75E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E4B031" w14:textId="77777777" w:rsidR="00A77E3F" w:rsidRPr="00550417" w:rsidRDefault="00A77E3F" w:rsidP="000C77ED">
                      <w:pPr>
                        <w:pStyle w:val="BodyText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50417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Ohio Special Response team was established in the fall of 2008. The organization provides professionally trained and certified individuals to assist with search and rescue events, natural and man-made disasters around the state.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82623">
        <w:rPr>
          <w:noProof/>
        </w:rPr>
        <mc:AlternateContent>
          <mc:Choice Requires="wps">
            <w:drawing>
              <wp:anchor distT="0" distB="0" distL="114300" distR="114300" simplePos="0" relativeHeight="251665560" behindDoc="0" locked="0" layoutInCell="1" allowOverlap="1" wp14:anchorId="7F1C8D7D" wp14:editId="572FF3C2">
                <wp:simplePos x="0" y="0"/>
                <wp:positionH relativeFrom="page">
                  <wp:posOffset>3329940</wp:posOffset>
                </wp:positionH>
                <wp:positionV relativeFrom="page">
                  <wp:posOffset>5033010</wp:posOffset>
                </wp:positionV>
                <wp:extent cx="3136900" cy="2650490"/>
                <wp:effectExtent l="0" t="0" r="0" b="0"/>
                <wp:wrapThrough wrapText="bothSides">
                  <wp:wrapPolygon edited="0">
                    <wp:start x="175" y="0"/>
                    <wp:lineTo x="175" y="21321"/>
                    <wp:lineTo x="21163" y="21321"/>
                    <wp:lineTo x="21163" y="0"/>
                    <wp:lineTo x="175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65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4FFF4" w14:textId="77777777" w:rsidR="00A77E3F" w:rsidRPr="00F82623" w:rsidRDefault="00A77E3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OSRT trained by….</w:t>
                            </w:r>
                          </w:p>
                          <w:p w14:paraId="5F4C32B8" w14:textId="508AF4D9" w:rsidR="00A77E3F" w:rsidRPr="00F82623" w:rsidRDefault="00A77E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-T</w:t>
                            </w: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 National SAR Training School</w:t>
                            </w:r>
                          </w:p>
                          <w:p w14:paraId="09429916" w14:textId="77777777" w:rsidR="00A77E3F" w:rsidRPr="00F82623" w:rsidRDefault="00A77E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-FEMA Standards </w:t>
                            </w:r>
                          </w:p>
                          <w:p w14:paraId="5AF7851B" w14:textId="77777777" w:rsidR="00A77E3F" w:rsidRPr="00F82623" w:rsidRDefault="00A77E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-FBI</w:t>
                            </w:r>
                          </w:p>
                          <w:p w14:paraId="64BA4BC7" w14:textId="77777777" w:rsidR="00A77E3F" w:rsidRPr="00F82623" w:rsidRDefault="00A77E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-University professors</w:t>
                            </w:r>
                          </w:p>
                          <w:p w14:paraId="59F9EB81" w14:textId="30AB231A" w:rsidR="00A77E3F" w:rsidRDefault="00EF75E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A77E3F" w:rsidRPr="00F82623">
                              <w:rPr>
                                <w:sz w:val="22"/>
                                <w:szCs w:val="22"/>
                              </w:rPr>
                              <w:t xml:space="preserve">EMA and law </w:t>
                            </w:r>
                            <w:r w:rsidR="00A77E3F" w:rsidRPr="00F826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enforcement </w:t>
                            </w:r>
                          </w:p>
                          <w:p w14:paraId="515DC5C3" w14:textId="192706E9" w:rsidR="00EF75E6" w:rsidRDefault="00EF75E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-National Association of Search and Rescue </w:t>
                            </w:r>
                          </w:p>
                          <w:p w14:paraId="306E790F" w14:textId="0940DB4C" w:rsidR="00EF75E6" w:rsidRDefault="00EF75E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-Specialized Training </w:t>
                            </w:r>
                          </w:p>
                          <w:p w14:paraId="2EF6B129" w14:textId="77777777" w:rsidR="00EF75E6" w:rsidRPr="00F82623" w:rsidRDefault="00EF75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6" type="#_x0000_t202" style="position:absolute;margin-left:262.2pt;margin-top:396.3pt;width:247pt;height:208.7pt;z-index:2516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DmRNcCAAAh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" mv:complextextbox="1" filled="f" stroked="f">
                <v:textbox>
                  <w:txbxContent>
                    <w:p w14:paraId="6F34FFF4" w14:textId="77777777" w:rsidR="00A77E3F" w:rsidRPr="00F82623" w:rsidRDefault="00A77E3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8262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OSRT trained by….</w:t>
                      </w:r>
                    </w:p>
                    <w:p w14:paraId="5F4C32B8" w14:textId="508AF4D9" w:rsidR="00A77E3F" w:rsidRPr="00F82623" w:rsidRDefault="00A77E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-T</w:t>
                      </w: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he National SAR Training School</w:t>
                      </w:r>
                    </w:p>
                    <w:p w14:paraId="09429916" w14:textId="77777777" w:rsidR="00A77E3F" w:rsidRPr="00F82623" w:rsidRDefault="00A77E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-FEMA Standards </w:t>
                      </w:r>
                    </w:p>
                    <w:p w14:paraId="5AF7851B" w14:textId="77777777" w:rsidR="00A77E3F" w:rsidRPr="00F82623" w:rsidRDefault="00A77E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-FBI</w:t>
                      </w:r>
                    </w:p>
                    <w:p w14:paraId="64BA4BC7" w14:textId="77777777" w:rsidR="00A77E3F" w:rsidRPr="00F82623" w:rsidRDefault="00A77E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>-University professors</w:t>
                      </w:r>
                    </w:p>
                    <w:p w14:paraId="59F9EB81" w14:textId="30AB231A" w:rsidR="00A77E3F" w:rsidRDefault="00EF75E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 w:rsidR="00A77E3F" w:rsidRPr="00F82623">
                        <w:rPr>
                          <w:sz w:val="22"/>
                          <w:szCs w:val="22"/>
                        </w:rPr>
                        <w:t xml:space="preserve">EMA and law </w:t>
                      </w:r>
                      <w:r w:rsidR="00A77E3F" w:rsidRPr="00F826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enforcement </w:t>
                      </w:r>
                    </w:p>
                    <w:p w14:paraId="515DC5C3" w14:textId="192706E9" w:rsidR="00EF75E6" w:rsidRDefault="00EF75E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-National Association of Search and Rescue </w:t>
                      </w:r>
                    </w:p>
                    <w:p w14:paraId="306E790F" w14:textId="0940DB4C" w:rsidR="00EF75E6" w:rsidRDefault="00EF75E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-Specialized Training </w:t>
                      </w:r>
                    </w:p>
                    <w:p w14:paraId="2EF6B129" w14:textId="77777777" w:rsidR="00EF75E6" w:rsidRPr="00F82623" w:rsidRDefault="00EF75E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16E09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3DE2F460" wp14:editId="65A75076">
                <wp:simplePos x="0" y="0"/>
                <wp:positionH relativeFrom="page">
                  <wp:posOffset>502920</wp:posOffset>
                </wp:positionH>
                <wp:positionV relativeFrom="page">
                  <wp:posOffset>1016000</wp:posOffset>
                </wp:positionV>
                <wp:extent cx="2057400" cy="3924300"/>
                <wp:effectExtent l="0" t="0" r="0" b="12700"/>
                <wp:wrapTight wrapText="bothSides">
                  <wp:wrapPolygon edited="0">
                    <wp:start x="267" y="0"/>
                    <wp:lineTo x="267" y="21530"/>
                    <wp:lineTo x="21067" y="21530"/>
                    <wp:lineTo x="21067" y="0"/>
                    <wp:lineTo x="267" y="0"/>
                  </wp:wrapPolygon>
                </wp:wrapTight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124267" w14:textId="77777777" w:rsidR="00A77E3F" w:rsidRPr="00B16E09" w:rsidRDefault="00A77E3F" w:rsidP="00B16E0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sz w:val="22"/>
                                <w:szCs w:val="22"/>
                              </w:rPr>
                              <w:t xml:space="preserve">Members are trained to </w:t>
                            </w:r>
                          </w:p>
                          <w:p w14:paraId="578A1181" w14:textId="77777777" w:rsidR="00A77E3F" w:rsidRPr="00B16E09" w:rsidRDefault="00A77E3F" w:rsidP="00B16E09">
                            <w:pPr>
                              <w:pStyle w:val="BodyText3"/>
                              <w:ind w:left="880"/>
                              <w:rPr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B16E09">
                              <w:rPr>
                                <w:sz w:val="22"/>
                                <w:szCs w:val="22"/>
                              </w:rPr>
                              <w:t>Recognize national      standards</w:t>
                            </w:r>
                          </w:p>
                          <w:p w14:paraId="66CE6285" w14:textId="4C5171C2" w:rsidR="00A77E3F" w:rsidRPr="00B16E09" w:rsidRDefault="00A77E3F" w:rsidP="00B16E09">
                            <w:pPr>
                              <w:pStyle w:val="BodyText3"/>
                              <w:ind w:left="880"/>
                              <w:rPr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Function with NIMNS </w:t>
                            </w:r>
                            <w:r w:rsidRPr="00B16E09">
                              <w:rPr>
                                <w:sz w:val="22"/>
                                <w:szCs w:val="22"/>
                              </w:rPr>
                              <w:t xml:space="preserve">Incident Commend System </w:t>
                            </w:r>
                          </w:p>
                          <w:p w14:paraId="16A67BEF" w14:textId="77777777" w:rsidR="00A77E3F" w:rsidRPr="00B16E09" w:rsidRDefault="00A77E3F" w:rsidP="00B16E0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16E09">
                              <w:rPr>
                                <w:sz w:val="22"/>
                                <w:szCs w:val="22"/>
                              </w:rPr>
                              <w:t xml:space="preserve">Brings an internal organized structure </w:t>
                            </w:r>
                          </w:p>
                          <w:p w14:paraId="0BED3DB8" w14:textId="43A22CFB" w:rsidR="00A77E3F" w:rsidRPr="00B16E09" w:rsidRDefault="00EF75E6" w:rsidP="00B16E0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Members have extensive</w:t>
                            </w:r>
                            <w:r w:rsidR="00A77E3F" w:rsidRPr="00B16E09">
                              <w:rPr>
                                <w:sz w:val="22"/>
                                <w:szCs w:val="22"/>
                              </w:rPr>
                              <w:t xml:space="preserve"> training and development</w:t>
                            </w:r>
                          </w:p>
                          <w:p w14:paraId="276570AC" w14:textId="77777777" w:rsidR="00A77E3F" w:rsidRPr="00B16E09" w:rsidRDefault="00A77E3F" w:rsidP="00B16E0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F75E6">
                              <w:rPr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  <w:t>Members know how to save lives while</w:t>
                            </w:r>
                            <w:r w:rsidRPr="00B16E09">
                              <w:rPr>
                                <w:sz w:val="22"/>
                                <w:szCs w:val="22"/>
                              </w:rPr>
                              <w:t xml:space="preserve"> understanding how to keep themselves from becoming a victim.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7" type="#_x0000_t202" style="position:absolute;margin-left:39.6pt;margin-top:80pt;width:162pt;height:309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" mv:complextextbox="1" filled="f" stroked="f">
                <v:textbox inset=",0,,0">
                  <w:txbxContent>
                    <w:p w14:paraId="00124267" w14:textId="77777777" w:rsidR="00A77E3F" w:rsidRPr="00B16E09" w:rsidRDefault="00A77E3F" w:rsidP="00B16E09">
                      <w:pPr>
                        <w:pStyle w:val="BodyText3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16E09">
                        <w:rPr>
                          <w:sz w:val="22"/>
                          <w:szCs w:val="22"/>
                        </w:rPr>
                        <w:t xml:space="preserve">Members are trained to </w:t>
                      </w:r>
                    </w:p>
                    <w:p w14:paraId="578A1181" w14:textId="77777777" w:rsidR="00A77E3F" w:rsidRPr="00B16E09" w:rsidRDefault="00A77E3F" w:rsidP="00B16E09">
                      <w:pPr>
                        <w:pStyle w:val="BodyText3"/>
                        <w:ind w:left="880"/>
                        <w:rPr>
                          <w:sz w:val="22"/>
                          <w:szCs w:val="22"/>
                        </w:rPr>
                      </w:pPr>
                      <w:r w:rsidRPr="00B16E09">
                        <w:rPr>
                          <w:sz w:val="22"/>
                          <w:szCs w:val="22"/>
                        </w:rPr>
                        <w:sym w:font="Wingdings" w:char="F0E0"/>
                      </w:r>
                      <w:r w:rsidRPr="00B16E09">
                        <w:rPr>
                          <w:sz w:val="22"/>
                          <w:szCs w:val="22"/>
                        </w:rPr>
                        <w:t>Recognize national      standards</w:t>
                      </w:r>
                    </w:p>
                    <w:p w14:paraId="66CE6285" w14:textId="4C5171C2" w:rsidR="00A77E3F" w:rsidRPr="00B16E09" w:rsidRDefault="00A77E3F" w:rsidP="00B16E09">
                      <w:pPr>
                        <w:pStyle w:val="BodyText3"/>
                        <w:ind w:left="880"/>
                        <w:rPr>
                          <w:sz w:val="22"/>
                          <w:szCs w:val="22"/>
                        </w:rPr>
                      </w:pPr>
                      <w:r w:rsidRPr="00B16E09">
                        <w:rPr>
                          <w:sz w:val="22"/>
                          <w:szCs w:val="22"/>
                        </w:rPr>
                        <w:sym w:font="Wingdings" w:char="F0E0"/>
                      </w:r>
                      <w:r>
                        <w:rPr>
                          <w:sz w:val="22"/>
                          <w:szCs w:val="22"/>
                        </w:rPr>
                        <w:t xml:space="preserve">Function with NIMNS </w:t>
                      </w:r>
                      <w:r w:rsidRPr="00B16E09">
                        <w:rPr>
                          <w:sz w:val="22"/>
                          <w:szCs w:val="22"/>
                        </w:rPr>
                        <w:t xml:space="preserve">Incident Commend System </w:t>
                      </w:r>
                    </w:p>
                    <w:p w14:paraId="16A67BEF" w14:textId="77777777" w:rsidR="00A77E3F" w:rsidRPr="00B16E09" w:rsidRDefault="00A77E3F" w:rsidP="00B16E09">
                      <w:pPr>
                        <w:pStyle w:val="BodyText3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16E09">
                        <w:rPr>
                          <w:sz w:val="22"/>
                          <w:szCs w:val="22"/>
                        </w:rPr>
                        <w:t xml:space="preserve">Brings an internal organized structure </w:t>
                      </w:r>
                    </w:p>
                    <w:p w14:paraId="0BED3DB8" w14:textId="43A22CFB" w:rsidR="00A77E3F" w:rsidRPr="00B16E09" w:rsidRDefault="00EF75E6" w:rsidP="00B16E09">
                      <w:pPr>
                        <w:pStyle w:val="BodyText3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Members have extensive</w:t>
                      </w:r>
                      <w:r w:rsidR="00A77E3F" w:rsidRPr="00B16E09">
                        <w:rPr>
                          <w:sz w:val="22"/>
                          <w:szCs w:val="22"/>
                        </w:rPr>
                        <w:t xml:space="preserve"> training and development</w:t>
                      </w:r>
                    </w:p>
                    <w:p w14:paraId="276570AC" w14:textId="77777777" w:rsidR="00A77E3F" w:rsidRPr="00B16E09" w:rsidRDefault="00A77E3F" w:rsidP="00B16E09">
                      <w:pPr>
                        <w:pStyle w:val="BodyText3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F75E6">
                        <w:rPr>
                          <w:color w:val="auto"/>
                          <w:sz w:val="22"/>
                          <w:szCs w:val="22"/>
                          <w:highlight w:val="yellow"/>
                        </w:rPr>
                        <w:t>Members know how to save lives while</w:t>
                      </w:r>
                      <w:r w:rsidRPr="00B16E09">
                        <w:rPr>
                          <w:sz w:val="22"/>
                          <w:szCs w:val="22"/>
                        </w:rPr>
                        <w:t xml:space="preserve"> understanding how to keep themselves from becoming a victim.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16E09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2E425590" wp14:editId="7A7F2B72">
                <wp:simplePos x="0" y="0"/>
                <wp:positionH relativeFrom="page">
                  <wp:posOffset>502920</wp:posOffset>
                </wp:positionH>
                <wp:positionV relativeFrom="page">
                  <wp:posOffset>450851</wp:posOffset>
                </wp:positionV>
                <wp:extent cx="2057400" cy="501650"/>
                <wp:effectExtent l="0" t="0" r="0" b="6350"/>
                <wp:wrapTight wrapText="bothSides">
                  <wp:wrapPolygon edited="0">
                    <wp:start x="267" y="0"/>
                    <wp:lineTo x="267" y="20780"/>
                    <wp:lineTo x="21067" y="20780"/>
                    <wp:lineTo x="21067" y="0"/>
                    <wp:lineTo x="267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81E1CD" w14:textId="77777777" w:rsidR="00A77E3F" w:rsidRDefault="00A77E3F" w:rsidP="00AC1A14">
                            <w:pPr>
                              <w:pStyle w:val="Heading1"/>
                            </w:pPr>
                            <w:r>
                              <w:t>Utilize OSRT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9.6pt;margin-top:35.5pt;width:162pt;height:39.5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" filled="f" stroked="f">
                <v:textbox inset=",0,,0">
                  <w:txbxContent>
                    <w:p w14:paraId="0C81E1CD" w14:textId="77777777" w:rsidR="00A77E3F" w:rsidRDefault="00A77E3F" w:rsidP="00AC1A14">
                      <w:pPr>
                        <w:pStyle w:val="Heading1"/>
                      </w:pPr>
                      <w:r>
                        <w:t>Utilize OSRT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75" behindDoc="0" locked="0" layoutInCell="1" allowOverlap="1" wp14:anchorId="4579E279" wp14:editId="7BB2B2D1">
                <wp:simplePos x="0" y="0"/>
                <wp:positionH relativeFrom="page">
                  <wp:posOffset>365760</wp:posOffset>
                </wp:positionH>
                <wp:positionV relativeFrom="page">
                  <wp:posOffset>5029200</wp:posOffset>
                </wp:positionV>
                <wp:extent cx="2658110" cy="365760"/>
                <wp:effectExtent l="0" t="0" r="11430" b="2540"/>
                <wp:wrapNone/>
                <wp:docPr id="1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365760"/>
                          <a:chOff x="576" y="7920"/>
                          <a:chExt cx="4186" cy="576"/>
                        </a:xfrm>
                      </wpg:grpSpPr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86" y="792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Line 39"/>
                        <wps:cNvCnPr/>
                        <wps:spPr bwMode="auto">
                          <a:xfrm>
                            <a:off x="576" y="848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38"/>
                        <wps:cNvCnPr/>
                        <wps:spPr bwMode="auto">
                          <a:xfrm>
                            <a:off x="586" y="792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8.8pt;margin-top:396pt;width:209.3pt;height:28.8pt;z-index:251658375;mso-position-horizontal-relative:page;mso-position-vertical-relative:page" coordorigin="576,7920" coordsize="4186,5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">
                <v:rect id="Rectangle 28" o:spid="_x0000_s1027" style="position:absolute;left:4186;top:792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auixQAA&#10;ANsAAAAPAAAAZHJzL2Rvd25yZXYueG1sRI9BT8MwDIXvSPyHyEjcWMqEBpRlUzUNtNOAghhHqzFN&#10;WeNUSbaVf48PSNxsvef3Ps+Xo+/VkWLqAhu4nhSgiJtgO24NvL89Xt2BShnZYh+YDPxQguXi/GyO&#10;pQ0nfqVjnVslIZxKNOByHkqtU+PIY5qEgVi0rxA9Zlljq23Ek4T7Xk+LYqY9diwNDgdaOWr29cEb&#10;WPe7ysWP75vtra4/78NL+/S8q4y5vBirB1CZxvxv/rveWMEXWPlFBt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Zq6LFAAAA2wAAAA8AAAAAAAAAAAAAAAAAlwIAAGRycy9k&#10;b3ducmV2LnhtbFBLBQYAAAAABAAEAPUAAACJAwAAAAA=&#10;" fillcolor="#629dd1 [3204]" stroked="f" strokecolor="#4a7ebb" strokeweight="1.5pt">
                  <v:shadow opacity="22938f" mv:blur="38100f" offset="0,2pt"/>
                  <v:textbox inset=",7.2pt,,7.2pt"/>
                </v:rect>
                <v:line id="Line 39" o:spid="_x0000_s1028" style="position:absolute;visibility:visible;mso-wrap-style:square" from="576,8486" to="4752,84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5KtcAAAADbAAAADwAAAGRycy9kb3ducmV2LnhtbERP22oCMRB9F/yHMELfNKtQqatRvBVK&#10;q+L1fdiMm8XNZNmkuv37plDwbQ7nOpNZY0txp9oXjhX0ewkI4szpgnMF59N79w2ED8gaS8ek4Ic8&#10;zKbt1gRT7R58oPsx5CKGsE9RgQmhSqX0mSGLvucq4shdXW0xRFjnUtf4iOG2lIMkGUqLBccGgxUt&#10;DWW347dVsMfENMVmu74sZGVH2dfn6nU3VOql08zHIAI14Sn+d3/oOH8Ef7/EA+T0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O+SrXAAAAA2wAAAA8AAAAAAAAAAAAAAAAA&#10;oQIAAGRycy9kb3ducmV2LnhtbFBLBQYAAAAABAAEAPkAAACOAwAAAAA=&#10;" strokecolor="white [3212]" strokeweight="1pt">
                  <v:shadow opacity="22938f" mv:blur="38100f" offset="0,2pt"/>
                </v:line>
                <v:line id="Line 38" o:spid="_x0000_s1029" style="position:absolute;visibility:visible;mso-wrap-style:square" from="586,7926" to="4762,79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gplcEAAADbAAAADwAAAGRycy9kb3ducmV2LnhtbERPW2vCMBR+F/YfwhH2NlOFyexMi1cY&#10;m8rm9P3QHJuy5qQ0Ueu/Nw8DHz+++zTvbC0u1PrKsYLhIAFBXDhdcang8Lt+eQPhA7LG2jEpuJGH&#10;PHvqTTHV7so/dNmHUsQQ9ikqMCE0qZS+MGTRD1xDHLmTay2GCNtS6havMdzWcpQkY2mx4thgsKGF&#10;oeJvf7YKvjExXbXZro5z2dhJ8fW5fN2NlXrud7N3EIG68BD/uz+0glFcH7/EHyCzO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86CmVwQAAANsAAAAPAAAAAAAAAAAAAAAA&#10;AKECAABkcnMvZG93bnJldi54bWxQSwUGAAAAAAQABAD5AAAAjw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A8145C" wp14:editId="6921CE3C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2651760" cy="4663440"/>
                <wp:effectExtent l="0" t="0" r="508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46634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8pt;margin-top:28.8pt;width:208.8pt;height:36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" fillcolor="#242852 [3215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50F1B235" wp14:editId="634E6FFF">
                <wp:simplePos x="0" y="0"/>
                <wp:positionH relativeFrom="page">
                  <wp:posOffset>2656840</wp:posOffset>
                </wp:positionH>
                <wp:positionV relativeFrom="page">
                  <wp:posOffset>365760</wp:posOffset>
                </wp:positionV>
                <wp:extent cx="0" cy="7040880"/>
                <wp:effectExtent l="15240" t="10160" r="22860" b="2286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0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8.8pt" to="209.2pt,5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532B742F" wp14:editId="45151427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0"/>
                <wp:effectExtent l="12700" t="10160" r="25400" b="254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r0rcCAADL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54B2F748" wp14:editId="70C55A32">
                <wp:simplePos x="0" y="0"/>
                <wp:positionH relativeFrom="page">
                  <wp:posOffset>9464040</wp:posOffset>
                </wp:positionH>
                <wp:positionV relativeFrom="page">
                  <wp:posOffset>7178040</wp:posOffset>
                </wp:positionV>
                <wp:extent cx="228600" cy="228600"/>
                <wp:effectExtent l="2540" t="254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745.2pt;margin-top:565.2pt;width:18pt;height:18pt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" fillcolor="#242852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AC1A14" w:rsidSect="00E541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CA74D" w14:textId="77777777" w:rsidR="00BD2922" w:rsidRDefault="00BD2922">
      <w:pPr>
        <w:spacing w:after="0"/>
      </w:pPr>
      <w:r>
        <w:separator/>
      </w:r>
    </w:p>
  </w:endnote>
  <w:endnote w:type="continuationSeparator" w:id="0">
    <w:p w14:paraId="745697D5" w14:textId="77777777" w:rsidR="00BD2922" w:rsidRDefault="00BD29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CFF38" w14:textId="77777777" w:rsidR="00A77E3F" w:rsidRDefault="00A77E3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A27A8" w14:textId="77777777" w:rsidR="00A77E3F" w:rsidRDefault="00A77E3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929BA" w14:textId="77777777" w:rsidR="00A77E3F" w:rsidRDefault="00A77E3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E0CF0" w14:textId="77777777" w:rsidR="00BD2922" w:rsidRDefault="00BD2922">
      <w:pPr>
        <w:spacing w:after="0"/>
      </w:pPr>
      <w:r>
        <w:separator/>
      </w:r>
    </w:p>
  </w:footnote>
  <w:footnote w:type="continuationSeparator" w:id="0">
    <w:p w14:paraId="0BBC3E67" w14:textId="77777777" w:rsidR="00BD2922" w:rsidRDefault="00BD29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CC480" w14:textId="77777777" w:rsidR="00A77E3F" w:rsidRDefault="00A77E3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0A738" w14:textId="77777777" w:rsidR="00A77E3F" w:rsidRDefault="00A77E3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B2189" w14:textId="77777777" w:rsidR="00A77E3F" w:rsidRDefault="00A77E3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1153"/>
    <w:multiLevelType w:val="hybridMultilevel"/>
    <w:tmpl w:val="93A6AC4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27B625E"/>
    <w:multiLevelType w:val="hybridMultilevel"/>
    <w:tmpl w:val="3F24A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C38CB"/>
    <w:multiLevelType w:val="hybridMultilevel"/>
    <w:tmpl w:val="61183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C1A14"/>
    <w:rsid w:val="000C77ED"/>
    <w:rsid w:val="00135091"/>
    <w:rsid w:val="00173853"/>
    <w:rsid w:val="00280828"/>
    <w:rsid w:val="004D64B2"/>
    <w:rsid w:val="005120E2"/>
    <w:rsid w:val="00537788"/>
    <w:rsid w:val="00550417"/>
    <w:rsid w:val="006C3FB7"/>
    <w:rsid w:val="007556A6"/>
    <w:rsid w:val="00783C89"/>
    <w:rsid w:val="007843B2"/>
    <w:rsid w:val="00A350C8"/>
    <w:rsid w:val="00A54156"/>
    <w:rsid w:val="00A77E3F"/>
    <w:rsid w:val="00AC1A14"/>
    <w:rsid w:val="00B10C08"/>
    <w:rsid w:val="00B16E09"/>
    <w:rsid w:val="00B85E8E"/>
    <w:rsid w:val="00BD2922"/>
    <w:rsid w:val="00D40FC2"/>
    <w:rsid w:val="00DF33CA"/>
    <w:rsid w:val="00E42D0E"/>
    <w:rsid w:val="00E54199"/>
    <w:rsid w:val="00E723A8"/>
    <w:rsid w:val="00EC5978"/>
    <w:rsid w:val="00EF75E6"/>
    <w:rsid w:val="00F55158"/>
    <w:rsid w:val="00F826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4A78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242852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character" w:styleId="Hyperlink">
    <w:name w:val="Hyperlink"/>
    <w:basedOn w:val="DefaultParagraphFont"/>
    <w:rsid w:val="00EC5978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242852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character" w:styleId="Hyperlink">
    <w:name w:val="Hyperlink"/>
    <w:basedOn w:val="DefaultParagraphFont"/>
    <w:rsid w:val="00EC5978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ohiospecialresponseteam.org/membership_application" TargetMode="Externa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microsoft.com/office/2007/relationships/hdphoto" Target="media/hdphoto1.wdp"/><Relationship Id="rId12" Type="http://schemas.openxmlformats.org/officeDocument/2006/relationships/image" Target="media/image2.jpeg"/><Relationship Id="rId13" Type="http://schemas.openxmlformats.org/officeDocument/2006/relationships/hyperlink" Target="mailto:osrtinc@yahoo.com" TargetMode="External"/><Relationship Id="rId14" Type="http://schemas.openxmlformats.org/officeDocument/2006/relationships/hyperlink" Target="mailto:osrtinc@yahoo.com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ohiospecialresponseteam.org/membership_appli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Cornerstone Brochure.dotx</Template>
  <TotalTime>0</TotalTime>
  <Pages>2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Cronin</dc:creator>
  <cp:keywords/>
  <dc:description/>
  <cp:lastModifiedBy>Nellie Cronin</cp:lastModifiedBy>
  <cp:revision>2</cp:revision>
  <cp:lastPrinted>2007-10-06T17:52:00Z</cp:lastPrinted>
  <dcterms:created xsi:type="dcterms:W3CDTF">2013-11-30T15:18:00Z</dcterms:created>
  <dcterms:modified xsi:type="dcterms:W3CDTF">2013-11-30T15:18:00Z</dcterms:modified>
  <cp:category/>
</cp:coreProperties>
</file>